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07C" w:rsidRDefault="0099607C" w:rsidP="0099607C">
      <w:pPr>
        <w:rPr>
          <w:lang w:val="en-US" w:bidi="ar-EG"/>
        </w:rPr>
      </w:pPr>
      <w:bookmarkStart w:id="1" w:name="_Toc253573513"/>
    </w:p>
    <w:p w:rsidR="0099607C" w:rsidRDefault="0099607C" w:rsidP="0099607C">
      <w:pPr>
        <w:rPr>
          <w:rtl/>
          <w:lang w:bidi="ar-EG"/>
        </w:rPr>
      </w:pPr>
    </w:p>
    <w:tbl>
      <w:tblPr>
        <w:bidiVisual/>
        <w:tblW w:w="2802" w:type="dxa"/>
        <w:jc w:val="right"/>
        <w:tblInd w:w="-162" w:type="dxa"/>
        <w:tblBorders>
          <w:left w:val="single" w:sz="18" w:space="0" w:color="808080"/>
        </w:tblBorders>
        <w:tblLook w:val="0000"/>
      </w:tblPr>
      <w:tblGrid>
        <w:gridCol w:w="2802"/>
      </w:tblGrid>
      <w:tr w:rsidR="0099607C" w:rsidRPr="00EA7689" w:rsidTr="0099607C">
        <w:trPr>
          <w:cantSplit/>
          <w:jc w:val="right"/>
        </w:trPr>
        <w:tc>
          <w:tcPr>
            <w:tcW w:w="2802" w:type="dxa"/>
            <w:tcBorders>
              <w:left w:val="nil"/>
              <w:bottom w:val="single" w:sz="4" w:space="0" w:color="auto"/>
            </w:tcBorders>
          </w:tcPr>
          <w:p w:rsidR="0099607C" w:rsidRPr="00EA7689" w:rsidRDefault="0099607C" w:rsidP="00FF03AA">
            <w:pPr>
              <w:rPr>
                <w:rFonts w:ascii="Times New Roman Bold" w:hAnsi="Times New Roman Bold"/>
                <w:b/>
                <w:bCs/>
                <w:i/>
                <w:iCs/>
                <w:sz w:val="28"/>
                <w:szCs w:val="36"/>
                <w:rtl/>
                <w:lang w:bidi="ar-EG"/>
              </w:rPr>
            </w:pPr>
            <w:r w:rsidRPr="00EA7689">
              <w:rPr>
                <w:rFonts w:ascii="Times New Roman Bold" w:hAnsi="Times New Roman Bold" w:hint="cs"/>
                <w:b/>
                <w:bCs/>
                <w:i/>
                <w:iCs/>
                <w:sz w:val="28"/>
                <w:szCs w:val="36"/>
                <w:rtl/>
              </w:rPr>
              <w:t xml:space="preserve">المسـألة </w:t>
            </w:r>
            <w:r>
              <w:rPr>
                <w:rFonts w:ascii="Times New Roman Bold" w:hAnsi="Times New Roman Bold"/>
                <w:b/>
                <w:bCs/>
                <w:i/>
                <w:iCs/>
                <w:sz w:val="28"/>
                <w:szCs w:val="36"/>
              </w:rPr>
              <w:t>1</w:t>
            </w:r>
            <w:r w:rsidR="005B5B67">
              <w:rPr>
                <w:rFonts w:ascii="Times New Roman Bold" w:hAnsi="Times New Roman Bold"/>
                <w:b/>
                <w:bCs/>
                <w:i/>
                <w:iCs/>
                <w:sz w:val="28"/>
                <w:szCs w:val="36"/>
              </w:rPr>
              <w:t>9</w:t>
            </w:r>
            <w:r>
              <w:rPr>
                <w:rFonts w:ascii="Times New Roman Bold" w:hAnsi="Times New Roman Bold"/>
                <w:b/>
                <w:bCs/>
                <w:i/>
                <w:iCs/>
                <w:sz w:val="28"/>
                <w:szCs w:val="36"/>
              </w:rPr>
              <w:t>-1</w:t>
            </w:r>
            <w:r w:rsidRPr="00EA7689">
              <w:rPr>
                <w:rFonts w:ascii="Times New Roman Bold" w:hAnsi="Times New Roman Bold"/>
                <w:b/>
                <w:bCs/>
                <w:i/>
                <w:iCs/>
                <w:sz w:val="28"/>
                <w:szCs w:val="36"/>
              </w:rPr>
              <w:t>/</w:t>
            </w:r>
            <w:r w:rsidR="00FF03AA">
              <w:rPr>
                <w:rFonts w:ascii="Times New Roman Bold" w:hAnsi="Times New Roman Bold"/>
                <w:b/>
                <w:bCs/>
                <w:i/>
                <w:iCs/>
                <w:sz w:val="28"/>
                <w:szCs w:val="36"/>
              </w:rPr>
              <w:t>2</w:t>
            </w:r>
          </w:p>
        </w:tc>
      </w:tr>
      <w:tr w:rsidR="0099607C" w:rsidRPr="00BD60AC" w:rsidTr="0099607C">
        <w:trPr>
          <w:cantSplit/>
          <w:trHeight w:val="865"/>
          <w:jc w:val="right"/>
        </w:trPr>
        <w:tc>
          <w:tcPr>
            <w:tcW w:w="2802" w:type="dxa"/>
            <w:tcBorders>
              <w:top w:val="single" w:sz="4" w:space="0" w:color="auto"/>
              <w:left w:val="nil"/>
            </w:tcBorders>
          </w:tcPr>
          <w:p w:rsidR="0099607C" w:rsidRPr="0099607C" w:rsidRDefault="00D713E8" w:rsidP="0099607C">
            <w:pPr>
              <w:jc w:val="left"/>
              <w:rPr>
                <w:i/>
                <w:iCs/>
                <w:rtl/>
                <w:lang w:val="en-US"/>
              </w:rPr>
            </w:pPr>
            <w:r>
              <w:rPr>
                <w:rFonts w:hint="cs"/>
                <w:i/>
                <w:iCs/>
                <w:rtl/>
                <w:lang w:bidi="ar-EG"/>
              </w:rPr>
              <w:t>التقرير النهائي</w:t>
            </w:r>
          </w:p>
        </w:tc>
      </w:tr>
    </w:tbl>
    <w:p w:rsidR="0099607C" w:rsidRDefault="0099607C" w:rsidP="0099607C">
      <w:pPr>
        <w:rPr>
          <w:rFonts w:ascii="Arial" w:hAnsi="Arial" w:cs="Arial"/>
        </w:rPr>
      </w:pPr>
    </w:p>
    <w:p w:rsidR="0099607C" w:rsidRDefault="0099607C" w:rsidP="0099607C">
      <w:pPr>
        <w:rPr>
          <w:rFonts w:ascii="Arial" w:hAnsi="Arial" w:cs="Arial"/>
          <w:lang w:bidi="ar-EG"/>
        </w:rPr>
      </w:pPr>
    </w:p>
    <w:p w:rsidR="0099607C" w:rsidRDefault="0099607C" w:rsidP="0099607C">
      <w:pPr>
        <w:rPr>
          <w:rFonts w:ascii="Arial" w:hAnsi="Arial" w:cs="Arial"/>
        </w:rPr>
      </w:pPr>
    </w:p>
    <w:p w:rsidR="0099607C" w:rsidRDefault="0099607C" w:rsidP="0099607C">
      <w:pPr>
        <w:rPr>
          <w:rFonts w:ascii="Arial" w:hAnsi="Arial" w:cs="Arial"/>
        </w:rPr>
      </w:pPr>
    </w:p>
    <w:p w:rsidR="0099607C" w:rsidRDefault="0099607C" w:rsidP="0099607C">
      <w:pPr>
        <w:rPr>
          <w:rFonts w:ascii="Arial" w:hAnsi="Arial" w:cs="Arial"/>
        </w:rPr>
      </w:pPr>
    </w:p>
    <w:p w:rsidR="0099607C" w:rsidRDefault="0099607C" w:rsidP="0099607C">
      <w:pPr>
        <w:rPr>
          <w:rFonts w:ascii="Arial" w:hAnsi="Arial" w:cs="Arial"/>
        </w:rPr>
      </w:pPr>
    </w:p>
    <w:p w:rsidR="0099607C" w:rsidRPr="007D5FFC" w:rsidRDefault="0099607C" w:rsidP="00FF03AA">
      <w:pPr>
        <w:shd w:val="clear" w:color="auto" w:fill="B3B3B3"/>
        <w:tabs>
          <w:tab w:val="center" w:pos="4025"/>
          <w:tab w:val="left" w:pos="5569"/>
        </w:tabs>
        <w:rPr>
          <w:rFonts w:ascii="Times New Roman Bold" w:hAnsi="Times New Roman Bold"/>
          <w:b/>
          <w:bCs/>
          <w:color w:val="FFFFFF"/>
          <w:sz w:val="32"/>
          <w:szCs w:val="44"/>
          <w:rtl/>
          <w:lang w:bidi="ar-EG"/>
        </w:rPr>
      </w:pPr>
      <w:r w:rsidRPr="007D5FFC">
        <w:rPr>
          <w:rFonts w:ascii="Times New Roman Bold" w:hAnsi="Times New Roman Bold" w:hint="cs"/>
          <w:b/>
          <w:bCs/>
          <w:color w:val="FFFFFF"/>
          <w:sz w:val="32"/>
          <w:szCs w:val="44"/>
          <w:rtl/>
          <w:lang w:bidi="ar-EG"/>
        </w:rPr>
        <w:t>قطاع تنمية الاتصالات</w:t>
      </w:r>
      <w:r w:rsidRPr="007D5FFC">
        <w:rPr>
          <w:rFonts w:ascii="Times New Roman Bold" w:hAnsi="Times New Roman Bold" w:hint="cs"/>
          <w:b/>
          <w:bCs/>
          <w:color w:val="FFFFFF"/>
          <w:sz w:val="32"/>
          <w:szCs w:val="44"/>
          <w:rtl/>
          <w:lang w:bidi="ar-EG"/>
        </w:rPr>
        <w:tab/>
        <w:t xml:space="preserve">لجنة الدراسات </w:t>
      </w:r>
      <w:r w:rsidR="00FF03AA">
        <w:rPr>
          <w:rFonts w:ascii="Times New Roman Bold" w:hAnsi="Times New Roman Bold"/>
          <w:b/>
          <w:bCs/>
          <w:color w:val="FFFFFF"/>
          <w:sz w:val="32"/>
          <w:szCs w:val="44"/>
          <w:lang w:val="fr-FR" w:bidi="ar-EG"/>
        </w:rPr>
        <w:t>2</w:t>
      </w:r>
      <w:r w:rsidRPr="007D5FFC">
        <w:rPr>
          <w:rFonts w:ascii="Times New Roman Bold" w:hAnsi="Times New Roman Bold" w:hint="cs"/>
          <w:b/>
          <w:bCs/>
          <w:color w:val="FFFFFF"/>
          <w:sz w:val="32"/>
          <w:szCs w:val="44"/>
          <w:rtl/>
          <w:lang w:val="fr-FR" w:bidi="ar-EG"/>
        </w:rPr>
        <w:tab/>
        <w:t xml:space="preserve">فترة الدراسة </w:t>
      </w:r>
      <w:r>
        <w:rPr>
          <w:rFonts w:ascii="Times New Roman Bold" w:hAnsi="Times New Roman Bold" w:hint="cs"/>
          <w:b/>
          <w:bCs/>
          <w:color w:val="FFFFFF"/>
          <w:sz w:val="32"/>
          <w:szCs w:val="44"/>
          <w:rtl/>
          <w:lang w:val="fr-FR" w:bidi="ar-EG"/>
        </w:rPr>
        <w:t>الرابعة</w:t>
      </w:r>
      <w:r w:rsidRPr="007D5FFC">
        <w:rPr>
          <w:rFonts w:ascii="Times New Roman Bold" w:hAnsi="Times New Roman Bold" w:hint="cs"/>
          <w:b/>
          <w:bCs/>
          <w:color w:val="FFFFFF"/>
          <w:sz w:val="32"/>
          <w:szCs w:val="44"/>
          <w:rtl/>
          <w:lang w:val="fr-FR" w:bidi="ar-EG"/>
        </w:rPr>
        <w:t xml:space="preserve"> </w:t>
      </w:r>
      <w:r w:rsidRPr="007D5FFC">
        <w:rPr>
          <w:rFonts w:ascii="Times New Roman Bold" w:hAnsi="Times New Roman Bold"/>
          <w:b/>
          <w:bCs/>
          <w:color w:val="FFFFFF"/>
          <w:sz w:val="32"/>
          <w:szCs w:val="44"/>
          <w:lang w:val="fr-FR" w:bidi="ar-EG"/>
        </w:rPr>
        <w:t>(20</w:t>
      </w:r>
      <w:r>
        <w:rPr>
          <w:rFonts w:ascii="Times New Roman Bold" w:hAnsi="Times New Roman Bold"/>
          <w:b/>
          <w:bCs/>
          <w:color w:val="FFFFFF"/>
          <w:sz w:val="32"/>
          <w:szCs w:val="44"/>
          <w:lang w:val="fr-FR" w:bidi="ar-EG"/>
        </w:rPr>
        <w:t>10</w:t>
      </w:r>
      <w:r w:rsidRPr="007D5FFC">
        <w:rPr>
          <w:rFonts w:ascii="Times New Roman Bold" w:hAnsi="Times New Roman Bold"/>
          <w:b/>
          <w:bCs/>
          <w:color w:val="FFFFFF"/>
          <w:sz w:val="32"/>
          <w:szCs w:val="44"/>
          <w:lang w:val="fr-FR" w:bidi="ar-EG"/>
        </w:rPr>
        <w:t>-200</w:t>
      </w:r>
      <w:r>
        <w:rPr>
          <w:rFonts w:ascii="Times New Roman Bold" w:hAnsi="Times New Roman Bold"/>
          <w:b/>
          <w:bCs/>
          <w:color w:val="FFFFFF"/>
          <w:sz w:val="32"/>
          <w:szCs w:val="44"/>
          <w:lang w:val="fr-FR" w:bidi="ar-EG"/>
        </w:rPr>
        <w:t>6</w:t>
      </w:r>
      <w:r w:rsidRPr="007D5FFC">
        <w:rPr>
          <w:rFonts w:ascii="Times New Roman Bold" w:hAnsi="Times New Roman Bold"/>
          <w:b/>
          <w:bCs/>
          <w:color w:val="FFFFFF"/>
          <w:sz w:val="32"/>
          <w:szCs w:val="44"/>
          <w:lang w:bidi="ar-EG"/>
        </w:rPr>
        <w:t>)</w:t>
      </w:r>
    </w:p>
    <w:p w:rsidR="0099607C" w:rsidRPr="00BD60AC" w:rsidRDefault="0099607C" w:rsidP="0099607C"/>
    <w:p w:rsidR="0099607C" w:rsidRPr="00BD60AC" w:rsidRDefault="0099607C" w:rsidP="0099607C"/>
    <w:p w:rsidR="0099607C" w:rsidRPr="00BD60AC" w:rsidRDefault="0099607C" w:rsidP="0099607C"/>
    <w:p w:rsidR="005B5B67" w:rsidRPr="006A50E8" w:rsidRDefault="0051292E" w:rsidP="0059713E">
      <w:pPr>
        <w:spacing w:after="240"/>
        <w:ind w:right="2640"/>
        <w:jc w:val="right"/>
        <w:rPr>
          <w:rFonts w:ascii="Times New Roman Bold" w:hAnsi="Times New Roman Bold"/>
          <w:b/>
          <w:bCs/>
          <w:i/>
          <w:iCs/>
          <w:noProof/>
          <w:sz w:val="44"/>
          <w:szCs w:val="56"/>
          <w:lang w:bidi="ar-EG"/>
        </w:rPr>
      </w:pPr>
      <w:r w:rsidRPr="006A50E8">
        <w:rPr>
          <w:rFonts w:ascii="Times New Roman Bold" w:hAnsi="Times New Roman Bold" w:hint="cs"/>
          <w:b/>
          <w:bCs/>
          <w:i/>
          <w:iCs/>
          <w:noProof/>
          <w:sz w:val="44"/>
          <w:szCs w:val="56"/>
          <w:rtl/>
          <w:lang w:bidi="ar-EG"/>
        </w:rPr>
        <w:t>ا</w:t>
      </w:r>
      <w:r w:rsidRPr="006A50E8">
        <w:rPr>
          <w:rFonts w:ascii="Times New Roman Bold" w:hAnsi="Times New Roman Bold"/>
          <w:b/>
          <w:bCs/>
          <w:i/>
          <w:iCs/>
          <w:noProof/>
          <w:sz w:val="44"/>
          <w:szCs w:val="56"/>
          <w:rtl/>
          <w:lang w:bidi="ar-EG"/>
        </w:rPr>
        <w:t xml:space="preserve">لمسألة </w:t>
      </w:r>
      <w:r w:rsidRPr="006A50E8">
        <w:rPr>
          <w:rFonts w:ascii="Times New Roman Bold" w:hAnsi="Times New Roman Bold"/>
          <w:b/>
          <w:bCs/>
          <w:i/>
          <w:iCs/>
          <w:noProof/>
          <w:sz w:val="44"/>
          <w:szCs w:val="56"/>
          <w:lang w:bidi="ar-EG"/>
        </w:rPr>
        <w:t>1</w:t>
      </w:r>
      <w:r w:rsidR="005B5B67" w:rsidRPr="006A50E8">
        <w:rPr>
          <w:rFonts w:ascii="Times New Roman Bold" w:hAnsi="Times New Roman Bold"/>
          <w:b/>
          <w:bCs/>
          <w:i/>
          <w:iCs/>
          <w:noProof/>
          <w:sz w:val="44"/>
          <w:szCs w:val="56"/>
          <w:lang w:bidi="ar-EG"/>
        </w:rPr>
        <w:t>9</w:t>
      </w:r>
      <w:r w:rsidRPr="006A50E8">
        <w:rPr>
          <w:rFonts w:ascii="Times New Roman Bold" w:hAnsi="Times New Roman Bold"/>
          <w:b/>
          <w:bCs/>
          <w:i/>
          <w:iCs/>
          <w:noProof/>
          <w:sz w:val="44"/>
          <w:szCs w:val="56"/>
          <w:lang w:bidi="ar-EG"/>
        </w:rPr>
        <w:t>-1/</w:t>
      </w:r>
      <w:r w:rsidR="00FF03AA" w:rsidRPr="006A50E8">
        <w:rPr>
          <w:rFonts w:ascii="Times New Roman Bold" w:hAnsi="Times New Roman Bold"/>
          <w:b/>
          <w:bCs/>
          <w:i/>
          <w:iCs/>
          <w:noProof/>
          <w:sz w:val="44"/>
          <w:szCs w:val="56"/>
          <w:lang w:bidi="ar-EG"/>
        </w:rPr>
        <w:t>2</w:t>
      </w:r>
      <w:r w:rsidR="0059713E" w:rsidRPr="006A50E8">
        <w:rPr>
          <w:rFonts w:ascii="Times New Roman Bold" w:hAnsi="Times New Roman Bold" w:hint="cs"/>
          <w:b/>
          <w:bCs/>
          <w:i/>
          <w:iCs/>
          <w:noProof/>
          <w:sz w:val="44"/>
          <w:szCs w:val="56"/>
          <w:rtl/>
          <w:lang w:bidi="ar-EG"/>
        </w:rPr>
        <w:t>:</w:t>
      </w:r>
    </w:p>
    <w:p w:rsidR="0099607C" w:rsidRPr="00041960" w:rsidRDefault="00BD0952" w:rsidP="00BD0952">
      <w:pPr>
        <w:spacing w:after="240"/>
        <w:ind w:right="2640"/>
        <w:jc w:val="right"/>
        <w:rPr>
          <w:b/>
          <w:bCs/>
          <w:i/>
          <w:iCs/>
          <w:sz w:val="56"/>
          <w:szCs w:val="64"/>
          <w:rtl/>
          <w:lang w:val="en-US" w:bidi="ar-EG"/>
        </w:rPr>
      </w:pPr>
      <w:r w:rsidRPr="006A50E8">
        <w:rPr>
          <w:rFonts w:ascii="Times New Roman Bold" w:hAnsi="Times New Roman Bold"/>
          <w:b/>
          <w:bCs/>
          <w:i/>
          <w:iCs/>
          <w:noProof/>
          <w:sz w:val="44"/>
          <w:szCs w:val="56"/>
          <w:rtl/>
          <w:lang w:bidi="ar-EG"/>
        </w:rPr>
        <w:t xml:space="preserve">استراتيجية الانتقال من الشبكات </w:t>
      </w:r>
      <w:r w:rsidRPr="006A50E8">
        <w:rPr>
          <w:rFonts w:ascii="Times New Roman Bold" w:hAnsi="Times New Roman Bold" w:hint="cs"/>
          <w:b/>
          <w:bCs/>
          <w:i/>
          <w:iCs/>
          <w:noProof/>
          <w:sz w:val="44"/>
          <w:szCs w:val="56"/>
          <w:rtl/>
          <w:lang w:bidi="ar-EG"/>
        </w:rPr>
        <w:t>القائمة</w:t>
      </w:r>
      <w:r w:rsidRPr="006A50E8">
        <w:rPr>
          <w:rFonts w:ascii="Times New Roman Bold" w:hAnsi="Times New Roman Bold" w:hint="cs"/>
          <w:b/>
          <w:bCs/>
          <w:i/>
          <w:iCs/>
          <w:noProof/>
          <w:sz w:val="44"/>
          <w:szCs w:val="56"/>
          <w:rtl/>
          <w:lang w:bidi="ar-EG"/>
        </w:rPr>
        <w:br/>
      </w:r>
      <w:r w:rsidRPr="006A50E8">
        <w:rPr>
          <w:rFonts w:ascii="Times New Roman Bold" w:hAnsi="Times New Roman Bold"/>
          <w:b/>
          <w:bCs/>
          <w:i/>
          <w:iCs/>
          <w:noProof/>
          <w:sz w:val="44"/>
          <w:szCs w:val="56"/>
          <w:rtl/>
          <w:lang w:bidi="ar-EG"/>
        </w:rPr>
        <w:t xml:space="preserve">إلى شبكات الجيل التالي </w:t>
      </w:r>
      <w:r w:rsidRPr="006A50E8">
        <w:rPr>
          <w:rFonts w:ascii="Times New Roman Bold" w:hAnsi="Times New Roman Bold"/>
          <w:b/>
          <w:bCs/>
          <w:i/>
          <w:iCs/>
          <w:noProof/>
          <w:sz w:val="44"/>
          <w:szCs w:val="56"/>
          <w:lang w:val="en-US" w:bidi="ar-EG"/>
        </w:rPr>
        <w:t>(NGN)</w:t>
      </w:r>
      <w:r w:rsidRPr="006A50E8">
        <w:rPr>
          <w:rFonts w:ascii="Times New Roman Bold" w:hAnsi="Times New Roman Bold"/>
          <w:b/>
          <w:bCs/>
          <w:i/>
          <w:iCs/>
          <w:noProof/>
          <w:sz w:val="44"/>
          <w:szCs w:val="56"/>
          <w:rtl/>
          <w:lang w:val="en-US" w:bidi="ar-EG"/>
        </w:rPr>
        <w:br/>
      </w:r>
      <w:r w:rsidRPr="006A50E8">
        <w:rPr>
          <w:rFonts w:ascii="Times New Roman Bold" w:hAnsi="Times New Roman Bold"/>
          <w:b/>
          <w:bCs/>
          <w:i/>
          <w:iCs/>
          <w:noProof/>
          <w:sz w:val="44"/>
          <w:szCs w:val="56"/>
          <w:rtl/>
          <w:lang w:bidi="ar-EG"/>
        </w:rPr>
        <w:t>في البلدان النامية</w:t>
      </w:r>
    </w:p>
    <w:p w:rsidR="0099607C" w:rsidRDefault="0099607C" w:rsidP="0099607C">
      <w:pPr>
        <w:rPr>
          <w:lang w:val="en-US" w:bidi="ar-EG"/>
        </w:rPr>
      </w:pPr>
    </w:p>
    <w:p w:rsidR="0099607C" w:rsidRDefault="0099607C" w:rsidP="0099607C">
      <w:pPr>
        <w:rPr>
          <w:lang w:val="en-US" w:bidi="ar-EG"/>
        </w:rPr>
      </w:pPr>
    </w:p>
    <w:p w:rsidR="0099607C" w:rsidRDefault="0099607C" w:rsidP="0099607C">
      <w:pPr>
        <w:rPr>
          <w:lang w:val="en-US" w:bidi="ar-EG"/>
        </w:rPr>
      </w:pPr>
    </w:p>
    <w:p w:rsidR="00B72257" w:rsidRDefault="00B72257">
      <w:pPr>
        <w:tabs>
          <w:tab w:val="clear" w:pos="794"/>
          <w:tab w:val="clear" w:pos="1191"/>
          <w:tab w:val="clear" w:pos="1588"/>
          <w:tab w:val="clear" w:pos="1985"/>
        </w:tabs>
        <w:overflowPunct/>
        <w:autoSpaceDE/>
        <w:autoSpaceDN/>
        <w:bidi w:val="0"/>
        <w:adjustRightInd/>
        <w:spacing w:before="0" w:line="240" w:lineRule="auto"/>
        <w:jc w:val="left"/>
        <w:textAlignment w:val="auto"/>
        <w:rPr>
          <w:rtl/>
          <w:lang w:val="en-US" w:bidi="ar-EG"/>
        </w:rPr>
      </w:pPr>
      <w:r>
        <w:rPr>
          <w:rtl/>
          <w:lang w:val="en-US" w:bidi="ar-EG"/>
        </w:rPr>
        <w:br w:type="page"/>
      </w:r>
    </w:p>
    <w:p w:rsidR="0099607C" w:rsidRDefault="0099607C"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B72257" w:rsidRDefault="00B72257" w:rsidP="0099607C">
      <w:pPr>
        <w:rPr>
          <w:rtl/>
          <w:lang w:val="en-US" w:bidi="ar-EG"/>
        </w:rPr>
      </w:pPr>
    </w:p>
    <w:p w:rsidR="00C1440E" w:rsidRDefault="00C1440E" w:rsidP="0099607C">
      <w:pPr>
        <w:rPr>
          <w:rtl/>
          <w:lang w:val="en-US" w:bidi="ar-EG"/>
        </w:rPr>
      </w:pPr>
    </w:p>
    <w:p w:rsidR="00C1440E" w:rsidRDefault="00C1440E" w:rsidP="0099607C">
      <w:pPr>
        <w:rPr>
          <w:rtl/>
          <w:lang w:val="en-US" w:bidi="ar-EG"/>
        </w:rPr>
      </w:pPr>
    </w:p>
    <w:p w:rsidR="00C1440E" w:rsidRDefault="00C1440E" w:rsidP="0099607C">
      <w:pPr>
        <w:rPr>
          <w:rtl/>
          <w:lang w:val="en-US" w:bidi="ar-EG"/>
        </w:rPr>
      </w:pPr>
    </w:p>
    <w:p w:rsidR="00C1440E" w:rsidRDefault="00C1440E" w:rsidP="0099607C">
      <w:pPr>
        <w:rPr>
          <w:rtl/>
          <w:lang w:val="en-US" w:bidi="ar-EG"/>
        </w:rPr>
      </w:pPr>
    </w:p>
    <w:p w:rsidR="00C1440E" w:rsidRDefault="00C1440E" w:rsidP="0099607C">
      <w:pPr>
        <w:rPr>
          <w:rtl/>
          <w:lang w:val="en-US" w:bidi="ar-EG"/>
        </w:rPr>
      </w:pPr>
    </w:p>
    <w:p w:rsidR="00C1440E" w:rsidRDefault="00C1440E" w:rsidP="0099607C">
      <w:pPr>
        <w:rPr>
          <w:rtl/>
          <w:lang w:val="en-US" w:bidi="ar-EG"/>
        </w:rPr>
      </w:pPr>
    </w:p>
    <w:p w:rsidR="00C1440E" w:rsidRDefault="00C1440E" w:rsidP="0099607C">
      <w:pPr>
        <w:rPr>
          <w:rtl/>
          <w:lang w:val="en-US" w:bidi="ar-EG"/>
        </w:rPr>
      </w:pPr>
    </w:p>
    <w:p w:rsidR="00C1440E" w:rsidRDefault="00C1440E" w:rsidP="0099607C">
      <w:pPr>
        <w:rPr>
          <w:lang w:val="en-US" w:bidi="ar-EG"/>
        </w:rPr>
      </w:pPr>
    </w:p>
    <w:p w:rsidR="0078592F" w:rsidRDefault="0078592F" w:rsidP="0099607C">
      <w:pPr>
        <w:rPr>
          <w:lang w:val="en-US" w:bidi="ar-EG"/>
        </w:rPr>
      </w:pPr>
    </w:p>
    <w:p w:rsidR="0078592F" w:rsidRDefault="0078592F" w:rsidP="0099607C">
      <w:pPr>
        <w:rPr>
          <w:lang w:val="en-US" w:bidi="ar-EG"/>
        </w:rPr>
      </w:pPr>
    </w:p>
    <w:p w:rsidR="0078592F" w:rsidRDefault="0078592F" w:rsidP="0078592F">
      <w:pPr>
        <w:spacing w:before="0"/>
        <w:rPr>
          <w:rtl/>
          <w:lang w:val="en-US" w:bidi="ar-EG"/>
        </w:rPr>
      </w:pPr>
    </w:p>
    <w:tbl>
      <w:tblPr>
        <w:tblStyle w:val="TableGrid"/>
        <w:bidiVisual/>
        <w:tblW w:w="0" w:type="auto"/>
        <w:tblLook w:val="04A0"/>
      </w:tblPr>
      <w:tblGrid>
        <w:gridCol w:w="9855"/>
      </w:tblGrid>
      <w:tr w:rsidR="00C1440E" w:rsidTr="00C1440E">
        <w:tc>
          <w:tcPr>
            <w:tcW w:w="9855" w:type="dxa"/>
          </w:tcPr>
          <w:p w:rsidR="00C1440E" w:rsidRPr="00C1440E" w:rsidRDefault="00C1440E" w:rsidP="0099607C">
            <w:pPr>
              <w:rPr>
                <w:rFonts w:ascii="Times New Roman Bold" w:hAnsi="Times New Roman Bold"/>
                <w:b/>
                <w:bCs/>
                <w:szCs w:val="32"/>
                <w:rtl/>
                <w:lang w:val="en-US" w:bidi="ar-EG"/>
              </w:rPr>
            </w:pPr>
            <w:r w:rsidRPr="00C1440E">
              <w:rPr>
                <w:rFonts w:ascii="Times New Roman Bold" w:hAnsi="Times New Roman Bold" w:hint="cs"/>
                <w:b/>
                <w:bCs/>
                <w:szCs w:val="32"/>
                <w:rtl/>
                <w:lang w:val="en-US" w:bidi="ar-EG"/>
              </w:rPr>
              <w:t>إخلاء مسؤولية</w:t>
            </w:r>
          </w:p>
          <w:p w:rsidR="00C1440E" w:rsidRDefault="00C1440E" w:rsidP="00C1440E">
            <w:pPr>
              <w:spacing w:after="120"/>
              <w:rPr>
                <w:rtl/>
                <w:lang w:val="en-US" w:bidi="ar-EG"/>
              </w:rPr>
            </w:pPr>
            <w:r w:rsidRPr="00C1440E">
              <w:rPr>
                <w:rFonts w:hint="cs"/>
                <w:b/>
                <w:bCs/>
                <w:rtl/>
                <w:lang w:val="en-US" w:bidi="ar-EG"/>
              </w:rPr>
              <w:t>شارك في إعداد هذا التقرير عدة خبراء من إدارات وشركات مختلفة. ولا ينطوي ذكر شركات أو منتجات معينة على أي تأييد أو توصية من جانب الاتحاد الدولي الاتصالات.</w:t>
            </w:r>
          </w:p>
        </w:tc>
      </w:tr>
    </w:tbl>
    <w:p w:rsidR="0099607C" w:rsidRDefault="0099607C" w:rsidP="0078592F">
      <w:pPr>
        <w:spacing w:before="0" w:line="120" w:lineRule="auto"/>
        <w:rPr>
          <w:lang w:val="en-US" w:bidi="ar-EG"/>
        </w:rPr>
      </w:pPr>
    </w:p>
    <w:p w:rsidR="0099607C" w:rsidRDefault="0099607C" w:rsidP="0099607C">
      <w:pPr>
        <w:rPr>
          <w:rtl/>
          <w:lang w:val="en-US" w:bidi="ar-EG"/>
        </w:rPr>
        <w:sectPr w:rsidR="0099607C" w:rsidSect="00C55454">
          <w:headerReference w:type="even" r:id="rId8"/>
          <w:headerReference w:type="default" r:id="rId9"/>
          <w:footerReference w:type="default" r:id="rId10"/>
          <w:headerReference w:type="first" r:id="rId11"/>
          <w:footerReference w:type="first" r:id="rId12"/>
          <w:type w:val="oddPage"/>
          <w:pgSz w:w="11907" w:h="16834" w:code="9"/>
          <w:pgMar w:top="1418" w:right="1134" w:bottom="1418" w:left="1134" w:header="720" w:footer="720" w:gutter="0"/>
          <w:paperSrc w:first="7" w:other="7"/>
          <w:pgNumType w:fmt="lowerRoman" w:start="3"/>
          <w:cols w:space="720"/>
          <w:bidi/>
          <w:rtlGutter/>
        </w:sectPr>
      </w:pPr>
    </w:p>
    <w:p w:rsidR="00764E45" w:rsidRPr="005B397F" w:rsidRDefault="00764E45" w:rsidP="003427FD">
      <w:pPr>
        <w:pStyle w:val="Title"/>
        <w:rPr>
          <w:rtl/>
          <w:lang w:val="en-US" w:bidi="ar-EG"/>
        </w:rPr>
      </w:pPr>
      <w:bookmarkStart w:id="2" w:name="_Toc253573514"/>
      <w:bookmarkStart w:id="3" w:name="_Toc258327044"/>
      <w:bookmarkEnd w:id="1"/>
      <w:r w:rsidRPr="00EA218A">
        <w:rPr>
          <w:rtl/>
          <w:lang w:val="en-US" w:bidi="ar-EG"/>
        </w:rPr>
        <w:lastRenderedPageBreak/>
        <w:t>ملخص</w:t>
      </w:r>
      <w:bookmarkEnd w:id="2"/>
      <w:bookmarkEnd w:id="3"/>
    </w:p>
    <w:p w:rsidR="00DE1950" w:rsidRDefault="00DE1950" w:rsidP="00764E45">
      <w:pPr>
        <w:rPr>
          <w:lang w:val="en-US" w:bidi="ar-EG"/>
        </w:rPr>
      </w:pPr>
    </w:p>
    <w:p w:rsidR="00BD0952" w:rsidRDefault="00BD0952" w:rsidP="00BD0952">
      <w:pPr>
        <w:spacing w:line="187" w:lineRule="auto"/>
        <w:rPr>
          <w:rtl/>
          <w:lang w:val="en-US" w:bidi="ar-EG"/>
        </w:rPr>
      </w:pPr>
      <w:r>
        <w:rPr>
          <w:rtl/>
          <w:lang w:val="en-US" w:bidi="ar-EG"/>
        </w:rPr>
        <w:t xml:space="preserve">هذا التقرير عبارة عن النتائج النهائية لدراسة لجنة الدراسات </w:t>
      </w:r>
      <w:r>
        <w:rPr>
          <w:lang w:val="en-US" w:bidi="ar-EG"/>
        </w:rPr>
        <w:t>2</w:t>
      </w:r>
      <w:r>
        <w:rPr>
          <w:rtl/>
          <w:lang w:val="en-US" w:bidi="ar-EG"/>
        </w:rPr>
        <w:t xml:space="preserve"> للمسألة </w:t>
      </w:r>
      <w:r>
        <w:rPr>
          <w:lang w:val="en-US" w:bidi="ar-EG"/>
        </w:rPr>
        <w:t>19-1/2</w:t>
      </w:r>
      <w:r>
        <w:rPr>
          <w:rtl/>
          <w:lang w:val="en-US" w:bidi="ar-EG"/>
        </w:rPr>
        <w:t xml:space="preserve"> خلال فترة الدراسة </w:t>
      </w:r>
      <w:r>
        <w:rPr>
          <w:lang w:val="en-US" w:bidi="ar-EG"/>
        </w:rPr>
        <w:t>2010-2006</w:t>
      </w:r>
      <w:r>
        <w:rPr>
          <w:rtl/>
          <w:lang w:val="en-US" w:bidi="ar-EG"/>
        </w:rPr>
        <w:t>. وهو يشرح اتجاهات الاتصالات التي ستؤدي في نهاية المطاف إلى شبكات الجيل التالي. كما يشرح تكنولوجيا شبكات الجيل التالي ويقدم مبادئ توجيهية للانتقال إلى شبكات الجيل التالي إضافة إلى بعض الأمثلة لحالات الانتقال. ويعرض التقرير كذلك بعض الاعتبارات المتعلقة بالمشاكل التنظيمية الناشئة عن عملية الانتقال تلك.</w:t>
      </w:r>
    </w:p>
    <w:p w:rsidR="00764E45" w:rsidRDefault="00BD0952" w:rsidP="00BD0952">
      <w:pPr>
        <w:rPr>
          <w:rtl/>
          <w:lang w:val="en-US" w:bidi="ar-EG"/>
        </w:rPr>
      </w:pPr>
      <w:r>
        <w:rPr>
          <w:rtl/>
          <w:lang w:val="en-US" w:bidi="ar-EG"/>
        </w:rPr>
        <w:t xml:space="preserve">ويضم هذا التقرير ملحقات. حيث يعرض الملحق </w:t>
      </w:r>
      <w:r>
        <w:rPr>
          <w:lang w:val="en-US" w:bidi="ar-EG"/>
        </w:rPr>
        <w:t>1</w:t>
      </w:r>
      <w:r>
        <w:rPr>
          <w:rtl/>
          <w:lang w:val="en-US" w:bidi="ar-EG"/>
        </w:rPr>
        <w:t xml:space="preserve"> اتجاهات الاتصالات، فيما يعرض الملحق </w:t>
      </w:r>
      <w:r>
        <w:rPr>
          <w:lang w:val="en-US" w:bidi="ar-EG"/>
        </w:rPr>
        <w:t>2</w:t>
      </w:r>
      <w:r>
        <w:rPr>
          <w:rtl/>
          <w:lang w:val="en-US" w:bidi="ar-EG"/>
        </w:rPr>
        <w:t xml:space="preserve"> المعمارية الوظيفية/جودة الخدمة/الأمن بالنسبة لشبكات الجيل التالي، ويقدم الملحق </w:t>
      </w:r>
      <w:r>
        <w:rPr>
          <w:lang w:val="en-US" w:bidi="ar-EG"/>
        </w:rPr>
        <w:t>3</w:t>
      </w:r>
      <w:r>
        <w:rPr>
          <w:rtl/>
          <w:lang w:val="en-US" w:bidi="ar-EG"/>
        </w:rPr>
        <w:t xml:space="preserve"> أمثلة لسيناريوهات الانتقال ويعرض الملحق </w:t>
      </w:r>
      <w:r>
        <w:rPr>
          <w:lang w:val="en-US" w:bidi="ar-EG"/>
        </w:rPr>
        <w:t>4</w:t>
      </w:r>
      <w:r>
        <w:rPr>
          <w:rtl/>
          <w:lang w:val="en-US" w:bidi="ar-EG"/>
        </w:rPr>
        <w:t xml:space="preserve"> استبياناً أُرسل للإدارات وأعضاء القطاع للاستفسار عن عملية الانتقال إلى شبكات الجيل التالي لديهم، بينما يعرض الملحق </w:t>
      </w:r>
      <w:r>
        <w:rPr>
          <w:lang w:val="en-US" w:bidi="ar-EG"/>
        </w:rPr>
        <w:t>5</w:t>
      </w:r>
      <w:r>
        <w:rPr>
          <w:rtl/>
          <w:lang w:val="en-US" w:bidi="ar-EG"/>
        </w:rPr>
        <w:t xml:space="preserve"> بعض الردود المتلقاة على هذا الاستبيان. ويتضمن الملحق </w:t>
      </w:r>
      <w:r>
        <w:rPr>
          <w:lang w:val="en-US" w:bidi="ar-EG"/>
        </w:rPr>
        <w:t>6</w:t>
      </w:r>
      <w:r>
        <w:rPr>
          <w:rtl/>
          <w:lang w:val="en-US" w:bidi="ar-EG"/>
        </w:rPr>
        <w:t xml:space="preserve"> نصاً للرأي </w:t>
      </w:r>
      <w:r>
        <w:rPr>
          <w:lang w:val="en-US" w:bidi="ar-EG"/>
        </w:rPr>
        <w:t>2</w:t>
      </w:r>
      <w:r>
        <w:rPr>
          <w:rtl/>
          <w:lang w:val="en-US" w:bidi="ar-EG"/>
        </w:rPr>
        <w:t xml:space="preserve"> للمنتدى العالمي لسياسات الاتصالات لعام </w:t>
      </w:r>
      <w:r>
        <w:rPr>
          <w:lang w:val="en-US" w:bidi="ar-EG"/>
        </w:rPr>
        <w:t>2009</w:t>
      </w:r>
      <w:r>
        <w:rPr>
          <w:rtl/>
          <w:lang w:val="en-US" w:bidi="ar-EG"/>
        </w:rPr>
        <w:t xml:space="preserve"> عن شبكات الجيل التالي وأخيراً يضم الملحق </w:t>
      </w:r>
      <w:r>
        <w:rPr>
          <w:lang w:val="en-US" w:bidi="ar-EG"/>
        </w:rPr>
        <w:t>7</w:t>
      </w:r>
      <w:r>
        <w:rPr>
          <w:rtl/>
          <w:lang w:val="en-US" w:bidi="ar-EG"/>
        </w:rPr>
        <w:t xml:space="preserve"> بالتقرير قائمة بمعايير الاتحاد الدولي للاتصالات ذات الصلة بشبكات الجيل التالي.</w:t>
      </w:r>
    </w:p>
    <w:p w:rsidR="00AE4346" w:rsidRDefault="00AE4346">
      <w:pPr>
        <w:tabs>
          <w:tab w:val="clear" w:pos="794"/>
          <w:tab w:val="clear" w:pos="1191"/>
          <w:tab w:val="clear" w:pos="1588"/>
          <w:tab w:val="clear" w:pos="1985"/>
        </w:tabs>
        <w:overflowPunct/>
        <w:autoSpaceDE/>
        <w:autoSpaceDN/>
        <w:bidi w:val="0"/>
        <w:adjustRightInd/>
        <w:spacing w:before="0" w:line="240" w:lineRule="auto"/>
        <w:jc w:val="left"/>
        <w:textAlignment w:val="auto"/>
        <w:rPr>
          <w:rStyle w:val="Heading1Char"/>
        </w:rPr>
      </w:pPr>
      <w:bookmarkStart w:id="4" w:name="_Toc253573515"/>
    </w:p>
    <w:p w:rsidR="00AE4346" w:rsidRDefault="00AE4346" w:rsidP="00AE4346">
      <w:pPr>
        <w:tabs>
          <w:tab w:val="clear" w:pos="794"/>
          <w:tab w:val="clear" w:pos="1191"/>
          <w:tab w:val="clear" w:pos="1588"/>
          <w:tab w:val="clear" w:pos="1985"/>
        </w:tabs>
        <w:overflowPunct/>
        <w:autoSpaceDE/>
        <w:autoSpaceDN/>
        <w:bidi w:val="0"/>
        <w:adjustRightInd/>
        <w:spacing w:before="0" w:line="240" w:lineRule="auto"/>
        <w:jc w:val="left"/>
        <w:textAlignment w:val="auto"/>
        <w:rPr>
          <w:rStyle w:val="Heading1Char"/>
          <w:rtl/>
        </w:rPr>
        <w:sectPr w:rsidR="00AE4346" w:rsidSect="00C55454">
          <w:headerReference w:type="even" r:id="rId13"/>
          <w:headerReference w:type="default" r:id="rId14"/>
          <w:footerReference w:type="default" r:id="rId15"/>
          <w:type w:val="oddPage"/>
          <w:pgSz w:w="11907" w:h="16834" w:code="9"/>
          <w:pgMar w:top="1418" w:right="1134" w:bottom="1418" w:left="1134" w:header="720" w:footer="720" w:gutter="0"/>
          <w:paperSrc w:first="7" w:other="7"/>
          <w:pgNumType w:fmt="lowerRoman" w:start="3"/>
          <w:cols w:space="720"/>
          <w:bidi/>
          <w:rtlGutter/>
        </w:sectPr>
      </w:pPr>
    </w:p>
    <w:p w:rsidR="00EF2C22" w:rsidRPr="007E07F2" w:rsidRDefault="00432150" w:rsidP="00432150">
      <w:pPr>
        <w:pStyle w:val="Title"/>
        <w:rPr>
          <w:rtl/>
          <w:lang w:bidi="ar-EG"/>
        </w:rPr>
      </w:pPr>
      <w:bookmarkStart w:id="5" w:name="_Toc258327045"/>
      <w:r>
        <w:rPr>
          <w:rFonts w:hint="cs"/>
          <w:rtl/>
          <w:lang w:bidi="ar-EG"/>
        </w:rPr>
        <w:lastRenderedPageBreak/>
        <w:t>جدول المحتويات</w:t>
      </w:r>
      <w:bookmarkEnd w:id="5"/>
    </w:p>
    <w:p w:rsidR="00EF2C22" w:rsidRDefault="00EF2C22" w:rsidP="004B56F9">
      <w:pPr>
        <w:spacing w:before="0" w:line="120" w:lineRule="auto"/>
        <w:rPr>
          <w:rtl/>
        </w:rPr>
      </w:pPr>
    </w:p>
    <w:p w:rsidR="00432150" w:rsidRPr="00432150" w:rsidRDefault="00432150" w:rsidP="00432150">
      <w:pPr>
        <w:jc w:val="right"/>
        <w:rPr>
          <w:b/>
          <w:bCs/>
          <w:i/>
          <w:iCs/>
          <w:rtl/>
        </w:rPr>
      </w:pPr>
      <w:r w:rsidRPr="00432150">
        <w:rPr>
          <w:rFonts w:hint="cs"/>
          <w:b/>
          <w:bCs/>
          <w:i/>
          <w:iCs/>
          <w:rtl/>
        </w:rPr>
        <w:t>الصفحة</w:t>
      </w:r>
    </w:p>
    <w:p w:rsidR="008B4735" w:rsidRPr="008B4735" w:rsidRDefault="008B4735" w:rsidP="00AA7081">
      <w:pPr>
        <w:pStyle w:val="TOC1"/>
        <w:rPr>
          <w:lang w:val="en-US" w:bidi="ar-EG"/>
        </w:rPr>
      </w:pPr>
      <w:r>
        <w:rPr>
          <w:rFonts w:hint="cs"/>
          <w:rtl/>
          <w:lang w:bidi="ar-EG"/>
        </w:rPr>
        <w:t xml:space="preserve">ملخص </w:t>
      </w:r>
      <w:r>
        <w:rPr>
          <w:rtl/>
          <w:lang w:bidi="ar-EG"/>
        </w:rPr>
        <w:tab/>
      </w:r>
      <w:r>
        <w:rPr>
          <w:rFonts w:hint="cs"/>
          <w:rtl/>
          <w:lang w:bidi="ar-EG"/>
        </w:rPr>
        <w:tab/>
      </w:r>
      <w:r>
        <w:rPr>
          <w:lang w:val="en-US" w:bidi="ar-EG"/>
        </w:rPr>
        <w:t>iii</w:t>
      </w:r>
    </w:p>
    <w:p w:rsidR="0026284D" w:rsidRDefault="00A0320B" w:rsidP="00AA7081">
      <w:pPr>
        <w:pStyle w:val="TOC1"/>
        <w:rPr>
          <w:rFonts w:asciiTheme="minorHAnsi" w:eastAsiaTheme="minorEastAsia" w:hAnsiTheme="minorHAnsi" w:cstheme="minorBidi"/>
          <w:noProof/>
          <w:sz w:val="22"/>
          <w:szCs w:val="22"/>
          <w:rtl/>
          <w:lang w:val="en-US" w:eastAsia="zh-CN"/>
        </w:rPr>
      </w:pPr>
      <w:r>
        <w:rPr>
          <w:rtl/>
        </w:rPr>
        <w:fldChar w:fldCharType="begin"/>
      </w:r>
      <w:r w:rsidR="0026284D">
        <w:rPr>
          <w:rtl/>
        </w:rPr>
        <w:instrText xml:space="preserve"> </w:instrText>
      </w:r>
      <w:r w:rsidR="0026284D">
        <w:instrText>TOC</w:instrText>
      </w:r>
      <w:r w:rsidR="0026284D">
        <w:rPr>
          <w:rtl/>
        </w:rPr>
        <w:instrText xml:space="preserve"> \</w:instrText>
      </w:r>
      <w:r w:rsidR="0026284D">
        <w:instrText>o "3-3" \h \z \t "Heading 1;1;Heading 2;2</w:instrText>
      </w:r>
      <w:r w:rsidR="0026284D">
        <w:rPr>
          <w:rtl/>
        </w:rPr>
        <w:instrText xml:space="preserve">" </w:instrText>
      </w:r>
      <w:r>
        <w:rPr>
          <w:rtl/>
        </w:rPr>
        <w:fldChar w:fldCharType="separate"/>
      </w:r>
      <w:hyperlink w:anchor="_Toc258940873" w:history="1">
        <w:r w:rsidR="0026284D" w:rsidRPr="00E6063E">
          <w:rPr>
            <w:rStyle w:val="Hyperlink"/>
            <w:noProof/>
            <w:lang w:val="en-US" w:bidi="ar-EG"/>
          </w:rPr>
          <w:t>1</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EG"/>
          </w:rPr>
          <w:t>تطور</w:t>
        </w:r>
        <w:r w:rsidR="0026284D" w:rsidRPr="00E6063E">
          <w:rPr>
            <w:rStyle w:val="Hyperlink"/>
            <w:noProof/>
            <w:rtl/>
            <w:lang w:val="en-US" w:bidi="ar-EG"/>
          </w:rPr>
          <w:t xml:space="preserve"> </w:t>
        </w:r>
        <w:r w:rsidR="0026284D" w:rsidRPr="00E6063E">
          <w:rPr>
            <w:rStyle w:val="Hyperlink"/>
            <w:rFonts w:hint="cs"/>
            <w:noProof/>
            <w:rtl/>
            <w:lang w:val="en-US" w:bidi="ar-EG"/>
          </w:rPr>
          <w:t>التكنولوجيا</w:t>
        </w:r>
        <w:r w:rsidR="0026284D">
          <w:rPr>
            <w:noProof/>
            <w:webHidden/>
            <w:rtl/>
          </w:rPr>
          <w:tab/>
        </w:r>
        <w:r w:rsidR="000327B9">
          <w:rPr>
            <w:noProof/>
            <w:webHidden/>
          </w:rPr>
          <w:tab/>
        </w:r>
        <w:r w:rsidR="00AA7081">
          <w:rPr>
            <w:noProof/>
            <w:webHidden/>
          </w:rPr>
          <w:t>1</w:t>
        </w:r>
      </w:hyperlink>
    </w:p>
    <w:p w:rsidR="0026284D" w:rsidRDefault="00A0320B" w:rsidP="00AA7081">
      <w:pPr>
        <w:pStyle w:val="TOC2"/>
        <w:rPr>
          <w:rFonts w:asciiTheme="minorHAnsi" w:eastAsiaTheme="minorEastAsia" w:hAnsiTheme="minorHAnsi" w:cstheme="minorBidi"/>
          <w:noProof/>
          <w:sz w:val="22"/>
          <w:szCs w:val="22"/>
          <w:rtl/>
          <w:lang w:val="en-US" w:eastAsia="zh-CN"/>
        </w:rPr>
      </w:pPr>
      <w:hyperlink w:anchor="_Toc258940874" w:history="1">
        <w:r w:rsidR="0026284D" w:rsidRPr="00E6063E">
          <w:rPr>
            <w:rStyle w:val="Hyperlink"/>
            <w:noProof/>
            <w:lang w:val="en-US" w:bidi="ar-EG"/>
          </w:rPr>
          <w:t>1.1</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EG"/>
          </w:rPr>
          <w:t>جانب</w:t>
        </w:r>
        <w:r w:rsidR="0026284D" w:rsidRPr="00E6063E">
          <w:rPr>
            <w:rStyle w:val="Hyperlink"/>
            <w:noProof/>
            <w:rtl/>
            <w:lang w:val="en-US" w:bidi="ar-EG"/>
          </w:rPr>
          <w:t xml:space="preserve"> </w:t>
        </w:r>
        <w:r w:rsidR="0026284D" w:rsidRPr="00E6063E">
          <w:rPr>
            <w:rStyle w:val="Hyperlink"/>
            <w:rFonts w:hint="cs"/>
            <w:noProof/>
            <w:rtl/>
            <w:lang w:val="en-US" w:bidi="ar-EG"/>
          </w:rPr>
          <w:t>التطور</w:t>
        </w:r>
        <w:r w:rsidR="0026284D" w:rsidRPr="00E6063E">
          <w:rPr>
            <w:rStyle w:val="Hyperlink"/>
            <w:noProof/>
            <w:rtl/>
            <w:lang w:val="en-US" w:bidi="ar-EG"/>
          </w:rPr>
          <w:t xml:space="preserve"> </w:t>
        </w:r>
        <w:r w:rsidR="0026284D" w:rsidRPr="00E6063E">
          <w:rPr>
            <w:rStyle w:val="Hyperlink"/>
            <w:rFonts w:hint="cs"/>
            <w:noProof/>
            <w:rtl/>
            <w:lang w:val="en-US" w:bidi="ar-EG"/>
          </w:rPr>
          <w:t>الخاص</w:t>
        </w:r>
        <w:r w:rsidR="0026284D" w:rsidRPr="00E6063E">
          <w:rPr>
            <w:rStyle w:val="Hyperlink"/>
            <w:noProof/>
            <w:rtl/>
            <w:lang w:val="en-US" w:bidi="ar-EG"/>
          </w:rPr>
          <w:t xml:space="preserve"> </w:t>
        </w:r>
        <w:r w:rsidR="0026284D" w:rsidRPr="00E6063E">
          <w:rPr>
            <w:rStyle w:val="Hyperlink"/>
            <w:rFonts w:hint="cs"/>
            <w:noProof/>
            <w:rtl/>
            <w:lang w:val="en-US" w:bidi="ar-EG"/>
          </w:rPr>
          <w:t>بالخدمة</w:t>
        </w:r>
        <w:r w:rsidR="0026284D">
          <w:rPr>
            <w:noProof/>
            <w:webHidden/>
            <w:rtl/>
          </w:rPr>
          <w:tab/>
        </w:r>
        <w:r w:rsidR="000327B9">
          <w:rPr>
            <w:noProof/>
            <w:webHidden/>
          </w:rPr>
          <w:tab/>
        </w:r>
        <w:r w:rsidR="00AA7081">
          <w:rPr>
            <w:noProof/>
            <w:webHidden/>
          </w:rPr>
          <w:t>1</w:t>
        </w:r>
      </w:hyperlink>
    </w:p>
    <w:p w:rsidR="0026284D" w:rsidRDefault="00A0320B" w:rsidP="00AA7081">
      <w:pPr>
        <w:pStyle w:val="TOC2"/>
        <w:rPr>
          <w:rFonts w:asciiTheme="minorHAnsi" w:eastAsiaTheme="minorEastAsia" w:hAnsiTheme="minorHAnsi" w:cstheme="minorBidi"/>
          <w:noProof/>
          <w:sz w:val="22"/>
          <w:szCs w:val="22"/>
          <w:rtl/>
          <w:lang w:val="en-US" w:eastAsia="zh-CN"/>
        </w:rPr>
      </w:pPr>
      <w:hyperlink w:anchor="_Toc258940875" w:history="1">
        <w:r w:rsidR="0026284D" w:rsidRPr="00E6063E">
          <w:rPr>
            <w:rStyle w:val="Hyperlink"/>
            <w:noProof/>
            <w:lang w:val="en-US" w:bidi="ar-EG"/>
          </w:rPr>
          <w:t>2.1</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EG"/>
          </w:rPr>
          <w:t>تكنولوجيا</w:t>
        </w:r>
        <w:r w:rsidR="0026284D" w:rsidRPr="00E6063E">
          <w:rPr>
            <w:rStyle w:val="Hyperlink"/>
            <w:noProof/>
            <w:rtl/>
            <w:lang w:val="en-US" w:bidi="ar-EG"/>
          </w:rPr>
          <w:t xml:space="preserve"> </w:t>
        </w:r>
        <w:r w:rsidR="0026284D" w:rsidRPr="00E6063E">
          <w:rPr>
            <w:rStyle w:val="Hyperlink"/>
            <w:rFonts w:hint="cs"/>
            <w:noProof/>
            <w:rtl/>
            <w:lang w:val="en-US" w:bidi="ar-EG"/>
          </w:rPr>
          <w:t>نقل</w:t>
        </w:r>
        <w:r w:rsidR="0026284D" w:rsidRPr="00E6063E">
          <w:rPr>
            <w:rStyle w:val="Hyperlink"/>
            <w:noProof/>
            <w:rtl/>
            <w:lang w:val="en-US" w:bidi="ar-EG"/>
          </w:rPr>
          <w:t xml:space="preserve"> </w:t>
        </w:r>
        <w:r w:rsidR="0026284D" w:rsidRPr="00E6063E">
          <w:rPr>
            <w:rStyle w:val="Hyperlink"/>
            <w:rFonts w:hint="cs"/>
            <w:noProof/>
            <w:rtl/>
            <w:lang w:val="en-US" w:bidi="ar-EG"/>
          </w:rPr>
          <w:t>النفاذ</w:t>
        </w:r>
        <w:r w:rsidR="0026284D">
          <w:rPr>
            <w:noProof/>
            <w:webHidden/>
            <w:rtl/>
          </w:rPr>
          <w:tab/>
        </w:r>
        <w:r w:rsidR="000327B9">
          <w:rPr>
            <w:noProof/>
            <w:webHidden/>
          </w:rPr>
          <w:tab/>
        </w:r>
        <w:r w:rsidR="00AA7081">
          <w:rPr>
            <w:noProof/>
            <w:webHidden/>
          </w:rPr>
          <w:t>2</w:t>
        </w:r>
      </w:hyperlink>
    </w:p>
    <w:p w:rsidR="0026284D" w:rsidRDefault="00A0320B" w:rsidP="00AA7081">
      <w:pPr>
        <w:pStyle w:val="TOC2"/>
        <w:rPr>
          <w:rFonts w:asciiTheme="minorHAnsi" w:eastAsiaTheme="minorEastAsia" w:hAnsiTheme="minorHAnsi" w:cstheme="minorBidi"/>
          <w:noProof/>
          <w:sz w:val="22"/>
          <w:szCs w:val="22"/>
          <w:rtl/>
          <w:lang w:val="en-US" w:eastAsia="zh-CN"/>
        </w:rPr>
      </w:pPr>
      <w:hyperlink w:anchor="_Toc258940876" w:history="1">
        <w:r w:rsidR="0026284D" w:rsidRPr="00E6063E">
          <w:rPr>
            <w:rStyle w:val="Hyperlink"/>
            <w:noProof/>
            <w:lang w:val="en-US" w:bidi="ar-EG"/>
          </w:rPr>
          <w:t>3.1</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EG"/>
          </w:rPr>
          <w:t>تطور</w:t>
        </w:r>
        <w:r w:rsidR="0026284D" w:rsidRPr="00E6063E">
          <w:rPr>
            <w:rStyle w:val="Hyperlink"/>
            <w:noProof/>
            <w:rtl/>
            <w:lang w:val="en-US" w:bidi="ar-EG"/>
          </w:rPr>
          <w:t xml:space="preserve"> </w:t>
        </w:r>
        <w:r w:rsidR="0026284D" w:rsidRPr="00E6063E">
          <w:rPr>
            <w:rStyle w:val="Hyperlink"/>
            <w:rFonts w:hint="cs"/>
            <w:noProof/>
            <w:rtl/>
            <w:lang w:val="en-US" w:bidi="ar-EG"/>
          </w:rPr>
          <w:t>الأجهزة</w:t>
        </w:r>
        <w:r w:rsidR="0026284D" w:rsidRPr="00E6063E">
          <w:rPr>
            <w:rStyle w:val="Hyperlink"/>
            <w:noProof/>
            <w:rtl/>
            <w:lang w:val="en-US" w:bidi="ar-EG"/>
          </w:rPr>
          <w:t xml:space="preserve"> </w:t>
        </w:r>
        <w:r w:rsidR="0026284D" w:rsidRPr="00E6063E">
          <w:rPr>
            <w:rStyle w:val="Hyperlink"/>
            <w:rFonts w:hint="cs"/>
            <w:noProof/>
            <w:rtl/>
            <w:lang w:val="en-US" w:bidi="ar-EG"/>
          </w:rPr>
          <w:t>المطرافية</w:t>
        </w:r>
        <w:r w:rsidR="0026284D">
          <w:rPr>
            <w:noProof/>
            <w:webHidden/>
            <w:rtl/>
          </w:rPr>
          <w:tab/>
        </w:r>
        <w:r w:rsidR="000327B9">
          <w:rPr>
            <w:noProof/>
            <w:webHidden/>
          </w:rPr>
          <w:tab/>
        </w:r>
        <w:r w:rsidR="00AA7081">
          <w:rPr>
            <w:noProof/>
            <w:webHidden/>
          </w:rPr>
          <w:t>3</w:t>
        </w:r>
      </w:hyperlink>
    </w:p>
    <w:p w:rsidR="0026284D" w:rsidRDefault="00A0320B" w:rsidP="00AA7081">
      <w:pPr>
        <w:pStyle w:val="TOC2"/>
        <w:rPr>
          <w:rFonts w:asciiTheme="minorHAnsi" w:eastAsiaTheme="minorEastAsia" w:hAnsiTheme="minorHAnsi" w:cstheme="minorBidi"/>
          <w:noProof/>
          <w:sz w:val="22"/>
          <w:szCs w:val="22"/>
          <w:rtl/>
          <w:lang w:val="en-US" w:eastAsia="zh-CN"/>
        </w:rPr>
      </w:pPr>
      <w:hyperlink w:anchor="_Toc258940877" w:history="1">
        <w:r w:rsidR="0026284D" w:rsidRPr="00E6063E">
          <w:rPr>
            <w:rStyle w:val="Hyperlink"/>
            <w:noProof/>
            <w:lang w:val="en-US" w:bidi="ar-EG"/>
          </w:rPr>
          <w:t>4.1</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EG"/>
          </w:rPr>
          <w:t>تطور</w:t>
        </w:r>
        <w:r w:rsidR="0026284D" w:rsidRPr="00E6063E">
          <w:rPr>
            <w:rStyle w:val="Hyperlink"/>
            <w:noProof/>
            <w:rtl/>
            <w:lang w:val="en-US" w:bidi="ar-EG"/>
          </w:rPr>
          <w:t xml:space="preserve"> </w:t>
        </w:r>
        <w:r w:rsidR="0026284D" w:rsidRPr="00E6063E">
          <w:rPr>
            <w:rStyle w:val="Hyperlink"/>
            <w:rFonts w:hint="cs"/>
            <w:noProof/>
            <w:rtl/>
            <w:lang w:val="en-US" w:bidi="ar-EG"/>
          </w:rPr>
          <w:t>شبكات</w:t>
        </w:r>
        <w:r w:rsidR="0026284D" w:rsidRPr="00E6063E">
          <w:rPr>
            <w:rStyle w:val="Hyperlink"/>
            <w:noProof/>
            <w:rtl/>
            <w:lang w:val="en-US" w:bidi="ar-EG"/>
          </w:rPr>
          <w:t xml:space="preserve"> </w:t>
        </w:r>
        <w:r w:rsidR="0026284D" w:rsidRPr="00E6063E">
          <w:rPr>
            <w:rStyle w:val="Hyperlink"/>
            <w:rFonts w:hint="cs"/>
            <w:noProof/>
            <w:rtl/>
            <w:lang w:val="en-US" w:bidi="ar-EG"/>
          </w:rPr>
          <w:t>الاتصالات</w:t>
        </w:r>
        <w:r w:rsidR="0026284D">
          <w:rPr>
            <w:noProof/>
            <w:webHidden/>
            <w:rtl/>
          </w:rPr>
          <w:tab/>
        </w:r>
        <w:r w:rsidR="000327B9">
          <w:rPr>
            <w:noProof/>
            <w:webHidden/>
          </w:rPr>
          <w:tab/>
        </w:r>
        <w:r w:rsidR="00AA7081">
          <w:rPr>
            <w:noProof/>
            <w:webHidden/>
          </w:rPr>
          <w:t>4</w:t>
        </w:r>
      </w:hyperlink>
    </w:p>
    <w:p w:rsidR="0026284D" w:rsidRDefault="00A0320B" w:rsidP="00A5674E">
      <w:pPr>
        <w:pStyle w:val="TOC1"/>
        <w:rPr>
          <w:rFonts w:asciiTheme="minorHAnsi" w:eastAsiaTheme="minorEastAsia" w:hAnsiTheme="minorHAnsi" w:cstheme="minorBidi"/>
          <w:noProof/>
          <w:sz w:val="22"/>
          <w:szCs w:val="22"/>
          <w:rtl/>
          <w:lang w:val="en-US" w:eastAsia="zh-CN"/>
        </w:rPr>
      </w:pPr>
      <w:hyperlink w:anchor="_Toc258940878" w:history="1">
        <w:r w:rsidR="0026284D" w:rsidRPr="00E6063E">
          <w:rPr>
            <w:rStyle w:val="Hyperlink"/>
            <w:noProof/>
            <w:lang w:val="en-US" w:bidi="ar-EG"/>
          </w:rPr>
          <w:t>2</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EG"/>
          </w:rPr>
          <w:t>شبكات</w:t>
        </w:r>
        <w:r w:rsidR="0026284D" w:rsidRPr="00E6063E">
          <w:rPr>
            <w:rStyle w:val="Hyperlink"/>
            <w:noProof/>
            <w:rtl/>
            <w:lang w:val="en-US" w:bidi="ar-EG"/>
          </w:rPr>
          <w:t xml:space="preserve"> </w:t>
        </w:r>
        <w:r w:rsidR="0026284D" w:rsidRPr="00E6063E">
          <w:rPr>
            <w:rStyle w:val="Hyperlink"/>
            <w:rFonts w:hint="cs"/>
            <w:noProof/>
            <w:rtl/>
            <w:lang w:val="en-US" w:bidi="ar-EG"/>
          </w:rPr>
          <w:t>الجيل</w:t>
        </w:r>
        <w:r w:rsidR="0026284D" w:rsidRPr="00E6063E">
          <w:rPr>
            <w:rStyle w:val="Hyperlink"/>
            <w:noProof/>
            <w:rtl/>
            <w:lang w:val="en-US" w:bidi="ar-EG"/>
          </w:rPr>
          <w:t xml:space="preserve"> </w:t>
        </w:r>
        <w:r w:rsidR="0026284D" w:rsidRPr="00E6063E">
          <w:rPr>
            <w:rStyle w:val="Hyperlink"/>
            <w:rFonts w:hint="cs"/>
            <w:noProof/>
            <w:rtl/>
            <w:lang w:val="en-US" w:bidi="ar-EG"/>
          </w:rPr>
          <w:t>التالي</w:t>
        </w:r>
        <w:r w:rsidR="0026284D" w:rsidRPr="00E6063E">
          <w:rPr>
            <w:rStyle w:val="Hyperlink"/>
            <w:noProof/>
            <w:rtl/>
            <w:lang w:val="en-US" w:bidi="ar-EG"/>
          </w:rPr>
          <w:t xml:space="preserve"> </w:t>
        </w:r>
        <w:r w:rsidR="0026284D" w:rsidRPr="00E6063E">
          <w:rPr>
            <w:rStyle w:val="Hyperlink"/>
            <w:rFonts w:hint="cs"/>
            <w:noProof/>
            <w:rtl/>
            <w:lang w:val="en-US" w:bidi="ar-EG"/>
          </w:rPr>
          <w:t>كحل</w:t>
        </w:r>
        <w:r w:rsidR="0026284D" w:rsidRPr="00E6063E">
          <w:rPr>
            <w:rStyle w:val="Hyperlink"/>
            <w:noProof/>
            <w:rtl/>
            <w:lang w:val="en-US" w:bidi="ar-EG"/>
          </w:rPr>
          <w:t xml:space="preserve"> </w:t>
        </w:r>
        <w:r w:rsidR="0026284D" w:rsidRPr="00E6063E">
          <w:rPr>
            <w:rStyle w:val="Hyperlink"/>
            <w:rFonts w:hint="cs"/>
            <w:noProof/>
            <w:rtl/>
            <w:lang w:val="en-US" w:bidi="ar-EG"/>
          </w:rPr>
          <w:t>راهن</w:t>
        </w:r>
        <w:r w:rsidR="0026284D">
          <w:rPr>
            <w:noProof/>
            <w:webHidden/>
            <w:rtl/>
          </w:rPr>
          <w:tab/>
        </w:r>
        <w:r w:rsidR="000327B9">
          <w:rPr>
            <w:noProof/>
            <w:webHidden/>
          </w:rPr>
          <w:tab/>
        </w:r>
        <w:r w:rsidR="00A5674E">
          <w:rPr>
            <w:noProof/>
            <w:webHidden/>
          </w:rPr>
          <w:t>6</w:t>
        </w:r>
      </w:hyperlink>
    </w:p>
    <w:p w:rsidR="0026284D" w:rsidRDefault="00A0320B" w:rsidP="00A5674E">
      <w:pPr>
        <w:pStyle w:val="TOC2"/>
        <w:rPr>
          <w:rFonts w:asciiTheme="minorHAnsi" w:eastAsiaTheme="minorEastAsia" w:hAnsiTheme="minorHAnsi" w:cstheme="minorBidi"/>
          <w:noProof/>
          <w:sz w:val="22"/>
          <w:szCs w:val="22"/>
          <w:rtl/>
          <w:lang w:val="en-US" w:eastAsia="zh-CN"/>
        </w:rPr>
      </w:pPr>
      <w:hyperlink w:anchor="_Toc258940879" w:history="1">
        <w:r w:rsidR="0026284D" w:rsidRPr="00E6063E">
          <w:rPr>
            <w:rStyle w:val="Hyperlink"/>
            <w:noProof/>
            <w:lang w:val="en-US" w:bidi="ar-EG"/>
          </w:rPr>
          <w:t>1.2</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EG"/>
          </w:rPr>
          <w:t>فوائد</w:t>
        </w:r>
        <w:r w:rsidR="0026284D" w:rsidRPr="00E6063E">
          <w:rPr>
            <w:rStyle w:val="Hyperlink"/>
            <w:noProof/>
            <w:rtl/>
            <w:lang w:val="en-US" w:bidi="ar-EG"/>
          </w:rPr>
          <w:t xml:space="preserve"> </w:t>
        </w:r>
        <w:r w:rsidR="0026284D" w:rsidRPr="00E6063E">
          <w:rPr>
            <w:rStyle w:val="Hyperlink"/>
            <w:rFonts w:hint="cs"/>
            <w:noProof/>
            <w:rtl/>
            <w:lang w:val="en-US" w:bidi="ar-EG"/>
          </w:rPr>
          <w:t>شبكات</w:t>
        </w:r>
        <w:r w:rsidR="0026284D" w:rsidRPr="00E6063E">
          <w:rPr>
            <w:rStyle w:val="Hyperlink"/>
            <w:noProof/>
            <w:rtl/>
            <w:lang w:val="en-US" w:bidi="ar-EG"/>
          </w:rPr>
          <w:t xml:space="preserve"> </w:t>
        </w:r>
        <w:r w:rsidR="0026284D" w:rsidRPr="00E6063E">
          <w:rPr>
            <w:rStyle w:val="Hyperlink"/>
            <w:rFonts w:hint="cs"/>
            <w:noProof/>
            <w:rtl/>
            <w:lang w:val="en-US" w:bidi="ar-EG"/>
          </w:rPr>
          <w:t>الجيل</w:t>
        </w:r>
        <w:r w:rsidR="0026284D" w:rsidRPr="00E6063E">
          <w:rPr>
            <w:rStyle w:val="Hyperlink"/>
            <w:noProof/>
            <w:rtl/>
            <w:lang w:val="en-US" w:bidi="ar-EG"/>
          </w:rPr>
          <w:t xml:space="preserve"> </w:t>
        </w:r>
        <w:r w:rsidR="0026284D" w:rsidRPr="00E6063E">
          <w:rPr>
            <w:rStyle w:val="Hyperlink"/>
            <w:rFonts w:hint="cs"/>
            <w:noProof/>
            <w:rtl/>
            <w:lang w:val="en-US" w:bidi="ar-EG"/>
          </w:rPr>
          <w:t>التالي</w:t>
        </w:r>
        <w:r w:rsidR="0026284D">
          <w:rPr>
            <w:noProof/>
            <w:webHidden/>
            <w:rtl/>
          </w:rPr>
          <w:tab/>
        </w:r>
        <w:r w:rsidR="000327B9">
          <w:rPr>
            <w:noProof/>
            <w:webHidden/>
          </w:rPr>
          <w:tab/>
        </w:r>
        <w:r w:rsidR="00A5674E">
          <w:rPr>
            <w:noProof/>
            <w:webHidden/>
          </w:rPr>
          <w:t>6</w:t>
        </w:r>
      </w:hyperlink>
    </w:p>
    <w:p w:rsidR="0026284D" w:rsidRDefault="00A0320B" w:rsidP="0026284D">
      <w:pPr>
        <w:pStyle w:val="TOC2"/>
        <w:rPr>
          <w:rFonts w:asciiTheme="minorHAnsi" w:eastAsiaTheme="minorEastAsia" w:hAnsiTheme="minorHAnsi" w:cstheme="minorBidi"/>
          <w:noProof/>
          <w:sz w:val="22"/>
          <w:szCs w:val="22"/>
          <w:rtl/>
          <w:lang w:val="en-US" w:eastAsia="zh-CN"/>
        </w:rPr>
      </w:pPr>
      <w:hyperlink w:anchor="_Toc258940880" w:history="1">
        <w:r w:rsidR="0026284D" w:rsidRPr="00E6063E">
          <w:rPr>
            <w:rStyle w:val="Hyperlink"/>
            <w:noProof/>
            <w:lang w:val="en-US" w:bidi="ar-EG"/>
          </w:rPr>
          <w:t>2.2</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EG"/>
          </w:rPr>
          <w:t>شبكة</w:t>
        </w:r>
        <w:r w:rsidR="0026284D" w:rsidRPr="00E6063E">
          <w:rPr>
            <w:rStyle w:val="Hyperlink"/>
            <w:noProof/>
            <w:rtl/>
            <w:lang w:val="en-US" w:bidi="ar-EG"/>
          </w:rPr>
          <w:t xml:space="preserve"> </w:t>
        </w:r>
        <w:r w:rsidR="0026284D" w:rsidRPr="00E6063E">
          <w:rPr>
            <w:rStyle w:val="Hyperlink"/>
            <w:rFonts w:hint="cs"/>
            <w:noProof/>
            <w:rtl/>
            <w:lang w:val="en-US" w:bidi="ar-EG"/>
          </w:rPr>
          <w:t>موحدة</w:t>
        </w:r>
        <w:r w:rsidR="0026284D">
          <w:rPr>
            <w:noProof/>
            <w:webHidden/>
            <w:rtl/>
          </w:rPr>
          <w:tab/>
        </w:r>
        <w:r w:rsidR="000327B9">
          <w:rPr>
            <w:noProof/>
            <w:webHidden/>
          </w:rPr>
          <w:tab/>
        </w:r>
        <w:r w:rsidR="00A5674E">
          <w:rPr>
            <w:noProof/>
            <w:webHidden/>
          </w:rPr>
          <w:t>6</w:t>
        </w:r>
      </w:hyperlink>
    </w:p>
    <w:p w:rsidR="0026284D" w:rsidRDefault="00A0320B" w:rsidP="00A5674E">
      <w:pPr>
        <w:pStyle w:val="TOC2"/>
        <w:rPr>
          <w:rFonts w:asciiTheme="minorHAnsi" w:eastAsiaTheme="minorEastAsia" w:hAnsiTheme="minorHAnsi" w:cstheme="minorBidi"/>
          <w:noProof/>
          <w:sz w:val="22"/>
          <w:szCs w:val="22"/>
          <w:rtl/>
          <w:lang w:val="en-US" w:eastAsia="zh-CN"/>
        </w:rPr>
      </w:pPr>
      <w:hyperlink w:anchor="_Toc258940881" w:history="1">
        <w:r w:rsidR="0026284D" w:rsidRPr="00E6063E">
          <w:rPr>
            <w:rStyle w:val="Hyperlink"/>
            <w:noProof/>
            <w:lang w:val="en-US" w:bidi="ar-EG"/>
          </w:rPr>
          <w:t>3.2</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EG"/>
          </w:rPr>
          <w:t>شبكات</w:t>
        </w:r>
        <w:r w:rsidR="0026284D" w:rsidRPr="00E6063E">
          <w:rPr>
            <w:rStyle w:val="Hyperlink"/>
            <w:noProof/>
            <w:rtl/>
            <w:lang w:val="en-US" w:bidi="ar-EG"/>
          </w:rPr>
          <w:t xml:space="preserve"> </w:t>
        </w:r>
        <w:r w:rsidR="0026284D" w:rsidRPr="00E6063E">
          <w:rPr>
            <w:rStyle w:val="Hyperlink"/>
            <w:rFonts w:hint="cs"/>
            <w:noProof/>
            <w:rtl/>
            <w:lang w:val="en-US" w:bidi="ar-EG"/>
          </w:rPr>
          <w:t>الجيل</w:t>
        </w:r>
        <w:r w:rsidR="0026284D" w:rsidRPr="00E6063E">
          <w:rPr>
            <w:rStyle w:val="Hyperlink"/>
            <w:noProof/>
            <w:rtl/>
            <w:lang w:val="en-US" w:bidi="ar-EG"/>
          </w:rPr>
          <w:t xml:space="preserve"> </w:t>
        </w:r>
        <w:r w:rsidR="0026284D" w:rsidRPr="00E6063E">
          <w:rPr>
            <w:rStyle w:val="Hyperlink"/>
            <w:rFonts w:hint="cs"/>
            <w:noProof/>
            <w:rtl/>
            <w:lang w:val="en-US" w:bidi="ar-EG"/>
          </w:rPr>
          <w:t>التالي</w:t>
        </w:r>
        <w:r w:rsidR="0026284D" w:rsidRPr="00E6063E">
          <w:rPr>
            <w:rStyle w:val="Hyperlink"/>
            <w:noProof/>
            <w:rtl/>
            <w:lang w:val="en-US" w:bidi="ar-EG"/>
          </w:rPr>
          <w:t xml:space="preserve"> </w:t>
        </w:r>
        <w:r w:rsidR="0026284D" w:rsidRPr="00E6063E">
          <w:rPr>
            <w:rStyle w:val="Hyperlink"/>
            <w:rFonts w:hint="cs"/>
            <w:noProof/>
            <w:rtl/>
            <w:lang w:val="en-US" w:bidi="ar-EG"/>
          </w:rPr>
          <w:t>لأغراض</w:t>
        </w:r>
        <w:r w:rsidR="0026284D" w:rsidRPr="00E6063E">
          <w:rPr>
            <w:rStyle w:val="Hyperlink"/>
            <w:noProof/>
            <w:rtl/>
            <w:lang w:val="en-US" w:bidi="ar-EG"/>
          </w:rPr>
          <w:t xml:space="preserve"> </w:t>
        </w:r>
        <w:r w:rsidR="0026284D" w:rsidRPr="00E6063E">
          <w:rPr>
            <w:rStyle w:val="Hyperlink"/>
            <w:rFonts w:hint="cs"/>
            <w:noProof/>
            <w:rtl/>
            <w:lang w:val="en-US" w:bidi="ar-EG"/>
          </w:rPr>
          <w:t>التقارب</w:t>
        </w:r>
        <w:r w:rsidR="0026284D">
          <w:rPr>
            <w:noProof/>
            <w:webHidden/>
            <w:rtl/>
          </w:rPr>
          <w:tab/>
        </w:r>
        <w:r w:rsidR="000327B9">
          <w:rPr>
            <w:noProof/>
            <w:webHidden/>
          </w:rPr>
          <w:tab/>
        </w:r>
        <w:r w:rsidR="00A5674E">
          <w:rPr>
            <w:noProof/>
            <w:webHidden/>
          </w:rPr>
          <w:t>8</w:t>
        </w:r>
      </w:hyperlink>
    </w:p>
    <w:p w:rsidR="0026284D" w:rsidRDefault="00A0320B" w:rsidP="0026284D">
      <w:pPr>
        <w:pStyle w:val="TOC3"/>
        <w:rPr>
          <w:rFonts w:asciiTheme="minorHAnsi" w:eastAsiaTheme="minorEastAsia" w:hAnsiTheme="minorHAnsi" w:cstheme="minorBidi"/>
          <w:noProof/>
          <w:sz w:val="22"/>
          <w:szCs w:val="22"/>
          <w:rtl/>
          <w:lang w:val="en-US" w:eastAsia="zh-CN"/>
        </w:rPr>
      </w:pPr>
      <w:hyperlink w:anchor="_Toc258940882" w:history="1">
        <w:r w:rsidR="0026284D" w:rsidRPr="00E6063E">
          <w:rPr>
            <w:rStyle w:val="Hyperlink"/>
            <w:noProof/>
            <w:lang w:val="en-US" w:bidi="ar-EG"/>
          </w:rPr>
          <w:t>1.3.2</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EG"/>
          </w:rPr>
          <w:t>شبكات</w:t>
        </w:r>
        <w:r w:rsidR="0026284D" w:rsidRPr="00E6063E">
          <w:rPr>
            <w:rStyle w:val="Hyperlink"/>
            <w:noProof/>
            <w:rtl/>
            <w:lang w:val="en-US" w:bidi="ar-EG"/>
          </w:rPr>
          <w:t xml:space="preserve"> </w:t>
        </w:r>
        <w:r w:rsidR="0026284D" w:rsidRPr="00E6063E">
          <w:rPr>
            <w:rStyle w:val="Hyperlink"/>
            <w:rFonts w:hint="cs"/>
            <w:noProof/>
            <w:rtl/>
            <w:lang w:val="en-US" w:bidi="ar-EG"/>
          </w:rPr>
          <w:t>الجيل</w:t>
        </w:r>
        <w:r w:rsidR="0026284D" w:rsidRPr="00E6063E">
          <w:rPr>
            <w:rStyle w:val="Hyperlink"/>
            <w:noProof/>
            <w:rtl/>
            <w:lang w:val="en-US" w:bidi="ar-EG"/>
          </w:rPr>
          <w:t xml:space="preserve"> </w:t>
        </w:r>
        <w:r w:rsidR="0026284D" w:rsidRPr="00E6063E">
          <w:rPr>
            <w:rStyle w:val="Hyperlink"/>
            <w:rFonts w:hint="cs"/>
            <w:noProof/>
            <w:rtl/>
            <w:lang w:val="en-US" w:bidi="ar-EG"/>
          </w:rPr>
          <w:t>التالي</w:t>
        </w:r>
        <w:r w:rsidR="0026284D" w:rsidRPr="00E6063E">
          <w:rPr>
            <w:rStyle w:val="Hyperlink"/>
            <w:noProof/>
            <w:rtl/>
            <w:lang w:val="en-US" w:bidi="ar-EG"/>
          </w:rPr>
          <w:t xml:space="preserve"> </w:t>
        </w:r>
        <w:r w:rsidR="0026284D" w:rsidRPr="00E6063E">
          <w:rPr>
            <w:rStyle w:val="Hyperlink"/>
            <w:rFonts w:hint="cs"/>
            <w:noProof/>
            <w:rtl/>
            <w:lang w:val="en-US" w:bidi="ar-EG"/>
          </w:rPr>
          <w:t>من</w:t>
        </w:r>
        <w:r w:rsidR="0026284D" w:rsidRPr="00E6063E">
          <w:rPr>
            <w:rStyle w:val="Hyperlink"/>
            <w:noProof/>
            <w:rtl/>
            <w:lang w:val="en-US" w:bidi="ar-EG"/>
          </w:rPr>
          <w:t xml:space="preserve"> </w:t>
        </w:r>
        <w:r w:rsidR="0026284D" w:rsidRPr="00E6063E">
          <w:rPr>
            <w:rStyle w:val="Hyperlink"/>
            <w:rFonts w:hint="cs"/>
            <w:noProof/>
            <w:rtl/>
            <w:lang w:val="en-US" w:bidi="ar-EG"/>
          </w:rPr>
          <w:t>أجل</w:t>
        </w:r>
        <w:r w:rsidR="0026284D" w:rsidRPr="00E6063E">
          <w:rPr>
            <w:rStyle w:val="Hyperlink"/>
            <w:noProof/>
            <w:rtl/>
            <w:lang w:val="en-US" w:bidi="ar-EG"/>
          </w:rPr>
          <w:t xml:space="preserve"> </w:t>
        </w:r>
        <w:r w:rsidR="0026284D" w:rsidRPr="00E6063E">
          <w:rPr>
            <w:rStyle w:val="Hyperlink"/>
            <w:rFonts w:hint="cs"/>
            <w:noProof/>
            <w:rtl/>
            <w:lang w:val="en-US" w:bidi="ar-EG"/>
          </w:rPr>
          <w:t>التقارب</w:t>
        </w:r>
        <w:r w:rsidR="0026284D" w:rsidRPr="00E6063E">
          <w:rPr>
            <w:rStyle w:val="Hyperlink"/>
            <w:noProof/>
            <w:rtl/>
            <w:lang w:val="en-US" w:bidi="ar-EG"/>
          </w:rPr>
          <w:t xml:space="preserve"> </w:t>
        </w:r>
        <w:r w:rsidR="0026284D" w:rsidRPr="00E6063E">
          <w:rPr>
            <w:rStyle w:val="Hyperlink"/>
            <w:rFonts w:hint="cs"/>
            <w:noProof/>
            <w:rtl/>
            <w:lang w:val="en-US" w:bidi="ar-EG"/>
          </w:rPr>
          <w:t>بين</w:t>
        </w:r>
        <w:r w:rsidR="0026284D" w:rsidRPr="00E6063E">
          <w:rPr>
            <w:rStyle w:val="Hyperlink"/>
            <w:noProof/>
            <w:rtl/>
            <w:lang w:val="en-US" w:bidi="ar-EG"/>
          </w:rPr>
          <w:t xml:space="preserve"> </w:t>
        </w:r>
        <w:r w:rsidR="0026284D" w:rsidRPr="00E6063E">
          <w:rPr>
            <w:rStyle w:val="Hyperlink"/>
            <w:rFonts w:hint="cs"/>
            <w:noProof/>
            <w:rtl/>
            <w:lang w:val="en-US" w:bidi="ar-EG"/>
          </w:rPr>
          <w:t>الشبكات</w:t>
        </w:r>
        <w:r w:rsidR="0026284D" w:rsidRPr="00E6063E">
          <w:rPr>
            <w:rStyle w:val="Hyperlink"/>
            <w:noProof/>
            <w:rtl/>
            <w:lang w:val="en-US" w:bidi="ar-EG"/>
          </w:rPr>
          <w:t xml:space="preserve"> </w:t>
        </w:r>
        <w:r w:rsidR="0026284D" w:rsidRPr="00E6063E">
          <w:rPr>
            <w:rStyle w:val="Hyperlink"/>
            <w:rFonts w:hint="cs"/>
            <w:noProof/>
            <w:rtl/>
            <w:lang w:val="en-US" w:bidi="ar-EG"/>
          </w:rPr>
          <w:t>الثابتة</w:t>
        </w:r>
        <w:r w:rsidR="0026284D" w:rsidRPr="00E6063E">
          <w:rPr>
            <w:rStyle w:val="Hyperlink"/>
            <w:noProof/>
            <w:rtl/>
            <w:lang w:val="en-US" w:bidi="ar-EG"/>
          </w:rPr>
          <w:t xml:space="preserve"> </w:t>
        </w:r>
        <w:r w:rsidR="0026284D" w:rsidRPr="00E6063E">
          <w:rPr>
            <w:rStyle w:val="Hyperlink"/>
            <w:rFonts w:hint="cs"/>
            <w:noProof/>
            <w:rtl/>
            <w:lang w:val="en-US" w:bidi="ar-EG"/>
          </w:rPr>
          <w:t>والمتنقلة</w:t>
        </w:r>
        <w:r w:rsidR="0026284D">
          <w:rPr>
            <w:noProof/>
            <w:webHidden/>
            <w:rtl/>
          </w:rPr>
          <w:tab/>
        </w:r>
        <w:r w:rsidR="000327B9">
          <w:rPr>
            <w:noProof/>
            <w:webHidden/>
          </w:rPr>
          <w:tab/>
        </w:r>
        <w:r w:rsidR="00A5674E">
          <w:rPr>
            <w:noProof/>
            <w:webHidden/>
          </w:rPr>
          <w:t>8</w:t>
        </w:r>
      </w:hyperlink>
    </w:p>
    <w:p w:rsidR="0026284D" w:rsidRDefault="00A0320B" w:rsidP="00A5674E">
      <w:pPr>
        <w:pStyle w:val="TOC3"/>
        <w:rPr>
          <w:rFonts w:asciiTheme="minorHAnsi" w:eastAsiaTheme="minorEastAsia" w:hAnsiTheme="minorHAnsi" w:cstheme="minorBidi"/>
          <w:noProof/>
          <w:sz w:val="22"/>
          <w:szCs w:val="22"/>
          <w:rtl/>
          <w:lang w:val="en-US" w:eastAsia="zh-CN"/>
        </w:rPr>
      </w:pPr>
      <w:hyperlink w:anchor="_Toc258940883" w:history="1">
        <w:r w:rsidR="0026284D" w:rsidRPr="00E6063E">
          <w:rPr>
            <w:rStyle w:val="Hyperlink"/>
            <w:noProof/>
            <w:lang w:val="en-US" w:bidi="ar-EG"/>
          </w:rPr>
          <w:t>2.3.2</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EG"/>
          </w:rPr>
          <w:t>شبكات</w:t>
        </w:r>
        <w:r w:rsidR="0026284D" w:rsidRPr="00E6063E">
          <w:rPr>
            <w:rStyle w:val="Hyperlink"/>
            <w:noProof/>
            <w:rtl/>
            <w:lang w:val="en-US" w:bidi="ar-EG"/>
          </w:rPr>
          <w:t xml:space="preserve"> </w:t>
        </w:r>
        <w:r w:rsidR="0026284D" w:rsidRPr="00E6063E">
          <w:rPr>
            <w:rStyle w:val="Hyperlink"/>
            <w:rFonts w:hint="cs"/>
            <w:noProof/>
            <w:rtl/>
            <w:lang w:val="en-US" w:bidi="ar-EG"/>
          </w:rPr>
          <w:t>الجيل</w:t>
        </w:r>
        <w:r w:rsidR="0026284D" w:rsidRPr="00E6063E">
          <w:rPr>
            <w:rStyle w:val="Hyperlink"/>
            <w:noProof/>
            <w:rtl/>
            <w:lang w:val="en-US" w:bidi="ar-EG"/>
          </w:rPr>
          <w:t xml:space="preserve"> </w:t>
        </w:r>
        <w:r w:rsidR="0026284D" w:rsidRPr="00E6063E">
          <w:rPr>
            <w:rStyle w:val="Hyperlink"/>
            <w:rFonts w:hint="cs"/>
            <w:noProof/>
            <w:rtl/>
            <w:lang w:val="en-US" w:bidi="ar-EG"/>
          </w:rPr>
          <w:t>التالي</w:t>
        </w:r>
        <w:r w:rsidR="0026284D" w:rsidRPr="00E6063E">
          <w:rPr>
            <w:rStyle w:val="Hyperlink"/>
            <w:noProof/>
            <w:rtl/>
            <w:lang w:val="en-US" w:bidi="ar-EG"/>
          </w:rPr>
          <w:t xml:space="preserve"> </w:t>
        </w:r>
        <w:r w:rsidR="0026284D" w:rsidRPr="00E6063E">
          <w:rPr>
            <w:rStyle w:val="Hyperlink"/>
            <w:rFonts w:hint="cs"/>
            <w:noProof/>
            <w:rtl/>
            <w:lang w:val="en-US" w:bidi="ar-EG"/>
          </w:rPr>
          <w:t>من</w:t>
        </w:r>
        <w:r w:rsidR="0026284D" w:rsidRPr="00E6063E">
          <w:rPr>
            <w:rStyle w:val="Hyperlink"/>
            <w:noProof/>
            <w:rtl/>
            <w:lang w:val="en-US" w:bidi="ar-EG"/>
          </w:rPr>
          <w:t xml:space="preserve"> </w:t>
        </w:r>
        <w:r w:rsidR="0026284D" w:rsidRPr="00E6063E">
          <w:rPr>
            <w:rStyle w:val="Hyperlink"/>
            <w:rFonts w:hint="cs"/>
            <w:noProof/>
            <w:rtl/>
            <w:lang w:val="en-US" w:bidi="ar-EG"/>
          </w:rPr>
          <w:t>أجل</w:t>
        </w:r>
        <w:r w:rsidR="0026284D" w:rsidRPr="00E6063E">
          <w:rPr>
            <w:rStyle w:val="Hyperlink"/>
            <w:noProof/>
            <w:rtl/>
            <w:lang w:val="en-US" w:bidi="ar-EG"/>
          </w:rPr>
          <w:t xml:space="preserve"> </w:t>
        </w:r>
        <w:r w:rsidR="0026284D" w:rsidRPr="00E6063E">
          <w:rPr>
            <w:rStyle w:val="Hyperlink"/>
            <w:rFonts w:hint="cs"/>
            <w:noProof/>
            <w:rtl/>
            <w:lang w:val="en-US" w:bidi="ar-EG"/>
          </w:rPr>
          <w:t>تلفزيون</w:t>
        </w:r>
        <w:r w:rsidR="0026284D" w:rsidRPr="00E6063E">
          <w:rPr>
            <w:rStyle w:val="Hyperlink"/>
            <w:noProof/>
            <w:rtl/>
            <w:lang w:val="en-US" w:bidi="ar-EG"/>
          </w:rPr>
          <w:t xml:space="preserve"> </w:t>
        </w:r>
        <w:r w:rsidR="0026284D" w:rsidRPr="00E6063E">
          <w:rPr>
            <w:rStyle w:val="Hyperlink"/>
            <w:rFonts w:hint="cs"/>
            <w:noProof/>
            <w:rtl/>
            <w:lang w:val="en-US" w:bidi="ar-EG"/>
          </w:rPr>
          <w:t>بروتوكول</w:t>
        </w:r>
        <w:r w:rsidR="0026284D" w:rsidRPr="00E6063E">
          <w:rPr>
            <w:rStyle w:val="Hyperlink"/>
            <w:noProof/>
            <w:rtl/>
            <w:lang w:val="en-US" w:bidi="ar-EG"/>
          </w:rPr>
          <w:t xml:space="preserve"> </w:t>
        </w:r>
        <w:r w:rsidR="0026284D" w:rsidRPr="00E6063E">
          <w:rPr>
            <w:rStyle w:val="Hyperlink"/>
            <w:rFonts w:hint="cs"/>
            <w:noProof/>
            <w:rtl/>
            <w:lang w:val="en-US" w:bidi="ar-EG"/>
          </w:rPr>
          <w:t>الإنترنت</w:t>
        </w:r>
        <w:r w:rsidR="0026284D">
          <w:rPr>
            <w:noProof/>
            <w:webHidden/>
            <w:rtl/>
          </w:rPr>
          <w:tab/>
        </w:r>
        <w:r w:rsidR="000327B9">
          <w:rPr>
            <w:noProof/>
            <w:webHidden/>
          </w:rPr>
          <w:tab/>
        </w:r>
        <w:r w:rsidR="00A5674E">
          <w:rPr>
            <w:noProof/>
            <w:webHidden/>
          </w:rPr>
          <w:t>9</w:t>
        </w:r>
      </w:hyperlink>
    </w:p>
    <w:p w:rsidR="0026284D" w:rsidRDefault="00A0320B" w:rsidP="00A5674E">
      <w:pPr>
        <w:pStyle w:val="TOC1"/>
        <w:rPr>
          <w:rFonts w:asciiTheme="minorHAnsi" w:eastAsiaTheme="minorEastAsia" w:hAnsiTheme="minorHAnsi" w:cstheme="minorBidi"/>
          <w:noProof/>
          <w:sz w:val="22"/>
          <w:szCs w:val="22"/>
          <w:rtl/>
          <w:lang w:val="en-US" w:eastAsia="zh-CN"/>
        </w:rPr>
      </w:pPr>
      <w:hyperlink w:anchor="_Toc258940884" w:history="1">
        <w:r w:rsidR="0026284D" w:rsidRPr="00E6063E">
          <w:rPr>
            <w:rStyle w:val="Hyperlink"/>
            <w:noProof/>
            <w:lang w:val="en-US" w:bidi="ar-EG"/>
          </w:rPr>
          <w:t>3</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EG"/>
          </w:rPr>
          <w:t>تكنولوجيات</w:t>
        </w:r>
        <w:r w:rsidR="0026284D" w:rsidRPr="00E6063E">
          <w:rPr>
            <w:rStyle w:val="Hyperlink"/>
            <w:noProof/>
            <w:rtl/>
            <w:lang w:val="en-US" w:bidi="ar-EG"/>
          </w:rPr>
          <w:t xml:space="preserve"> </w:t>
        </w:r>
        <w:r w:rsidR="0026284D" w:rsidRPr="00E6063E">
          <w:rPr>
            <w:rStyle w:val="Hyperlink"/>
            <w:rFonts w:hint="cs"/>
            <w:noProof/>
            <w:rtl/>
            <w:lang w:val="en-US" w:bidi="ar-EG"/>
          </w:rPr>
          <w:t>شبكات</w:t>
        </w:r>
        <w:r w:rsidR="0026284D" w:rsidRPr="00E6063E">
          <w:rPr>
            <w:rStyle w:val="Hyperlink"/>
            <w:noProof/>
            <w:rtl/>
            <w:lang w:val="en-US" w:bidi="ar-EG"/>
          </w:rPr>
          <w:t xml:space="preserve"> </w:t>
        </w:r>
        <w:r w:rsidR="0026284D" w:rsidRPr="00E6063E">
          <w:rPr>
            <w:rStyle w:val="Hyperlink"/>
            <w:rFonts w:hint="cs"/>
            <w:noProof/>
            <w:rtl/>
            <w:lang w:val="en-US" w:bidi="ar-EG"/>
          </w:rPr>
          <w:t>الجيل</w:t>
        </w:r>
        <w:r w:rsidR="0026284D" w:rsidRPr="00E6063E">
          <w:rPr>
            <w:rStyle w:val="Hyperlink"/>
            <w:noProof/>
            <w:rtl/>
            <w:lang w:val="en-US" w:bidi="ar-EG"/>
          </w:rPr>
          <w:t xml:space="preserve"> </w:t>
        </w:r>
        <w:r w:rsidR="0026284D" w:rsidRPr="00E6063E">
          <w:rPr>
            <w:rStyle w:val="Hyperlink"/>
            <w:rFonts w:hint="cs"/>
            <w:noProof/>
            <w:rtl/>
            <w:lang w:val="en-US" w:bidi="ar-EG"/>
          </w:rPr>
          <w:t>التالي</w:t>
        </w:r>
        <w:r w:rsidR="0026284D">
          <w:rPr>
            <w:noProof/>
            <w:webHidden/>
            <w:rtl/>
          </w:rPr>
          <w:tab/>
        </w:r>
        <w:r w:rsidR="000327B9">
          <w:rPr>
            <w:noProof/>
            <w:webHidden/>
          </w:rPr>
          <w:tab/>
        </w:r>
        <w:r w:rsidR="00A5674E">
          <w:rPr>
            <w:noProof/>
            <w:webHidden/>
          </w:rPr>
          <w:t>10</w:t>
        </w:r>
      </w:hyperlink>
    </w:p>
    <w:p w:rsidR="0026284D" w:rsidRDefault="00A0320B" w:rsidP="00A5674E">
      <w:pPr>
        <w:pStyle w:val="TOC2"/>
        <w:rPr>
          <w:rFonts w:asciiTheme="minorHAnsi" w:eastAsiaTheme="minorEastAsia" w:hAnsiTheme="minorHAnsi" w:cstheme="minorBidi"/>
          <w:noProof/>
          <w:sz w:val="22"/>
          <w:szCs w:val="22"/>
          <w:rtl/>
          <w:lang w:val="en-US" w:eastAsia="zh-CN"/>
        </w:rPr>
      </w:pPr>
      <w:hyperlink w:anchor="_Toc258940885" w:history="1">
        <w:r w:rsidR="0026284D" w:rsidRPr="00E6063E">
          <w:rPr>
            <w:rStyle w:val="Hyperlink"/>
            <w:noProof/>
            <w:lang w:val="en-US" w:bidi="ar-EG"/>
          </w:rPr>
          <w:t>1.3</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EG"/>
          </w:rPr>
          <w:t>مقدمة</w:t>
        </w:r>
        <w:r w:rsidR="0026284D">
          <w:rPr>
            <w:noProof/>
            <w:webHidden/>
            <w:rtl/>
          </w:rPr>
          <w:tab/>
        </w:r>
        <w:r w:rsidR="000327B9">
          <w:rPr>
            <w:noProof/>
            <w:webHidden/>
          </w:rPr>
          <w:tab/>
        </w:r>
        <w:r w:rsidR="00A5674E">
          <w:rPr>
            <w:noProof/>
            <w:webHidden/>
          </w:rPr>
          <w:t>10</w:t>
        </w:r>
      </w:hyperlink>
    </w:p>
    <w:p w:rsidR="0026284D" w:rsidRDefault="00A0320B" w:rsidP="00A5674E">
      <w:pPr>
        <w:pStyle w:val="TOC2"/>
        <w:rPr>
          <w:rFonts w:asciiTheme="minorHAnsi" w:eastAsiaTheme="minorEastAsia" w:hAnsiTheme="minorHAnsi" w:cstheme="minorBidi"/>
          <w:noProof/>
          <w:sz w:val="22"/>
          <w:szCs w:val="22"/>
          <w:rtl/>
          <w:lang w:val="en-US" w:eastAsia="zh-CN"/>
        </w:rPr>
      </w:pPr>
      <w:hyperlink w:anchor="_Toc258940886" w:history="1">
        <w:r w:rsidR="0026284D" w:rsidRPr="00E6063E">
          <w:rPr>
            <w:rStyle w:val="Hyperlink"/>
            <w:noProof/>
            <w:lang w:val="en-US" w:bidi="ar-EG"/>
          </w:rPr>
          <w:t>2.3</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EG"/>
          </w:rPr>
          <w:t>تعريف</w:t>
        </w:r>
        <w:r w:rsidR="0026284D" w:rsidRPr="00E6063E">
          <w:rPr>
            <w:rStyle w:val="Hyperlink"/>
            <w:noProof/>
            <w:rtl/>
            <w:lang w:val="en-US" w:bidi="ar-EG"/>
          </w:rPr>
          <w:t xml:space="preserve"> </w:t>
        </w:r>
        <w:r w:rsidR="0026284D" w:rsidRPr="00E6063E">
          <w:rPr>
            <w:rStyle w:val="Hyperlink"/>
            <w:rFonts w:hint="cs"/>
            <w:noProof/>
            <w:rtl/>
            <w:lang w:val="en-US" w:bidi="ar-EG"/>
          </w:rPr>
          <w:t>شبكات</w:t>
        </w:r>
        <w:r w:rsidR="0026284D" w:rsidRPr="00E6063E">
          <w:rPr>
            <w:rStyle w:val="Hyperlink"/>
            <w:noProof/>
            <w:rtl/>
            <w:lang w:val="en-US" w:bidi="ar-EG"/>
          </w:rPr>
          <w:t xml:space="preserve"> </w:t>
        </w:r>
        <w:r w:rsidR="0026284D" w:rsidRPr="00E6063E">
          <w:rPr>
            <w:rStyle w:val="Hyperlink"/>
            <w:rFonts w:hint="cs"/>
            <w:noProof/>
            <w:rtl/>
            <w:lang w:val="en-US" w:bidi="ar-EG"/>
          </w:rPr>
          <w:t>الجيل</w:t>
        </w:r>
        <w:r w:rsidR="0026284D" w:rsidRPr="00E6063E">
          <w:rPr>
            <w:rStyle w:val="Hyperlink"/>
            <w:noProof/>
            <w:rtl/>
            <w:lang w:val="en-US" w:bidi="ar-EG"/>
          </w:rPr>
          <w:t xml:space="preserve"> </w:t>
        </w:r>
        <w:r w:rsidR="0026284D" w:rsidRPr="00E6063E">
          <w:rPr>
            <w:rStyle w:val="Hyperlink"/>
            <w:rFonts w:hint="cs"/>
            <w:noProof/>
            <w:rtl/>
            <w:lang w:val="en-US" w:bidi="ar-EG"/>
          </w:rPr>
          <w:t>التالي</w:t>
        </w:r>
        <w:r w:rsidR="0026284D" w:rsidRPr="00E6063E">
          <w:rPr>
            <w:rStyle w:val="Hyperlink"/>
            <w:noProof/>
            <w:rtl/>
            <w:lang w:val="en-US" w:bidi="ar-EG"/>
          </w:rPr>
          <w:t xml:space="preserve"> </w:t>
        </w:r>
        <w:r w:rsidR="0026284D" w:rsidRPr="00E6063E">
          <w:rPr>
            <w:rStyle w:val="Hyperlink"/>
            <w:rFonts w:hint="cs"/>
            <w:noProof/>
            <w:rtl/>
            <w:lang w:val="en-US" w:bidi="ar-EG"/>
          </w:rPr>
          <w:t>وسماتها</w:t>
        </w:r>
        <w:r w:rsidR="0026284D">
          <w:rPr>
            <w:noProof/>
            <w:webHidden/>
            <w:rtl/>
          </w:rPr>
          <w:tab/>
        </w:r>
        <w:r w:rsidR="000327B9">
          <w:rPr>
            <w:noProof/>
            <w:webHidden/>
          </w:rPr>
          <w:tab/>
        </w:r>
        <w:r w:rsidR="00A5674E">
          <w:rPr>
            <w:noProof/>
            <w:webHidden/>
          </w:rPr>
          <w:t>11</w:t>
        </w:r>
      </w:hyperlink>
    </w:p>
    <w:p w:rsidR="0026284D" w:rsidRDefault="00A0320B" w:rsidP="00A5674E">
      <w:pPr>
        <w:pStyle w:val="TOC2"/>
        <w:rPr>
          <w:rFonts w:asciiTheme="minorHAnsi" w:eastAsiaTheme="minorEastAsia" w:hAnsiTheme="minorHAnsi" w:cstheme="minorBidi"/>
          <w:noProof/>
          <w:sz w:val="22"/>
          <w:szCs w:val="22"/>
          <w:rtl/>
          <w:lang w:val="en-US" w:eastAsia="zh-CN"/>
        </w:rPr>
      </w:pPr>
      <w:hyperlink w:anchor="_Toc258940887" w:history="1">
        <w:r w:rsidR="0026284D" w:rsidRPr="00E6063E">
          <w:rPr>
            <w:rStyle w:val="Hyperlink"/>
            <w:noProof/>
            <w:lang w:val="en-US" w:bidi="ar-EG"/>
          </w:rPr>
          <w:t>3.3</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EG"/>
          </w:rPr>
          <w:t>استعراض</w:t>
        </w:r>
        <w:r w:rsidR="0026284D" w:rsidRPr="00E6063E">
          <w:rPr>
            <w:rStyle w:val="Hyperlink"/>
            <w:noProof/>
            <w:rtl/>
            <w:lang w:val="en-US" w:bidi="ar-EG"/>
          </w:rPr>
          <w:t xml:space="preserve"> </w:t>
        </w:r>
        <w:r w:rsidR="0026284D" w:rsidRPr="00E6063E">
          <w:rPr>
            <w:rStyle w:val="Hyperlink"/>
            <w:rFonts w:hint="cs"/>
            <w:noProof/>
            <w:rtl/>
            <w:lang w:val="en-US" w:bidi="ar-EG"/>
          </w:rPr>
          <w:t>شامل</w:t>
        </w:r>
        <w:r w:rsidR="0026284D" w:rsidRPr="00E6063E">
          <w:rPr>
            <w:rStyle w:val="Hyperlink"/>
            <w:noProof/>
            <w:rtl/>
            <w:lang w:val="en-US" w:bidi="ar-EG"/>
          </w:rPr>
          <w:t xml:space="preserve"> </w:t>
        </w:r>
        <w:r w:rsidR="0026284D" w:rsidRPr="00E6063E">
          <w:rPr>
            <w:rStyle w:val="Hyperlink"/>
            <w:rFonts w:hint="cs"/>
            <w:noProof/>
            <w:rtl/>
            <w:lang w:val="en-US" w:bidi="ar-EG"/>
          </w:rPr>
          <w:t>لتكنولوجيا</w:t>
        </w:r>
        <w:r w:rsidR="0026284D" w:rsidRPr="00E6063E">
          <w:rPr>
            <w:rStyle w:val="Hyperlink"/>
            <w:noProof/>
            <w:rtl/>
            <w:lang w:val="en-US" w:bidi="ar-EG"/>
          </w:rPr>
          <w:t xml:space="preserve"> </w:t>
        </w:r>
        <w:r w:rsidR="0026284D" w:rsidRPr="00E6063E">
          <w:rPr>
            <w:rStyle w:val="Hyperlink"/>
            <w:rFonts w:hint="cs"/>
            <w:noProof/>
            <w:rtl/>
            <w:lang w:val="en-US" w:bidi="ar-EG"/>
          </w:rPr>
          <w:t>الإصدار</w:t>
        </w:r>
        <w:r w:rsidR="0026284D" w:rsidRPr="00E6063E">
          <w:rPr>
            <w:rStyle w:val="Hyperlink"/>
            <w:noProof/>
            <w:rtl/>
            <w:lang w:val="en-US" w:bidi="ar-EG"/>
          </w:rPr>
          <w:t xml:space="preserve"> </w:t>
        </w:r>
        <w:r w:rsidR="0026284D" w:rsidRPr="00E6063E">
          <w:rPr>
            <w:rStyle w:val="Hyperlink"/>
            <w:noProof/>
            <w:lang w:val="en-US" w:bidi="ar-EG"/>
          </w:rPr>
          <w:t>1</w:t>
        </w:r>
        <w:r w:rsidR="0026284D">
          <w:rPr>
            <w:noProof/>
            <w:webHidden/>
            <w:rtl/>
          </w:rPr>
          <w:tab/>
        </w:r>
        <w:r w:rsidR="000327B9">
          <w:rPr>
            <w:noProof/>
            <w:webHidden/>
          </w:rPr>
          <w:tab/>
        </w:r>
        <w:r w:rsidR="00A5674E">
          <w:rPr>
            <w:noProof/>
            <w:webHidden/>
          </w:rPr>
          <w:t>12</w:t>
        </w:r>
      </w:hyperlink>
    </w:p>
    <w:p w:rsidR="0026284D" w:rsidRDefault="00A0320B" w:rsidP="00A5674E">
      <w:pPr>
        <w:pStyle w:val="TOC3"/>
        <w:rPr>
          <w:rFonts w:asciiTheme="minorHAnsi" w:eastAsiaTheme="minorEastAsia" w:hAnsiTheme="minorHAnsi" w:cstheme="minorBidi"/>
          <w:noProof/>
          <w:sz w:val="22"/>
          <w:szCs w:val="22"/>
          <w:rtl/>
          <w:lang w:val="en-US" w:eastAsia="zh-CN"/>
        </w:rPr>
      </w:pPr>
      <w:hyperlink w:anchor="_Toc258940888" w:history="1">
        <w:r w:rsidR="0026284D" w:rsidRPr="00E6063E">
          <w:rPr>
            <w:rStyle w:val="Hyperlink"/>
            <w:noProof/>
            <w:lang w:val="en-US" w:bidi="ar-EG"/>
          </w:rPr>
          <w:t>1.3.3</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EG"/>
          </w:rPr>
          <w:t>البيئة</w:t>
        </w:r>
        <w:r w:rsidR="0026284D" w:rsidRPr="00E6063E">
          <w:rPr>
            <w:rStyle w:val="Hyperlink"/>
            <w:noProof/>
            <w:rtl/>
            <w:lang w:val="en-US" w:bidi="ar-EG"/>
          </w:rPr>
          <w:t xml:space="preserve"> </w:t>
        </w:r>
        <w:r w:rsidR="0026284D" w:rsidRPr="00E6063E">
          <w:rPr>
            <w:rStyle w:val="Hyperlink"/>
            <w:rFonts w:hint="cs"/>
            <w:noProof/>
            <w:rtl/>
            <w:lang w:val="en-US" w:bidi="ar-EG"/>
          </w:rPr>
          <w:t>المستهدفة</w:t>
        </w:r>
        <w:r w:rsidR="0026284D" w:rsidRPr="00E6063E">
          <w:rPr>
            <w:rStyle w:val="Hyperlink"/>
            <w:noProof/>
            <w:rtl/>
            <w:lang w:val="en-US" w:bidi="ar-EG"/>
          </w:rPr>
          <w:t xml:space="preserve"> </w:t>
        </w:r>
        <w:r w:rsidR="0026284D" w:rsidRPr="00E6063E">
          <w:rPr>
            <w:rStyle w:val="Hyperlink"/>
            <w:rFonts w:hint="cs"/>
            <w:noProof/>
            <w:rtl/>
            <w:lang w:val="en-US" w:bidi="ar-EG"/>
          </w:rPr>
          <w:t>بالإصدار</w:t>
        </w:r>
        <w:r w:rsidR="0026284D" w:rsidRPr="00E6063E">
          <w:rPr>
            <w:rStyle w:val="Hyperlink"/>
            <w:noProof/>
            <w:rtl/>
            <w:lang w:val="en-US" w:bidi="ar-EG"/>
          </w:rPr>
          <w:t xml:space="preserve"> </w:t>
        </w:r>
        <w:r w:rsidR="0026284D" w:rsidRPr="00E6063E">
          <w:rPr>
            <w:rStyle w:val="Hyperlink"/>
            <w:noProof/>
            <w:lang w:val="en-US" w:bidi="ar-EG"/>
          </w:rPr>
          <w:t>1</w:t>
        </w:r>
        <w:r w:rsidR="0026284D" w:rsidRPr="00E6063E">
          <w:rPr>
            <w:rStyle w:val="Hyperlink"/>
            <w:noProof/>
            <w:rtl/>
            <w:lang w:val="en-US" w:bidi="ar-EG"/>
          </w:rPr>
          <w:t xml:space="preserve"> </w:t>
        </w:r>
        <w:r w:rsidR="0026284D" w:rsidRPr="00E6063E">
          <w:rPr>
            <w:rStyle w:val="Hyperlink"/>
            <w:rFonts w:hint="cs"/>
            <w:noProof/>
            <w:rtl/>
            <w:lang w:val="en-US" w:bidi="ar-EG"/>
          </w:rPr>
          <w:t>من</w:t>
        </w:r>
        <w:r w:rsidR="0026284D" w:rsidRPr="00E6063E">
          <w:rPr>
            <w:rStyle w:val="Hyperlink"/>
            <w:noProof/>
            <w:rtl/>
            <w:lang w:val="en-US" w:bidi="ar-EG"/>
          </w:rPr>
          <w:t xml:space="preserve"> </w:t>
        </w:r>
        <w:r w:rsidR="0026284D" w:rsidRPr="00E6063E">
          <w:rPr>
            <w:rStyle w:val="Hyperlink"/>
            <w:rFonts w:hint="cs"/>
            <w:noProof/>
            <w:rtl/>
            <w:lang w:val="en-US" w:bidi="ar-EG"/>
          </w:rPr>
          <w:t>شبكات</w:t>
        </w:r>
        <w:r w:rsidR="0026284D" w:rsidRPr="00E6063E">
          <w:rPr>
            <w:rStyle w:val="Hyperlink"/>
            <w:noProof/>
            <w:rtl/>
            <w:lang w:val="en-US" w:bidi="ar-EG"/>
          </w:rPr>
          <w:t xml:space="preserve"> </w:t>
        </w:r>
        <w:r w:rsidR="0026284D" w:rsidRPr="00E6063E">
          <w:rPr>
            <w:rStyle w:val="Hyperlink"/>
            <w:rFonts w:hint="cs"/>
            <w:noProof/>
            <w:rtl/>
            <w:lang w:val="en-US" w:bidi="ar-EG"/>
          </w:rPr>
          <w:t>الجيل</w:t>
        </w:r>
        <w:r w:rsidR="0026284D" w:rsidRPr="00E6063E">
          <w:rPr>
            <w:rStyle w:val="Hyperlink"/>
            <w:noProof/>
            <w:rtl/>
            <w:lang w:val="en-US" w:bidi="ar-EG"/>
          </w:rPr>
          <w:t xml:space="preserve"> </w:t>
        </w:r>
        <w:r w:rsidR="0026284D" w:rsidRPr="00E6063E">
          <w:rPr>
            <w:rStyle w:val="Hyperlink"/>
            <w:rFonts w:hint="cs"/>
            <w:noProof/>
            <w:rtl/>
            <w:lang w:val="en-US" w:bidi="ar-EG"/>
          </w:rPr>
          <w:t>التالي</w:t>
        </w:r>
        <w:r w:rsidR="0026284D" w:rsidRPr="00E6063E">
          <w:rPr>
            <w:rStyle w:val="Hyperlink"/>
            <w:noProof/>
            <w:rtl/>
            <w:lang w:val="en-US" w:bidi="ar-EG"/>
          </w:rPr>
          <w:t xml:space="preserve"> </w:t>
        </w:r>
        <w:r w:rsidR="0026284D" w:rsidRPr="00E6063E">
          <w:rPr>
            <w:rStyle w:val="Hyperlink"/>
            <w:rFonts w:hint="cs"/>
            <w:noProof/>
            <w:rtl/>
            <w:lang w:val="en-US" w:bidi="ar-EG"/>
          </w:rPr>
          <w:t>لقطاع</w:t>
        </w:r>
        <w:r w:rsidR="0026284D" w:rsidRPr="00E6063E">
          <w:rPr>
            <w:rStyle w:val="Hyperlink"/>
            <w:noProof/>
            <w:rtl/>
            <w:lang w:val="en-US" w:bidi="ar-EG"/>
          </w:rPr>
          <w:t xml:space="preserve"> </w:t>
        </w:r>
        <w:r w:rsidR="0026284D" w:rsidRPr="00E6063E">
          <w:rPr>
            <w:rStyle w:val="Hyperlink"/>
            <w:rFonts w:hint="cs"/>
            <w:noProof/>
            <w:rtl/>
            <w:lang w:val="en-US" w:bidi="ar-EG"/>
          </w:rPr>
          <w:t>تقييس</w:t>
        </w:r>
        <w:r w:rsidR="0026284D" w:rsidRPr="00E6063E">
          <w:rPr>
            <w:rStyle w:val="Hyperlink"/>
            <w:noProof/>
            <w:rtl/>
            <w:lang w:val="en-US" w:bidi="ar-EG"/>
          </w:rPr>
          <w:t xml:space="preserve"> </w:t>
        </w:r>
        <w:r w:rsidR="0026284D" w:rsidRPr="00E6063E">
          <w:rPr>
            <w:rStyle w:val="Hyperlink"/>
            <w:rFonts w:hint="cs"/>
            <w:noProof/>
            <w:rtl/>
            <w:lang w:val="en-US" w:bidi="ar-EG"/>
          </w:rPr>
          <w:t>الاتصالات</w:t>
        </w:r>
        <w:r w:rsidR="0026284D" w:rsidRPr="00E6063E">
          <w:rPr>
            <w:rStyle w:val="Hyperlink"/>
            <w:noProof/>
            <w:rtl/>
            <w:lang w:val="en-US" w:bidi="ar-EG"/>
          </w:rPr>
          <w:t xml:space="preserve"> </w:t>
        </w:r>
        <w:r w:rsidR="0026284D" w:rsidRPr="00E6063E">
          <w:rPr>
            <w:rStyle w:val="Hyperlink"/>
            <w:rFonts w:hint="cs"/>
            <w:noProof/>
            <w:rtl/>
            <w:lang w:val="en-US" w:bidi="ar-EG"/>
          </w:rPr>
          <w:t>في</w:t>
        </w:r>
        <w:r w:rsidR="0026284D" w:rsidRPr="00E6063E">
          <w:rPr>
            <w:rStyle w:val="Hyperlink"/>
            <w:noProof/>
            <w:rtl/>
            <w:lang w:val="en-US" w:bidi="ar-EG"/>
          </w:rPr>
          <w:t xml:space="preserve"> </w:t>
        </w:r>
        <w:r w:rsidR="0026284D" w:rsidRPr="00E6063E">
          <w:rPr>
            <w:rStyle w:val="Hyperlink"/>
            <w:rFonts w:hint="cs"/>
            <w:noProof/>
            <w:rtl/>
            <w:lang w:val="en-US" w:bidi="ar-EG"/>
          </w:rPr>
          <w:t>الاتحاد</w:t>
        </w:r>
        <w:r w:rsidR="0026284D">
          <w:rPr>
            <w:noProof/>
            <w:webHidden/>
            <w:rtl/>
          </w:rPr>
          <w:tab/>
        </w:r>
        <w:r w:rsidR="000327B9">
          <w:rPr>
            <w:noProof/>
            <w:webHidden/>
          </w:rPr>
          <w:tab/>
        </w:r>
        <w:r w:rsidR="00A5674E">
          <w:rPr>
            <w:noProof/>
            <w:webHidden/>
          </w:rPr>
          <w:t>13</w:t>
        </w:r>
      </w:hyperlink>
    </w:p>
    <w:p w:rsidR="0026284D" w:rsidRDefault="00A0320B" w:rsidP="00A5674E">
      <w:pPr>
        <w:pStyle w:val="TOC3"/>
        <w:rPr>
          <w:rFonts w:asciiTheme="minorHAnsi" w:eastAsiaTheme="minorEastAsia" w:hAnsiTheme="minorHAnsi" w:cstheme="minorBidi"/>
          <w:noProof/>
          <w:sz w:val="22"/>
          <w:szCs w:val="22"/>
          <w:rtl/>
          <w:lang w:val="en-US" w:eastAsia="zh-CN"/>
        </w:rPr>
      </w:pPr>
      <w:hyperlink w:anchor="_Toc258940889" w:history="1">
        <w:r w:rsidR="0026284D" w:rsidRPr="00E6063E">
          <w:rPr>
            <w:rStyle w:val="Hyperlink"/>
            <w:noProof/>
            <w:lang w:val="en-US" w:bidi="ar-EG"/>
          </w:rPr>
          <w:t>2.3.3</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EG"/>
          </w:rPr>
          <w:t>المكونات</w:t>
        </w:r>
        <w:r w:rsidR="0026284D" w:rsidRPr="00E6063E">
          <w:rPr>
            <w:rStyle w:val="Hyperlink"/>
            <w:noProof/>
            <w:rtl/>
            <w:lang w:val="en-US" w:bidi="ar-EG"/>
          </w:rPr>
          <w:t xml:space="preserve"> </w:t>
        </w:r>
        <w:r w:rsidR="0026284D" w:rsidRPr="00E6063E">
          <w:rPr>
            <w:rStyle w:val="Hyperlink"/>
            <w:rFonts w:hint="cs"/>
            <w:noProof/>
            <w:rtl/>
            <w:lang w:val="en-US" w:bidi="ar-EG"/>
          </w:rPr>
          <w:t>الأساسية</w:t>
        </w:r>
        <w:r w:rsidR="0026284D">
          <w:rPr>
            <w:noProof/>
            <w:webHidden/>
            <w:rtl/>
          </w:rPr>
          <w:tab/>
        </w:r>
        <w:r w:rsidR="000327B9">
          <w:rPr>
            <w:noProof/>
            <w:webHidden/>
          </w:rPr>
          <w:tab/>
        </w:r>
        <w:r w:rsidR="00A5674E">
          <w:rPr>
            <w:noProof/>
            <w:webHidden/>
          </w:rPr>
          <w:t>14</w:t>
        </w:r>
      </w:hyperlink>
    </w:p>
    <w:p w:rsidR="0026284D" w:rsidRDefault="00A0320B" w:rsidP="00A5674E">
      <w:pPr>
        <w:pStyle w:val="TOC2"/>
        <w:rPr>
          <w:rFonts w:asciiTheme="minorHAnsi" w:eastAsiaTheme="minorEastAsia" w:hAnsiTheme="minorHAnsi" w:cstheme="minorBidi"/>
          <w:noProof/>
          <w:sz w:val="22"/>
          <w:szCs w:val="22"/>
          <w:rtl/>
          <w:lang w:val="en-US" w:eastAsia="zh-CN"/>
        </w:rPr>
      </w:pPr>
      <w:hyperlink w:anchor="_Toc258940890" w:history="1">
        <w:r w:rsidR="0026284D" w:rsidRPr="00E6063E">
          <w:rPr>
            <w:rStyle w:val="Hyperlink"/>
            <w:noProof/>
            <w:lang w:val="en-US" w:bidi="ar-EG"/>
          </w:rPr>
          <w:t>4.3</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EG"/>
          </w:rPr>
          <w:t>متطلبات</w:t>
        </w:r>
        <w:r w:rsidR="0026284D" w:rsidRPr="00E6063E">
          <w:rPr>
            <w:rStyle w:val="Hyperlink"/>
            <w:noProof/>
            <w:rtl/>
            <w:lang w:val="en-US" w:bidi="ar-EG"/>
          </w:rPr>
          <w:t xml:space="preserve"> </w:t>
        </w:r>
        <w:r w:rsidR="0026284D" w:rsidRPr="00E6063E">
          <w:rPr>
            <w:rStyle w:val="Hyperlink"/>
            <w:rFonts w:hint="cs"/>
            <w:noProof/>
            <w:rtl/>
            <w:lang w:val="en-US" w:bidi="ar-EG"/>
          </w:rPr>
          <w:t>الشبكات</w:t>
        </w:r>
        <w:r w:rsidR="0026284D" w:rsidRPr="00E6063E">
          <w:rPr>
            <w:rStyle w:val="Hyperlink"/>
            <w:noProof/>
            <w:rtl/>
            <w:lang w:val="en-US" w:bidi="ar-EG"/>
          </w:rPr>
          <w:t xml:space="preserve"> </w:t>
        </w:r>
        <w:r w:rsidR="0026284D" w:rsidRPr="00E6063E">
          <w:rPr>
            <w:rStyle w:val="Hyperlink"/>
            <w:noProof/>
            <w:lang w:val="en-US" w:bidi="ar-EG"/>
          </w:rPr>
          <w:t>NGN</w:t>
        </w:r>
        <w:r w:rsidR="0026284D" w:rsidRPr="00E6063E">
          <w:rPr>
            <w:rStyle w:val="Hyperlink"/>
            <w:noProof/>
            <w:rtl/>
            <w:lang w:val="en-US" w:bidi="ar-EG"/>
          </w:rPr>
          <w:t xml:space="preserve"> (</w:t>
        </w:r>
        <w:r w:rsidR="0026284D" w:rsidRPr="00E6063E">
          <w:rPr>
            <w:rStyle w:val="Hyperlink"/>
            <w:rFonts w:hint="cs"/>
            <w:noProof/>
            <w:rtl/>
            <w:lang w:val="en-US" w:bidi="ar-EG"/>
          </w:rPr>
          <w:t>جوانب</w:t>
        </w:r>
        <w:r w:rsidR="0026284D" w:rsidRPr="00E6063E">
          <w:rPr>
            <w:rStyle w:val="Hyperlink"/>
            <w:noProof/>
            <w:rtl/>
            <w:lang w:val="en-US" w:bidi="ar-EG"/>
          </w:rPr>
          <w:t xml:space="preserve"> </w:t>
        </w:r>
        <w:r w:rsidR="0026284D" w:rsidRPr="00E6063E">
          <w:rPr>
            <w:rStyle w:val="Hyperlink"/>
            <w:rFonts w:hint="cs"/>
            <w:noProof/>
            <w:rtl/>
            <w:lang w:val="en-US" w:bidi="ar-EG"/>
          </w:rPr>
          <w:t>الإصدار</w:t>
        </w:r>
        <w:r w:rsidR="0026284D" w:rsidRPr="00E6063E">
          <w:rPr>
            <w:rStyle w:val="Hyperlink"/>
            <w:noProof/>
            <w:rtl/>
            <w:lang w:val="en-US" w:bidi="ar-EG"/>
          </w:rPr>
          <w:t xml:space="preserve"> </w:t>
        </w:r>
        <w:r w:rsidR="0026284D" w:rsidRPr="00E6063E">
          <w:rPr>
            <w:rStyle w:val="Hyperlink"/>
            <w:noProof/>
            <w:lang w:val="en-US" w:bidi="ar-EG"/>
          </w:rPr>
          <w:t>1</w:t>
        </w:r>
        <w:r w:rsidR="0026284D" w:rsidRPr="00E6063E">
          <w:rPr>
            <w:rStyle w:val="Hyperlink"/>
            <w:noProof/>
            <w:rtl/>
            <w:lang w:val="en-US" w:bidi="ar-EG"/>
          </w:rPr>
          <w:t>)</w:t>
        </w:r>
        <w:r w:rsidR="0026284D">
          <w:rPr>
            <w:noProof/>
            <w:webHidden/>
            <w:rtl/>
          </w:rPr>
          <w:tab/>
        </w:r>
        <w:r w:rsidR="000327B9">
          <w:rPr>
            <w:noProof/>
            <w:webHidden/>
          </w:rPr>
          <w:tab/>
        </w:r>
        <w:r w:rsidR="00A5674E">
          <w:rPr>
            <w:noProof/>
            <w:webHidden/>
          </w:rPr>
          <w:t>15</w:t>
        </w:r>
      </w:hyperlink>
    </w:p>
    <w:p w:rsidR="0026284D" w:rsidRDefault="00A0320B" w:rsidP="00A5674E">
      <w:pPr>
        <w:pStyle w:val="TOC2"/>
        <w:rPr>
          <w:rFonts w:asciiTheme="minorHAnsi" w:eastAsiaTheme="minorEastAsia" w:hAnsiTheme="minorHAnsi" w:cstheme="minorBidi"/>
          <w:noProof/>
          <w:sz w:val="22"/>
          <w:szCs w:val="22"/>
          <w:rtl/>
          <w:lang w:val="en-US" w:eastAsia="zh-CN"/>
        </w:rPr>
      </w:pPr>
      <w:hyperlink w:anchor="_Toc258940891" w:history="1">
        <w:r w:rsidR="0026284D" w:rsidRPr="00E6063E">
          <w:rPr>
            <w:rStyle w:val="Hyperlink"/>
            <w:noProof/>
            <w:lang w:val="en-US" w:bidi="ar-EG"/>
          </w:rPr>
          <w:t>1.4.3</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EG"/>
          </w:rPr>
          <w:t>جوانب</w:t>
        </w:r>
        <w:r w:rsidR="0026284D" w:rsidRPr="00E6063E">
          <w:rPr>
            <w:rStyle w:val="Hyperlink"/>
            <w:noProof/>
            <w:rtl/>
            <w:lang w:val="en-US" w:bidi="ar-EG"/>
          </w:rPr>
          <w:t xml:space="preserve"> </w:t>
        </w:r>
        <w:r w:rsidR="0026284D" w:rsidRPr="00E6063E">
          <w:rPr>
            <w:rStyle w:val="Hyperlink"/>
            <w:rFonts w:hint="cs"/>
            <w:noProof/>
            <w:rtl/>
            <w:lang w:val="en-US" w:bidi="ar-EG"/>
          </w:rPr>
          <w:t>الخدمة</w:t>
        </w:r>
        <w:r w:rsidR="0026284D">
          <w:rPr>
            <w:noProof/>
            <w:webHidden/>
            <w:rtl/>
          </w:rPr>
          <w:tab/>
        </w:r>
        <w:r w:rsidR="000327B9">
          <w:rPr>
            <w:noProof/>
            <w:webHidden/>
          </w:rPr>
          <w:tab/>
        </w:r>
        <w:r w:rsidR="00A5674E">
          <w:rPr>
            <w:noProof/>
            <w:webHidden/>
          </w:rPr>
          <w:t>15</w:t>
        </w:r>
      </w:hyperlink>
    </w:p>
    <w:p w:rsidR="0026284D" w:rsidRDefault="00A0320B" w:rsidP="00A5674E">
      <w:pPr>
        <w:pStyle w:val="TOC3"/>
        <w:rPr>
          <w:rFonts w:asciiTheme="minorHAnsi" w:eastAsiaTheme="minorEastAsia" w:hAnsiTheme="minorHAnsi" w:cstheme="minorBidi"/>
          <w:noProof/>
          <w:sz w:val="22"/>
          <w:szCs w:val="22"/>
          <w:rtl/>
          <w:lang w:val="en-US" w:eastAsia="zh-CN"/>
        </w:rPr>
      </w:pPr>
      <w:hyperlink w:anchor="_Toc258940892" w:history="1">
        <w:r w:rsidR="0026284D" w:rsidRPr="00E6063E">
          <w:rPr>
            <w:rStyle w:val="Hyperlink"/>
            <w:noProof/>
            <w:lang w:val="en-US" w:bidi="ar-EG"/>
          </w:rPr>
          <w:t>2.4.3</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EG"/>
          </w:rPr>
          <w:t>قدرات</w:t>
        </w:r>
        <w:r w:rsidR="0026284D" w:rsidRPr="00E6063E">
          <w:rPr>
            <w:rStyle w:val="Hyperlink"/>
            <w:noProof/>
            <w:rtl/>
            <w:lang w:val="en-US" w:bidi="ar-EG"/>
          </w:rPr>
          <w:t xml:space="preserve"> </w:t>
        </w:r>
        <w:r w:rsidR="0026284D" w:rsidRPr="00E6063E">
          <w:rPr>
            <w:rStyle w:val="Hyperlink"/>
            <w:rFonts w:hint="cs"/>
            <w:noProof/>
            <w:rtl/>
            <w:lang w:val="en-US" w:bidi="ar-EG"/>
          </w:rPr>
          <w:t>الشبكة</w:t>
        </w:r>
        <w:r w:rsidR="0026284D" w:rsidRPr="00E6063E">
          <w:rPr>
            <w:rStyle w:val="Hyperlink"/>
            <w:noProof/>
            <w:rtl/>
            <w:lang w:val="en-US" w:bidi="ar-EG"/>
          </w:rPr>
          <w:t xml:space="preserve"> </w:t>
        </w:r>
        <w:r w:rsidR="0026284D" w:rsidRPr="00E6063E">
          <w:rPr>
            <w:rStyle w:val="Hyperlink"/>
            <w:noProof/>
            <w:lang w:val="en-US" w:bidi="ar-EG"/>
          </w:rPr>
          <w:t>NGN</w:t>
        </w:r>
        <w:r w:rsidR="0026284D">
          <w:rPr>
            <w:noProof/>
            <w:webHidden/>
            <w:rtl/>
          </w:rPr>
          <w:tab/>
        </w:r>
        <w:r w:rsidR="000327B9">
          <w:rPr>
            <w:noProof/>
            <w:webHidden/>
          </w:rPr>
          <w:tab/>
        </w:r>
        <w:r w:rsidR="00A5674E">
          <w:rPr>
            <w:noProof/>
            <w:webHidden/>
          </w:rPr>
          <w:t>16</w:t>
        </w:r>
      </w:hyperlink>
    </w:p>
    <w:p w:rsidR="0026284D" w:rsidRDefault="00A0320B" w:rsidP="00A5674E">
      <w:pPr>
        <w:pStyle w:val="TOC2"/>
        <w:rPr>
          <w:rFonts w:asciiTheme="minorHAnsi" w:eastAsiaTheme="minorEastAsia" w:hAnsiTheme="minorHAnsi" w:cstheme="minorBidi"/>
          <w:noProof/>
          <w:sz w:val="22"/>
          <w:szCs w:val="22"/>
          <w:rtl/>
          <w:lang w:val="en-US" w:eastAsia="zh-CN"/>
        </w:rPr>
      </w:pPr>
      <w:hyperlink w:anchor="_Toc258940893" w:history="1">
        <w:r w:rsidR="0026284D" w:rsidRPr="00E6063E">
          <w:rPr>
            <w:rStyle w:val="Hyperlink"/>
            <w:noProof/>
            <w:lang w:val="en-US" w:bidi="ar-EG"/>
          </w:rPr>
          <w:t>5.3</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EG"/>
          </w:rPr>
          <w:t>التحسينات</w:t>
        </w:r>
        <w:r w:rsidR="0026284D" w:rsidRPr="00E6063E">
          <w:rPr>
            <w:rStyle w:val="Hyperlink"/>
            <w:noProof/>
            <w:rtl/>
            <w:lang w:val="en-US" w:bidi="ar-EG"/>
          </w:rPr>
          <w:t xml:space="preserve"> </w:t>
        </w:r>
        <w:r w:rsidR="0026284D" w:rsidRPr="00E6063E">
          <w:rPr>
            <w:rStyle w:val="Hyperlink"/>
            <w:rFonts w:hint="cs"/>
            <w:noProof/>
            <w:rtl/>
            <w:lang w:val="en-US" w:bidi="ar-EG"/>
          </w:rPr>
          <w:t>المدخلة</w:t>
        </w:r>
        <w:r w:rsidR="0026284D" w:rsidRPr="00E6063E">
          <w:rPr>
            <w:rStyle w:val="Hyperlink"/>
            <w:noProof/>
            <w:rtl/>
            <w:lang w:val="en-US" w:bidi="ar-EG"/>
          </w:rPr>
          <w:t xml:space="preserve"> </w:t>
        </w:r>
        <w:r w:rsidR="0026284D" w:rsidRPr="00E6063E">
          <w:rPr>
            <w:rStyle w:val="Hyperlink"/>
            <w:rFonts w:hint="cs"/>
            <w:noProof/>
            <w:rtl/>
            <w:lang w:val="en-US" w:bidi="ar-EG"/>
          </w:rPr>
          <w:t>على</w:t>
        </w:r>
        <w:r w:rsidR="0026284D" w:rsidRPr="00E6063E">
          <w:rPr>
            <w:rStyle w:val="Hyperlink"/>
            <w:noProof/>
            <w:rtl/>
            <w:lang w:val="en-US" w:bidi="ar-EG"/>
          </w:rPr>
          <w:t xml:space="preserve"> </w:t>
        </w:r>
        <w:r w:rsidR="0026284D" w:rsidRPr="00E6063E">
          <w:rPr>
            <w:rStyle w:val="Hyperlink"/>
            <w:rFonts w:hint="cs"/>
            <w:noProof/>
            <w:rtl/>
            <w:lang w:val="en-US" w:bidi="ar-EG"/>
          </w:rPr>
          <w:t>نظام</w:t>
        </w:r>
        <w:r w:rsidR="0026284D" w:rsidRPr="00E6063E">
          <w:rPr>
            <w:rStyle w:val="Hyperlink"/>
            <w:noProof/>
            <w:rtl/>
            <w:lang w:val="en-US" w:bidi="ar-EG"/>
          </w:rPr>
          <w:t xml:space="preserve"> </w:t>
        </w:r>
        <w:r w:rsidR="0026284D" w:rsidRPr="00E6063E">
          <w:rPr>
            <w:rStyle w:val="Hyperlink"/>
            <w:rFonts w:hint="cs"/>
            <w:noProof/>
            <w:rtl/>
            <w:lang w:val="en-US" w:bidi="ar-EG"/>
          </w:rPr>
          <w:t>إدارة</w:t>
        </w:r>
        <w:r w:rsidR="0026284D" w:rsidRPr="00E6063E">
          <w:rPr>
            <w:rStyle w:val="Hyperlink"/>
            <w:noProof/>
            <w:rtl/>
            <w:lang w:val="en-US" w:bidi="ar-EG"/>
          </w:rPr>
          <w:t xml:space="preserve"> </w:t>
        </w:r>
        <w:r w:rsidR="0026284D" w:rsidRPr="00E6063E">
          <w:rPr>
            <w:rStyle w:val="Hyperlink"/>
            <w:rFonts w:hint="cs"/>
            <w:noProof/>
            <w:rtl/>
            <w:lang w:val="en-US" w:bidi="ar-EG"/>
          </w:rPr>
          <w:t>المعلومات</w:t>
        </w:r>
        <w:r w:rsidR="0026284D" w:rsidRPr="00E6063E">
          <w:rPr>
            <w:rStyle w:val="Hyperlink"/>
            <w:noProof/>
            <w:rtl/>
            <w:lang w:val="en-US" w:bidi="ar-EG"/>
          </w:rPr>
          <w:t xml:space="preserve"> </w:t>
        </w:r>
        <w:r w:rsidR="0026284D" w:rsidRPr="00E6063E">
          <w:rPr>
            <w:rStyle w:val="Hyperlink"/>
            <w:rFonts w:hint="cs"/>
            <w:noProof/>
            <w:rtl/>
            <w:lang w:val="en-US" w:bidi="ar-EG"/>
          </w:rPr>
          <w:t>من</w:t>
        </w:r>
        <w:r w:rsidR="0026284D" w:rsidRPr="00E6063E">
          <w:rPr>
            <w:rStyle w:val="Hyperlink"/>
            <w:noProof/>
            <w:rtl/>
            <w:lang w:val="en-US" w:bidi="ar-EG"/>
          </w:rPr>
          <w:t xml:space="preserve"> </w:t>
        </w:r>
        <w:r w:rsidR="0026284D" w:rsidRPr="00E6063E">
          <w:rPr>
            <w:rStyle w:val="Hyperlink"/>
            <w:rFonts w:hint="cs"/>
            <w:noProof/>
            <w:rtl/>
            <w:lang w:val="en-US" w:bidi="ar-EG"/>
          </w:rPr>
          <w:t>أجل</w:t>
        </w:r>
        <w:r w:rsidR="0026284D" w:rsidRPr="00E6063E">
          <w:rPr>
            <w:rStyle w:val="Hyperlink"/>
            <w:noProof/>
            <w:rtl/>
            <w:lang w:val="en-US" w:bidi="ar-EG"/>
          </w:rPr>
          <w:t xml:space="preserve"> </w:t>
        </w:r>
        <w:r w:rsidR="0026284D" w:rsidRPr="00E6063E">
          <w:rPr>
            <w:rStyle w:val="Hyperlink"/>
            <w:rFonts w:hint="cs"/>
            <w:noProof/>
            <w:rtl/>
            <w:lang w:val="en-US" w:bidi="ar-EG"/>
          </w:rPr>
          <w:t>تطبيقات</w:t>
        </w:r>
        <w:r w:rsidR="0026284D" w:rsidRPr="00E6063E">
          <w:rPr>
            <w:rStyle w:val="Hyperlink"/>
            <w:noProof/>
            <w:rtl/>
            <w:lang w:val="en-US" w:bidi="ar-EG"/>
          </w:rPr>
          <w:t xml:space="preserve"> </w:t>
        </w:r>
        <w:r w:rsidR="0026284D" w:rsidRPr="00E6063E">
          <w:rPr>
            <w:rStyle w:val="Hyperlink"/>
            <w:rFonts w:hint="cs"/>
            <w:noProof/>
            <w:rtl/>
            <w:lang w:val="en-US" w:bidi="ar-EG"/>
          </w:rPr>
          <w:t>الشبكات</w:t>
        </w:r>
        <w:r w:rsidR="0026284D" w:rsidRPr="00E6063E">
          <w:rPr>
            <w:rStyle w:val="Hyperlink"/>
            <w:noProof/>
            <w:rtl/>
            <w:lang w:val="en-US" w:bidi="ar-EG"/>
          </w:rPr>
          <w:t xml:space="preserve"> </w:t>
        </w:r>
        <w:r w:rsidR="0026284D" w:rsidRPr="00E6063E">
          <w:rPr>
            <w:rStyle w:val="Hyperlink"/>
            <w:noProof/>
            <w:lang w:val="en-US" w:bidi="ar-EG"/>
          </w:rPr>
          <w:t>NGN</w:t>
        </w:r>
        <w:r w:rsidR="0026284D">
          <w:rPr>
            <w:noProof/>
            <w:webHidden/>
            <w:rtl/>
          </w:rPr>
          <w:tab/>
        </w:r>
        <w:r w:rsidR="000327B9">
          <w:rPr>
            <w:noProof/>
            <w:webHidden/>
          </w:rPr>
          <w:tab/>
        </w:r>
        <w:r w:rsidR="00A5674E">
          <w:rPr>
            <w:noProof/>
            <w:webHidden/>
          </w:rPr>
          <w:t>18</w:t>
        </w:r>
      </w:hyperlink>
    </w:p>
    <w:p w:rsidR="0026284D" w:rsidRDefault="00A0320B" w:rsidP="00A5674E">
      <w:pPr>
        <w:pStyle w:val="TOC2"/>
        <w:rPr>
          <w:rFonts w:asciiTheme="minorHAnsi" w:eastAsiaTheme="minorEastAsia" w:hAnsiTheme="minorHAnsi" w:cstheme="minorBidi"/>
          <w:noProof/>
          <w:sz w:val="22"/>
          <w:szCs w:val="22"/>
          <w:rtl/>
          <w:lang w:val="en-US" w:eastAsia="zh-CN"/>
        </w:rPr>
      </w:pPr>
      <w:hyperlink w:anchor="_Toc258940894" w:history="1">
        <w:r w:rsidR="0026284D" w:rsidRPr="00E6063E">
          <w:rPr>
            <w:rStyle w:val="Hyperlink"/>
            <w:noProof/>
            <w:lang w:val="en-US" w:bidi="ar-EG"/>
          </w:rPr>
          <w:t>6.3</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EG"/>
          </w:rPr>
          <w:t>قضايا</w:t>
        </w:r>
        <w:r w:rsidR="0026284D" w:rsidRPr="00E6063E">
          <w:rPr>
            <w:rStyle w:val="Hyperlink"/>
            <w:noProof/>
            <w:rtl/>
            <w:lang w:val="en-US" w:bidi="ar-EG"/>
          </w:rPr>
          <w:t xml:space="preserve"> </w:t>
        </w:r>
        <w:r w:rsidR="0026284D" w:rsidRPr="00E6063E">
          <w:rPr>
            <w:rStyle w:val="Hyperlink"/>
            <w:rFonts w:hint="cs"/>
            <w:noProof/>
            <w:rtl/>
            <w:lang w:val="en-US" w:bidi="ar-EG"/>
          </w:rPr>
          <w:t>تتعلق</w:t>
        </w:r>
        <w:r w:rsidR="0026284D" w:rsidRPr="00E6063E">
          <w:rPr>
            <w:rStyle w:val="Hyperlink"/>
            <w:noProof/>
            <w:rtl/>
            <w:lang w:val="en-US" w:bidi="ar-EG"/>
          </w:rPr>
          <w:t xml:space="preserve"> </w:t>
        </w:r>
        <w:r w:rsidR="0026284D" w:rsidRPr="00E6063E">
          <w:rPr>
            <w:rStyle w:val="Hyperlink"/>
            <w:rFonts w:hint="cs"/>
            <w:noProof/>
            <w:rtl/>
            <w:lang w:val="en-US" w:bidi="ar-EG"/>
          </w:rPr>
          <w:t>بمستقبل</w:t>
        </w:r>
        <w:r w:rsidR="0026284D" w:rsidRPr="00E6063E">
          <w:rPr>
            <w:rStyle w:val="Hyperlink"/>
            <w:noProof/>
            <w:rtl/>
            <w:lang w:val="en-US" w:bidi="ar-EG"/>
          </w:rPr>
          <w:t xml:space="preserve"> </w:t>
        </w:r>
        <w:r w:rsidR="0026284D" w:rsidRPr="00E6063E">
          <w:rPr>
            <w:rStyle w:val="Hyperlink"/>
            <w:rFonts w:hint="cs"/>
            <w:noProof/>
            <w:rtl/>
            <w:lang w:val="en-US" w:bidi="ar-EG"/>
          </w:rPr>
          <w:t>شبكات</w:t>
        </w:r>
        <w:r w:rsidR="0026284D" w:rsidRPr="00E6063E">
          <w:rPr>
            <w:rStyle w:val="Hyperlink"/>
            <w:noProof/>
            <w:rtl/>
            <w:lang w:val="en-US" w:bidi="ar-EG"/>
          </w:rPr>
          <w:t xml:space="preserve"> </w:t>
        </w:r>
        <w:r w:rsidR="0026284D" w:rsidRPr="00E6063E">
          <w:rPr>
            <w:rStyle w:val="Hyperlink"/>
            <w:rFonts w:hint="cs"/>
            <w:noProof/>
            <w:rtl/>
            <w:lang w:val="en-US" w:bidi="ar-EG"/>
          </w:rPr>
          <w:t>الجيل</w:t>
        </w:r>
        <w:r w:rsidR="0026284D" w:rsidRPr="00E6063E">
          <w:rPr>
            <w:rStyle w:val="Hyperlink"/>
            <w:noProof/>
            <w:rtl/>
            <w:lang w:val="en-US" w:bidi="ar-EG"/>
          </w:rPr>
          <w:t xml:space="preserve"> </w:t>
        </w:r>
        <w:r w:rsidR="0026284D" w:rsidRPr="00E6063E">
          <w:rPr>
            <w:rStyle w:val="Hyperlink"/>
            <w:rFonts w:hint="cs"/>
            <w:noProof/>
            <w:rtl/>
            <w:lang w:val="en-US" w:bidi="ar-EG"/>
          </w:rPr>
          <w:t>التالي</w:t>
        </w:r>
        <w:r w:rsidR="0026284D">
          <w:rPr>
            <w:noProof/>
            <w:webHidden/>
            <w:rtl/>
          </w:rPr>
          <w:tab/>
        </w:r>
        <w:r w:rsidR="000327B9">
          <w:rPr>
            <w:noProof/>
            <w:webHidden/>
          </w:rPr>
          <w:tab/>
        </w:r>
        <w:r w:rsidR="00A5674E">
          <w:rPr>
            <w:noProof/>
            <w:webHidden/>
          </w:rPr>
          <w:t>18</w:t>
        </w:r>
      </w:hyperlink>
    </w:p>
    <w:p w:rsidR="0026284D" w:rsidRDefault="00A0320B" w:rsidP="00A5674E">
      <w:pPr>
        <w:pStyle w:val="TOC1"/>
        <w:rPr>
          <w:rFonts w:asciiTheme="minorHAnsi" w:eastAsiaTheme="minorEastAsia" w:hAnsiTheme="minorHAnsi" w:cstheme="minorBidi"/>
          <w:noProof/>
          <w:sz w:val="22"/>
          <w:szCs w:val="22"/>
          <w:rtl/>
          <w:lang w:val="en-US" w:eastAsia="zh-CN"/>
        </w:rPr>
      </w:pPr>
      <w:hyperlink w:anchor="_Toc258940895" w:history="1">
        <w:r w:rsidR="0026284D" w:rsidRPr="00E6063E">
          <w:rPr>
            <w:rStyle w:val="Hyperlink"/>
            <w:noProof/>
            <w:lang w:val="en-US" w:bidi="ar-EG"/>
          </w:rPr>
          <w:t>4</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SY"/>
          </w:rPr>
          <w:t>الانتقال</w:t>
        </w:r>
        <w:r w:rsidR="0026284D" w:rsidRPr="00E6063E">
          <w:rPr>
            <w:rStyle w:val="Hyperlink"/>
            <w:noProof/>
            <w:rtl/>
            <w:lang w:val="en-US" w:bidi="ar-SY"/>
          </w:rPr>
          <w:t xml:space="preserve"> </w:t>
        </w:r>
        <w:r w:rsidR="0026284D" w:rsidRPr="00E6063E">
          <w:rPr>
            <w:rStyle w:val="Hyperlink"/>
            <w:rFonts w:hint="cs"/>
            <w:noProof/>
            <w:rtl/>
            <w:lang w:val="en-US" w:bidi="ar-SY"/>
          </w:rPr>
          <w:t>إلى</w:t>
        </w:r>
        <w:r w:rsidR="0026284D" w:rsidRPr="00E6063E">
          <w:rPr>
            <w:rStyle w:val="Hyperlink"/>
            <w:noProof/>
            <w:rtl/>
            <w:lang w:val="en-US" w:bidi="ar-SY"/>
          </w:rPr>
          <w:t xml:space="preserve"> </w:t>
        </w:r>
        <w:r w:rsidR="0026284D" w:rsidRPr="00E6063E">
          <w:rPr>
            <w:rStyle w:val="Hyperlink"/>
            <w:rFonts w:hint="cs"/>
            <w:noProof/>
            <w:rtl/>
            <w:lang w:val="en-US" w:bidi="ar-SY"/>
          </w:rPr>
          <w:t>شبكات</w:t>
        </w:r>
        <w:r w:rsidR="0026284D" w:rsidRPr="00E6063E">
          <w:rPr>
            <w:rStyle w:val="Hyperlink"/>
            <w:noProof/>
            <w:rtl/>
            <w:lang w:val="en-US" w:bidi="ar-SY"/>
          </w:rPr>
          <w:t xml:space="preserve"> </w:t>
        </w:r>
        <w:r w:rsidR="0026284D" w:rsidRPr="00E6063E">
          <w:rPr>
            <w:rStyle w:val="Hyperlink"/>
            <w:rFonts w:hint="cs"/>
            <w:noProof/>
            <w:rtl/>
            <w:lang w:val="en-US" w:bidi="ar-SY"/>
          </w:rPr>
          <w:t>الجيل</w:t>
        </w:r>
        <w:r w:rsidR="0026284D" w:rsidRPr="00E6063E">
          <w:rPr>
            <w:rStyle w:val="Hyperlink"/>
            <w:noProof/>
            <w:rtl/>
            <w:lang w:val="en-US" w:bidi="ar-SY"/>
          </w:rPr>
          <w:t xml:space="preserve"> </w:t>
        </w:r>
        <w:r w:rsidR="0026284D" w:rsidRPr="00E6063E">
          <w:rPr>
            <w:rStyle w:val="Hyperlink"/>
            <w:rFonts w:hint="cs"/>
            <w:noProof/>
            <w:rtl/>
            <w:lang w:val="en-US" w:bidi="ar-SY"/>
          </w:rPr>
          <w:t>التالي</w:t>
        </w:r>
        <w:r w:rsidR="0026284D">
          <w:rPr>
            <w:noProof/>
            <w:webHidden/>
            <w:rtl/>
          </w:rPr>
          <w:tab/>
        </w:r>
        <w:r w:rsidR="000327B9">
          <w:rPr>
            <w:noProof/>
            <w:webHidden/>
          </w:rPr>
          <w:tab/>
        </w:r>
        <w:r w:rsidR="00A5674E">
          <w:rPr>
            <w:noProof/>
            <w:webHidden/>
          </w:rPr>
          <w:t>20</w:t>
        </w:r>
      </w:hyperlink>
    </w:p>
    <w:p w:rsidR="0026284D" w:rsidRDefault="00A0320B" w:rsidP="00A5674E">
      <w:pPr>
        <w:pStyle w:val="TOC2"/>
        <w:rPr>
          <w:rFonts w:asciiTheme="minorHAnsi" w:eastAsiaTheme="minorEastAsia" w:hAnsiTheme="minorHAnsi" w:cstheme="minorBidi"/>
          <w:noProof/>
          <w:sz w:val="22"/>
          <w:szCs w:val="22"/>
          <w:rtl/>
          <w:lang w:val="en-US" w:eastAsia="zh-CN"/>
        </w:rPr>
      </w:pPr>
      <w:hyperlink w:anchor="_Toc258940896" w:history="1">
        <w:r w:rsidR="0026284D" w:rsidRPr="00E6063E">
          <w:rPr>
            <w:rStyle w:val="Hyperlink"/>
            <w:noProof/>
            <w:lang w:val="en-US" w:bidi="ar-SY"/>
          </w:rPr>
          <w:t>1.4</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SY"/>
          </w:rPr>
          <w:t>ما</w:t>
        </w:r>
        <w:r w:rsidR="0026284D" w:rsidRPr="00E6063E">
          <w:rPr>
            <w:rStyle w:val="Hyperlink"/>
            <w:noProof/>
            <w:rtl/>
            <w:lang w:val="en-US" w:bidi="ar-SY"/>
          </w:rPr>
          <w:t xml:space="preserve"> </w:t>
        </w:r>
        <w:r w:rsidR="0026284D" w:rsidRPr="00E6063E">
          <w:rPr>
            <w:rStyle w:val="Hyperlink"/>
            <w:rFonts w:hint="cs"/>
            <w:noProof/>
            <w:rtl/>
            <w:lang w:val="en-US" w:bidi="ar-SY"/>
          </w:rPr>
          <w:t>الداعي</w:t>
        </w:r>
        <w:r w:rsidR="0026284D" w:rsidRPr="00E6063E">
          <w:rPr>
            <w:rStyle w:val="Hyperlink"/>
            <w:noProof/>
            <w:rtl/>
            <w:lang w:val="en-US" w:bidi="ar-SY"/>
          </w:rPr>
          <w:t xml:space="preserve"> </w:t>
        </w:r>
        <w:r w:rsidR="0026284D" w:rsidRPr="00E6063E">
          <w:rPr>
            <w:rStyle w:val="Hyperlink"/>
            <w:rFonts w:hint="cs"/>
            <w:noProof/>
            <w:rtl/>
            <w:lang w:val="en-US" w:bidi="ar-SY"/>
          </w:rPr>
          <w:t>إلى</w:t>
        </w:r>
        <w:r w:rsidR="0026284D" w:rsidRPr="00E6063E">
          <w:rPr>
            <w:rStyle w:val="Hyperlink"/>
            <w:noProof/>
            <w:rtl/>
            <w:lang w:val="en-US" w:bidi="ar-SY"/>
          </w:rPr>
          <w:t xml:space="preserve"> </w:t>
        </w:r>
        <w:r w:rsidR="0026284D" w:rsidRPr="00E6063E">
          <w:rPr>
            <w:rStyle w:val="Hyperlink"/>
            <w:rFonts w:hint="cs"/>
            <w:noProof/>
            <w:rtl/>
            <w:lang w:val="en-US" w:bidi="ar-SY"/>
          </w:rPr>
          <w:t>الانتقال؟</w:t>
        </w:r>
        <w:r w:rsidR="0026284D">
          <w:rPr>
            <w:noProof/>
            <w:webHidden/>
            <w:rtl/>
          </w:rPr>
          <w:tab/>
        </w:r>
        <w:r w:rsidR="000327B9">
          <w:rPr>
            <w:noProof/>
            <w:webHidden/>
          </w:rPr>
          <w:tab/>
        </w:r>
        <w:r w:rsidR="00A5674E">
          <w:rPr>
            <w:noProof/>
            <w:webHidden/>
          </w:rPr>
          <w:t>20</w:t>
        </w:r>
      </w:hyperlink>
    </w:p>
    <w:p w:rsidR="0026284D" w:rsidRDefault="00A0320B" w:rsidP="00A5674E">
      <w:pPr>
        <w:pStyle w:val="TOC3"/>
        <w:rPr>
          <w:rFonts w:asciiTheme="minorHAnsi" w:eastAsiaTheme="minorEastAsia" w:hAnsiTheme="minorHAnsi" w:cstheme="minorBidi"/>
          <w:noProof/>
          <w:sz w:val="22"/>
          <w:szCs w:val="22"/>
          <w:rtl/>
          <w:lang w:val="en-US" w:eastAsia="zh-CN"/>
        </w:rPr>
      </w:pPr>
      <w:hyperlink w:anchor="_Toc258940897" w:history="1">
        <w:r w:rsidR="0026284D" w:rsidRPr="00E6063E">
          <w:rPr>
            <w:rStyle w:val="Hyperlink"/>
            <w:noProof/>
            <w:lang w:val="en-US" w:bidi="ar-SY"/>
          </w:rPr>
          <w:t>1.1.4</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SY"/>
          </w:rPr>
          <w:t>دوافع</w:t>
        </w:r>
        <w:r w:rsidR="0026284D" w:rsidRPr="00E6063E">
          <w:rPr>
            <w:rStyle w:val="Hyperlink"/>
            <w:noProof/>
            <w:rtl/>
            <w:lang w:val="en-US" w:bidi="ar-SY"/>
          </w:rPr>
          <w:t xml:space="preserve"> </w:t>
        </w:r>
        <w:r w:rsidR="0026284D" w:rsidRPr="00E6063E">
          <w:rPr>
            <w:rStyle w:val="Hyperlink"/>
            <w:rFonts w:hint="cs"/>
            <w:noProof/>
            <w:rtl/>
            <w:lang w:val="en-US" w:bidi="ar-SY"/>
          </w:rPr>
          <w:t>عامة</w:t>
        </w:r>
        <w:r w:rsidR="0026284D" w:rsidRPr="00E6063E">
          <w:rPr>
            <w:rStyle w:val="Hyperlink"/>
            <w:noProof/>
            <w:rtl/>
            <w:lang w:val="en-US" w:bidi="ar-SY"/>
          </w:rPr>
          <w:t xml:space="preserve"> </w:t>
        </w:r>
        <w:r w:rsidR="0026284D" w:rsidRPr="00E6063E">
          <w:rPr>
            <w:rStyle w:val="Hyperlink"/>
            <w:rFonts w:hint="cs"/>
            <w:noProof/>
            <w:rtl/>
            <w:lang w:val="en-US" w:bidi="ar-SY"/>
          </w:rPr>
          <w:t>للانتقال</w:t>
        </w:r>
        <w:r w:rsidR="0026284D">
          <w:rPr>
            <w:noProof/>
            <w:webHidden/>
            <w:rtl/>
          </w:rPr>
          <w:tab/>
        </w:r>
        <w:r w:rsidR="000327B9">
          <w:rPr>
            <w:noProof/>
            <w:webHidden/>
          </w:rPr>
          <w:tab/>
        </w:r>
        <w:r w:rsidR="00A5674E">
          <w:rPr>
            <w:noProof/>
            <w:webHidden/>
          </w:rPr>
          <w:t>20</w:t>
        </w:r>
      </w:hyperlink>
    </w:p>
    <w:p w:rsidR="0026284D" w:rsidRDefault="00A0320B" w:rsidP="00A5674E">
      <w:pPr>
        <w:pStyle w:val="TOC3"/>
        <w:rPr>
          <w:rFonts w:asciiTheme="minorHAnsi" w:eastAsiaTheme="minorEastAsia" w:hAnsiTheme="minorHAnsi" w:cstheme="minorBidi"/>
          <w:noProof/>
          <w:sz w:val="22"/>
          <w:szCs w:val="22"/>
          <w:rtl/>
          <w:lang w:val="en-US" w:eastAsia="zh-CN"/>
        </w:rPr>
      </w:pPr>
      <w:hyperlink w:anchor="_Toc258940898" w:history="1">
        <w:r w:rsidR="0026284D" w:rsidRPr="00E6063E">
          <w:rPr>
            <w:rStyle w:val="Hyperlink"/>
            <w:noProof/>
            <w:lang w:val="en-US" w:bidi="ar-SY"/>
          </w:rPr>
          <w:t>2.1.4</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SY"/>
          </w:rPr>
          <w:t>رأي</w:t>
        </w:r>
        <w:r w:rsidR="0026284D" w:rsidRPr="00E6063E">
          <w:rPr>
            <w:rStyle w:val="Hyperlink"/>
            <w:noProof/>
            <w:rtl/>
            <w:lang w:val="en-US" w:bidi="ar-SY"/>
          </w:rPr>
          <w:t xml:space="preserve"> </w:t>
        </w:r>
        <w:r w:rsidR="0026284D" w:rsidRPr="00E6063E">
          <w:rPr>
            <w:rStyle w:val="Hyperlink"/>
            <w:rFonts w:hint="cs"/>
            <w:noProof/>
            <w:rtl/>
            <w:lang w:val="en-US" w:bidi="ar-SY"/>
          </w:rPr>
          <w:t>المشغلين</w:t>
        </w:r>
        <w:r w:rsidR="0026284D" w:rsidRPr="00E6063E">
          <w:rPr>
            <w:rStyle w:val="Hyperlink"/>
            <w:noProof/>
            <w:rtl/>
            <w:lang w:val="en-US" w:bidi="ar-SY"/>
          </w:rPr>
          <w:t xml:space="preserve"> </w:t>
        </w:r>
        <w:r w:rsidR="0026284D" w:rsidRPr="00E6063E">
          <w:rPr>
            <w:rStyle w:val="Hyperlink"/>
            <w:rFonts w:hint="cs"/>
            <w:noProof/>
            <w:rtl/>
            <w:lang w:val="en-US" w:bidi="ar-SY"/>
          </w:rPr>
          <w:t>بالنسبة</w:t>
        </w:r>
        <w:r w:rsidR="0026284D" w:rsidRPr="00E6063E">
          <w:rPr>
            <w:rStyle w:val="Hyperlink"/>
            <w:noProof/>
            <w:rtl/>
            <w:lang w:val="en-US" w:bidi="ar-SY"/>
          </w:rPr>
          <w:t xml:space="preserve"> </w:t>
        </w:r>
        <w:r w:rsidR="0026284D" w:rsidRPr="00E6063E">
          <w:rPr>
            <w:rStyle w:val="Hyperlink"/>
            <w:rFonts w:hint="cs"/>
            <w:noProof/>
            <w:rtl/>
            <w:lang w:val="en-US" w:bidi="ar-SY"/>
          </w:rPr>
          <w:t>للانتقال</w:t>
        </w:r>
        <w:r w:rsidR="0026284D">
          <w:rPr>
            <w:noProof/>
            <w:webHidden/>
            <w:rtl/>
          </w:rPr>
          <w:tab/>
        </w:r>
        <w:r w:rsidR="000327B9">
          <w:rPr>
            <w:noProof/>
            <w:webHidden/>
          </w:rPr>
          <w:tab/>
        </w:r>
        <w:r w:rsidR="00A5674E">
          <w:rPr>
            <w:noProof/>
            <w:webHidden/>
          </w:rPr>
          <w:t>22</w:t>
        </w:r>
      </w:hyperlink>
    </w:p>
    <w:p w:rsidR="0026284D" w:rsidRDefault="00A0320B" w:rsidP="0026284D">
      <w:pPr>
        <w:pStyle w:val="TOC3"/>
        <w:rPr>
          <w:rFonts w:asciiTheme="minorHAnsi" w:eastAsiaTheme="minorEastAsia" w:hAnsiTheme="minorHAnsi" w:cstheme="minorBidi"/>
          <w:noProof/>
          <w:sz w:val="22"/>
          <w:szCs w:val="22"/>
          <w:rtl/>
          <w:lang w:val="en-US" w:eastAsia="zh-CN"/>
        </w:rPr>
      </w:pPr>
      <w:hyperlink w:anchor="_Toc258940899" w:history="1">
        <w:r w:rsidR="0026284D" w:rsidRPr="00E6063E">
          <w:rPr>
            <w:rStyle w:val="Hyperlink"/>
            <w:noProof/>
            <w:lang w:val="en-US" w:bidi="ar-SY"/>
          </w:rPr>
          <w:t>3.1.4</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SY"/>
          </w:rPr>
          <w:t>المنظور</w:t>
        </w:r>
        <w:r w:rsidR="0026284D" w:rsidRPr="00E6063E">
          <w:rPr>
            <w:rStyle w:val="Hyperlink"/>
            <w:noProof/>
            <w:rtl/>
            <w:lang w:val="en-US" w:bidi="ar-SY"/>
          </w:rPr>
          <w:t xml:space="preserve"> </w:t>
        </w:r>
        <w:r w:rsidR="0026284D" w:rsidRPr="00E6063E">
          <w:rPr>
            <w:rStyle w:val="Hyperlink"/>
            <w:rFonts w:hint="cs"/>
            <w:noProof/>
            <w:rtl/>
            <w:lang w:val="en-US" w:bidi="ar-SY"/>
          </w:rPr>
          <w:t>التقني</w:t>
        </w:r>
        <w:r w:rsidR="0026284D" w:rsidRPr="00E6063E">
          <w:rPr>
            <w:rStyle w:val="Hyperlink"/>
            <w:noProof/>
            <w:rtl/>
            <w:lang w:val="en-US" w:bidi="ar-SY"/>
          </w:rPr>
          <w:t xml:space="preserve"> </w:t>
        </w:r>
        <w:r w:rsidR="0026284D" w:rsidRPr="00E6063E">
          <w:rPr>
            <w:rStyle w:val="Hyperlink"/>
            <w:rFonts w:hint="cs"/>
            <w:noProof/>
            <w:rtl/>
            <w:lang w:val="en-US" w:bidi="ar-SY"/>
          </w:rPr>
          <w:t>للانتقال</w:t>
        </w:r>
        <w:r w:rsidR="0026284D">
          <w:rPr>
            <w:noProof/>
            <w:webHidden/>
            <w:rtl/>
          </w:rPr>
          <w:tab/>
        </w:r>
        <w:r w:rsidR="000327B9">
          <w:rPr>
            <w:noProof/>
            <w:webHidden/>
          </w:rPr>
          <w:tab/>
        </w:r>
        <w:r w:rsidR="00A5674E">
          <w:rPr>
            <w:noProof/>
            <w:webHidden/>
          </w:rPr>
          <w:t>2</w:t>
        </w:r>
      </w:hyperlink>
      <w:r w:rsidR="00A5674E">
        <w:t>2</w:t>
      </w:r>
    </w:p>
    <w:p w:rsidR="0026284D" w:rsidRDefault="00A0320B" w:rsidP="00A5674E">
      <w:pPr>
        <w:pStyle w:val="TOC3"/>
        <w:rPr>
          <w:rFonts w:asciiTheme="minorHAnsi" w:eastAsiaTheme="minorEastAsia" w:hAnsiTheme="minorHAnsi" w:cstheme="minorBidi"/>
          <w:noProof/>
          <w:sz w:val="22"/>
          <w:szCs w:val="22"/>
          <w:rtl/>
          <w:lang w:val="en-US" w:eastAsia="zh-CN"/>
        </w:rPr>
      </w:pPr>
      <w:hyperlink w:anchor="_Toc258940900" w:history="1">
        <w:r w:rsidR="0026284D" w:rsidRPr="00E6063E">
          <w:rPr>
            <w:rStyle w:val="Hyperlink"/>
            <w:noProof/>
            <w:lang w:val="en-US"/>
          </w:rPr>
          <w:t>4.1.4</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SY"/>
          </w:rPr>
          <w:t>الاعتبارات</w:t>
        </w:r>
        <w:r w:rsidR="0026284D" w:rsidRPr="00E6063E">
          <w:rPr>
            <w:rStyle w:val="Hyperlink"/>
            <w:noProof/>
            <w:rtl/>
            <w:lang w:val="en-US" w:bidi="ar-SY"/>
          </w:rPr>
          <w:t xml:space="preserve"> </w:t>
        </w:r>
        <w:r w:rsidR="0026284D" w:rsidRPr="00E6063E">
          <w:rPr>
            <w:rStyle w:val="Hyperlink"/>
            <w:rFonts w:hint="cs"/>
            <w:noProof/>
            <w:rtl/>
            <w:lang w:val="en-US" w:bidi="ar-SY"/>
          </w:rPr>
          <w:t>المعمارية</w:t>
        </w:r>
        <w:r w:rsidR="0026284D">
          <w:rPr>
            <w:noProof/>
            <w:webHidden/>
            <w:rtl/>
          </w:rPr>
          <w:tab/>
        </w:r>
        <w:r w:rsidR="000327B9">
          <w:rPr>
            <w:noProof/>
            <w:webHidden/>
          </w:rPr>
          <w:tab/>
        </w:r>
        <w:r w:rsidR="00A5674E">
          <w:rPr>
            <w:noProof/>
            <w:webHidden/>
          </w:rPr>
          <w:t>24</w:t>
        </w:r>
      </w:hyperlink>
    </w:p>
    <w:p w:rsidR="00354B98" w:rsidRDefault="00354B98">
      <w:pPr>
        <w:tabs>
          <w:tab w:val="clear" w:pos="794"/>
          <w:tab w:val="clear" w:pos="1191"/>
          <w:tab w:val="clear" w:pos="1588"/>
          <w:tab w:val="clear" w:pos="1985"/>
        </w:tabs>
        <w:overflowPunct/>
        <w:autoSpaceDE/>
        <w:autoSpaceDN/>
        <w:bidi w:val="0"/>
        <w:adjustRightInd/>
        <w:spacing w:before="0" w:line="240" w:lineRule="auto"/>
        <w:jc w:val="left"/>
        <w:textAlignment w:val="auto"/>
        <w:rPr>
          <w:rStyle w:val="Hyperlink"/>
          <w:noProof/>
        </w:rPr>
      </w:pPr>
      <w:r>
        <w:rPr>
          <w:rStyle w:val="Hyperlink"/>
          <w:noProof/>
        </w:rPr>
        <w:br w:type="page"/>
      </w:r>
    </w:p>
    <w:p w:rsidR="00354B98" w:rsidRPr="00432150" w:rsidRDefault="00354B98" w:rsidP="00354B98">
      <w:pPr>
        <w:jc w:val="right"/>
        <w:rPr>
          <w:b/>
          <w:bCs/>
          <w:i/>
          <w:iCs/>
          <w:rtl/>
        </w:rPr>
      </w:pPr>
      <w:r w:rsidRPr="00432150">
        <w:rPr>
          <w:rFonts w:hint="cs"/>
          <w:b/>
          <w:bCs/>
          <w:i/>
          <w:iCs/>
          <w:rtl/>
        </w:rPr>
        <w:lastRenderedPageBreak/>
        <w:t>الصفحة</w:t>
      </w:r>
    </w:p>
    <w:p w:rsidR="0026284D" w:rsidRDefault="00A0320B" w:rsidP="00A5674E">
      <w:pPr>
        <w:pStyle w:val="TOC2"/>
        <w:rPr>
          <w:rFonts w:asciiTheme="minorHAnsi" w:eastAsiaTheme="minorEastAsia" w:hAnsiTheme="minorHAnsi" w:cstheme="minorBidi"/>
          <w:noProof/>
          <w:sz w:val="22"/>
          <w:szCs w:val="22"/>
          <w:rtl/>
          <w:lang w:val="en-US" w:eastAsia="zh-CN"/>
        </w:rPr>
      </w:pPr>
      <w:hyperlink w:anchor="_Toc258940901" w:history="1">
        <w:r w:rsidR="0026284D" w:rsidRPr="00E6063E">
          <w:rPr>
            <w:rStyle w:val="Hyperlink"/>
            <w:noProof/>
            <w:lang w:val="en-US" w:bidi="ar-SY"/>
          </w:rPr>
          <w:t>2.4</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SY"/>
          </w:rPr>
          <w:t>شبكات</w:t>
        </w:r>
        <w:r w:rsidR="0026284D" w:rsidRPr="00E6063E">
          <w:rPr>
            <w:rStyle w:val="Hyperlink"/>
            <w:noProof/>
            <w:rtl/>
            <w:lang w:val="en-US" w:bidi="ar-SY"/>
          </w:rPr>
          <w:t xml:space="preserve"> </w:t>
        </w:r>
        <w:r w:rsidR="0026284D" w:rsidRPr="00E6063E">
          <w:rPr>
            <w:rStyle w:val="Hyperlink"/>
            <w:rFonts w:hint="cs"/>
            <w:noProof/>
            <w:rtl/>
            <w:lang w:val="en-US" w:bidi="ar-SY"/>
          </w:rPr>
          <w:t>الجيل</w:t>
        </w:r>
        <w:r w:rsidR="0026284D" w:rsidRPr="00E6063E">
          <w:rPr>
            <w:rStyle w:val="Hyperlink"/>
            <w:noProof/>
            <w:rtl/>
            <w:lang w:val="en-US" w:bidi="ar-SY"/>
          </w:rPr>
          <w:t xml:space="preserve"> </w:t>
        </w:r>
        <w:r w:rsidR="0026284D" w:rsidRPr="00E6063E">
          <w:rPr>
            <w:rStyle w:val="Hyperlink"/>
            <w:rFonts w:hint="cs"/>
            <w:noProof/>
            <w:rtl/>
            <w:lang w:val="en-US" w:bidi="ar-SY"/>
          </w:rPr>
          <w:t>التالي</w:t>
        </w:r>
        <w:r w:rsidR="0026284D" w:rsidRPr="00E6063E">
          <w:rPr>
            <w:rStyle w:val="Hyperlink"/>
            <w:noProof/>
            <w:rtl/>
            <w:lang w:val="en-US" w:bidi="ar-SY"/>
          </w:rPr>
          <w:t xml:space="preserve"> </w:t>
        </w:r>
        <w:r w:rsidR="0026284D" w:rsidRPr="00E6063E">
          <w:rPr>
            <w:rStyle w:val="Hyperlink"/>
            <w:rFonts w:hint="cs"/>
            <w:noProof/>
            <w:rtl/>
            <w:lang w:val="en-US" w:bidi="ar-SY"/>
          </w:rPr>
          <w:t>كمسار</w:t>
        </w:r>
        <w:r w:rsidR="0026284D" w:rsidRPr="00E6063E">
          <w:rPr>
            <w:rStyle w:val="Hyperlink"/>
            <w:noProof/>
            <w:rtl/>
            <w:lang w:val="en-US" w:bidi="ar-SY"/>
          </w:rPr>
          <w:t xml:space="preserve"> </w:t>
        </w:r>
        <w:r w:rsidR="0026284D" w:rsidRPr="00E6063E">
          <w:rPr>
            <w:rStyle w:val="Hyperlink"/>
            <w:rFonts w:hint="cs"/>
            <w:noProof/>
            <w:rtl/>
            <w:lang w:val="en-US" w:bidi="ar-SY"/>
          </w:rPr>
          <w:t>للانتقال</w:t>
        </w:r>
        <w:r w:rsidR="0026284D">
          <w:rPr>
            <w:noProof/>
            <w:webHidden/>
            <w:rtl/>
          </w:rPr>
          <w:tab/>
        </w:r>
        <w:r w:rsidR="000327B9">
          <w:rPr>
            <w:noProof/>
            <w:webHidden/>
          </w:rPr>
          <w:tab/>
        </w:r>
        <w:r w:rsidR="00A5674E">
          <w:rPr>
            <w:noProof/>
            <w:webHidden/>
          </w:rPr>
          <w:t>26</w:t>
        </w:r>
      </w:hyperlink>
    </w:p>
    <w:p w:rsidR="0026284D" w:rsidRDefault="00A0320B" w:rsidP="00A5674E">
      <w:pPr>
        <w:pStyle w:val="TOC3"/>
        <w:rPr>
          <w:rFonts w:asciiTheme="minorHAnsi" w:eastAsiaTheme="minorEastAsia" w:hAnsiTheme="minorHAnsi" w:cstheme="minorBidi"/>
          <w:noProof/>
          <w:sz w:val="22"/>
          <w:szCs w:val="22"/>
          <w:rtl/>
          <w:lang w:val="en-US" w:eastAsia="zh-CN"/>
        </w:rPr>
      </w:pPr>
      <w:hyperlink w:anchor="_Toc258940902" w:history="1">
        <w:r w:rsidR="0026284D" w:rsidRPr="00E6063E">
          <w:rPr>
            <w:rStyle w:val="Hyperlink"/>
            <w:noProof/>
            <w:lang w:val="en-US" w:bidi="ar-SY"/>
          </w:rPr>
          <w:t>1.2.4</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SY"/>
          </w:rPr>
          <w:t>سمات</w:t>
        </w:r>
        <w:r w:rsidR="0026284D" w:rsidRPr="00E6063E">
          <w:rPr>
            <w:rStyle w:val="Hyperlink"/>
            <w:noProof/>
            <w:rtl/>
            <w:lang w:val="en-US" w:bidi="ar-SY"/>
          </w:rPr>
          <w:t xml:space="preserve"> </w:t>
        </w:r>
        <w:r w:rsidR="0026284D" w:rsidRPr="00E6063E">
          <w:rPr>
            <w:rStyle w:val="Hyperlink"/>
            <w:rFonts w:hint="cs"/>
            <w:noProof/>
            <w:rtl/>
            <w:lang w:val="en-US" w:bidi="ar-SY"/>
          </w:rPr>
          <w:t>شبكات</w:t>
        </w:r>
        <w:r w:rsidR="0026284D" w:rsidRPr="00E6063E">
          <w:rPr>
            <w:rStyle w:val="Hyperlink"/>
            <w:noProof/>
            <w:rtl/>
            <w:lang w:val="en-US" w:bidi="ar-SY"/>
          </w:rPr>
          <w:t xml:space="preserve"> </w:t>
        </w:r>
        <w:r w:rsidR="0026284D" w:rsidRPr="00E6063E">
          <w:rPr>
            <w:rStyle w:val="Hyperlink"/>
            <w:rFonts w:hint="cs"/>
            <w:noProof/>
            <w:rtl/>
            <w:lang w:val="en-US" w:bidi="ar-SY"/>
          </w:rPr>
          <w:t>الجيل</w:t>
        </w:r>
        <w:r w:rsidR="0026284D" w:rsidRPr="00E6063E">
          <w:rPr>
            <w:rStyle w:val="Hyperlink"/>
            <w:noProof/>
            <w:rtl/>
            <w:lang w:val="en-US" w:bidi="ar-SY"/>
          </w:rPr>
          <w:t xml:space="preserve"> </w:t>
        </w:r>
        <w:r w:rsidR="0026284D" w:rsidRPr="00E6063E">
          <w:rPr>
            <w:rStyle w:val="Hyperlink"/>
            <w:rFonts w:hint="cs"/>
            <w:noProof/>
            <w:rtl/>
            <w:lang w:val="en-US" w:bidi="ar-SY"/>
          </w:rPr>
          <w:t>التالي</w:t>
        </w:r>
        <w:r w:rsidR="0026284D">
          <w:rPr>
            <w:noProof/>
            <w:webHidden/>
            <w:rtl/>
          </w:rPr>
          <w:tab/>
        </w:r>
        <w:r w:rsidR="000327B9">
          <w:rPr>
            <w:noProof/>
            <w:webHidden/>
          </w:rPr>
          <w:tab/>
        </w:r>
        <w:r w:rsidR="00A5674E">
          <w:rPr>
            <w:noProof/>
            <w:webHidden/>
          </w:rPr>
          <w:t>26</w:t>
        </w:r>
      </w:hyperlink>
    </w:p>
    <w:p w:rsidR="0026284D" w:rsidRDefault="00A0320B" w:rsidP="00A5674E">
      <w:pPr>
        <w:pStyle w:val="TOC3"/>
        <w:rPr>
          <w:rFonts w:asciiTheme="minorHAnsi" w:eastAsiaTheme="minorEastAsia" w:hAnsiTheme="minorHAnsi" w:cstheme="minorBidi"/>
          <w:noProof/>
          <w:sz w:val="22"/>
          <w:szCs w:val="22"/>
          <w:rtl/>
          <w:lang w:val="en-US" w:eastAsia="zh-CN"/>
        </w:rPr>
      </w:pPr>
      <w:hyperlink w:anchor="_Toc258940903" w:history="1">
        <w:r w:rsidR="0026284D" w:rsidRPr="00E6063E">
          <w:rPr>
            <w:rStyle w:val="Hyperlink"/>
            <w:noProof/>
            <w:lang w:val="en-US"/>
          </w:rPr>
          <w:t>2.2.4</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SY"/>
          </w:rPr>
          <w:t>أساس</w:t>
        </w:r>
        <w:r w:rsidR="0026284D" w:rsidRPr="00E6063E">
          <w:rPr>
            <w:rStyle w:val="Hyperlink"/>
            <w:noProof/>
            <w:rtl/>
            <w:lang w:val="en-US" w:bidi="ar-SY"/>
          </w:rPr>
          <w:t xml:space="preserve"> </w:t>
        </w:r>
        <w:r w:rsidR="0026284D" w:rsidRPr="00E6063E">
          <w:rPr>
            <w:rStyle w:val="Hyperlink"/>
            <w:rFonts w:hint="cs"/>
            <w:noProof/>
            <w:rtl/>
            <w:lang w:val="en-US" w:bidi="ar-SY"/>
          </w:rPr>
          <w:t>معمارية</w:t>
        </w:r>
        <w:r w:rsidR="0026284D" w:rsidRPr="00E6063E">
          <w:rPr>
            <w:rStyle w:val="Hyperlink"/>
            <w:noProof/>
            <w:rtl/>
            <w:lang w:val="en-US" w:bidi="ar-SY"/>
          </w:rPr>
          <w:t xml:space="preserve"> </w:t>
        </w:r>
        <w:r w:rsidR="0026284D" w:rsidRPr="00E6063E">
          <w:rPr>
            <w:rStyle w:val="Hyperlink"/>
            <w:rFonts w:hint="cs"/>
            <w:noProof/>
            <w:rtl/>
            <w:lang w:val="en-US" w:bidi="ar-SY"/>
          </w:rPr>
          <w:t>شبكة</w:t>
        </w:r>
        <w:r w:rsidR="0026284D" w:rsidRPr="00E6063E">
          <w:rPr>
            <w:rStyle w:val="Hyperlink"/>
            <w:noProof/>
            <w:rtl/>
            <w:lang w:val="en-US" w:bidi="ar-SY"/>
          </w:rPr>
          <w:t xml:space="preserve"> </w:t>
        </w:r>
        <w:r w:rsidR="0026284D" w:rsidRPr="00E6063E">
          <w:rPr>
            <w:rStyle w:val="Hyperlink"/>
            <w:rFonts w:hint="cs"/>
            <w:noProof/>
            <w:rtl/>
            <w:lang w:val="en-US" w:bidi="ar-SY"/>
          </w:rPr>
          <w:t>الجيل</w:t>
        </w:r>
        <w:r w:rsidR="0026284D" w:rsidRPr="00E6063E">
          <w:rPr>
            <w:rStyle w:val="Hyperlink"/>
            <w:noProof/>
            <w:rtl/>
            <w:lang w:val="en-US" w:bidi="ar-SY"/>
          </w:rPr>
          <w:t xml:space="preserve"> </w:t>
        </w:r>
        <w:r w:rsidR="0026284D" w:rsidRPr="00E6063E">
          <w:rPr>
            <w:rStyle w:val="Hyperlink"/>
            <w:rFonts w:hint="cs"/>
            <w:noProof/>
            <w:rtl/>
            <w:lang w:val="en-US" w:bidi="ar-SY"/>
          </w:rPr>
          <w:t>التالي</w:t>
        </w:r>
        <w:r w:rsidR="0026284D">
          <w:rPr>
            <w:noProof/>
            <w:webHidden/>
            <w:rtl/>
          </w:rPr>
          <w:tab/>
        </w:r>
        <w:r w:rsidR="000327B9">
          <w:rPr>
            <w:noProof/>
            <w:webHidden/>
          </w:rPr>
          <w:tab/>
        </w:r>
        <w:r w:rsidR="00A5674E">
          <w:rPr>
            <w:noProof/>
            <w:webHidden/>
          </w:rPr>
          <w:t>27</w:t>
        </w:r>
      </w:hyperlink>
    </w:p>
    <w:p w:rsidR="0026284D" w:rsidRDefault="00A0320B" w:rsidP="00A5674E">
      <w:pPr>
        <w:pStyle w:val="TOC3"/>
        <w:rPr>
          <w:rFonts w:asciiTheme="minorHAnsi" w:eastAsiaTheme="minorEastAsia" w:hAnsiTheme="minorHAnsi" w:cstheme="minorBidi"/>
          <w:noProof/>
          <w:sz w:val="22"/>
          <w:szCs w:val="22"/>
          <w:rtl/>
          <w:lang w:val="en-US" w:eastAsia="zh-CN"/>
        </w:rPr>
      </w:pPr>
      <w:hyperlink w:anchor="_Toc258940904" w:history="1">
        <w:r w:rsidR="0026284D" w:rsidRPr="00E6063E">
          <w:rPr>
            <w:rStyle w:val="Hyperlink"/>
            <w:noProof/>
            <w:lang w:val="en-US" w:bidi="ar-SY"/>
          </w:rPr>
          <w:t>3.2.4</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SY"/>
          </w:rPr>
          <w:t>فوائد</w:t>
        </w:r>
        <w:r w:rsidR="0026284D" w:rsidRPr="00E6063E">
          <w:rPr>
            <w:rStyle w:val="Hyperlink"/>
            <w:noProof/>
            <w:rtl/>
            <w:lang w:val="en-US" w:bidi="ar-SY"/>
          </w:rPr>
          <w:t xml:space="preserve"> </w:t>
        </w:r>
        <w:r w:rsidR="0026284D" w:rsidRPr="00E6063E">
          <w:rPr>
            <w:rStyle w:val="Hyperlink"/>
            <w:rFonts w:hint="cs"/>
            <w:noProof/>
            <w:rtl/>
            <w:lang w:val="en-US" w:bidi="ar-SY"/>
          </w:rPr>
          <w:t>معمارية</w:t>
        </w:r>
        <w:r w:rsidR="0026284D" w:rsidRPr="00E6063E">
          <w:rPr>
            <w:rStyle w:val="Hyperlink"/>
            <w:noProof/>
            <w:rtl/>
            <w:lang w:val="en-US" w:bidi="ar-SY"/>
          </w:rPr>
          <w:t xml:space="preserve"> </w:t>
        </w:r>
        <w:r w:rsidR="0026284D" w:rsidRPr="00E6063E">
          <w:rPr>
            <w:rStyle w:val="Hyperlink"/>
            <w:rFonts w:hint="cs"/>
            <w:noProof/>
            <w:rtl/>
            <w:lang w:val="en-US" w:bidi="ar-SY"/>
          </w:rPr>
          <w:t>شبكة</w:t>
        </w:r>
        <w:r w:rsidR="0026284D" w:rsidRPr="00E6063E">
          <w:rPr>
            <w:rStyle w:val="Hyperlink"/>
            <w:noProof/>
            <w:rtl/>
            <w:lang w:val="en-US" w:bidi="ar-SY"/>
          </w:rPr>
          <w:t xml:space="preserve"> </w:t>
        </w:r>
        <w:r w:rsidR="0026284D" w:rsidRPr="00E6063E">
          <w:rPr>
            <w:rStyle w:val="Hyperlink"/>
            <w:rFonts w:hint="cs"/>
            <w:noProof/>
            <w:rtl/>
            <w:lang w:val="en-US" w:bidi="ar-SY"/>
          </w:rPr>
          <w:t>الجيل</w:t>
        </w:r>
        <w:r w:rsidR="0026284D" w:rsidRPr="00E6063E">
          <w:rPr>
            <w:rStyle w:val="Hyperlink"/>
            <w:noProof/>
            <w:rtl/>
            <w:lang w:val="en-US" w:bidi="ar-SY"/>
          </w:rPr>
          <w:t xml:space="preserve"> </w:t>
        </w:r>
        <w:r w:rsidR="0026284D" w:rsidRPr="00E6063E">
          <w:rPr>
            <w:rStyle w:val="Hyperlink"/>
            <w:rFonts w:hint="cs"/>
            <w:noProof/>
            <w:rtl/>
            <w:lang w:val="en-US" w:bidi="ar-SY"/>
          </w:rPr>
          <w:t>التالي</w:t>
        </w:r>
        <w:r w:rsidR="0026284D">
          <w:rPr>
            <w:noProof/>
            <w:webHidden/>
            <w:rtl/>
          </w:rPr>
          <w:tab/>
        </w:r>
        <w:r w:rsidR="000327B9">
          <w:rPr>
            <w:noProof/>
            <w:webHidden/>
          </w:rPr>
          <w:tab/>
        </w:r>
        <w:r w:rsidR="00A5674E">
          <w:rPr>
            <w:noProof/>
            <w:webHidden/>
          </w:rPr>
          <w:t>29</w:t>
        </w:r>
      </w:hyperlink>
    </w:p>
    <w:p w:rsidR="0026284D" w:rsidRDefault="00A0320B" w:rsidP="00A5674E">
      <w:pPr>
        <w:pStyle w:val="TOC2"/>
        <w:rPr>
          <w:rFonts w:asciiTheme="minorHAnsi" w:eastAsiaTheme="minorEastAsia" w:hAnsiTheme="minorHAnsi" w:cstheme="minorBidi"/>
          <w:noProof/>
          <w:sz w:val="22"/>
          <w:szCs w:val="22"/>
          <w:rtl/>
          <w:lang w:val="en-US" w:eastAsia="zh-CN"/>
        </w:rPr>
      </w:pPr>
      <w:hyperlink w:anchor="_Toc258940905" w:history="1">
        <w:r w:rsidR="0026284D" w:rsidRPr="00E6063E">
          <w:rPr>
            <w:rStyle w:val="Hyperlink"/>
            <w:noProof/>
            <w:lang w:val="en-US" w:bidi="ar-SY"/>
          </w:rPr>
          <w:t>3.4</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SY"/>
          </w:rPr>
          <w:t>أساليب</w:t>
        </w:r>
        <w:r w:rsidR="0026284D" w:rsidRPr="00E6063E">
          <w:rPr>
            <w:rStyle w:val="Hyperlink"/>
            <w:noProof/>
            <w:rtl/>
            <w:lang w:val="en-US" w:bidi="ar-SY"/>
          </w:rPr>
          <w:t xml:space="preserve"> </w:t>
        </w:r>
        <w:r w:rsidR="0026284D" w:rsidRPr="00E6063E">
          <w:rPr>
            <w:rStyle w:val="Hyperlink"/>
            <w:rFonts w:hint="cs"/>
            <w:noProof/>
            <w:rtl/>
            <w:lang w:val="en-US" w:bidi="ar-SY"/>
          </w:rPr>
          <w:t>الانتقال</w:t>
        </w:r>
        <w:r w:rsidR="0026284D" w:rsidRPr="00E6063E">
          <w:rPr>
            <w:rStyle w:val="Hyperlink"/>
            <w:noProof/>
            <w:rtl/>
            <w:lang w:val="en-US" w:bidi="ar-SY"/>
          </w:rPr>
          <w:t xml:space="preserve"> </w:t>
        </w:r>
        <w:r w:rsidR="0026284D" w:rsidRPr="00E6063E">
          <w:rPr>
            <w:rStyle w:val="Hyperlink"/>
            <w:rFonts w:hint="cs"/>
            <w:noProof/>
            <w:rtl/>
            <w:lang w:val="en-US" w:bidi="ar-SY"/>
          </w:rPr>
          <w:t>إلى</w:t>
        </w:r>
        <w:r w:rsidR="0026284D" w:rsidRPr="00E6063E">
          <w:rPr>
            <w:rStyle w:val="Hyperlink"/>
            <w:noProof/>
            <w:rtl/>
            <w:lang w:val="en-US" w:bidi="ar-SY"/>
          </w:rPr>
          <w:t xml:space="preserve"> </w:t>
        </w:r>
        <w:r w:rsidR="0026284D" w:rsidRPr="00E6063E">
          <w:rPr>
            <w:rStyle w:val="Hyperlink"/>
            <w:rFonts w:hint="cs"/>
            <w:noProof/>
            <w:rtl/>
            <w:lang w:val="en-US" w:bidi="ar-SY"/>
          </w:rPr>
          <w:t>شبكات</w:t>
        </w:r>
        <w:r w:rsidR="0026284D" w:rsidRPr="00E6063E">
          <w:rPr>
            <w:rStyle w:val="Hyperlink"/>
            <w:noProof/>
            <w:rtl/>
            <w:lang w:val="en-US" w:bidi="ar-SY"/>
          </w:rPr>
          <w:t xml:space="preserve"> </w:t>
        </w:r>
        <w:r w:rsidR="0026284D" w:rsidRPr="00E6063E">
          <w:rPr>
            <w:rStyle w:val="Hyperlink"/>
            <w:rFonts w:hint="cs"/>
            <w:noProof/>
            <w:rtl/>
            <w:lang w:val="en-US" w:bidi="ar-SY"/>
          </w:rPr>
          <w:t>الجيل</w:t>
        </w:r>
        <w:r w:rsidR="0026284D" w:rsidRPr="00E6063E">
          <w:rPr>
            <w:rStyle w:val="Hyperlink"/>
            <w:noProof/>
            <w:rtl/>
            <w:lang w:val="en-US" w:bidi="ar-SY"/>
          </w:rPr>
          <w:t xml:space="preserve"> </w:t>
        </w:r>
        <w:r w:rsidR="0026284D" w:rsidRPr="00E6063E">
          <w:rPr>
            <w:rStyle w:val="Hyperlink"/>
            <w:rFonts w:hint="cs"/>
            <w:noProof/>
            <w:rtl/>
            <w:lang w:val="en-US" w:bidi="ar-SY"/>
          </w:rPr>
          <w:t>التالي</w:t>
        </w:r>
        <w:r w:rsidR="0026284D">
          <w:rPr>
            <w:noProof/>
            <w:webHidden/>
            <w:rtl/>
          </w:rPr>
          <w:tab/>
        </w:r>
        <w:r w:rsidR="000327B9">
          <w:rPr>
            <w:noProof/>
            <w:webHidden/>
          </w:rPr>
          <w:tab/>
        </w:r>
        <w:r w:rsidR="00A5674E">
          <w:rPr>
            <w:noProof/>
            <w:webHidden/>
          </w:rPr>
          <w:t>30</w:t>
        </w:r>
      </w:hyperlink>
    </w:p>
    <w:p w:rsidR="0026284D" w:rsidRDefault="00A0320B" w:rsidP="00A5674E">
      <w:pPr>
        <w:pStyle w:val="TOC3"/>
        <w:rPr>
          <w:rFonts w:asciiTheme="minorHAnsi" w:eastAsiaTheme="minorEastAsia" w:hAnsiTheme="minorHAnsi" w:cstheme="minorBidi"/>
          <w:noProof/>
          <w:sz w:val="22"/>
          <w:szCs w:val="22"/>
          <w:rtl/>
          <w:lang w:val="en-US" w:eastAsia="zh-CN"/>
        </w:rPr>
      </w:pPr>
      <w:hyperlink w:anchor="_Toc258940906" w:history="1">
        <w:r w:rsidR="0026284D" w:rsidRPr="00E6063E">
          <w:rPr>
            <w:rStyle w:val="Hyperlink"/>
            <w:noProof/>
            <w:lang w:val="en-US" w:bidi="ar-SY"/>
          </w:rPr>
          <w:t>1.3.4</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SY"/>
          </w:rPr>
          <w:t>اعتبارات</w:t>
        </w:r>
        <w:r w:rsidR="0026284D" w:rsidRPr="00E6063E">
          <w:rPr>
            <w:rStyle w:val="Hyperlink"/>
            <w:noProof/>
            <w:rtl/>
            <w:lang w:val="en-US" w:bidi="ar-SY"/>
          </w:rPr>
          <w:t xml:space="preserve"> </w:t>
        </w:r>
        <w:r w:rsidR="0026284D" w:rsidRPr="00E6063E">
          <w:rPr>
            <w:rStyle w:val="Hyperlink"/>
            <w:rFonts w:hint="cs"/>
            <w:noProof/>
            <w:rtl/>
            <w:lang w:val="en-US" w:bidi="ar-SY"/>
          </w:rPr>
          <w:t>الانتقال</w:t>
        </w:r>
        <w:r w:rsidR="0026284D" w:rsidRPr="00E6063E">
          <w:rPr>
            <w:rStyle w:val="Hyperlink"/>
            <w:noProof/>
            <w:rtl/>
            <w:lang w:val="en-US" w:bidi="ar-SY"/>
          </w:rPr>
          <w:t xml:space="preserve"> </w:t>
        </w:r>
        <w:r w:rsidR="0026284D" w:rsidRPr="00E6063E">
          <w:rPr>
            <w:rStyle w:val="Hyperlink"/>
            <w:rFonts w:hint="cs"/>
            <w:noProof/>
            <w:rtl/>
            <w:lang w:val="en-US" w:bidi="ar-SY"/>
          </w:rPr>
          <w:t>إلى</w:t>
        </w:r>
        <w:r w:rsidR="0026284D" w:rsidRPr="00E6063E">
          <w:rPr>
            <w:rStyle w:val="Hyperlink"/>
            <w:noProof/>
            <w:rtl/>
            <w:lang w:val="en-US" w:bidi="ar-SY"/>
          </w:rPr>
          <w:t xml:space="preserve"> </w:t>
        </w:r>
        <w:r w:rsidR="0026284D" w:rsidRPr="00E6063E">
          <w:rPr>
            <w:rStyle w:val="Hyperlink"/>
            <w:rFonts w:hint="cs"/>
            <w:noProof/>
            <w:rtl/>
            <w:lang w:val="en-US" w:bidi="ar-SY"/>
          </w:rPr>
          <w:t>شبكات</w:t>
        </w:r>
        <w:r w:rsidR="0026284D" w:rsidRPr="00E6063E">
          <w:rPr>
            <w:rStyle w:val="Hyperlink"/>
            <w:noProof/>
            <w:rtl/>
            <w:lang w:val="en-US" w:bidi="ar-SY"/>
          </w:rPr>
          <w:t xml:space="preserve"> </w:t>
        </w:r>
        <w:r w:rsidR="0026284D" w:rsidRPr="00E6063E">
          <w:rPr>
            <w:rStyle w:val="Hyperlink"/>
            <w:rFonts w:hint="cs"/>
            <w:noProof/>
            <w:rtl/>
            <w:lang w:val="en-US" w:bidi="ar-SY"/>
          </w:rPr>
          <w:t>الجيل</w:t>
        </w:r>
        <w:r w:rsidR="0026284D" w:rsidRPr="00E6063E">
          <w:rPr>
            <w:rStyle w:val="Hyperlink"/>
            <w:noProof/>
            <w:rtl/>
            <w:lang w:val="en-US" w:bidi="ar-SY"/>
          </w:rPr>
          <w:t xml:space="preserve"> </w:t>
        </w:r>
        <w:r w:rsidR="0026284D" w:rsidRPr="00E6063E">
          <w:rPr>
            <w:rStyle w:val="Hyperlink"/>
            <w:rFonts w:hint="cs"/>
            <w:noProof/>
            <w:rtl/>
            <w:lang w:val="en-US" w:bidi="ar-SY"/>
          </w:rPr>
          <w:t>التالي</w:t>
        </w:r>
        <w:r w:rsidR="0026284D">
          <w:rPr>
            <w:noProof/>
            <w:webHidden/>
            <w:rtl/>
          </w:rPr>
          <w:tab/>
        </w:r>
        <w:r w:rsidR="000327B9">
          <w:rPr>
            <w:noProof/>
            <w:webHidden/>
          </w:rPr>
          <w:tab/>
        </w:r>
        <w:r w:rsidR="00A5674E">
          <w:rPr>
            <w:noProof/>
            <w:webHidden/>
          </w:rPr>
          <w:t>30</w:t>
        </w:r>
      </w:hyperlink>
    </w:p>
    <w:p w:rsidR="0026284D" w:rsidRDefault="00A0320B" w:rsidP="00A5674E">
      <w:pPr>
        <w:pStyle w:val="TOC3"/>
        <w:rPr>
          <w:rFonts w:asciiTheme="minorHAnsi" w:eastAsiaTheme="minorEastAsia" w:hAnsiTheme="minorHAnsi" w:cstheme="minorBidi"/>
          <w:noProof/>
          <w:sz w:val="22"/>
          <w:szCs w:val="22"/>
          <w:rtl/>
          <w:lang w:val="en-US" w:eastAsia="zh-CN"/>
        </w:rPr>
      </w:pPr>
      <w:hyperlink w:anchor="_Toc258940907" w:history="1">
        <w:r w:rsidR="0026284D" w:rsidRPr="00E6063E">
          <w:rPr>
            <w:rStyle w:val="Hyperlink"/>
            <w:noProof/>
            <w:lang w:val="en-US"/>
          </w:rPr>
          <w:t>2.3.4</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rPr>
          <w:t>إجراء</w:t>
        </w:r>
        <w:r w:rsidR="0026284D" w:rsidRPr="00E6063E">
          <w:rPr>
            <w:rStyle w:val="Hyperlink"/>
            <w:noProof/>
            <w:rtl/>
          </w:rPr>
          <w:t xml:space="preserve"> </w:t>
        </w:r>
        <w:r w:rsidR="0026284D" w:rsidRPr="00E6063E">
          <w:rPr>
            <w:rStyle w:val="Hyperlink"/>
            <w:rFonts w:hint="cs"/>
            <w:noProof/>
            <w:rtl/>
          </w:rPr>
          <w:t>عام</w:t>
        </w:r>
        <w:r w:rsidR="0026284D" w:rsidRPr="00E6063E">
          <w:rPr>
            <w:rStyle w:val="Hyperlink"/>
            <w:noProof/>
            <w:rtl/>
          </w:rPr>
          <w:t xml:space="preserve"> </w:t>
        </w:r>
        <w:r w:rsidR="0026284D" w:rsidRPr="00E6063E">
          <w:rPr>
            <w:rStyle w:val="Hyperlink"/>
            <w:rFonts w:hint="cs"/>
            <w:noProof/>
            <w:rtl/>
          </w:rPr>
          <w:t>للانتقال</w:t>
        </w:r>
        <w:r w:rsidR="0026284D">
          <w:rPr>
            <w:noProof/>
            <w:webHidden/>
            <w:rtl/>
          </w:rPr>
          <w:tab/>
        </w:r>
        <w:r w:rsidR="000327B9">
          <w:rPr>
            <w:noProof/>
            <w:webHidden/>
          </w:rPr>
          <w:tab/>
        </w:r>
        <w:r w:rsidR="00A5674E">
          <w:rPr>
            <w:noProof/>
            <w:webHidden/>
          </w:rPr>
          <w:t>32</w:t>
        </w:r>
      </w:hyperlink>
    </w:p>
    <w:p w:rsidR="0026284D" w:rsidRDefault="00A0320B" w:rsidP="00A5674E">
      <w:pPr>
        <w:pStyle w:val="TOC3"/>
        <w:rPr>
          <w:rFonts w:asciiTheme="minorHAnsi" w:eastAsiaTheme="minorEastAsia" w:hAnsiTheme="minorHAnsi" w:cstheme="minorBidi"/>
          <w:noProof/>
          <w:sz w:val="22"/>
          <w:szCs w:val="22"/>
          <w:rtl/>
          <w:lang w:val="en-US" w:eastAsia="zh-CN"/>
        </w:rPr>
      </w:pPr>
      <w:hyperlink w:anchor="_Toc258940908" w:history="1">
        <w:r w:rsidR="0026284D" w:rsidRPr="00E6063E">
          <w:rPr>
            <w:rStyle w:val="Hyperlink"/>
            <w:noProof/>
            <w:lang w:val="en-US" w:bidi="ar-SY"/>
          </w:rPr>
          <w:t>3.3.4</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SY"/>
          </w:rPr>
          <w:t>أسلوب</w:t>
        </w:r>
        <w:r w:rsidR="0026284D" w:rsidRPr="00E6063E">
          <w:rPr>
            <w:rStyle w:val="Hyperlink"/>
            <w:noProof/>
            <w:rtl/>
            <w:lang w:val="en-US" w:bidi="ar-SY"/>
          </w:rPr>
          <w:t xml:space="preserve"> </w:t>
        </w:r>
        <w:r w:rsidR="0026284D" w:rsidRPr="00E6063E">
          <w:rPr>
            <w:rStyle w:val="Hyperlink"/>
            <w:rFonts w:hint="cs"/>
            <w:noProof/>
            <w:rtl/>
            <w:lang w:val="en-US" w:bidi="ar-SY"/>
          </w:rPr>
          <w:t>عام</w:t>
        </w:r>
        <w:r w:rsidR="0026284D" w:rsidRPr="00E6063E">
          <w:rPr>
            <w:rStyle w:val="Hyperlink"/>
            <w:noProof/>
            <w:rtl/>
            <w:lang w:val="en-US" w:bidi="ar-SY"/>
          </w:rPr>
          <w:t xml:space="preserve"> </w:t>
        </w:r>
        <w:r w:rsidR="0026284D" w:rsidRPr="00E6063E">
          <w:rPr>
            <w:rStyle w:val="Hyperlink"/>
            <w:rFonts w:hint="cs"/>
            <w:noProof/>
            <w:rtl/>
            <w:lang w:val="en-US" w:bidi="ar-SY"/>
          </w:rPr>
          <w:t>للانتقال</w:t>
        </w:r>
        <w:r w:rsidR="0026284D">
          <w:rPr>
            <w:noProof/>
            <w:webHidden/>
            <w:rtl/>
          </w:rPr>
          <w:tab/>
        </w:r>
        <w:r w:rsidR="000327B9">
          <w:rPr>
            <w:noProof/>
            <w:webHidden/>
          </w:rPr>
          <w:tab/>
        </w:r>
        <w:r w:rsidR="00A5674E">
          <w:rPr>
            <w:noProof/>
            <w:webHidden/>
          </w:rPr>
          <w:t>33</w:t>
        </w:r>
      </w:hyperlink>
    </w:p>
    <w:p w:rsidR="0026284D" w:rsidRDefault="00A0320B" w:rsidP="00A5674E">
      <w:pPr>
        <w:pStyle w:val="TOC3"/>
        <w:rPr>
          <w:rFonts w:asciiTheme="minorHAnsi" w:eastAsiaTheme="minorEastAsia" w:hAnsiTheme="minorHAnsi" w:cstheme="minorBidi"/>
          <w:noProof/>
          <w:sz w:val="22"/>
          <w:szCs w:val="22"/>
          <w:rtl/>
          <w:lang w:val="en-US" w:eastAsia="zh-CN"/>
        </w:rPr>
      </w:pPr>
      <w:hyperlink w:anchor="_Toc258940909" w:history="1">
        <w:r w:rsidR="0026284D" w:rsidRPr="00E6063E">
          <w:rPr>
            <w:rStyle w:val="Hyperlink"/>
            <w:noProof/>
            <w:lang w:val="en-US"/>
          </w:rPr>
          <w:t>4.3.4</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SY"/>
          </w:rPr>
          <w:t>تكنولوجيا</w:t>
        </w:r>
        <w:r w:rsidR="0026284D" w:rsidRPr="00E6063E">
          <w:rPr>
            <w:rStyle w:val="Hyperlink"/>
            <w:noProof/>
            <w:rtl/>
            <w:lang w:val="en-US" w:bidi="ar-SY"/>
          </w:rPr>
          <w:t xml:space="preserve"> </w:t>
        </w:r>
        <w:r w:rsidR="0026284D" w:rsidRPr="00E6063E">
          <w:rPr>
            <w:rStyle w:val="Hyperlink"/>
            <w:rFonts w:hint="cs"/>
            <w:noProof/>
            <w:rtl/>
            <w:lang w:val="en-US" w:bidi="ar-SY"/>
          </w:rPr>
          <w:t>شبكات</w:t>
        </w:r>
        <w:r w:rsidR="0026284D" w:rsidRPr="00E6063E">
          <w:rPr>
            <w:rStyle w:val="Hyperlink"/>
            <w:noProof/>
            <w:rtl/>
            <w:lang w:val="en-US" w:bidi="ar-SY"/>
          </w:rPr>
          <w:t xml:space="preserve"> </w:t>
        </w:r>
        <w:r w:rsidR="0026284D" w:rsidRPr="00E6063E">
          <w:rPr>
            <w:rStyle w:val="Hyperlink"/>
            <w:rFonts w:hint="cs"/>
            <w:noProof/>
            <w:rtl/>
            <w:lang w:val="en-US" w:bidi="ar-SY"/>
          </w:rPr>
          <w:t>الجيل</w:t>
        </w:r>
        <w:r w:rsidR="0026284D" w:rsidRPr="00E6063E">
          <w:rPr>
            <w:rStyle w:val="Hyperlink"/>
            <w:noProof/>
            <w:rtl/>
            <w:lang w:val="en-US" w:bidi="ar-SY"/>
          </w:rPr>
          <w:t xml:space="preserve"> </w:t>
        </w:r>
        <w:r w:rsidR="0026284D" w:rsidRPr="00E6063E">
          <w:rPr>
            <w:rStyle w:val="Hyperlink"/>
            <w:rFonts w:hint="cs"/>
            <w:noProof/>
            <w:rtl/>
            <w:lang w:val="en-US" w:bidi="ar-SY"/>
          </w:rPr>
          <w:t>التالي</w:t>
        </w:r>
        <w:r w:rsidR="0026284D" w:rsidRPr="00E6063E">
          <w:rPr>
            <w:rStyle w:val="Hyperlink"/>
            <w:noProof/>
            <w:rtl/>
            <w:lang w:val="en-US" w:bidi="ar-SY"/>
          </w:rPr>
          <w:t xml:space="preserve"> </w:t>
        </w:r>
        <w:r w:rsidR="0026284D" w:rsidRPr="00E6063E">
          <w:rPr>
            <w:rStyle w:val="Hyperlink"/>
            <w:rFonts w:hint="cs"/>
            <w:noProof/>
            <w:rtl/>
            <w:lang w:val="en-US" w:bidi="ar-SY"/>
          </w:rPr>
          <w:t>من</w:t>
        </w:r>
        <w:r w:rsidR="0026284D" w:rsidRPr="00E6063E">
          <w:rPr>
            <w:rStyle w:val="Hyperlink"/>
            <w:noProof/>
            <w:rtl/>
            <w:lang w:val="en-US" w:bidi="ar-SY"/>
          </w:rPr>
          <w:t xml:space="preserve"> </w:t>
        </w:r>
        <w:r w:rsidR="0026284D" w:rsidRPr="00E6063E">
          <w:rPr>
            <w:rStyle w:val="Hyperlink"/>
            <w:rFonts w:hint="cs"/>
            <w:noProof/>
            <w:rtl/>
            <w:lang w:val="en-US" w:bidi="ar-SY"/>
          </w:rPr>
          <w:t>أجل</w:t>
        </w:r>
        <w:r w:rsidR="0026284D" w:rsidRPr="00E6063E">
          <w:rPr>
            <w:rStyle w:val="Hyperlink"/>
            <w:noProof/>
            <w:rtl/>
            <w:lang w:val="en-US" w:bidi="ar-SY"/>
          </w:rPr>
          <w:t xml:space="preserve"> </w:t>
        </w:r>
        <w:r w:rsidR="0026284D" w:rsidRPr="00E6063E">
          <w:rPr>
            <w:rStyle w:val="Hyperlink"/>
            <w:rFonts w:hint="cs"/>
            <w:noProof/>
            <w:rtl/>
            <w:lang w:val="en-US" w:bidi="ar-SY"/>
          </w:rPr>
          <w:t>دعم</w:t>
        </w:r>
        <w:r w:rsidR="0026284D" w:rsidRPr="00E6063E">
          <w:rPr>
            <w:rStyle w:val="Hyperlink"/>
            <w:noProof/>
            <w:rtl/>
            <w:lang w:val="en-US" w:bidi="ar-SY"/>
          </w:rPr>
          <w:t xml:space="preserve"> </w:t>
        </w:r>
        <w:r w:rsidR="0026284D" w:rsidRPr="00E6063E">
          <w:rPr>
            <w:rStyle w:val="Hyperlink"/>
            <w:rFonts w:hint="cs"/>
            <w:noProof/>
            <w:rtl/>
            <w:lang w:val="en-US" w:bidi="ar-SY"/>
          </w:rPr>
          <w:t>الانتقال</w:t>
        </w:r>
        <w:r w:rsidR="0026284D">
          <w:rPr>
            <w:noProof/>
            <w:webHidden/>
            <w:rtl/>
          </w:rPr>
          <w:tab/>
        </w:r>
        <w:r w:rsidR="000327B9">
          <w:rPr>
            <w:noProof/>
            <w:webHidden/>
          </w:rPr>
          <w:tab/>
        </w:r>
        <w:r w:rsidR="00A5674E">
          <w:rPr>
            <w:noProof/>
            <w:webHidden/>
          </w:rPr>
          <w:t>35</w:t>
        </w:r>
      </w:hyperlink>
    </w:p>
    <w:p w:rsidR="0026284D" w:rsidRDefault="00A0320B" w:rsidP="00A5674E">
      <w:pPr>
        <w:pStyle w:val="TOC2"/>
        <w:rPr>
          <w:rFonts w:asciiTheme="minorHAnsi" w:eastAsiaTheme="minorEastAsia" w:hAnsiTheme="minorHAnsi" w:cstheme="minorBidi"/>
          <w:noProof/>
          <w:sz w:val="22"/>
          <w:szCs w:val="22"/>
          <w:rtl/>
          <w:lang w:val="en-US" w:eastAsia="zh-CN"/>
        </w:rPr>
      </w:pPr>
      <w:hyperlink w:anchor="_Toc258940910" w:history="1">
        <w:r w:rsidR="0026284D" w:rsidRPr="00E6063E">
          <w:rPr>
            <w:rStyle w:val="Hyperlink"/>
            <w:noProof/>
            <w:lang w:val="en-US"/>
          </w:rPr>
          <w:t>4.4</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SY"/>
          </w:rPr>
          <w:t>سيناريوهات</w:t>
        </w:r>
        <w:r w:rsidR="0026284D" w:rsidRPr="00E6063E">
          <w:rPr>
            <w:rStyle w:val="Hyperlink"/>
            <w:noProof/>
            <w:rtl/>
            <w:lang w:val="en-US" w:bidi="ar-SY"/>
          </w:rPr>
          <w:t xml:space="preserve"> </w:t>
        </w:r>
        <w:r w:rsidR="0026284D" w:rsidRPr="00E6063E">
          <w:rPr>
            <w:rStyle w:val="Hyperlink"/>
            <w:rFonts w:hint="cs"/>
            <w:noProof/>
            <w:rtl/>
            <w:lang w:val="en-US" w:bidi="ar-SY"/>
          </w:rPr>
          <w:t>الانتقال</w:t>
        </w:r>
        <w:r w:rsidR="0026284D">
          <w:rPr>
            <w:noProof/>
            <w:webHidden/>
            <w:rtl/>
          </w:rPr>
          <w:tab/>
        </w:r>
        <w:r w:rsidR="000327B9">
          <w:rPr>
            <w:noProof/>
            <w:webHidden/>
          </w:rPr>
          <w:tab/>
        </w:r>
        <w:r w:rsidR="00A5674E">
          <w:rPr>
            <w:noProof/>
            <w:webHidden/>
          </w:rPr>
          <w:t>38</w:t>
        </w:r>
      </w:hyperlink>
    </w:p>
    <w:p w:rsidR="0026284D" w:rsidRDefault="00A0320B" w:rsidP="00A5674E">
      <w:pPr>
        <w:pStyle w:val="TOC3"/>
        <w:rPr>
          <w:rFonts w:asciiTheme="minorHAnsi" w:eastAsiaTheme="minorEastAsia" w:hAnsiTheme="minorHAnsi" w:cstheme="minorBidi"/>
          <w:noProof/>
          <w:sz w:val="22"/>
          <w:szCs w:val="22"/>
          <w:rtl/>
          <w:lang w:val="en-US" w:eastAsia="zh-CN"/>
        </w:rPr>
      </w:pPr>
      <w:hyperlink w:anchor="_Toc258940911" w:history="1">
        <w:r w:rsidR="0026284D" w:rsidRPr="00E6063E">
          <w:rPr>
            <w:rStyle w:val="Hyperlink"/>
            <w:noProof/>
            <w:lang w:val="en-US"/>
          </w:rPr>
          <w:t>1.4.4</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SY"/>
          </w:rPr>
          <w:t>سيناريو</w:t>
        </w:r>
        <w:r w:rsidR="0026284D" w:rsidRPr="00E6063E">
          <w:rPr>
            <w:rStyle w:val="Hyperlink"/>
            <w:noProof/>
            <w:rtl/>
            <w:lang w:val="en-US" w:bidi="ar-SY"/>
          </w:rPr>
          <w:t xml:space="preserve"> </w:t>
        </w:r>
        <w:r w:rsidR="0026284D" w:rsidRPr="00E6063E">
          <w:rPr>
            <w:rStyle w:val="Hyperlink"/>
            <w:rFonts w:hint="cs"/>
            <w:noProof/>
            <w:rtl/>
            <w:lang w:val="en-US" w:bidi="ar-SY"/>
          </w:rPr>
          <w:t>الإحلال</w:t>
        </w:r>
        <w:r w:rsidR="0026284D" w:rsidRPr="00E6063E">
          <w:rPr>
            <w:rStyle w:val="Hyperlink"/>
            <w:noProof/>
            <w:rtl/>
            <w:lang w:val="en-US" w:bidi="ar-SY"/>
          </w:rPr>
          <w:t xml:space="preserve"> </w:t>
        </w:r>
        <w:r w:rsidR="0026284D" w:rsidRPr="00E6063E">
          <w:rPr>
            <w:rStyle w:val="Hyperlink"/>
            <w:rFonts w:hint="cs"/>
            <w:noProof/>
            <w:rtl/>
            <w:lang w:val="en-US" w:bidi="ar-SY"/>
          </w:rPr>
          <w:t>التدريجي</w:t>
        </w:r>
        <w:r w:rsidR="0026284D">
          <w:rPr>
            <w:noProof/>
            <w:webHidden/>
            <w:rtl/>
          </w:rPr>
          <w:tab/>
        </w:r>
        <w:r w:rsidR="000327B9">
          <w:rPr>
            <w:noProof/>
            <w:webHidden/>
          </w:rPr>
          <w:tab/>
        </w:r>
        <w:r w:rsidR="00A5674E">
          <w:rPr>
            <w:noProof/>
            <w:webHidden/>
          </w:rPr>
          <w:t>39</w:t>
        </w:r>
      </w:hyperlink>
    </w:p>
    <w:p w:rsidR="0026284D" w:rsidRDefault="00A0320B" w:rsidP="00A5674E">
      <w:pPr>
        <w:pStyle w:val="TOC3"/>
        <w:rPr>
          <w:rFonts w:asciiTheme="minorHAnsi" w:eastAsiaTheme="minorEastAsia" w:hAnsiTheme="minorHAnsi" w:cstheme="minorBidi"/>
          <w:noProof/>
          <w:sz w:val="22"/>
          <w:szCs w:val="22"/>
          <w:rtl/>
          <w:lang w:val="en-US" w:eastAsia="zh-CN"/>
        </w:rPr>
      </w:pPr>
      <w:hyperlink w:anchor="_Toc258940912" w:history="1">
        <w:r w:rsidR="0026284D" w:rsidRPr="00E6063E">
          <w:rPr>
            <w:rStyle w:val="Hyperlink"/>
            <w:noProof/>
          </w:rPr>
          <w:t>2.4.4</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rPr>
          <w:t>سيناريو</w:t>
        </w:r>
        <w:r w:rsidR="0026284D" w:rsidRPr="00E6063E">
          <w:rPr>
            <w:rStyle w:val="Hyperlink"/>
            <w:noProof/>
            <w:rtl/>
          </w:rPr>
          <w:t xml:space="preserve"> </w:t>
        </w:r>
        <w:r w:rsidR="0026284D" w:rsidRPr="00E6063E">
          <w:rPr>
            <w:rStyle w:val="Hyperlink"/>
            <w:rFonts w:hint="cs"/>
            <w:noProof/>
            <w:rtl/>
          </w:rPr>
          <w:t>استبدال</w:t>
        </w:r>
        <w:r w:rsidR="0026284D" w:rsidRPr="00E6063E">
          <w:rPr>
            <w:rStyle w:val="Hyperlink"/>
            <w:noProof/>
            <w:rtl/>
          </w:rPr>
          <w:t xml:space="preserve"> </w:t>
        </w:r>
        <w:r w:rsidR="0026284D" w:rsidRPr="00E6063E">
          <w:rPr>
            <w:rStyle w:val="Hyperlink"/>
            <w:rFonts w:hint="cs"/>
            <w:noProof/>
            <w:rtl/>
          </w:rPr>
          <w:t>البنية</w:t>
        </w:r>
        <w:r w:rsidR="0026284D" w:rsidRPr="00E6063E">
          <w:rPr>
            <w:rStyle w:val="Hyperlink"/>
            <w:noProof/>
            <w:rtl/>
          </w:rPr>
          <w:t xml:space="preserve"> </w:t>
        </w:r>
        <w:r w:rsidR="0026284D" w:rsidRPr="00E6063E">
          <w:rPr>
            <w:rStyle w:val="Hyperlink"/>
            <w:rFonts w:hint="cs"/>
            <w:noProof/>
            <w:rtl/>
          </w:rPr>
          <w:t>التحتية</w:t>
        </w:r>
        <w:r w:rsidR="0026284D">
          <w:rPr>
            <w:noProof/>
            <w:webHidden/>
            <w:rtl/>
          </w:rPr>
          <w:tab/>
        </w:r>
        <w:r w:rsidR="000327B9">
          <w:rPr>
            <w:noProof/>
            <w:webHidden/>
          </w:rPr>
          <w:tab/>
        </w:r>
        <w:r w:rsidR="00A5674E">
          <w:rPr>
            <w:noProof/>
            <w:webHidden/>
          </w:rPr>
          <w:t>40</w:t>
        </w:r>
      </w:hyperlink>
    </w:p>
    <w:p w:rsidR="0026284D" w:rsidRDefault="00A0320B" w:rsidP="00A5674E">
      <w:pPr>
        <w:pStyle w:val="TOC3"/>
        <w:rPr>
          <w:rFonts w:asciiTheme="minorHAnsi" w:eastAsiaTheme="minorEastAsia" w:hAnsiTheme="minorHAnsi" w:cstheme="minorBidi"/>
          <w:noProof/>
          <w:sz w:val="22"/>
          <w:szCs w:val="22"/>
          <w:rtl/>
          <w:lang w:val="en-US" w:eastAsia="zh-CN"/>
        </w:rPr>
      </w:pPr>
      <w:hyperlink w:anchor="_Toc258940913" w:history="1">
        <w:r w:rsidR="0026284D" w:rsidRPr="00E6063E">
          <w:rPr>
            <w:rStyle w:val="Hyperlink"/>
            <w:noProof/>
          </w:rPr>
          <w:t>3.4.4</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rPr>
          <w:t>السيناريو</w:t>
        </w:r>
        <w:r w:rsidR="0026284D" w:rsidRPr="00E6063E">
          <w:rPr>
            <w:rStyle w:val="Hyperlink"/>
            <w:noProof/>
            <w:rtl/>
          </w:rPr>
          <w:t xml:space="preserve"> </w:t>
        </w:r>
        <w:r w:rsidR="0026284D" w:rsidRPr="00E6063E">
          <w:rPr>
            <w:rStyle w:val="Hyperlink"/>
            <w:rFonts w:hint="cs"/>
            <w:noProof/>
            <w:rtl/>
          </w:rPr>
          <w:t>المختلط</w:t>
        </w:r>
        <w:r w:rsidR="0026284D">
          <w:rPr>
            <w:noProof/>
            <w:webHidden/>
            <w:rtl/>
          </w:rPr>
          <w:tab/>
        </w:r>
        <w:r w:rsidR="000327B9">
          <w:rPr>
            <w:noProof/>
            <w:webHidden/>
          </w:rPr>
          <w:tab/>
        </w:r>
        <w:r w:rsidR="00A5674E">
          <w:rPr>
            <w:noProof/>
            <w:webHidden/>
          </w:rPr>
          <w:t>41</w:t>
        </w:r>
      </w:hyperlink>
    </w:p>
    <w:p w:rsidR="0026284D" w:rsidRDefault="00A0320B" w:rsidP="00D23DE3">
      <w:pPr>
        <w:pStyle w:val="TOC1"/>
        <w:rPr>
          <w:rFonts w:asciiTheme="minorHAnsi" w:eastAsiaTheme="minorEastAsia" w:hAnsiTheme="minorHAnsi" w:cstheme="minorBidi"/>
          <w:noProof/>
          <w:sz w:val="22"/>
          <w:szCs w:val="22"/>
          <w:rtl/>
          <w:lang w:val="en-US" w:eastAsia="zh-CN"/>
        </w:rPr>
      </w:pPr>
      <w:hyperlink w:anchor="_Toc258940914" w:history="1">
        <w:r w:rsidR="0026284D" w:rsidRPr="00E6063E">
          <w:rPr>
            <w:rStyle w:val="Hyperlink"/>
            <w:noProof/>
          </w:rPr>
          <w:t>5</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rPr>
          <w:t>استعراض</w:t>
        </w:r>
        <w:r w:rsidR="0026284D" w:rsidRPr="00E6063E">
          <w:rPr>
            <w:rStyle w:val="Hyperlink"/>
            <w:noProof/>
            <w:rtl/>
          </w:rPr>
          <w:t xml:space="preserve"> </w:t>
        </w:r>
        <w:r w:rsidR="0026284D" w:rsidRPr="00E6063E">
          <w:rPr>
            <w:rStyle w:val="Hyperlink"/>
            <w:rFonts w:hint="cs"/>
            <w:noProof/>
            <w:rtl/>
          </w:rPr>
          <w:t>عملية</w:t>
        </w:r>
        <w:r w:rsidR="0026284D" w:rsidRPr="00E6063E">
          <w:rPr>
            <w:rStyle w:val="Hyperlink"/>
            <w:noProof/>
            <w:rtl/>
          </w:rPr>
          <w:t xml:space="preserve"> </w:t>
        </w:r>
        <w:r w:rsidR="0026284D" w:rsidRPr="00E6063E">
          <w:rPr>
            <w:rStyle w:val="Hyperlink"/>
            <w:rFonts w:hint="cs"/>
            <w:noProof/>
            <w:rtl/>
          </w:rPr>
          <w:t>نشر</w:t>
        </w:r>
        <w:r w:rsidR="0026284D" w:rsidRPr="00E6063E">
          <w:rPr>
            <w:rStyle w:val="Hyperlink"/>
            <w:noProof/>
            <w:rtl/>
          </w:rPr>
          <w:t xml:space="preserve"> </w:t>
        </w:r>
        <w:r w:rsidR="0026284D" w:rsidRPr="00E6063E">
          <w:rPr>
            <w:rStyle w:val="Hyperlink"/>
            <w:rFonts w:hint="cs"/>
            <w:noProof/>
            <w:rtl/>
          </w:rPr>
          <w:t>شبكات</w:t>
        </w:r>
        <w:r w:rsidR="0026284D" w:rsidRPr="00E6063E">
          <w:rPr>
            <w:rStyle w:val="Hyperlink"/>
            <w:noProof/>
            <w:rtl/>
          </w:rPr>
          <w:t xml:space="preserve"> </w:t>
        </w:r>
        <w:r w:rsidR="0026284D" w:rsidRPr="00E6063E">
          <w:rPr>
            <w:rStyle w:val="Hyperlink"/>
            <w:rFonts w:hint="cs"/>
            <w:noProof/>
            <w:rtl/>
          </w:rPr>
          <w:t>الجيل</w:t>
        </w:r>
        <w:r w:rsidR="0026284D" w:rsidRPr="00E6063E">
          <w:rPr>
            <w:rStyle w:val="Hyperlink"/>
            <w:noProof/>
            <w:rtl/>
          </w:rPr>
          <w:t xml:space="preserve"> </w:t>
        </w:r>
        <w:r w:rsidR="0026284D" w:rsidRPr="00E6063E">
          <w:rPr>
            <w:rStyle w:val="Hyperlink"/>
            <w:rFonts w:hint="cs"/>
            <w:noProof/>
            <w:rtl/>
          </w:rPr>
          <w:t>التالي</w:t>
        </w:r>
        <w:r w:rsidR="0026284D">
          <w:rPr>
            <w:noProof/>
            <w:webHidden/>
            <w:rtl/>
          </w:rPr>
          <w:tab/>
        </w:r>
        <w:r w:rsidR="000327B9">
          <w:rPr>
            <w:noProof/>
            <w:webHidden/>
          </w:rPr>
          <w:tab/>
        </w:r>
        <w:r w:rsidR="00A5674E">
          <w:rPr>
            <w:noProof/>
            <w:webHidden/>
          </w:rPr>
          <w:t>42</w:t>
        </w:r>
      </w:hyperlink>
    </w:p>
    <w:p w:rsidR="0026284D" w:rsidRDefault="00A0320B" w:rsidP="00A5674E">
      <w:pPr>
        <w:pStyle w:val="TOC2"/>
        <w:rPr>
          <w:rFonts w:asciiTheme="minorHAnsi" w:eastAsiaTheme="minorEastAsia" w:hAnsiTheme="minorHAnsi" w:cstheme="minorBidi"/>
          <w:noProof/>
          <w:sz w:val="22"/>
          <w:szCs w:val="22"/>
          <w:rtl/>
          <w:lang w:val="en-US" w:eastAsia="zh-CN"/>
        </w:rPr>
      </w:pPr>
      <w:hyperlink w:anchor="_Toc258940915" w:history="1">
        <w:r w:rsidR="0026284D" w:rsidRPr="00E6063E">
          <w:rPr>
            <w:rStyle w:val="Hyperlink"/>
            <w:noProof/>
            <w:lang w:val="en-US"/>
          </w:rPr>
          <w:t>1.5</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SY"/>
          </w:rPr>
          <w:t>أهداف</w:t>
        </w:r>
        <w:r w:rsidR="0026284D" w:rsidRPr="00E6063E">
          <w:rPr>
            <w:rStyle w:val="Hyperlink"/>
            <w:noProof/>
            <w:rtl/>
            <w:lang w:val="en-US" w:bidi="ar-SY"/>
          </w:rPr>
          <w:t xml:space="preserve"> </w:t>
        </w:r>
        <w:r w:rsidR="0026284D" w:rsidRPr="00E6063E">
          <w:rPr>
            <w:rStyle w:val="Hyperlink"/>
            <w:rFonts w:hint="cs"/>
            <w:noProof/>
            <w:rtl/>
            <w:lang w:val="en-US" w:bidi="ar-SY"/>
          </w:rPr>
          <w:t>نشر</w:t>
        </w:r>
        <w:r w:rsidR="0026284D" w:rsidRPr="00E6063E">
          <w:rPr>
            <w:rStyle w:val="Hyperlink"/>
            <w:noProof/>
            <w:rtl/>
            <w:lang w:val="en-US" w:bidi="ar-SY"/>
          </w:rPr>
          <w:t xml:space="preserve"> </w:t>
        </w:r>
        <w:r w:rsidR="0026284D" w:rsidRPr="00E6063E">
          <w:rPr>
            <w:rStyle w:val="Hyperlink"/>
            <w:rFonts w:hint="cs"/>
            <w:noProof/>
            <w:rtl/>
            <w:lang w:val="en-US" w:bidi="ar-SY"/>
          </w:rPr>
          <w:t>شبكات</w:t>
        </w:r>
        <w:r w:rsidR="0026284D" w:rsidRPr="00E6063E">
          <w:rPr>
            <w:rStyle w:val="Hyperlink"/>
            <w:noProof/>
            <w:rtl/>
            <w:lang w:val="en-US" w:bidi="ar-SY"/>
          </w:rPr>
          <w:t xml:space="preserve"> </w:t>
        </w:r>
        <w:r w:rsidR="0026284D" w:rsidRPr="00E6063E">
          <w:rPr>
            <w:rStyle w:val="Hyperlink"/>
            <w:rFonts w:hint="cs"/>
            <w:noProof/>
            <w:rtl/>
            <w:lang w:val="en-US" w:bidi="ar-SY"/>
          </w:rPr>
          <w:t>الجيل</w:t>
        </w:r>
        <w:r w:rsidR="0026284D" w:rsidRPr="00E6063E">
          <w:rPr>
            <w:rStyle w:val="Hyperlink"/>
            <w:noProof/>
            <w:rtl/>
            <w:lang w:val="en-US" w:bidi="ar-SY"/>
          </w:rPr>
          <w:t xml:space="preserve"> </w:t>
        </w:r>
        <w:r w:rsidR="0026284D" w:rsidRPr="00E6063E">
          <w:rPr>
            <w:rStyle w:val="Hyperlink"/>
            <w:rFonts w:hint="cs"/>
            <w:noProof/>
            <w:rtl/>
            <w:lang w:val="en-US" w:bidi="ar-SY"/>
          </w:rPr>
          <w:t>التالي</w:t>
        </w:r>
        <w:r w:rsidR="0026284D">
          <w:rPr>
            <w:noProof/>
            <w:webHidden/>
            <w:rtl/>
          </w:rPr>
          <w:tab/>
        </w:r>
        <w:r w:rsidR="000327B9">
          <w:rPr>
            <w:noProof/>
            <w:webHidden/>
          </w:rPr>
          <w:tab/>
        </w:r>
        <w:r w:rsidR="00A5674E">
          <w:rPr>
            <w:noProof/>
            <w:webHidden/>
          </w:rPr>
          <w:t>42</w:t>
        </w:r>
      </w:hyperlink>
    </w:p>
    <w:p w:rsidR="0026284D" w:rsidRDefault="00A0320B" w:rsidP="00A5674E">
      <w:pPr>
        <w:pStyle w:val="TOC2"/>
        <w:rPr>
          <w:rFonts w:asciiTheme="minorHAnsi" w:eastAsiaTheme="minorEastAsia" w:hAnsiTheme="minorHAnsi" w:cstheme="minorBidi"/>
          <w:noProof/>
          <w:sz w:val="22"/>
          <w:szCs w:val="22"/>
          <w:rtl/>
          <w:lang w:val="en-US" w:eastAsia="zh-CN"/>
        </w:rPr>
      </w:pPr>
      <w:hyperlink w:anchor="_Toc258940916" w:history="1">
        <w:r w:rsidR="0026284D" w:rsidRPr="00E6063E">
          <w:rPr>
            <w:rStyle w:val="Hyperlink"/>
            <w:noProof/>
            <w:lang w:val="en-US" w:bidi="ar-SY"/>
          </w:rPr>
          <w:t>2.5</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SY"/>
          </w:rPr>
          <w:t>الاستفادة</w:t>
        </w:r>
        <w:r w:rsidR="0026284D" w:rsidRPr="00E6063E">
          <w:rPr>
            <w:rStyle w:val="Hyperlink"/>
            <w:noProof/>
            <w:rtl/>
            <w:lang w:val="en-US" w:bidi="ar-SY"/>
          </w:rPr>
          <w:t xml:space="preserve"> </w:t>
        </w:r>
        <w:r w:rsidR="0026284D" w:rsidRPr="00E6063E">
          <w:rPr>
            <w:rStyle w:val="Hyperlink"/>
            <w:rFonts w:hint="cs"/>
            <w:noProof/>
            <w:rtl/>
            <w:lang w:val="en-US" w:bidi="ar-SY"/>
          </w:rPr>
          <w:t>من</w:t>
        </w:r>
        <w:r w:rsidR="0026284D" w:rsidRPr="00E6063E">
          <w:rPr>
            <w:rStyle w:val="Hyperlink"/>
            <w:noProof/>
            <w:rtl/>
            <w:lang w:val="en-US" w:bidi="ar-SY"/>
          </w:rPr>
          <w:t xml:space="preserve"> </w:t>
        </w:r>
        <w:r w:rsidR="0026284D" w:rsidRPr="00E6063E">
          <w:rPr>
            <w:rStyle w:val="Hyperlink"/>
            <w:rFonts w:hint="cs"/>
            <w:noProof/>
            <w:rtl/>
            <w:lang w:val="en-US" w:bidi="ar-SY"/>
          </w:rPr>
          <w:t>التجارب</w:t>
        </w:r>
        <w:r w:rsidR="0026284D" w:rsidRPr="00E6063E">
          <w:rPr>
            <w:rStyle w:val="Hyperlink"/>
            <w:noProof/>
            <w:rtl/>
            <w:lang w:val="en-US" w:bidi="ar-SY"/>
          </w:rPr>
          <w:t xml:space="preserve"> </w:t>
        </w:r>
        <w:r w:rsidR="0026284D" w:rsidRPr="00E6063E">
          <w:rPr>
            <w:rStyle w:val="Hyperlink"/>
            <w:rFonts w:hint="cs"/>
            <w:noProof/>
            <w:rtl/>
            <w:lang w:val="en-US" w:bidi="ar-SY"/>
          </w:rPr>
          <w:t>السابقة</w:t>
        </w:r>
        <w:r w:rsidR="0026284D">
          <w:rPr>
            <w:noProof/>
            <w:webHidden/>
            <w:rtl/>
          </w:rPr>
          <w:tab/>
        </w:r>
        <w:r w:rsidR="000327B9">
          <w:rPr>
            <w:noProof/>
            <w:webHidden/>
          </w:rPr>
          <w:tab/>
        </w:r>
        <w:r w:rsidR="00A5674E">
          <w:rPr>
            <w:noProof/>
            <w:webHidden/>
          </w:rPr>
          <w:t>42</w:t>
        </w:r>
      </w:hyperlink>
    </w:p>
    <w:p w:rsidR="0026284D" w:rsidRDefault="00A0320B" w:rsidP="00A5674E">
      <w:pPr>
        <w:pStyle w:val="TOC3"/>
        <w:rPr>
          <w:rFonts w:asciiTheme="minorHAnsi" w:eastAsiaTheme="minorEastAsia" w:hAnsiTheme="minorHAnsi" w:cstheme="minorBidi"/>
          <w:noProof/>
          <w:sz w:val="22"/>
          <w:szCs w:val="22"/>
          <w:rtl/>
          <w:lang w:val="en-US" w:eastAsia="zh-CN"/>
        </w:rPr>
      </w:pPr>
      <w:hyperlink w:anchor="_Toc258940917" w:history="1">
        <w:r w:rsidR="0026284D" w:rsidRPr="00E6063E">
          <w:rPr>
            <w:rStyle w:val="Hyperlink"/>
            <w:noProof/>
            <w:lang w:val="en-US" w:bidi="ar-SY"/>
          </w:rPr>
          <w:t>1.2.5</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SY"/>
          </w:rPr>
          <w:t>تحسين</w:t>
        </w:r>
        <w:r w:rsidR="0026284D" w:rsidRPr="00E6063E">
          <w:rPr>
            <w:rStyle w:val="Hyperlink"/>
            <w:noProof/>
            <w:rtl/>
            <w:lang w:val="en-US" w:bidi="ar-SY"/>
          </w:rPr>
          <w:t xml:space="preserve"> </w:t>
        </w:r>
        <w:r w:rsidR="0026284D" w:rsidRPr="00E6063E">
          <w:rPr>
            <w:rStyle w:val="Hyperlink"/>
            <w:rFonts w:hint="cs"/>
            <w:noProof/>
            <w:rtl/>
            <w:lang w:val="en-US" w:bidi="ar-SY"/>
          </w:rPr>
          <w:t>البنية</w:t>
        </w:r>
        <w:r w:rsidR="0026284D" w:rsidRPr="00E6063E">
          <w:rPr>
            <w:rStyle w:val="Hyperlink"/>
            <w:noProof/>
            <w:rtl/>
            <w:lang w:val="en-US" w:bidi="ar-SY"/>
          </w:rPr>
          <w:t xml:space="preserve"> </w:t>
        </w:r>
        <w:r w:rsidR="0026284D" w:rsidRPr="00E6063E">
          <w:rPr>
            <w:rStyle w:val="Hyperlink"/>
            <w:rFonts w:hint="cs"/>
            <w:noProof/>
            <w:rtl/>
            <w:lang w:val="en-US" w:bidi="ar-SY"/>
          </w:rPr>
          <w:t>التحتية</w:t>
        </w:r>
        <w:r w:rsidR="0026284D">
          <w:rPr>
            <w:noProof/>
            <w:webHidden/>
            <w:rtl/>
          </w:rPr>
          <w:tab/>
        </w:r>
        <w:r w:rsidR="000327B9">
          <w:rPr>
            <w:noProof/>
            <w:webHidden/>
          </w:rPr>
          <w:tab/>
        </w:r>
        <w:r w:rsidR="00A5674E">
          <w:rPr>
            <w:noProof/>
            <w:webHidden/>
          </w:rPr>
          <w:t>42</w:t>
        </w:r>
      </w:hyperlink>
    </w:p>
    <w:p w:rsidR="0026284D" w:rsidRDefault="00A0320B" w:rsidP="00A5674E">
      <w:pPr>
        <w:pStyle w:val="TOC3"/>
        <w:rPr>
          <w:rFonts w:asciiTheme="minorHAnsi" w:eastAsiaTheme="minorEastAsia" w:hAnsiTheme="minorHAnsi" w:cstheme="minorBidi"/>
          <w:noProof/>
          <w:sz w:val="22"/>
          <w:szCs w:val="22"/>
          <w:rtl/>
          <w:lang w:val="en-US" w:eastAsia="zh-CN"/>
        </w:rPr>
      </w:pPr>
      <w:hyperlink w:anchor="_Toc258940918" w:history="1">
        <w:r w:rsidR="0026284D" w:rsidRPr="00E6063E">
          <w:rPr>
            <w:rStyle w:val="Hyperlink"/>
            <w:noProof/>
            <w:lang w:val="en-US" w:bidi="ar-SY"/>
          </w:rPr>
          <w:t>2.2.5</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SY"/>
          </w:rPr>
          <w:t>تعزيز</w:t>
        </w:r>
        <w:r w:rsidR="0026284D" w:rsidRPr="00E6063E">
          <w:rPr>
            <w:rStyle w:val="Hyperlink"/>
            <w:noProof/>
            <w:rtl/>
            <w:lang w:val="en-US" w:bidi="ar-SY"/>
          </w:rPr>
          <w:t xml:space="preserve"> </w:t>
        </w:r>
        <w:r w:rsidR="0026284D" w:rsidRPr="00E6063E">
          <w:rPr>
            <w:rStyle w:val="Hyperlink"/>
            <w:rFonts w:hint="cs"/>
            <w:noProof/>
            <w:rtl/>
            <w:lang w:val="en-US" w:bidi="ar-SY"/>
          </w:rPr>
          <w:t>المجتمع</w:t>
        </w:r>
        <w:r w:rsidR="0026284D">
          <w:rPr>
            <w:noProof/>
            <w:webHidden/>
            <w:rtl/>
          </w:rPr>
          <w:tab/>
        </w:r>
        <w:r w:rsidR="000327B9">
          <w:rPr>
            <w:noProof/>
            <w:webHidden/>
          </w:rPr>
          <w:tab/>
        </w:r>
        <w:r w:rsidR="00A5674E">
          <w:rPr>
            <w:noProof/>
            <w:webHidden/>
          </w:rPr>
          <w:t>45</w:t>
        </w:r>
      </w:hyperlink>
    </w:p>
    <w:p w:rsidR="0026284D" w:rsidRDefault="00A0320B" w:rsidP="00A5674E">
      <w:pPr>
        <w:pStyle w:val="TOC1"/>
        <w:rPr>
          <w:rFonts w:asciiTheme="minorHAnsi" w:eastAsiaTheme="minorEastAsia" w:hAnsiTheme="minorHAnsi" w:cstheme="minorBidi"/>
          <w:noProof/>
          <w:sz w:val="22"/>
          <w:szCs w:val="22"/>
          <w:rtl/>
          <w:lang w:val="en-US" w:eastAsia="zh-CN"/>
        </w:rPr>
      </w:pPr>
      <w:hyperlink w:anchor="_Toc258940919" w:history="1">
        <w:r w:rsidR="0026284D" w:rsidRPr="00E6063E">
          <w:rPr>
            <w:rStyle w:val="Hyperlink"/>
            <w:noProof/>
            <w:lang w:val="en-US" w:bidi="ar-EG"/>
          </w:rPr>
          <w:t>6</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EG"/>
          </w:rPr>
          <w:t>التحديات</w:t>
        </w:r>
        <w:r w:rsidR="0026284D" w:rsidRPr="00E6063E">
          <w:rPr>
            <w:rStyle w:val="Hyperlink"/>
            <w:noProof/>
            <w:rtl/>
            <w:lang w:val="en-US" w:bidi="ar-EG"/>
          </w:rPr>
          <w:t xml:space="preserve"> </w:t>
        </w:r>
        <w:r w:rsidR="0026284D" w:rsidRPr="00E6063E">
          <w:rPr>
            <w:rStyle w:val="Hyperlink"/>
            <w:rFonts w:hint="cs"/>
            <w:noProof/>
            <w:rtl/>
            <w:lang w:val="en-US" w:bidi="ar-EG"/>
          </w:rPr>
          <w:t>التنظيمية</w:t>
        </w:r>
        <w:r w:rsidR="0026284D" w:rsidRPr="00E6063E">
          <w:rPr>
            <w:rStyle w:val="Hyperlink"/>
            <w:noProof/>
            <w:rtl/>
            <w:lang w:val="en-US" w:bidi="ar-EG"/>
          </w:rPr>
          <w:t xml:space="preserve"> </w:t>
        </w:r>
        <w:r w:rsidR="0026284D" w:rsidRPr="00E6063E">
          <w:rPr>
            <w:rStyle w:val="Hyperlink"/>
            <w:rFonts w:hint="cs"/>
            <w:noProof/>
            <w:rtl/>
            <w:lang w:val="en-US" w:bidi="ar-EG"/>
          </w:rPr>
          <w:t>الناشئة</w:t>
        </w:r>
        <w:r w:rsidR="0026284D" w:rsidRPr="00E6063E">
          <w:rPr>
            <w:rStyle w:val="Hyperlink"/>
            <w:noProof/>
            <w:rtl/>
            <w:lang w:val="en-US" w:bidi="ar-EG"/>
          </w:rPr>
          <w:t xml:space="preserve"> </w:t>
        </w:r>
        <w:r w:rsidR="0026284D" w:rsidRPr="00E6063E">
          <w:rPr>
            <w:rStyle w:val="Hyperlink"/>
            <w:rFonts w:hint="cs"/>
            <w:noProof/>
            <w:rtl/>
            <w:lang w:val="en-US" w:bidi="ar-EG"/>
          </w:rPr>
          <w:t>عن</w:t>
        </w:r>
        <w:r w:rsidR="0026284D" w:rsidRPr="00E6063E">
          <w:rPr>
            <w:rStyle w:val="Hyperlink"/>
            <w:noProof/>
            <w:rtl/>
            <w:lang w:val="en-US" w:bidi="ar-EG"/>
          </w:rPr>
          <w:t xml:space="preserve"> </w:t>
        </w:r>
        <w:r w:rsidR="0026284D" w:rsidRPr="00E6063E">
          <w:rPr>
            <w:rStyle w:val="Hyperlink"/>
            <w:rFonts w:hint="cs"/>
            <w:noProof/>
            <w:rtl/>
            <w:lang w:val="en-US" w:bidi="ar-EG"/>
          </w:rPr>
          <w:t>الانتقال</w:t>
        </w:r>
        <w:r w:rsidR="0026284D" w:rsidRPr="00E6063E">
          <w:rPr>
            <w:rStyle w:val="Hyperlink"/>
            <w:noProof/>
            <w:rtl/>
            <w:lang w:val="en-US" w:bidi="ar-EG"/>
          </w:rPr>
          <w:t xml:space="preserve"> </w:t>
        </w:r>
        <w:r w:rsidR="0026284D" w:rsidRPr="00E6063E">
          <w:rPr>
            <w:rStyle w:val="Hyperlink"/>
            <w:rFonts w:hint="cs"/>
            <w:noProof/>
            <w:rtl/>
            <w:lang w:val="en-US" w:bidi="ar-EG"/>
          </w:rPr>
          <w:t>إلى</w:t>
        </w:r>
        <w:r w:rsidR="0026284D" w:rsidRPr="00E6063E">
          <w:rPr>
            <w:rStyle w:val="Hyperlink"/>
            <w:noProof/>
            <w:rtl/>
            <w:lang w:val="en-US" w:bidi="ar-EG"/>
          </w:rPr>
          <w:t xml:space="preserve"> </w:t>
        </w:r>
        <w:r w:rsidR="0026284D" w:rsidRPr="00E6063E">
          <w:rPr>
            <w:rStyle w:val="Hyperlink"/>
            <w:rFonts w:hint="cs"/>
            <w:noProof/>
            <w:rtl/>
            <w:lang w:val="en-US" w:bidi="ar-EG"/>
          </w:rPr>
          <w:t>الشبكات</w:t>
        </w:r>
        <w:r w:rsidR="0026284D" w:rsidRPr="00E6063E">
          <w:rPr>
            <w:rStyle w:val="Hyperlink"/>
            <w:noProof/>
            <w:rtl/>
            <w:lang w:val="en-US" w:bidi="ar-EG"/>
          </w:rPr>
          <w:t xml:space="preserve"> </w:t>
        </w:r>
        <w:r w:rsidR="0026284D" w:rsidRPr="00E6063E">
          <w:rPr>
            <w:rStyle w:val="Hyperlink"/>
            <w:noProof/>
            <w:lang w:val="en-US" w:bidi="ar-EG"/>
          </w:rPr>
          <w:t>NGN</w:t>
        </w:r>
        <w:r w:rsidR="0026284D">
          <w:rPr>
            <w:noProof/>
            <w:webHidden/>
            <w:rtl/>
          </w:rPr>
          <w:tab/>
        </w:r>
        <w:r w:rsidR="000327B9">
          <w:rPr>
            <w:noProof/>
            <w:webHidden/>
          </w:rPr>
          <w:tab/>
        </w:r>
        <w:r w:rsidR="00A5674E">
          <w:rPr>
            <w:noProof/>
            <w:webHidden/>
          </w:rPr>
          <w:t>46</w:t>
        </w:r>
      </w:hyperlink>
    </w:p>
    <w:p w:rsidR="0026284D" w:rsidRDefault="00A0320B" w:rsidP="00A5674E">
      <w:pPr>
        <w:pStyle w:val="TOC2"/>
        <w:rPr>
          <w:rFonts w:asciiTheme="minorHAnsi" w:eastAsiaTheme="minorEastAsia" w:hAnsiTheme="minorHAnsi" w:cstheme="minorBidi"/>
          <w:noProof/>
          <w:sz w:val="22"/>
          <w:szCs w:val="22"/>
          <w:rtl/>
          <w:lang w:val="en-US" w:eastAsia="zh-CN"/>
        </w:rPr>
      </w:pPr>
      <w:hyperlink w:anchor="_Toc258940920" w:history="1">
        <w:r w:rsidR="0026284D" w:rsidRPr="00E6063E">
          <w:rPr>
            <w:rStyle w:val="Hyperlink"/>
            <w:noProof/>
            <w:lang w:val="en-US" w:bidi="ar-SY"/>
          </w:rPr>
          <w:t>1.6</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SY"/>
          </w:rPr>
          <w:t>النفاذ</w:t>
        </w:r>
        <w:r w:rsidR="0026284D" w:rsidRPr="00E6063E">
          <w:rPr>
            <w:rStyle w:val="Hyperlink"/>
            <w:noProof/>
            <w:rtl/>
            <w:lang w:val="en-US" w:bidi="ar-SY"/>
          </w:rPr>
          <w:t xml:space="preserve"> </w:t>
        </w:r>
        <w:r w:rsidR="0026284D" w:rsidRPr="00E6063E">
          <w:rPr>
            <w:rStyle w:val="Hyperlink"/>
            <w:rFonts w:hint="cs"/>
            <w:noProof/>
            <w:rtl/>
            <w:lang w:val="en-US" w:bidi="ar-SY"/>
          </w:rPr>
          <w:t>المفتوح</w:t>
        </w:r>
        <w:r w:rsidR="0026284D">
          <w:rPr>
            <w:noProof/>
            <w:webHidden/>
            <w:rtl/>
          </w:rPr>
          <w:tab/>
        </w:r>
        <w:r w:rsidR="000327B9">
          <w:rPr>
            <w:noProof/>
            <w:webHidden/>
          </w:rPr>
          <w:tab/>
        </w:r>
        <w:r w:rsidR="00A5674E">
          <w:rPr>
            <w:noProof/>
            <w:webHidden/>
          </w:rPr>
          <w:t>46</w:t>
        </w:r>
      </w:hyperlink>
    </w:p>
    <w:p w:rsidR="0026284D" w:rsidRDefault="00A0320B" w:rsidP="00A5674E">
      <w:pPr>
        <w:pStyle w:val="TOC2"/>
        <w:rPr>
          <w:rFonts w:asciiTheme="minorHAnsi" w:eastAsiaTheme="minorEastAsia" w:hAnsiTheme="minorHAnsi" w:cstheme="minorBidi"/>
          <w:noProof/>
          <w:sz w:val="22"/>
          <w:szCs w:val="22"/>
          <w:rtl/>
          <w:lang w:val="en-US" w:eastAsia="zh-CN"/>
        </w:rPr>
      </w:pPr>
      <w:hyperlink w:anchor="_Toc258940921" w:history="1">
        <w:r w:rsidR="0026284D" w:rsidRPr="00E6063E">
          <w:rPr>
            <w:rStyle w:val="Hyperlink"/>
            <w:noProof/>
            <w:lang w:val="en-US" w:bidi="ar-SY"/>
          </w:rPr>
          <w:t>2.6</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SY"/>
          </w:rPr>
          <w:t>تعريف</w:t>
        </w:r>
        <w:r w:rsidR="0026284D" w:rsidRPr="00E6063E">
          <w:rPr>
            <w:rStyle w:val="Hyperlink"/>
            <w:noProof/>
            <w:rtl/>
            <w:lang w:val="en-US" w:bidi="ar-SY"/>
          </w:rPr>
          <w:t xml:space="preserve"> </w:t>
        </w:r>
        <w:r w:rsidR="0026284D" w:rsidRPr="00E6063E">
          <w:rPr>
            <w:rStyle w:val="Hyperlink"/>
            <w:rFonts w:hint="cs"/>
            <w:noProof/>
            <w:rtl/>
            <w:lang w:val="en-US" w:bidi="ar-SY"/>
          </w:rPr>
          <w:t>السوق</w:t>
        </w:r>
        <w:r w:rsidR="0026284D">
          <w:rPr>
            <w:noProof/>
            <w:webHidden/>
            <w:rtl/>
          </w:rPr>
          <w:tab/>
        </w:r>
        <w:r w:rsidR="000327B9">
          <w:rPr>
            <w:noProof/>
            <w:webHidden/>
          </w:rPr>
          <w:tab/>
        </w:r>
        <w:r w:rsidR="00A5674E">
          <w:rPr>
            <w:noProof/>
            <w:webHidden/>
          </w:rPr>
          <w:t>47</w:t>
        </w:r>
      </w:hyperlink>
    </w:p>
    <w:p w:rsidR="0026284D" w:rsidRDefault="00A0320B" w:rsidP="00A5674E">
      <w:pPr>
        <w:pStyle w:val="TOC2"/>
        <w:rPr>
          <w:rFonts w:asciiTheme="minorHAnsi" w:eastAsiaTheme="minorEastAsia" w:hAnsiTheme="minorHAnsi" w:cstheme="minorBidi"/>
          <w:noProof/>
          <w:sz w:val="22"/>
          <w:szCs w:val="22"/>
          <w:rtl/>
          <w:lang w:val="en-US" w:eastAsia="zh-CN"/>
        </w:rPr>
      </w:pPr>
      <w:hyperlink w:anchor="_Toc258940922" w:history="1">
        <w:r w:rsidR="0026284D" w:rsidRPr="00E6063E">
          <w:rPr>
            <w:rStyle w:val="Hyperlink"/>
            <w:noProof/>
            <w:lang w:val="en-US"/>
          </w:rPr>
          <w:t>3.6</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SY"/>
          </w:rPr>
          <w:t>جودة</w:t>
        </w:r>
        <w:r w:rsidR="0026284D" w:rsidRPr="00E6063E">
          <w:rPr>
            <w:rStyle w:val="Hyperlink"/>
            <w:noProof/>
            <w:rtl/>
            <w:lang w:val="en-US" w:bidi="ar-SY"/>
          </w:rPr>
          <w:t xml:space="preserve"> </w:t>
        </w:r>
        <w:r w:rsidR="0026284D" w:rsidRPr="00E6063E">
          <w:rPr>
            <w:rStyle w:val="Hyperlink"/>
            <w:rFonts w:hint="cs"/>
            <w:noProof/>
            <w:rtl/>
            <w:lang w:val="en-US" w:bidi="ar-SY"/>
          </w:rPr>
          <w:t>الخدمة</w:t>
        </w:r>
        <w:r w:rsidR="0026284D">
          <w:rPr>
            <w:noProof/>
            <w:webHidden/>
            <w:rtl/>
          </w:rPr>
          <w:tab/>
        </w:r>
        <w:r w:rsidR="000327B9">
          <w:rPr>
            <w:noProof/>
            <w:webHidden/>
          </w:rPr>
          <w:tab/>
        </w:r>
        <w:r w:rsidR="00A5674E">
          <w:rPr>
            <w:noProof/>
            <w:webHidden/>
          </w:rPr>
          <w:t>48</w:t>
        </w:r>
      </w:hyperlink>
    </w:p>
    <w:p w:rsidR="0026284D" w:rsidRDefault="00A0320B" w:rsidP="00A5674E">
      <w:pPr>
        <w:pStyle w:val="TOC2"/>
        <w:rPr>
          <w:rFonts w:asciiTheme="minorHAnsi" w:eastAsiaTheme="minorEastAsia" w:hAnsiTheme="minorHAnsi" w:cstheme="minorBidi"/>
          <w:noProof/>
          <w:sz w:val="22"/>
          <w:szCs w:val="22"/>
          <w:rtl/>
          <w:lang w:val="en-US" w:eastAsia="zh-CN"/>
        </w:rPr>
      </w:pPr>
      <w:hyperlink w:anchor="_Toc258940923" w:history="1">
        <w:r w:rsidR="0026284D" w:rsidRPr="00E6063E">
          <w:rPr>
            <w:rStyle w:val="Hyperlink"/>
            <w:noProof/>
            <w:lang w:val="en-US" w:bidi="ar-SY"/>
          </w:rPr>
          <w:t>4.6</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SY"/>
          </w:rPr>
          <w:t>التوصيل</w:t>
        </w:r>
        <w:r w:rsidR="0026284D" w:rsidRPr="00E6063E">
          <w:rPr>
            <w:rStyle w:val="Hyperlink"/>
            <w:noProof/>
            <w:rtl/>
            <w:lang w:val="en-US" w:bidi="ar-SY"/>
          </w:rPr>
          <w:t xml:space="preserve"> </w:t>
        </w:r>
        <w:r w:rsidR="0026284D" w:rsidRPr="00E6063E">
          <w:rPr>
            <w:rStyle w:val="Hyperlink"/>
            <w:rFonts w:hint="cs"/>
            <w:noProof/>
            <w:rtl/>
            <w:lang w:val="en-US" w:bidi="ar-SY"/>
          </w:rPr>
          <w:t>البيني</w:t>
        </w:r>
        <w:r w:rsidR="0026284D">
          <w:rPr>
            <w:noProof/>
            <w:webHidden/>
            <w:rtl/>
          </w:rPr>
          <w:tab/>
        </w:r>
        <w:r w:rsidR="000327B9">
          <w:rPr>
            <w:noProof/>
            <w:webHidden/>
          </w:rPr>
          <w:tab/>
        </w:r>
        <w:r w:rsidR="00A5674E">
          <w:rPr>
            <w:noProof/>
            <w:webHidden/>
          </w:rPr>
          <w:t>49</w:t>
        </w:r>
      </w:hyperlink>
    </w:p>
    <w:p w:rsidR="0026284D" w:rsidRDefault="00A0320B" w:rsidP="00A5674E">
      <w:pPr>
        <w:pStyle w:val="TOC1"/>
        <w:rPr>
          <w:rFonts w:asciiTheme="minorHAnsi" w:eastAsiaTheme="minorEastAsia" w:hAnsiTheme="minorHAnsi" w:cstheme="minorBidi"/>
          <w:noProof/>
          <w:sz w:val="22"/>
          <w:szCs w:val="22"/>
          <w:rtl/>
          <w:lang w:val="en-US" w:eastAsia="zh-CN"/>
        </w:rPr>
      </w:pPr>
      <w:hyperlink w:anchor="_Toc258940924" w:history="1">
        <w:r w:rsidR="0026284D" w:rsidRPr="00E6063E">
          <w:rPr>
            <w:rStyle w:val="Hyperlink"/>
            <w:noProof/>
            <w:lang w:val="en-US" w:bidi="ar-EG"/>
          </w:rPr>
          <w:t>7</w:t>
        </w:r>
        <w:r w:rsidR="0026284D">
          <w:rPr>
            <w:rFonts w:asciiTheme="minorHAnsi" w:eastAsiaTheme="minorEastAsia" w:hAnsiTheme="minorHAnsi" w:cstheme="minorBidi"/>
            <w:noProof/>
            <w:sz w:val="22"/>
            <w:szCs w:val="22"/>
            <w:rtl/>
            <w:lang w:val="en-US" w:eastAsia="zh-CN"/>
          </w:rPr>
          <w:tab/>
        </w:r>
        <w:r w:rsidR="0026284D" w:rsidRPr="00E6063E">
          <w:rPr>
            <w:rStyle w:val="Hyperlink"/>
            <w:rFonts w:hint="cs"/>
            <w:noProof/>
            <w:rtl/>
            <w:lang w:val="en-US" w:bidi="ar-EG"/>
          </w:rPr>
          <w:t>حالة</w:t>
        </w:r>
        <w:r w:rsidR="0026284D" w:rsidRPr="00E6063E">
          <w:rPr>
            <w:rStyle w:val="Hyperlink"/>
            <w:noProof/>
            <w:rtl/>
            <w:lang w:val="en-US" w:bidi="ar-EG"/>
          </w:rPr>
          <w:t xml:space="preserve"> </w:t>
        </w:r>
        <w:r w:rsidR="0026284D" w:rsidRPr="00E6063E">
          <w:rPr>
            <w:rStyle w:val="Hyperlink"/>
            <w:rFonts w:hint="cs"/>
            <w:noProof/>
            <w:rtl/>
            <w:lang w:val="en-US" w:bidi="ar-EG"/>
          </w:rPr>
          <w:t>الانتقال</w:t>
        </w:r>
        <w:r w:rsidR="0026284D" w:rsidRPr="00E6063E">
          <w:rPr>
            <w:rStyle w:val="Hyperlink"/>
            <w:noProof/>
            <w:rtl/>
            <w:lang w:val="en-US" w:bidi="ar-EG"/>
          </w:rPr>
          <w:t xml:space="preserve"> </w:t>
        </w:r>
        <w:r w:rsidR="0026284D" w:rsidRPr="00E6063E">
          <w:rPr>
            <w:rStyle w:val="Hyperlink"/>
            <w:rFonts w:hint="cs"/>
            <w:noProof/>
            <w:rtl/>
            <w:lang w:val="en-US" w:bidi="ar-EG"/>
          </w:rPr>
          <w:t>إلى</w:t>
        </w:r>
        <w:r w:rsidR="0026284D" w:rsidRPr="00E6063E">
          <w:rPr>
            <w:rStyle w:val="Hyperlink"/>
            <w:noProof/>
            <w:rtl/>
            <w:lang w:val="en-US" w:bidi="ar-EG"/>
          </w:rPr>
          <w:t xml:space="preserve"> </w:t>
        </w:r>
        <w:r w:rsidR="0026284D" w:rsidRPr="00E6063E">
          <w:rPr>
            <w:rStyle w:val="Hyperlink"/>
            <w:rFonts w:hint="cs"/>
            <w:noProof/>
            <w:rtl/>
            <w:lang w:val="en-US" w:bidi="ar-EG"/>
          </w:rPr>
          <w:t>الشبكات</w:t>
        </w:r>
        <w:r w:rsidR="0026284D" w:rsidRPr="00E6063E">
          <w:rPr>
            <w:rStyle w:val="Hyperlink"/>
            <w:noProof/>
            <w:rtl/>
            <w:lang w:val="en-US" w:bidi="ar-EG"/>
          </w:rPr>
          <w:t xml:space="preserve"> </w:t>
        </w:r>
        <w:r w:rsidR="0026284D" w:rsidRPr="00E6063E">
          <w:rPr>
            <w:rStyle w:val="Hyperlink"/>
            <w:noProof/>
            <w:lang w:val="en-US" w:bidi="ar-EG"/>
          </w:rPr>
          <w:t>NGN</w:t>
        </w:r>
        <w:r w:rsidR="0026284D" w:rsidRPr="00E6063E">
          <w:rPr>
            <w:rStyle w:val="Hyperlink"/>
            <w:noProof/>
            <w:rtl/>
            <w:lang w:val="en-US" w:bidi="ar-EG"/>
          </w:rPr>
          <w:t xml:space="preserve"> </w:t>
        </w:r>
        <w:r w:rsidR="0026284D" w:rsidRPr="00E6063E">
          <w:rPr>
            <w:rStyle w:val="Hyperlink"/>
            <w:rFonts w:hint="cs"/>
            <w:noProof/>
            <w:rtl/>
            <w:lang w:val="en-US" w:bidi="ar-EG"/>
          </w:rPr>
          <w:t>والعمل</w:t>
        </w:r>
        <w:r w:rsidR="0026284D" w:rsidRPr="00E6063E">
          <w:rPr>
            <w:rStyle w:val="Hyperlink"/>
            <w:noProof/>
            <w:rtl/>
            <w:lang w:val="en-US" w:bidi="ar-EG"/>
          </w:rPr>
          <w:t xml:space="preserve"> </w:t>
        </w:r>
        <w:r w:rsidR="0026284D" w:rsidRPr="00E6063E">
          <w:rPr>
            <w:rStyle w:val="Hyperlink"/>
            <w:rFonts w:hint="cs"/>
            <w:noProof/>
            <w:rtl/>
            <w:lang w:val="en-US" w:bidi="ar-EG"/>
          </w:rPr>
          <w:t>الآخر</w:t>
        </w:r>
        <w:r w:rsidR="0026284D" w:rsidRPr="00E6063E">
          <w:rPr>
            <w:rStyle w:val="Hyperlink"/>
            <w:noProof/>
            <w:rtl/>
            <w:lang w:val="en-US" w:bidi="ar-EG"/>
          </w:rPr>
          <w:t xml:space="preserve"> </w:t>
        </w:r>
        <w:r w:rsidR="0026284D" w:rsidRPr="00E6063E">
          <w:rPr>
            <w:rStyle w:val="Hyperlink"/>
            <w:rFonts w:hint="cs"/>
            <w:noProof/>
            <w:rtl/>
            <w:lang w:val="en-US" w:bidi="ar-EG"/>
          </w:rPr>
          <w:t>المطلوب</w:t>
        </w:r>
        <w:r w:rsidR="0026284D">
          <w:rPr>
            <w:noProof/>
            <w:webHidden/>
            <w:rtl/>
          </w:rPr>
          <w:tab/>
        </w:r>
        <w:r w:rsidR="000327B9">
          <w:rPr>
            <w:noProof/>
            <w:webHidden/>
          </w:rPr>
          <w:tab/>
        </w:r>
        <w:r w:rsidR="00A5674E">
          <w:rPr>
            <w:noProof/>
            <w:webHidden/>
          </w:rPr>
          <w:t>49</w:t>
        </w:r>
      </w:hyperlink>
    </w:p>
    <w:p w:rsidR="0058123F" w:rsidRDefault="00A0320B" w:rsidP="0058123F">
      <w:pPr>
        <w:rPr>
          <w:rtl/>
        </w:rPr>
      </w:pPr>
      <w:r>
        <w:rPr>
          <w:rtl/>
        </w:rPr>
        <w:fldChar w:fldCharType="end"/>
      </w:r>
      <w:r w:rsidR="0058123F">
        <w:rPr>
          <w:rtl/>
        </w:rPr>
        <w:br w:type="page"/>
      </w:r>
    </w:p>
    <w:p w:rsidR="00E05F81" w:rsidRPr="007E07F2" w:rsidRDefault="00E05F81" w:rsidP="00E05F81">
      <w:pPr>
        <w:pStyle w:val="Title"/>
        <w:rPr>
          <w:rtl/>
          <w:lang w:bidi="ar-EG"/>
        </w:rPr>
      </w:pPr>
      <w:r>
        <w:rPr>
          <w:rFonts w:hint="cs"/>
          <w:rtl/>
          <w:lang w:bidi="ar-EG"/>
        </w:rPr>
        <w:lastRenderedPageBreak/>
        <w:t>قائمة الأشكال</w:t>
      </w:r>
    </w:p>
    <w:p w:rsidR="00A60251" w:rsidRDefault="00A60251" w:rsidP="0026284D"/>
    <w:p w:rsidR="00354B98" w:rsidRPr="00432150" w:rsidRDefault="00354B98" w:rsidP="00354B98">
      <w:pPr>
        <w:jc w:val="right"/>
        <w:rPr>
          <w:b/>
          <w:bCs/>
          <w:i/>
          <w:iCs/>
          <w:rtl/>
        </w:rPr>
      </w:pPr>
      <w:r w:rsidRPr="00432150">
        <w:rPr>
          <w:rFonts w:hint="cs"/>
          <w:b/>
          <w:bCs/>
          <w:i/>
          <w:iCs/>
          <w:rtl/>
        </w:rPr>
        <w:t>الصفحة</w:t>
      </w:r>
    </w:p>
    <w:p w:rsidR="00AB05E9" w:rsidRDefault="00A0320B" w:rsidP="0011002B">
      <w:pPr>
        <w:pStyle w:val="TOC1"/>
        <w:rPr>
          <w:rFonts w:asciiTheme="minorHAnsi" w:eastAsiaTheme="minorEastAsia" w:hAnsiTheme="minorHAnsi" w:cstheme="minorBidi"/>
          <w:noProof/>
          <w:sz w:val="22"/>
          <w:szCs w:val="22"/>
          <w:rtl/>
          <w:lang w:val="en-US" w:eastAsia="zh-CN"/>
        </w:rPr>
      </w:pPr>
      <w:r>
        <w:rPr>
          <w:rtl/>
        </w:rPr>
        <w:fldChar w:fldCharType="begin"/>
      </w:r>
      <w:r w:rsidR="002D1D83">
        <w:rPr>
          <w:rtl/>
        </w:rPr>
        <w:instrText xml:space="preserve"> </w:instrText>
      </w:r>
      <w:r w:rsidR="002D1D83">
        <w:instrText>TOC</w:instrText>
      </w:r>
      <w:r w:rsidR="002D1D83">
        <w:rPr>
          <w:rtl/>
        </w:rPr>
        <w:instrText xml:space="preserve"> \</w:instrText>
      </w:r>
      <w:r w:rsidR="002D1D83">
        <w:instrText>h \z \t "figure;1</w:instrText>
      </w:r>
      <w:r w:rsidR="002D1D83">
        <w:rPr>
          <w:rtl/>
        </w:rPr>
        <w:instrText xml:space="preserve">" </w:instrText>
      </w:r>
      <w:r>
        <w:rPr>
          <w:rtl/>
        </w:rPr>
        <w:fldChar w:fldCharType="separate"/>
      </w:r>
      <w:hyperlink w:anchor="_Toc259106626" w:history="1">
        <w:r w:rsidR="00AB05E9" w:rsidRPr="00227B12">
          <w:rPr>
            <w:rStyle w:val="Hyperlink"/>
            <w:rFonts w:hint="cs"/>
            <w:noProof/>
            <w:rtl/>
          </w:rPr>
          <w:t>الشكل</w:t>
        </w:r>
        <w:r w:rsidR="00AB05E9" w:rsidRPr="00227B12">
          <w:rPr>
            <w:rStyle w:val="Hyperlink"/>
            <w:noProof/>
            <w:rtl/>
          </w:rPr>
          <w:t xml:space="preserve"> </w:t>
        </w:r>
        <w:r w:rsidR="00AB05E9" w:rsidRPr="00227B12">
          <w:rPr>
            <w:rStyle w:val="Hyperlink"/>
            <w:noProof/>
          </w:rPr>
          <w:t>1-1</w:t>
        </w:r>
        <w:r w:rsidR="00AB05E9" w:rsidRPr="00227B12">
          <w:rPr>
            <w:rStyle w:val="Hyperlink"/>
            <w:noProof/>
            <w:rtl/>
          </w:rPr>
          <w:t xml:space="preserve">: </w:t>
        </w:r>
        <w:r w:rsidR="00AB05E9" w:rsidRPr="00227B12">
          <w:rPr>
            <w:rStyle w:val="Hyperlink"/>
            <w:rFonts w:hint="cs"/>
            <w:noProof/>
            <w:rtl/>
          </w:rPr>
          <w:t>سرعات</w:t>
        </w:r>
        <w:r w:rsidR="00AB05E9" w:rsidRPr="00227B12">
          <w:rPr>
            <w:rStyle w:val="Hyperlink"/>
            <w:noProof/>
            <w:rtl/>
          </w:rPr>
          <w:t xml:space="preserve"> </w:t>
        </w:r>
        <w:r w:rsidR="00AB05E9" w:rsidRPr="00227B12">
          <w:rPr>
            <w:rStyle w:val="Hyperlink"/>
            <w:rFonts w:hint="cs"/>
            <w:noProof/>
            <w:rtl/>
          </w:rPr>
          <w:t>البيانات</w:t>
        </w:r>
        <w:r w:rsidR="00AB05E9" w:rsidRPr="00227B12">
          <w:rPr>
            <w:rStyle w:val="Hyperlink"/>
            <w:noProof/>
            <w:rtl/>
          </w:rPr>
          <w:t xml:space="preserve"> </w:t>
        </w:r>
        <w:r w:rsidR="00AB05E9" w:rsidRPr="00227B12">
          <w:rPr>
            <w:rStyle w:val="Hyperlink"/>
            <w:rFonts w:hint="cs"/>
            <w:noProof/>
            <w:rtl/>
          </w:rPr>
          <w:t>في</w:t>
        </w:r>
        <w:r w:rsidR="00AB05E9" w:rsidRPr="00227B12">
          <w:rPr>
            <w:rStyle w:val="Hyperlink"/>
            <w:noProof/>
            <w:rtl/>
          </w:rPr>
          <w:t xml:space="preserve"> </w:t>
        </w:r>
        <w:r w:rsidR="00AB05E9" w:rsidRPr="00227B12">
          <w:rPr>
            <w:rStyle w:val="Hyperlink"/>
            <w:rFonts w:hint="cs"/>
            <w:noProof/>
            <w:rtl/>
          </w:rPr>
          <w:t>الخطوط</w:t>
        </w:r>
        <w:r w:rsidR="00AB05E9" w:rsidRPr="00227B12">
          <w:rPr>
            <w:rStyle w:val="Hyperlink"/>
            <w:noProof/>
            <w:rtl/>
          </w:rPr>
          <w:t xml:space="preserve"> </w:t>
        </w:r>
        <w:r w:rsidR="00AB05E9" w:rsidRPr="00227B12">
          <w:rPr>
            <w:rStyle w:val="Hyperlink"/>
            <w:rFonts w:hint="cs"/>
            <w:noProof/>
            <w:rtl/>
          </w:rPr>
          <w:t>السلكية</w:t>
        </w:r>
        <w:r w:rsidR="00AB05E9" w:rsidRPr="00227B12">
          <w:rPr>
            <w:rStyle w:val="Hyperlink"/>
            <w:noProof/>
            <w:rtl/>
          </w:rPr>
          <w:t xml:space="preserve"> </w:t>
        </w:r>
        <w:r w:rsidR="00AB05E9" w:rsidRPr="00227B12">
          <w:rPr>
            <w:rStyle w:val="Hyperlink"/>
            <w:rFonts w:hint="cs"/>
            <w:noProof/>
            <w:rtl/>
          </w:rPr>
          <w:t>واللاسلكية</w:t>
        </w:r>
        <w:r w:rsidR="00AB05E9">
          <w:rPr>
            <w:noProof/>
            <w:webHidden/>
            <w:rtl/>
          </w:rPr>
          <w:tab/>
        </w:r>
        <w:r w:rsidR="0011002B">
          <w:rPr>
            <w:noProof/>
            <w:webHidden/>
          </w:rPr>
          <w:tab/>
          <w:t>2</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27" w:history="1">
        <w:r w:rsidR="00AB05E9" w:rsidRPr="00227B12">
          <w:rPr>
            <w:rStyle w:val="Hyperlink"/>
            <w:rFonts w:hint="cs"/>
            <w:noProof/>
            <w:rtl/>
          </w:rPr>
          <w:t>الشكل</w:t>
        </w:r>
        <w:r w:rsidR="00AB05E9" w:rsidRPr="00227B12">
          <w:rPr>
            <w:rStyle w:val="Hyperlink"/>
            <w:noProof/>
            <w:rtl/>
          </w:rPr>
          <w:t xml:space="preserve"> </w:t>
        </w:r>
        <w:r w:rsidR="00AB05E9" w:rsidRPr="00227B12">
          <w:rPr>
            <w:rStyle w:val="Hyperlink"/>
            <w:noProof/>
          </w:rPr>
          <w:t>2-1</w:t>
        </w:r>
        <w:r w:rsidR="00AB05E9" w:rsidRPr="00227B12">
          <w:rPr>
            <w:rStyle w:val="Hyperlink"/>
            <w:noProof/>
            <w:rtl/>
          </w:rPr>
          <w:t xml:space="preserve">: </w:t>
        </w:r>
        <w:r w:rsidR="00AB05E9" w:rsidRPr="00227B12">
          <w:rPr>
            <w:rStyle w:val="Hyperlink"/>
            <w:rFonts w:hint="cs"/>
            <w:noProof/>
            <w:rtl/>
          </w:rPr>
          <w:t>تطورات</w:t>
        </w:r>
        <w:r w:rsidR="00AB05E9" w:rsidRPr="00227B12">
          <w:rPr>
            <w:rStyle w:val="Hyperlink"/>
            <w:noProof/>
            <w:rtl/>
          </w:rPr>
          <w:t xml:space="preserve"> </w:t>
        </w:r>
        <w:r w:rsidR="00AB05E9" w:rsidRPr="00227B12">
          <w:rPr>
            <w:rStyle w:val="Hyperlink"/>
            <w:rFonts w:hint="cs"/>
            <w:noProof/>
            <w:rtl/>
          </w:rPr>
          <w:t>تكنولوجيا</w:t>
        </w:r>
        <w:r w:rsidR="00AB05E9" w:rsidRPr="00227B12">
          <w:rPr>
            <w:rStyle w:val="Hyperlink"/>
            <w:noProof/>
            <w:rtl/>
          </w:rPr>
          <w:t xml:space="preserve"> </w:t>
        </w:r>
        <w:r w:rsidR="00AB05E9" w:rsidRPr="00227B12">
          <w:rPr>
            <w:rStyle w:val="Hyperlink"/>
            <w:rFonts w:hint="cs"/>
            <w:noProof/>
            <w:rtl/>
          </w:rPr>
          <w:t>الإرسال</w:t>
        </w:r>
        <w:r w:rsidR="00AB05E9">
          <w:rPr>
            <w:noProof/>
            <w:webHidden/>
            <w:rtl/>
          </w:rPr>
          <w:tab/>
        </w:r>
        <w:r w:rsidR="0011002B">
          <w:rPr>
            <w:noProof/>
            <w:webHidden/>
          </w:rPr>
          <w:tab/>
          <w:t>3</w:t>
        </w:r>
      </w:hyperlink>
    </w:p>
    <w:p w:rsidR="00AB05E9" w:rsidRDefault="00A0320B">
      <w:pPr>
        <w:pStyle w:val="TOC1"/>
        <w:rPr>
          <w:rFonts w:asciiTheme="minorHAnsi" w:eastAsiaTheme="minorEastAsia" w:hAnsiTheme="minorHAnsi" w:cstheme="minorBidi"/>
          <w:noProof/>
          <w:sz w:val="22"/>
          <w:szCs w:val="22"/>
          <w:rtl/>
          <w:lang w:val="en-US" w:eastAsia="zh-CN"/>
        </w:rPr>
      </w:pPr>
      <w:hyperlink w:anchor="_Toc259106628" w:history="1">
        <w:r w:rsidR="00AB05E9" w:rsidRPr="00227B12">
          <w:rPr>
            <w:rStyle w:val="Hyperlink"/>
            <w:rFonts w:hint="cs"/>
            <w:noProof/>
            <w:rtl/>
          </w:rPr>
          <w:t>الشكل</w:t>
        </w:r>
        <w:r w:rsidR="00AB05E9" w:rsidRPr="00227B12">
          <w:rPr>
            <w:rStyle w:val="Hyperlink"/>
            <w:noProof/>
            <w:rtl/>
          </w:rPr>
          <w:t xml:space="preserve"> </w:t>
        </w:r>
        <w:r w:rsidR="00AB05E9" w:rsidRPr="00227B12">
          <w:rPr>
            <w:rStyle w:val="Hyperlink"/>
            <w:noProof/>
          </w:rPr>
          <w:t>3-1</w:t>
        </w:r>
        <w:r w:rsidR="00AB05E9" w:rsidRPr="00227B12">
          <w:rPr>
            <w:rStyle w:val="Hyperlink"/>
            <w:noProof/>
            <w:rtl/>
          </w:rPr>
          <w:t xml:space="preserve">: </w:t>
        </w:r>
        <w:r w:rsidR="00AB05E9" w:rsidRPr="00227B12">
          <w:rPr>
            <w:rStyle w:val="Hyperlink"/>
            <w:rFonts w:hint="cs"/>
            <w:noProof/>
            <w:rtl/>
          </w:rPr>
          <w:t>تطورات</w:t>
        </w:r>
        <w:r w:rsidR="00AB05E9" w:rsidRPr="00227B12">
          <w:rPr>
            <w:rStyle w:val="Hyperlink"/>
            <w:noProof/>
            <w:rtl/>
          </w:rPr>
          <w:t xml:space="preserve"> </w:t>
        </w:r>
        <w:r w:rsidR="00AB05E9" w:rsidRPr="00227B12">
          <w:rPr>
            <w:rStyle w:val="Hyperlink"/>
            <w:rFonts w:hint="cs"/>
            <w:noProof/>
            <w:rtl/>
          </w:rPr>
          <w:t>الأجهزة</w:t>
        </w:r>
        <w:r w:rsidR="00AB05E9" w:rsidRPr="00227B12">
          <w:rPr>
            <w:rStyle w:val="Hyperlink"/>
            <w:noProof/>
            <w:rtl/>
          </w:rPr>
          <w:t xml:space="preserve"> </w:t>
        </w:r>
        <w:r w:rsidR="00AB05E9" w:rsidRPr="00227B12">
          <w:rPr>
            <w:rStyle w:val="Hyperlink"/>
            <w:rFonts w:hint="cs"/>
            <w:noProof/>
            <w:rtl/>
          </w:rPr>
          <w:t>المطرافية</w:t>
        </w:r>
        <w:r w:rsidR="00AB05E9">
          <w:rPr>
            <w:noProof/>
            <w:webHidden/>
            <w:rtl/>
          </w:rPr>
          <w:tab/>
        </w:r>
        <w:r w:rsidR="0011002B">
          <w:rPr>
            <w:noProof/>
            <w:webHidden/>
          </w:rPr>
          <w:tab/>
          <w:t>3</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29" w:history="1">
        <w:r w:rsidR="00AB05E9" w:rsidRPr="00227B12">
          <w:rPr>
            <w:rStyle w:val="Hyperlink"/>
            <w:rFonts w:hint="cs"/>
            <w:noProof/>
            <w:rtl/>
            <w:lang w:val="en-US" w:bidi="ar-EG"/>
          </w:rPr>
          <w:t>الشكل</w:t>
        </w:r>
        <w:r w:rsidR="00AB05E9" w:rsidRPr="00227B12">
          <w:rPr>
            <w:rStyle w:val="Hyperlink"/>
            <w:noProof/>
            <w:rtl/>
            <w:lang w:val="en-US" w:bidi="ar-EG"/>
          </w:rPr>
          <w:t xml:space="preserve"> </w:t>
        </w:r>
        <w:r w:rsidR="00AB05E9" w:rsidRPr="00227B12">
          <w:rPr>
            <w:rStyle w:val="Hyperlink"/>
            <w:noProof/>
            <w:lang w:val="en-US" w:bidi="ar-EG"/>
          </w:rPr>
          <w:t>4-1</w:t>
        </w:r>
        <w:r w:rsidR="00AB05E9" w:rsidRPr="00227B12">
          <w:rPr>
            <w:rStyle w:val="Hyperlink"/>
            <w:noProof/>
            <w:rtl/>
            <w:lang w:val="en-US" w:bidi="ar-EG"/>
          </w:rPr>
          <w:t xml:space="preserve">: </w:t>
        </w:r>
        <w:r w:rsidR="00AB05E9" w:rsidRPr="00227B12">
          <w:rPr>
            <w:rStyle w:val="Hyperlink"/>
            <w:rFonts w:hint="cs"/>
            <w:noProof/>
            <w:rtl/>
            <w:lang w:val="en-US" w:bidi="ar-EG"/>
          </w:rPr>
          <w:t>تطور</w:t>
        </w:r>
        <w:r w:rsidR="00AB05E9" w:rsidRPr="00227B12">
          <w:rPr>
            <w:rStyle w:val="Hyperlink"/>
            <w:noProof/>
            <w:rtl/>
            <w:lang w:val="en-US" w:bidi="ar-EG"/>
          </w:rPr>
          <w:t xml:space="preserve"> </w:t>
        </w:r>
        <w:r w:rsidR="00AB05E9" w:rsidRPr="00227B12">
          <w:rPr>
            <w:rStyle w:val="Hyperlink"/>
            <w:rFonts w:hint="cs"/>
            <w:noProof/>
            <w:rtl/>
            <w:lang w:val="en-US" w:bidi="ar-EG"/>
          </w:rPr>
          <w:t>الأجهزة</w:t>
        </w:r>
        <w:r w:rsidR="00AB05E9" w:rsidRPr="00227B12">
          <w:rPr>
            <w:rStyle w:val="Hyperlink"/>
            <w:noProof/>
            <w:rtl/>
            <w:lang w:val="en-US" w:bidi="ar-EG"/>
          </w:rPr>
          <w:t xml:space="preserve"> </w:t>
        </w:r>
        <w:r w:rsidR="00AB05E9" w:rsidRPr="00227B12">
          <w:rPr>
            <w:rStyle w:val="Hyperlink"/>
            <w:rFonts w:hint="cs"/>
            <w:noProof/>
            <w:rtl/>
            <w:lang w:val="en-US" w:bidi="ar-EG"/>
          </w:rPr>
          <w:t>المطرافية</w:t>
        </w:r>
        <w:r w:rsidR="00AB05E9" w:rsidRPr="00227B12">
          <w:rPr>
            <w:rStyle w:val="Hyperlink"/>
            <w:noProof/>
            <w:rtl/>
            <w:lang w:val="en-US" w:bidi="ar-EG"/>
          </w:rPr>
          <w:t xml:space="preserve"> </w:t>
        </w:r>
        <w:r w:rsidR="00AB05E9" w:rsidRPr="00227B12">
          <w:rPr>
            <w:rStyle w:val="Hyperlink"/>
            <w:rFonts w:hint="cs"/>
            <w:noProof/>
            <w:rtl/>
            <w:lang w:val="en-US" w:bidi="ar-EG"/>
          </w:rPr>
          <w:t>المتنقلة</w:t>
        </w:r>
        <w:r w:rsidR="00AB05E9">
          <w:rPr>
            <w:noProof/>
            <w:webHidden/>
            <w:rtl/>
          </w:rPr>
          <w:tab/>
        </w:r>
        <w:r w:rsidR="0011002B">
          <w:rPr>
            <w:noProof/>
            <w:webHidden/>
          </w:rPr>
          <w:tab/>
          <w:t>4</w:t>
        </w:r>
      </w:hyperlink>
    </w:p>
    <w:p w:rsidR="00AB05E9" w:rsidRDefault="00A0320B">
      <w:pPr>
        <w:pStyle w:val="TOC1"/>
        <w:rPr>
          <w:rFonts w:asciiTheme="minorHAnsi" w:eastAsiaTheme="minorEastAsia" w:hAnsiTheme="minorHAnsi" w:cstheme="minorBidi"/>
          <w:noProof/>
          <w:sz w:val="22"/>
          <w:szCs w:val="22"/>
          <w:rtl/>
          <w:lang w:val="en-US" w:eastAsia="zh-CN"/>
        </w:rPr>
      </w:pPr>
      <w:hyperlink w:anchor="_Toc259106630" w:history="1">
        <w:r w:rsidR="00AB05E9" w:rsidRPr="00227B12">
          <w:rPr>
            <w:rStyle w:val="Hyperlink"/>
            <w:rFonts w:hint="cs"/>
            <w:noProof/>
            <w:rtl/>
          </w:rPr>
          <w:t>الشكل</w:t>
        </w:r>
        <w:r w:rsidR="00AB05E9" w:rsidRPr="00227B12">
          <w:rPr>
            <w:rStyle w:val="Hyperlink"/>
            <w:noProof/>
            <w:rtl/>
          </w:rPr>
          <w:t xml:space="preserve"> </w:t>
        </w:r>
        <w:r w:rsidR="00AB05E9" w:rsidRPr="00227B12">
          <w:rPr>
            <w:rStyle w:val="Hyperlink"/>
            <w:noProof/>
          </w:rPr>
          <w:t>5-1</w:t>
        </w:r>
        <w:r w:rsidR="00AB05E9" w:rsidRPr="00227B12">
          <w:rPr>
            <w:rStyle w:val="Hyperlink"/>
            <w:noProof/>
            <w:rtl/>
          </w:rPr>
          <w:t xml:space="preserve">: </w:t>
        </w:r>
        <w:r w:rsidR="00AB05E9" w:rsidRPr="00227B12">
          <w:rPr>
            <w:rStyle w:val="Hyperlink"/>
            <w:rFonts w:hint="cs"/>
            <w:noProof/>
            <w:rtl/>
          </w:rPr>
          <w:t>الخدمات</w:t>
        </w:r>
        <w:r w:rsidR="00AB05E9" w:rsidRPr="00227B12">
          <w:rPr>
            <w:rStyle w:val="Hyperlink"/>
            <w:noProof/>
            <w:rtl/>
          </w:rPr>
          <w:t xml:space="preserve"> </w:t>
        </w:r>
        <w:r w:rsidR="00AB05E9" w:rsidRPr="00227B12">
          <w:rPr>
            <w:rStyle w:val="Hyperlink"/>
            <w:rFonts w:hint="cs"/>
            <w:noProof/>
            <w:rtl/>
          </w:rPr>
          <w:t>المختلفة</w:t>
        </w:r>
        <w:r w:rsidR="00AB05E9" w:rsidRPr="00227B12">
          <w:rPr>
            <w:rStyle w:val="Hyperlink"/>
            <w:noProof/>
            <w:rtl/>
          </w:rPr>
          <w:t xml:space="preserve"> </w:t>
        </w:r>
        <w:r w:rsidR="00AB05E9" w:rsidRPr="00227B12">
          <w:rPr>
            <w:rStyle w:val="Hyperlink"/>
            <w:rFonts w:hint="cs"/>
            <w:noProof/>
            <w:rtl/>
          </w:rPr>
          <w:t>المتاحة</w:t>
        </w:r>
        <w:r w:rsidR="00AB05E9" w:rsidRPr="00227B12">
          <w:rPr>
            <w:rStyle w:val="Hyperlink"/>
            <w:noProof/>
            <w:rtl/>
          </w:rPr>
          <w:t xml:space="preserve"> </w:t>
        </w:r>
        <w:r w:rsidR="00AB05E9" w:rsidRPr="00227B12">
          <w:rPr>
            <w:rStyle w:val="Hyperlink"/>
            <w:rFonts w:hint="cs"/>
            <w:noProof/>
            <w:rtl/>
          </w:rPr>
          <w:t>عبر</w:t>
        </w:r>
        <w:r w:rsidR="00AB05E9" w:rsidRPr="00227B12">
          <w:rPr>
            <w:rStyle w:val="Hyperlink"/>
            <w:noProof/>
            <w:rtl/>
          </w:rPr>
          <w:t xml:space="preserve"> </w:t>
        </w:r>
        <w:r w:rsidR="00AB05E9" w:rsidRPr="00227B12">
          <w:rPr>
            <w:rStyle w:val="Hyperlink"/>
            <w:rFonts w:hint="cs"/>
            <w:noProof/>
            <w:rtl/>
          </w:rPr>
          <w:t>جهاز</w:t>
        </w:r>
        <w:r w:rsidR="00AB05E9" w:rsidRPr="00227B12">
          <w:rPr>
            <w:rStyle w:val="Hyperlink"/>
            <w:noProof/>
            <w:rtl/>
          </w:rPr>
          <w:t xml:space="preserve"> </w:t>
        </w:r>
        <w:r w:rsidR="00AB05E9" w:rsidRPr="00227B12">
          <w:rPr>
            <w:rStyle w:val="Hyperlink"/>
            <w:rFonts w:hint="cs"/>
            <w:noProof/>
            <w:rtl/>
          </w:rPr>
          <w:t>مطرافي</w:t>
        </w:r>
        <w:r w:rsidR="00AB05E9" w:rsidRPr="00227B12">
          <w:rPr>
            <w:rStyle w:val="Hyperlink"/>
            <w:noProof/>
            <w:rtl/>
          </w:rPr>
          <w:t xml:space="preserve"> </w:t>
        </w:r>
        <w:r w:rsidR="00AB05E9" w:rsidRPr="00227B12">
          <w:rPr>
            <w:rStyle w:val="Hyperlink"/>
            <w:rFonts w:hint="cs"/>
            <w:noProof/>
            <w:rtl/>
          </w:rPr>
          <w:t>متعدد</w:t>
        </w:r>
        <w:r w:rsidR="00AB05E9" w:rsidRPr="00227B12">
          <w:rPr>
            <w:rStyle w:val="Hyperlink"/>
            <w:noProof/>
            <w:rtl/>
          </w:rPr>
          <w:t xml:space="preserve"> </w:t>
        </w:r>
        <w:r w:rsidR="00AB05E9" w:rsidRPr="00227B12">
          <w:rPr>
            <w:rStyle w:val="Hyperlink"/>
            <w:rFonts w:hint="cs"/>
            <w:noProof/>
            <w:rtl/>
          </w:rPr>
          <w:t>الوظائف</w:t>
        </w:r>
        <w:r w:rsidR="00AB05E9">
          <w:rPr>
            <w:noProof/>
            <w:webHidden/>
            <w:rtl/>
          </w:rPr>
          <w:tab/>
        </w:r>
        <w:r w:rsidR="0011002B">
          <w:rPr>
            <w:noProof/>
            <w:webHidden/>
          </w:rPr>
          <w:tab/>
          <w:t>4</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31" w:history="1">
        <w:r w:rsidR="00AB05E9" w:rsidRPr="00227B12">
          <w:rPr>
            <w:rStyle w:val="Hyperlink"/>
            <w:rFonts w:hint="cs"/>
            <w:noProof/>
            <w:rtl/>
            <w:lang w:val="en-US" w:bidi="ar-EG"/>
          </w:rPr>
          <w:t>الشكل</w:t>
        </w:r>
        <w:r w:rsidR="00AB05E9" w:rsidRPr="00227B12">
          <w:rPr>
            <w:rStyle w:val="Hyperlink"/>
            <w:noProof/>
            <w:rtl/>
            <w:lang w:val="en-US" w:bidi="ar-EG"/>
          </w:rPr>
          <w:t xml:space="preserve"> </w:t>
        </w:r>
        <w:r w:rsidR="00AB05E9" w:rsidRPr="00227B12">
          <w:rPr>
            <w:rStyle w:val="Hyperlink"/>
            <w:noProof/>
            <w:lang w:val="en-US" w:bidi="ar-EG"/>
          </w:rPr>
          <w:t>6-1</w:t>
        </w:r>
        <w:r w:rsidR="00AB05E9" w:rsidRPr="00227B12">
          <w:rPr>
            <w:rStyle w:val="Hyperlink"/>
            <w:noProof/>
            <w:rtl/>
            <w:lang w:val="en-US" w:bidi="ar-EG"/>
          </w:rPr>
          <w:t xml:space="preserve">: </w:t>
        </w:r>
        <w:r w:rsidR="00AB05E9" w:rsidRPr="00227B12">
          <w:rPr>
            <w:rStyle w:val="Hyperlink"/>
            <w:rFonts w:hint="cs"/>
            <w:noProof/>
            <w:rtl/>
            <w:lang w:val="en-US" w:bidi="ar-EG"/>
          </w:rPr>
          <w:t>اتجاهات</w:t>
        </w:r>
        <w:r w:rsidR="00AB05E9" w:rsidRPr="00227B12">
          <w:rPr>
            <w:rStyle w:val="Hyperlink"/>
            <w:noProof/>
            <w:rtl/>
            <w:lang w:val="en-US" w:bidi="ar-EG"/>
          </w:rPr>
          <w:t xml:space="preserve"> </w:t>
        </w:r>
        <w:r w:rsidR="00AB05E9" w:rsidRPr="00227B12">
          <w:rPr>
            <w:rStyle w:val="Hyperlink"/>
            <w:rFonts w:hint="cs"/>
            <w:noProof/>
            <w:rtl/>
            <w:lang w:val="en-US" w:bidi="ar-EG"/>
          </w:rPr>
          <w:t>تطور</w:t>
        </w:r>
        <w:r w:rsidR="00AB05E9" w:rsidRPr="00227B12">
          <w:rPr>
            <w:rStyle w:val="Hyperlink"/>
            <w:noProof/>
            <w:rtl/>
            <w:lang w:val="en-US" w:bidi="ar-EG"/>
          </w:rPr>
          <w:t xml:space="preserve"> </w:t>
        </w:r>
        <w:r w:rsidR="00AB05E9" w:rsidRPr="00227B12">
          <w:rPr>
            <w:rStyle w:val="Hyperlink"/>
            <w:rFonts w:hint="cs"/>
            <w:noProof/>
            <w:rtl/>
            <w:lang w:val="en-US" w:bidi="ar-EG"/>
          </w:rPr>
          <w:t>شبكات</w:t>
        </w:r>
        <w:r w:rsidR="00AB05E9" w:rsidRPr="00227B12">
          <w:rPr>
            <w:rStyle w:val="Hyperlink"/>
            <w:noProof/>
            <w:rtl/>
            <w:lang w:val="en-US" w:bidi="ar-EG"/>
          </w:rPr>
          <w:t xml:space="preserve"> </w:t>
        </w:r>
        <w:r w:rsidR="00AB05E9" w:rsidRPr="00227B12">
          <w:rPr>
            <w:rStyle w:val="Hyperlink"/>
            <w:rFonts w:hint="cs"/>
            <w:noProof/>
            <w:rtl/>
            <w:lang w:val="en-US" w:bidi="ar-EG"/>
          </w:rPr>
          <w:t>الاتصالات</w:t>
        </w:r>
        <w:r w:rsidR="00AB05E9">
          <w:rPr>
            <w:noProof/>
            <w:webHidden/>
            <w:rtl/>
          </w:rPr>
          <w:tab/>
        </w:r>
        <w:r w:rsidR="0011002B">
          <w:rPr>
            <w:noProof/>
            <w:webHidden/>
          </w:rPr>
          <w:tab/>
          <w:t>5</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32" w:history="1">
        <w:r w:rsidR="00AB05E9" w:rsidRPr="00227B12">
          <w:rPr>
            <w:rStyle w:val="Hyperlink"/>
            <w:rFonts w:hint="cs"/>
            <w:noProof/>
            <w:rtl/>
            <w:lang w:val="en-US" w:bidi="ar-EG"/>
          </w:rPr>
          <w:t>الشكل</w:t>
        </w:r>
        <w:r w:rsidR="00AB05E9" w:rsidRPr="00227B12">
          <w:rPr>
            <w:rStyle w:val="Hyperlink"/>
            <w:noProof/>
            <w:rtl/>
            <w:lang w:val="en-US" w:bidi="ar-EG"/>
          </w:rPr>
          <w:t xml:space="preserve"> </w:t>
        </w:r>
        <w:r w:rsidR="00AB05E9" w:rsidRPr="00227B12">
          <w:rPr>
            <w:rStyle w:val="Hyperlink"/>
            <w:noProof/>
            <w:lang w:val="en-US" w:bidi="ar-EG"/>
          </w:rPr>
          <w:t>1-2</w:t>
        </w:r>
        <w:r w:rsidR="00AB05E9" w:rsidRPr="00227B12">
          <w:rPr>
            <w:rStyle w:val="Hyperlink"/>
            <w:noProof/>
            <w:rtl/>
            <w:lang w:val="en-US" w:bidi="ar-EG"/>
          </w:rPr>
          <w:t xml:space="preserve">: </w:t>
        </w:r>
        <w:r w:rsidR="00AB05E9" w:rsidRPr="00227B12">
          <w:rPr>
            <w:rStyle w:val="Hyperlink"/>
            <w:rFonts w:hint="cs"/>
            <w:noProof/>
            <w:rtl/>
            <w:lang w:val="en-US" w:bidi="ar-EG"/>
          </w:rPr>
          <w:t>اتجاهات</w:t>
        </w:r>
        <w:r w:rsidR="00AB05E9" w:rsidRPr="00227B12">
          <w:rPr>
            <w:rStyle w:val="Hyperlink"/>
            <w:noProof/>
            <w:rtl/>
            <w:lang w:val="en-US" w:bidi="ar-EG"/>
          </w:rPr>
          <w:t xml:space="preserve"> </w:t>
        </w:r>
        <w:r w:rsidR="00AB05E9" w:rsidRPr="00227B12">
          <w:rPr>
            <w:rStyle w:val="Hyperlink"/>
            <w:rFonts w:hint="cs"/>
            <w:noProof/>
            <w:rtl/>
            <w:lang w:val="en-US" w:bidi="ar-EG"/>
          </w:rPr>
          <w:t>تطور</w:t>
        </w:r>
        <w:r w:rsidR="00AB05E9" w:rsidRPr="00227B12">
          <w:rPr>
            <w:rStyle w:val="Hyperlink"/>
            <w:noProof/>
            <w:rtl/>
            <w:lang w:val="en-US" w:bidi="ar-EG"/>
          </w:rPr>
          <w:t xml:space="preserve"> </w:t>
        </w:r>
        <w:r w:rsidR="00AB05E9" w:rsidRPr="00227B12">
          <w:rPr>
            <w:rStyle w:val="Hyperlink"/>
            <w:rFonts w:hint="cs"/>
            <w:noProof/>
            <w:rtl/>
            <w:lang w:val="en-US" w:bidi="ar-EG"/>
          </w:rPr>
          <w:t>شبكات</w:t>
        </w:r>
        <w:r w:rsidR="00AB05E9" w:rsidRPr="00227B12">
          <w:rPr>
            <w:rStyle w:val="Hyperlink"/>
            <w:noProof/>
            <w:rtl/>
            <w:lang w:val="en-US" w:bidi="ar-EG"/>
          </w:rPr>
          <w:t xml:space="preserve"> </w:t>
        </w:r>
        <w:r w:rsidR="00AB05E9" w:rsidRPr="00227B12">
          <w:rPr>
            <w:rStyle w:val="Hyperlink"/>
            <w:rFonts w:hint="cs"/>
            <w:noProof/>
            <w:rtl/>
            <w:lang w:val="en-US" w:bidi="ar-EG"/>
          </w:rPr>
          <w:t>الاتصالات</w:t>
        </w:r>
        <w:r w:rsidR="00AB05E9">
          <w:rPr>
            <w:noProof/>
            <w:webHidden/>
            <w:rtl/>
          </w:rPr>
          <w:tab/>
        </w:r>
        <w:r w:rsidR="0011002B">
          <w:rPr>
            <w:noProof/>
            <w:webHidden/>
          </w:rPr>
          <w:tab/>
          <w:t>6</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33" w:history="1">
        <w:r w:rsidR="00AB05E9" w:rsidRPr="00227B12">
          <w:rPr>
            <w:rStyle w:val="Hyperlink"/>
            <w:rFonts w:hint="cs"/>
            <w:noProof/>
            <w:rtl/>
            <w:lang w:val="en-US" w:bidi="ar-EG"/>
          </w:rPr>
          <w:t>الشكل</w:t>
        </w:r>
        <w:r w:rsidR="00AB05E9" w:rsidRPr="00227B12">
          <w:rPr>
            <w:rStyle w:val="Hyperlink"/>
            <w:noProof/>
            <w:rtl/>
            <w:lang w:val="en-US" w:bidi="ar-EG"/>
          </w:rPr>
          <w:t xml:space="preserve"> </w:t>
        </w:r>
        <w:r w:rsidR="00AB05E9" w:rsidRPr="00227B12">
          <w:rPr>
            <w:rStyle w:val="Hyperlink"/>
            <w:noProof/>
            <w:lang w:val="en-US" w:bidi="ar-EG"/>
          </w:rPr>
          <w:t>2-2</w:t>
        </w:r>
        <w:r w:rsidR="00AB05E9" w:rsidRPr="00227B12">
          <w:rPr>
            <w:rStyle w:val="Hyperlink"/>
            <w:noProof/>
            <w:rtl/>
            <w:lang w:val="en-US" w:bidi="ar-EG"/>
          </w:rPr>
          <w:t xml:space="preserve">: </w:t>
        </w:r>
        <w:r w:rsidR="00AB05E9" w:rsidRPr="00227B12">
          <w:rPr>
            <w:rStyle w:val="Hyperlink"/>
            <w:rFonts w:hint="cs"/>
            <w:noProof/>
            <w:rtl/>
            <w:lang w:val="en-US" w:bidi="ar-EG"/>
          </w:rPr>
          <w:t>استعمال</w:t>
        </w:r>
        <w:r w:rsidR="00AB05E9" w:rsidRPr="00227B12">
          <w:rPr>
            <w:rStyle w:val="Hyperlink"/>
            <w:noProof/>
            <w:rtl/>
            <w:lang w:val="en-US" w:bidi="ar-EG"/>
          </w:rPr>
          <w:t xml:space="preserve"> </w:t>
        </w:r>
        <w:r w:rsidR="00AB05E9" w:rsidRPr="00227B12">
          <w:rPr>
            <w:rStyle w:val="Hyperlink"/>
            <w:rFonts w:hint="cs"/>
            <w:noProof/>
            <w:rtl/>
            <w:lang w:val="en-US" w:bidi="ar-EG"/>
          </w:rPr>
          <w:t>شبكات</w:t>
        </w:r>
        <w:r w:rsidR="00AB05E9" w:rsidRPr="00227B12">
          <w:rPr>
            <w:rStyle w:val="Hyperlink"/>
            <w:noProof/>
            <w:rtl/>
            <w:lang w:val="en-US" w:bidi="ar-EG"/>
          </w:rPr>
          <w:t xml:space="preserve"> </w:t>
        </w:r>
        <w:r w:rsidR="00AB05E9" w:rsidRPr="00227B12">
          <w:rPr>
            <w:rStyle w:val="Hyperlink"/>
            <w:rFonts w:hint="cs"/>
            <w:noProof/>
            <w:rtl/>
            <w:lang w:val="en-US" w:bidi="ar-EG"/>
          </w:rPr>
          <w:t>الجيل</w:t>
        </w:r>
        <w:r w:rsidR="00AB05E9" w:rsidRPr="00227B12">
          <w:rPr>
            <w:rStyle w:val="Hyperlink"/>
            <w:noProof/>
            <w:rtl/>
            <w:lang w:val="en-US" w:bidi="ar-EG"/>
          </w:rPr>
          <w:t xml:space="preserve"> </w:t>
        </w:r>
        <w:r w:rsidR="00AB05E9" w:rsidRPr="00227B12">
          <w:rPr>
            <w:rStyle w:val="Hyperlink"/>
            <w:rFonts w:hint="cs"/>
            <w:noProof/>
            <w:rtl/>
            <w:lang w:val="en-US" w:bidi="ar-EG"/>
          </w:rPr>
          <w:t>التالي</w:t>
        </w:r>
        <w:r w:rsidR="00AB05E9" w:rsidRPr="00227B12">
          <w:rPr>
            <w:rStyle w:val="Hyperlink"/>
            <w:noProof/>
            <w:rtl/>
            <w:lang w:val="en-US" w:bidi="ar-EG"/>
          </w:rPr>
          <w:t xml:space="preserve"> </w:t>
        </w:r>
        <w:r w:rsidR="00AB05E9" w:rsidRPr="00227B12">
          <w:rPr>
            <w:rStyle w:val="Hyperlink"/>
            <w:rFonts w:hint="cs"/>
            <w:noProof/>
            <w:rtl/>
            <w:lang w:val="en-US" w:bidi="ar-EG"/>
          </w:rPr>
          <w:t>من</w:t>
        </w:r>
        <w:r w:rsidR="00AB05E9" w:rsidRPr="00227B12">
          <w:rPr>
            <w:rStyle w:val="Hyperlink"/>
            <w:noProof/>
            <w:rtl/>
            <w:lang w:val="en-US" w:bidi="ar-EG"/>
          </w:rPr>
          <w:t xml:space="preserve"> </w:t>
        </w:r>
        <w:r w:rsidR="00AB05E9" w:rsidRPr="00227B12">
          <w:rPr>
            <w:rStyle w:val="Hyperlink"/>
            <w:rFonts w:hint="cs"/>
            <w:noProof/>
            <w:rtl/>
            <w:lang w:val="en-US" w:bidi="ar-EG"/>
          </w:rPr>
          <w:t>أجل</w:t>
        </w:r>
        <w:r w:rsidR="00AB05E9" w:rsidRPr="00227B12">
          <w:rPr>
            <w:rStyle w:val="Hyperlink"/>
            <w:noProof/>
            <w:rtl/>
            <w:lang w:val="en-US" w:bidi="ar-EG"/>
          </w:rPr>
          <w:t xml:space="preserve"> </w:t>
        </w:r>
        <w:r w:rsidR="00AB05E9" w:rsidRPr="00227B12">
          <w:rPr>
            <w:rStyle w:val="Hyperlink"/>
            <w:rFonts w:hint="cs"/>
            <w:noProof/>
            <w:rtl/>
            <w:lang w:val="en-US" w:bidi="ar-EG"/>
          </w:rPr>
          <w:t>توحيد</w:t>
        </w:r>
        <w:r w:rsidR="00AB05E9" w:rsidRPr="00227B12">
          <w:rPr>
            <w:rStyle w:val="Hyperlink"/>
            <w:noProof/>
            <w:rtl/>
            <w:lang w:val="en-US" w:bidi="ar-EG"/>
          </w:rPr>
          <w:t xml:space="preserve"> </w:t>
        </w:r>
        <w:r w:rsidR="00AB05E9" w:rsidRPr="00227B12">
          <w:rPr>
            <w:rStyle w:val="Hyperlink"/>
            <w:rFonts w:hint="cs"/>
            <w:noProof/>
            <w:rtl/>
            <w:lang w:val="en-US" w:bidi="ar-EG"/>
          </w:rPr>
          <w:t>التكنولوجيات</w:t>
        </w:r>
        <w:r w:rsidR="00AB05E9">
          <w:rPr>
            <w:noProof/>
            <w:webHidden/>
            <w:rtl/>
          </w:rPr>
          <w:tab/>
        </w:r>
        <w:r w:rsidR="0011002B">
          <w:rPr>
            <w:noProof/>
            <w:webHidden/>
          </w:rPr>
          <w:tab/>
          <w:t>7</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34" w:history="1">
        <w:r w:rsidR="00AB05E9" w:rsidRPr="00227B12">
          <w:rPr>
            <w:rStyle w:val="Hyperlink"/>
            <w:rFonts w:hint="cs"/>
            <w:noProof/>
            <w:rtl/>
            <w:lang w:val="en-US" w:bidi="ar-EG"/>
          </w:rPr>
          <w:t>الشكل</w:t>
        </w:r>
        <w:r w:rsidR="00AB05E9" w:rsidRPr="00227B12">
          <w:rPr>
            <w:rStyle w:val="Hyperlink"/>
            <w:noProof/>
            <w:rtl/>
            <w:lang w:val="en-US" w:bidi="ar-EG"/>
          </w:rPr>
          <w:t xml:space="preserve"> </w:t>
        </w:r>
        <w:r w:rsidR="00AB05E9" w:rsidRPr="00227B12">
          <w:rPr>
            <w:rStyle w:val="Hyperlink"/>
            <w:noProof/>
            <w:lang w:val="en-US" w:bidi="ar-EG"/>
          </w:rPr>
          <w:t>3-2</w:t>
        </w:r>
        <w:r w:rsidR="00AB05E9" w:rsidRPr="00227B12">
          <w:rPr>
            <w:rStyle w:val="Hyperlink"/>
            <w:noProof/>
            <w:rtl/>
            <w:lang w:val="en-US" w:bidi="ar-EG"/>
          </w:rPr>
          <w:t xml:space="preserve">: </w:t>
        </w:r>
        <w:r w:rsidR="00AB05E9" w:rsidRPr="00227B12">
          <w:rPr>
            <w:rStyle w:val="Hyperlink"/>
            <w:rFonts w:hint="cs"/>
            <w:noProof/>
            <w:rtl/>
            <w:lang w:val="en-US" w:bidi="ar-EG"/>
          </w:rPr>
          <w:t>شبكات</w:t>
        </w:r>
        <w:r w:rsidR="00AB05E9" w:rsidRPr="00227B12">
          <w:rPr>
            <w:rStyle w:val="Hyperlink"/>
            <w:noProof/>
            <w:rtl/>
            <w:lang w:val="en-US" w:bidi="ar-EG"/>
          </w:rPr>
          <w:t xml:space="preserve"> </w:t>
        </w:r>
        <w:r w:rsidR="00AB05E9" w:rsidRPr="00227B12">
          <w:rPr>
            <w:rStyle w:val="Hyperlink"/>
            <w:rFonts w:hint="cs"/>
            <w:noProof/>
            <w:rtl/>
            <w:lang w:val="en-US" w:bidi="ar-EG"/>
          </w:rPr>
          <w:t>الجيل</w:t>
        </w:r>
        <w:r w:rsidR="00AB05E9" w:rsidRPr="00227B12">
          <w:rPr>
            <w:rStyle w:val="Hyperlink"/>
            <w:noProof/>
            <w:rtl/>
            <w:lang w:val="en-US" w:bidi="ar-EG"/>
          </w:rPr>
          <w:t xml:space="preserve"> </w:t>
        </w:r>
        <w:r w:rsidR="00AB05E9" w:rsidRPr="00227B12">
          <w:rPr>
            <w:rStyle w:val="Hyperlink"/>
            <w:rFonts w:hint="cs"/>
            <w:noProof/>
            <w:rtl/>
            <w:lang w:val="en-US" w:bidi="ar-EG"/>
          </w:rPr>
          <w:t>التالي</w:t>
        </w:r>
        <w:r w:rsidR="00AB05E9" w:rsidRPr="00227B12">
          <w:rPr>
            <w:rStyle w:val="Hyperlink"/>
            <w:noProof/>
            <w:rtl/>
            <w:lang w:val="en-US" w:bidi="ar-EG"/>
          </w:rPr>
          <w:t xml:space="preserve"> </w:t>
        </w:r>
        <w:r w:rsidR="00AB05E9" w:rsidRPr="00227B12">
          <w:rPr>
            <w:rStyle w:val="Hyperlink"/>
            <w:rFonts w:hint="cs"/>
            <w:noProof/>
            <w:rtl/>
            <w:lang w:val="en-US" w:bidi="ar-EG"/>
          </w:rPr>
          <w:t>كمنصة</w:t>
        </w:r>
        <w:r w:rsidR="00AB05E9" w:rsidRPr="00227B12">
          <w:rPr>
            <w:rStyle w:val="Hyperlink"/>
            <w:noProof/>
            <w:rtl/>
            <w:lang w:val="en-US" w:bidi="ar-EG"/>
          </w:rPr>
          <w:t xml:space="preserve"> </w:t>
        </w:r>
        <w:r w:rsidR="00AB05E9" w:rsidRPr="00227B12">
          <w:rPr>
            <w:rStyle w:val="Hyperlink"/>
            <w:rFonts w:hint="cs"/>
            <w:noProof/>
            <w:rtl/>
            <w:lang w:val="en-US" w:bidi="ar-EG"/>
          </w:rPr>
          <w:t>شبكية</w:t>
        </w:r>
        <w:r w:rsidR="00AB05E9" w:rsidRPr="00227B12">
          <w:rPr>
            <w:rStyle w:val="Hyperlink"/>
            <w:noProof/>
            <w:rtl/>
            <w:lang w:val="en-US" w:bidi="ar-EG"/>
          </w:rPr>
          <w:t xml:space="preserve"> </w:t>
        </w:r>
        <w:r w:rsidR="00AB05E9" w:rsidRPr="00227B12">
          <w:rPr>
            <w:rStyle w:val="Hyperlink"/>
            <w:rFonts w:hint="cs"/>
            <w:noProof/>
            <w:rtl/>
            <w:lang w:val="en-US" w:bidi="ar-EG"/>
          </w:rPr>
          <w:t>موحدة</w:t>
        </w:r>
        <w:r w:rsidR="00AB05E9">
          <w:rPr>
            <w:noProof/>
            <w:webHidden/>
            <w:rtl/>
          </w:rPr>
          <w:tab/>
        </w:r>
        <w:r w:rsidR="0011002B">
          <w:rPr>
            <w:noProof/>
            <w:webHidden/>
          </w:rPr>
          <w:tab/>
          <w:t>8</w:t>
        </w:r>
      </w:hyperlink>
    </w:p>
    <w:p w:rsidR="00AB05E9" w:rsidRDefault="00A0320B">
      <w:pPr>
        <w:pStyle w:val="TOC1"/>
        <w:rPr>
          <w:rFonts w:asciiTheme="minorHAnsi" w:eastAsiaTheme="minorEastAsia" w:hAnsiTheme="minorHAnsi" w:cstheme="minorBidi"/>
          <w:noProof/>
          <w:sz w:val="22"/>
          <w:szCs w:val="22"/>
          <w:rtl/>
          <w:lang w:val="en-US" w:eastAsia="zh-CN"/>
        </w:rPr>
      </w:pPr>
      <w:hyperlink w:anchor="_Toc259106635" w:history="1">
        <w:r w:rsidR="00AB05E9" w:rsidRPr="00227B12">
          <w:rPr>
            <w:rStyle w:val="Hyperlink"/>
            <w:rFonts w:hint="cs"/>
            <w:noProof/>
            <w:rtl/>
            <w:lang w:val="en-US" w:bidi="ar-EG"/>
          </w:rPr>
          <w:t>الشكل</w:t>
        </w:r>
        <w:r w:rsidR="00AB05E9" w:rsidRPr="00227B12">
          <w:rPr>
            <w:rStyle w:val="Hyperlink"/>
            <w:noProof/>
            <w:rtl/>
            <w:lang w:val="en-US" w:bidi="ar-EG"/>
          </w:rPr>
          <w:t xml:space="preserve"> </w:t>
        </w:r>
        <w:r w:rsidR="00AB05E9" w:rsidRPr="00227B12">
          <w:rPr>
            <w:rStyle w:val="Hyperlink"/>
            <w:noProof/>
            <w:lang w:val="en-US" w:bidi="ar-EG"/>
          </w:rPr>
          <w:t>4-2</w:t>
        </w:r>
        <w:r w:rsidR="00AB05E9" w:rsidRPr="00227B12">
          <w:rPr>
            <w:rStyle w:val="Hyperlink"/>
            <w:noProof/>
            <w:rtl/>
            <w:lang w:val="en-US" w:bidi="ar-EG"/>
          </w:rPr>
          <w:t xml:space="preserve">: </w:t>
        </w:r>
        <w:r w:rsidR="00AB05E9" w:rsidRPr="00227B12">
          <w:rPr>
            <w:rStyle w:val="Hyperlink"/>
            <w:rFonts w:hint="cs"/>
            <w:noProof/>
            <w:rtl/>
            <w:lang w:val="en-US" w:bidi="ar-EG"/>
          </w:rPr>
          <w:t>شبكات</w:t>
        </w:r>
        <w:r w:rsidR="00AB05E9" w:rsidRPr="00227B12">
          <w:rPr>
            <w:rStyle w:val="Hyperlink"/>
            <w:noProof/>
            <w:rtl/>
            <w:lang w:val="en-US" w:bidi="ar-EG"/>
          </w:rPr>
          <w:t xml:space="preserve"> </w:t>
        </w:r>
        <w:r w:rsidR="00AB05E9" w:rsidRPr="00227B12">
          <w:rPr>
            <w:rStyle w:val="Hyperlink"/>
            <w:rFonts w:hint="cs"/>
            <w:noProof/>
            <w:rtl/>
            <w:lang w:val="en-US" w:bidi="ar-EG"/>
          </w:rPr>
          <w:t>الجيل</w:t>
        </w:r>
        <w:r w:rsidR="00AB05E9" w:rsidRPr="00227B12">
          <w:rPr>
            <w:rStyle w:val="Hyperlink"/>
            <w:noProof/>
            <w:rtl/>
            <w:lang w:val="en-US" w:bidi="ar-EG"/>
          </w:rPr>
          <w:t xml:space="preserve"> </w:t>
        </w:r>
        <w:r w:rsidR="00AB05E9" w:rsidRPr="00227B12">
          <w:rPr>
            <w:rStyle w:val="Hyperlink"/>
            <w:rFonts w:hint="cs"/>
            <w:noProof/>
            <w:rtl/>
            <w:lang w:val="en-US" w:bidi="ar-EG"/>
          </w:rPr>
          <w:t>التالي</w:t>
        </w:r>
        <w:r w:rsidR="00AB05E9" w:rsidRPr="00227B12">
          <w:rPr>
            <w:rStyle w:val="Hyperlink"/>
            <w:noProof/>
            <w:rtl/>
            <w:lang w:val="en-US" w:bidi="ar-EG"/>
          </w:rPr>
          <w:t xml:space="preserve"> </w:t>
        </w:r>
        <w:r w:rsidR="00AB05E9" w:rsidRPr="00227B12">
          <w:rPr>
            <w:rStyle w:val="Hyperlink"/>
            <w:rFonts w:hint="cs"/>
            <w:noProof/>
            <w:rtl/>
            <w:lang w:val="en-US" w:bidi="ar-EG"/>
          </w:rPr>
          <w:t>تدعم</w:t>
        </w:r>
        <w:r w:rsidR="00AB05E9" w:rsidRPr="00227B12">
          <w:rPr>
            <w:rStyle w:val="Hyperlink"/>
            <w:noProof/>
            <w:rtl/>
            <w:lang w:val="en-US" w:bidi="ar-EG"/>
          </w:rPr>
          <w:t xml:space="preserve"> </w:t>
        </w:r>
        <w:r w:rsidR="00AB05E9" w:rsidRPr="00227B12">
          <w:rPr>
            <w:rStyle w:val="Hyperlink"/>
            <w:rFonts w:hint="cs"/>
            <w:noProof/>
            <w:rtl/>
            <w:lang w:val="en-US" w:bidi="ar-EG"/>
          </w:rPr>
          <w:t>التقارب</w:t>
        </w:r>
        <w:r w:rsidR="00AB05E9" w:rsidRPr="00227B12">
          <w:rPr>
            <w:rStyle w:val="Hyperlink"/>
            <w:noProof/>
            <w:rtl/>
            <w:lang w:val="en-US" w:bidi="ar-EG"/>
          </w:rPr>
          <w:t xml:space="preserve"> </w:t>
        </w:r>
        <w:r w:rsidR="00AB05E9" w:rsidRPr="00227B12">
          <w:rPr>
            <w:rStyle w:val="Hyperlink"/>
            <w:rFonts w:hint="cs"/>
            <w:noProof/>
            <w:rtl/>
            <w:lang w:val="en-US" w:bidi="ar-EG"/>
          </w:rPr>
          <w:t>بين</w:t>
        </w:r>
        <w:r w:rsidR="00AB05E9" w:rsidRPr="00227B12">
          <w:rPr>
            <w:rStyle w:val="Hyperlink"/>
            <w:noProof/>
            <w:rtl/>
            <w:lang w:val="en-US" w:bidi="ar-EG"/>
          </w:rPr>
          <w:t xml:space="preserve"> </w:t>
        </w:r>
        <w:r w:rsidR="00AB05E9" w:rsidRPr="00227B12">
          <w:rPr>
            <w:rStyle w:val="Hyperlink"/>
            <w:rFonts w:hint="cs"/>
            <w:noProof/>
            <w:rtl/>
            <w:lang w:val="en-US" w:bidi="ar-EG"/>
          </w:rPr>
          <w:t>البيئتين</w:t>
        </w:r>
        <w:r w:rsidR="00AB05E9" w:rsidRPr="00227B12">
          <w:rPr>
            <w:rStyle w:val="Hyperlink"/>
            <w:noProof/>
            <w:rtl/>
            <w:lang w:val="en-US" w:bidi="ar-EG"/>
          </w:rPr>
          <w:t xml:space="preserve"> </w:t>
        </w:r>
        <w:r w:rsidR="00AB05E9" w:rsidRPr="00227B12">
          <w:rPr>
            <w:rStyle w:val="Hyperlink"/>
            <w:rFonts w:hint="cs"/>
            <w:noProof/>
            <w:rtl/>
            <w:lang w:val="en-US" w:bidi="ar-EG"/>
          </w:rPr>
          <w:t>الثابتة</w:t>
        </w:r>
        <w:r w:rsidR="00AB05E9" w:rsidRPr="00227B12">
          <w:rPr>
            <w:rStyle w:val="Hyperlink"/>
            <w:noProof/>
            <w:rtl/>
            <w:lang w:val="en-US" w:bidi="ar-EG"/>
          </w:rPr>
          <w:t xml:space="preserve"> </w:t>
        </w:r>
        <w:r w:rsidR="00AB05E9" w:rsidRPr="00227B12">
          <w:rPr>
            <w:rStyle w:val="Hyperlink"/>
            <w:rFonts w:hint="cs"/>
            <w:noProof/>
            <w:rtl/>
            <w:lang w:val="en-US" w:bidi="ar-EG"/>
          </w:rPr>
          <w:t>والمتنقلة</w:t>
        </w:r>
        <w:r w:rsidR="00AB05E9">
          <w:rPr>
            <w:noProof/>
            <w:webHidden/>
            <w:rtl/>
          </w:rPr>
          <w:tab/>
        </w:r>
        <w:r w:rsidR="0011002B">
          <w:rPr>
            <w:noProof/>
            <w:webHidden/>
          </w:rPr>
          <w:tab/>
          <w:t>8</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36" w:history="1">
        <w:r w:rsidR="00AB05E9" w:rsidRPr="00227B12">
          <w:rPr>
            <w:rStyle w:val="Hyperlink"/>
            <w:rFonts w:hint="cs"/>
            <w:noProof/>
            <w:rtl/>
            <w:lang w:val="en-US" w:bidi="ar-EG"/>
          </w:rPr>
          <w:t>الشكل</w:t>
        </w:r>
        <w:r w:rsidR="00AB05E9" w:rsidRPr="00227B12">
          <w:rPr>
            <w:rStyle w:val="Hyperlink"/>
            <w:noProof/>
            <w:rtl/>
            <w:lang w:val="en-US" w:bidi="ar-EG"/>
          </w:rPr>
          <w:t xml:space="preserve"> </w:t>
        </w:r>
        <w:r w:rsidR="00AB05E9" w:rsidRPr="00227B12">
          <w:rPr>
            <w:rStyle w:val="Hyperlink"/>
            <w:noProof/>
            <w:lang w:val="en-US" w:bidi="ar-EG"/>
          </w:rPr>
          <w:t>5-2</w:t>
        </w:r>
        <w:r w:rsidR="00AB05E9" w:rsidRPr="00227B12">
          <w:rPr>
            <w:rStyle w:val="Hyperlink"/>
            <w:noProof/>
            <w:rtl/>
            <w:lang w:val="en-US" w:bidi="ar-EG"/>
          </w:rPr>
          <w:t xml:space="preserve">: </w:t>
        </w:r>
        <w:r w:rsidR="00AB05E9" w:rsidRPr="00227B12">
          <w:rPr>
            <w:rStyle w:val="Hyperlink"/>
            <w:rFonts w:hint="cs"/>
            <w:noProof/>
            <w:rtl/>
            <w:lang w:val="en-US" w:bidi="ar-EG"/>
          </w:rPr>
          <w:t>شبكات</w:t>
        </w:r>
        <w:r w:rsidR="00AB05E9" w:rsidRPr="00227B12">
          <w:rPr>
            <w:rStyle w:val="Hyperlink"/>
            <w:noProof/>
            <w:rtl/>
            <w:lang w:val="en-US" w:bidi="ar-EG"/>
          </w:rPr>
          <w:t xml:space="preserve"> </w:t>
        </w:r>
        <w:r w:rsidR="00AB05E9" w:rsidRPr="00227B12">
          <w:rPr>
            <w:rStyle w:val="Hyperlink"/>
            <w:rFonts w:hint="cs"/>
            <w:noProof/>
            <w:rtl/>
            <w:lang w:val="en-US" w:bidi="ar-EG"/>
          </w:rPr>
          <w:t>الجيل</w:t>
        </w:r>
        <w:r w:rsidR="00AB05E9" w:rsidRPr="00227B12">
          <w:rPr>
            <w:rStyle w:val="Hyperlink"/>
            <w:noProof/>
            <w:rtl/>
            <w:lang w:val="en-US" w:bidi="ar-EG"/>
          </w:rPr>
          <w:t xml:space="preserve"> </w:t>
        </w:r>
        <w:r w:rsidR="00AB05E9" w:rsidRPr="00227B12">
          <w:rPr>
            <w:rStyle w:val="Hyperlink"/>
            <w:rFonts w:hint="cs"/>
            <w:noProof/>
            <w:rtl/>
            <w:lang w:val="en-US" w:bidi="ar-EG"/>
          </w:rPr>
          <w:t>التالي</w:t>
        </w:r>
        <w:r w:rsidR="00AB05E9" w:rsidRPr="00227B12">
          <w:rPr>
            <w:rStyle w:val="Hyperlink"/>
            <w:noProof/>
            <w:rtl/>
            <w:lang w:val="en-US" w:bidi="ar-EG"/>
          </w:rPr>
          <w:t xml:space="preserve"> </w:t>
        </w:r>
        <w:r w:rsidR="00AB05E9" w:rsidRPr="00227B12">
          <w:rPr>
            <w:rStyle w:val="Hyperlink"/>
            <w:rFonts w:hint="cs"/>
            <w:noProof/>
            <w:rtl/>
            <w:lang w:val="en-US" w:bidi="ar-EG"/>
          </w:rPr>
          <w:t>تدعم</w:t>
        </w:r>
        <w:r w:rsidR="00AB05E9" w:rsidRPr="00227B12">
          <w:rPr>
            <w:rStyle w:val="Hyperlink"/>
            <w:noProof/>
            <w:rtl/>
            <w:lang w:val="en-US" w:bidi="ar-EG"/>
          </w:rPr>
          <w:t xml:space="preserve"> </w:t>
        </w:r>
        <w:r w:rsidR="00AB05E9" w:rsidRPr="00227B12">
          <w:rPr>
            <w:rStyle w:val="Hyperlink"/>
            <w:rFonts w:hint="cs"/>
            <w:noProof/>
            <w:rtl/>
            <w:lang w:val="en-US" w:bidi="ar-EG"/>
          </w:rPr>
          <w:t>تلفزيون</w:t>
        </w:r>
        <w:r w:rsidR="00AB05E9" w:rsidRPr="00227B12">
          <w:rPr>
            <w:rStyle w:val="Hyperlink"/>
            <w:noProof/>
            <w:rtl/>
            <w:lang w:val="en-US" w:bidi="ar-EG"/>
          </w:rPr>
          <w:t xml:space="preserve"> </w:t>
        </w:r>
        <w:r w:rsidR="00AB05E9" w:rsidRPr="00227B12">
          <w:rPr>
            <w:rStyle w:val="Hyperlink"/>
            <w:rFonts w:hint="cs"/>
            <w:noProof/>
            <w:rtl/>
            <w:lang w:val="en-US" w:bidi="ar-EG"/>
          </w:rPr>
          <w:t>بروتوكول</w:t>
        </w:r>
        <w:r w:rsidR="00AB05E9" w:rsidRPr="00227B12">
          <w:rPr>
            <w:rStyle w:val="Hyperlink"/>
            <w:noProof/>
            <w:rtl/>
            <w:lang w:val="en-US" w:bidi="ar-EG"/>
          </w:rPr>
          <w:t xml:space="preserve"> </w:t>
        </w:r>
        <w:r w:rsidR="00AB05E9" w:rsidRPr="00227B12">
          <w:rPr>
            <w:rStyle w:val="Hyperlink"/>
            <w:rFonts w:hint="cs"/>
            <w:noProof/>
            <w:rtl/>
            <w:lang w:val="en-US" w:bidi="ar-EG"/>
          </w:rPr>
          <w:t>الإنترنت</w:t>
        </w:r>
        <w:r w:rsidR="00AB05E9">
          <w:rPr>
            <w:noProof/>
            <w:webHidden/>
            <w:rtl/>
          </w:rPr>
          <w:tab/>
        </w:r>
        <w:r w:rsidR="0011002B">
          <w:rPr>
            <w:noProof/>
            <w:webHidden/>
          </w:rPr>
          <w:tab/>
          <w:t>10</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37" w:history="1">
        <w:r w:rsidR="00AB05E9" w:rsidRPr="00227B12">
          <w:rPr>
            <w:rStyle w:val="Hyperlink"/>
            <w:rFonts w:hint="cs"/>
            <w:noProof/>
            <w:rtl/>
            <w:lang w:val="en-US" w:bidi="ar-EG"/>
          </w:rPr>
          <w:t>الشكل</w:t>
        </w:r>
        <w:r w:rsidR="00AB05E9" w:rsidRPr="00227B12">
          <w:rPr>
            <w:rStyle w:val="Hyperlink"/>
            <w:noProof/>
            <w:rtl/>
            <w:lang w:val="en-US" w:bidi="ar-EG"/>
          </w:rPr>
          <w:t xml:space="preserve"> </w:t>
        </w:r>
        <w:r w:rsidR="00AB05E9" w:rsidRPr="00227B12">
          <w:rPr>
            <w:rStyle w:val="Hyperlink"/>
            <w:noProof/>
            <w:lang w:val="en-US" w:bidi="ar-EG"/>
          </w:rPr>
          <w:t>6-2</w:t>
        </w:r>
        <w:r w:rsidR="00AB05E9" w:rsidRPr="00227B12">
          <w:rPr>
            <w:rStyle w:val="Hyperlink"/>
            <w:noProof/>
            <w:rtl/>
            <w:lang w:val="en-US" w:bidi="ar-EG"/>
          </w:rPr>
          <w:t xml:space="preserve">: </w:t>
        </w:r>
        <w:r w:rsidR="00AB05E9" w:rsidRPr="00227B12">
          <w:rPr>
            <w:rStyle w:val="Hyperlink"/>
            <w:rFonts w:hint="cs"/>
            <w:noProof/>
            <w:rtl/>
            <w:lang w:val="en-US" w:bidi="ar-EG"/>
          </w:rPr>
          <w:t>تلفزيون</w:t>
        </w:r>
        <w:r w:rsidR="00AB05E9" w:rsidRPr="00227B12">
          <w:rPr>
            <w:rStyle w:val="Hyperlink"/>
            <w:noProof/>
            <w:rtl/>
            <w:lang w:val="en-US" w:bidi="ar-EG"/>
          </w:rPr>
          <w:t xml:space="preserve"> </w:t>
        </w:r>
        <w:r w:rsidR="00AB05E9" w:rsidRPr="00227B12">
          <w:rPr>
            <w:rStyle w:val="Hyperlink"/>
            <w:rFonts w:hint="cs"/>
            <w:noProof/>
            <w:rtl/>
            <w:lang w:val="en-US" w:bidi="ar-EG"/>
          </w:rPr>
          <w:t>بروتوكول</w:t>
        </w:r>
        <w:r w:rsidR="00AB05E9" w:rsidRPr="00227B12">
          <w:rPr>
            <w:rStyle w:val="Hyperlink"/>
            <w:noProof/>
            <w:rtl/>
            <w:lang w:val="en-US" w:bidi="ar-EG"/>
          </w:rPr>
          <w:t xml:space="preserve"> </w:t>
        </w:r>
        <w:r w:rsidR="00AB05E9" w:rsidRPr="00227B12">
          <w:rPr>
            <w:rStyle w:val="Hyperlink"/>
            <w:rFonts w:hint="cs"/>
            <w:noProof/>
            <w:rtl/>
            <w:lang w:val="en-US" w:bidi="ar-EG"/>
          </w:rPr>
          <w:t>الإنترنت</w:t>
        </w:r>
        <w:r w:rsidR="00AB05E9" w:rsidRPr="00227B12">
          <w:rPr>
            <w:rStyle w:val="Hyperlink"/>
            <w:noProof/>
            <w:rtl/>
            <w:lang w:val="en-US" w:bidi="ar-EG"/>
          </w:rPr>
          <w:t xml:space="preserve"> </w:t>
        </w:r>
        <w:r w:rsidR="00AB05E9" w:rsidRPr="00227B12">
          <w:rPr>
            <w:rStyle w:val="Hyperlink"/>
            <w:rFonts w:hint="cs"/>
            <w:noProof/>
            <w:rtl/>
            <w:lang w:val="en-US" w:bidi="ar-EG"/>
          </w:rPr>
          <w:t>كنتيجة</w:t>
        </w:r>
        <w:r w:rsidR="00AB05E9" w:rsidRPr="00227B12">
          <w:rPr>
            <w:rStyle w:val="Hyperlink"/>
            <w:noProof/>
            <w:rtl/>
            <w:lang w:val="en-US" w:bidi="ar-EG"/>
          </w:rPr>
          <w:t xml:space="preserve"> </w:t>
        </w:r>
        <w:r w:rsidR="00AB05E9" w:rsidRPr="00227B12">
          <w:rPr>
            <w:rStyle w:val="Hyperlink"/>
            <w:rFonts w:hint="cs"/>
            <w:noProof/>
            <w:rtl/>
            <w:lang w:val="en-US" w:bidi="ar-EG"/>
          </w:rPr>
          <w:t>للتقارب</w:t>
        </w:r>
        <w:r w:rsidR="00AB05E9">
          <w:rPr>
            <w:noProof/>
            <w:webHidden/>
            <w:rtl/>
          </w:rPr>
          <w:tab/>
        </w:r>
        <w:r w:rsidR="0011002B">
          <w:rPr>
            <w:noProof/>
            <w:webHidden/>
          </w:rPr>
          <w:tab/>
          <w:t>10</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38" w:history="1">
        <w:r w:rsidR="00AB05E9" w:rsidRPr="00227B12">
          <w:rPr>
            <w:rStyle w:val="Hyperlink"/>
            <w:rFonts w:hint="cs"/>
            <w:noProof/>
            <w:rtl/>
            <w:lang w:val="en-US" w:bidi="ar-EG"/>
          </w:rPr>
          <w:t>الشكل</w:t>
        </w:r>
        <w:r w:rsidR="00AB05E9" w:rsidRPr="00227B12">
          <w:rPr>
            <w:rStyle w:val="Hyperlink"/>
            <w:noProof/>
            <w:rtl/>
            <w:lang w:val="en-US" w:bidi="ar-EG"/>
          </w:rPr>
          <w:t xml:space="preserve"> </w:t>
        </w:r>
        <w:r w:rsidR="00AB05E9" w:rsidRPr="00227B12">
          <w:rPr>
            <w:rStyle w:val="Hyperlink"/>
            <w:noProof/>
            <w:lang w:val="en-US" w:bidi="ar-EG"/>
          </w:rPr>
          <w:t>1-3</w:t>
        </w:r>
        <w:r w:rsidR="00AB05E9" w:rsidRPr="00227B12">
          <w:rPr>
            <w:rStyle w:val="Hyperlink"/>
            <w:noProof/>
            <w:rtl/>
            <w:lang w:val="en-US" w:bidi="ar-EG"/>
          </w:rPr>
          <w:t xml:space="preserve">: </w:t>
        </w:r>
        <w:r w:rsidR="00AB05E9" w:rsidRPr="00227B12">
          <w:rPr>
            <w:rStyle w:val="Hyperlink"/>
            <w:rFonts w:hint="cs"/>
            <w:noProof/>
            <w:rtl/>
            <w:lang w:val="en-US" w:bidi="ar-EG"/>
          </w:rPr>
          <w:t>تغطية</w:t>
        </w:r>
        <w:r w:rsidR="00AB05E9" w:rsidRPr="00227B12">
          <w:rPr>
            <w:rStyle w:val="Hyperlink"/>
            <w:noProof/>
            <w:rtl/>
            <w:lang w:val="en-US" w:bidi="ar-EG"/>
          </w:rPr>
          <w:t xml:space="preserve"> </w:t>
        </w:r>
        <w:r w:rsidR="00AB05E9" w:rsidRPr="00227B12">
          <w:rPr>
            <w:rStyle w:val="Hyperlink"/>
            <w:rFonts w:hint="cs"/>
            <w:noProof/>
            <w:rtl/>
            <w:lang w:val="en-US" w:bidi="ar-EG"/>
          </w:rPr>
          <w:t>الإصدار</w:t>
        </w:r>
        <w:r w:rsidR="00AB05E9" w:rsidRPr="00227B12">
          <w:rPr>
            <w:rStyle w:val="Hyperlink"/>
            <w:noProof/>
            <w:rtl/>
            <w:lang w:val="en-US" w:bidi="ar-EG"/>
          </w:rPr>
          <w:t xml:space="preserve"> </w:t>
        </w:r>
        <w:r w:rsidR="00AB05E9" w:rsidRPr="00227B12">
          <w:rPr>
            <w:rStyle w:val="Hyperlink"/>
            <w:noProof/>
            <w:lang w:val="en-US" w:bidi="ar-EG"/>
          </w:rPr>
          <w:t>1</w:t>
        </w:r>
        <w:r w:rsidR="00AB05E9" w:rsidRPr="00227B12">
          <w:rPr>
            <w:rStyle w:val="Hyperlink"/>
            <w:noProof/>
            <w:rtl/>
            <w:lang w:val="en-US" w:bidi="ar-EG"/>
          </w:rPr>
          <w:t xml:space="preserve"> </w:t>
        </w:r>
        <w:r w:rsidR="00AB05E9" w:rsidRPr="00227B12">
          <w:rPr>
            <w:rStyle w:val="Hyperlink"/>
            <w:rFonts w:hint="cs"/>
            <w:noProof/>
            <w:rtl/>
            <w:lang w:val="en-US" w:bidi="ar-EG"/>
          </w:rPr>
          <w:t>لشبكات</w:t>
        </w:r>
        <w:r w:rsidR="00AB05E9" w:rsidRPr="00227B12">
          <w:rPr>
            <w:rStyle w:val="Hyperlink"/>
            <w:noProof/>
            <w:rtl/>
            <w:lang w:val="en-US" w:bidi="ar-EG"/>
          </w:rPr>
          <w:t xml:space="preserve"> </w:t>
        </w:r>
        <w:r w:rsidR="00AB05E9" w:rsidRPr="00227B12">
          <w:rPr>
            <w:rStyle w:val="Hyperlink"/>
            <w:rFonts w:hint="cs"/>
            <w:noProof/>
            <w:rtl/>
            <w:lang w:val="en-US" w:bidi="ar-EG"/>
          </w:rPr>
          <w:t>الجيل</w:t>
        </w:r>
        <w:r w:rsidR="00AB05E9" w:rsidRPr="00227B12">
          <w:rPr>
            <w:rStyle w:val="Hyperlink"/>
            <w:noProof/>
            <w:rtl/>
            <w:lang w:val="en-US" w:bidi="ar-EG"/>
          </w:rPr>
          <w:t xml:space="preserve"> </w:t>
        </w:r>
        <w:r w:rsidR="00AB05E9" w:rsidRPr="00227B12">
          <w:rPr>
            <w:rStyle w:val="Hyperlink"/>
            <w:rFonts w:hint="cs"/>
            <w:noProof/>
            <w:rtl/>
            <w:lang w:val="en-US" w:bidi="ar-EG"/>
          </w:rPr>
          <w:t>التالي</w:t>
        </w:r>
        <w:r w:rsidR="00AB05E9" w:rsidRPr="00227B12">
          <w:rPr>
            <w:rStyle w:val="Hyperlink"/>
            <w:noProof/>
            <w:rtl/>
            <w:lang w:val="en-US" w:bidi="ar-EG"/>
          </w:rPr>
          <w:t xml:space="preserve"> </w:t>
        </w:r>
        <w:r w:rsidR="00AB05E9" w:rsidRPr="00227B12">
          <w:rPr>
            <w:rStyle w:val="Hyperlink"/>
            <w:rFonts w:hint="cs"/>
            <w:noProof/>
            <w:rtl/>
            <w:lang w:val="en-US" w:bidi="ar-EG"/>
          </w:rPr>
          <w:t>الصادر</w:t>
        </w:r>
        <w:r w:rsidR="00AB05E9" w:rsidRPr="00227B12">
          <w:rPr>
            <w:rStyle w:val="Hyperlink"/>
            <w:noProof/>
            <w:rtl/>
            <w:lang w:val="en-US" w:bidi="ar-EG"/>
          </w:rPr>
          <w:t xml:space="preserve"> </w:t>
        </w:r>
        <w:r w:rsidR="00AB05E9" w:rsidRPr="00227B12">
          <w:rPr>
            <w:rStyle w:val="Hyperlink"/>
            <w:rFonts w:hint="cs"/>
            <w:noProof/>
            <w:rtl/>
            <w:lang w:val="en-US" w:bidi="ar-EG"/>
          </w:rPr>
          <w:t>عن</w:t>
        </w:r>
        <w:r w:rsidR="00AB05E9" w:rsidRPr="00227B12">
          <w:rPr>
            <w:rStyle w:val="Hyperlink"/>
            <w:noProof/>
            <w:rtl/>
            <w:lang w:val="en-US" w:bidi="ar-EG"/>
          </w:rPr>
          <w:t xml:space="preserve"> </w:t>
        </w:r>
        <w:r w:rsidR="00AB05E9" w:rsidRPr="00227B12">
          <w:rPr>
            <w:rStyle w:val="Hyperlink"/>
            <w:rFonts w:hint="cs"/>
            <w:noProof/>
            <w:rtl/>
            <w:lang w:val="en-US" w:bidi="ar-EG"/>
          </w:rPr>
          <w:t>قطاع</w:t>
        </w:r>
        <w:r w:rsidR="00AB05E9" w:rsidRPr="00227B12">
          <w:rPr>
            <w:rStyle w:val="Hyperlink"/>
            <w:noProof/>
            <w:rtl/>
            <w:lang w:val="en-US" w:bidi="ar-EG"/>
          </w:rPr>
          <w:t xml:space="preserve"> </w:t>
        </w:r>
        <w:r w:rsidR="00AB05E9" w:rsidRPr="00227B12">
          <w:rPr>
            <w:rStyle w:val="Hyperlink"/>
            <w:rFonts w:hint="cs"/>
            <w:noProof/>
            <w:rtl/>
            <w:lang w:val="en-US" w:bidi="ar-EG"/>
          </w:rPr>
          <w:t>تقييس</w:t>
        </w:r>
        <w:r w:rsidR="00AB05E9" w:rsidRPr="00227B12">
          <w:rPr>
            <w:rStyle w:val="Hyperlink"/>
            <w:noProof/>
            <w:rtl/>
            <w:lang w:val="en-US" w:bidi="ar-EG"/>
          </w:rPr>
          <w:t xml:space="preserve"> </w:t>
        </w:r>
        <w:r w:rsidR="00AB05E9" w:rsidRPr="00227B12">
          <w:rPr>
            <w:rStyle w:val="Hyperlink"/>
            <w:rFonts w:hint="cs"/>
            <w:noProof/>
            <w:rtl/>
            <w:lang w:val="en-US" w:bidi="ar-EG"/>
          </w:rPr>
          <w:t>الاتصالات</w:t>
        </w:r>
        <w:r w:rsidR="00AB05E9" w:rsidRPr="00227B12">
          <w:rPr>
            <w:rStyle w:val="Hyperlink"/>
            <w:noProof/>
            <w:rtl/>
            <w:lang w:val="en-US" w:bidi="ar-EG"/>
          </w:rPr>
          <w:t xml:space="preserve"> </w:t>
        </w:r>
        <w:r w:rsidR="00AB05E9" w:rsidRPr="00227B12">
          <w:rPr>
            <w:rStyle w:val="Hyperlink"/>
            <w:rFonts w:hint="cs"/>
            <w:noProof/>
            <w:rtl/>
            <w:lang w:val="en-US" w:bidi="ar-EG"/>
          </w:rPr>
          <w:t>في</w:t>
        </w:r>
        <w:r w:rsidR="00AB05E9" w:rsidRPr="00227B12">
          <w:rPr>
            <w:rStyle w:val="Hyperlink"/>
            <w:noProof/>
            <w:rtl/>
            <w:lang w:val="en-US" w:bidi="ar-EG"/>
          </w:rPr>
          <w:t xml:space="preserve"> </w:t>
        </w:r>
        <w:r w:rsidR="00AB05E9" w:rsidRPr="00227B12">
          <w:rPr>
            <w:rStyle w:val="Hyperlink"/>
            <w:rFonts w:hint="cs"/>
            <w:noProof/>
            <w:rtl/>
            <w:lang w:val="en-US" w:bidi="ar-EG"/>
          </w:rPr>
          <w:t>الاتحاد</w:t>
        </w:r>
        <w:r w:rsidR="00AB05E9">
          <w:rPr>
            <w:noProof/>
            <w:webHidden/>
            <w:rtl/>
          </w:rPr>
          <w:tab/>
        </w:r>
        <w:r w:rsidR="0011002B">
          <w:rPr>
            <w:noProof/>
            <w:webHidden/>
          </w:rPr>
          <w:tab/>
          <w:t>12</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39" w:history="1">
        <w:r w:rsidR="00AB05E9" w:rsidRPr="00227B12">
          <w:rPr>
            <w:rStyle w:val="Hyperlink"/>
            <w:rFonts w:hint="cs"/>
            <w:noProof/>
            <w:rtl/>
            <w:lang w:val="en-US" w:bidi="ar-EG"/>
          </w:rPr>
          <w:t>الشكل</w:t>
        </w:r>
        <w:r w:rsidR="00AB05E9" w:rsidRPr="00227B12">
          <w:rPr>
            <w:rStyle w:val="Hyperlink"/>
            <w:noProof/>
            <w:rtl/>
            <w:lang w:val="en-US" w:bidi="ar-EG"/>
          </w:rPr>
          <w:t xml:space="preserve"> </w:t>
        </w:r>
        <w:r w:rsidR="00AB05E9" w:rsidRPr="00227B12">
          <w:rPr>
            <w:rStyle w:val="Hyperlink"/>
            <w:noProof/>
            <w:lang w:val="en-US" w:bidi="ar-EG"/>
          </w:rPr>
          <w:t>2-3</w:t>
        </w:r>
        <w:r w:rsidR="00AB05E9" w:rsidRPr="00227B12">
          <w:rPr>
            <w:rStyle w:val="Hyperlink"/>
            <w:noProof/>
            <w:rtl/>
            <w:lang w:val="en-US" w:bidi="ar-EG"/>
          </w:rPr>
          <w:t xml:space="preserve">: </w:t>
        </w:r>
        <w:r w:rsidR="00AB05E9" w:rsidRPr="00227B12">
          <w:rPr>
            <w:rStyle w:val="Hyperlink"/>
            <w:rFonts w:hint="cs"/>
            <w:noProof/>
            <w:rtl/>
            <w:lang w:val="en-US" w:bidi="ar-EG"/>
          </w:rPr>
          <w:t>حالة</w:t>
        </w:r>
        <w:r w:rsidR="00AB05E9" w:rsidRPr="00227B12">
          <w:rPr>
            <w:rStyle w:val="Hyperlink"/>
            <w:noProof/>
            <w:rtl/>
            <w:lang w:val="en-US" w:bidi="ar-EG"/>
          </w:rPr>
          <w:t xml:space="preserve"> </w:t>
        </w:r>
        <w:r w:rsidR="00AB05E9" w:rsidRPr="00227B12">
          <w:rPr>
            <w:rStyle w:val="Hyperlink"/>
            <w:rFonts w:hint="cs"/>
            <w:noProof/>
            <w:rtl/>
            <w:lang w:val="en-US" w:bidi="ar-EG"/>
          </w:rPr>
          <w:t>تطورات</w:t>
        </w:r>
        <w:r w:rsidR="00AB05E9" w:rsidRPr="00227B12">
          <w:rPr>
            <w:rStyle w:val="Hyperlink"/>
            <w:noProof/>
            <w:rtl/>
            <w:lang w:val="en-US" w:bidi="ar-EG"/>
          </w:rPr>
          <w:t xml:space="preserve"> </w:t>
        </w:r>
        <w:r w:rsidR="00AB05E9" w:rsidRPr="00227B12">
          <w:rPr>
            <w:rStyle w:val="Hyperlink"/>
            <w:rFonts w:hint="cs"/>
            <w:noProof/>
            <w:rtl/>
            <w:lang w:val="en-US" w:bidi="ar-EG"/>
          </w:rPr>
          <w:t>شبكات</w:t>
        </w:r>
        <w:r w:rsidR="00AB05E9" w:rsidRPr="00227B12">
          <w:rPr>
            <w:rStyle w:val="Hyperlink"/>
            <w:noProof/>
            <w:rtl/>
            <w:lang w:val="en-US" w:bidi="ar-EG"/>
          </w:rPr>
          <w:t xml:space="preserve"> </w:t>
        </w:r>
        <w:r w:rsidR="00AB05E9" w:rsidRPr="00227B12">
          <w:rPr>
            <w:rStyle w:val="Hyperlink"/>
            <w:rFonts w:hint="cs"/>
            <w:noProof/>
            <w:rtl/>
            <w:lang w:val="en-US" w:bidi="ar-EG"/>
          </w:rPr>
          <w:t>الجيل</w:t>
        </w:r>
        <w:r w:rsidR="00AB05E9" w:rsidRPr="00227B12">
          <w:rPr>
            <w:rStyle w:val="Hyperlink"/>
            <w:noProof/>
            <w:rtl/>
            <w:lang w:val="en-US" w:bidi="ar-EG"/>
          </w:rPr>
          <w:t xml:space="preserve"> </w:t>
        </w:r>
        <w:r w:rsidR="00AB05E9" w:rsidRPr="00227B12">
          <w:rPr>
            <w:rStyle w:val="Hyperlink"/>
            <w:rFonts w:hint="cs"/>
            <w:noProof/>
            <w:rtl/>
            <w:lang w:val="en-US" w:bidi="ar-EG"/>
          </w:rPr>
          <w:t>التالي</w:t>
        </w:r>
        <w:r w:rsidR="00AB05E9">
          <w:rPr>
            <w:noProof/>
            <w:webHidden/>
            <w:rtl/>
          </w:rPr>
          <w:tab/>
        </w:r>
        <w:r w:rsidR="0011002B">
          <w:rPr>
            <w:noProof/>
            <w:webHidden/>
          </w:rPr>
          <w:tab/>
          <w:t>19</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40" w:history="1">
        <w:r w:rsidR="00AB05E9" w:rsidRPr="00227B12">
          <w:rPr>
            <w:rStyle w:val="Hyperlink"/>
            <w:rFonts w:hint="cs"/>
            <w:noProof/>
            <w:rtl/>
            <w:lang w:val="en-US" w:bidi="ar-EG"/>
          </w:rPr>
          <w:t>الشكل</w:t>
        </w:r>
        <w:r w:rsidR="00AB05E9" w:rsidRPr="00227B12">
          <w:rPr>
            <w:rStyle w:val="Hyperlink"/>
            <w:noProof/>
            <w:rtl/>
            <w:lang w:val="en-US" w:bidi="ar-EG"/>
          </w:rPr>
          <w:t xml:space="preserve"> </w:t>
        </w:r>
        <w:r w:rsidR="00AB05E9" w:rsidRPr="00227B12">
          <w:rPr>
            <w:rStyle w:val="Hyperlink"/>
            <w:noProof/>
            <w:lang w:val="en-US" w:bidi="ar-EG"/>
          </w:rPr>
          <w:t>3-3</w:t>
        </w:r>
        <w:r w:rsidR="00AB05E9" w:rsidRPr="00227B12">
          <w:rPr>
            <w:rStyle w:val="Hyperlink"/>
            <w:noProof/>
            <w:rtl/>
            <w:lang w:val="en-US" w:bidi="ar-EG"/>
          </w:rPr>
          <w:t xml:space="preserve"> </w:t>
        </w:r>
        <w:r w:rsidR="00AB05E9" w:rsidRPr="00227B12">
          <w:rPr>
            <w:rStyle w:val="Hyperlink"/>
            <w:rFonts w:hint="cs"/>
            <w:noProof/>
            <w:rtl/>
            <w:lang w:val="en-US" w:bidi="ar-EG"/>
          </w:rPr>
          <w:t>التطورات</w:t>
        </w:r>
        <w:r w:rsidR="00AB05E9" w:rsidRPr="00227B12">
          <w:rPr>
            <w:rStyle w:val="Hyperlink"/>
            <w:noProof/>
            <w:rtl/>
            <w:lang w:val="en-US" w:bidi="ar-EG"/>
          </w:rPr>
          <w:t xml:space="preserve"> </w:t>
        </w:r>
        <w:r w:rsidR="00AB05E9" w:rsidRPr="00227B12">
          <w:rPr>
            <w:rStyle w:val="Hyperlink"/>
            <w:rFonts w:hint="cs"/>
            <w:noProof/>
            <w:rtl/>
            <w:lang w:val="en-US" w:bidi="ar-EG"/>
          </w:rPr>
          <w:t>المستقبلية</w:t>
        </w:r>
        <w:r w:rsidR="00AB05E9" w:rsidRPr="00227B12">
          <w:rPr>
            <w:rStyle w:val="Hyperlink"/>
            <w:noProof/>
            <w:rtl/>
            <w:lang w:val="en-US" w:bidi="ar-EG"/>
          </w:rPr>
          <w:t xml:space="preserve"> </w:t>
        </w:r>
        <w:r w:rsidR="00AB05E9" w:rsidRPr="00227B12">
          <w:rPr>
            <w:rStyle w:val="Hyperlink"/>
            <w:rFonts w:hint="cs"/>
            <w:noProof/>
            <w:rtl/>
            <w:lang w:val="en-US" w:bidi="ar-EG"/>
          </w:rPr>
          <w:t>لشبكات</w:t>
        </w:r>
        <w:r w:rsidR="00AB05E9" w:rsidRPr="00227B12">
          <w:rPr>
            <w:rStyle w:val="Hyperlink"/>
            <w:noProof/>
            <w:rtl/>
            <w:lang w:val="en-US" w:bidi="ar-EG"/>
          </w:rPr>
          <w:t xml:space="preserve"> </w:t>
        </w:r>
        <w:r w:rsidR="00AB05E9" w:rsidRPr="00227B12">
          <w:rPr>
            <w:rStyle w:val="Hyperlink"/>
            <w:rFonts w:hint="cs"/>
            <w:noProof/>
            <w:rtl/>
            <w:lang w:val="en-US" w:bidi="ar-EG"/>
          </w:rPr>
          <w:t>الجيل</w:t>
        </w:r>
        <w:r w:rsidR="00AB05E9" w:rsidRPr="00227B12">
          <w:rPr>
            <w:rStyle w:val="Hyperlink"/>
            <w:noProof/>
            <w:rtl/>
            <w:lang w:val="en-US" w:bidi="ar-EG"/>
          </w:rPr>
          <w:t xml:space="preserve"> </w:t>
        </w:r>
        <w:r w:rsidR="00AB05E9" w:rsidRPr="00227B12">
          <w:rPr>
            <w:rStyle w:val="Hyperlink"/>
            <w:rFonts w:hint="cs"/>
            <w:noProof/>
            <w:rtl/>
            <w:lang w:val="en-US" w:bidi="ar-EG"/>
          </w:rPr>
          <w:t>التالي</w:t>
        </w:r>
        <w:r w:rsidR="00AB05E9">
          <w:rPr>
            <w:noProof/>
            <w:webHidden/>
            <w:rtl/>
          </w:rPr>
          <w:tab/>
        </w:r>
        <w:r w:rsidR="0011002B">
          <w:rPr>
            <w:noProof/>
            <w:webHidden/>
          </w:rPr>
          <w:tab/>
          <w:t>20</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41" w:history="1">
        <w:r w:rsidR="00AB05E9" w:rsidRPr="00227B12">
          <w:rPr>
            <w:rStyle w:val="Hyperlink"/>
            <w:rFonts w:hint="cs"/>
            <w:noProof/>
            <w:rtl/>
            <w:lang w:val="en-US" w:bidi="ar-EG"/>
          </w:rPr>
          <w:t>الشكل</w:t>
        </w:r>
        <w:r w:rsidR="00AB05E9" w:rsidRPr="00227B12">
          <w:rPr>
            <w:rStyle w:val="Hyperlink"/>
            <w:noProof/>
            <w:rtl/>
            <w:lang w:val="en-US" w:bidi="ar-EG"/>
          </w:rPr>
          <w:t xml:space="preserve"> </w:t>
        </w:r>
        <w:r w:rsidR="00AB05E9" w:rsidRPr="00227B12">
          <w:rPr>
            <w:rStyle w:val="Hyperlink"/>
            <w:noProof/>
            <w:lang w:val="en-US" w:bidi="ar-EG"/>
          </w:rPr>
          <w:t>1-4</w:t>
        </w:r>
        <w:r w:rsidR="00AB05E9" w:rsidRPr="00227B12">
          <w:rPr>
            <w:rStyle w:val="Hyperlink"/>
            <w:noProof/>
            <w:rtl/>
            <w:lang w:val="en-US" w:bidi="ar-EG"/>
          </w:rPr>
          <w:t xml:space="preserve">: </w:t>
        </w:r>
        <w:r w:rsidR="00AB05E9" w:rsidRPr="00227B12">
          <w:rPr>
            <w:rStyle w:val="Hyperlink"/>
            <w:rFonts w:hint="cs"/>
            <w:noProof/>
            <w:rtl/>
            <w:lang w:val="en-US" w:bidi="ar-EG"/>
          </w:rPr>
          <w:t>اتجاه</w:t>
        </w:r>
        <w:r w:rsidR="00AB05E9" w:rsidRPr="00227B12">
          <w:rPr>
            <w:rStyle w:val="Hyperlink"/>
            <w:noProof/>
            <w:rtl/>
            <w:lang w:val="en-US" w:bidi="ar-EG"/>
          </w:rPr>
          <w:t xml:space="preserve"> </w:t>
        </w:r>
        <w:r w:rsidR="00AB05E9" w:rsidRPr="00227B12">
          <w:rPr>
            <w:rStyle w:val="Hyperlink"/>
            <w:rFonts w:hint="cs"/>
            <w:noProof/>
            <w:rtl/>
            <w:lang w:val="en-US" w:bidi="ar-EG"/>
          </w:rPr>
          <w:t>حركة</w:t>
        </w:r>
        <w:r w:rsidR="00AB05E9" w:rsidRPr="00227B12">
          <w:rPr>
            <w:rStyle w:val="Hyperlink"/>
            <w:noProof/>
            <w:rtl/>
            <w:lang w:val="en-US" w:bidi="ar-EG"/>
          </w:rPr>
          <w:t xml:space="preserve"> </w:t>
        </w:r>
        <w:r w:rsidR="00AB05E9" w:rsidRPr="00227B12">
          <w:rPr>
            <w:rStyle w:val="Hyperlink"/>
            <w:rFonts w:hint="cs"/>
            <w:noProof/>
            <w:rtl/>
            <w:lang w:val="en-US" w:bidi="ar-EG"/>
          </w:rPr>
          <w:t>الخدمات</w:t>
        </w:r>
        <w:r w:rsidR="00AB05E9" w:rsidRPr="00227B12">
          <w:rPr>
            <w:rStyle w:val="Hyperlink"/>
            <w:noProof/>
            <w:rtl/>
            <w:lang w:val="en-US" w:bidi="ar-EG"/>
          </w:rPr>
          <w:t xml:space="preserve"> </w:t>
        </w:r>
        <w:r w:rsidR="00AB05E9" w:rsidRPr="00227B12">
          <w:rPr>
            <w:rStyle w:val="Hyperlink"/>
            <w:rFonts w:hint="cs"/>
            <w:noProof/>
            <w:rtl/>
            <w:lang w:val="en-US" w:bidi="ar-EG"/>
          </w:rPr>
          <w:t>الصوتية</w:t>
        </w:r>
        <w:r w:rsidR="00AB05E9">
          <w:rPr>
            <w:noProof/>
            <w:webHidden/>
            <w:rtl/>
          </w:rPr>
          <w:tab/>
        </w:r>
        <w:r w:rsidR="0011002B">
          <w:rPr>
            <w:noProof/>
            <w:webHidden/>
          </w:rPr>
          <w:tab/>
          <w:t>21</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42" w:history="1">
        <w:r w:rsidR="00AB05E9" w:rsidRPr="00227B12">
          <w:rPr>
            <w:rStyle w:val="Hyperlink"/>
            <w:rFonts w:hint="cs"/>
            <w:noProof/>
            <w:rtl/>
            <w:lang w:val="en-US" w:bidi="ar-SY"/>
          </w:rPr>
          <w:t>الشكل</w:t>
        </w:r>
        <w:r w:rsidR="00AB05E9" w:rsidRPr="00227B12">
          <w:rPr>
            <w:rStyle w:val="Hyperlink"/>
            <w:noProof/>
            <w:rtl/>
            <w:lang w:val="en-US" w:bidi="ar-SY"/>
          </w:rPr>
          <w:t xml:space="preserve"> </w:t>
        </w:r>
        <w:r w:rsidR="00AB05E9" w:rsidRPr="00227B12">
          <w:rPr>
            <w:rStyle w:val="Hyperlink"/>
            <w:noProof/>
            <w:lang w:val="en-US" w:bidi="ar-SY"/>
          </w:rPr>
          <w:t>2-4</w:t>
        </w:r>
        <w:r w:rsidR="00AB05E9" w:rsidRPr="00227B12">
          <w:rPr>
            <w:rStyle w:val="Hyperlink"/>
            <w:noProof/>
            <w:rtl/>
            <w:lang w:val="en-US" w:bidi="ar-SY"/>
          </w:rPr>
          <w:t xml:space="preserve">: </w:t>
        </w:r>
        <w:r w:rsidR="00AB05E9" w:rsidRPr="00227B12">
          <w:rPr>
            <w:rStyle w:val="Hyperlink"/>
            <w:rFonts w:hint="cs"/>
            <w:noProof/>
            <w:rtl/>
            <w:lang w:val="en-US" w:bidi="ar-SY"/>
          </w:rPr>
          <w:t>نموذج</w:t>
        </w:r>
        <w:r w:rsidR="00AB05E9" w:rsidRPr="00227B12">
          <w:rPr>
            <w:rStyle w:val="Hyperlink"/>
            <w:noProof/>
            <w:rtl/>
            <w:lang w:val="en-US" w:bidi="ar-SY"/>
          </w:rPr>
          <w:t xml:space="preserve"> </w:t>
        </w:r>
        <w:r w:rsidR="00AB05E9" w:rsidRPr="00227B12">
          <w:rPr>
            <w:rStyle w:val="Hyperlink"/>
            <w:rFonts w:hint="cs"/>
            <w:noProof/>
            <w:rtl/>
            <w:lang w:val="en-US" w:bidi="ar-SY"/>
          </w:rPr>
          <w:t>معمارية</w:t>
        </w:r>
        <w:r w:rsidR="00AB05E9" w:rsidRPr="00227B12">
          <w:rPr>
            <w:rStyle w:val="Hyperlink"/>
            <w:noProof/>
            <w:rtl/>
            <w:lang w:val="en-US" w:bidi="ar-SY"/>
          </w:rPr>
          <w:t xml:space="preserve"> </w:t>
        </w:r>
        <w:r w:rsidR="00AB05E9" w:rsidRPr="00227B12">
          <w:rPr>
            <w:rStyle w:val="Hyperlink"/>
            <w:rFonts w:hint="cs"/>
            <w:noProof/>
            <w:rtl/>
            <w:lang w:val="en-US" w:bidi="ar-SY"/>
          </w:rPr>
          <w:t>عامة</w:t>
        </w:r>
        <w:r w:rsidR="00AB05E9" w:rsidRPr="00227B12">
          <w:rPr>
            <w:rStyle w:val="Hyperlink"/>
            <w:noProof/>
            <w:rtl/>
            <w:lang w:val="en-US" w:bidi="ar-SY"/>
          </w:rPr>
          <w:t xml:space="preserve"> </w:t>
        </w:r>
        <w:r w:rsidR="00AB05E9" w:rsidRPr="00227B12">
          <w:rPr>
            <w:rStyle w:val="Hyperlink"/>
            <w:rFonts w:hint="cs"/>
            <w:noProof/>
            <w:rtl/>
            <w:lang w:val="en-US" w:bidi="ar-SY"/>
          </w:rPr>
          <w:t>لشبكات</w:t>
        </w:r>
        <w:r w:rsidR="00AB05E9" w:rsidRPr="00227B12">
          <w:rPr>
            <w:rStyle w:val="Hyperlink"/>
            <w:noProof/>
            <w:rtl/>
            <w:lang w:val="en-US" w:bidi="ar-SY"/>
          </w:rPr>
          <w:t xml:space="preserve"> </w:t>
        </w:r>
        <w:r w:rsidR="00AB05E9" w:rsidRPr="00227B12">
          <w:rPr>
            <w:rStyle w:val="Hyperlink"/>
            <w:rFonts w:hint="cs"/>
            <w:noProof/>
            <w:rtl/>
            <w:lang w:val="en-US" w:bidi="ar-SY"/>
          </w:rPr>
          <w:t>الاتصالات</w:t>
        </w:r>
        <w:r w:rsidR="00AB05E9" w:rsidRPr="00227B12">
          <w:rPr>
            <w:rStyle w:val="Hyperlink"/>
            <w:noProof/>
            <w:rtl/>
            <w:lang w:val="en-US" w:bidi="ar-SY"/>
          </w:rPr>
          <w:t xml:space="preserve"> </w:t>
        </w:r>
        <w:r w:rsidR="00AB05E9" w:rsidRPr="00227B12">
          <w:rPr>
            <w:rStyle w:val="Hyperlink"/>
            <w:rFonts w:hint="cs"/>
            <w:noProof/>
            <w:rtl/>
            <w:lang w:val="en-US" w:bidi="ar-SY"/>
          </w:rPr>
          <w:t>التقليدية</w:t>
        </w:r>
        <w:r w:rsidR="00AB05E9">
          <w:rPr>
            <w:noProof/>
            <w:webHidden/>
            <w:rtl/>
          </w:rPr>
          <w:tab/>
        </w:r>
        <w:r w:rsidR="0011002B">
          <w:rPr>
            <w:noProof/>
            <w:webHidden/>
          </w:rPr>
          <w:tab/>
          <w:t>24</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43" w:history="1">
        <w:r w:rsidR="00AB05E9" w:rsidRPr="00227B12">
          <w:rPr>
            <w:rStyle w:val="Hyperlink"/>
            <w:rFonts w:hint="cs"/>
            <w:noProof/>
            <w:rtl/>
            <w:lang w:val="en-US" w:bidi="ar-SY"/>
          </w:rPr>
          <w:t>الشكل</w:t>
        </w:r>
        <w:r w:rsidR="00AB05E9" w:rsidRPr="00227B12">
          <w:rPr>
            <w:rStyle w:val="Hyperlink"/>
            <w:noProof/>
            <w:rtl/>
            <w:lang w:val="en-US" w:bidi="ar-SY"/>
          </w:rPr>
          <w:t xml:space="preserve"> </w:t>
        </w:r>
        <w:r w:rsidR="00AB05E9" w:rsidRPr="00227B12">
          <w:rPr>
            <w:rStyle w:val="Hyperlink"/>
            <w:noProof/>
            <w:lang w:val="en-US" w:bidi="ar-SY"/>
          </w:rPr>
          <w:t>3-4</w:t>
        </w:r>
        <w:r w:rsidR="00AB05E9" w:rsidRPr="00227B12">
          <w:rPr>
            <w:rStyle w:val="Hyperlink"/>
            <w:noProof/>
            <w:rtl/>
            <w:lang w:val="en-US" w:bidi="ar-SY"/>
          </w:rPr>
          <w:t xml:space="preserve">: </w:t>
        </w:r>
        <w:r w:rsidR="00AB05E9" w:rsidRPr="00227B12">
          <w:rPr>
            <w:rStyle w:val="Hyperlink"/>
            <w:rFonts w:hint="cs"/>
            <w:noProof/>
            <w:rtl/>
            <w:lang w:val="en-US" w:bidi="ar-SY"/>
          </w:rPr>
          <w:t>أسلوب</w:t>
        </w:r>
        <w:r w:rsidR="00AB05E9" w:rsidRPr="00227B12">
          <w:rPr>
            <w:rStyle w:val="Hyperlink"/>
            <w:noProof/>
            <w:rtl/>
            <w:lang w:val="en-US" w:bidi="ar-SY"/>
          </w:rPr>
          <w:t xml:space="preserve"> </w:t>
        </w:r>
        <w:r w:rsidR="00AB05E9" w:rsidRPr="00227B12">
          <w:rPr>
            <w:rStyle w:val="Hyperlink"/>
            <w:rFonts w:hint="cs"/>
            <w:noProof/>
            <w:rtl/>
            <w:lang w:val="en-US" w:bidi="ar-SY"/>
          </w:rPr>
          <w:t>تحسين</w:t>
        </w:r>
        <w:r w:rsidR="00AB05E9" w:rsidRPr="00227B12">
          <w:rPr>
            <w:rStyle w:val="Hyperlink"/>
            <w:noProof/>
            <w:rtl/>
            <w:lang w:val="en-US" w:bidi="ar-SY"/>
          </w:rPr>
          <w:t xml:space="preserve"> </w:t>
        </w:r>
        <w:r w:rsidR="00AB05E9" w:rsidRPr="00227B12">
          <w:rPr>
            <w:rStyle w:val="Hyperlink"/>
            <w:rFonts w:hint="cs"/>
            <w:noProof/>
            <w:rtl/>
            <w:lang w:val="en-US" w:bidi="ar-SY"/>
          </w:rPr>
          <w:t>الجانب</w:t>
        </w:r>
        <w:r w:rsidR="00AB05E9" w:rsidRPr="00227B12">
          <w:rPr>
            <w:rStyle w:val="Hyperlink"/>
            <w:noProof/>
            <w:rtl/>
            <w:lang w:val="en-US" w:bidi="ar-SY"/>
          </w:rPr>
          <w:t xml:space="preserve"> </w:t>
        </w:r>
        <w:r w:rsidR="00AB05E9" w:rsidRPr="00227B12">
          <w:rPr>
            <w:rStyle w:val="Hyperlink"/>
            <w:rFonts w:hint="cs"/>
            <w:noProof/>
            <w:rtl/>
            <w:lang w:val="en-US" w:bidi="ar-SY"/>
          </w:rPr>
          <w:t>المعماري</w:t>
        </w:r>
        <w:r w:rsidR="00AB05E9">
          <w:rPr>
            <w:noProof/>
            <w:webHidden/>
            <w:rtl/>
          </w:rPr>
          <w:tab/>
        </w:r>
        <w:r w:rsidR="0011002B">
          <w:rPr>
            <w:noProof/>
            <w:webHidden/>
          </w:rPr>
          <w:tab/>
          <w:t>25</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44" w:history="1">
        <w:r w:rsidR="00AB05E9" w:rsidRPr="00227B12">
          <w:rPr>
            <w:rStyle w:val="Hyperlink"/>
            <w:rFonts w:hint="cs"/>
            <w:noProof/>
            <w:rtl/>
            <w:lang w:val="en-US" w:bidi="ar-SY"/>
          </w:rPr>
          <w:t>الشكل</w:t>
        </w:r>
        <w:r w:rsidR="00AB05E9" w:rsidRPr="00227B12">
          <w:rPr>
            <w:rStyle w:val="Hyperlink"/>
            <w:noProof/>
            <w:rtl/>
            <w:lang w:val="en-US" w:bidi="ar-SY"/>
          </w:rPr>
          <w:t xml:space="preserve"> </w:t>
        </w:r>
        <w:r w:rsidR="00AB05E9" w:rsidRPr="00227B12">
          <w:rPr>
            <w:rStyle w:val="Hyperlink"/>
            <w:noProof/>
            <w:lang w:val="en-US" w:bidi="ar-SY"/>
          </w:rPr>
          <w:t>4-4</w:t>
        </w:r>
        <w:r w:rsidR="00AB05E9" w:rsidRPr="00227B12">
          <w:rPr>
            <w:rStyle w:val="Hyperlink"/>
            <w:noProof/>
            <w:rtl/>
            <w:lang w:val="en-US" w:bidi="ar-SY"/>
          </w:rPr>
          <w:t>: (</w:t>
        </w:r>
        <w:r w:rsidR="00AB05E9" w:rsidRPr="00227B12">
          <w:rPr>
            <w:rStyle w:val="Hyperlink"/>
            <w:rFonts w:hint="cs"/>
            <w:noProof/>
            <w:rtl/>
            <w:lang w:val="en-US" w:bidi="ar-SY"/>
          </w:rPr>
          <w:t>الشكل</w:t>
        </w:r>
        <w:r w:rsidR="00AB05E9" w:rsidRPr="00227B12">
          <w:rPr>
            <w:rStyle w:val="Hyperlink"/>
            <w:noProof/>
            <w:rtl/>
            <w:lang w:val="en-US" w:bidi="ar-SY"/>
          </w:rPr>
          <w:t xml:space="preserve"> </w:t>
        </w:r>
        <w:r w:rsidR="00AB05E9" w:rsidRPr="00227B12">
          <w:rPr>
            <w:rStyle w:val="Hyperlink"/>
            <w:noProof/>
            <w:lang w:val="en-US" w:bidi="ar-SY"/>
          </w:rPr>
          <w:t>1/Y.2011</w:t>
        </w:r>
        <w:r w:rsidR="00AB05E9" w:rsidRPr="00227B12">
          <w:rPr>
            <w:rStyle w:val="Hyperlink"/>
            <w:noProof/>
            <w:rtl/>
            <w:lang w:val="en-US" w:bidi="ar-SY"/>
          </w:rPr>
          <w:t xml:space="preserve">) </w:t>
        </w:r>
        <w:r w:rsidR="00AB05E9" w:rsidRPr="00227B12">
          <w:rPr>
            <w:rStyle w:val="Hyperlink"/>
            <w:rFonts w:hint="cs"/>
            <w:noProof/>
            <w:rtl/>
            <w:lang w:val="en-US" w:bidi="ar-SY"/>
          </w:rPr>
          <w:t>فصل</w:t>
        </w:r>
        <w:r w:rsidR="00AB05E9" w:rsidRPr="00227B12">
          <w:rPr>
            <w:rStyle w:val="Hyperlink"/>
            <w:noProof/>
            <w:rtl/>
            <w:lang w:val="en-US" w:bidi="ar-SY"/>
          </w:rPr>
          <w:t xml:space="preserve"> </w:t>
        </w:r>
        <w:r w:rsidR="00AB05E9" w:rsidRPr="00227B12">
          <w:rPr>
            <w:rStyle w:val="Hyperlink"/>
            <w:rFonts w:hint="cs"/>
            <w:noProof/>
            <w:rtl/>
            <w:lang w:val="en-US" w:bidi="ar-SY"/>
          </w:rPr>
          <w:t>الخدمات</w:t>
        </w:r>
        <w:r w:rsidR="00AB05E9" w:rsidRPr="00227B12">
          <w:rPr>
            <w:rStyle w:val="Hyperlink"/>
            <w:noProof/>
            <w:rtl/>
            <w:lang w:val="en-US" w:bidi="ar-SY"/>
          </w:rPr>
          <w:t xml:space="preserve"> </w:t>
        </w:r>
        <w:r w:rsidR="00AB05E9" w:rsidRPr="00227B12">
          <w:rPr>
            <w:rStyle w:val="Hyperlink"/>
            <w:rFonts w:hint="cs"/>
            <w:noProof/>
            <w:rtl/>
            <w:lang w:val="en-US" w:bidi="ar-SY"/>
          </w:rPr>
          <w:t>عن</w:t>
        </w:r>
        <w:r w:rsidR="00AB05E9" w:rsidRPr="00227B12">
          <w:rPr>
            <w:rStyle w:val="Hyperlink"/>
            <w:noProof/>
            <w:rtl/>
            <w:lang w:val="en-US" w:bidi="ar-SY"/>
          </w:rPr>
          <w:t xml:space="preserve"> </w:t>
        </w:r>
        <w:r w:rsidR="00AB05E9" w:rsidRPr="00227B12">
          <w:rPr>
            <w:rStyle w:val="Hyperlink"/>
            <w:rFonts w:hint="cs"/>
            <w:noProof/>
            <w:rtl/>
            <w:lang w:val="en-US" w:bidi="ar-SY"/>
          </w:rPr>
          <w:t>النقل</w:t>
        </w:r>
        <w:r w:rsidR="00AB05E9" w:rsidRPr="00227B12">
          <w:rPr>
            <w:rStyle w:val="Hyperlink"/>
            <w:noProof/>
            <w:rtl/>
            <w:lang w:val="en-US" w:bidi="ar-SY"/>
          </w:rPr>
          <w:t xml:space="preserve"> </w:t>
        </w:r>
        <w:r w:rsidR="00AB05E9" w:rsidRPr="00227B12">
          <w:rPr>
            <w:rStyle w:val="Hyperlink"/>
            <w:rFonts w:hint="cs"/>
            <w:noProof/>
            <w:rtl/>
            <w:lang w:val="en-US" w:bidi="ar-SY"/>
          </w:rPr>
          <w:t>في</w:t>
        </w:r>
        <w:r w:rsidR="00AB05E9" w:rsidRPr="00227B12">
          <w:rPr>
            <w:rStyle w:val="Hyperlink"/>
            <w:noProof/>
            <w:rtl/>
            <w:lang w:val="en-US" w:bidi="ar-SY"/>
          </w:rPr>
          <w:t xml:space="preserve"> </w:t>
        </w:r>
        <w:r w:rsidR="00AB05E9" w:rsidRPr="00227B12">
          <w:rPr>
            <w:rStyle w:val="Hyperlink"/>
            <w:rFonts w:hint="cs"/>
            <w:noProof/>
            <w:rtl/>
            <w:lang w:val="en-US" w:bidi="ar-SY"/>
          </w:rPr>
          <w:t>شبكة</w:t>
        </w:r>
        <w:r w:rsidR="00AB05E9" w:rsidRPr="00227B12">
          <w:rPr>
            <w:rStyle w:val="Hyperlink"/>
            <w:noProof/>
            <w:rtl/>
            <w:lang w:val="en-US" w:bidi="ar-SY"/>
          </w:rPr>
          <w:t xml:space="preserve"> </w:t>
        </w:r>
        <w:r w:rsidR="00AB05E9" w:rsidRPr="00227B12">
          <w:rPr>
            <w:rStyle w:val="Hyperlink"/>
            <w:rFonts w:hint="cs"/>
            <w:noProof/>
            <w:rtl/>
            <w:lang w:val="en-US" w:bidi="ar-SY"/>
          </w:rPr>
          <w:t>الجيل</w:t>
        </w:r>
        <w:r w:rsidR="00AB05E9" w:rsidRPr="00227B12">
          <w:rPr>
            <w:rStyle w:val="Hyperlink"/>
            <w:noProof/>
            <w:rtl/>
            <w:lang w:val="en-US" w:bidi="ar-SY"/>
          </w:rPr>
          <w:t xml:space="preserve"> </w:t>
        </w:r>
        <w:r w:rsidR="00AB05E9" w:rsidRPr="00227B12">
          <w:rPr>
            <w:rStyle w:val="Hyperlink"/>
            <w:rFonts w:hint="cs"/>
            <w:noProof/>
            <w:rtl/>
            <w:lang w:val="en-US" w:bidi="ar-SY"/>
          </w:rPr>
          <w:t>التالي</w:t>
        </w:r>
        <w:r w:rsidR="00AB05E9">
          <w:rPr>
            <w:noProof/>
            <w:webHidden/>
            <w:rtl/>
          </w:rPr>
          <w:tab/>
        </w:r>
        <w:r w:rsidR="0011002B">
          <w:rPr>
            <w:noProof/>
            <w:webHidden/>
          </w:rPr>
          <w:tab/>
          <w:t>27</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45" w:history="1">
        <w:r w:rsidR="00AB05E9" w:rsidRPr="00227B12">
          <w:rPr>
            <w:rStyle w:val="Hyperlink"/>
            <w:rFonts w:hint="cs"/>
            <w:noProof/>
            <w:rtl/>
            <w:lang w:val="en-US" w:bidi="ar-SY"/>
          </w:rPr>
          <w:t>الشكل</w:t>
        </w:r>
        <w:r w:rsidR="00AB05E9" w:rsidRPr="00227B12">
          <w:rPr>
            <w:rStyle w:val="Hyperlink"/>
            <w:noProof/>
            <w:rtl/>
            <w:lang w:val="en-US" w:bidi="ar-SY"/>
          </w:rPr>
          <w:t xml:space="preserve"> </w:t>
        </w:r>
        <w:r w:rsidR="00AB05E9" w:rsidRPr="00227B12">
          <w:rPr>
            <w:rStyle w:val="Hyperlink"/>
            <w:noProof/>
            <w:lang w:val="en-US" w:bidi="ar-SY"/>
          </w:rPr>
          <w:t>5-4</w:t>
        </w:r>
        <w:r w:rsidR="00AB05E9" w:rsidRPr="00227B12">
          <w:rPr>
            <w:rStyle w:val="Hyperlink"/>
            <w:noProof/>
            <w:rtl/>
            <w:lang w:val="en-US" w:bidi="ar-SY"/>
          </w:rPr>
          <w:t>: (</w:t>
        </w:r>
        <w:r w:rsidR="00AB05E9" w:rsidRPr="00227B12">
          <w:rPr>
            <w:rStyle w:val="Hyperlink"/>
            <w:rFonts w:hint="cs"/>
            <w:noProof/>
            <w:rtl/>
            <w:lang w:val="en-US" w:bidi="ar-SY"/>
          </w:rPr>
          <w:t>الشكل</w:t>
        </w:r>
        <w:r w:rsidR="00AB05E9" w:rsidRPr="00227B12">
          <w:rPr>
            <w:rStyle w:val="Hyperlink"/>
            <w:noProof/>
            <w:rtl/>
            <w:lang w:val="en-US" w:bidi="ar-SY"/>
          </w:rPr>
          <w:t xml:space="preserve"> </w:t>
        </w:r>
        <w:r w:rsidR="00AB05E9" w:rsidRPr="00227B12">
          <w:rPr>
            <w:rStyle w:val="Hyperlink"/>
            <w:noProof/>
            <w:lang w:val="en-US" w:bidi="ar-SY"/>
          </w:rPr>
          <w:t>2/Y.2011</w:t>
        </w:r>
        <w:r w:rsidR="00AB05E9" w:rsidRPr="00227B12">
          <w:rPr>
            <w:rStyle w:val="Hyperlink"/>
            <w:noProof/>
            <w:rtl/>
            <w:lang w:val="en-US" w:bidi="ar-SY"/>
          </w:rPr>
          <w:t xml:space="preserve">) </w:t>
        </w:r>
        <w:r w:rsidR="00AB05E9" w:rsidRPr="00227B12">
          <w:rPr>
            <w:rStyle w:val="Hyperlink"/>
            <w:rFonts w:hint="cs"/>
            <w:noProof/>
            <w:rtl/>
            <w:lang w:val="en-US" w:bidi="ar-SY"/>
          </w:rPr>
          <w:t>النموذج</w:t>
        </w:r>
        <w:r w:rsidR="00AB05E9" w:rsidRPr="00227B12">
          <w:rPr>
            <w:rStyle w:val="Hyperlink"/>
            <w:noProof/>
            <w:rtl/>
            <w:lang w:val="en-US" w:bidi="ar-SY"/>
          </w:rPr>
          <w:t xml:space="preserve"> </w:t>
        </w:r>
        <w:r w:rsidR="00AB05E9" w:rsidRPr="00227B12">
          <w:rPr>
            <w:rStyle w:val="Hyperlink"/>
            <w:rFonts w:hint="cs"/>
            <w:noProof/>
            <w:rtl/>
            <w:lang w:val="en-US" w:bidi="ar-SY"/>
          </w:rPr>
          <w:t>المرجعي</w:t>
        </w:r>
        <w:r w:rsidR="00AB05E9" w:rsidRPr="00227B12">
          <w:rPr>
            <w:rStyle w:val="Hyperlink"/>
            <w:noProof/>
            <w:rtl/>
            <w:lang w:val="en-US" w:bidi="ar-SY"/>
          </w:rPr>
          <w:t xml:space="preserve"> </w:t>
        </w:r>
        <w:r w:rsidR="00AB05E9" w:rsidRPr="00227B12">
          <w:rPr>
            <w:rStyle w:val="Hyperlink"/>
            <w:rFonts w:hint="cs"/>
            <w:noProof/>
            <w:rtl/>
            <w:lang w:val="en-US" w:bidi="ar-SY"/>
          </w:rPr>
          <w:t>الأساسي</w:t>
        </w:r>
        <w:r w:rsidR="00AB05E9" w:rsidRPr="00227B12">
          <w:rPr>
            <w:rStyle w:val="Hyperlink"/>
            <w:noProof/>
            <w:rtl/>
            <w:lang w:val="en-US" w:bidi="ar-SY"/>
          </w:rPr>
          <w:t xml:space="preserve"> </w:t>
        </w:r>
        <w:r w:rsidR="00AB05E9" w:rsidRPr="00227B12">
          <w:rPr>
            <w:rStyle w:val="Hyperlink"/>
            <w:rFonts w:hint="cs"/>
            <w:noProof/>
            <w:rtl/>
            <w:lang w:val="en-US" w:bidi="ar-SY"/>
          </w:rPr>
          <w:t>لشبكة</w:t>
        </w:r>
        <w:r w:rsidR="00AB05E9" w:rsidRPr="00227B12">
          <w:rPr>
            <w:rStyle w:val="Hyperlink"/>
            <w:noProof/>
            <w:rtl/>
            <w:lang w:val="en-US" w:bidi="ar-SY"/>
          </w:rPr>
          <w:t xml:space="preserve"> </w:t>
        </w:r>
        <w:r w:rsidR="00AB05E9" w:rsidRPr="00227B12">
          <w:rPr>
            <w:rStyle w:val="Hyperlink"/>
            <w:rFonts w:hint="cs"/>
            <w:noProof/>
            <w:rtl/>
            <w:lang w:val="en-US" w:bidi="ar-SY"/>
          </w:rPr>
          <w:t>الجيل</w:t>
        </w:r>
        <w:r w:rsidR="00AB05E9" w:rsidRPr="00227B12">
          <w:rPr>
            <w:rStyle w:val="Hyperlink"/>
            <w:noProof/>
            <w:rtl/>
            <w:lang w:val="en-US" w:bidi="ar-SY"/>
          </w:rPr>
          <w:t xml:space="preserve"> </w:t>
        </w:r>
        <w:r w:rsidR="00AB05E9" w:rsidRPr="00227B12">
          <w:rPr>
            <w:rStyle w:val="Hyperlink"/>
            <w:rFonts w:hint="cs"/>
            <w:noProof/>
            <w:rtl/>
            <w:lang w:val="en-US" w:bidi="ar-SY"/>
          </w:rPr>
          <w:t>التالي</w:t>
        </w:r>
        <w:r w:rsidR="00AB05E9" w:rsidRPr="00227B12">
          <w:rPr>
            <w:rStyle w:val="Hyperlink"/>
            <w:noProof/>
            <w:rtl/>
            <w:lang w:val="en-US" w:bidi="ar-SY"/>
          </w:rPr>
          <w:t xml:space="preserve"> </w:t>
        </w:r>
        <w:r w:rsidR="00AB05E9" w:rsidRPr="00227B12">
          <w:rPr>
            <w:rStyle w:val="Hyperlink"/>
            <w:noProof/>
            <w:lang w:val="en-US" w:bidi="ar-SY"/>
          </w:rPr>
          <w:t>(NGN BRM)</w:t>
        </w:r>
        <w:r w:rsidR="00AB05E9">
          <w:rPr>
            <w:noProof/>
            <w:webHidden/>
            <w:rtl/>
          </w:rPr>
          <w:tab/>
        </w:r>
        <w:r w:rsidR="0011002B">
          <w:rPr>
            <w:noProof/>
            <w:webHidden/>
          </w:rPr>
          <w:tab/>
          <w:t>27</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46" w:history="1">
        <w:r w:rsidR="00AB05E9" w:rsidRPr="00227B12">
          <w:rPr>
            <w:rStyle w:val="Hyperlink"/>
            <w:rFonts w:hint="cs"/>
            <w:noProof/>
            <w:rtl/>
            <w:lang w:val="en-US" w:bidi="ar-SY"/>
          </w:rPr>
          <w:t>الشكل</w:t>
        </w:r>
        <w:r w:rsidR="00AB05E9" w:rsidRPr="00227B12">
          <w:rPr>
            <w:rStyle w:val="Hyperlink"/>
            <w:noProof/>
            <w:rtl/>
            <w:lang w:val="en-US" w:bidi="ar-SY"/>
          </w:rPr>
          <w:t xml:space="preserve"> </w:t>
        </w:r>
        <w:r w:rsidR="00AB05E9" w:rsidRPr="00227B12">
          <w:rPr>
            <w:rStyle w:val="Hyperlink"/>
            <w:noProof/>
            <w:lang w:val="en-US" w:bidi="ar-SY"/>
          </w:rPr>
          <w:t>6-4</w:t>
        </w:r>
        <w:r w:rsidR="00AB05E9" w:rsidRPr="00227B12">
          <w:rPr>
            <w:rStyle w:val="Hyperlink"/>
            <w:noProof/>
            <w:rtl/>
            <w:lang w:val="en-US" w:bidi="ar-SY"/>
          </w:rPr>
          <w:t>: (</w:t>
        </w:r>
        <w:r w:rsidR="00AB05E9" w:rsidRPr="00227B12">
          <w:rPr>
            <w:rStyle w:val="Hyperlink"/>
            <w:rFonts w:hint="cs"/>
            <w:noProof/>
            <w:rtl/>
            <w:lang w:val="en-US" w:bidi="ar-SY"/>
          </w:rPr>
          <w:t>الشكل</w:t>
        </w:r>
        <w:r w:rsidR="00AB05E9" w:rsidRPr="00227B12">
          <w:rPr>
            <w:rStyle w:val="Hyperlink"/>
            <w:noProof/>
            <w:rtl/>
            <w:lang w:val="en-US" w:bidi="ar-SY"/>
          </w:rPr>
          <w:t xml:space="preserve"> </w:t>
        </w:r>
        <w:r w:rsidR="00AB05E9" w:rsidRPr="00227B12">
          <w:rPr>
            <w:rStyle w:val="Hyperlink"/>
            <w:noProof/>
            <w:lang w:val="en-US" w:bidi="ar-SY"/>
          </w:rPr>
          <w:t>3/Y.2012</w:t>
        </w:r>
        <w:r w:rsidR="00AB05E9" w:rsidRPr="00227B12">
          <w:rPr>
            <w:rStyle w:val="Hyperlink"/>
            <w:noProof/>
            <w:rtl/>
            <w:lang w:val="en-US" w:bidi="ar-SY"/>
          </w:rPr>
          <w:t xml:space="preserve">) </w:t>
        </w:r>
        <w:r w:rsidR="00AB05E9" w:rsidRPr="00227B12">
          <w:rPr>
            <w:rStyle w:val="Hyperlink"/>
            <w:rFonts w:hint="cs"/>
            <w:noProof/>
            <w:rtl/>
            <w:lang w:val="en-US" w:bidi="ar-SY"/>
          </w:rPr>
          <w:t>نظرة</w:t>
        </w:r>
        <w:r w:rsidR="00AB05E9" w:rsidRPr="00227B12">
          <w:rPr>
            <w:rStyle w:val="Hyperlink"/>
            <w:noProof/>
            <w:rtl/>
            <w:lang w:val="en-US" w:bidi="ar-SY"/>
          </w:rPr>
          <w:t xml:space="preserve"> </w:t>
        </w:r>
        <w:r w:rsidR="00AB05E9" w:rsidRPr="00227B12">
          <w:rPr>
            <w:rStyle w:val="Hyperlink"/>
            <w:rFonts w:hint="cs"/>
            <w:noProof/>
            <w:rtl/>
            <w:lang w:val="en-US" w:bidi="ar-SY"/>
          </w:rPr>
          <w:t>عامة</w:t>
        </w:r>
        <w:r w:rsidR="00AB05E9" w:rsidRPr="00227B12">
          <w:rPr>
            <w:rStyle w:val="Hyperlink"/>
            <w:noProof/>
            <w:rtl/>
            <w:lang w:val="en-US" w:bidi="ar-SY"/>
          </w:rPr>
          <w:t xml:space="preserve"> </w:t>
        </w:r>
        <w:r w:rsidR="00AB05E9" w:rsidRPr="00227B12">
          <w:rPr>
            <w:rStyle w:val="Hyperlink"/>
            <w:rFonts w:hint="cs"/>
            <w:noProof/>
            <w:rtl/>
            <w:lang w:val="en-US" w:bidi="ar-SY"/>
          </w:rPr>
          <w:t>على</w:t>
        </w:r>
        <w:r w:rsidR="00AB05E9" w:rsidRPr="00227B12">
          <w:rPr>
            <w:rStyle w:val="Hyperlink"/>
            <w:noProof/>
            <w:rtl/>
            <w:lang w:val="en-US" w:bidi="ar-SY"/>
          </w:rPr>
          <w:t xml:space="preserve"> </w:t>
        </w:r>
        <w:r w:rsidR="00AB05E9" w:rsidRPr="00227B12">
          <w:rPr>
            <w:rStyle w:val="Hyperlink"/>
            <w:rFonts w:hint="cs"/>
            <w:noProof/>
            <w:rtl/>
            <w:lang w:val="en-US" w:bidi="ar-SY"/>
          </w:rPr>
          <w:t>معمارية</w:t>
        </w:r>
        <w:r w:rsidR="00AB05E9" w:rsidRPr="00227B12">
          <w:rPr>
            <w:rStyle w:val="Hyperlink"/>
            <w:noProof/>
            <w:rtl/>
            <w:lang w:val="en-US" w:bidi="ar-SY"/>
          </w:rPr>
          <w:t xml:space="preserve"> </w:t>
        </w:r>
        <w:r w:rsidR="00AB05E9" w:rsidRPr="00227B12">
          <w:rPr>
            <w:rStyle w:val="Hyperlink"/>
            <w:rFonts w:hint="cs"/>
            <w:noProof/>
            <w:rtl/>
            <w:lang w:val="en-US" w:bidi="ar-SY"/>
          </w:rPr>
          <w:t>شبكة</w:t>
        </w:r>
        <w:r w:rsidR="00AB05E9" w:rsidRPr="00227B12">
          <w:rPr>
            <w:rStyle w:val="Hyperlink"/>
            <w:noProof/>
            <w:rtl/>
            <w:lang w:val="en-US" w:bidi="ar-SY"/>
          </w:rPr>
          <w:t xml:space="preserve"> </w:t>
        </w:r>
        <w:r w:rsidR="00AB05E9" w:rsidRPr="00227B12">
          <w:rPr>
            <w:rStyle w:val="Hyperlink"/>
            <w:rFonts w:hint="cs"/>
            <w:noProof/>
            <w:rtl/>
            <w:lang w:val="en-US" w:bidi="ar-SY"/>
          </w:rPr>
          <w:t>الجيل</w:t>
        </w:r>
        <w:r w:rsidR="00AB05E9" w:rsidRPr="00227B12">
          <w:rPr>
            <w:rStyle w:val="Hyperlink"/>
            <w:noProof/>
            <w:rtl/>
            <w:lang w:val="en-US" w:bidi="ar-SY"/>
          </w:rPr>
          <w:t xml:space="preserve"> </w:t>
        </w:r>
        <w:r w:rsidR="00AB05E9" w:rsidRPr="00227B12">
          <w:rPr>
            <w:rStyle w:val="Hyperlink"/>
            <w:rFonts w:hint="cs"/>
            <w:noProof/>
            <w:rtl/>
            <w:lang w:val="en-US" w:bidi="ar-SY"/>
          </w:rPr>
          <w:t>التالي</w:t>
        </w:r>
        <w:r w:rsidR="00AB05E9">
          <w:rPr>
            <w:noProof/>
            <w:webHidden/>
            <w:rtl/>
          </w:rPr>
          <w:tab/>
        </w:r>
        <w:r w:rsidR="0011002B">
          <w:rPr>
            <w:noProof/>
            <w:webHidden/>
          </w:rPr>
          <w:tab/>
          <w:t>28</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47" w:history="1">
        <w:r w:rsidR="00AB05E9" w:rsidRPr="00227B12">
          <w:rPr>
            <w:rStyle w:val="Hyperlink"/>
            <w:rFonts w:hint="cs"/>
            <w:noProof/>
            <w:rtl/>
            <w:lang w:val="en-US" w:bidi="ar-SY"/>
          </w:rPr>
          <w:t>الشكل</w:t>
        </w:r>
        <w:r w:rsidR="00AB05E9" w:rsidRPr="00227B12">
          <w:rPr>
            <w:rStyle w:val="Hyperlink"/>
            <w:noProof/>
            <w:rtl/>
            <w:lang w:val="en-US" w:bidi="ar-SY"/>
          </w:rPr>
          <w:t xml:space="preserve"> </w:t>
        </w:r>
        <w:r w:rsidR="00AB05E9" w:rsidRPr="00227B12">
          <w:rPr>
            <w:rStyle w:val="Hyperlink"/>
            <w:noProof/>
            <w:lang w:val="en-US" w:bidi="ar-SY"/>
          </w:rPr>
          <w:t>7-4</w:t>
        </w:r>
        <w:r w:rsidR="00AB05E9" w:rsidRPr="00227B12">
          <w:rPr>
            <w:rStyle w:val="Hyperlink"/>
            <w:noProof/>
            <w:rtl/>
            <w:lang w:val="en-US" w:bidi="ar-SY"/>
          </w:rPr>
          <w:t xml:space="preserve">: </w:t>
        </w:r>
        <w:r w:rsidR="00AB05E9" w:rsidRPr="00227B12">
          <w:rPr>
            <w:rStyle w:val="Hyperlink"/>
            <w:rFonts w:hint="cs"/>
            <w:noProof/>
            <w:rtl/>
            <w:lang w:val="en-US" w:bidi="ar-SY"/>
          </w:rPr>
          <w:t>فوائد</w:t>
        </w:r>
        <w:r w:rsidR="00AB05E9" w:rsidRPr="00227B12">
          <w:rPr>
            <w:rStyle w:val="Hyperlink"/>
            <w:noProof/>
            <w:rtl/>
            <w:lang w:val="en-US" w:bidi="ar-SY"/>
          </w:rPr>
          <w:t xml:space="preserve"> </w:t>
        </w:r>
        <w:r w:rsidR="00AB05E9" w:rsidRPr="00227B12">
          <w:rPr>
            <w:rStyle w:val="Hyperlink"/>
            <w:rFonts w:hint="cs"/>
            <w:noProof/>
            <w:rtl/>
            <w:lang w:val="en-US" w:bidi="ar-SY"/>
          </w:rPr>
          <w:t>معمارية</w:t>
        </w:r>
        <w:r w:rsidR="00AB05E9" w:rsidRPr="00227B12">
          <w:rPr>
            <w:rStyle w:val="Hyperlink"/>
            <w:noProof/>
            <w:rtl/>
            <w:lang w:val="en-US" w:bidi="ar-SY"/>
          </w:rPr>
          <w:t xml:space="preserve"> </w:t>
        </w:r>
        <w:r w:rsidR="00AB05E9" w:rsidRPr="00227B12">
          <w:rPr>
            <w:rStyle w:val="Hyperlink"/>
            <w:rFonts w:hint="cs"/>
            <w:noProof/>
            <w:rtl/>
            <w:lang w:val="en-US" w:bidi="ar-SY"/>
          </w:rPr>
          <w:t>شبكة</w:t>
        </w:r>
        <w:r w:rsidR="00AB05E9" w:rsidRPr="00227B12">
          <w:rPr>
            <w:rStyle w:val="Hyperlink"/>
            <w:noProof/>
            <w:rtl/>
            <w:lang w:val="en-US" w:bidi="ar-SY"/>
          </w:rPr>
          <w:t xml:space="preserve"> </w:t>
        </w:r>
        <w:r w:rsidR="00AB05E9" w:rsidRPr="00227B12">
          <w:rPr>
            <w:rStyle w:val="Hyperlink"/>
            <w:rFonts w:hint="cs"/>
            <w:noProof/>
            <w:rtl/>
            <w:lang w:val="en-US" w:bidi="ar-SY"/>
          </w:rPr>
          <w:t>الجيل</w:t>
        </w:r>
        <w:r w:rsidR="00AB05E9" w:rsidRPr="00227B12">
          <w:rPr>
            <w:rStyle w:val="Hyperlink"/>
            <w:noProof/>
            <w:rtl/>
            <w:lang w:val="en-US" w:bidi="ar-SY"/>
          </w:rPr>
          <w:t xml:space="preserve"> </w:t>
        </w:r>
        <w:r w:rsidR="00AB05E9" w:rsidRPr="00227B12">
          <w:rPr>
            <w:rStyle w:val="Hyperlink"/>
            <w:rFonts w:hint="cs"/>
            <w:noProof/>
            <w:rtl/>
            <w:lang w:val="en-US" w:bidi="ar-SY"/>
          </w:rPr>
          <w:t>التالي</w:t>
        </w:r>
        <w:r w:rsidR="00AB05E9">
          <w:rPr>
            <w:noProof/>
            <w:webHidden/>
            <w:rtl/>
          </w:rPr>
          <w:tab/>
        </w:r>
        <w:r w:rsidR="0011002B">
          <w:rPr>
            <w:noProof/>
            <w:webHidden/>
          </w:rPr>
          <w:tab/>
          <w:t>29</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48" w:history="1">
        <w:r w:rsidR="00AB05E9" w:rsidRPr="00227B12">
          <w:rPr>
            <w:rStyle w:val="Hyperlink"/>
            <w:rFonts w:hint="cs"/>
            <w:noProof/>
            <w:rtl/>
            <w:lang w:val="en-US" w:bidi="ar-SY"/>
          </w:rPr>
          <w:t>الشكل</w:t>
        </w:r>
        <w:r w:rsidR="00AB05E9" w:rsidRPr="00227B12">
          <w:rPr>
            <w:rStyle w:val="Hyperlink"/>
            <w:noProof/>
            <w:rtl/>
            <w:lang w:val="en-US" w:bidi="ar-SY"/>
          </w:rPr>
          <w:t xml:space="preserve"> </w:t>
        </w:r>
        <w:r w:rsidR="00AB05E9" w:rsidRPr="00227B12">
          <w:rPr>
            <w:rStyle w:val="Hyperlink"/>
            <w:noProof/>
            <w:lang w:val="en-US" w:bidi="ar-SY"/>
          </w:rPr>
          <w:t>8-4</w:t>
        </w:r>
        <w:r w:rsidR="00AB05E9" w:rsidRPr="00227B12">
          <w:rPr>
            <w:rStyle w:val="Hyperlink"/>
            <w:noProof/>
            <w:rtl/>
            <w:lang w:val="en-US" w:bidi="ar-SY"/>
          </w:rPr>
          <w:t xml:space="preserve">: </w:t>
        </w:r>
        <w:r w:rsidR="00AB05E9" w:rsidRPr="00227B12">
          <w:rPr>
            <w:rStyle w:val="Hyperlink"/>
            <w:rFonts w:hint="cs"/>
            <w:noProof/>
            <w:rtl/>
            <w:lang w:val="en-US" w:bidi="ar-SY"/>
          </w:rPr>
          <w:t>نظرة</w:t>
        </w:r>
        <w:r w:rsidR="00AB05E9" w:rsidRPr="00227B12">
          <w:rPr>
            <w:rStyle w:val="Hyperlink"/>
            <w:noProof/>
            <w:rtl/>
            <w:lang w:val="en-US" w:bidi="ar-SY"/>
          </w:rPr>
          <w:t xml:space="preserve"> </w:t>
        </w:r>
        <w:r w:rsidR="00AB05E9" w:rsidRPr="00227B12">
          <w:rPr>
            <w:rStyle w:val="Hyperlink"/>
            <w:rFonts w:hint="cs"/>
            <w:noProof/>
            <w:rtl/>
            <w:lang w:val="en-US" w:bidi="ar-SY"/>
          </w:rPr>
          <w:t>عامة</w:t>
        </w:r>
        <w:r w:rsidR="00AB05E9" w:rsidRPr="00227B12">
          <w:rPr>
            <w:rStyle w:val="Hyperlink"/>
            <w:noProof/>
            <w:rtl/>
            <w:lang w:val="en-US" w:bidi="ar-SY"/>
          </w:rPr>
          <w:t xml:space="preserve"> </w:t>
        </w:r>
        <w:r w:rsidR="00AB05E9" w:rsidRPr="00227B12">
          <w:rPr>
            <w:rStyle w:val="Hyperlink"/>
            <w:rFonts w:hint="cs"/>
            <w:noProof/>
            <w:rtl/>
            <w:lang w:val="en-US" w:bidi="ar-SY"/>
          </w:rPr>
          <w:t>لانتقال</w:t>
        </w:r>
        <w:r w:rsidR="00AB05E9" w:rsidRPr="00227B12">
          <w:rPr>
            <w:rStyle w:val="Hyperlink"/>
            <w:noProof/>
            <w:rtl/>
            <w:lang w:val="en-US" w:bidi="ar-SY"/>
          </w:rPr>
          <w:t xml:space="preserve"> </w:t>
        </w:r>
        <w:r w:rsidR="00AB05E9" w:rsidRPr="00227B12">
          <w:rPr>
            <w:rStyle w:val="Hyperlink"/>
            <w:rFonts w:hint="cs"/>
            <w:noProof/>
            <w:rtl/>
            <w:lang w:val="en-US" w:bidi="ar-SY"/>
          </w:rPr>
          <w:t>شبكة</w:t>
        </w:r>
        <w:r w:rsidR="00AB05E9" w:rsidRPr="00227B12">
          <w:rPr>
            <w:rStyle w:val="Hyperlink"/>
            <w:noProof/>
            <w:rtl/>
            <w:lang w:val="en-US" w:bidi="ar-SY"/>
          </w:rPr>
          <w:t xml:space="preserve"> </w:t>
        </w:r>
        <w:r w:rsidR="00AB05E9" w:rsidRPr="00227B12">
          <w:rPr>
            <w:rStyle w:val="Hyperlink"/>
            <w:rFonts w:hint="cs"/>
            <w:noProof/>
            <w:rtl/>
            <w:lang w:val="en-US" w:bidi="ar-SY"/>
          </w:rPr>
          <w:t>أساسية</w:t>
        </w:r>
        <w:r w:rsidR="00AB05E9" w:rsidRPr="00227B12">
          <w:rPr>
            <w:rStyle w:val="Hyperlink"/>
            <w:noProof/>
            <w:rtl/>
            <w:lang w:val="en-US" w:bidi="ar-SY"/>
          </w:rPr>
          <w:t xml:space="preserve"> </w:t>
        </w:r>
        <w:r w:rsidR="00AB05E9" w:rsidRPr="00227B12">
          <w:rPr>
            <w:rStyle w:val="Hyperlink"/>
            <w:rFonts w:hint="cs"/>
            <w:noProof/>
            <w:rtl/>
            <w:lang w:val="en-US" w:bidi="ar-SY"/>
          </w:rPr>
          <w:t>إلى</w:t>
        </w:r>
        <w:r w:rsidR="00AB05E9" w:rsidRPr="00227B12">
          <w:rPr>
            <w:rStyle w:val="Hyperlink"/>
            <w:noProof/>
            <w:rtl/>
            <w:lang w:val="en-US" w:bidi="ar-SY"/>
          </w:rPr>
          <w:t xml:space="preserve"> </w:t>
        </w:r>
        <w:r w:rsidR="00AB05E9" w:rsidRPr="00227B12">
          <w:rPr>
            <w:rStyle w:val="Hyperlink"/>
            <w:rFonts w:hint="cs"/>
            <w:noProof/>
            <w:rtl/>
            <w:lang w:val="en-US" w:bidi="ar-SY"/>
          </w:rPr>
          <w:t>شبكة</w:t>
        </w:r>
        <w:r w:rsidR="00AB05E9" w:rsidRPr="00227B12">
          <w:rPr>
            <w:rStyle w:val="Hyperlink"/>
            <w:noProof/>
            <w:rtl/>
            <w:lang w:val="en-US" w:bidi="ar-SY"/>
          </w:rPr>
          <w:t xml:space="preserve"> </w:t>
        </w:r>
        <w:r w:rsidR="00AB05E9" w:rsidRPr="00227B12">
          <w:rPr>
            <w:rStyle w:val="Hyperlink"/>
            <w:noProof/>
            <w:lang w:val="en-US" w:bidi="ar-SY"/>
          </w:rPr>
          <w:t>NGN</w:t>
        </w:r>
        <w:r w:rsidR="00AB05E9">
          <w:rPr>
            <w:noProof/>
            <w:webHidden/>
            <w:rtl/>
          </w:rPr>
          <w:tab/>
        </w:r>
        <w:r w:rsidR="0011002B">
          <w:rPr>
            <w:noProof/>
            <w:webHidden/>
          </w:rPr>
          <w:tab/>
          <w:t>33</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49" w:history="1">
        <w:r w:rsidR="00AB05E9" w:rsidRPr="00227B12">
          <w:rPr>
            <w:rStyle w:val="Hyperlink"/>
            <w:rFonts w:hint="cs"/>
            <w:noProof/>
            <w:rtl/>
            <w:lang w:val="en-US" w:bidi="ar-SY"/>
          </w:rPr>
          <w:t>الشكل</w:t>
        </w:r>
        <w:r w:rsidR="00AB05E9" w:rsidRPr="00227B12">
          <w:rPr>
            <w:rStyle w:val="Hyperlink"/>
            <w:noProof/>
            <w:rtl/>
            <w:lang w:val="en-US" w:bidi="ar-SY"/>
          </w:rPr>
          <w:t xml:space="preserve"> </w:t>
        </w:r>
        <w:r w:rsidR="00AB05E9" w:rsidRPr="00227B12">
          <w:rPr>
            <w:rStyle w:val="Hyperlink"/>
            <w:noProof/>
            <w:lang w:val="en-US" w:bidi="ar-SY"/>
          </w:rPr>
          <w:t>9-4</w:t>
        </w:r>
        <w:r w:rsidR="00AB05E9" w:rsidRPr="00227B12">
          <w:rPr>
            <w:rStyle w:val="Hyperlink"/>
            <w:noProof/>
            <w:rtl/>
            <w:lang w:val="en-US" w:bidi="ar-SY"/>
          </w:rPr>
          <w:t xml:space="preserve">: </w:t>
        </w:r>
        <w:r w:rsidR="00AB05E9" w:rsidRPr="00227B12">
          <w:rPr>
            <w:rStyle w:val="Hyperlink"/>
            <w:rFonts w:hint="cs"/>
            <w:noProof/>
            <w:rtl/>
            <w:lang w:val="en-US" w:bidi="ar-SY"/>
          </w:rPr>
          <w:t>نظرة</w:t>
        </w:r>
        <w:r w:rsidR="00AB05E9" w:rsidRPr="00227B12">
          <w:rPr>
            <w:rStyle w:val="Hyperlink"/>
            <w:noProof/>
            <w:rtl/>
            <w:lang w:val="en-US" w:bidi="ar-SY"/>
          </w:rPr>
          <w:t xml:space="preserve"> </w:t>
        </w:r>
        <w:r w:rsidR="00AB05E9" w:rsidRPr="00227B12">
          <w:rPr>
            <w:rStyle w:val="Hyperlink"/>
            <w:rFonts w:hint="cs"/>
            <w:noProof/>
            <w:rtl/>
            <w:lang w:val="en-US" w:bidi="ar-SY"/>
          </w:rPr>
          <w:t>عامة</w:t>
        </w:r>
        <w:r w:rsidR="00AB05E9" w:rsidRPr="00227B12">
          <w:rPr>
            <w:rStyle w:val="Hyperlink"/>
            <w:noProof/>
            <w:rtl/>
            <w:lang w:val="en-US" w:bidi="ar-SY"/>
          </w:rPr>
          <w:t xml:space="preserve"> </w:t>
        </w:r>
        <w:r w:rsidR="00AB05E9" w:rsidRPr="00227B12">
          <w:rPr>
            <w:rStyle w:val="Hyperlink"/>
            <w:rFonts w:hint="cs"/>
            <w:noProof/>
            <w:rtl/>
            <w:lang w:val="en-US" w:bidi="ar-SY"/>
          </w:rPr>
          <w:t>على</w:t>
        </w:r>
        <w:r w:rsidR="00AB05E9" w:rsidRPr="00227B12">
          <w:rPr>
            <w:rStyle w:val="Hyperlink"/>
            <w:noProof/>
            <w:rtl/>
            <w:lang w:val="en-US" w:bidi="ar-SY"/>
          </w:rPr>
          <w:t xml:space="preserve"> </w:t>
        </w:r>
        <w:r w:rsidR="00AB05E9" w:rsidRPr="00227B12">
          <w:rPr>
            <w:rStyle w:val="Hyperlink"/>
            <w:rFonts w:hint="cs"/>
            <w:noProof/>
            <w:rtl/>
            <w:lang w:val="en-US" w:bidi="ar-SY"/>
          </w:rPr>
          <w:t>انتقال</w:t>
        </w:r>
        <w:r w:rsidR="00AB05E9" w:rsidRPr="00227B12">
          <w:rPr>
            <w:rStyle w:val="Hyperlink"/>
            <w:noProof/>
            <w:rtl/>
            <w:lang w:val="en-US" w:bidi="ar-SY"/>
          </w:rPr>
          <w:t xml:space="preserve"> </w:t>
        </w:r>
        <w:r w:rsidR="00AB05E9" w:rsidRPr="00227B12">
          <w:rPr>
            <w:rStyle w:val="Hyperlink"/>
            <w:rFonts w:hint="cs"/>
            <w:noProof/>
            <w:rtl/>
            <w:lang w:val="en-US" w:bidi="ar-SY"/>
          </w:rPr>
          <w:t>شبكة</w:t>
        </w:r>
        <w:r w:rsidR="00AB05E9" w:rsidRPr="00227B12">
          <w:rPr>
            <w:rStyle w:val="Hyperlink"/>
            <w:noProof/>
            <w:rtl/>
            <w:lang w:val="en-US" w:bidi="ar-SY"/>
          </w:rPr>
          <w:t xml:space="preserve"> </w:t>
        </w:r>
        <w:r w:rsidR="00AB05E9" w:rsidRPr="00227B12">
          <w:rPr>
            <w:rStyle w:val="Hyperlink"/>
            <w:rFonts w:hint="cs"/>
            <w:noProof/>
            <w:rtl/>
            <w:lang w:val="en-US" w:bidi="ar-SY"/>
          </w:rPr>
          <w:t>نفاذ</w:t>
        </w:r>
        <w:r w:rsidR="00AB05E9" w:rsidRPr="00227B12">
          <w:rPr>
            <w:rStyle w:val="Hyperlink"/>
            <w:noProof/>
            <w:rtl/>
            <w:lang w:val="en-US" w:bidi="ar-SY"/>
          </w:rPr>
          <w:t xml:space="preserve"> (</w:t>
        </w:r>
        <w:r w:rsidR="00AB05E9" w:rsidRPr="00227B12">
          <w:rPr>
            <w:rStyle w:val="Hyperlink"/>
            <w:rFonts w:hint="cs"/>
            <w:noProof/>
            <w:rtl/>
            <w:lang w:val="en-US" w:bidi="ar-SY"/>
          </w:rPr>
          <w:t>ثابتة</w:t>
        </w:r>
        <w:r w:rsidR="00AB05E9" w:rsidRPr="00227B12">
          <w:rPr>
            <w:rStyle w:val="Hyperlink"/>
            <w:noProof/>
            <w:rtl/>
            <w:lang w:val="en-US" w:bidi="ar-SY"/>
          </w:rPr>
          <w:t xml:space="preserve">) </w:t>
        </w:r>
        <w:r w:rsidR="00AB05E9" w:rsidRPr="00227B12">
          <w:rPr>
            <w:rStyle w:val="Hyperlink"/>
            <w:rFonts w:hint="cs"/>
            <w:noProof/>
            <w:rtl/>
            <w:lang w:val="en-US" w:bidi="ar-SY"/>
          </w:rPr>
          <w:t>إلى</w:t>
        </w:r>
        <w:r w:rsidR="00AB05E9" w:rsidRPr="00227B12">
          <w:rPr>
            <w:rStyle w:val="Hyperlink"/>
            <w:noProof/>
            <w:rtl/>
            <w:lang w:val="en-US" w:bidi="ar-SY"/>
          </w:rPr>
          <w:t xml:space="preserve"> </w:t>
        </w:r>
        <w:r w:rsidR="00AB05E9" w:rsidRPr="00227B12">
          <w:rPr>
            <w:rStyle w:val="Hyperlink"/>
            <w:rFonts w:hint="cs"/>
            <w:noProof/>
            <w:rtl/>
            <w:lang w:val="en-US" w:bidi="ar-SY"/>
          </w:rPr>
          <w:t>شبكة</w:t>
        </w:r>
        <w:r w:rsidR="00AB05E9" w:rsidRPr="00227B12">
          <w:rPr>
            <w:rStyle w:val="Hyperlink"/>
            <w:noProof/>
            <w:rtl/>
            <w:lang w:val="en-US" w:bidi="ar-SY"/>
          </w:rPr>
          <w:t xml:space="preserve"> </w:t>
        </w:r>
        <w:r w:rsidR="00AB05E9" w:rsidRPr="00227B12">
          <w:rPr>
            <w:rStyle w:val="Hyperlink"/>
            <w:noProof/>
            <w:lang w:val="en-US" w:bidi="ar-SY"/>
          </w:rPr>
          <w:t>NGN</w:t>
        </w:r>
        <w:r w:rsidR="00AB05E9">
          <w:rPr>
            <w:noProof/>
            <w:webHidden/>
            <w:rtl/>
          </w:rPr>
          <w:tab/>
        </w:r>
        <w:r w:rsidR="0011002B">
          <w:rPr>
            <w:noProof/>
            <w:webHidden/>
          </w:rPr>
          <w:tab/>
          <w:t>34</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50" w:history="1">
        <w:r w:rsidR="00AB05E9" w:rsidRPr="00227B12">
          <w:rPr>
            <w:rStyle w:val="Hyperlink"/>
            <w:rFonts w:hint="cs"/>
            <w:noProof/>
            <w:rtl/>
            <w:lang w:val="en-US" w:bidi="ar-SY"/>
          </w:rPr>
          <w:t>الشكل</w:t>
        </w:r>
        <w:r w:rsidR="00AB05E9" w:rsidRPr="00227B12">
          <w:rPr>
            <w:rStyle w:val="Hyperlink"/>
            <w:noProof/>
            <w:rtl/>
            <w:lang w:val="en-US" w:bidi="ar-SY"/>
          </w:rPr>
          <w:t xml:space="preserve"> </w:t>
        </w:r>
        <w:r w:rsidR="00AB05E9" w:rsidRPr="00227B12">
          <w:rPr>
            <w:rStyle w:val="Hyperlink"/>
            <w:noProof/>
            <w:lang w:val="en-US" w:bidi="ar-SY"/>
          </w:rPr>
          <w:t>10-4</w:t>
        </w:r>
        <w:r w:rsidR="00AB05E9" w:rsidRPr="00227B12">
          <w:rPr>
            <w:rStyle w:val="Hyperlink"/>
            <w:noProof/>
            <w:rtl/>
            <w:lang w:val="en-US" w:bidi="ar-SY"/>
          </w:rPr>
          <w:t xml:space="preserve">: </w:t>
        </w:r>
        <w:r w:rsidR="00AB05E9" w:rsidRPr="00227B12">
          <w:rPr>
            <w:rStyle w:val="Hyperlink"/>
            <w:rFonts w:hint="cs"/>
            <w:noProof/>
            <w:rtl/>
            <w:lang w:val="en-US" w:bidi="ar-SY"/>
          </w:rPr>
          <w:t>نظرة</w:t>
        </w:r>
        <w:r w:rsidR="00AB05E9" w:rsidRPr="00227B12">
          <w:rPr>
            <w:rStyle w:val="Hyperlink"/>
            <w:noProof/>
            <w:rtl/>
            <w:lang w:val="en-US" w:bidi="ar-SY"/>
          </w:rPr>
          <w:t xml:space="preserve"> </w:t>
        </w:r>
        <w:r w:rsidR="00AB05E9" w:rsidRPr="00227B12">
          <w:rPr>
            <w:rStyle w:val="Hyperlink"/>
            <w:rFonts w:hint="cs"/>
            <w:noProof/>
            <w:rtl/>
            <w:lang w:val="en-US" w:bidi="ar-SY"/>
          </w:rPr>
          <w:t>عامة</w:t>
        </w:r>
        <w:r w:rsidR="00AB05E9" w:rsidRPr="00227B12">
          <w:rPr>
            <w:rStyle w:val="Hyperlink"/>
            <w:noProof/>
            <w:rtl/>
            <w:lang w:val="en-US" w:bidi="ar-SY"/>
          </w:rPr>
          <w:t xml:space="preserve"> </w:t>
        </w:r>
        <w:r w:rsidR="00AB05E9" w:rsidRPr="00227B12">
          <w:rPr>
            <w:rStyle w:val="Hyperlink"/>
            <w:rFonts w:hint="cs"/>
            <w:noProof/>
            <w:rtl/>
            <w:lang w:val="en-US" w:bidi="ar-SY"/>
          </w:rPr>
          <w:t>على</w:t>
        </w:r>
        <w:r w:rsidR="00AB05E9" w:rsidRPr="00227B12">
          <w:rPr>
            <w:rStyle w:val="Hyperlink"/>
            <w:noProof/>
            <w:rtl/>
            <w:lang w:val="en-US" w:bidi="ar-SY"/>
          </w:rPr>
          <w:t xml:space="preserve"> </w:t>
        </w:r>
        <w:r w:rsidR="00AB05E9" w:rsidRPr="00227B12">
          <w:rPr>
            <w:rStyle w:val="Hyperlink"/>
            <w:rFonts w:hint="cs"/>
            <w:noProof/>
            <w:rtl/>
            <w:lang w:val="en-US" w:bidi="ar-SY"/>
          </w:rPr>
          <w:t>انتقال</w:t>
        </w:r>
        <w:r w:rsidR="00AB05E9" w:rsidRPr="00227B12">
          <w:rPr>
            <w:rStyle w:val="Hyperlink"/>
            <w:noProof/>
            <w:rtl/>
            <w:lang w:val="en-US" w:bidi="ar-SY"/>
          </w:rPr>
          <w:t xml:space="preserve"> </w:t>
        </w:r>
        <w:r w:rsidR="00AB05E9" w:rsidRPr="00227B12">
          <w:rPr>
            <w:rStyle w:val="Hyperlink"/>
            <w:rFonts w:hint="cs"/>
            <w:noProof/>
            <w:rtl/>
            <w:lang w:val="en-US" w:bidi="ar-SY"/>
          </w:rPr>
          <w:t>شبكة</w:t>
        </w:r>
        <w:r w:rsidR="00AB05E9" w:rsidRPr="00227B12">
          <w:rPr>
            <w:rStyle w:val="Hyperlink"/>
            <w:noProof/>
            <w:rtl/>
            <w:lang w:val="en-US" w:bidi="ar-SY"/>
          </w:rPr>
          <w:t xml:space="preserve"> </w:t>
        </w:r>
        <w:r w:rsidR="00AB05E9" w:rsidRPr="00227B12">
          <w:rPr>
            <w:rStyle w:val="Hyperlink"/>
            <w:rFonts w:hint="cs"/>
            <w:noProof/>
            <w:rtl/>
            <w:lang w:val="en-US" w:bidi="ar-SY"/>
          </w:rPr>
          <w:t>نفاذ</w:t>
        </w:r>
        <w:r w:rsidR="00AB05E9" w:rsidRPr="00227B12">
          <w:rPr>
            <w:rStyle w:val="Hyperlink"/>
            <w:noProof/>
            <w:rtl/>
            <w:lang w:val="en-US" w:bidi="ar-SY"/>
          </w:rPr>
          <w:t xml:space="preserve"> (</w:t>
        </w:r>
        <w:r w:rsidR="00AB05E9" w:rsidRPr="00227B12">
          <w:rPr>
            <w:rStyle w:val="Hyperlink"/>
            <w:rFonts w:hint="cs"/>
            <w:noProof/>
            <w:rtl/>
            <w:lang w:val="en-US" w:bidi="ar-SY"/>
          </w:rPr>
          <w:t>مختلطة</w:t>
        </w:r>
        <w:r w:rsidR="00AB05E9" w:rsidRPr="00227B12">
          <w:rPr>
            <w:rStyle w:val="Hyperlink"/>
            <w:noProof/>
            <w:rtl/>
            <w:lang w:val="en-US" w:bidi="ar-SY"/>
          </w:rPr>
          <w:t xml:space="preserve">) </w:t>
        </w:r>
        <w:r w:rsidR="00AB05E9" w:rsidRPr="00227B12">
          <w:rPr>
            <w:rStyle w:val="Hyperlink"/>
            <w:rFonts w:hint="cs"/>
            <w:noProof/>
            <w:rtl/>
            <w:lang w:val="en-US" w:bidi="ar-SY"/>
          </w:rPr>
          <w:t>إلى</w:t>
        </w:r>
        <w:r w:rsidR="00AB05E9" w:rsidRPr="00227B12">
          <w:rPr>
            <w:rStyle w:val="Hyperlink"/>
            <w:noProof/>
            <w:rtl/>
            <w:lang w:val="en-US" w:bidi="ar-SY"/>
          </w:rPr>
          <w:t xml:space="preserve"> </w:t>
        </w:r>
        <w:r w:rsidR="00AB05E9" w:rsidRPr="00227B12">
          <w:rPr>
            <w:rStyle w:val="Hyperlink"/>
            <w:rFonts w:hint="cs"/>
            <w:noProof/>
            <w:rtl/>
            <w:lang w:val="en-US" w:bidi="ar-SY"/>
          </w:rPr>
          <w:t>شبكة</w:t>
        </w:r>
        <w:r w:rsidR="00AB05E9" w:rsidRPr="00227B12">
          <w:rPr>
            <w:rStyle w:val="Hyperlink"/>
            <w:noProof/>
            <w:rtl/>
            <w:lang w:val="en-US" w:bidi="ar-SY"/>
          </w:rPr>
          <w:t xml:space="preserve"> </w:t>
        </w:r>
        <w:r w:rsidR="00AB05E9" w:rsidRPr="00227B12">
          <w:rPr>
            <w:rStyle w:val="Hyperlink"/>
            <w:noProof/>
            <w:lang w:val="en-US" w:bidi="ar-SY"/>
          </w:rPr>
          <w:t>NGN</w:t>
        </w:r>
        <w:r w:rsidR="00AB05E9">
          <w:rPr>
            <w:noProof/>
            <w:webHidden/>
            <w:rtl/>
          </w:rPr>
          <w:tab/>
        </w:r>
        <w:r w:rsidR="0011002B">
          <w:rPr>
            <w:noProof/>
            <w:webHidden/>
          </w:rPr>
          <w:tab/>
          <w:t>34</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51" w:history="1">
        <w:r w:rsidR="00AB05E9" w:rsidRPr="00227B12">
          <w:rPr>
            <w:rStyle w:val="Hyperlink"/>
            <w:rFonts w:hint="cs"/>
            <w:noProof/>
            <w:rtl/>
            <w:lang w:val="en-US" w:bidi="ar-SY"/>
          </w:rPr>
          <w:t>الشكل</w:t>
        </w:r>
        <w:r w:rsidR="00AB05E9" w:rsidRPr="00227B12">
          <w:rPr>
            <w:rStyle w:val="Hyperlink"/>
            <w:noProof/>
            <w:rtl/>
            <w:lang w:val="en-US" w:bidi="ar-SY"/>
          </w:rPr>
          <w:t xml:space="preserve"> </w:t>
        </w:r>
        <w:r w:rsidR="00AB05E9" w:rsidRPr="00227B12">
          <w:rPr>
            <w:rStyle w:val="Hyperlink"/>
            <w:noProof/>
            <w:lang w:val="en-US" w:bidi="ar-SY"/>
          </w:rPr>
          <w:t>11-4</w:t>
        </w:r>
        <w:r w:rsidR="00AB05E9" w:rsidRPr="00227B12">
          <w:rPr>
            <w:rStyle w:val="Hyperlink"/>
            <w:noProof/>
            <w:rtl/>
            <w:lang w:val="en-US" w:bidi="ar-SY"/>
          </w:rPr>
          <w:t xml:space="preserve">: </w:t>
        </w:r>
        <w:r w:rsidR="00AB05E9" w:rsidRPr="00227B12">
          <w:rPr>
            <w:rStyle w:val="Hyperlink"/>
            <w:rFonts w:hint="cs"/>
            <w:noProof/>
            <w:rtl/>
            <w:lang w:val="en-US" w:bidi="ar-SY"/>
          </w:rPr>
          <w:t>مضاهاة</w:t>
        </w:r>
        <w:r w:rsidR="00AB05E9" w:rsidRPr="00227B12">
          <w:rPr>
            <w:rStyle w:val="Hyperlink"/>
            <w:noProof/>
            <w:rtl/>
            <w:lang w:val="en-US" w:bidi="ar-SY"/>
          </w:rPr>
          <w:t xml:space="preserve"> </w:t>
        </w:r>
        <w:r w:rsidR="00AB05E9" w:rsidRPr="00227B12">
          <w:rPr>
            <w:rStyle w:val="Hyperlink"/>
            <w:rFonts w:hint="cs"/>
            <w:noProof/>
            <w:rtl/>
            <w:lang w:val="en-US" w:bidi="ar-SY"/>
          </w:rPr>
          <w:t>شبكة</w:t>
        </w:r>
        <w:r w:rsidR="00AB05E9" w:rsidRPr="00227B12">
          <w:rPr>
            <w:rStyle w:val="Hyperlink"/>
            <w:noProof/>
            <w:rtl/>
            <w:lang w:val="en-US" w:bidi="ar-SY"/>
          </w:rPr>
          <w:t xml:space="preserve"> </w:t>
        </w:r>
        <w:r w:rsidR="00AB05E9" w:rsidRPr="00227B12">
          <w:rPr>
            <w:rStyle w:val="Hyperlink"/>
            <w:rFonts w:hint="cs"/>
            <w:noProof/>
            <w:rtl/>
            <w:lang w:val="en-US" w:bidi="ar-SY"/>
          </w:rPr>
          <w:t>الجيل</w:t>
        </w:r>
        <w:r w:rsidR="00AB05E9" w:rsidRPr="00227B12">
          <w:rPr>
            <w:rStyle w:val="Hyperlink"/>
            <w:noProof/>
            <w:rtl/>
            <w:lang w:val="en-US" w:bidi="ar-SY"/>
          </w:rPr>
          <w:t xml:space="preserve"> </w:t>
        </w:r>
        <w:r w:rsidR="00AB05E9" w:rsidRPr="00227B12">
          <w:rPr>
            <w:rStyle w:val="Hyperlink"/>
            <w:rFonts w:hint="cs"/>
            <w:noProof/>
            <w:rtl/>
            <w:lang w:val="en-US" w:bidi="ar-SY"/>
          </w:rPr>
          <w:t>التالي</w:t>
        </w:r>
        <w:r w:rsidR="00AB05E9" w:rsidRPr="00227B12">
          <w:rPr>
            <w:rStyle w:val="Hyperlink"/>
            <w:noProof/>
            <w:rtl/>
            <w:lang w:val="en-US" w:bidi="ar-SY"/>
          </w:rPr>
          <w:t xml:space="preserve"> </w:t>
        </w:r>
        <w:r w:rsidR="00AB05E9" w:rsidRPr="00227B12">
          <w:rPr>
            <w:rStyle w:val="Hyperlink"/>
            <w:rFonts w:hint="cs"/>
            <w:noProof/>
            <w:rtl/>
            <w:lang w:val="en-US" w:bidi="ar-SY"/>
          </w:rPr>
          <w:t>للشبكات</w:t>
        </w:r>
        <w:r w:rsidR="00AB05E9" w:rsidRPr="00227B12">
          <w:rPr>
            <w:rStyle w:val="Hyperlink"/>
            <w:noProof/>
            <w:rtl/>
            <w:lang w:val="en-US" w:bidi="ar-SY"/>
          </w:rPr>
          <w:t xml:space="preserve"> </w:t>
        </w:r>
        <w:r w:rsidR="00AB05E9" w:rsidRPr="00227B12">
          <w:rPr>
            <w:rStyle w:val="Hyperlink"/>
            <w:noProof/>
            <w:lang w:val="en-US" w:bidi="ar-SY"/>
          </w:rPr>
          <w:t>PSTN/ISDN</w:t>
        </w:r>
        <w:r w:rsidR="00AB05E9">
          <w:rPr>
            <w:noProof/>
            <w:webHidden/>
            <w:rtl/>
          </w:rPr>
          <w:tab/>
        </w:r>
        <w:r w:rsidR="0011002B">
          <w:rPr>
            <w:noProof/>
            <w:webHidden/>
          </w:rPr>
          <w:tab/>
          <w:t>35</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52" w:history="1">
        <w:r w:rsidR="00AB05E9" w:rsidRPr="00227B12">
          <w:rPr>
            <w:rStyle w:val="Hyperlink"/>
            <w:rFonts w:hint="cs"/>
            <w:noProof/>
            <w:rtl/>
            <w:lang w:val="en-US" w:bidi="ar-SY"/>
          </w:rPr>
          <w:t>الشكل</w:t>
        </w:r>
        <w:r w:rsidR="00AB05E9" w:rsidRPr="00227B12">
          <w:rPr>
            <w:rStyle w:val="Hyperlink"/>
            <w:noProof/>
            <w:rtl/>
            <w:lang w:val="en-US" w:bidi="ar-SY"/>
          </w:rPr>
          <w:t xml:space="preserve"> </w:t>
        </w:r>
        <w:r w:rsidR="00AB05E9" w:rsidRPr="00227B12">
          <w:rPr>
            <w:rStyle w:val="Hyperlink"/>
            <w:noProof/>
            <w:lang w:val="en-US" w:bidi="ar-SY"/>
          </w:rPr>
          <w:t>12-4</w:t>
        </w:r>
        <w:r w:rsidR="00AB05E9" w:rsidRPr="00227B12">
          <w:rPr>
            <w:rStyle w:val="Hyperlink"/>
            <w:noProof/>
            <w:rtl/>
            <w:lang w:val="en-US" w:bidi="ar-SY"/>
          </w:rPr>
          <w:t xml:space="preserve">: </w:t>
        </w:r>
        <w:r w:rsidR="00AB05E9" w:rsidRPr="00227B12">
          <w:rPr>
            <w:rStyle w:val="Hyperlink"/>
            <w:rFonts w:hint="cs"/>
            <w:noProof/>
            <w:rtl/>
            <w:lang w:val="en-US" w:bidi="ar-SY"/>
          </w:rPr>
          <w:t>سيناريو</w:t>
        </w:r>
        <w:r w:rsidR="00AB05E9" w:rsidRPr="00227B12">
          <w:rPr>
            <w:rStyle w:val="Hyperlink"/>
            <w:noProof/>
            <w:rtl/>
            <w:lang w:val="en-US" w:bidi="ar-SY"/>
          </w:rPr>
          <w:t xml:space="preserve"> </w:t>
        </w:r>
        <w:r w:rsidR="00AB05E9" w:rsidRPr="00227B12">
          <w:rPr>
            <w:rStyle w:val="Hyperlink"/>
            <w:rFonts w:hint="cs"/>
            <w:noProof/>
            <w:rtl/>
            <w:lang w:val="en-US" w:bidi="ar-SY"/>
          </w:rPr>
          <w:t>رقم</w:t>
        </w:r>
        <w:r w:rsidR="00AB05E9" w:rsidRPr="00227B12">
          <w:rPr>
            <w:rStyle w:val="Hyperlink"/>
            <w:noProof/>
            <w:rtl/>
            <w:lang w:val="en-US" w:bidi="ar-SY"/>
          </w:rPr>
          <w:t xml:space="preserve"> </w:t>
        </w:r>
        <w:r w:rsidR="00AB05E9" w:rsidRPr="00227B12">
          <w:rPr>
            <w:rStyle w:val="Hyperlink"/>
            <w:noProof/>
            <w:lang w:val="en-US" w:bidi="ar-SY"/>
          </w:rPr>
          <w:t>1</w:t>
        </w:r>
        <w:r w:rsidR="00AB05E9" w:rsidRPr="00227B12">
          <w:rPr>
            <w:rStyle w:val="Hyperlink"/>
            <w:noProof/>
            <w:rtl/>
            <w:lang w:val="en-US" w:bidi="ar-SY"/>
          </w:rPr>
          <w:t xml:space="preserve"> </w:t>
        </w:r>
        <w:r w:rsidR="00AB05E9" w:rsidRPr="00227B12">
          <w:rPr>
            <w:rStyle w:val="Hyperlink"/>
            <w:rFonts w:hint="cs"/>
            <w:noProof/>
            <w:rtl/>
            <w:lang w:val="en-US" w:bidi="ar-SY"/>
          </w:rPr>
          <w:t>لمحاكاة</w:t>
        </w:r>
        <w:r w:rsidR="00AB05E9" w:rsidRPr="00227B12">
          <w:rPr>
            <w:rStyle w:val="Hyperlink"/>
            <w:noProof/>
            <w:rtl/>
            <w:lang w:val="en-US" w:bidi="ar-SY"/>
          </w:rPr>
          <w:t xml:space="preserve"> </w:t>
        </w:r>
        <w:r w:rsidR="00AB05E9" w:rsidRPr="00227B12">
          <w:rPr>
            <w:rStyle w:val="Hyperlink"/>
            <w:rFonts w:hint="cs"/>
            <w:noProof/>
            <w:rtl/>
            <w:lang w:val="en-US" w:bidi="ar-SY"/>
          </w:rPr>
          <w:t>شبكة</w:t>
        </w:r>
        <w:r w:rsidR="00AB05E9" w:rsidRPr="00227B12">
          <w:rPr>
            <w:rStyle w:val="Hyperlink"/>
            <w:noProof/>
            <w:rtl/>
            <w:lang w:val="en-US" w:bidi="ar-SY"/>
          </w:rPr>
          <w:t xml:space="preserve"> </w:t>
        </w:r>
        <w:r w:rsidR="00AB05E9" w:rsidRPr="00227B12">
          <w:rPr>
            <w:rStyle w:val="Hyperlink"/>
            <w:rFonts w:hint="cs"/>
            <w:noProof/>
            <w:rtl/>
            <w:lang w:val="en-US" w:bidi="ar-SY"/>
          </w:rPr>
          <w:t>الجيل</w:t>
        </w:r>
        <w:r w:rsidR="00AB05E9" w:rsidRPr="00227B12">
          <w:rPr>
            <w:rStyle w:val="Hyperlink"/>
            <w:noProof/>
            <w:rtl/>
            <w:lang w:val="en-US" w:bidi="ar-SY"/>
          </w:rPr>
          <w:t xml:space="preserve"> </w:t>
        </w:r>
        <w:r w:rsidR="00AB05E9" w:rsidRPr="00227B12">
          <w:rPr>
            <w:rStyle w:val="Hyperlink"/>
            <w:rFonts w:hint="cs"/>
            <w:noProof/>
            <w:rtl/>
            <w:lang w:val="en-US" w:bidi="ar-SY"/>
          </w:rPr>
          <w:t>التالي</w:t>
        </w:r>
        <w:r w:rsidR="00AB05E9" w:rsidRPr="00227B12">
          <w:rPr>
            <w:rStyle w:val="Hyperlink"/>
            <w:noProof/>
            <w:rtl/>
            <w:lang w:val="en-US" w:bidi="ar-SY"/>
          </w:rPr>
          <w:t xml:space="preserve"> </w:t>
        </w:r>
        <w:r w:rsidR="00AB05E9" w:rsidRPr="00227B12">
          <w:rPr>
            <w:rStyle w:val="Hyperlink"/>
            <w:rFonts w:hint="cs"/>
            <w:noProof/>
            <w:rtl/>
            <w:lang w:val="en-US" w:bidi="ar-SY"/>
          </w:rPr>
          <w:t>للشبكات</w:t>
        </w:r>
        <w:r w:rsidR="00AB05E9" w:rsidRPr="00227B12">
          <w:rPr>
            <w:rStyle w:val="Hyperlink"/>
            <w:noProof/>
            <w:rtl/>
            <w:lang w:val="en-US" w:bidi="ar-SY"/>
          </w:rPr>
          <w:t xml:space="preserve"> </w:t>
        </w:r>
        <w:r w:rsidR="00AB05E9" w:rsidRPr="00227B12">
          <w:rPr>
            <w:rStyle w:val="Hyperlink"/>
            <w:noProof/>
            <w:lang w:val="en-US" w:bidi="ar-SY"/>
          </w:rPr>
          <w:t>PSTN/ISDN</w:t>
        </w:r>
        <w:r w:rsidR="00AB05E9">
          <w:rPr>
            <w:noProof/>
            <w:webHidden/>
            <w:rtl/>
          </w:rPr>
          <w:tab/>
        </w:r>
        <w:r w:rsidR="0011002B">
          <w:rPr>
            <w:noProof/>
            <w:webHidden/>
          </w:rPr>
          <w:tab/>
          <w:t>35</w:t>
        </w:r>
      </w:hyperlink>
    </w:p>
    <w:p w:rsidR="0011002B" w:rsidRDefault="0011002B">
      <w:pPr>
        <w:tabs>
          <w:tab w:val="clear" w:pos="794"/>
          <w:tab w:val="clear" w:pos="1191"/>
          <w:tab w:val="clear" w:pos="1588"/>
          <w:tab w:val="clear" w:pos="1985"/>
        </w:tabs>
        <w:overflowPunct/>
        <w:autoSpaceDE/>
        <w:autoSpaceDN/>
        <w:bidi w:val="0"/>
        <w:adjustRightInd/>
        <w:spacing w:before="0" w:line="240" w:lineRule="auto"/>
        <w:jc w:val="left"/>
        <w:textAlignment w:val="auto"/>
      </w:pPr>
      <w:r>
        <w:br w:type="page"/>
      </w:r>
    </w:p>
    <w:p w:rsidR="0011002B" w:rsidRPr="00432150" w:rsidRDefault="0011002B" w:rsidP="0011002B">
      <w:pPr>
        <w:jc w:val="right"/>
        <w:rPr>
          <w:b/>
          <w:bCs/>
          <w:i/>
          <w:iCs/>
          <w:rtl/>
        </w:rPr>
      </w:pPr>
      <w:r w:rsidRPr="00432150">
        <w:rPr>
          <w:rFonts w:hint="cs"/>
          <w:b/>
          <w:bCs/>
          <w:i/>
          <w:iCs/>
          <w:rtl/>
        </w:rPr>
        <w:lastRenderedPageBreak/>
        <w:t>الصفحة</w:t>
      </w:r>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53" w:history="1">
        <w:r w:rsidR="00AB05E9" w:rsidRPr="00227B12">
          <w:rPr>
            <w:rStyle w:val="Hyperlink"/>
            <w:rFonts w:hint="cs"/>
            <w:noProof/>
            <w:rtl/>
            <w:lang w:val="en-US" w:bidi="ar-SY"/>
          </w:rPr>
          <w:t>الشكل</w:t>
        </w:r>
        <w:r w:rsidR="00AB05E9" w:rsidRPr="00227B12">
          <w:rPr>
            <w:rStyle w:val="Hyperlink"/>
            <w:noProof/>
            <w:rtl/>
            <w:lang w:val="en-US" w:bidi="ar-SY"/>
          </w:rPr>
          <w:t xml:space="preserve"> </w:t>
        </w:r>
        <w:r w:rsidR="00AB05E9" w:rsidRPr="00227B12">
          <w:rPr>
            <w:rStyle w:val="Hyperlink"/>
            <w:noProof/>
            <w:lang w:val="en-US" w:bidi="ar-SY"/>
          </w:rPr>
          <w:t>13-4</w:t>
        </w:r>
        <w:r w:rsidR="00AB05E9" w:rsidRPr="00227B12">
          <w:rPr>
            <w:rStyle w:val="Hyperlink"/>
            <w:noProof/>
            <w:rtl/>
            <w:lang w:val="en-US" w:bidi="ar-SY"/>
          </w:rPr>
          <w:t xml:space="preserve">: </w:t>
        </w:r>
        <w:r w:rsidR="00AB05E9" w:rsidRPr="00227B12">
          <w:rPr>
            <w:rStyle w:val="Hyperlink"/>
            <w:rFonts w:hint="cs"/>
            <w:noProof/>
            <w:rtl/>
            <w:lang w:val="en-US" w:bidi="ar-SY"/>
          </w:rPr>
          <w:t>سيناريو</w:t>
        </w:r>
        <w:r w:rsidR="00AB05E9" w:rsidRPr="00227B12">
          <w:rPr>
            <w:rStyle w:val="Hyperlink"/>
            <w:noProof/>
            <w:rtl/>
            <w:lang w:val="en-US" w:bidi="ar-SY"/>
          </w:rPr>
          <w:t xml:space="preserve"> </w:t>
        </w:r>
        <w:r w:rsidR="00AB05E9" w:rsidRPr="00227B12">
          <w:rPr>
            <w:rStyle w:val="Hyperlink"/>
            <w:rFonts w:hint="cs"/>
            <w:noProof/>
            <w:rtl/>
            <w:lang w:val="en-US" w:bidi="ar-SY"/>
          </w:rPr>
          <w:t>رقم</w:t>
        </w:r>
        <w:r w:rsidR="00AB05E9" w:rsidRPr="00227B12">
          <w:rPr>
            <w:rStyle w:val="Hyperlink"/>
            <w:noProof/>
            <w:rtl/>
            <w:lang w:val="en-US" w:bidi="ar-SY"/>
          </w:rPr>
          <w:t xml:space="preserve"> </w:t>
        </w:r>
        <w:r w:rsidR="00AB05E9" w:rsidRPr="00227B12">
          <w:rPr>
            <w:rStyle w:val="Hyperlink"/>
            <w:noProof/>
            <w:lang w:val="en-US" w:bidi="ar-SY"/>
          </w:rPr>
          <w:t>2</w:t>
        </w:r>
        <w:r w:rsidR="00AB05E9" w:rsidRPr="00227B12">
          <w:rPr>
            <w:rStyle w:val="Hyperlink"/>
            <w:noProof/>
            <w:rtl/>
            <w:lang w:val="en-US" w:bidi="ar-SY"/>
          </w:rPr>
          <w:t xml:space="preserve"> </w:t>
        </w:r>
        <w:r w:rsidR="00AB05E9" w:rsidRPr="00227B12">
          <w:rPr>
            <w:rStyle w:val="Hyperlink"/>
            <w:rFonts w:hint="cs"/>
            <w:noProof/>
            <w:rtl/>
            <w:lang w:val="en-US" w:bidi="ar-SY"/>
          </w:rPr>
          <w:t>لمحاكاة</w:t>
        </w:r>
        <w:r w:rsidR="00AB05E9" w:rsidRPr="00227B12">
          <w:rPr>
            <w:rStyle w:val="Hyperlink"/>
            <w:noProof/>
            <w:rtl/>
            <w:lang w:val="en-US" w:bidi="ar-SY"/>
          </w:rPr>
          <w:t xml:space="preserve"> </w:t>
        </w:r>
        <w:r w:rsidR="00AB05E9" w:rsidRPr="00227B12">
          <w:rPr>
            <w:rStyle w:val="Hyperlink"/>
            <w:rFonts w:hint="cs"/>
            <w:noProof/>
            <w:rtl/>
            <w:lang w:val="en-US" w:bidi="ar-SY"/>
          </w:rPr>
          <w:t>شبكة</w:t>
        </w:r>
        <w:r w:rsidR="00AB05E9" w:rsidRPr="00227B12">
          <w:rPr>
            <w:rStyle w:val="Hyperlink"/>
            <w:noProof/>
            <w:rtl/>
            <w:lang w:val="en-US" w:bidi="ar-SY"/>
          </w:rPr>
          <w:t xml:space="preserve"> </w:t>
        </w:r>
        <w:r w:rsidR="00AB05E9" w:rsidRPr="00227B12">
          <w:rPr>
            <w:rStyle w:val="Hyperlink"/>
            <w:rFonts w:hint="cs"/>
            <w:noProof/>
            <w:rtl/>
            <w:lang w:val="en-US" w:bidi="ar-SY"/>
          </w:rPr>
          <w:t>الجيل</w:t>
        </w:r>
        <w:r w:rsidR="00AB05E9" w:rsidRPr="00227B12">
          <w:rPr>
            <w:rStyle w:val="Hyperlink"/>
            <w:noProof/>
            <w:rtl/>
            <w:lang w:val="en-US" w:bidi="ar-SY"/>
          </w:rPr>
          <w:t xml:space="preserve"> </w:t>
        </w:r>
        <w:r w:rsidR="00AB05E9" w:rsidRPr="00227B12">
          <w:rPr>
            <w:rStyle w:val="Hyperlink"/>
            <w:rFonts w:hint="cs"/>
            <w:noProof/>
            <w:rtl/>
            <w:lang w:val="en-US" w:bidi="ar-SY"/>
          </w:rPr>
          <w:t>التالي</w:t>
        </w:r>
        <w:r w:rsidR="00AB05E9" w:rsidRPr="00227B12">
          <w:rPr>
            <w:rStyle w:val="Hyperlink"/>
            <w:noProof/>
            <w:rtl/>
            <w:lang w:val="en-US" w:bidi="ar-SY"/>
          </w:rPr>
          <w:t xml:space="preserve"> </w:t>
        </w:r>
        <w:r w:rsidR="00AB05E9" w:rsidRPr="00227B12">
          <w:rPr>
            <w:rStyle w:val="Hyperlink"/>
            <w:rFonts w:hint="cs"/>
            <w:noProof/>
            <w:rtl/>
            <w:lang w:val="en-US" w:bidi="ar-SY"/>
          </w:rPr>
          <w:t>للشبكات</w:t>
        </w:r>
        <w:r w:rsidR="00AB05E9" w:rsidRPr="00227B12">
          <w:rPr>
            <w:rStyle w:val="Hyperlink"/>
            <w:noProof/>
            <w:rtl/>
            <w:lang w:val="en-US" w:bidi="ar-SY"/>
          </w:rPr>
          <w:t xml:space="preserve"> </w:t>
        </w:r>
        <w:r w:rsidR="00AB05E9" w:rsidRPr="00227B12">
          <w:rPr>
            <w:rStyle w:val="Hyperlink"/>
            <w:noProof/>
            <w:lang w:val="en-US" w:bidi="ar-SY"/>
          </w:rPr>
          <w:t>PSTN/ISDN</w:t>
        </w:r>
        <w:r w:rsidR="00AB05E9">
          <w:rPr>
            <w:noProof/>
            <w:webHidden/>
            <w:rtl/>
          </w:rPr>
          <w:tab/>
        </w:r>
        <w:r w:rsidR="0011002B">
          <w:rPr>
            <w:noProof/>
            <w:webHidden/>
          </w:rPr>
          <w:tab/>
          <w:t>36</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54" w:history="1">
        <w:r w:rsidR="00AB05E9" w:rsidRPr="00227B12">
          <w:rPr>
            <w:rStyle w:val="Hyperlink"/>
            <w:rFonts w:hint="cs"/>
            <w:noProof/>
            <w:rtl/>
            <w:lang w:val="en-US" w:bidi="ar-SY"/>
          </w:rPr>
          <w:t>الشكل</w:t>
        </w:r>
        <w:r w:rsidR="00AB05E9" w:rsidRPr="00227B12">
          <w:rPr>
            <w:rStyle w:val="Hyperlink"/>
            <w:noProof/>
            <w:rtl/>
            <w:lang w:val="en-US" w:bidi="ar-SY"/>
          </w:rPr>
          <w:t xml:space="preserve"> </w:t>
        </w:r>
        <w:r w:rsidR="00AB05E9" w:rsidRPr="00227B12">
          <w:rPr>
            <w:rStyle w:val="Hyperlink"/>
            <w:noProof/>
            <w:lang w:val="en-US" w:bidi="ar-SY"/>
          </w:rPr>
          <w:t>14-4</w:t>
        </w:r>
        <w:r w:rsidR="00AB05E9" w:rsidRPr="00227B12">
          <w:rPr>
            <w:rStyle w:val="Hyperlink"/>
            <w:noProof/>
            <w:rtl/>
            <w:lang w:val="en-US" w:bidi="ar-SY"/>
          </w:rPr>
          <w:t xml:space="preserve">: </w:t>
        </w:r>
        <w:r w:rsidR="00AB05E9" w:rsidRPr="00227B12">
          <w:rPr>
            <w:rStyle w:val="Hyperlink"/>
            <w:rFonts w:hint="cs"/>
            <w:noProof/>
            <w:rtl/>
            <w:lang w:val="en-US" w:bidi="ar-SY"/>
          </w:rPr>
          <w:t>التشغيل</w:t>
        </w:r>
        <w:r w:rsidR="00AB05E9" w:rsidRPr="00227B12">
          <w:rPr>
            <w:rStyle w:val="Hyperlink"/>
            <w:noProof/>
            <w:rtl/>
            <w:lang w:val="en-US" w:bidi="ar-SY"/>
          </w:rPr>
          <w:t xml:space="preserve"> </w:t>
        </w:r>
        <w:r w:rsidR="00AB05E9" w:rsidRPr="00227B12">
          <w:rPr>
            <w:rStyle w:val="Hyperlink"/>
            <w:rFonts w:hint="cs"/>
            <w:noProof/>
            <w:rtl/>
            <w:lang w:val="en-US" w:bidi="ar-SY"/>
          </w:rPr>
          <w:t>البيني</w:t>
        </w:r>
        <w:r w:rsidR="00AB05E9" w:rsidRPr="00227B12">
          <w:rPr>
            <w:rStyle w:val="Hyperlink"/>
            <w:noProof/>
            <w:rtl/>
            <w:lang w:val="en-US" w:bidi="ar-SY"/>
          </w:rPr>
          <w:t xml:space="preserve"> </w:t>
        </w:r>
        <w:r w:rsidR="00AB05E9" w:rsidRPr="00227B12">
          <w:rPr>
            <w:rStyle w:val="Hyperlink"/>
            <w:noProof/>
            <w:lang w:val="en-US" w:bidi="ar-SY"/>
          </w:rPr>
          <w:t>1</w:t>
        </w:r>
        <w:r w:rsidR="00AB05E9" w:rsidRPr="00227B12">
          <w:rPr>
            <w:rStyle w:val="Hyperlink"/>
            <w:noProof/>
            <w:rtl/>
            <w:lang w:val="en-US" w:bidi="ar-SY"/>
          </w:rPr>
          <w:t xml:space="preserve"> </w:t>
        </w:r>
        <w:r w:rsidR="00AB05E9" w:rsidRPr="00227B12">
          <w:rPr>
            <w:rStyle w:val="Hyperlink"/>
            <w:rFonts w:hint="cs"/>
            <w:noProof/>
            <w:rtl/>
            <w:lang w:val="en-US" w:bidi="ar-SY"/>
          </w:rPr>
          <w:t>بين</w:t>
        </w:r>
        <w:r w:rsidR="00AB05E9" w:rsidRPr="00227B12">
          <w:rPr>
            <w:rStyle w:val="Hyperlink"/>
            <w:noProof/>
            <w:rtl/>
            <w:lang w:val="en-US" w:bidi="ar-SY"/>
          </w:rPr>
          <w:t xml:space="preserve"> </w:t>
        </w:r>
        <w:r w:rsidR="00AB05E9" w:rsidRPr="00227B12">
          <w:rPr>
            <w:rStyle w:val="Hyperlink"/>
            <w:rFonts w:hint="cs"/>
            <w:noProof/>
            <w:rtl/>
            <w:lang w:val="en-US" w:bidi="ar-SY"/>
          </w:rPr>
          <w:t>مضاهاة</w:t>
        </w:r>
        <w:r w:rsidR="00AB05E9" w:rsidRPr="00227B12">
          <w:rPr>
            <w:rStyle w:val="Hyperlink"/>
            <w:noProof/>
            <w:rtl/>
            <w:lang w:val="en-US" w:bidi="ar-SY"/>
          </w:rPr>
          <w:t xml:space="preserve"> </w:t>
        </w:r>
        <w:r w:rsidR="00AB05E9" w:rsidRPr="00227B12">
          <w:rPr>
            <w:rStyle w:val="Hyperlink"/>
            <w:rFonts w:hint="cs"/>
            <w:noProof/>
            <w:rtl/>
            <w:lang w:val="en-US" w:bidi="ar-SY"/>
          </w:rPr>
          <w:t>الشبكة</w:t>
        </w:r>
        <w:r w:rsidR="00AB05E9" w:rsidRPr="00227B12">
          <w:rPr>
            <w:rStyle w:val="Hyperlink"/>
            <w:noProof/>
            <w:rtl/>
            <w:lang w:val="en-US" w:bidi="ar-SY"/>
          </w:rPr>
          <w:t xml:space="preserve"> </w:t>
        </w:r>
        <w:r w:rsidR="00AB05E9" w:rsidRPr="00227B12">
          <w:rPr>
            <w:rStyle w:val="Hyperlink"/>
            <w:noProof/>
            <w:lang w:val="en-US" w:bidi="ar-SY"/>
          </w:rPr>
          <w:t>NGN</w:t>
        </w:r>
        <w:r w:rsidR="00AB05E9" w:rsidRPr="00227B12">
          <w:rPr>
            <w:rStyle w:val="Hyperlink"/>
            <w:noProof/>
            <w:rtl/>
            <w:lang w:val="en-US" w:bidi="ar-SY"/>
          </w:rPr>
          <w:t xml:space="preserve"> </w:t>
        </w:r>
        <w:r w:rsidR="00AB05E9" w:rsidRPr="00227B12">
          <w:rPr>
            <w:rStyle w:val="Hyperlink"/>
            <w:rFonts w:hint="cs"/>
            <w:noProof/>
            <w:rtl/>
            <w:lang w:val="en-US" w:bidi="ar-SY"/>
          </w:rPr>
          <w:t>ومحاكاتها</w:t>
        </w:r>
        <w:r w:rsidR="00AB05E9">
          <w:rPr>
            <w:noProof/>
            <w:webHidden/>
            <w:rtl/>
          </w:rPr>
          <w:tab/>
        </w:r>
        <w:r w:rsidR="0011002B">
          <w:rPr>
            <w:noProof/>
            <w:webHidden/>
          </w:rPr>
          <w:tab/>
          <w:t>36</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55" w:history="1">
        <w:r w:rsidR="00AB05E9" w:rsidRPr="00227B12">
          <w:rPr>
            <w:rStyle w:val="Hyperlink"/>
            <w:rFonts w:hint="cs"/>
            <w:noProof/>
            <w:rtl/>
            <w:lang w:val="en-US" w:bidi="ar-SY"/>
          </w:rPr>
          <w:t>الشكل</w:t>
        </w:r>
        <w:r w:rsidR="00AB05E9" w:rsidRPr="00227B12">
          <w:rPr>
            <w:rStyle w:val="Hyperlink"/>
            <w:noProof/>
            <w:rtl/>
            <w:lang w:val="en-US" w:bidi="ar-SY"/>
          </w:rPr>
          <w:t xml:space="preserve"> </w:t>
        </w:r>
        <w:r w:rsidR="00AB05E9" w:rsidRPr="00227B12">
          <w:rPr>
            <w:rStyle w:val="Hyperlink"/>
            <w:noProof/>
            <w:lang w:val="en-US" w:bidi="ar-SY"/>
          </w:rPr>
          <w:t>15-4</w:t>
        </w:r>
        <w:r w:rsidR="00AB05E9" w:rsidRPr="00227B12">
          <w:rPr>
            <w:rStyle w:val="Hyperlink"/>
            <w:noProof/>
            <w:rtl/>
            <w:lang w:val="en-US" w:bidi="ar-SY"/>
          </w:rPr>
          <w:t xml:space="preserve">: </w:t>
        </w:r>
        <w:r w:rsidR="00AB05E9" w:rsidRPr="00227B12">
          <w:rPr>
            <w:rStyle w:val="Hyperlink"/>
            <w:rFonts w:hint="cs"/>
            <w:noProof/>
            <w:rtl/>
            <w:lang w:val="en-US" w:bidi="ar-SY"/>
          </w:rPr>
          <w:t>التشغيل</w:t>
        </w:r>
        <w:r w:rsidR="00AB05E9" w:rsidRPr="00227B12">
          <w:rPr>
            <w:rStyle w:val="Hyperlink"/>
            <w:noProof/>
            <w:rtl/>
            <w:lang w:val="en-US" w:bidi="ar-SY"/>
          </w:rPr>
          <w:t xml:space="preserve"> </w:t>
        </w:r>
        <w:r w:rsidR="00AB05E9" w:rsidRPr="00227B12">
          <w:rPr>
            <w:rStyle w:val="Hyperlink"/>
            <w:rFonts w:hint="cs"/>
            <w:noProof/>
            <w:rtl/>
            <w:lang w:val="en-US" w:bidi="ar-SY"/>
          </w:rPr>
          <w:t>البيني</w:t>
        </w:r>
        <w:r w:rsidR="00AB05E9" w:rsidRPr="00227B12">
          <w:rPr>
            <w:rStyle w:val="Hyperlink"/>
            <w:noProof/>
            <w:rtl/>
            <w:lang w:val="en-US" w:bidi="ar-SY"/>
          </w:rPr>
          <w:t xml:space="preserve"> </w:t>
        </w:r>
        <w:r w:rsidR="00AB05E9" w:rsidRPr="00227B12">
          <w:rPr>
            <w:rStyle w:val="Hyperlink"/>
            <w:noProof/>
            <w:lang w:val="en-US" w:bidi="ar-SY"/>
          </w:rPr>
          <w:t>2</w:t>
        </w:r>
        <w:r w:rsidR="00AB05E9" w:rsidRPr="00227B12">
          <w:rPr>
            <w:rStyle w:val="Hyperlink"/>
            <w:noProof/>
            <w:rtl/>
            <w:lang w:val="en-US" w:bidi="ar-SY"/>
          </w:rPr>
          <w:t xml:space="preserve"> </w:t>
        </w:r>
        <w:r w:rsidR="00AB05E9" w:rsidRPr="00227B12">
          <w:rPr>
            <w:rStyle w:val="Hyperlink"/>
            <w:rFonts w:hint="cs"/>
            <w:noProof/>
            <w:rtl/>
            <w:lang w:val="en-US" w:bidi="ar-SY"/>
          </w:rPr>
          <w:t>بين</w:t>
        </w:r>
        <w:r w:rsidR="00AB05E9" w:rsidRPr="00227B12">
          <w:rPr>
            <w:rStyle w:val="Hyperlink"/>
            <w:noProof/>
            <w:rtl/>
            <w:lang w:val="en-US" w:bidi="ar-SY"/>
          </w:rPr>
          <w:t xml:space="preserve"> </w:t>
        </w:r>
        <w:r w:rsidR="00AB05E9" w:rsidRPr="00227B12">
          <w:rPr>
            <w:rStyle w:val="Hyperlink"/>
            <w:rFonts w:hint="cs"/>
            <w:noProof/>
            <w:rtl/>
            <w:lang w:val="en-US" w:bidi="ar-SY"/>
          </w:rPr>
          <w:t>مضاهاة</w:t>
        </w:r>
        <w:r w:rsidR="00AB05E9" w:rsidRPr="00227B12">
          <w:rPr>
            <w:rStyle w:val="Hyperlink"/>
            <w:noProof/>
            <w:rtl/>
            <w:lang w:val="en-US" w:bidi="ar-SY"/>
          </w:rPr>
          <w:t xml:space="preserve"> </w:t>
        </w:r>
        <w:r w:rsidR="00AB05E9" w:rsidRPr="00227B12">
          <w:rPr>
            <w:rStyle w:val="Hyperlink"/>
            <w:rFonts w:hint="cs"/>
            <w:noProof/>
            <w:rtl/>
            <w:lang w:val="en-US" w:bidi="ar-SY"/>
          </w:rPr>
          <w:t>الشبكة</w:t>
        </w:r>
        <w:r w:rsidR="00AB05E9" w:rsidRPr="00227B12">
          <w:rPr>
            <w:rStyle w:val="Hyperlink"/>
            <w:noProof/>
            <w:rtl/>
            <w:lang w:val="en-US" w:bidi="ar-SY"/>
          </w:rPr>
          <w:t xml:space="preserve"> </w:t>
        </w:r>
        <w:r w:rsidR="00AB05E9" w:rsidRPr="00227B12">
          <w:rPr>
            <w:rStyle w:val="Hyperlink"/>
            <w:noProof/>
            <w:lang w:val="en-US" w:bidi="ar-SY"/>
          </w:rPr>
          <w:t>NGN</w:t>
        </w:r>
        <w:r w:rsidR="00AB05E9" w:rsidRPr="00227B12">
          <w:rPr>
            <w:rStyle w:val="Hyperlink"/>
            <w:noProof/>
            <w:rtl/>
            <w:lang w:val="en-US" w:bidi="ar-SY"/>
          </w:rPr>
          <w:t xml:space="preserve"> </w:t>
        </w:r>
        <w:r w:rsidR="00AB05E9" w:rsidRPr="00227B12">
          <w:rPr>
            <w:rStyle w:val="Hyperlink"/>
            <w:rFonts w:hint="cs"/>
            <w:noProof/>
            <w:rtl/>
            <w:lang w:val="en-US" w:bidi="ar-SY"/>
          </w:rPr>
          <w:t>ومحاكاتها</w:t>
        </w:r>
        <w:r w:rsidR="00AB05E9">
          <w:rPr>
            <w:noProof/>
            <w:webHidden/>
            <w:rtl/>
          </w:rPr>
          <w:tab/>
        </w:r>
        <w:r w:rsidR="0011002B">
          <w:rPr>
            <w:noProof/>
            <w:webHidden/>
          </w:rPr>
          <w:tab/>
          <w:t>37</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56" w:history="1">
        <w:r w:rsidR="00AB05E9" w:rsidRPr="00227B12">
          <w:rPr>
            <w:rStyle w:val="Hyperlink"/>
            <w:rFonts w:hint="cs"/>
            <w:noProof/>
            <w:rtl/>
            <w:lang w:val="en-US" w:bidi="ar-SY"/>
          </w:rPr>
          <w:t>الشكل</w:t>
        </w:r>
        <w:r w:rsidR="00AB05E9" w:rsidRPr="00227B12">
          <w:rPr>
            <w:rStyle w:val="Hyperlink"/>
            <w:noProof/>
            <w:rtl/>
            <w:lang w:val="en-US" w:bidi="ar-SY"/>
          </w:rPr>
          <w:t xml:space="preserve"> </w:t>
        </w:r>
        <w:r w:rsidR="00AB05E9" w:rsidRPr="00227B12">
          <w:rPr>
            <w:rStyle w:val="Hyperlink"/>
            <w:noProof/>
            <w:lang w:val="en-US" w:bidi="ar-SY"/>
          </w:rPr>
          <w:t>16-4</w:t>
        </w:r>
        <w:r w:rsidR="00AB05E9" w:rsidRPr="00227B12">
          <w:rPr>
            <w:rStyle w:val="Hyperlink"/>
            <w:noProof/>
            <w:rtl/>
            <w:lang w:val="en-US" w:bidi="ar-SY"/>
          </w:rPr>
          <w:t xml:space="preserve">: </w:t>
        </w:r>
        <w:r w:rsidR="00AB05E9" w:rsidRPr="00227B12">
          <w:rPr>
            <w:rStyle w:val="Hyperlink"/>
            <w:rFonts w:hint="cs"/>
            <w:noProof/>
            <w:rtl/>
            <w:lang w:val="en-US" w:bidi="ar-SY"/>
          </w:rPr>
          <w:t>نظرة</w:t>
        </w:r>
        <w:r w:rsidR="00AB05E9" w:rsidRPr="00227B12">
          <w:rPr>
            <w:rStyle w:val="Hyperlink"/>
            <w:noProof/>
            <w:rtl/>
            <w:lang w:val="en-US" w:bidi="ar-SY"/>
          </w:rPr>
          <w:t xml:space="preserve"> </w:t>
        </w:r>
        <w:r w:rsidR="00AB05E9" w:rsidRPr="00227B12">
          <w:rPr>
            <w:rStyle w:val="Hyperlink"/>
            <w:rFonts w:hint="cs"/>
            <w:noProof/>
            <w:rtl/>
            <w:lang w:val="en-US" w:bidi="ar-SY"/>
          </w:rPr>
          <w:t>عامة</w:t>
        </w:r>
        <w:r w:rsidR="00AB05E9" w:rsidRPr="00227B12">
          <w:rPr>
            <w:rStyle w:val="Hyperlink"/>
            <w:noProof/>
            <w:rtl/>
            <w:lang w:val="en-US" w:bidi="ar-SY"/>
          </w:rPr>
          <w:t xml:space="preserve"> </w:t>
        </w:r>
        <w:r w:rsidR="00AB05E9" w:rsidRPr="00227B12">
          <w:rPr>
            <w:rStyle w:val="Hyperlink"/>
            <w:rFonts w:hint="cs"/>
            <w:noProof/>
            <w:rtl/>
            <w:lang w:val="en-US" w:bidi="ar-SY"/>
          </w:rPr>
          <w:t>شاملة</w:t>
        </w:r>
        <w:r w:rsidR="00AB05E9" w:rsidRPr="00227B12">
          <w:rPr>
            <w:rStyle w:val="Hyperlink"/>
            <w:noProof/>
            <w:rtl/>
            <w:lang w:val="en-US" w:bidi="ar-SY"/>
          </w:rPr>
          <w:t xml:space="preserve"> </w:t>
        </w:r>
        <w:r w:rsidR="00AB05E9" w:rsidRPr="00227B12">
          <w:rPr>
            <w:rStyle w:val="Hyperlink"/>
            <w:rFonts w:hint="cs"/>
            <w:noProof/>
            <w:rtl/>
            <w:lang w:val="en-US" w:bidi="ar-SY"/>
          </w:rPr>
          <w:t>لاستعمال</w:t>
        </w:r>
        <w:r w:rsidR="00AB05E9" w:rsidRPr="00227B12">
          <w:rPr>
            <w:rStyle w:val="Hyperlink"/>
            <w:noProof/>
            <w:rtl/>
            <w:lang w:val="en-US" w:bidi="ar-SY"/>
          </w:rPr>
          <w:t xml:space="preserve"> </w:t>
        </w:r>
        <w:r w:rsidR="00AB05E9" w:rsidRPr="00227B12">
          <w:rPr>
            <w:rStyle w:val="Hyperlink"/>
            <w:rFonts w:hint="cs"/>
            <w:noProof/>
            <w:rtl/>
            <w:lang w:val="en-US" w:bidi="ar-SY"/>
          </w:rPr>
          <w:t>مضاهاة</w:t>
        </w:r>
        <w:r w:rsidR="00AB05E9" w:rsidRPr="00227B12">
          <w:rPr>
            <w:rStyle w:val="Hyperlink"/>
            <w:noProof/>
            <w:rtl/>
            <w:lang w:val="en-US" w:bidi="ar-SY"/>
          </w:rPr>
          <w:t xml:space="preserve"> </w:t>
        </w:r>
        <w:r w:rsidR="00AB05E9" w:rsidRPr="00227B12">
          <w:rPr>
            <w:rStyle w:val="Hyperlink"/>
            <w:rFonts w:hint="cs"/>
            <w:noProof/>
            <w:rtl/>
            <w:lang w:val="en-US" w:bidi="ar-SY"/>
          </w:rPr>
          <w:t>ومحاكاة</w:t>
        </w:r>
        <w:r w:rsidR="00AB05E9" w:rsidRPr="00227B12">
          <w:rPr>
            <w:rStyle w:val="Hyperlink"/>
            <w:noProof/>
            <w:rtl/>
            <w:lang w:val="en-US" w:bidi="ar-SY"/>
          </w:rPr>
          <w:t xml:space="preserve"> </w:t>
        </w:r>
        <w:r w:rsidR="00AB05E9" w:rsidRPr="00227B12">
          <w:rPr>
            <w:rStyle w:val="Hyperlink"/>
            <w:rFonts w:hint="cs"/>
            <w:noProof/>
            <w:rtl/>
            <w:lang w:val="en-US" w:bidi="ar-SY"/>
          </w:rPr>
          <w:t>الشبكة</w:t>
        </w:r>
        <w:r w:rsidR="00AB05E9" w:rsidRPr="00227B12">
          <w:rPr>
            <w:rStyle w:val="Hyperlink"/>
            <w:noProof/>
            <w:rtl/>
            <w:lang w:val="en-US" w:bidi="ar-SY"/>
          </w:rPr>
          <w:t xml:space="preserve"> </w:t>
        </w:r>
        <w:r w:rsidR="00AB05E9" w:rsidRPr="00227B12">
          <w:rPr>
            <w:rStyle w:val="Hyperlink"/>
            <w:noProof/>
            <w:lang w:val="en-US" w:bidi="ar-SY"/>
          </w:rPr>
          <w:t>NGN</w:t>
        </w:r>
        <w:r w:rsidR="00AB05E9">
          <w:rPr>
            <w:noProof/>
            <w:webHidden/>
            <w:rtl/>
          </w:rPr>
          <w:tab/>
        </w:r>
        <w:r w:rsidR="0011002B">
          <w:rPr>
            <w:noProof/>
            <w:webHidden/>
          </w:rPr>
          <w:tab/>
          <w:t>37</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57" w:history="1">
        <w:r w:rsidR="00AB05E9" w:rsidRPr="00227B12">
          <w:rPr>
            <w:rStyle w:val="Hyperlink"/>
            <w:rFonts w:hint="cs"/>
            <w:noProof/>
            <w:rtl/>
          </w:rPr>
          <w:t>الشكل</w:t>
        </w:r>
        <w:r w:rsidR="00AB05E9" w:rsidRPr="00227B12">
          <w:rPr>
            <w:rStyle w:val="Hyperlink"/>
            <w:noProof/>
            <w:rtl/>
          </w:rPr>
          <w:t xml:space="preserve"> </w:t>
        </w:r>
        <w:r w:rsidR="00AB05E9" w:rsidRPr="00227B12">
          <w:rPr>
            <w:rStyle w:val="Hyperlink"/>
            <w:noProof/>
          </w:rPr>
          <w:t>17-4</w:t>
        </w:r>
        <w:r w:rsidR="00AB05E9" w:rsidRPr="00227B12">
          <w:rPr>
            <w:rStyle w:val="Hyperlink"/>
            <w:noProof/>
            <w:rtl/>
          </w:rPr>
          <w:t xml:space="preserve">: </w:t>
        </w:r>
        <w:r w:rsidR="00AB05E9" w:rsidRPr="00227B12">
          <w:rPr>
            <w:rStyle w:val="Hyperlink"/>
            <w:noProof/>
            <w:rtl/>
            <w:lang w:bidi="ar-SY"/>
          </w:rPr>
          <w:t>(</w:t>
        </w:r>
        <w:r w:rsidR="00AB05E9" w:rsidRPr="00227B12">
          <w:rPr>
            <w:rStyle w:val="Hyperlink"/>
            <w:rFonts w:hint="cs"/>
            <w:noProof/>
            <w:rtl/>
            <w:lang w:bidi="ar-EG"/>
          </w:rPr>
          <w:t>ال</w:t>
        </w:r>
        <w:r w:rsidR="00AB05E9" w:rsidRPr="00227B12">
          <w:rPr>
            <w:rStyle w:val="Hyperlink"/>
            <w:rFonts w:hint="cs"/>
            <w:noProof/>
            <w:rtl/>
            <w:lang w:bidi="ar-SY"/>
          </w:rPr>
          <w:t>شكل</w:t>
        </w:r>
        <w:r w:rsidR="00AB05E9" w:rsidRPr="00227B12">
          <w:rPr>
            <w:rStyle w:val="Hyperlink"/>
            <w:noProof/>
            <w:rtl/>
            <w:lang w:bidi="ar-SY"/>
          </w:rPr>
          <w:t xml:space="preserve"> </w:t>
        </w:r>
        <w:r w:rsidR="00AB05E9" w:rsidRPr="00227B12">
          <w:rPr>
            <w:rStyle w:val="Hyperlink"/>
            <w:noProof/>
            <w:lang w:bidi="ar-SY"/>
          </w:rPr>
          <w:t>1/</w:t>
        </w:r>
        <w:r w:rsidR="00AB05E9" w:rsidRPr="00227B12">
          <w:rPr>
            <w:rStyle w:val="Hyperlink"/>
            <w:noProof/>
          </w:rPr>
          <w:t>Y.2271</w:t>
        </w:r>
        <w:r w:rsidR="00AB05E9" w:rsidRPr="00227B12">
          <w:rPr>
            <w:rStyle w:val="Hyperlink"/>
            <w:noProof/>
            <w:rtl/>
            <w:lang w:bidi="ar-SY"/>
          </w:rPr>
          <w:t xml:space="preserve">) </w:t>
        </w:r>
        <w:r w:rsidR="00AB05E9" w:rsidRPr="00227B12">
          <w:rPr>
            <w:rStyle w:val="Hyperlink"/>
            <w:rFonts w:hint="cs"/>
            <w:noProof/>
            <w:rtl/>
          </w:rPr>
          <w:t>مثال</w:t>
        </w:r>
        <w:r w:rsidR="00AB05E9" w:rsidRPr="00227B12">
          <w:rPr>
            <w:rStyle w:val="Hyperlink"/>
            <w:noProof/>
            <w:rtl/>
          </w:rPr>
          <w:t xml:space="preserve"> </w:t>
        </w:r>
        <w:r w:rsidR="00AB05E9" w:rsidRPr="00227B12">
          <w:rPr>
            <w:rStyle w:val="Hyperlink"/>
            <w:rFonts w:hint="cs"/>
            <w:noProof/>
            <w:rtl/>
          </w:rPr>
          <w:t>لاستعمال</w:t>
        </w:r>
        <w:r w:rsidR="00AB05E9" w:rsidRPr="00227B12">
          <w:rPr>
            <w:rStyle w:val="Hyperlink"/>
            <w:noProof/>
            <w:rtl/>
          </w:rPr>
          <w:t xml:space="preserve"> </w:t>
        </w:r>
        <w:r w:rsidR="00AB05E9" w:rsidRPr="00227B12">
          <w:rPr>
            <w:rStyle w:val="Hyperlink"/>
            <w:rFonts w:hint="cs"/>
            <w:noProof/>
            <w:rtl/>
          </w:rPr>
          <w:t>مخدمات</w:t>
        </w:r>
        <w:r w:rsidR="00AB05E9" w:rsidRPr="00227B12">
          <w:rPr>
            <w:rStyle w:val="Hyperlink"/>
            <w:noProof/>
            <w:rtl/>
          </w:rPr>
          <w:t xml:space="preserve"> </w:t>
        </w:r>
        <w:r w:rsidR="00AB05E9" w:rsidRPr="00227B12">
          <w:rPr>
            <w:rStyle w:val="Hyperlink"/>
            <w:rFonts w:hint="cs"/>
            <w:noProof/>
            <w:rtl/>
          </w:rPr>
          <w:t>النداءات</w:t>
        </w:r>
        <w:r w:rsidR="00AB05E9">
          <w:rPr>
            <w:noProof/>
            <w:webHidden/>
            <w:rtl/>
          </w:rPr>
          <w:tab/>
        </w:r>
        <w:r w:rsidR="0011002B">
          <w:rPr>
            <w:noProof/>
            <w:webHidden/>
          </w:rPr>
          <w:tab/>
          <w:t>38</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58" w:history="1">
        <w:r w:rsidR="00AB05E9" w:rsidRPr="00227B12">
          <w:rPr>
            <w:rStyle w:val="Hyperlink"/>
            <w:rFonts w:hint="cs"/>
            <w:noProof/>
            <w:rtl/>
          </w:rPr>
          <w:t>الشكل</w:t>
        </w:r>
        <w:r w:rsidR="00AB05E9" w:rsidRPr="00227B12">
          <w:rPr>
            <w:rStyle w:val="Hyperlink"/>
            <w:noProof/>
            <w:rtl/>
          </w:rPr>
          <w:t xml:space="preserve"> </w:t>
        </w:r>
        <w:r w:rsidR="00AB05E9" w:rsidRPr="00227B12">
          <w:rPr>
            <w:rStyle w:val="Hyperlink"/>
            <w:noProof/>
          </w:rPr>
          <w:t>18-4</w:t>
        </w:r>
        <w:r w:rsidR="00AB05E9" w:rsidRPr="00227B12">
          <w:rPr>
            <w:rStyle w:val="Hyperlink"/>
            <w:noProof/>
            <w:rtl/>
          </w:rPr>
          <w:t xml:space="preserve">: </w:t>
        </w:r>
        <w:r w:rsidR="00AB05E9" w:rsidRPr="00227B12">
          <w:rPr>
            <w:rStyle w:val="Hyperlink"/>
            <w:rFonts w:hint="cs"/>
            <w:noProof/>
            <w:rtl/>
            <w:lang w:bidi="ar-SY"/>
          </w:rPr>
          <w:t>السيناريوهات</w:t>
        </w:r>
        <w:r w:rsidR="00AB05E9" w:rsidRPr="00227B12">
          <w:rPr>
            <w:rStyle w:val="Hyperlink"/>
            <w:noProof/>
            <w:rtl/>
            <w:lang w:bidi="ar-SY"/>
          </w:rPr>
          <w:t xml:space="preserve"> </w:t>
        </w:r>
        <w:r w:rsidR="00AB05E9" w:rsidRPr="00227B12">
          <w:rPr>
            <w:rStyle w:val="Hyperlink"/>
            <w:rFonts w:hint="cs"/>
            <w:noProof/>
            <w:rtl/>
            <w:lang w:bidi="ar-SY"/>
          </w:rPr>
          <w:t>العامة</w:t>
        </w:r>
        <w:r w:rsidR="00AB05E9" w:rsidRPr="00227B12">
          <w:rPr>
            <w:rStyle w:val="Hyperlink"/>
            <w:noProof/>
            <w:rtl/>
            <w:lang w:bidi="ar-SY"/>
          </w:rPr>
          <w:t xml:space="preserve"> </w:t>
        </w:r>
        <w:r w:rsidR="00AB05E9" w:rsidRPr="00227B12">
          <w:rPr>
            <w:rStyle w:val="Hyperlink"/>
            <w:rFonts w:hint="cs"/>
            <w:noProof/>
            <w:rtl/>
          </w:rPr>
          <w:t>للانتقال</w:t>
        </w:r>
        <w:r w:rsidR="00AB05E9">
          <w:rPr>
            <w:noProof/>
            <w:webHidden/>
            <w:rtl/>
          </w:rPr>
          <w:tab/>
        </w:r>
        <w:r w:rsidR="0011002B">
          <w:rPr>
            <w:noProof/>
            <w:webHidden/>
          </w:rPr>
          <w:tab/>
          <w:t>39</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59" w:history="1">
        <w:r w:rsidR="00AB05E9" w:rsidRPr="00227B12">
          <w:rPr>
            <w:rStyle w:val="Hyperlink"/>
            <w:rFonts w:hint="cs"/>
            <w:noProof/>
            <w:rtl/>
          </w:rPr>
          <w:t>الشكل</w:t>
        </w:r>
        <w:r w:rsidR="00AB05E9" w:rsidRPr="00227B12">
          <w:rPr>
            <w:rStyle w:val="Hyperlink"/>
            <w:noProof/>
            <w:rtl/>
          </w:rPr>
          <w:t xml:space="preserve"> </w:t>
        </w:r>
        <w:r w:rsidR="00AB05E9" w:rsidRPr="00227B12">
          <w:rPr>
            <w:rStyle w:val="Hyperlink"/>
            <w:noProof/>
          </w:rPr>
          <w:t>1</w:t>
        </w:r>
        <w:r w:rsidR="00AB05E9" w:rsidRPr="00227B12">
          <w:rPr>
            <w:rStyle w:val="Hyperlink"/>
            <w:noProof/>
            <w:lang w:val="en-US"/>
          </w:rPr>
          <w:t>9</w:t>
        </w:r>
        <w:r w:rsidR="00AB05E9" w:rsidRPr="00227B12">
          <w:rPr>
            <w:rStyle w:val="Hyperlink"/>
            <w:noProof/>
          </w:rPr>
          <w:t>-4</w:t>
        </w:r>
        <w:r w:rsidR="00AB05E9" w:rsidRPr="00227B12">
          <w:rPr>
            <w:rStyle w:val="Hyperlink"/>
            <w:noProof/>
            <w:rtl/>
          </w:rPr>
          <w:t xml:space="preserve">: </w:t>
        </w:r>
        <w:r w:rsidR="00AB05E9" w:rsidRPr="00227B12">
          <w:rPr>
            <w:rStyle w:val="Hyperlink"/>
            <w:rFonts w:hint="cs"/>
            <w:noProof/>
            <w:rtl/>
            <w:lang w:bidi="ar-SY"/>
          </w:rPr>
          <w:t>سيناريو</w:t>
        </w:r>
        <w:r w:rsidR="00AB05E9" w:rsidRPr="00227B12">
          <w:rPr>
            <w:rStyle w:val="Hyperlink"/>
            <w:noProof/>
            <w:rtl/>
            <w:lang w:bidi="ar-SY"/>
          </w:rPr>
          <w:t xml:space="preserve"> </w:t>
        </w:r>
        <w:r w:rsidR="00AB05E9" w:rsidRPr="00227B12">
          <w:rPr>
            <w:rStyle w:val="Hyperlink"/>
            <w:rFonts w:hint="cs"/>
            <w:noProof/>
            <w:rtl/>
          </w:rPr>
          <w:t>انتقال</w:t>
        </w:r>
        <w:r w:rsidR="00AB05E9" w:rsidRPr="00227B12">
          <w:rPr>
            <w:rStyle w:val="Hyperlink"/>
            <w:noProof/>
            <w:rtl/>
          </w:rPr>
          <w:t xml:space="preserve"> </w:t>
        </w:r>
        <w:r w:rsidR="00AB05E9" w:rsidRPr="00227B12">
          <w:rPr>
            <w:rStyle w:val="Hyperlink"/>
            <w:rFonts w:hint="cs"/>
            <w:noProof/>
            <w:rtl/>
          </w:rPr>
          <w:t>تدريجي</w:t>
        </w:r>
        <w:r w:rsidR="00AB05E9">
          <w:rPr>
            <w:noProof/>
            <w:webHidden/>
            <w:rtl/>
          </w:rPr>
          <w:tab/>
        </w:r>
        <w:r w:rsidR="0011002B">
          <w:rPr>
            <w:noProof/>
            <w:webHidden/>
          </w:rPr>
          <w:tab/>
          <w:t>40</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60" w:history="1">
        <w:r w:rsidR="00AB05E9" w:rsidRPr="00227B12">
          <w:rPr>
            <w:rStyle w:val="Hyperlink"/>
            <w:rFonts w:hint="cs"/>
            <w:noProof/>
            <w:rtl/>
          </w:rPr>
          <w:t>الشكل</w:t>
        </w:r>
        <w:r w:rsidR="00AB05E9" w:rsidRPr="00227B12">
          <w:rPr>
            <w:rStyle w:val="Hyperlink"/>
            <w:noProof/>
            <w:rtl/>
          </w:rPr>
          <w:t xml:space="preserve"> </w:t>
        </w:r>
        <w:r w:rsidR="00AB05E9" w:rsidRPr="00227B12">
          <w:rPr>
            <w:rStyle w:val="Hyperlink"/>
            <w:noProof/>
          </w:rPr>
          <w:t>20-4</w:t>
        </w:r>
        <w:r w:rsidR="00AB05E9" w:rsidRPr="00227B12">
          <w:rPr>
            <w:rStyle w:val="Hyperlink"/>
            <w:noProof/>
            <w:rtl/>
          </w:rPr>
          <w:t xml:space="preserve">: </w:t>
        </w:r>
        <w:r w:rsidR="00AB05E9" w:rsidRPr="00227B12">
          <w:rPr>
            <w:rStyle w:val="Hyperlink"/>
            <w:rFonts w:hint="cs"/>
            <w:noProof/>
            <w:rtl/>
            <w:lang w:bidi="ar-SY"/>
          </w:rPr>
          <w:t>سيناريو</w:t>
        </w:r>
        <w:r w:rsidR="00AB05E9" w:rsidRPr="00227B12">
          <w:rPr>
            <w:rStyle w:val="Hyperlink"/>
            <w:noProof/>
            <w:rtl/>
            <w:lang w:bidi="ar-SY"/>
          </w:rPr>
          <w:t xml:space="preserve"> </w:t>
        </w:r>
        <w:r w:rsidR="00AB05E9" w:rsidRPr="00227B12">
          <w:rPr>
            <w:rStyle w:val="Hyperlink"/>
            <w:rFonts w:hint="cs"/>
            <w:noProof/>
            <w:rtl/>
          </w:rPr>
          <w:t>الانتقال</w:t>
        </w:r>
        <w:r w:rsidR="00AB05E9" w:rsidRPr="00227B12">
          <w:rPr>
            <w:rStyle w:val="Hyperlink"/>
            <w:noProof/>
            <w:rtl/>
          </w:rPr>
          <w:t xml:space="preserve"> </w:t>
        </w:r>
        <w:r w:rsidR="00AB05E9" w:rsidRPr="00227B12">
          <w:rPr>
            <w:rStyle w:val="Hyperlink"/>
            <w:rFonts w:hint="cs"/>
            <w:noProof/>
            <w:rtl/>
          </w:rPr>
          <w:t>باستبدال</w:t>
        </w:r>
        <w:r w:rsidR="00AB05E9" w:rsidRPr="00227B12">
          <w:rPr>
            <w:rStyle w:val="Hyperlink"/>
            <w:noProof/>
            <w:rtl/>
          </w:rPr>
          <w:t xml:space="preserve"> </w:t>
        </w:r>
        <w:r w:rsidR="00AB05E9" w:rsidRPr="00227B12">
          <w:rPr>
            <w:rStyle w:val="Hyperlink"/>
            <w:rFonts w:hint="cs"/>
            <w:noProof/>
            <w:rtl/>
          </w:rPr>
          <w:t>البنية</w:t>
        </w:r>
        <w:r w:rsidR="00AB05E9" w:rsidRPr="00227B12">
          <w:rPr>
            <w:rStyle w:val="Hyperlink"/>
            <w:noProof/>
            <w:rtl/>
          </w:rPr>
          <w:t xml:space="preserve"> </w:t>
        </w:r>
        <w:r w:rsidR="00AB05E9" w:rsidRPr="00227B12">
          <w:rPr>
            <w:rStyle w:val="Hyperlink"/>
            <w:rFonts w:hint="cs"/>
            <w:noProof/>
            <w:rtl/>
          </w:rPr>
          <w:t>التحتية</w:t>
        </w:r>
        <w:r w:rsidR="00AB05E9">
          <w:rPr>
            <w:noProof/>
            <w:webHidden/>
            <w:rtl/>
          </w:rPr>
          <w:tab/>
        </w:r>
        <w:r w:rsidR="0011002B">
          <w:rPr>
            <w:noProof/>
            <w:webHidden/>
          </w:rPr>
          <w:tab/>
          <w:t>41</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61" w:history="1">
        <w:r w:rsidR="00AB05E9" w:rsidRPr="00227B12">
          <w:rPr>
            <w:rStyle w:val="Hyperlink"/>
            <w:rFonts w:hint="cs"/>
            <w:noProof/>
            <w:rtl/>
          </w:rPr>
          <w:t>الشكل</w:t>
        </w:r>
        <w:r w:rsidR="00AB05E9" w:rsidRPr="00227B12">
          <w:rPr>
            <w:rStyle w:val="Hyperlink"/>
            <w:noProof/>
            <w:rtl/>
          </w:rPr>
          <w:t xml:space="preserve"> </w:t>
        </w:r>
        <w:r w:rsidR="00AB05E9" w:rsidRPr="00227B12">
          <w:rPr>
            <w:rStyle w:val="Hyperlink"/>
            <w:noProof/>
          </w:rPr>
          <w:t>2</w:t>
        </w:r>
        <w:r w:rsidR="00AB05E9" w:rsidRPr="00227B12">
          <w:rPr>
            <w:rStyle w:val="Hyperlink"/>
            <w:noProof/>
            <w:lang w:val="en-US"/>
          </w:rPr>
          <w:t>1</w:t>
        </w:r>
        <w:r w:rsidR="00AB05E9" w:rsidRPr="00227B12">
          <w:rPr>
            <w:rStyle w:val="Hyperlink"/>
            <w:noProof/>
          </w:rPr>
          <w:t>-4</w:t>
        </w:r>
        <w:r w:rsidR="00AB05E9" w:rsidRPr="00227B12">
          <w:rPr>
            <w:rStyle w:val="Hyperlink"/>
            <w:noProof/>
            <w:rtl/>
          </w:rPr>
          <w:t xml:space="preserve">: </w:t>
        </w:r>
        <w:r w:rsidR="00AB05E9" w:rsidRPr="00227B12">
          <w:rPr>
            <w:rStyle w:val="Hyperlink"/>
            <w:rFonts w:hint="cs"/>
            <w:noProof/>
            <w:rtl/>
            <w:lang w:bidi="ar-SY"/>
          </w:rPr>
          <w:t>سيناريو</w:t>
        </w:r>
        <w:r w:rsidR="00AB05E9" w:rsidRPr="00227B12">
          <w:rPr>
            <w:rStyle w:val="Hyperlink"/>
            <w:noProof/>
            <w:rtl/>
            <w:lang w:bidi="ar-SY"/>
          </w:rPr>
          <w:t xml:space="preserve"> </w:t>
        </w:r>
        <w:r w:rsidR="00AB05E9" w:rsidRPr="00227B12">
          <w:rPr>
            <w:rStyle w:val="Hyperlink"/>
            <w:rFonts w:hint="cs"/>
            <w:noProof/>
            <w:rtl/>
          </w:rPr>
          <w:t>الانتقال</w:t>
        </w:r>
        <w:r w:rsidR="00AB05E9" w:rsidRPr="00227B12">
          <w:rPr>
            <w:rStyle w:val="Hyperlink"/>
            <w:noProof/>
            <w:rtl/>
          </w:rPr>
          <w:t xml:space="preserve"> </w:t>
        </w:r>
        <w:r w:rsidR="00AB05E9" w:rsidRPr="00227B12">
          <w:rPr>
            <w:rStyle w:val="Hyperlink"/>
            <w:rFonts w:hint="cs"/>
            <w:noProof/>
            <w:rtl/>
          </w:rPr>
          <w:t>المختلط</w:t>
        </w:r>
        <w:r w:rsidR="00AB05E9">
          <w:rPr>
            <w:noProof/>
            <w:webHidden/>
            <w:rtl/>
          </w:rPr>
          <w:tab/>
        </w:r>
        <w:r w:rsidR="0011002B">
          <w:rPr>
            <w:noProof/>
            <w:webHidden/>
          </w:rPr>
          <w:tab/>
          <w:t>41</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62" w:history="1">
        <w:r w:rsidR="00AB05E9" w:rsidRPr="00227B12">
          <w:rPr>
            <w:rStyle w:val="Hyperlink"/>
            <w:rFonts w:hint="cs"/>
            <w:noProof/>
            <w:rtl/>
          </w:rPr>
          <w:t>الشكل</w:t>
        </w:r>
        <w:r w:rsidR="00AB05E9" w:rsidRPr="00227B12">
          <w:rPr>
            <w:rStyle w:val="Hyperlink"/>
            <w:noProof/>
            <w:rtl/>
          </w:rPr>
          <w:t xml:space="preserve"> </w:t>
        </w:r>
        <w:r w:rsidR="00AB05E9" w:rsidRPr="00227B12">
          <w:rPr>
            <w:rStyle w:val="Hyperlink"/>
            <w:noProof/>
            <w:lang w:val="en-US"/>
          </w:rPr>
          <w:t>1</w:t>
        </w:r>
        <w:r w:rsidR="00AB05E9" w:rsidRPr="00227B12">
          <w:rPr>
            <w:rStyle w:val="Hyperlink"/>
            <w:noProof/>
          </w:rPr>
          <w:t>-5</w:t>
        </w:r>
        <w:r w:rsidR="00AB05E9" w:rsidRPr="00227B12">
          <w:rPr>
            <w:rStyle w:val="Hyperlink"/>
            <w:noProof/>
            <w:rtl/>
          </w:rPr>
          <w:t xml:space="preserve">: </w:t>
        </w:r>
        <w:r w:rsidR="00AB05E9" w:rsidRPr="00227B12">
          <w:rPr>
            <w:rStyle w:val="Hyperlink"/>
            <w:rFonts w:hint="cs"/>
            <w:noProof/>
            <w:rtl/>
            <w:lang w:bidi="ar-SY"/>
          </w:rPr>
          <w:t>هياكل</w:t>
        </w:r>
        <w:r w:rsidR="00AB05E9" w:rsidRPr="00227B12">
          <w:rPr>
            <w:rStyle w:val="Hyperlink"/>
            <w:noProof/>
            <w:rtl/>
            <w:lang w:bidi="ar-SY"/>
          </w:rPr>
          <w:t xml:space="preserve"> </w:t>
        </w:r>
        <w:r w:rsidR="00AB05E9" w:rsidRPr="00227B12">
          <w:rPr>
            <w:rStyle w:val="Hyperlink"/>
            <w:rFonts w:hint="cs"/>
            <w:noProof/>
            <w:rtl/>
            <w:lang w:bidi="ar-SY"/>
          </w:rPr>
          <w:t>الشبكات</w:t>
        </w:r>
        <w:r w:rsidR="00AB05E9" w:rsidRPr="00227B12">
          <w:rPr>
            <w:rStyle w:val="Hyperlink"/>
            <w:noProof/>
            <w:rtl/>
            <w:lang w:bidi="ar-SY"/>
          </w:rPr>
          <w:t xml:space="preserve"> </w:t>
        </w:r>
        <w:r w:rsidR="00AB05E9" w:rsidRPr="00227B12">
          <w:rPr>
            <w:rStyle w:val="Hyperlink"/>
            <w:rFonts w:hint="cs"/>
            <w:noProof/>
            <w:rtl/>
            <w:lang w:bidi="ar-SY"/>
          </w:rPr>
          <w:t>التقليدية</w:t>
        </w:r>
        <w:r w:rsidR="00AB05E9" w:rsidRPr="00227B12">
          <w:rPr>
            <w:rStyle w:val="Hyperlink"/>
            <w:noProof/>
            <w:rtl/>
            <w:lang w:bidi="ar-SY"/>
          </w:rPr>
          <w:t xml:space="preserve"> </w:t>
        </w:r>
        <w:r w:rsidR="00AB05E9" w:rsidRPr="00227B12">
          <w:rPr>
            <w:rStyle w:val="Hyperlink"/>
            <w:rFonts w:hint="cs"/>
            <w:noProof/>
            <w:rtl/>
            <w:lang w:bidi="ar-SY"/>
          </w:rPr>
          <w:t>لشركة</w:t>
        </w:r>
        <w:r w:rsidR="00AB05E9" w:rsidRPr="00227B12">
          <w:rPr>
            <w:rStyle w:val="Hyperlink"/>
            <w:noProof/>
            <w:rtl/>
            <w:lang w:bidi="ar-SY"/>
          </w:rPr>
          <w:t xml:space="preserve"> </w:t>
        </w:r>
        <w:r w:rsidR="00AB05E9" w:rsidRPr="00227B12">
          <w:rPr>
            <w:rStyle w:val="Hyperlink"/>
            <w:noProof/>
            <w:lang w:val="en-US" w:bidi="ar-SY"/>
          </w:rPr>
          <w:t>BT</w:t>
        </w:r>
        <w:r w:rsidR="00AB05E9" w:rsidRPr="00227B12">
          <w:rPr>
            <w:rStyle w:val="Hyperlink"/>
            <w:noProof/>
            <w:rtl/>
            <w:lang w:val="en-US" w:bidi="ar-SY"/>
          </w:rPr>
          <w:t xml:space="preserve"> </w:t>
        </w:r>
        <w:r w:rsidR="00AB05E9" w:rsidRPr="00227B12">
          <w:rPr>
            <w:rStyle w:val="Hyperlink"/>
            <w:rFonts w:hint="cs"/>
            <w:noProof/>
            <w:rtl/>
            <w:lang w:val="en-US" w:bidi="ar-SY"/>
          </w:rPr>
          <w:t>مع</w:t>
        </w:r>
        <w:r w:rsidR="00AB05E9" w:rsidRPr="00227B12">
          <w:rPr>
            <w:rStyle w:val="Hyperlink"/>
            <w:noProof/>
            <w:rtl/>
            <w:lang w:val="en-US" w:bidi="ar-SY"/>
          </w:rPr>
          <w:t xml:space="preserve"> </w:t>
        </w:r>
        <w:r w:rsidR="00AB05E9" w:rsidRPr="00227B12">
          <w:rPr>
            <w:rStyle w:val="Hyperlink"/>
            <w:rFonts w:hint="cs"/>
            <w:noProof/>
            <w:rtl/>
            <w:lang w:val="en-US" w:bidi="ar-SY"/>
          </w:rPr>
          <w:t>عدد</w:t>
        </w:r>
        <w:r w:rsidR="00AB05E9" w:rsidRPr="00227B12">
          <w:rPr>
            <w:rStyle w:val="Hyperlink"/>
            <w:noProof/>
            <w:rtl/>
            <w:lang w:val="en-US" w:bidi="ar-SY"/>
          </w:rPr>
          <w:t xml:space="preserve"> </w:t>
        </w:r>
        <w:r w:rsidR="00AB05E9" w:rsidRPr="00227B12">
          <w:rPr>
            <w:rStyle w:val="Hyperlink"/>
            <w:rFonts w:hint="cs"/>
            <w:noProof/>
            <w:rtl/>
            <w:lang w:val="en-US" w:bidi="ar-SY"/>
          </w:rPr>
          <w:t>العقد</w:t>
        </w:r>
        <w:r w:rsidR="00AB05E9">
          <w:rPr>
            <w:noProof/>
            <w:webHidden/>
            <w:rtl/>
          </w:rPr>
          <w:tab/>
        </w:r>
        <w:r w:rsidR="0011002B">
          <w:rPr>
            <w:noProof/>
            <w:webHidden/>
          </w:rPr>
          <w:tab/>
          <w:t>43</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63" w:history="1">
        <w:r w:rsidR="00AB05E9" w:rsidRPr="00227B12">
          <w:rPr>
            <w:rStyle w:val="Hyperlink"/>
            <w:rFonts w:hint="cs"/>
            <w:noProof/>
            <w:rtl/>
          </w:rPr>
          <w:t>الشكل</w:t>
        </w:r>
        <w:r w:rsidR="00AB05E9" w:rsidRPr="00227B12">
          <w:rPr>
            <w:rStyle w:val="Hyperlink"/>
            <w:noProof/>
            <w:rtl/>
          </w:rPr>
          <w:t xml:space="preserve"> </w:t>
        </w:r>
        <w:r w:rsidR="00AB05E9" w:rsidRPr="00227B12">
          <w:rPr>
            <w:rStyle w:val="Hyperlink"/>
            <w:noProof/>
            <w:lang w:val="en-US"/>
          </w:rPr>
          <w:t>2</w:t>
        </w:r>
        <w:r w:rsidR="00AB05E9" w:rsidRPr="00227B12">
          <w:rPr>
            <w:rStyle w:val="Hyperlink"/>
            <w:noProof/>
          </w:rPr>
          <w:t>-5</w:t>
        </w:r>
        <w:r w:rsidR="00AB05E9" w:rsidRPr="00227B12">
          <w:rPr>
            <w:rStyle w:val="Hyperlink"/>
            <w:noProof/>
            <w:rtl/>
          </w:rPr>
          <w:t xml:space="preserve">: </w:t>
        </w:r>
        <w:r w:rsidR="00AB05E9" w:rsidRPr="00227B12">
          <w:rPr>
            <w:rStyle w:val="Hyperlink"/>
            <w:rFonts w:hint="cs"/>
            <w:noProof/>
            <w:rtl/>
            <w:lang w:bidi="ar-SY"/>
          </w:rPr>
          <w:t>هياكل</w:t>
        </w:r>
        <w:r w:rsidR="00AB05E9" w:rsidRPr="00227B12">
          <w:rPr>
            <w:rStyle w:val="Hyperlink"/>
            <w:noProof/>
            <w:rtl/>
            <w:lang w:bidi="ar-SY"/>
          </w:rPr>
          <w:t xml:space="preserve"> </w:t>
        </w:r>
        <w:r w:rsidR="00AB05E9" w:rsidRPr="00227B12">
          <w:rPr>
            <w:rStyle w:val="Hyperlink"/>
            <w:rFonts w:hint="cs"/>
            <w:noProof/>
            <w:rtl/>
            <w:lang w:bidi="ar-SY"/>
          </w:rPr>
          <w:t>شبكة</w:t>
        </w:r>
        <w:r w:rsidR="00AB05E9" w:rsidRPr="00227B12">
          <w:rPr>
            <w:rStyle w:val="Hyperlink"/>
            <w:noProof/>
            <w:rtl/>
            <w:lang w:bidi="ar-SY"/>
          </w:rPr>
          <w:t xml:space="preserve"> </w:t>
        </w:r>
        <w:r w:rsidR="00AB05E9" w:rsidRPr="00227B12">
          <w:rPr>
            <w:rStyle w:val="Hyperlink"/>
            <w:rFonts w:hint="cs"/>
            <w:noProof/>
            <w:rtl/>
            <w:lang w:bidi="ar-SY"/>
          </w:rPr>
          <w:t>القرن</w:t>
        </w:r>
        <w:r w:rsidR="00AB05E9" w:rsidRPr="00227B12">
          <w:rPr>
            <w:rStyle w:val="Hyperlink"/>
            <w:noProof/>
            <w:rtl/>
            <w:lang w:bidi="ar-SY"/>
          </w:rPr>
          <w:t xml:space="preserve"> </w:t>
        </w:r>
        <w:r w:rsidR="00AB05E9" w:rsidRPr="00227B12">
          <w:rPr>
            <w:rStyle w:val="Hyperlink"/>
            <w:rFonts w:hint="cs"/>
            <w:noProof/>
            <w:rtl/>
            <w:lang w:bidi="ar-SY"/>
          </w:rPr>
          <w:t>الحادي</w:t>
        </w:r>
        <w:r w:rsidR="00AB05E9" w:rsidRPr="00227B12">
          <w:rPr>
            <w:rStyle w:val="Hyperlink"/>
            <w:noProof/>
            <w:rtl/>
            <w:lang w:bidi="ar-SY"/>
          </w:rPr>
          <w:t xml:space="preserve"> </w:t>
        </w:r>
        <w:r w:rsidR="00AB05E9" w:rsidRPr="00227B12">
          <w:rPr>
            <w:rStyle w:val="Hyperlink"/>
            <w:rFonts w:hint="cs"/>
            <w:noProof/>
            <w:rtl/>
            <w:lang w:bidi="ar-SY"/>
          </w:rPr>
          <w:t>والعشرين</w:t>
        </w:r>
        <w:r w:rsidR="00AB05E9" w:rsidRPr="00227B12">
          <w:rPr>
            <w:rStyle w:val="Hyperlink"/>
            <w:noProof/>
            <w:rtl/>
            <w:lang w:bidi="ar-SY"/>
          </w:rPr>
          <w:t xml:space="preserve"> </w:t>
        </w:r>
        <w:r w:rsidR="00AB05E9" w:rsidRPr="00227B12">
          <w:rPr>
            <w:rStyle w:val="Hyperlink"/>
            <w:rFonts w:hint="cs"/>
            <w:noProof/>
            <w:rtl/>
            <w:lang w:bidi="ar-SY"/>
          </w:rPr>
          <w:t>لشركة</w:t>
        </w:r>
        <w:r w:rsidR="00AB05E9" w:rsidRPr="00227B12">
          <w:rPr>
            <w:rStyle w:val="Hyperlink"/>
            <w:noProof/>
            <w:rtl/>
            <w:lang w:bidi="ar-SY"/>
          </w:rPr>
          <w:t xml:space="preserve"> </w:t>
        </w:r>
        <w:r w:rsidR="00AB05E9" w:rsidRPr="00227B12">
          <w:rPr>
            <w:rStyle w:val="Hyperlink"/>
            <w:noProof/>
            <w:lang w:val="en-US" w:bidi="ar-SY"/>
          </w:rPr>
          <w:t>BT</w:t>
        </w:r>
        <w:r w:rsidR="00AB05E9" w:rsidRPr="00227B12">
          <w:rPr>
            <w:rStyle w:val="Hyperlink"/>
            <w:noProof/>
            <w:rtl/>
            <w:lang w:val="en-US" w:bidi="ar-SY"/>
          </w:rPr>
          <w:t xml:space="preserve"> </w:t>
        </w:r>
        <w:r w:rsidR="00AB05E9" w:rsidRPr="00227B12">
          <w:rPr>
            <w:rStyle w:val="Hyperlink"/>
            <w:rFonts w:hint="cs"/>
            <w:noProof/>
            <w:rtl/>
            <w:lang w:val="en-US" w:bidi="ar-SY"/>
          </w:rPr>
          <w:t>مع</w:t>
        </w:r>
        <w:r w:rsidR="00AB05E9" w:rsidRPr="00227B12">
          <w:rPr>
            <w:rStyle w:val="Hyperlink"/>
            <w:noProof/>
            <w:rtl/>
            <w:lang w:val="en-US" w:bidi="ar-SY"/>
          </w:rPr>
          <w:t xml:space="preserve"> </w:t>
        </w:r>
        <w:r w:rsidR="00AB05E9" w:rsidRPr="00227B12">
          <w:rPr>
            <w:rStyle w:val="Hyperlink"/>
            <w:rFonts w:hint="cs"/>
            <w:noProof/>
            <w:rtl/>
            <w:lang w:val="en-US" w:bidi="ar-SY"/>
          </w:rPr>
          <w:t>عدد</w:t>
        </w:r>
        <w:r w:rsidR="00AB05E9" w:rsidRPr="00227B12">
          <w:rPr>
            <w:rStyle w:val="Hyperlink"/>
            <w:noProof/>
            <w:rtl/>
            <w:lang w:val="en-US" w:bidi="ar-SY"/>
          </w:rPr>
          <w:t xml:space="preserve"> </w:t>
        </w:r>
        <w:r w:rsidR="00AB05E9" w:rsidRPr="00227B12">
          <w:rPr>
            <w:rStyle w:val="Hyperlink"/>
            <w:rFonts w:hint="cs"/>
            <w:noProof/>
            <w:rtl/>
            <w:lang w:val="en-US" w:bidi="ar-SY"/>
          </w:rPr>
          <w:t>العقد</w:t>
        </w:r>
        <w:r w:rsidR="00AB05E9">
          <w:rPr>
            <w:noProof/>
            <w:webHidden/>
            <w:rtl/>
          </w:rPr>
          <w:tab/>
        </w:r>
        <w:r w:rsidR="0011002B">
          <w:rPr>
            <w:noProof/>
            <w:webHidden/>
          </w:rPr>
          <w:tab/>
          <w:t>44</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64" w:history="1">
        <w:r w:rsidR="00AB05E9" w:rsidRPr="00227B12">
          <w:rPr>
            <w:rStyle w:val="Hyperlink"/>
            <w:rFonts w:hint="cs"/>
            <w:noProof/>
            <w:rtl/>
          </w:rPr>
          <w:t>الشكل</w:t>
        </w:r>
        <w:r w:rsidR="00AB05E9" w:rsidRPr="00227B12">
          <w:rPr>
            <w:rStyle w:val="Hyperlink"/>
            <w:noProof/>
            <w:rtl/>
          </w:rPr>
          <w:t xml:space="preserve"> </w:t>
        </w:r>
        <w:r w:rsidR="00AB05E9" w:rsidRPr="00227B12">
          <w:rPr>
            <w:rStyle w:val="Hyperlink"/>
            <w:noProof/>
            <w:lang w:val="en-US"/>
          </w:rPr>
          <w:t>3</w:t>
        </w:r>
        <w:r w:rsidR="00AB05E9" w:rsidRPr="00227B12">
          <w:rPr>
            <w:rStyle w:val="Hyperlink"/>
            <w:noProof/>
          </w:rPr>
          <w:t>-5</w:t>
        </w:r>
        <w:r w:rsidR="00AB05E9" w:rsidRPr="00227B12">
          <w:rPr>
            <w:rStyle w:val="Hyperlink"/>
            <w:noProof/>
            <w:rtl/>
          </w:rPr>
          <w:t xml:space="preserve">: </w:t>
        </w:r>
        <w:r w:rsidR="00AB05E9" w:rsidRPr="00227B12">
          <w:rPr>
            <w:rStyle w:val="Hyperlink"/>
            <w:rFonts w:hint="cs"/>
            <w:noProof/>
            <w:rtl/>
            <w:lang w:bidi="ar-SY"/>
          </w:rPr>
          <w:t>فوائد</w:t>
        </w:r>
        <w:r w:rsidR="00AB05E9" w:rsidRPr="00227B12">
          <w:rPr>
            <w:rStyle w:val="Hyperlink"/>
            <w:noProof/>
            <w:rtl/>
            <w:lang w:bidi="ar-SY"/>
          </w:rPr>
          <w:t xml:space="preserve"> </w:t>
        </w:r>
        <w:r w:rsidR="00AB05E9" w:rsidRPr="00227B12">
          <w:rPr>
            <w:rStyle w:val="Hyperlink"/>
            <w:rFonts w:hint="cs"/>
            <w:noProof/>
            <w:rtl/>
            <w:lang w:bidi="ar-SY"/>
          </w:rPr>
          <w:t>شركة</w:t>
        </w:r>
        <w:r w:rsidR="00AB05E9" w:rsidRPr="00227B12">
          <w:rPr>
            <w:rStyle w:val="Hyperlink"/>
            <w:noProof/>
            <w:rtl/>
            <w:lang w:bidi="ar-SY"/>
          </w:rPr>
          <w:t xml:space="preserve"> </w:t>
        </w:r>
        <w:r w:rsidR="00AB05E9" w:rsidRPr="00227B12">
          <w:rPr>
            <w:rStyle w:val="Hyperlink"/>
            <w:noProof/>
            <w:lang w:val="en-US" w:bidi="ar-SY"/>
          </w:rPr>
          <w:t>BT</w:t>
        </w:r>
        <w:r w:rsidR="00AB05E9" w:rsidRPr="00227B12">
          <w:rPr>
            <w:rStyle w:val="Hyperlink"/>
            <w:noProof/>
            <w:rtl/>
            <w:lang w:val="en-US" w:bidi="ar-SY"/>
          </w:rPr>
          <w:t xml:space="preserve"> </w:t>
        </w:r>
        <w:r w:rsidR="00AB05E9" w:rsidRPr="00227B12">
          <w:rPr>
            <w:rStyle w:val="Hyperlink"/>
            <w:rFonts w:hint="cs"/>
            <w:noProof/>
            <w:rtl/>
            <w:lang w:val="en-US" w:bidi="ar-SY"/>
          </w:rPr>
          <w:t>من</w:t>
        </w:r>
        <w:r w:rsidR="00AB05E9" w:rsidRPr="00227B12">
          <w:rPr>
            <w:rStyle w:val="Hyperlink"/>
            <w:noProof/>
            <w:rtl/>
            <w:lang w:val="en-US" w:bidi="ar-SY"/>
          </w:rPr>
          <w:t xml:space="preserve"> </w:t>
        </w:r>
        <w:r w:rsidR="00AB05E9" w:rsidRPr="00227B12">
          <w:rPr>
            <w:rStyle w:val="Hyperlink"/>
            <w:rFonts w:hint="cs"/>
            <w:noProof/>
            <w:rtl/>
            <w:lang w:val="en-US" w:bidi="ar-SY"/>
          </w:rPr>
          <w:t>شبكات</w:t>
        </w:r>
        <w:r w:rsidR="00AB05E9" w:rsidRPr="00227B12">
          <w:rPr>
            <w:rStyle w:val="Hyperlink"/>
            <w:noProof/>
            <w:rtl/>
            <w:lang w:val="en-US" w:bidi="ar-SY"/>
          </w:rPr>
          <w:t xml:space="preserve"> </w:t>
        </w:r>
        <w:r w:rsidR="00AB05E9" w:rsidRPr="00227B12">
          <w:rPr>
            <w:rStyle w:val="Hyperlink"/>
            <w:rFonts w:hint="cs"/>
            <w:noProof/>
            <w:rtl/>
            <w:lang w:val="en-US" w:bidi="ar-SY"/>
          </w:rPr>
          <w:t>القرن</w:t>
        </w:r>
        <w:r w:rsidR="00AB05E9" w:rsidRPr="00227B12">
          <w:rPr>
            <w:rStyle w:val="Hyperlink"/>
            <w:noProof/>
            <w:rtl/>
            <w:lang w:val="en-US" w:bidi="ar-SY"/>
          </w:rPr>
          <w:t xml:space="preserve"> </w:t>
        </w:r>
        <w:r w:rsidR="00AB05E9" w:rsidRPr="00227B12">
          <w:rPr>
            <w:rStyle w:val="Hyperlink"/>
            <w:rFonts w:hint="cs"/>
            <w:noProof/>
            <w:rtl/>
            <w:lang w:val="en-US" w:bidi="ar-SY"/>
          </w:rPr>
          <w:t>الحادي</w:t>
        </w:r>
        <w:r w:rsidR="00AB05E9" w:rsidRPr="00227B12">
          <w:rPr>
            <w:rStyle w:val="Hyperlink"/>
            <w:noProof/>
            <w:rtl/>
            <w:lang w:val="en-US" w:bidi="ar-SY"/>
          </w:rPr>
          <w:t xml:space="preserve"> </w:t>
        </w:r>
        <w:r w:rsidR="00AB05E9" w:rsidRPr="00227B12">
          <w:rPr>
            <w:rStyle w:val="Hyperlink"/>
            <w:rFonts w:hint="cs"/>
            <w:noProof/>
            <w:rtl/>
            <w:lang w:val="en-US" w:bidi="ar-SY"/>
          </w:rPr>
          <w:t>والعشرين</w:t>
        </w:r>
        <w:r w:rsidR="00AB05E9">
          <w:rPr>
            <w:noProof/>
            <w:webHidden/>
            <w:rtl/>
          </w:rPr>
          <w:tab/>
        </w:r>
        <w:r w:rsidR="0011002B">
          <w:rPr>
            <w:noProof/>
            <w:webHidden/>
          </w:rPr>
          <w:tab/>
          <w:t>44</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65" w:history="1">
        <w:r w:rsidR="00AB05E9" w:rsidRPr="00227B12">
          <w:rPr>
            <w:rStyle w:val="Hyperlink"/>
            <w:rFonts w:hint="cs"/>
            <w:noProof/>
            <w:rtl/>
          </w:rPr>
          <w:t>الشكل</w:t>
        </w:r>
        <w:r w:rsidR="00AB05E9" w:rsidRPr="00227B12">
          <w:rPr>
            <w:rStyle w:val="Hyperlink"/>
            <w:noProof/>
            <w:rtl/>
          </w:rPr>
          <w:t xml:space="preserve"> </w:t>
        </w:r>
        <w:r w:rsidR="00AB05E9" w:rsidRPr="00227B12">
          <w:rPr>
            <w:rStyle w:val="Hyperlink"/>
            <w:noProof/>
            <w:lang w:val="en-US"/>
          </w:rPr>
          <w:t>4</w:t>
        </w:r>
        <w:r w:rsidR="00AB05E9" w:rsidRPr="00227B12">
          <w:rPr>
            <w:rStyle w:val="Hyperlink"/>
            <w:noProof/>
          </w:rPr>
          <w:t>-5</w:t>
        </w:r>
        <w:r w:rsidR="00AB05E9" w:rsidRPr="00227B12">
          <w:rPr>
            <w:rStyle w:val="Hyperlink"/>
            <w:noProof/>
            <w:rtl/>
          </w:rPr>
          <w:t xml:space="preserve">: </w:t>
        </w:r>
        <w:r w:rsidR="00AB05E9" w:rsidRPr="00227B12">
          <w:rPr>
            <w:rStyle w:val="Hyperlink"/>
            <w:rFonts w:hint="cs"/>
            <w:noProof/>
            <w:rtl/>
            <w:lang w:bidi="ar-SY"/>
          </w:rPr>
          <w:t>رؤية</w:t>
        </w:r>
        <w:r w:rsidR="00AB05E9" w:rsidRPr="00227B12">
          <w:rPr>
            <w:rStyle w:val="Hyperlink"/>
            <w:noProof/>
            <w:rtl/>
            <w:lang w:bidi="ar-SY"/>
          </w:rPr>
          <w:t xml:space="preserve"> </w:t>
        </w:r>
        <w:r w:rsidR="00AB05E9" w:rsidRPr="00227B12">
          <w:rPr>
            <w:rStyle w:val="Hyperlink"/>
            <w:rFonts w:hint="cs"/>
            <w:noProof/>
            <w:rtl/>
            <w:lang w:bidi="ar-SY"/>
          </w:rPr>
          <w:t>شاملة</w:t>
        </w:r>
        <w:r w:rsidR="00AB05E9" w:rsidRPr="00227B12">
          <w:rPr>
            <w:rStyle w:val="Hyperlink"/>
            <w:noProof/>
            <w:rtl/>
            <w:lang w:bidi="ar-SY"/>
          </w:rPr>
          <w:t xml:space="preserve"> </w:t>
        </w:r>
        <w:r w:rsidR="00AB05E9" w:rsidRPr="00227B12">
          <w:rPr>
            <w:rStyle w:val="Hyperlink"/>
            <w:rFonts w:hint="cs"/>
            <w:noProof/>
            <w:rtl/>
            <w:lang w:bidi="ar-SY"/>
          </w:rPr>
          <w:t>لمشروع</w:t>
        </w:r>
        <w:r w:rsidR="00AB05E9" w:rsidRPr="00227B12">
          <w:rPr>
            <w:rStyle w:val="Hyperlink"/>
            <w:noProof/>
            <w:rtl/>
            <w:lang w:bidi="ar-SY"/>
          </w:rPr>
          <w:t xml:space="preserve"> </w:t>
        </w:r>
        <w:r w:rsidR="00AB05E9" w:rsidRPr="00227B12">
          <w:rPr>
            <w:rStyle w:val="Hyperlink"/>
            <w:noProof/>
            <w:lang w:val="en-US" w:bidi="ar-SY"/>
          </w:rPr>
          <w:t>BcN</w:t>
        </w:r>
        <w:r w:rsidR="00AB05E9" w:rsidRPr="00227B12">
          <w:rPr>
            <w:rStyle w:val="Hyperlink"/>
            <w:noProof/>
            <w:rtl/>
            <w:lang w:val="en-US" w:bidi="ar-SY"/>
          </w:rPr>
          <w:t xml:space="preserve"> </w:t>
        </w:r>
        <w:r w:rsidR="00AB05E9" w:rsidRPr="00227B12">
          <w:rPr>
            <w:rStyle w:val="Hyperlink"/>
            <w:rFonts w:hint="cs"/>
            <w:noProof/>
            <w:rtl/>
            <w:lang w:val="en-US" w:bidi="ar-SY"/>
          </w:rPr>
          <w:t>الكوري</w:t>
        </w:r>
        <w:r w:rsidR="00AB05E9">
          <w:rPr>
            <w:noProof/>
            <w:webHidden/>
            <w:rtl/>
          </w:rPr>
          <w:tab/>
        </w:r>
        <w:r w:rsidR="0011002B">
          <w:rPr>
            <w:noProof/>
            <w:webHidden/>
          </w:rPr>
          <w:tab/>
          <w:t>45</w:t>
        </w:r>
      </w:hyperlink>
    </w:p>
    <w:p w:rsidR="00AB05E9" w:rsidRDefault="00A0320B" w:rsidP="0011002B">
      <w:pPr>
        <w:pStyle w:val="TOC1"/>
        <w:rPr>
          <w:rFonts w:asciiTheme="minorHAnsi" w:eastAsiaTheme="minorEastAsia" w:hAnsiTheme="minorHAnsi" w:cstheme="minorBidi"/>
          <w:noProof/>
          <w:sz w:val="22"/>
          <w:szCs w:val="22"/>
          <w:rtl/>
          <w:lang w:val="en-US" w:eastAsia="zh-CN"/>
        </w:rPr>
      </w:pPr>
      <w:hyperlink w:anchor="_Toc259106666" w:history="1">
        <w:r w:rsidR="00AB05E9" w:rsidRPr="00227B12">
          <w:rPr>
            <w:rStyle w:val="Hyperlink"/>
            <w:rFonts w:hint="cs"/>
            <w:noProof/>
            <w:rtl/>
          </w:rPr>
          <w:t>الشكل</w:t>
        </w:r>
        <w:r w:rsidR="00AB05E9" w:rsidRPr="00227B12">
          <w:rPr>
            <w:rStyle w:val="Hyperlink"/>
            <w:noProof/>
            <w:rtl/>
          </w:rPr>
          <w:t xml:space="preserve"> </w:t>
        </w:r>
        <w:r w:rsidR="00AB05E9" w:rsidRPr="00227B12">
          <w:rPr>
            <w:rStyle w:val="Hyperlink"/>
            <w:noProof/>
            <w:lang w:val="en-US"/>
          </w:rPr>
          <w:t>5</w:t>
        </w:r>
        <w:r w:rsidR="00AB05E9" w:rsidRPr="00227B12">
          <w:rPr>
            <w:rStyle w:val="Hyperlink"/>
            <w:noProof/>
          </w:rPr>
          <w:t>-5</w:t>
        </w:r>
        <w:r w:rsidR="00AB05E9" w:rsidRPr="00227B12">
          <w:rPr>
            <w:rStyle w:val="Hyperlink"/>
            <w:noProof/>
            <w:rtl/>
          </w:rPr>
          <w:t xml:space="preserve">: </w:t>
        </w:r>
        <w:r w:rsidR="00AB05E9" w:rsidRPr="00227B12">
          <w:rPr>
            <w:rStyle w:val="Hyperlink"/>
            <w:rFonts w:hint="cs"/>
            <w:noProof/>
            <w:rtl/>
            <w:lang w:bidi="ar-SY"/>
          </w:rPr>
          <w:t>نظرة</w:t>
        </w:r>
        <w:r w:rsidR="00AB05E9" w:rsidRPr="00227B12">
          <w:rPr>
            <w:rStyle w:val="Hyperlink"/>
            <w:noProof/>
            <w:rtl/>
            <w:lang w:bidi="ar-SY"/>
          </w:rPr>
          <w:t xml:space="preserve"> </w:t>
        </w:r>
        <w:r w:rsidR="00AB05E9" w:rsidRPr="00227B12">
          <w:rPr>
            <w:rStyle w:val="Hyperlink"/>
            <w:rFonts w:hint="cs"/>
            <w:noProof/>
            <w:rtl/>
            <w:lang w:bidi="ar-SY"/>
          </w:rPr>
          <w:t>عامة</w:t>
        </w:r>
        <w:r w:rsidR="00AB05E9" w:rsidRPr="00227B12">
          <w:rPr>
            <w:rStyle w:val="Hyperlink"/>
            <w:noProof/>
            <w:rtl/>
            <w:lang w:bidi="ar-SY"/>
          </w:rPr>
          <w:t xml:space="preserve"> </w:t>
        </w:r>
        <w:r w:rsidR="00AB05E9" w:rsidRPr="00227B12">
          <w:rPr>
            <w:rStyle w:val="Hyperlink"/>
            <w:rFonts w:hint="cs"/>
            <w:noProof/>
            <w:rtl/>
            <w:lang w:bidi="ar-SY"/>
          </w:rPr>
          <w:t>للمشروع</w:t>
        </w:r>
        <w:r w:rsidR="00AB05E9" w:rsidRPr="00227B12">
          <w:rPr>
            <w:rStyle w:val="Hyperlink"/>
            <w:noProof/>
            <w:rtl/>
            <w:lang w:bidi="ar-SY"/>
          </w:rPr>
          <w:t xml:space="preserve"> </w:t>
        </w:r>
        <w:r w:rsidR="00AB05E9" w:rsidRPr="00227B12">
          <w:rPr>
            <w:rStyle w:val="Hyperlink"/>
            <w:noProof/>
            <w:lang w:val="en-US" w:bidi="ar-SY"/>
          </w:rPr>
          <w:t>BcN</w:t>
        </w:r>
        <w:r w:rsidR="00AB05E9" w:rsidRPr="00227B12">
          <w:rPr>
            <w:rStyle w:val="Hyperlink"/>
            <w:noProof/>
            <w:rtl/>
            <w:lang w:val="en-US" w:bidi="ar-SY"/>
          </w:rPr>
          <w:t xml:space="preserve"> </w:t>
        </w:r>
        <w:r w:rsidR="00AB05E9" w:rsidRPr="00227B12">
          <w:rPr>
            <w:rStyle w:val="Hyperlink"/>
            <w:rFonts w:hint="cs"/>
            <w:noProof/>
            <w:rtl/>
            <w:lang w:val="en-US" w:bidi="ar-SY"/>
          </w:rPr>
          <w:t>الكوري</w:t>
        </w:r>
        <w:r w:rsidR="00AB05E9">
          <w:rPr>
            <w:noProof/>
            <w:webHidden/>
            <w:rtl/>
          </w:rPr>
          <w:tab/>
        </w:r>
        <w:r w:rsidR="0011002B">
          <w:rPr>
            <w:noProof/>
            <w:webHidden/>
          </w:rPr>
          <w:tab/>
          <w:t>46</w:t>
        </w:r>
      </w:hyperlink>
    </w:p>
    <w:p w:rsidR="00E05F81" w:rsidRDefault="00A0320B" w:rsidP="0026284D">
      <w:r>
        <w:rPr>
          <w:rtl/>
        </w:rPr>
        <w:fldChar w:fldCharType="end"/>
      </w:r>
    </w:p>
    <w:p w:rsidR="00E05F81" w:rsidRPr="0026284D" w:rsidRDefault="00E05F81" w:rsidP="0026284D"/>
    <w:p w:rsidR="0026284D" w:rsidRDefault="0026284D" w:rsidP="00BA6201">
      <w:pPr>
        <w:spacing w:before="0" w:line="120" w:lineRule="auto"/>
        <w:rPr>
          <w:rStyle w:val="Heading1Char"/>
        </w:rPr>
      </w:pPr>
    </w:p>
    <w:p w:rsidR="00DE1950" w:rsidRDefault="00DE1950" w:rsidP="00835AB5">
      <w:pPr>
        <w:rPr>
          <w:rStyle w:val="Heading1Char"/>
        </w:rPr>
        <w:sectPr w:rsidR="00DE1950" w:rsidSect="00AE4346">
          <w:type w:val="oddPage"/>
          <w:pgSz w:w="11907" w:h="16834" w:code="9"/>
          <w:pgMar w:top="1418" w:right="1134" w:bottom="1418" w:left="1134" w:header="720" w:footer="720" w:gutter="0"/>
          <w:paperSrc w:first="7" w:other="7"/>
          <w:pgNumType w:fmt="lowerRoman"/>
          <w:cols w:space="720"/>
          <w:bidi/>
          <w:rtlGutter/>
        </w:sectPr>
      </w:pPr>
    </w:p>
    <w:p w:rsidR="00835AB5" w:rsidRDefault="00767931" w:rsidP="009B00C1">
      <w:pPr>
        <w:pStyle w:val="Title"/>
        <w:rPr>
          <w:lang w:val="en-US"/>
        </w:rPr>
      </w:pPr>
      <w:bookmarkStart w:id="6" w:name="_Toc258327046"/>
      <w:r>
        <w:rPr>
          <w:rFonts w:hint="cs"/>
          <w:rtl/>
        </w:rPr>
        <w:lastRenderedPageBreak/>
        <w:t>المسأل</w:t>
      </w:r>
      <w:r>
        <w:rPr>
          <w:rFonts w:hint="cs"/>
          <w:rtl/>
          <w:lang w:bidi="ar-EG"/>
        </w:rPr>
        <w:t>ـ</w:t>
      </w:r>
      <w:r>
        <w:rPr>
          <w:rFonts w:hint="cs"/>
          <w:rtl/>
        </w:rPr>
        <w:t xml:space="preserve">ة </w:t>
      </w:r>
      <w:r>
        <w:rPr>
          <w:lang w:val="en-US"/>
        </w:rPr>
        <w:t>1</w:t>
      </w:r>
      <w:r w:rsidR="00F016BA">
        <w:rPr>
          <w:lang w:val="en-US"/>
        </w:rPr>
        <w:t>9</w:t>
      </w:r>
      <w:r>
        <w:rPr>
          <w:lang w:val="en-US"/>
        </w:rPr>
        <w:t>-1/</w:t>
      </w:r>
      <w:bookmarkEnd w:id="6"/>
      <w:r w:rsidR="009B00C1">
        <w:rPr>
          <w:lang w:val="en-US"/>
        </w:rPr>
        <w:t>2</w:t>
      </w:r>
    </w:p>
    <w:p w:rsidR="009B00C1" w:rsidRPr="00767931" w:rsidRDefault="009B00C1" w:rsidP="009B00C1">
      <w:pPr>
        <w:pStyle w:val="Title1"/>
      </w:pPr>
      <w:r w:rsidRPr="009B00C1">
        <w:rPr>
          <w:rtl/>
        </w:rPr>
        <w:t xml:space="preserve">مبادئ توجيهية لانتقال الشبكات الحالية </w:t>
      </w:r>
      <w:r>
        <w:br/>
      </w:r>
      <w:r w:rsidRPr="009B00C1">
        <w:rPr>
          <w:rtl/>
        </w:rPr>
        <w:t xml:space="preserve">إلى شبكات الجيل التالي </w:t>
      </w:r>
      <w:r w:rsidRPr="009B00C1">
        <w:rPr>
          <w:lang w:bidi="ar-SA"/>
        </w:rPr>
        <w:t>(NGN)</w:t>
      </w:r>
      <w:r w:rsidRPr="009B00C1">
        <w:rPr>
          <w:rtl/>
        </w:rPr>
        <w:t xml:space="preserve"> في البلدان النامية</w:t>
      </w:r>
    </w:p>
    <w:p w:rsidR="00FB6739" w:rsidRPr="00847D28" w:rsidRDefault="00FB6739" w:rsidP="00FB6739">
      <w:pPr>
        <w:pStyle w:val="Heading1"/>
        <w:rPr>
          <w:rtl/>
          <w:lang w:val="en-US"/>
        </w:rPr>
      </w:pPr>
      <w:bookmarkStart w:id="7" w:name="_Toc258940873"/>
      <w:bookmarkEnd w:id="4"/>
      <w:r w:rsidRPr="00847D28">
        <w:rPr>
          <w:lang w:val="en-US"/>
        </w:rPr>
        <w:t>1</w:t>
      </w:r>
      <w:r w:rsidRPr="00847D28">
        <w:rPr>
          <w:lang w:val="en-US"/>
        </w:rPr>
        <w:tab/>
      </w:r>
      <w:r>
        <w:rPr>
          <w:rtl/>
          <w:lang w:val="en-US"/>
        </w:rPr>
        <w:t>تطور التكنولوجيا</w:t>
      </w:r>
      <w:bookmarkEnd w:id="7"/>
    </w:p>
    <w:p w:rsidR="00FB6739" w:rsidRDefault="00FB6739" w:rsidP="00FB6739">
      <w:pPr>
        <w:pStyle w:val="Heading2"/>
        <w:rPr>
          <w:rtl/>
          <w:lang w:val="en-US" w:bidi="ar-EG"/>
        </w:rPr>
      </w:pPr>
      <w:bookmarkStart w:id="8" w:name="_Toc258940874"/>
      <w:r>
        <w:rPr>
          <w:lang w:val="en-US" w:bidi="ar-EG"/>
        </w:rPr>
        <w:t>1.1</w:t>
      </w:r>
      <w:r>
        <w:rPr>
          <w:rtl/>
          <w:lang w:val="en-US" w:bidi="ar-EG"/>
        </w:rPr>
        <w:tab/>
        <w:t>جانب التطور الخاص بالخدمة</w:t>
      </w:r>
      <w:bookmarkEnd w:id="8"/>
    </w:p>
    <w:p w:rsidR="00FB6739" w:rsidRDefault="00FB6739" w:rsidP="00FB6739">
      <w:pPr>
        <w:rPr>
          <w:rtl/>
          <w:lang w:val="en-US" w:bidi="ar-EG"/>
        </w:rPr>
      </w:pPr>
      <w:r>
        <w:rPr>
          <w:rtl/>
          <w:lang w:val="en-US" w:bidi="ar-EG"/>
        </w:rPr>
        <w:t>ينبغي أن يكون فهم متطلبات الخدمة هو الخطوة الأولى لجميع التطورات، وفي هذا الصدد، يكون تحديد خصائص الوسائط بمثابة المرحلة الأولية لتحديد الخدمات. وطبقاً لتطور المعالجات التي تعزز قدرات المعالجة وتكنولوجيا أشباه الموصلات التي تنتج مكونات من الصغر بحيث يسهل حملها، أدى ذلك لأن تكون متطلبات استعمال وسائط متعددة متنوعة بأساليب مختلفة تحتاج إلى توصيلية عريضة النطاق تنطبق على أي حالة من الحالات الثابت منها أو المتنقل.</w:t>
      </w:r>
    </w:p>
    <w:p w:rsidR="00FB6739" w:rsidRDefault="00FB6739" w:rsidP="0025227F">
      <w:pPr>
        <w:rPr>
          <w:lang w:val="en-US" w:bidi="ar-EG"/>
        </w:rPr>
      </w:pPr>
      <w:r>
        <w:rPr>
          <w:rtl/>
          <w:lang w:val="en-US" w:bidi="ar-EG"/>
        </w:rPr>
        <w:t xml:space="preserve">ويبين الجدول </w:t>
      </w:r>
      <w:r>
        <w:rPr>
          <w:lang w:val="en-US" w:bidi="ar-EG"/>
        </w:rPr>
        <w:t>1-1</w:t>
      </w:r>
      <w:r>
        <w:rPr>
          <w:rtl/>
          <w:lang w:val="en-US" w:bidi="ar-EG"/>
        </w:rPr>
        <w:t xml:space="preserve"> رؤية موجزة رفيعة المستوى لمتطلبات الوسائط من منظوري عرض النطاق وجودة الخدمة. والكثير من الخدمات، باستثناء الخدمة الصوتية العادية تحتاج إلى نطاق عريض لا يقل عن </w:t>
      </w:r>
      <w:r>
        <w:rPr>
          <w:lang w:val="en-US" w:bidi="ar-EG"/>
        </w:rPr>
        <w:t>Mb/s 2</w:t>
      </w:r>
      <w:r>
        <w:rPr>
          <w:rtl/>
          <w:lang w:val="en-US" w:bidi="ar-EG"/>
        </w:rPr>
        <w:t xml:space="preserve"> مع معالجة بأولوية عالية لضمان متطلبات جودة الخدمة، ولدعم هذا الاتجاه من الخدمات، يتحتم وبشدة أن تزود الشبكات بقدرات كافية لإدارة الحركة (مثل الدورات والتدفقات وغيرها) التي تقدمها التوصيلية عريضة النطاق مع ضمان التوفير الكافي والزائد أو الإدارة الجيدة. وتوفر شبكات الجيل التالي أحد أساليب الوفاء بهذه المتطلبات بمستوى يليق بشركات التشغيل وإن كان بأسلوب منظم.</w:t>
      </w:r>
    </w:p>
    <w:p w:rsidR="0025227F" w:rsidRDefault="0025227F" w:rsidP="00B445AD">
      <w:pPr>
        <w:pBdr>
          <w:bottom w:val="single" w:sz="18" w:space="1" w:color="auto"/>
        </w:pBdr>
        <w:spacing w:before="0"/>
        <w:rPr>
          <w:lang w:val="en-US" w:bidi="ar-EG"/>
        </w:rPr>
      </w:pPr>
    </w:p>
    <w:p w:rsidR="00B445AD" w:rsidRPr="00B445AD" w:rsidRDefault="00B445AD" w:rsidP="00B445AD">
      <w:pPr>
        <w:spacing w:after="120"/>
        <w:rPr>
          <w:b/>
          <w:bCs/>
          <w:rtl/>
          <w:lang w:val="en-US" w:bidi="ar-EG"/>
        </w:rPr>
      </w:pPr>
      <w:r w:rsidRPr="00B445AD">
        <w:rPr>
          <w:b/>
          <w:bCs/>
          <w:rtl/>
        </w:rPr>
        <w:t xml:space="preserve">الجدول </w:t>
      </w:r>
      <w:r w:rsidRPr="00B445AD">
        <w:rPr>
          <w:b/>
          <w:bCs/>
        </w:rPr>
        <w:t>1-1</w:t>
      </w:r>
      <w:r w:rsidRPr="00B445AD">
        <w:rPr>
          <w:rFonts w:hint="cs"/>
          <w:b/>
          <w:bCs/>
          <w:rtl/>
          <w:lang w:bidi="ar-EG"/>
        </w:rPr>
        <w:t>:</w:t>
      </w:r>
      <w:r w:rsidRPr="00B445AD">
        <w:rPr>
          <w:b/>
          <w:bCs/>
          <w:rtl/>
        </w:rPr>
        <w:t xml:space="preserve"> متطلبات خدمة الوسائط</w:t>
      </w:r>
    </w:p>
    <w:tbl>
      <w:tblPr>
        <w:tblStyle w:val="TableGrid"/>
        <w:bidiVisual/>
        <w:tblW w:w="0" w:type="auto"/>
        <w:jc w:val="center"/>
        <w:tblInd w:w="1379" w:type="dxa"/>
        <w:tblLook w:val="01E0"/>
      </w:tblPr>
      <w:tblGrid>
        <w:gridCol w:w="3868"/>
        <w:gridCol w:w="2520"/>
        <w:gridCol w:w="2088"/>
      </w:tblGrid>
      <w:tr w:rsidR="00FB6739" w:rsidTr="008122DB">
        <w:trPr>
          <w:jc w:val="center"/>
        </w:trPr>
        <w:tc>
          <w:tcPr>
            <w:tcW w:w="3868" w:type="dxa"/>
          </w:tcPr>
          <w:p w:rsidR="00FB6739" w:rsidRPr="008B4735" w:rsidRDefault="00FB6739" w:rsidP="008122DB">
            <w:pPr>
              <w:spacing w:before="60" w:after="60" w:line="280" w:lineRule="exact"/>
              <w:jc w:val="center"/>
              <w:rPr>
                <w:b/>
                <w:bCs/>
                <w:rtl/>
              </w:rPr>
            </w:pPr>
            <w:r w:rsidRPr="008B4735">
              <w:rPr>
                <w:b/>
                <w:bCs/>
                <w:rtl/>
              </w:rPr>
              <w:t>الخدمة</w:t>
            </w:r>
          </w:p>
        </w:tc>
        <w:tc>
          <w:tcPr>
            <w:tcW w:w="2520" w:type="dxa"/>
          </w:tcPr>
          <w:p w:rsidR="00FB6739" w:rsidRPr="008B4735" w:rsidRDefault="00FB6739" w:rsidP="008122DB">
            <w:pPr>
              <w:spacing w:before="60" w:after="60" w:line="280" w:lineRule="exact"/>
              <w:jc w:val="center"/>
              <w:rPr>
                <w:b/>
                <w:bCs/>
                <w:rtl/>
              </w:rPr>
            </w:pPr>
            <w:r w:rsidRPr="008B4735">
              <w:rPr>
                <w:b/>
                <w:bCs/>
                <w:rtl/>
              </w:rPr>
              <w:t>عرض النطاق</w:t>
            </w:r>
            <w:r w:rsidRPr="008B4735">
              <w:rPr>
                <w:b/>
                <w:bCs/>
                <w:rtl/>
              </w:rPr>
              <w:br/>
              <w:t>(في اتجاه المقصد)</w:t>
            </w:r>
          </w:p>
        </w:tc>
        <w:tc>
          <w:tcPr>
            <w:tcW w:w="2088" w:type="dxa"/>
          </w:tcPr>
          <w:p w:rsidR="00FB6739" w:rsidRPr="008B4735" w:rsidRDefault="00FB6739" w:rsidP="008122DB">
            <w:pPr>
              <w:spacing w:before="60" w:after="60" w:line="280" w:lineRule="exact"/>
              <w:jc w:val="center"/>
              <w:rPr>
                <w:b/>
                <w:bCs/>
                <w:rtl/>
              </w:rPr>
            </w:pPr>
            <w:r w:rsidRPr="008B4735">
              <w:rPr>
                <w:b/>
                <w:bCs/>
                <w:rtl/>
              </w:rPr>
              <w:t>متطلبات جودة الخدمة</w:t>
            </w:r>
          </w:p>
        </w:tc>
      </w:tr>
      <w:tr w:rsidR="00FB6739" w:rsidTr="008122DB">
        <w:trPr>
          <w:jc w:val="center"/>
        </w:trPr>
        <w:tc>
          <w:tcPr>
            <w:tcW w:w="3868" w:type="dxa"/>
          </w:tcPr>
          <w:p w:rsidR="00FB6739" w:rsidRDefault="00FB6739" w:rsidP="008122DB">
            <w:pPr>
              <w:spacing w:before="60" w:after="60" w:line="280" w:lineRule="exact"/>
              <w:rPr>
                <w:rtl/>
                <w:lang w:val="en-US" w:bidi="ar-EG"/>
              </w:rPr>
            </w:pPr>
            <w:r>
              <w:rPr>
                <w:rtl/>
                <w:lang w:val="en-US" w:bidi="ar-EG"/>
              </w:rPr>
              <w:t xml:space="preserve">إذاعة تلفزيونية </w:t>
            </w:r>
            <w:r>
              <w:rPr>
                <w:lang w:val="en-US" w:bidi="ar-EG"/>
              </w:rPr>
              <w:t>(MPEG-2)</w:t>
            </w:r>
          </w:p>
        </w:tc>
        <w:tc>
          <w:tcPr>
            <w:tcW w:w="2520" w:type="dxa"/>
          </w:tcPr>
          <w:p w:rsidR="00FB6739" w:rsidRDefault="00FB6739" w:rsidP="008122DB">
            <w:pPr>
              <w:spacing w:before="60" w:after="60" w:line="280" w:lineRule="exact"/>
              <w:rPr>
                <w:lang w:val="en-US" w:bidi="ar-EG"/>
              </w:rPr>
            </w:pPr>
            <w:r>
              <w:rPr>
                <w:rtl/>
                <w:lang w:val="en-US" w:bidi="ar-EG"/>
              </w:rPr>
              <w:t xml:space="preserve">من </w:t>
            </w:r>
            <w:r>
              <w:rPr>
                <w:lang w:val="en-US" w:bidi="ar-EG"/>
              </w:rPr>
              <w:t>2</w:t>
            </w:r>
            <w:r>
              <w:rPr>
                <w:rtl/>
                <w:lang w:val="en-US" w:bidi="ar-EG"/>
              </w:rPr>
              <w:t xml:space="preserve"> إلى </w:t>
            </w:r>
            <w:r>
              <w:rPr>
                <w:lang w:val="en-US" w:bidi="ar-EG"/>
              </w:rPr>
              <w:t>Mb/s 6</w:t>
            </w:r>
          </w:p>
        </w:tc>
        <w:tc>
          <w:tcPr>
            <w:tcW w:w="2088" w:type="dxa"/>
          </w:tcPr>
          <w:p w:rsidR="00FB6739" w:rsidRDefault="00FB6739" w:rsidP="008122DB">
            <w:pPr>
              <w:spacing w:before="60" w:after="60" w:line="280" w:lineRule="exact"/>
              <w:rPr>
                <w:rtl/>
                <w:lang w:val="en-US" w:bidi="ar-EG"/>
              </w:rPr>
            </w:pPr>
            <w:r>
              <w:rPr>
                <w:rtl/>
                <w:lang w:val="en-US" w:bidi="ar-EG"/>
              </w:rPr>
              <w:t>محدد المعلمات</w:t>
            </w:r>
          </w:p>
        </w:tc>
      </w:tr>
      <w:tr w:rsidR="00FB6739" w:rsidTr="008122DB">
        <w:trPr>
          <w:jc w:val="center"/>
        </w:trPr>
        <w:tc>
          <w:tcPr>
            <w:tcW w:w="3868" w:type="dxa"/>
          </w:tcPr>
          <w:p w:rsidR="00FB6739" w:rsidRDefault="00FB6739" w:rsidP="008122DB">
            <w:pPr>
              <w:spacing w:before="60" w:after="60" w:line="280" w:lineRule="exact"/>
              <w:rPr>
                <w:lang w:val="en-US" w:bidi="ar-EG"/>
              </w:rPr>
            </w:pPr>
            <w:r>
              <w:rPr>
                <w:rtl/>
                <w:lang w:val="en-US" w:bidi="ar-EG"/>
              </w:rPr>
              <w:t xml:space="preserve">تلفزيون عالي الوضوح </w:t>
            </w:r>
            <w:r>
              <w:rPr>
                <w:lang w:val="en-US" w:bidi="ar-EG"/>
              </w:rPr>
              <w:t>(MPEG-4)</w:t>
            </w:r>
          </w:p>
        </w:tc>
        <w:tc>
          <w:tcPr>
            <w:tcW w:w="2520" w:type="dxa"/>
          </w:tcPr>
          <w:p w:rsidR="00FB6739" w:rsidRDefault="00FB6739" w:rsidP="008122DB">
            <w:pPr>
              <w:spacing w:before="60" w:after="60" w:line="280" w:lineRule="exact"/>
              <w:rPr>
                <w:lang w:val="en-US" w:bidi="ar-EG"/>
              </w:rPr>
            </w:pPr>
            <w:r>
              <w:rPr>
                <w:rtl/>
                <w:lang w:val="en-US" w:bidi="ar-EG"/>
              </w:rPr>
              <w:t xml:space="preserve">من </w:t>
            </w:r>
            <w:r>
              <w:rPr>
                <w:lang w:val="en-US" w:bidi="ar-EG"/>
              </w:rPr>
              <w:t>6</w:t>
            </w:r>
            <w:r>
              <w:rPr>
                <w:rtl/>
                <w:lang w:val="en-US" w:bidi="ar-EG"/>
              </w:rPr>
              <w:t xml:space="preserve"> إلى </w:t>
            </w:r>
            <w:r>
              <w:rPr>
                <w:lang w:val="en-US" w:bidi="ar-EG"/>
              </w:rPr>
              <w:t>Mb/s 12</w:t>
            </w:r>
          </w:p>
        </w:tc>
        <w:tc>
          <w:tcPr>
            <w:tcW w:w="2088" w:type="dxa"/>
          </w:tcPr>
          <w:p w:rsidR="00FB6739" w:rsidRDefault="00FB6739" w:rsidP="008122DB">
            <w:pPr>
              <w:spacing w:before="60" w:after="60" w:line="280" w:lineRule="exact"/>
              <w:rPr>
                <w:rtl/>
                <w:lang w:val="en-US" w:bidi="ar-EG"/>
              </w:rPr>
            </w:pPr>
            <w:r>
              <w:rPr>
                <w:rtl/>
                <w:lang w:val="en-US" w:bidi="ar-EG"/>
              </w:rPr>
              <w:t>محدد المعلمات</w:t>
            </w:r>
          </w:p>
        </w:tc>
      </w:tr>
      <w:tr w:rsidR="00FB6739" w:rsidTr="008122DB">
        <w:trPr>
          <w:jc w:val="center"/>
        </w:trPr>
        <w:tc>
          <w:tcPr>
            <w:tcW w:w="3868" w:type="dxa"/>
          </w:tcPr>
          <w:p w:rsidR="00FB6739" w:rsidRPr="001A0706" w:rsidRDefault="00FB6739" w:rsidP="008122DB">
            <w:pPr>
              <w:spacing w:before="60" w:after="60" w:line="280" w:lineRule="exact"/>
              <w:rPr>
                <w:spacing w:val="-4"/>
                <w:rtl/>
                <w:lang w:val="en-US" w:bidi="ar-EG"/>
              </w:rPr>
            </w:pPr>
            <w:r w:rsidRPr="001A0706">
              <w:rPr>
                <w:spacing w:val="-4"/>
                <w:rtl/>
                <w:lang w:val="en-US" w:bidi="ar-EG"/>
              </w:rPr>
              <w:t xml:space="preserve">المشاهدة بالدفع أو </w:t>
            </w:r>
            <w:r>
              <w:rPr>
                <w:spacing w:val="-4"/>
                <w:rtl/>
                <w:lang w:val="en-US" w:bidi="ar-EG"/>
              </w:rPr>
              <w:t>شبكة</w:t>
            </w:r>
            <w:r w:rsidRPr="001A0706">
              <w:rPr>
                <w:spacing w:val="-4"/>
                <w:rtl/>
                <w:lang w:val="en-US" w:bidi="ar-EG"/>
              </w:rPr>
              <w:t xml:space="preserve"> الفيديو حسب الطلب</w:t>
            </w:r>
          </w:p>
        </w:tc>
        <w:tc>
          <w:tcPr>
            <w:tcW w:w="2520" w:type="dxa"/>
          </w:tcPr>
          <w:p w:rsidR="00FB6739" w:rsidRDefault="00FB6739" w:rsidP="008122DB">
            <w:pPr>
              <w:spacing w:before="60" w:after="60" w:line="280" w:lineRule="exact"/>
              <w:rPr>
                <w:lang w:val="en-US" w:bidi="ar-EG"/>
              </w:rPr>
            </w:pPr>
            <w:r>
              <w:rPr>
                <w:rtl/>
                <w:lang w:val="en-US" w:bidi="ar-EG"/>
              </w:rPr>
              <w:t xml:space="preserve">من </w:t>
            </w:r>
            <w:r>
              <w:rPr>
                <w:lang w:val="en-US" w:bidi="ar-EG"/>
              </w:rPr>
              <w:t>2</w:t>
            </w:r>
            <w:r>
              <w:rPr>
                <w:rtl/>
                <w:lang w:val="en-US" w:bidi="ar-EG"/>
              </w:rPr>
              <w:t xml:space="preserve"> إلى </w:t>
            </w:r>
            <w:r>
              <w:rPr>
                <w:lang w:val="en-US" w:bidi="ar-EG"/>
              </w:rPr>
              <w:t>Mb/s 6</w:t>
            </w:r>
          </w:p>
        </w:tc>
        <w:tc>
          <w:tcPr>
            <w:tcW w:w="2088" w:type="dxa"/>
          </w:tcPr>
          <w:p w:rsidR="00FB6739" w:rsidRDefault="00FB6739" w:rsidP="008122DB">
            <w:pPr>
              <w:spacing w:before="60" w:after="60" w:line="280" w:lineRule="exact"/>
              <w:rPr>
                <w:rtl/>
                <w:lang w:val="en-US" w:bidi="ar-EG"/>
              </w:rPr>
            </w:pPr>
            <w:r>
              <w:rPr>
                <w:rtl/>
                <w:lang w:val="en-US" w:bidi="ar-EG"/>
              </w:rPr>
              <w:t>بأولوية مسبقة</w:t>
            </w:r>
          </w:p>
        </w:tc>
      </w:tr>
      <w:tr w:rsidR="00FB6739" w:rsidTr="008122DB">
        <w:trPr>
          <w:jc w:val="center"/>
        </w:trPr>
        <w:tc>
          <w:tcPr>
            <w:tcW w:w="3868" w:type="dxa"/>
          </w:tcPr>
          <w:p w:rsidR="00FB6739" w:rsidRDefault="00FB6739" w:rsidP="008122DB">
            <w:pPr>
              <w:spacing w:before="60" w:after="60" w:line="280" w:lineRule="exact"/>
              <w:rPr>
                <w:rtl/>
                <w:lang w:val="en-US" w:bidi="ar-EG"/>
              </w:rPr>
            </w:pPr>
            <w:r>
              <w:rPr>
                <w:rtl/>
                <w:lang w:val="en-US" w:bidi="ar-EG"/>
              </w:rPr>
              <w:t>فيديو حسب الطلب</w:t>
            </w:r>
          </w:p>
        </w:tc>
        <w:tc>
          <w:tcPr>
            <w:tcW w:w="2520" w:type="dxa"/>
          </w:tcPr>
          <w:p w:rsidR="00FB6739" w:rsidRDefault="00FB6739" w:rsidP="008122DB">
            <w:pPr>
              <w:spacing w:before="60" w:after="60" w:line="280" w:lineRule="exact"/>
              <w:rPr>
                <w:lang w:val="en-US" w:bidi="ar-EG"/>
              </w:rPr>
            </w:pPr>
            <w:r>
              <w:rPr>
                <w:rtl/>
                <w:lang w:val="en-US" w:bidi="ar-EG"/>
              </w:rPr>
              <w:t xml:space="preserve">من </w:t>
            </w:r>
            <w:r>
              <w:rPr>
                <w:lang w:val="en-US" w:bidi="ar-EG"/>
              </w:rPr>
              <w:t>2</w:t>
            </w:r>
            <w:r>
              <w:rPr>
                <w:rtl/>
                <w:lang w:val="en-US" w:bidi="ar-EG"/>
              </w:rPr>
              <w:t xml:space="preserve"> إلى </w:t>
            </w:r>
            <w:r>
              <w:rPr>
                <w:lang w:val="en-US" w:bidi="ar-EG"/>
              </w:rPr>
              <w:t>Mb/s 6</w:t>
            </w:r>
          </w:p>
        </w:tc>
        <w:tc>
          <w:tcPr>
            <w:tcW w:w="2088" w:type="dxa"/>
          </w:tcPr>
          <w:p w:rsidR="00FB6739" w:rsidRDefault="00FB6739" w:rsidP="008122DB">
            <w:pPr>
              <w:spacing w:before="60" w:after="60" w:line="280" w:lineRule="exact"/>
              <w:rPr>
                <w:rtl/>
                <w:lang w:val="en-US" w:bidi="ar-EG"/>
              </w:rPr>
            </w:pPr>
            <w:r>
              <w:rPr>
                <w:rtl/>
                <w:lang w:val="en-US" w:bidi="ar-EG"/>
              </w:rPr>
              <w:t>بأولوية مسبقة</w:t>
            </w:r>
          </w:p>
        </w:tc>
      </w:tr>
      <w:tr w:rsidR="00FB6739" w:rsidTr="008122DB">
        <w:trPr>
          <w:jc w:val="center"/>
        </w:trPr>
        <w:tc>
          <w:tcPr>
            <w:tcW w:w="3868" w:type="dxa"/>
          </w:tcPr>
          <w:p w:rsidR="00FB6739" w:rsidRDefault="00FB6739" w:rsidP="008122DB">
            <w:pPr>
              <w:spacing w:before="60" w:after="60" w:line="280" w:lineRule="exact"/>
              <w:rPr>
                <w:lang w:val="en-US" w:bidi="ar-EG"/>
              </w:rPr>
            </w:pPr>
            <w:r>
              <w:rPr>
                <w:rtl/>
                <w:lang w:val="en-US" w:bidi="ar-EG"/>
              </w:rPr>
              <w:t xml:space="preserve">صورة داخل الصورة </w:t>
            </w:r>
            <w:r>
              <w:rPr>
                <w:lang w:val="en-US" w:bidi="ar-EG"/>
              </w:rPr>
              <w:t>(MPEG-2)</w:t>
            </w:r>
          </w:p>
        </w:tc>
        <w:tc>
          <w:tcPr>
            <w:tcW w:w="2520" w:type="dxa"/>
          </w:tcPr>
          <w:p w:rsidR="00FB6739" w:rsidRDefault="00FB6739" w:rsidP="008122DB">
            <w:pPr>
              <w:spacing w:before="60" w:after="60" w:line="280" w:lineRule="exact"/>
              <w:rPr>
                <w:lang w:val="en-US" w:bidi="ar-EG"/>
              </w:rPr>
            </w:pPr>
            <w:r>
              <w:rPr>
                <w:rtl/>
                <w:lang w:val="en-US" w:bidi="ar-EG"/>
              </w:rPr>
              <w:t xml:space="preserve">حتى </w:t>
            </w:r>
            <w:r>
              <w:rPr>
                <w:lang w:val="en-US" w:bidi="ar-EG"/>
              </w:rPr>
              <w:t>Mb/s 12</w:t>
            </w:r>
          </w:p>
        </w:tc>
        <w:tc>
          <w:tcPr>
            <w:tcW w:w="2088" w:type="dxa"/>
          </w:tcPr>
          <w:p w:rsidR="00FB6739" w:rsidRDefault="00FB6739" w:rsidP="008122DB">
            <w:pPr>
              <w:spacing w:before="60" w:after="60" w:line="280" w:lineRule="exact"/>
              <w:rPr>
                <w:rtl/>
                <w:lang w:val="en-US" w:bidi="ar-EG"/>
              </w:rPr>
            </w:pPr>
            <w:r>
              <w:rPr>
                <w:rtl/>
                <w:lang w:val="en-US" w:bidi="ar-EG"/>
              </w:rPr>
              <w:t>محدد المعلمات</w:t>
            </w:r>
          </w:p>
        </w:tc>
      </w:tr>
      <w:tr w:rsidR="00FB6739" w:rsidTr="008122DB">
        <w:trPr>
          <w:jc w:val="center"/>
        </w:trPr>
        <w:tc>
          <w:tcPr>
            <w:tcW w:w="3868" w:type="dxa"/>
          </w:tcPr>
          <w:p w:rsidR="00FB6739" w:rsidRDefault="00FB6739" w:rsidP="008122DB">
            <w:pPr>
              <w:spacing w:before="60" w:after="60" w:line="280" w:lineRule="exact"/>
              <w:rPr>
                <w:rtl/>
                <w:lang w:val="en-US" w:bidi="ar-EG"/>
              </w:rPr>
            </w:pPr>
            <w:r>
              <w:rPr>
                <w:rtl/>
                <w:lang w:val="en-US" w:bidi="ar-EG"/>
              </w:rPr>
              <w:t>مسجلة فيديو شخصية</w:t>
            </w:r>
          </w:p>
        </w:tc>
        <w:tc>
          <w:tcPr>
            <w:tcW w:w="2520" w:type="dxa"/>
          </w:tcPr>
          <w:p w:rsidR="00FB6739" w:rsidRDefault="00FB6739" w:rsidP="008122DB">
            <w:pPr>
              <w:spacing w:before="60" w:after="60" w:line="280" w:lineRule="exact"/>
              <w:rPr>
                <w:lang w:val="en-US" w:bidi="ar-EG"/>
              </w:rPr>
            </w:pPr>
            <w:r>
              <w:rPr>
                <w:rtl/>
                <w:lang w:val="en-US" w:bidi="ar-EG"/>
              </w:rPr>
              <w:t xml:space="preserve">من </w:t>
            </w:r>
            <w:r>
              <w:rPr>
                <w:lang w:val="en-US" w:bidi="ar-EG"/>
              </w:rPr>
              <w:t>2</w:t>
            </w:r>
            <w:r>
              <w:rPr>
                <w:rtl/>
                <w:lang w:val="en-US" w:bidi="ar-EG"/>
              </w:rPr>
              <w:t xml:space="preserve"> إلى </w:t>
            </w:r>
            <w:r>
              <w:rPr>
                <w:lang w:val="en-US" w:bidi="ar-EG"/>
              </w:rPr>
              <w:t>Mb/s 6</w:t>
            </w:r>
          </w:p>
        </w:tc>
        <w:tc>
          <w:tcPr>
            <w:tcW w:w="2088" w:type="dxa"/>
          </w:tcPr>
          <w:p w:rsidR="00FB6739" w:rsidRDefault="00FB6739" w:rsidP="008122DB">
            <w:pPr>
              <w:spacing w:before="60" w:after="60" w:line="280" w:lineRule="exact"/>
              <w:rPr>
                <w:rtl/>
                <w:lang w:val="en-US" w:bidi="ar-EG"/>
              </w:rPr>
            </w:pPr>
            <w:r>
              <w:rPr>
                <w:rtl/>
                <w:lang w:val="en-US" w:bidi="ar-EG"/>
              </w:rPr>
              <w:t>بأولوية مسبقة</w:t>
            </w:r>
          </w:p>
        </w:tc>
      </w:tr>
      <w:tr w:rsidR="00FB6739" w:rsidTr="008122DB">
        <w:trPr>
          <w:jc w:val="center"/>
        </w:trPr>
        <w:tc>
          <w:tcPr>
            <w:tcW w:w="3868" w:type="dxa"/>
          </w:tcPr>
          <w:p w:rsidR="00FB6739" w:rsidRDefault="00FB6739" w:rsidP="008122DB">
            <w:pPr>
              <w:spacing w:before="60" w:after="60" w:line="280" w:lineRule="exact"/>
              <w:rPr>
                <w:lang w:val="en-US" w:bidi="ar-EG"/>
              </w:rPr>
            </w:pPr>
            <w:r>
              <w:rPr>
                <w:rtl/>
                <w:lang w:val="en-US" w:bidi="ar-EG"/>
              </w:rPr>
              <w:t>تلفزيون تفاعلي</w:t>
            </w:r>
          </w:p>
        </w:tc>
        <w:tc>
          <w:tcPr>
            <w:tcW w:w="2520" w:type="dxa"/>
          </w:tcPr>
          <w:p w:rsidR="00FB6739" w:rsidRDefault="00FB6739" w:rsidP="008122DB">
            <w:pPr>
              <w:spacing w:before="60" w:after="60" w:line="280" w:lineRule="exact"/>
              <w:rPr>
                <w:lang w:val="en-US" w:bidi="ar-EG"/>
              </w:rPr>
            </w:pPr>
            <w:r>
              <w:rPr>
                <w:rtl/>
                <w:lang w:val="en-US" w:bidi="ar-EG"/>
              </w:rPr>
              <w:t xml:space="preserve">حتى </w:t>
            </w:r>
            <w:r>
              <w:rPr>
                <w:lang w:val="en-US" w:bidi="ar-EG"/>
              </w:rPr>
              <w:t>Mb/s 3</w:t>
            </w:r>
          </w:p>
        </w:tc>
        <w:tc>
          <w:tcPr>
            <w:tcW w:w="2088" w:type="dxa"/>
          </w:tcPr>
          <w:p w:rsidR="00FB6739" w:rsidRDefault="00FB6739" w:rsidP="008122DB">
            <w:pPr>
              <w:spacing w:before="60" w:after="60" w:line="280" w:lineRule="exact"/>
              <w:rPr>
                <w:rtl/>
                <w:lang w:val="en-US" w:bidi="ar-EG"/>
              </w:rPr>
            </w:pPr>
            <w:r>
              <w:rPr>
                <w:rtl/>
                <w:lang w:val="en-US" w:bidi="ar-EG"/>
              </w:rPr>
              <w:t>أفضل مجهود</w:t>
            </w:r>
          </w:p>
        </w:tc>
      </w:tr>
      <w:tr w:rsidR="00FB6739" w:rsidTr="008122DB">
        <w:trPr>
          <w:jc w:val="center"/>
        </w:trPr>
        <w:tc>
          <w:tcPr>
            <w:tcW w:w="3868" w:type="dxa"/>
          </w:tcPr>
          <w:p w:rsidR="00FB6739" w:rsidRDefault="00FB6739" w:rsidP="008122DB">
            <w:pPr>
              <w:spacing w:before="60" w:after="60" w:line="280" w:lineRule="exact"/>
              <w:rPr>
                <w:rtl/>
                <w:lang w:val="en-US" w:bidi="ar-EG"/>
              </w:rPr>
            </w:pPr>
            <w:r>
              <w:rPr>
                <w:rtl/>
                <w:lang w:val="en-US" w:bidi="ar-EG"/>
              </w:rPr>
              <w:t>إنترنت عالي السرعة</w:t>
            </w:r>
          </w:p>
        </w:tc>
        <w:tc>
          <w:tcPr>
            <w:tcW w:w="2520" w:type="dxa"/>
          </w:tcPr>
          <w:p w:rsidR="00FB6739" w:rsidRDefault="00FB6739" w:rsidP="008122DB">
            <w:pPr>
              <w:spacing w:before="60" w:after="60" w:line="280" w:lineRule="exact"/>
              <w:rPr>
                <w:lang w:val="en-US" w:bidi="ar-EG"/>
              </w:rPr>
            </w:pPr>
            <w:r>
              <w:rPr>
                <w:rtl/>
                <w:lang w:val="en-US" w:bidi="ar-EG"/>
              </w:rPr>
              <w:t xml:space="preserve">من </w:t>
            </w:r>
            <w:r>
              <w:rPr>
                <w:lang w:val="en-US" w:bidi="ar-EG"/>
              </w:rPr>
              <w:t>3</w:t>
            </w:r>
            <w:r>
              <w:rPr>
                <w:rtl/>
                <w:lang w:val="en-US" w:bidi="ar-EG"/>
              </w:rPr>
              <w:t xml:space="preserve"> إلى </w:t>
            </w:r>
            <w:r>
              <w:rPr>
                <w:lang w:val="en-US" w:bidi="ar-EG"/>
              </w:rPr>
              <w:t>Mb/s 10</w:t>
            </w:r>
          </w:p>
        </w:tc>
        <w:tc>
          <w:tcPr>
            <w:tcW w:w="2088" w:type="dxa"/>
          </w:tcPr>
          <w:p w:rsidR="00FB6739" w:rsidRDefault="00FB6739" w:rsidP="008122DB">
            <w:pPr>
              <w:spacing w:before="60" w:after="60" w:line="280" w:lineRule="exact"/>
              <w:rPr>
                <w:rtl/>
                <w:lang w:val="en-US" w:bidi="ar-EG"/>
              </w:rPr>
            </w:pPr>
            <w:r>
              <w:rPr>
                <w:rtl/>
                <w:lang w:val="en-US" w:bidi="ar-EG"/>
              </w:rPr>
              <w:t>أفضل مجهود</w:t>
            </w:r>
          </w:p>
        </w:tc>
      </w:tr>
      <w:tr w:rsidR="00FB6739" w:rsidTr="008122DB">
        <w:trPr>
          <w:jc w:val="center"/>
        </w:trPr>
        <w:tc>
          <w:tcPr>
            <w:tcW w:w="3868" w:type="dxa"/>
          </w:tcPr>
          <w:p w:rsidR="00FB6739" w:rsidRDefault="00FB6739" w:rsidP="008122DB">
            <w:pPr>
              <w:spacing w:before="60" w:after="60" w:line="280" w:lineRule="exact"/>
              <w:rPr>
                <w:rtl/>
                <w:lang w:val="en-US" w:bidi="ar-EG"/>
              </w:rPr>
            </w:pPr>
            <w:r>
              <w:rPr>
                <w:rtl/>
                <w:lang w:val="en-US" w:bidi="ar-EG"/>
              </w:rPr>
              <w:t>مؤتمرات فيديوية</w:t>
            </w:r>
          </w:p>
        </w:tc>
        <w:tc>
          <w:tcPr>
            <w:tcW w:w="2520" w:type="dxa"/>
          </w:tcPr>
          <w:p w:rsidR="00FB6739" w:rsidRDefault="00FB6739" w:rsidP="008122DB">
            <w:pPr>
              <w:spacing w:before="60" w:after="60" w:line="280" w:lineRule="exact"/>
              <w:rPr>
                <w:lang w:val="en-US" w:bidi="ar-EG"/>
              </w:rPr>
            </w:pPr>
            <w:r>
              <w:rPr>
                <w:rtl/>
                <w:lang w:val="en-US" w:bidi="ar-EG"/>
              </w:rPr>
              <w:t xml:space="preserve">من </w:t>
            </w:r>
            <w:r>
              <w:rPr>
                <w:lang w:val="en-US" w:bidi="ar-EG"/>
              </w:rPr>
              <w:t>300</w:t>
            </w:r>
            <w:r>
              <w:rPr>
                <w:rtl/>
                <w:lang w:val="en-US" w:bidi="ar-EG"/>
              </w:rPr>
              <w:t xml:space="preserve"> إلى </w:t>
            </w:r>
            <w:r>
              <w:rPr>
                <w:lang w:val="en-US" w:bidi="ar-EG"/>
              </w:rPr>
              <w:t>Kb/s 750</w:t>
            </w:r>
          </w:p>
        </w:tc>
        <w:tc>
          <w:tcPr>
            <w:tcW w:w="2088" w:type="dxa"/>
          </w:tcPr>
          <w:p w:rsidR="00FB6739" w:rsidRDefault="00FB6739" w:rsidP="008122DB">
            <w:pPr>
              <w:spacing w:before="60" w:after="60" w:line="280" w:lineRule="exact"/>
              <w:rPr>
                <w:rtl/>
                <w:lang w:val="en-US" w:bidi="ar-EG"/>
              </w:rPr>
            </w:pPr>
            <w:r>
              <w:rPr>
                <w:rtl/>
                <w:lang w:val="en-US" w:bidi="ar-EG"/>
              </w:rPr>
              <w:t>بأولوية مسبقة</w:t>
            </w:r>
          </w:p>
        </w:tc>
      </w:tr>
      <w:tr w:rsidR="00FB6739" w:rsidTr="008122DB">
        <w:trPr>
          <w:jc w:val="center"/>
        </w:trPr>
        <w:tc>
          <w:tcPr>
            <w:tcW w:w="3868" w:type="dxa"/>
          </w:tcPr>
          <w:p w:rsidR="00FB6739" w:rsidRDefault="00FB6739" w:rsidP="008122DB">
            <w:pPr>
              <w:spacing w:before="60" w:after="60" w:line="280" w:lineRule="exact"/>
              <w:rPr>
                <w:rtl/>
                <w:lang w:val="en-US" w:bidi="ar-EG"/>
              </w:rPr>
            </w:pPr>
            <w:r>
              <w:rPr>
                <w:rtl/>
                <w:lang w:val="en-US" w:bidi="ar-EG"/>
              </w:rPr>
              <w:t>مهاتفة صوتية/فيديوية</w:t>
            </w:r>
          </w:p>
        </w:tc>
        <w:tc>
          <w:tcPr>
            <w:tcW w:w="2520" w:type="dxa"/>
          </w:tcPr>
          <w:p w:rsidR="00FB6739" w:rsidRDefault="00FB6739" w:rsidP="008122DB">
            <w:pPr>
              <w:spacing w:before="60" w:after="60" w:line="280" w:lineRule="exact"/>
              <w:rPr>
                <w:lang w:val="en-US" w:bidi="ar-EG"/>
              </w:rPr>
            </w:pPr>
            <w:r>
              <w:rPr>
                <w:rtl/>
                <w:lang w:val="en-US" w:bidi="ar-EG"/>
              </w:rPr>
              <w:t xml:space="preserve">من </w:t>
            </w:r>
            <w:r>
              <w:rPr>
                <w:lang w:val="en-US" w:bidi="ar-EG"/>
              </w:rPr>
              <w:t>64</w:t>
            </w:r>
            <w:r>
              <w:rPr>
                <w:rtl/>
                <w:lang w:val="en-US" w:bidi="ar-EG"/>
              </w:rPr>
              <w:t xml:space="preserve"> إلى </w:t>
            </w:r>
            <w:r>
              <w:rPr>
                <w:lang w:val="en-US" w:bidi="ar-EG"/>
              </w:rPr>
              <w:t>Kb/s 750</w:t>
            </w:r>
          </w:p>
        </w:tc>
        <w:tc>
          <w:tcPr>
            <w:tcW w:w="2088" w:type="dxa"/>
          </w:tcPr>
          <w:p w:rsidR="00FB6739" w:rsidRDefault="00FB6739" w:rsidP="008122DB">
            <w:pPr>
              <w:spacing w:before="60" w:after="60" w:line="280" w:lineRule="exact"/>
              <w:rPr>
                <w:rtl/>
                <w:lang w:val="en-US" w:bidi="ar-EG"/>
              </w:rPr>
            </w:pPr>
            <w:r>
              <w:rPr>
                <w:rtl/>
                <w:lang w:val="en-US" w:bidi="ar-EG"/>
              </w:rPr>
              <w:t xml:space="preserve">بأولوية مسبقة </w:t>
            </w:r>
          </w:p>
        </w:tc>
      </w:tr>
    </w:tbl>
    <w:p w:rsidR="00B445AD" w:rsidRDefault="00B445AD" w:rsidP="00B445AD">
      <w:pPr>
        <w:pBdr>
          <w:bottom w:val="single" w:sz="18" w:space="1" w:color="auto"/>
        </w:pBdr>
        <w:rPr>
          <w:rtl/>
        </w:rPr>
      </w:pPr>
    </w:p>
    <w:p w:rsidR="00FB6739" w:rsidRDefault="00FB6739" w:rsidP="00FB6739">
      <w:pPr>
        <w:pStyle w:val="Heading2"/>
        <w:rPr>
          <w:rtl/>
          <w:lang w:val="en-US" w:bidi="ar-SY"/>
        </w:rPr>
      </w:pPr>
      <w:bookmarkStart w:id="9" w:name="_Toc258940875"/>
      <w:r>
        <w:rPr>
          <w:lang w:val="en-US" w:bidi="ar-EG"/>
        </w:rPr>
        <w:lastRenderedPageBreak/>
        <w:t>2.1</w:t>
      </w:r>
      <w:r>
        <w:rPr>
          <w:rtl/>
          <w:lang w:val="en-US" w:bidi="ar-EG"/>
        </w:rPr>
        <w:tab/>
        <w:t>تكنولوجيا نقل النفاذ</w:t>
      </w:r>
      <w:bookmarkEnd w:id="9"/>
    </w:p>
    <w:p w:rsidR="00FB6739" w:rsidRDefault="00FB6739" w:rsidP="00FB6739">
      <w:pPr>
        <w:rPr>
          <w:rtl/>
          <w:lang w:val="en-US" w:bidi="ar-EG"/>
        </w:rPr>
      </w:pPr>
      <w:r>
        <w:rPr>
          <w:rtl/>
          <w:lang w:val="en-US" w:bidi="ar-EG"/>
        </w:rPr>
        <w:t xml:space="preserve">كما ورد في الفقرة السابقة </w:t>
      </w:r>
      <w:r>
        <w:rPr>
          <w:lang w:val="en-US" w:bidi="ar-EG"/>
        </w:rPr>
        <w:t>1.1</w:t>
      </w:r>
      <w:r>
        <w:rPr>
          <w:rtl/>
          <w:lang w:val="en-US" w:bidi="ar-EG"/>
        </w:rPr>
        <w:t>، يتطلب دعم أنماط مختلفة من الوسائط المتعددة تزويد الشبكات بعرض نطاق كاف وبقدرات لإدارة الحركة. ويمثل ضمان توفير عرض النطاق المطلوب المنطلق الأولي لدعم متطلبات الخدمة (والوسائط) هذه. وهناك توجهان لتوفير عرض النطاق: عبر الخدمة الثابتة أو عبر الخدمة المتنقلة.</w:t>
      </w:r>
    </w:p>
    <w:p w:rsidR="00FB6739" w:rsidRDefault="00FB6739" w:rsidP="00FB6739">
      <w:pPr>
        <w:rPr>
          <w:rtl/>
          <w:lang w:val="en-US" w:bidi="ar-EG"/>
        </w:rPr>
      </w:pPr>
      <w:r>
        <w:rPr>
          <w:rtl/>
          <w:lang w:val="en-US" w:bidi="ar-EG"/>
        </w:rPr>
        <w:t xml:space="preserve">ويبين شكل </w:t>
      </w:r>
      <w:r>
        <w:rPr>
          <w:lang w:val="en-US" w:bidi="ar-EG"/>
        </w:rPr>
        <w:t>1-1</w:t>
      </w:r>
      <w:r>
        <w:rPr>
          <w:rtl/>
          <w:lang w:val="en-US" w:bidi="ar-EG"/>
        </w:rPr>
        <w:t xml:space="preserve"> أدناه عرض النطاق المتاح عبر النفاذ المتاح في الوقت الراهن الثابت منه والمتنقل.</w:t>
      </w:r>
    </w:p>
    <w:p w:rsidR="00B445AD" w:rsidRDefault="00B445AD" w:rsidP="0086026B">
      <w:pPr>
        <w:rPr>
          <w:rtl/>
          <w:lang w:val="en-US" w:bidi="ar-EG"/>
        </w:rPr>
      </w:pPr>
    </w:p>
    <w:p w:rsidR="00B445AD" w:rsidRPr="00B445AD" w:rsidRDefault="00B445AD" w:rsidP="0086026B">
      <w:pPr>
        <w:pStyle w:val="figure0"/>
        <w:spacing w:after="240"/>
        <w:rPr>
          <w:rtl/>
          <w:lang w:val="en-US" w:bidi="ar-EG"/>
        </w:rPr>
      </w:pPr>
      <w:bookmarkStart w:id="10" w:name="_Toc259106626"/>
      <w:r w:rsidRPr="00B445AD">
        <w:rPr>
          <w:rtl/>
        </w:rPr>
        <w:t xml:space="preserve">الشكل </w:t>
      </w:r>
      <w:r w:rsidRPr="00B445AD">
        <w:t>1-1</w:t>
      </w:r>
      <w:r>
        <w:rPr>
          <w:rFonts w:hint="cs"/>
          <w:rtl/>
        </w:rPr>
        <w:t>:</w:t>
      </w:r>
      <w:r w:rsidRPr="00B445AD">
        <w:rPr>
          <w:rtl/>
        </w:rPr>
        <w:t xml:space="preserve"> سرعات البيانات في الخطوط السلكية واللاسلكية</w:t>
      </w:r>
      <w:bookmarkEnd w:id="10"/>
    </w:p>
    <w:p w:rsidR="00FB6739" w:rsidRPr="00253C10" w:rsidRDefault="00A0320B" w:rsidP="00FB6739">
      <w:pPr>
        <w:spacing w:before="0" w:line="240" w:lineRule="auto"/>
        <w:jc w:val="center"/>
        <w:rPr>
          <w:szCs w:val="19"/>
          <w:rtl/>
          <w:lang w:val="en-US" w:bidi="ar-EG"/>
        </w:rPr>
      </w:pPr>
      <w:r>
        <w:rPr>
          <w:szCs w:val="19"/>
          <w:rtl/>
          <w:lang w:val="en-US" w:bidi="ar-EG"/>
        </w:rPr>
      </w:r>
      <w:r>
        <w:rPr>
          <w:szCs w:val="19"/>
          <w:lang w:val="en-US" w:bidi="ar-EG"/>
        </w:rPr>
        <w:pict>
          <v:group id="_x0000_s49880" editas="canvas" style="width:431.3pt;height:198pt;mso-position-horizontal-relative:char;mso-position-vertical-relative:line" coordsize="8626,3960" o:allowincell="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9881" type="#_x0000_t75" style="position:absolute;width:8626;height:3960" o:preferrelative="f" o:allowincell="f">
              <v:fill o:detectmouseclick="t"/>
              <v:path o:extrusionok="t" o:connecttype="none"/>
              <o:lock v:ext="edit" text="t"/>
            </v:shape>
            <v:shape id="_x0000_s49882" type="#_x0000_t75" style="position:absolute;width:8626;height:3736" o:allowincell="f">
              <v:imagedata r:id="rId16" o:title=""/>
            </v:shape>
            <v:group id="_x0000_s49883" style="position:absolute;left:900;width:7726;height:3782" coordorigin="900" coordsize="7726,3782" o:allowincell="f">
              <v:rect id="_x0000_s49884" style="position:absolute;left:900;width:677;height:900;flip:y" o:allowincell="f" fillcolor="#dee7ef" stroked="f"/>
              <v:shapetype id="_x0000_t202" coordsize="21600,21600" o:spt="202" path="m,l,21600r21600,l21600,xe">
                <v:stroke joinstyle="miter"/>
                <v:path gradientshapeok="t" o:connecttype="rect"/>
              </v:shapetype>
              <v:shape id="_x0000_s49885" type="#_x0000_t202" style="position:absolute;left:900;top:39;width:549;height:540" o:allowincell="f" filled="f" fillcolor="#e4edf3" stroked="f" strokecolor="#7dafbb">
                <v:textbox style="mso-next-textbox:#_x0000_s49885" inset="0,0,0,0">
                  <w:txbxContent>
                    <w:p w:rsidR="00A520AA" w:rsidRPr="00C172C0" w:rsidRDefault="00A520AA" w:rsidP="00FB6739">
                      <w:pPr>
                        <w:spacing w:before="0" w:line="240" w:lineRule="exact"/>
                        <w:jc w:val="center"/>
                        <w:rPr>
                          <w:b/>
                          <w:bCs/>
                          <w:color w:val="005A84"/>
                          <w:sz w:val="20"/>
                          <w:szCs w:val="20"/>
                        </w:rPr>
                      </w:pPr>
                      <w:r w:rsidRPr="00C172C0">
                        <w:rPr>
                          <w:rFonts w:hint="cs"/>
                          <w:b/>
                          <w:bCs/>
                          <w:color w:val="005A84"/>
                          <w:sz w:val="20"/>
                          <w:szCs w:val="20"/>
                          <w:rtl/>
                        </w:rPr>
                        <w:t>خطوط سلكية</w:t>
                      </w:r>
                    </w:p>
                  </w:txbxContent>
                </v:textbox>
              </v:shape>
              <v:rect id="_x0000_s49886" style="position:absolute;left:1800;width:900;height:360" o:allowincell="f" fillcolor="#dee7ef" stroked="f"/>
              <v:shape id="_x0000_s49887" type="#_x0000_t202" style="position:absolute;left:1709;top:39;width:900;height:540" o:allowincell="f" filled="f" fillcolor="#e4edf3" stroked="f" strokecolor="#7dafbb">
                <v:textbox style="mso-next-textbox:#_x0000_s49887" inset="0,0,0,0">
                  <w:txbxContent>
                    <w:p w:rsidR="00A520AA" w:rsidRPr="00C172C0" w:rsidRDefault="00A520AA" w:rsidP="00FB6739">
                      <w:pPr>
                        <w:spacing w:before="0" w:line="240" w:lineRule="exact"/>
                        <w:ind w:left="57"/>
                        <w:jc w:val="center"/>
                        <w:rPr>
                          <w:b/>
                          <w:bCs/>
                          <w:color w:val="005A84"/>
                          <w:sz w:val="20"/>
                          <w:szCs w:val="20"/>
                        </w:rPr>
                      </w:pPr>
                      <w:r w:rsidRPr="00C172C0">
                        <w:rPr>
                          <w:rFonts w:hint="cs"/>
                          <w:b/>
                          <w:bCs/>
                          <w:color w:val="005A84"/>
                          <w:sz w:val="20"/>
                          <w:szCs w:val="20"/>
                          <w:rtl/>
                        </w:rPr>
                        <w:t>خطوط لا</w:t>
                      </w:r>
                      <w:r w:rsidRPr="00C172C0">
                        <w:rPr>
                          <w:rFonts w:hint="eastAsia"/>
                          <w:b/>
                          <w:bCs/>
                          <w:color w:val="005A84"/>
                          <w:sz w:val="20"/>
                          <w:szCs w:val="20"/>
                          <w:rtl/>
                        </w:rPr>
                        <w:t> </w:t>
                      </w:r>
                      <w:r w:rsidRPr="00C172C0">
                        <w:rPr>
                          <w:rFonts w:hint="cs"/>
                          <w:b/>
                          <w:bCs/>
                          <w:color w:val="005A84"/>
                          <w:sz w:val="20"/>
                          <w:szCs w:val="20"/>
                          <w:rtl/>
                        </w:rPr>
                        <w:t>سلكية</w:t>
                      </w:r>
                    </w:p>
                  </w:txbxContent>
                </v:textbox>
              </v:shape>
              <v:rect id="_x0000_s49888" style="position:absolute;left:4500;top:2520;width:3481;height:627" o:allowincell="f" fillcolor="#dee7ef" stroked="f"/>
              <v:shape id="_x0000_s49889" type="#_x0000_t202" style="position:absolute;left:4140;top:2661;width:3780;height:540" o:allowincell="f" filled="f" fillcolor="#e4edf3" stroked="f" strokecolor="#7dafbb">
                <v:textbox style="mso-next-textbox:#_x0000_s49889" inset="0,0,0,0">
                  <w:txbxContent>
                    <w:p w:rsidR="00A520AA" w:rsidRPr="00C172C0" w:rsidRDefault="00A520AA" w:rsidP="00FB6739">
                      <w:pPr>
                        <w:spacing w:before="0" w:line="240" w:lineRule="exact"/>
                        <w:jc w:val="left"/>
                        <w:rPr>
                          <w:b/>
                          <w:bCs/>
                          <w:color w:val="005A84"/>
                          <w:sz w:val="20"/>
                          <w:szCs w:val="20"/>
                        </w:rPr>
                      </w:pPr>
                      <w:r w:rsidRPr="00C172C0">
                        <w:rPr>
                          <w:rFonts w:hint="cs"/>
                          <w:b/>
                          <w:bCs/>
                          <w:color w:val="005A84"/>
                          <w:sz w:val="20"/>
                          <w:szCs w:val="20"/>
                          <w:rtl/>
                        </w:rPr>
                        <w:t>*عرض نطاق الوسائط المتقاسمة (مثل الشبكات البصرية المنفعلة اللاسلكية) عبارة عن عروض تجارية لكل مشترك</w:t>
                      </w:r>
                    </w:p>
                  </w:txbxContent>
                </v:textbox>
              </v:shape>
              <v:rect id="_x0000_s49890" style="position:absolute;left:6300;top:3420;width:2326;height:297" o:allowincell="f" fillcolor="#dee6eb" stroked="f"/>
              <v:shape id="_x0000_s49891" type="#_x0000_t202" style="position:absolute;left:6456;top:3422;width:2160;height:360" o:allowincell="f" filled="f" fillcolor="#e4edf3" stroked="f" strokecolor="#7dafbb">
                <v:textbox style="mso-next-textbox:#_x0000_s49891" inset="0,0,0,0">
                  <w:txbxContent>
                    <w:p w:rsidR="00A520AA" w:rsidRPr="00C172C0" w:rsidRDefault="00A520AA" w:rsidP="00FB6739">
                      <w:pPr>
                        <w:spacing w:before="0" w:line="240" w:lineRule="exact"/>
                        <w:jc w:val="center"/>
                        <w:rPr>
                          <w:color w:val="005A84"/>
                          <w:sz w:val="20"/>
                          <w:szCs w:val="20"/>
                        </w:rPr>
                      </w:pPr>
                      <w:r w:rsidRPr="00C172C0">
                        <w:rPr>
                          <w:rFonts w:hint="cs"/>
                          <w:color w:val="005A84"/>
                          <w:sz w:val="20"/>
                          <w:szCs w:val="20"/>
                          <w:rtl/>
                        </w:rPr>
                        <w:t>المصدر: شبكات نوكيا سيمنز</w:t>
                      </w:r>
                    </w:p>
                  </w:txbxContent>
                </v:textbox>
              </v:shape>
            </v:group>
            <w10:wrap type="none"/>
            <w10:anchorlock/>
          </v:group>
        </w:pict>
      </w:r>
    </w:p>
    <w:p w:rsidR="00FB6739" w:rsidRPr="00115997" w:rsidRDefault="00FB6739" w:rsidP="00B445AD">
      <w:pPr>
        <w:pStyle w:val="FigureNotitle"/>
        <w:pBdr>
          <w:bottom w:val="single" w:sz="18" w:space="1" w:color="auto"/>
        </w:pBdr>
        <w:bidi/>
        <w:spacing w:before="0" w:after="0"/>
        <w:rPr>
          <w:b w:val="0"/>
          <w:bCs w:val="0"/>
          <w:rtl/>
        </w:rPr>
      </w:pPr>
    </w:p>
    <w:p w:rsidR="00B445AD" w:rsidRDefault="00B445AD" w:rsidP="00B445AD">
      <w:pPr>
        <w:spacing w:before="0"/>
        <w:rPr>
          <w:rtl/>
          <w:lang w:val="en-US" w:bidi="ar-EG"/>
        </w:rPr>
      </w:pPr>
    </w:p>
    <w:p w:rsidR="00FB6739" w:rsidRPr="00684066" w:rsidRDefault="00FB6739" w:rsidP="00B445AD">
      <w:pPr>
        <w:rPr>
          <w:rtl/>
          <w:lang w:val="en-US" w:bidi="ar-EG"/>
        </w:rPr>
      </w:pPr>
      <w:r>
        <w:rPr>
          <w:rtl/>
          <w:lang w:val="en-US" w:bidi="ar-EG"/>
        </w:rPr>
        <w:t xml:space="preserve">ولا تزال الشبكات المتنقلة مستمرة في التطور. ولكن وكما يتبين من الشكل </w:t>
      </w:r>
      <w:r>
        <w:rPr>
          <w:lang w:val="en-US" w:bidi="ar-EG"/>
        </w:rPr>
        <w:t>1-1</w:t>
      </w:r>
      <w:r>
        <w:rPr>
          <w:rtl/>
          <w:lang w:val="en-US" w:bidi="ar-EG"/>
        </w:rPr>
        <w:t xml:space="preserve">، فإن الشبكات المتنقلة التي تستخدم النفاذ </w:t>
      </w:r>
      <w:r>
        <w:rPr>
          <w:lang w:val="en-US" w:bidi="ar-EG"/>
        </w:rPr>
        <w:t>WiMAX</w:t>
      </w:r>
      <w:r>
        <w:rPr>
          <w:rtl/>
          <w:lang w:val="en-US" w:bidi="ar-EG"/>
        </w:rPr>
        <w:t xml:space="preserve"> بما في ذلك </w:t>
      </w:r>
      <w:r>
        <w:rPr>
          <w:lang w:val="en-US" w:bidi="ar-EG"/>
        </w:rPr>
        <w:t>WiFi</w:t>
      </w:r>
      <w:r>
        <w:rPr>
          <w:rtl/>
          <w:lang w:val="en-US" w:bidi="ar-EG"/>
        </w:rPr>
        <w:t xml:space="preserve"> لديها أيضاً إمكانية جيدة لدعم النطاق العريض وأضحت واحدة من تكنولوجيات النفاذ واسعة الانتشار. ومن منظور دعمه للتنقلية، يعتبر النفاذ المتنقل وسيلة نفاذ حاسمة للمستعملين المتجولين كرجال الأعمال والطلبة وغيرهم الذين يستعملون التوصيلية في حال إقامتهم أو تنقلهم.</w:t>
      </w:r>
    </w:p>
    <w:p w:rsidR="00FB6739" w:rsidRDefault="00FB6739" w:rsidP="00FB6739">
      <w:pPr>
        <w:rPr>
          <w:rtl/>
          <w:lang w:val="en-US" w:bidi="ar-EG"/>
        </w:rPr>
      </w:pPr>
      <w:r>
        <w:rPr>
          <w:rtl/>
          <w:lang w:val="en-US" w:bidi="ar-EG"/>
        </w:rPr>
        <w:t xml:space="preserve">وفي الشبكات الثابتة، منذ إدخال الخدمة </w:t>
      </w:r>
      <w:r>
        <w:rPr>
          <w:lang w:val="en-US" w:bidi="ar-EG"/>
        </w:rPr>
        <w:t>xDSL</w:t>
      </w:r>
      <w:r>
        <w:rPr>
          <w:rtl/>
          <w:lang w:val="en-US" w:bidi="ar-EG"/>
        </w:rPr>
        <w:t xml:space="preserve"> والتي تعد بمثابة نفاذ عريض النطاق واسع الانتشار في العالم (أفضل تكنولوجيا لتوفير النفاذ عريض النطاق حالياً بلا أدنى شك) أصبح النطاق العريض القائم على الألياف البصرية منتشراً في كثير من البلدان بأسلوب توصيل الألياف إلى الأرصفة </w:t>
      </w:r>
      <w:r>
        <w:rPr>
          <w:lang w:val="en-US" w:bidi="ar-EG"/>
        </w:rPr>
        <w:t>(FTTC)</w:t>
      </w:r>
      <w:r>
        <w:rPr>
          <w:rtl/>
          <w:lang w:val="en-US" w:bidi="ar-EG"/>
        </w:rPr>
        <w:t xml:space="preserve"> وتوصيل الألياف إلى المنازل </w:t>
      </w:r>
      <w:r>
        <w:rPr>
          <w:lang w:val="en-US" w:bidi="ar-EG"/>
        </w:rPr>
        <w:t>(FTTH)</w:t>
      </w:r>
      <w:r>
        <w:rPr>
          <w:rtl/>
          <w:lang w:val="en-US" w:bidi="ar-EG"/>
        </w:rPr>
        <w:t xml:space="preserve">. ومع تطور الشبكات البصرية المنفعلة </w:t>
      </w:r>
      <w:r>
        <w:rPr>
          <w:lang w:val="en-US" w:bidi="ar-EG"/>
        </w:rPr>
        <w:t>(PON)</w:t>
      </w:r>
      <w:r>
        <w:rPr>
          <w:rtl/>
          <w:lang w:val="en-US" w:bidi="ar-EG"/>
        </w:rPr>
        <w:t xml:space="preserve">، أصبحت السرعة </w:t>
      </w:r>
      <w:r>
        <w:rPr>
          <w:lang w:val="en-US" w:bidi="ar-EG"/>
        </w:rPr>
        <w:t>Mb/s 100</w:t>
      </w:r>
      <w:r>
        <w:rPr>
          <w:rtl/>
          <w:lang w:val="en-US" w:bidi="ar-EG"/>
        </w:rPr>
        <w:t xml:space="preserve"> متاحة الآن للجميع بصورة اقتصادية. ومن ثم، يجري حالياً في الكثير من البلدان المتقدمة شمول المستعملين من شركات الأعمال وكذلك بعض المنازل ضمن شبكات الألياف البصرية.</w:t>
      </w:r>
    </w:p>
    <w:p w:rsidR="00FB6739" w:rsidRDefault="00FB6739" w:rsidP="00FB6739">
      <w:pPr>
        <w:rPr>
          <w:rtl/>
          <w:lang w:val="en-US" w:bidi="ar-EG"/>
        </w:rPr>
      </w:pPr>
      <w:r>
        <w:rPr>
          <w:rtl/>
          <w:lang w:val="en-US" w:bidi="ar-EG"/>
        </w:rPr>
        <w:t xml:space="preserve">وكما يتبين من الشكل </w:t>
      </w:r>
      <w:r>
        <w:rPr>
          <w:lang w:val="en-US" w:bidi="ar-EG"/>
        </w:rPr>
        <w:t>2-1</w:t>
      </w:r>
      <w:r>
        <w:rPr>
          <w:rtl/>
          <w:lang w:val="en-US" w:bidi="ar-EG"/>
        </w:rPr>
        <w:t xml:space="preserve">، توفر التكنولوجيا القائمة على الألياف البصرية مسافات أبعد كثيراً من وسائل النفاذ التقليدية مع عرض نطاق كاف. وتساهم هذه الخاصية بشكل كبير في توسيع نطاق توفير توصيلية النطاق العريض، بما في ذلك المناطق الريفية. ويمكن من خلال دمج الألياف البصرية مع الخدمة </w:t>
      </w:r>
      <w:r>
        <w:rPr>
          <w:lang w:val="en-US" w:bidi="ar-EG"/>
        </w:rPr>
        <w:t>xDSL</w:t>
      </w:r>
      <w:r>
        <w:rPr>
          <w:rtl/>
          <w:lang w:val="en-US" w:bidi="ar-EG"/>
        </w:rPr>
        <w:t xml:space="preserve"> على وجه الخصوص دعم التوفير الاقتصادي للنطاق العريض مع زيادة المسافة بحيث يصل إلى المستعملين النهائيين ولكن مع الاحتفاظ بقدرات النفاذ العريض، فمثلاً يمكن من خلال دمج أسلوب توصيل الألياف إلى الأرصفة </w:t>
      </w:r>
      <w:r>
        <w:rPr>
          <w:lang w:val="en-US" w:bidi="ar-EG"/>
        </w:rPr>
        <w:t>(FTTC)</w:t>
      </w:r>
      <w:r>
        <w:rPr>
          <w:rtl/>
          <w:lang w:val="en-US" w:bidi="ar-EG"/>
        </w:rPr>
        <w:t xml:space="preserve"> مع الخدمة </w:t>
      </w:r>
      <w:r>
        <w:rPr>
          <w:lang w:val="en-US" w:bidi="ar-EG"/>
        </w:rPr>
        <w:t>VDSL</w:t>
      </w:r>
      <w:r>
        <w:rPr>
          <w:rtl/>
          <w:lang w:val="en-US" w:bidi="ar-EG"/>
        </w:rPr>
        <w:t xml:space="preserve"> توفير سرعة تصل إلى </w:t>
      </w:r>
      <w:r>
        <w:rPr>
          <w:lang w:val="en-US" w:bidi="ar-EG"/>
        </w:rPr>
        <w:t>Mb/s 30</w:t>
      </w:r>
      <w:r>
        <w:rPr>
          <w:rtl/>
          <w:lang w:val="en-US" w:bidi="ar-EG"/>
        </w:rPr>
        <w:t xml:space="preserve"> للأسر.</w:t>
      </w:r>
    </w:p>
    <w:p w:rsidR="00B445AD" w:rsidRDefault="00B445AD">
      <w:pPr>
        <w:tabs>
          <w:tab w:val="clear" w:pos="794"/>
          <w:tab w:val="clear" w:pos="1191"/>
          <w:tab w:val="clear" w:pos="1588"/>
          <w:tab w:val="clear" w:pos="1985"/>
        </w:tabs>
        <w:overflowPunct/>
        <w:autoSpaceDE/>
        <w:autoSpaceDN/>
        <w:bidi w:val="0"/>
        <w:adjustRightInd/>
        <w:spacing w:before="0" w:line="240" w:lineRule="auto"/>
        <w:jc w:val="left"/>
        <w:textAlignment w:val="auto"/>
        <w:rPr>
          <w:rtl/>
          <w:lang w:val="en-US" w:bidi="ar-EG"/>
        </w:rPr>
      </w:pPr>
      <w:r>
        <w:rPr>
          <w:rtl/>
          <w:lang w:val="en-US" w:bidi="ar-EG"/>
        </w:rPr>
        <w:br w:type="page"/>
      </w:r>
    </w:p>
    <w:p w:rsidR="00B445AD" w:rsidRPr="00B445AD" w:rsidRDefault="00B445AD" w:rsidP="0086026B">
      <w:pPr>
        <w:pStyle w:val="figure0"/>
        <w:rPr>
          <w:rtl/>
          <w:lang w:val="en-US" w:bidi="ar-EG"/>
        </w:rPr>
      </w:pPr>
      <w:bookmarkStart w:id="11" w:name="_Toc259106627"/>
      <w:r w:rsidRPr="00B445AD">
        <w:rPr>
          <w:rtl/>
        </w:rPr>
        <w:lastRenderedPageBreak/>
        <w:t xml:space="preserve">الشكل </w:t>
      </w:r>
      <w:r w:rsidRPr="00B445AD">
        <w:t>2-1</w:t>
      </w:r>
      <w:r w:rsidRPr="00B445AD">
        <w:rPr>
          <w:rFonts w:hint="cs"/>
          <w:rtl/>
        </w:rPr>
        <w:t>:</w:t>
      </w:r>
      <w:r w:rsidRPr="00B445AD">
        <w:rPr>
          <w:rtl/>
        </w:rPr>
        <w:t xml:space="preserve"> تطورات تكنولوجيا الإرسال</w:t>
      </w:r>
      <w:bookmarkEnd w:id="11"/>
    </w:p>
    <w:p w:rsidR="00FB6739" w:rsidRPr="000765C5" w:rsidRDefault="00A0320B" w:rsidP="00F16970">
      <w:pPr>
        <w:pBdr>
          <w:bottom w:val="single" w:sz="18" w:space="1" w:color="auto"/>
        </w:pBdr>
        <w:spacing w:before="0"/>
        <w:jc w:val="center"/>
        <w:rPr>
          <w:szCs w:val="19"/>
          <w:rtl/>
          <w:lang w:val="en-US" w:bidi="ar-EG"/>
        </w:rPr>
      </w:pPr>
      <w:r>
        <w:rPr>
          <w:szCs w:val="19"/>
          <w:rtl/>
          <w:lang w:val="en-US" w:bidi="ar-EG"/>
        </w:rPr>
      </w:r>
      <w:r>
        <w:rPr>
          <w:szCs w:val="19"/>
          <w:lang w:val="en-US" w:bidi="ar-EG"/>
        </w:rPr>
        <w:pict>
          <v:group id="_x0000_s49829" editas="canvas" style="width:409.5pt;height:233pt;mso-position-horizontal-relative:char;mso-position-vertical-relative:line" coordorigin="-180,-17" coordsize="8190,4660" o:allowincell="f">
            <o:lock v:ext="edit" aspectratio="t"/>
            <v:shape id="_x0000_s49830" type="#_x0000_t75" style="position:absolute;left:-180;top:-17;width:8190;height:4660" o:preferrelative="f" o:allowincell="f">
              <v:fill o:detectmouseclick="t"/>
              <v:path o:extrusionok="t" o:connecttype="none"/>
              <o:lock v:ext="edit" text="t"/>
            </v:shape>
            <v:group id="_x0000_s49831" style="position:absolute;left:46;top:89;width:7919;height:4446" coordorigin="46,89" coordsize="7919,4446" o:allowincell="f">
              <v:rect id="_x0000_s49832" style="position:absolute;left:1258;top:160;width:5369;height:1772" o:allowincell="f" fillcolor="#cf9" stroked="f"/>
              <v:shape id="_x0000_s49833" style="position:absolute;left:1223;top:89;width:5263;height:3616" coordsize="5263,3616" o:allowincell="f" path="m53,71r,3510l35,3563r5174,l5209,3598r-5174,l35,3581r,l35,71r18,xm,88l35,,88,88,,88xm5192,3545r71,36l5192,3616r,-71xe" fillcolor="black" strokeweight="0">
                <v:path arrowok="t"/>
                <o:lock v:ext="edit" verticies="t"/>
              </v:shape>
              <v:rect id="_x0000_s49834" style="position:absolute;left:2817;top:3581;width:18;height:71" o:allowincell="f" fillcolor="black" strokeweight="0"/>
              <v:rect id="_x0000_s49835" style="position:absolute;left:4395;top:3563;width:17;height:89" o:allowincell="f" fillcolor="black" strokeweight="0"/>
              <v:rect id="_x0000_s49836" style="position:absolute;left:5954;top:3563;width:35;height:89" o:allowincell="f" fillcolor="black" strokeweight="0"/>
              <v:rect id="_x0000_s49837" style="position:absolute;left:1116;top:3759;width:401;height:294;mso-wrap-style:none" o:allowincell="f" filled="f" stroked="f">
                <v:textbox style="mso-next-textbox:#_x0000_s49837;mso-fit-shape-to-text:t" inset="0,0,0,0">
                  <w:txbxContent>
                    <w:p w:rsidR="00A520AA" w:rsidRDefault="00A520AA" w:rsidP="00FB6739">
                      <w:r>
                        <w:rPr>
                          <w:rFonts w:ascii="Tahoma" w:hAnsi="Tahoma" w:cs="Tahoma"/>
                          <w:b/>
                          <w:bCs/>
                          <w:color w:val="000000"/>
                          <w:sz w:val="18"/>
                          <w:szCs w:val="18"/>
                        </w:rPr>
                        <w:t>10m</w:t>
                      </w:r>
                    </w:p>
                  </w:txbxContent>
                </v:textbox>
              </v:rect>
              <v:rect id="_x0000_s49838" style="position:absolute;left:2534;top:3741;width:516;height:294;mso-wrap-style:none" o:allowincell="f" filled="f" stroked="f">
                <v:textbox style="mso-next-textbox:#_x0000_s49838;mso-fit-shape-to-text:t" inset="0,0,0,0">
                  <w:txbxContent>
                    <w:p w:rsidR="00A520AA" w:rsidRDefault="00A520AA" w:rsidP="00FB6739">
                      <w:r>
                        <w:rPr>
                          <w:rFonts w:ascii="Tahoma" w:hAnsi="Tahoma" w:cs="Tahoma"/>
                          <w:b/>
                          <w:bCs/>
                          <w:color w:val="000000"/>
                          <w:sz w:val="18"/>
                          <w:szCs w:val="18"/>
                        </w:rPr>
                        <w:t>100m</w:t>
                      </w:r>
                    </w:p>
                  </w:txbxContent>
                </v:textbox>
              </v:rect>
              <v:rect id="_x0000_s49839" style="position:absolute;left:5635;top:3741;width:510;height:294;mso-wrap-style:none" o:allowincell="f" filled="f" stroked="f">
                <v:textbox style="mso-next-textbox:#_x0000_s49839;mso-fit-shape-to-text:t" inset="0,0,0,0">
                  <w:txbxContent>
                    <w:p w:rsidR="00A520AA" w:rsidRDefault="00A520AA" w:rsidP="00FB6739">
                      <w:r>
                        <w:rPr>
                          <w:rFonts w:ascii="Tahoma" w:hAnsi="Tahoma" w:cs="Tahoma"/>
                          <w:b/>
                          <w:bCs/>
                          <w:color w:val="000000"/>
                          <w:sz w:val="18"/>
                          <w:szCs w:val="18"/>
                        </w:rPr>
                        <w:t>10km</w:t>
                      </w:r>
                    </w:p>
                  </w:txbxContent>
                </v:textbox>
              </v:rect>
              <v:rect id="_x0000_s49840" style="position:absolute;left:4076;top:3741;width:395;height:294;mso-wrap-style:none" o:allowincell="f" filled="f" stroked="f">
                <v:textbox style="mso-next-textbox:#_x0000_s49840;mso-fit-shape-to-text:t" inset="0,0,0,0">
                  <w:txbxContent>
                    <w:p w:rsidR="00A520AA" w:rsidRDefault="00A520AA" w:rsidP="00FB6739">
                      <w:r>
                        <w:rPr>
                          <w:rFonts w:ascii="Tahoma" w:hAnsi="Tahoma" w:cs="Tahoma"/>
                          <w:b/>
                          <w:bCs/>
                          <w:color w:val="000000"/>
                          <w:sz w:val="18"/>
                          <w:szCs w:val="18"/>
                        </w:rPr>
                        <w:t>1km</w:t>
                      </w:r>
                    </w:p>
                  </w:txbxContent>
                </v:textbox>
              </v:rect>
              <v:rect id="_x0000_s49841" style="position:absolute;left:1294;top:1790;width:70;height:18" o:allowincell="f" fillcolor="black" strokeweight="0"/>
              <v:rect id="_x0000_s49842" style="position:absolute;left:1276;top:1276;width:71;height:18" o:allowincell="f" fillcolor="black" strokeweight="0"/>
              <v:rect id="_x0000_s49843" style="position:absolute;left:1276;top:496;width:71;height:36" o:allowincell="f" fillcolor="black" strokeweight="0"/>
              <v:rect id="_x0000_s49844" style="position:absolute;left:514;top:1968;width:701;height:294;mso-wrap-style:none" o:allowincell="f" filled="f" stroked="f">
                <v:textbox style="mso-next-textbox:#_x0000_s49844;mso-fit-shape-to-text:t" inset="0,0,0,0">
                  <w:txbxContent>
                    <w:p w:rsidR="00A520AA" w:rsidRDefault="00A520AA" w:rsidP="00FB6739">
                      <w:r>
                        <w:rPr>
                          <w:rFonts w:ascii="Tahoma" w:hAnsi="Tahoma" w:cs="Tahoma"/>
                          <w:b/>
                          <w:bCs/>
                          <w:color w:val="000000"/>
                          <w:sz w:val="18"/>
                          <w:szCs w:val="18"/>
                        </w:rPr>
                        <w:t>10Mb/s</w:t>
                      </w:r>
                    </w:p>
                  </w:txbxContent>
                </v:textbox>
              </v:rect>
              <v:rect id="_x0000_s49845" style="position:absolute;left:408;top:1188;width:815;height:294;mso-wrap-style:none" o:allowincell="f" filled="f" stroked="f">
                <v:textbox style="mso-next-textbox:#_x0000_s49845;mso-fit-shape-to-text:t" inset="0,0,0,0">
                  <w:txbxContent>
                    <w:p w:rsidR="00A520AA" w:rsidRDefault="00A520AA" w:rsidP="00FB6739">
                      <w:r>
                        <w:rPr>
                          <w:rFonts w:ascii="Tahoma" w:hAnsi="Tahoma" w:cs="Tahoma"/>
                          <w:b/>
                          <w:bCs/>
                          <w:color w:val="000000"/>
                          <w:sz w:val="18"/>
                          <w:szCs w:val="18"/>
                        </w:rPr>
                        <w:t>100Mb/s</w:t>
                      </w:r>
                    </w:p>
                  </w:txbxContent>
                </v:textbox>
              </v:rect>
              <v:rect id="_x0000_s49846" style="position:absolute;left:602;top:408;width:559;height:294;mso-wrap-style:none" o:allowincell="f" filled="f" stroked="f">
                <v:textbox style="mso-next-textbox:#_x0000_s49846;mso-fit-shape-to-text:t" inset="0,0,0,0">
                  <w:txbxContent>
                    <w:p w:rsidR="00A520AA" w:rsidRDefault="00A520AA" w:rsidP="00FB6739">
                      <w:r>
                        <w:rPr>
                          <w:rFonts w:ascii="Tahoma" w:hAnsi="Tahoma" w:cs="Tahoma"/>
                          <w:b/>
                          <w:bCs/>
                          <w:color w:val="000000"/>
                          <w:sz w:val="18"/>
                          <w:szCs w:val="18"/>
                        </w:rPr>
                        <w:t>1Gb/s</w:t>
                      </w:r>
                    </w:p>
                  </w:txbxContent>
                </v:textbox>
              </v:rect>
              <v:shape id="_x0000_s49847" style="position:absolute;left:1294;top:2056;width:4128;height:142" coordsize="4128,142" o:allowincell="f" path="m,36l70,18,124,r70,l265,r,l301,r35,18l372,36r35,18l443,54r35,17l496,89r,l531,89r,l567,89r,l602,71,620,54,655,36,691,18r35,l762,r,l797,r,l832,r,l868,18r35,18l939,54r35,17l992,71r35,18l1027,89r36,l1063,89r35,l1098,89r36,-18l1169,54r36,-18l1240,18,1275,r54,l1329,r35,l1364,r35,l1399,r36,18l1488,36r35,18l1559,71r35,18l1612,89r,l1648,107r,l1683,89r,18l1701,89r,l1736,71r18,-17l1789,36r36,-18l1860,r,l1896,r,l1931,r,l1966,18r36,18l2037,54r36,17l2108,89r36,l2144,89r35,l2161,89r36,l2197,89r35,l2268,71r35,-17l2339,36r35,-18l2409,r,l2445,r,l2480,r,l2534,18r35,18l2604,54r36,17l2675,89r36,18l2711,89r35,18l2746,107r36,-18l2764,107r35,-18l2799,89r36,-18l2852,54r36,-18l2906,18r17,l2941,r18,l2977,r17,l3030,r,l3065,18r36,18l3154,54r35,17l3225,89r35,18l3260,89r35,18l3295,107r36,-18l3331,107r18,-18l3349,89r35,-18l3402,54r35,-18l3473,18,3508,r,l3544,r,l3579,r,l3614,18r36,l3703,36r35,18l3774,71r35,18l3809,89r36,l3845,89r35,l3916,89r71,-18l4022,54r35,l4093,36r18,l4128,71r-35,l4075,89r-35,l4004,107r-88,18l3880,125r-35,l3827,125r-35,l3792,125r-36,-18l3721,89,3685,71,3650,54,3614,36r-35,l3579,36r-35,l3544,36r-36,l3508,36r-18,18l3455,54r-18,35l3402,107r-36,18l3366,125r-35,l3331,125r-36,17l3295,142r-35,-17l3260,125r-53,l3171,107,3136,89,3101,71,3065,54,3012,36r18,l2994,36r,l2959,36r,l2923,54r,-18l2906,54r-36,35l2852,107r-35,18l2817,125r-35,l2782,125r-36,17l2746,142r-35,-17l2711,125r-53,l2622,107,2587,89,2551,71,2516,54,2480,36r,l2445,36r,l2409,36r,l2374,36r-18,18l2321,71r-36,18l2250,107r-35,18l2197,125r-18,l2161,125r-35,l2126,125r-35,-18l2055,89,2020,71,1984,54r-35,l1913,36r18,l1896,36r,l1860,36r,l1842,54r-35,l1789,89r-35,18l1718,125r,l1683,125r,l1648,142r,l1612,125r,l1577,125r-36,-18l1506,89,1470,54,1435,36r-36,l1399,36,1364,18r,l1329,36r,l1293,36r-35,18l1222,71r-35,18l1134,107r-36,18l1098,125r-35,l1063,125r-36,l1027,125,992,107,956,89,921,71,886,54r-36,l832,36r,l797,36r,l762,36r,l744,36,708,54,673,71,637,89r-35,18l567,107r,18l531,125r,l496,125r,-18l460,107,425,89,389,71,354,54r-35,l301,36r-36,l265,36r-71,l141,36,70,54,,71,,36xe" fillcolor="#39f" strokecolor="#39f" strokeweight="0">
                <v:path arrowok="t"/>
              </v:shape>
              <v:shape id="_x0000_s49848" style="position:absolute;left:1276;top:2039;width:4129;height:142" coordsize="4129,142" o:allowincell="f" path="m18,71l88,88r54,18l212,106r36,l283,106r-17,l301,106r,l337,88,372,71r35,l425,53,461,35,496,17r18,l531,17r18,l585,17r,l620,35r35,18l673,71r36,17l744,106r36,l780,106r35,l797,106r36,l833,106,868,88r36,l921,71,957,35,992,17r36,l1028,17,1063,r18,l1116,17r,l1152,17r35,18l1223,71r35,17l1311,106r36,l1329,106r35,18l1364,124r36,-18l1400,106r35,-18l1471,71r35,-18l1541,35r36,-18l1612,r18,l1648,r18,l1701,r,l1719,17r17,l1754,35r36,18l1825,71r18,17l1843,88r35,18l1878,106r18,l1896,106r35,l1931,106r36,-18l2002,88r36,-35l2055,35r54,-18l2144,17r,l2179,r,l2215,17r,l2250,17r36,18l2321,53r36,35l2392,106r35,l2427,106r36,l2445,106r36,l2481,106r35,-18l2552,71r53,-18l2640,35r36,-18l2711,r,l2746,r18,l2782,r18,l2817,17r,l2853,35r35,18l2906,71r35,17l2941,88r36,18l2959,106r36,l2995,106r35,l3030,106r35,-18l3101,71r35,-18l3189,35r36,-18l3260,r,l3296,r17,l3349,r,l3384,17r,l3402,35r36,18l3473,71r18,17l3491,88r35,18l3526,106r18,l3544,106r35,l3579,106r36,l3650,88r36,-17l3721,53r53,-18l3810,17r,l3845,r,l3881,r53,17l3969,17r36,18l4040,53r35,l4111,71r18,l4111,106r-18,l4075,88,4040,71r-35,l3969,53r-53,l3881,35r-36,l3845,35r-35,18l3810,53r-36,l3739,71r-36,17l3668,124r-36,l3597,142r-18,l3544,142r,l3508,142r,l3473,124r,l3455,106,3420,88,3384,71,3367,53r,l3331,35r,l3296,35r17,l3278,35r,l3243,53r-36,18l3154,88r-35,18l3083,124r-53,18l3030,142r-35,l2995,142r-36,l2959,142r-35,-18l2924,124r-36,-18l2870,88,2835,71,2800,53r17,l2782,35r,l2746,35r18,l2729,35r,l2693,53r-35,18l2622,88r-53,18l2534,124r-36,18l2498,142r-35,l2445,142r-35,l2410,142r-36,-18l2339,106,2303,88,2268,71,2233,53,2215,35r,l2179,35r,l2144,35r,l2109,53r-36,18l2038,88r-36,18l1967,124r-18,18l1931,142r-35,l1896,142r-36,l1860,142r-35,-18l1825,124r-18,-18l1772,88,1736,71,1719,53r,l1683,35r,l1648,35r18,l1630,35r,l1595,53r-36,18l1524,88r-36,18l1453,124r-36,18l1417,142r-35,l1364,142r-35,l1329,142r-36,l1258,124,1205,88,1169,71,1134,53r-36,l1098,53,1063,35r18,l1045,53r,l1010,53,974,71,939,88r-18,18l886,124r-36,18l850,142r-35,l797,142r-17,l762,142,726,124,691,106,673,88,638,71r-36,l567,53r,l531,53r18,l514,53r,l478,71r-35,l425,88r-35,18l354,124r-35,18l319,142r-36,l283,142r-35,l212,142r-70,l71,124,,88,18,71xe" fillcolor="#c60" strokecolor="#c60" strokeweight="0">
                <v:path arrowok="t"/>
              </v:shape>
              <v:rect id="_x0000_s49849" style="position:absolute;left:1276;top:2836;width:71;height:18" o:allowincell="f" fillcolor="black" strokeweight="0"/>
              <v:rect id="_x0000_s49850" style="position:absolute;left:602;top:2730;width:586;height:294;mso-wrap-style:none" o:allowincell="f" filled="f" stroked="f">
                <v:textbox style="mso-next-textbox:#_x0000_s49850;mso-fit-shape-to-text:t" inset="0,0,0,0">
                  <w:txbxContent>
                    <w:p w:rsidR="00A520AA" w:rsidRDefault="00A520AA" w:rsidP="00FB6739">
                      <w:r>
                        <w:rPr>
                          <w:rFonts w:ascii="Tahoma" w:hAnsi="Tahoma" w:cs="Tahoma"/>
                          <w:b/>
                          <w:bCs/>
                          <w:color w:val="000000"/>
                          <w:sz w:val="18"/>
                          <w:szCs w:val="18"/>
                        </w:rPr>
                        <w:t>1Mb/s</w:t>
                      </w:r>
                    </w:p>
                  </w:txbxContent>
                </v:textbox>
              </v:rect>
              <v:shape id="_x0000_s49851" style="position:absolute;left:1311;top:1720;width:4111;height:141" coordsize="4111,141" o:allowincell="f" path="m,53l71,35,124,17,195,r36,l266,r,l302,r,l337,17r35,18l408,53r35,17l479,88r17,l496,88r36,18l532,106,567,88r,l585,88,620,70,656,53,691,35,727,17,762,r,l798,r,l833,r,l869,17r35,18l939,53r36,17l1010,88r18,18l1028,106r35,l1063,106r36,l1099,106r35,-18l1170,70r35,-17l1241,35r35,-18l1312,r17,l1365,r,l1400,r,l1436,17r53,18l1524,53r36,35l1595,106r36,l1613,106r35,l1648,106r36,l1666,106r35,l1701,106r36,-18l1755,53r35,-18l1825,17r,l1861,r,l1896,r,l1932,r,l1967,17r36,18l2038,53r36,17l2109,88r35,18l2144,106r36,l2162,106r36,l2198,106r35,-18l2268,70r36,-17l2339,35r36,-18l2410,r,l2446,r,l2481,r,l2534,17r36,18l2605,53r36,35l2676,106r35,l2711,106r36,l2747,106r35,l2765,106r35,l2800,106r35,-18l2853,53r36,-18l2906,17r18,l2942,r18,l2977,r18,l3030,r,l3066,17r35,18l3154,53r36,35l3225,106r36,l3261,106r35,l3296,106r36,l3332,106r17,l3349,106r36,-18l3403,53r35,-18l3473,17,3509,r,l3544,r,l3580,r,l3615,17r36,18l3704,53r35,17l3775,88r35,18l3810,106r36,l3846,106r35,l3916,106r36,-18l3987,88r36,-18l4058,53r36,l4111,35r,35l4094,88r-18,l4040,106r-35,l3952,124r-36,17l3881,141r-35,l3828,141r-36,-17l3792,124r-35,l3721,106,3686,88,3651,70,3615,53,3562,35r18,l3544,35r,l3509,35r,l3491,53r-35,17l3438,88r-35,18l3367,124r,l3332,141r,l3296,141r,l3261,141r,l3208,124r-36,-18l3137,88,3101,70,3048,53,3013,35r,l2977,35r18,l2960,35r,l2924,53r,l2906,70r-35,18l2853,106r-35,18l2818,124r-36,17l2782,141r-35,l2747,141r-36,l2711,141r-53,-17l2623,106,2587,88,2552,70,2517,53,2481,35r,l2446,35r,l2410,35r,l2375,53r-18,17l2322,88r-36,18l2251,124r-36,17l2198,141r-18,l2162,141r-35,l2127,141r-36,-17l2056,106,2020,88,1985,70,1949,53,1914,35r18,l1896,35r,l1861,35r,l1843,53r,l1808,70r-18,18l1755,106r-36,18l1719,124r-35,17l1684,141r-36,l1648,141r-35,l1613,141r-36,-17l1542,106,1506,88,1471,70,1436,53,1400,35r,l1365,35r,l1329,35r,l1294,53r-36,17l1223,88r-35,18l1134,124r-35,17l1099,141r-36,l1063,141r-35,l1028,141,993,124,957,106,922,88,886,70,851,53,833,35r,l798,35r,l762,35r,l745,53,709,70,674,88r-36,18l603,124r-36,l567,124r-35,l532,124r-36,l496,124r-35,l426,106,390,88,355,70,319,53,302,35r,l266,35r,l231,35r-36,l142,53,71,70,,88,,53xe" fillcolor="#39f" strokecolor="#39f" strokeweight="0">
                <v:path arrowok="t"/>
              </v:shape>
              <v:shape id="_x0000_s49852" style="position:absolute;left:1294;top:1720;width:4128;height:141" coordsize="4128,141" o:allowincell="f" path="m,53l70,70r71,18l194,106r,l265,106r,l301,88r18,l354,70,389,53,425,35,460,17r36,l496,17r35,l531,17r36,l567,17r35,l637,35r36,18l708,70r36,18l762,106r,-18l797,106r,l832,88r,l850,88,886,70,921,53,956,35,992,17,1027,r,l1063,r,l1098,r,l1134,17r53,18l1222,53r36,17l1293,88r36,18l1329,106r35,l1364,106r35,l1399,106r36,-18l1470,70r36,-17l1541,35r36,-18l1612,r,l1648,r,l1683,r,l1718,17r36,18l1789,53r18,17l1842,88r18,l1860,88r36,18l1896,106r35,-18l1913,88r36,l1984,70r36,-17l2055,35r36,-18l2126,r,l2161,r18,l2197,r18,l2250,17r35,18l2321,53r35,17l2374,88r35,l2409,88r36,18l2445,106r35,-18l2480,88r36,l2551,70r36,-17l2622,35r36,-18l2711,r,l2746,r,l2782,r,l2817,17r,l2852,35r18,18l2906,70r17,18l2923,88r36,l2959,88r35,18l2994,106r36,-18l3012,88r53,l3101,70r35,-17l3171,35r36,-18l3260,r,l3295,r,l3331,r,l3366,17r,l3402,35r35,18l3455,70r35,18l3508,88r,l3544,106r,l3579,88r,18l3614,88r36,-18l3685,53r36,-18l3756,17r36,l3792,17,3827,r18,l3880,r36,l4004,17r36,18l4075,53r18,l4128,53r-17,35l4093,88r-36,l4022,70,3987,53,3916,35r-36,l3845,35r,l3809,35r,l3774,53r-36,17l3703,88r-53,18l3614,124r-35,l3579,124r-35,17l3544,141r-36,-17l3508,124r-35,-18l3437,106,3402,70,3384,53,3349,35r,l3331,35r,l3295,35r,l3260,35r,l3225,35r-36,18l3154,70r-53,36l3065,124r-35,l3030,124r-36,17l2977,141r-18,-17l2941,124r-18,l2906,124r-18,-18l2852,70,2835,53,2799,35r,l2764,35r18,l2746,35r,l2711,35r,l2675,35r-35,18l2604,70r-35,36l2534,124r-54,l2480,124r-35,17l2445,141r-36,-17l2409,124r-35,l2339,106,2303,88,2268,70,2232,53,2197,35r,l2161,35r18,l2144,35r,l2108,53r-35,17l2037,88r-35,18l1966,124r-35,l1931,124r-35,17l1896,141r-36,-17l1860,124r-35,-18l1789,106,1754,70,1736,53,1701,35r-18,l1683,35r-35,l1648,35r-36,l1612,35r-18,l1559,53r-36,35l1488,106r-53,18l1399,124r,l1364,141r,l1329,141r,l1275,124r-35,-18l1205,88,1169,70,1134,53,1098,35r,l1063,35r,l1027,35r,l1010,53,974,70,939,88r-36,18l868,124r-36,l832,124r-35,17l797,141,762,124r,l726,124,691,106,655,88,620,70,602,53r-35,l567,53r-36,l531,53r-35,l496,53r-18,l443,70,407,88r-35,18l336,124r-35,l265,141r,l194,141r,l124,124,70,106,,88,,53xe" fillcolor="#c60" strokecolor="#c60" strokeweight="0">
                <v:path arrowok="t"/>
              </v:shape>
              <v:shape id="_x0000_s49853" style="position:absolute;left:1223;top:1223;width:4128;height:160" coordsize="4128,160" o:allowincell="f" path="m,53l71,36,124,18,195,r35,l265,r,l301,18r,l336,18r36,18l407,53r36,18l478,89r36,18l496,107r35,l531,107r36,l567,107,602,89,620,71,655,53,691,36,726,18r36,l762,18,797,r,l833,18r,l868,18r35,18l939,71r35,18l1010,89r17,18l1027,107r36,l1063,107r35,l1098,107r36,-18l1169,71r36,-18l1240,36r36,-18l1329,r,l1364,r,l1400,18r,l1435,18r53,18l1524,71r35,18l1594,107r36,17l1612,124r36,l1648,124r35,l1683,124r18,-17l1701,107r35,-18l1754,71r35,-18l1825,36r,l1860,18r,l1896,r,l1931,18r,l1967,18r35,18l2037,71r36,18l2108,107r36,l2144,107r35,l2162,107r35,l2197,107r35,l2268,89r35,-18l2339,36r35,-18l2410,18r,l2445,r,l2480,18r,l2534,18r35,35l2605,71r35,18l2675,107r36,17l2711,124r35,l2746,124r36,l2764,124r35,-17l2799,107r36,-18l2853,71r35,-18l2923,36r,-18l2941,18r18,l2994,r,l3030,18r,l3065,18r53,18l3154,71r35,18l3225,107r35,17l3260,124r36,l3296,124r35,l3331,124r18,-17l3349,107r35,-18l3402,71r35,-18l3473,36r35,-18l3508,18,3544,r,l3579,18r,l3615,18r35,18l3703,53r36,18l3774,89r35,18l3809,107r36,l3845,107r35,l3916,107r35,l3987,89r35,-18l4058,71r35,-18l4111,53r17,36l4093,89r-18,18l4040,107r-36,17l3969,124r-53,18l3880,142r-35,l3845,142r-36,l3792,142r-36,-18l3721,107,3685,89,3650,71,3615,53r-36,l3579,53,3544,36r,l3508,53r,l3491,53r-36,18l3437,89r-35,35l3366,142r,l3331,142r,18l3296,160r,l3260,160r,l3225,142r-53,-18l3136,107,3101,71,3065,53r-53,l3030,53,2994,36r,l2959,53r,l2923,53r18,l2906,71r-36,18l2853,124r-36,18l2817,142r-35,l2782,160r-36,l2746,160r-35,l2711,160r-53,-18l2622,124r-35,-17l2551,71,2516,53r-36,l2480,53,2445,36r,l2410,53r,l2392,53r-36,18l2321,89r-35,18l2250,124r-35,18l2215,142r-36,l2162,142r-36,l2126,142r-35,-18l2055,107,2020,89,1984,71,1949,53r-36,l1931,53,1896,36r,l1860,53r,l1843,53r,l1807,71r-18,18l1754,124r-35,18l1719,142r-36,l1683,160r-35,l1648,160r-36,l1612,142r-35,l1541,124,1506,89,1470,71,1435,53,1400,36r,l1364,36r,l1329,36r,l1293,53r-35,18l1222,89r-35,18l1134,124r-36,18l1098,142r-35,l1063,142r-36,l1027,142,992,124,957,107,921,89,886,71,850,53r-17,l833,53,797,36r,l762,53r,l744,53,708,71,673,89r-35,18l602,124r-35,18l567,142r-36,l531,142r-35,l496,142,460,124,425,107,390,89,354,71,336,53r-35,l301,53,265,36r,l230,36r-18,l141,53,71,71,,89,,53xe" fillcolor="#39f" strokecolor="#39f" strokeweight="0">
                <v:path arrowok="t"/>
              </v:shape>
              <v:shape id="_x0000_s49854" style="position:absolute;left:1205;top:1223;width:4129;height:142" coordsize="4129,142" o:allowincell="f" path="m18,53l89,89r53,l213,107r,l283,107r-17,l301,107,337,89,372,71,408,53r35,l478,36,496,18r18,l549,18r,l585,18r,l620,36r36,17l691,71r18,18l744,89r36,18l780,107r35,l797,107r36,l833,107,868,89,904,71,921,53,957,36,992,18r36,l1028,18r35,l1081,18r35,l1116,18r36,l1187,36r36,35l1258,89r53,l1347,107r-18,l1382,107r-18,l1400,107r,l1435,89r36,-18l1506,53r36,-17l1577,18,1612,r18,l1666,r,l1701,r,l1737,18r17,18l1790,53r35,18l1843,89r35,18l1878,107r36,l1896,107r35,l1931,107r36,-18l2002,71r36,-18l2073,36r36,-18l2144,18r,l2180,r,l2215,18r,l2250,18r36,18l2321,53r36,18l2392,89r36,18l2428,107r35,l2445,107r53,l2481,107r35,-18l2569,71r36,-18l2640,36r36,-18l2711,r,l2747,r17,l2782,r18,l2817,18r18,l2853,36r35,17l2906,71r35,18l2941,89r36,18l2959,107r36,l2995,107r35,l3030,107r36,-18l3101,71r53,-18l3190,36r35,-18l3260,r18,l3314,r,l3349,r,l3384,18r,l3402,36r36,17l3473,71r18,18l3526,107r,l3562,107r-18,l3579,107r,l3615,89r35,-18l3686,71r35,-18l3774,36r36,-18l3810,18r35,l3845,18r36,l3934,18r71,18l4040,36r36,17l4111,53r18,18l4129,107,4093,89r-17,l4040,71r-35,l3916,53,3881,36r-36,l3845,36r-35,17l3827,53r-53,l3739,71r-36,18l3668,107r-35,17l3597,142r-18,l3544,142r,l3509,142r,l3473,124r-18,-17l3420,89,3384,71,3367,53r,l3331,36r,l3314,36r,l3278,36r,l3243,53r-36,18l3154,89r-35,18l3083,124r-35,18l3030,142r-35,l2995,142r-36,l2959,142r-35,-18l2924,124r-36,-17l2871,89,2835,71,2800,53r17,l2782,36r,l2747,36r17,l2729,36r,l2693,53r-35,18l2623,89r-54,18l2534,124r-36,18l2498,142r-35,l2445,142r-35,l2410,142r-36,-18l2339,107,2304,89,2268,71,2250,53r-35,l2215,53,2180,36r,l2144,53r,l2109,53r-36,18l2055,89r-35,18l1967,124r-18,18l1931,142r-35,l1896,142r-35,l1861,142r-36,-18l1807,107,1772,89,1737,71,1719,53,1683,36r,l1666,36r,l1630,36r,l1595,53r-36,18l1524,89r-36,18l1453,124r-35,18l1418,142r-36,l1364,142r-35,l1329,142r-35,-18l1258,107,1205,89,1169,71,1134,53r-35,l1099,53,1063,36r18,l1045,53r,l1010,53,975,71,939,89r-18,18l886,124r-35,18l851,142r-36,l797,142r-17,l762,142,726,124,709,107,673,89,638,71r-36,l567,53r,l549,53r,l514,53r,l478,71r-35,l425,89r-35,18l354,124r-35,18l283,142r,l213,142r,l142,124,71,107,,89,18,53xe" fillcolor="#c60" strokecolor="#c60" strokeweight="0">
                <v:path arrowok="t"/>
              </v:shape>
              <v:shape id="_x0000_s49855" type="#_x0000_t75" style="position:absolute;left:3385;top:1223;width:3101;height:160" o:allowincell="f">
                <v:imagedata r:id="rId17" o:title=""/>
              </v:shape>
              <v:shape id="_x0000_s49856" style="position:absolute;left:3385;top:1205;width:3101;height:178" coordsize="3101,178" o:allowincell="f" path="m,l3101,r,178l,178,,xm17,178l,160r3101,l3101,178r,-160l3101,18,,18r17,l17,178xe" fillcolor="#f90" strokecolor="#f90" strokeweight="0">
                <v:path arrowok="t"/>
                <o:lock v:ext="edit" verticies="t"/>
              </v:shape>
              <v:shape id="_x0000_s49857" type="#_x0000_t75" style="position:absolute;left:3987;top:1702;width:2499;height:177" o:allowincell="f">
                <v:imagedata r:id="rId18" o:title=""/>
              </v:shape>
              <v:shape id="_x0000_s49858" style="position:absolute;left:3987;top:1702;width:2499;height:177" coordsize="2499,177" o:allowincell="f" path="m,l2499,r,177l,177,,xm,177r,l2499,177r,l2499,r,l,,,,,177xe" fillcolor="#f90" strokecolor="#f90" strokeweight="0">
                <v:path arrowok="t"/>
                <o:lock v:ext="edit" verticies="t"/>
              </v:shape>
              <v:shape id="_x0000_s49859" type="#_x0000_t75" style="position:absolute;left:1294;top:461;width:5192;height:159" o:allowincell="f">
                <v:imagedata r:id="rId19" o:title=""/>
              </v:shape>
              <v:shape id="_x0000_s49860" style="position:absolute;left:1294;top:461;width:5209;height:159" coordsize="5209,159" o:allowincell="f" path="m,l5209,r,159l,159,,xm,159r,l5192,159r,l5192,r,18l,18,,,,159xe" fillcolor="#f90" strokecolor="#f90" strokeweight="0">
                <v:path arrowok="t"/>
                <o:lock v:ext="edit" verticies="t"/>
              </v:shape>
              <v:rect id="_x0000_s49861" style="position:absolute;left:4696;top:177;width:1920;height:332;mso-wrap-style:none" o:allowincell="f" filled="f" stroked="f">
                <v:textbox style="mso-next-textbox:#_x0000_s49861;mso-fit-shape-to-text:t" inset="0,0,0,0">
                  <w:txbxContent>
                    <w:p w:rsidR="00A520AA" w:rsidRDefault="00A520AA" w:rsidP="00FB6739">
                      <w:r>
                        <w:rPr>
                          <w:rFonts w:ascii="Tahoma" w:hAnsi="Tahoma" w:cs="Tahoma"/>
                          <w:color w:val="000000"/>
                          <w:sz w:val="22"/>
                          <w:szCs w:val="22"/>
                        </w:rPr>
                        <w:t>FTTH: EPON, GPON</w:t>
                      </w:r>
                    </w:p>
                  </w:txbxContent>
                </v:textbox>
              </v:rect>
              <v:rect id="_x0000_s49862" style="position:absolute;left:4040;top:922;width:2609;height:332;mso-wrap-style:none" o:allowincell="f" filled="f" stroked="f">
                <v:textbox style="mso-next-textbox:#_x0000_s49862;mso-fit-shape-to-text:t" inset="0,0,0,0">
                  <w:txbxContent>
                    <w:p w:rsidR="00A520AA" w:rsidRDefault="00A520AA" w:rsidP="00FB6739">
                      <w:r>
                        <w:rPr>
                          <w:rFonts w:ascii="Tahoma" w:hAnsi="Tahoma" w:cs="Tahoma"/>
                          <w:color w:val="000000"/>
                          <w:sz w:val="22"/>
                          <w:szCs w:val="22"/>
                        </w:rPr>
                        <w:t>FTTC/B: FLC, EPON, GPON</w:t>
                      </w:r>
                    </w:p>
                  </w:txbxContent>
                </v:textbox>
              </v:rect>
              <v:rect id="_x0000_s49863" style="position:absolute;left:1347;top:939;width:1613;height:332;mso-wrap-style:none" o:allowincell="f" filled="f" stroked="f">
                <v:textbox style="mso-next-textbox:#_x0000_s49863;mso-fit-shape-to-text:t" inset="0,0,0,0">
                  <w:txbxContent>
                    <w:p w:rsidR="00A520AA" w:rsidRDefault="00A520AA" w:rsidP="00FB6739">
                      <w:r>
                        <w:rPr>
                          <w:rFonts w:ascii="Tahoma" w:hAnsi="Tahoma" w:cs="Tahoma"/>
                          <w:color w:val="000000"/>
                          <w:sz w:val="22"/>
                          <w:szCs w:val="22"/>
                        </w:rPr>
                        <w:t>100Mb/s: VDSL2</w:t>
                      </w:r>
                    </w:p>
                  </w:txbxContent>
                </v:textbox>
              </v:rect>
              <v:rect id="_x0000_s49864" style="position:absolute;left:4217;top:1400;width:2410;height:332;mso-wrap-style:none" o:allowincell="f" filled="f" stroked="f">
                <v:textbox style="mso-next-textbox:#_x0000_s49864;mso-fit-shape-to-text:t" inset="0,0,0,0">
                  <w:txbxContent>
                    <w:p w:rsidR="00A520AA" w:rsidRDefault="00A520AA" w:rsidP="00FB6739">
                      <w:r>
                        <w:rPr>
                          <w:rFonts w:ascii="Tahoma" w:hAnsi="Tahoma" w:cs="Tahoma"/>
                          <w:color w:val="000000"/>
                          <w:sz w:val="22"/>
                          <w:szCs w:val="22"/>
                        </w:rPr>
                        <w:t>FTTN: FLC, EPON, GPON</w:t>
                      </w:r>
                    </w:p>
                  </w:txbxContent>
                </v:textbox>
              </v:rect>
              <v:rect id="_x0000_s49865" style="position:absolute;left:1364;top:1418;width:2353;height:332;mso-wrap-style:none" o:allowincell="f" filled="f" stroked="f">
                <v:textbox style="mso-next-textbox:#_x0000_s49865;mso-fit-shape-to-text:t" inset="0,0,0,0">
                  <w:txbxContent>
                    <w:p w:rsidR="00A520AA" w:rsidRDefault="00A520AA" w:rsidP="00FB6739">
                      <w:r>
                        <w:rPr>
                          <w:rFonts w:ascii="Tahoma" w:hAnsi="Tahoma" w:cs="Tahoma"/>
                          <w:color w:val="000000"/>
                          <w:sz w:val="22"/>
                          <w:szCs w:val="22"/>
                        </w:rPr>
                        <w:t>20Mb/s:VDSL2, ADSL2+</w:t>
                      </w:r>
                    </w:p>
                  </w:txbxContent>
                </v:textbox>
              </v:rect>
              <v:rect id="_x0000_s49866" style="position:absolute;left:1347;top:2198;width:2142;height:332;mso-wrap-style:none" o:allowincell="f" filled="f" stroked="f">
                <v:textbox style="mso-next-textbox:#_x0000_s49866;mso-fit-shape-to-text:t" inset="0,0,0,0">
                  <w:txbxContent>
                    <w:p w:rsidR="00A520AA" w:rsidRDefault="00A520AA" w:rsidP="00FB6739">
                      <w:r>
                        <w:rPr>
                          <w:rFonts w:ascii="Tahoma" w:hAnsi="Tahoma" w:cs="Tahoma"/>
                          <w:color w:val="000000"/>
                          <w:sz w:val="22"/>
                          <w:szCs w:val="22"/>
                        </w:rPr>
                        <w:t>10Mb/s: VDSL, ADSL2</w:t>
                      </w:r>
                    </w:p>
                  </w:txbxContent>
                </v:textbox>
              </v:rect>
              <v:shape id="_x0000_s49867" type="#_x0000_t75" style="position:absolute;left:4660;top:2039;width:1826;height:177" o:allowincell="f">
                <v:imagedata r:id="rId20" o:title=""/>
              </v:shape>
              <v:shape id="_x0000_s49868" style="position:absolute;left:4660;top:2039;width:1826;height:195" coordsize="1826,195" o:allowincell="f" path="m,l1826,r,195l,195,,xm,177r,l1826,177r,l1826,r,l,,,,,177xe" fillcolor="#f90" strokecolor="#f90" strokeweight="0">
                <v:path arrowok="t"/>
                <o:lock v:ext="edit" verticies="t"/>
              </v:shape>
              <v:shape id="_x0000_s49869" style="position:absolute;left:1276;top:2783;width:4129;height:142" coordsize="4129,142" o:allowincell="f" path="m,53l71,36,142,18,212,r71,l283,r36,l354,18r36,18l407,53r36,18l478,89r36,l514,89r35,l531,89r36,l567,89,602,71r36,l673,53,691,36,726,18,762,r18,l797,r18,l850,r,l886,18r18,18l939,53r35,18l1010,89r35,l1045,89r36,18l1063,107r35,-18l1098,89r36,l1169,71r36,-18l1258,36r35,-18l1329,r,l1364,r18,l1417,r,l1453,18r35,18l1524,53r35,18l1595,89r35,18l1630,107r36,l1648,107r35,l1683,107r36,-18l1719,89r17,-18l1772,53r35,-17l1825,18,1860,r,l1896,r,l1931,r18,l1967,18r35,18l2038,53r35,18l2109,89r35,18l2144,107r35,l2179,107r36,l2215,107r18,-18l2268,71r35,-18l2339,36r35,-18l2410,r,l2445,r18,l2498,r,l2534,18r35,18l2622,53r36,18l2693,89r36,18l2729,107r17,l2746,107r36,l2782,107r35,-18l2800,89r35,-18l2870,53r18,-17l2924,18r,l2959,r,l2995,r,l3030,r,l3083,18r36,18l3154,53r53,18l3243,89r35,18l3278,107r35,l3296,107r35,l3331,107r36,-18l3367,89r17,-18l3420,53r35,-17l3473,18,3508,r,l3544,r,l3579,r18,l3632,18r36,18l3703,53r36,18l3774,89r36,l3810,89r35,18l3845,107r36,l3916,89r89,-18l4040,71r35,-18l4093,53r18,-17l4129,71r-18,18l4075,89r-35,18l4005,107r-71,17l3881,142r-36,l3845,142r-35,-18l3810,124r-36,-17l3721,107,3686,89,3650,71,3615,53,3579,36r,l3544,36r,l3526,36r,l3491,53r-18,18l3438,89r-36,18l3384,124r,l3349,142r,l3313,142r-17,l3260,142r,l3225,124r-36,-17l3136,89,3101,71,3065,53,3030,36r,l2995,36r,l2959,36r18,l2941,53r,l2906,71r-18,18l2853,107r-36,17l2817,124r-17,18l2782,142r-18,l2746,142r-35,l2711,142r-35,-18l2640,107,2605,89,2569,71,2516,53,2481,36r,l2445,36r18,l2427,36r,l2392,53r-35,18l2321,89r-35,18l2250,124r-35,l2215,124r-36,18l2179,142r-35,-18l2144,124r-35,l2055,107,2038,89,2002,71,1967,53,1931,36r,l1896,36r,l1878,36r,l1843,53r-18,18l1790,89r-36,18l1736,124r-17,l1701,142r,l1666,142r-18,l1630,142r-18,l1577,124r-36,-17l1506,89,1471,71,1435,53,1400,36r,l1364,36r,l1329,36r18,l1311,53r-53,18l1223,89r-36,18l1152,124r-36,l1116,124r-35,18l1063,142r-35,-18l1028,124r-36,l957,107,921,89,904,71,868,53,833,36r,l797,36r18,l780,36r,l744,53,709,71r-36,l655,89r-35,18l585,124r,l549,124r-18,l514,124r-18,l461,107r-18,l407,89,372,71,337,53,301,36r-35,l283,36r-71,l142,53,88,71,18,89,,53xe" fillcolor="#39f" strokecolor="#39f" strokeweight="0">
                <v:path arrowok="t"/>
              </v:shape>
              <v:shape id="_x0000_s49870" style="position:absolute;left:1276;top:2766;width:4129;height:159" coordsize="4129,159" o:allowincell="f" path="m,70l71,88r71,18l212,124r18,l266,124r,l301,106r,l337,106,354,88,390,70,425,53,461,35r35,l496,35,531,17r,l567,35r,l602,35r36,18l673,70r36,18l744,106r18,18l762,124r35,l797,124r36,-18l833,124r17,-18l886,88,921,70,957,53,992,35r36,-18l1028,17r35,l1063,17r35,l1098,17r36,18l1187,53r36,17l1258,88r35,18l1329,124r,l1364,124r,l1400,124r,l1435,106r36,-18l1506,70r35,-17l1577,17r35,l1612,17,1648,r,l1683,17r,l1719,17r,l1754,35r36,35l1807,88r36,18l1843,106r17,18l1860,106r36,18l1896,124r35,l1914,124r35,-18l1984,88r36,-18l2055,53r36,-18l2126,17r,l2162,17r17,l2215,17r,l2250,35r36,18l2321,70r36,18l2374,106r36,18l2410,124r35,l2445,124r36,-18l2481,106r35,l2552,88r35,-18l2622,35r36,-18l2711,17r,l2746,r,l2782,17r,l2817,17r,l2853,35r17,35l2906,88r35,18l2924,106r35,18l2959,106r36,18l2977,124r53,-18l3012,124r53,-18l3101,88r35,-18l3172,35r35,-18l3260,17r,l3296,r,l3331,17r,l3367,17r,l3402,35r36,35l3455,88r36,18l3491,106r17,18l3508,106r36,18l3544,124r35,l3579,124r36,-18l3650,88r36,-18l3721,53r35,-18l3792,17r,l3845,17r,l3881,17r35,l3951,35r54,l4040,53r35,17l4093,70r36,l4111,106r-18,l4058,88r-36,l3987,70r-36,l3916,53r-35,l3845,53r,l3810,53r,l3774,70r-35,18l3703,106r-53,18l3615,141r-36,l3579,141r-35,18l3544,159r-36,-18l3508,141r-35,l3473,141r-35,-35l3402,88,3384,70,3349,53r,l3331,35r,18l3296,35r,l3260,53r,-18l3225,53r-36,17l3154,88r-53,36l3065,141r-35,l3030,141r-35,18l2977,159r-18,-18l2941,141r-17,l2906,141r-18,-35l2853,88,2835,70,2800,53r,l2764,35r18,18l2746,35r,l2711,53r,-18l2676,53r-36,17l2605,88r-36,36l2534,141r-53,l2481,141r-36,18l2445,159r-35,-18l2410,141r-36,l2339,124r-36,-18l2268,70r-35,l2197,53r,l2162,53r17,l2144,53r,l2109,70r-36,l2038,106r-36,18l1967,141r-36,l1931,141r-35,18l1896,159r-36,-18l1860,141r-35,l1825,141r-35,-35l1754,88,1736,70,1701,53r,l1683,35r,18l1648,35r,l1612,53r18,-18l1595,53r-36,17l1524,88r-36,36l1435,141r-35,18l1400,159r-36,l1364,159r-35,l1329,159r-53,-18l1240,124r-35,-18l1169,88,1134,70,1098,53r,l1063,53r,l1028,53r,l1010,70,974,88r-35,18l904,124r-36,17l833,141r,l797,159r,l762,141r,l726,141,691,124,655,106,620,88,585,70,567,53r,17l531,53r,l496,53r,l478,70,443,88r-36,18l372,124r-35,17l301,141r,l266,159r,l230,159r-35,l124,141,71,124,,106,,70xe" fillcolor="#c60" strokecolor="#c60" strokeweight="0">
                <v:path arrowok="t"/>
              </v:shape>
              <v:rect id="_x0000_s49871" style="position:absolute;left:1382;top:2925;width:1254;height:332;mso-wrap-style:none" o:allowincell="f" filled="f" stroked="f">
                <v:textbox style="mso-next-textbox:#_x0000_s49871;mso-fit-shape-to-text:t" inset="0,0,0,0">
                  <w:txbxContent>
                    <w:p w:rsidR="00A520AA" w:rsidRDefault="00A520AA" w:rsidP="00FB6739">
                      <w:r>
                        <w:rPr>
                          <w:rFonts w:ascii="Tahoma" w:hAnsi="Tahoma" w:cs="Tahoma"/>
                          <w:color w:val="000000"/>
                          <w:sz w:val="22"/>
                          <w:szCs w:val="22"/>
                        </w:rPr>
                        <w:t>1Mb/s: ADSL</w:t>
                      </w:r>
                    </w:p>
                  </w:txbxContent>
                </v:textbox>
              </v:rect>
              <v:shape id="_x0000_s49872" style="position:absolute;left:6627;top:160;width:390;height:1790" coordsize="390,1790" o:allowincell="f" path="m,l390,904,,1790,,xe" fillcolor="#0c0" stroked="f">
                <v:path arrowok="t"/>
              </v:shape>
              <v:shape id="_x0000_s49873" style="position:absolute;left:6680;top:2145;width:284;height:1418" coordsize="284,1418" o:allowincell="f" path="m,l18,,36,,54,18r,l71,18r,l107,36r,l124,53r,l124,71r,l142,106r,l142,124r,461l142,621r,l160,638r,l160,656r,l178,674r,l195,691r,l231,691r,l249,709r,l284,709r,l284,709r,l284,709r-35,l249,709r-18,18l231,727r-36,l195,727r-17,18l178,745r-18,17l160,762r,18l160,780r-18,18l142,798r,35l142,1294r,18l142,1312r-18,18l124,1347r,18l124,1365r-17,18l107,1383r-36,l71,1401r-17,l54,1401r-18,l18,1401,,1418r,-17l18,1401r,l54,1401r,l71,1383r,l89,1365r,l107,1347r,l124,1330r,l124,1312r,l124,1294r,-461l142,798r,l142,780r,l160,762r,l178,745r,l195,727r,l213,709r,l249,709r,l284,709r,l249,709r,l213,709r,l195,691r,l178,674r,l160,656r,l142,638r,l142,621r,l124,585r,-461l124,106r,l124,89r,l107,71r,l89,53r,l71,36r,l54,18r,l18,18r,l,18,,xe" fillcolor="black" strokeweight="0">
                <v:path arrowok="t"/>
              </v:shape>
              <v:shape id="_x0000_s49874" type="#_x0000_t202" style="position:absolute;left:5512;top:2255;width:1080;height:344" o:allowincell="f" filled="f" stroked="f">
                <v:textbox style="mso-next-textbox:#_x0000_s49874" inset="0,0,0,0">
                  <w:txbxContent>
                    <w:p w:rsidR="00A520AA" w:rsidRPr="000765C5" w:rsidRDefault="00A520AA" w:rsidP="00FB6739">
                      <w:pPr>
                        <w:spacing w:before="0" w:line="260" w:lineRule="exact"/>
                        <w:jc w:val="center"/>
                        <w:rPr>
                          <w:sz w:val="16"/>
                          <w:szCs w:val="20"/>
                        </w:rPr>
                      </w:pPr>
                      <w:r>
                        <w:rPr>
                          <w:rFonts w:hint="cs"/>
                          <w:sz w:val="16"/>
                          <w:szCs w:val="20"/>
                          <w:rtl/>
                        </w:rPr>
                        <w:t>ألياف بصرية</w:t>
                      </w:r>
                    </w:p>
                  </w:txbxContent>
                </v:textbox>
              </v:shape>
              <v:shape id="_x0000_s49875" type="#_x0000_t202" style="position:absolute;left:4340;top:2503;width:1172;height:344" o:allowincell="f" filled="f" stroked="f">
                <v:textbox style="mso-next-textbox:#_x0000_s49875" inset="0,0,0,0">
                  <w:txbxContent>
                    <w:p w:rsidR="00A520AA" w:rsidRPr="000765C5" w:rsidRDefault="00A520AA" w:rsidP="00FB6739">
                      <w:pPr>
                        <w:spacing w:before="0" w:line="260" w:lineRule="exact"/>
                        <w:jc w:val="center"/>
                        <w:rPr>
                          <w:sz w:val="16"/>
                          <w:szCs w:val="20"/>
                        </w:rPr>
                      </w:pPr>
                      <w:r w:rsidRPr="000765C5">
                        <w:rPr>
                          <w:rFonts w:hint="cs"/>
                          <w:sz w:val="16"/>
                          <w:szCs w:val="20"/>
                          <w:rtl/>
                        </w:rPr>
                        <w:t>كبلات نحاسية</w:t>
                      </w:r>
                    </w:p>
                  </w:txbxContent>
                </v:textbox>
              </v:shape>
              <v:shape id="_x0000_s49876" type="#_x0000_t202" style="position:absolute;left:2788;top:4191;width:2792;height:344" o:allowincell="f" filled="f" stroked="f">
                <v:textbox style="mso-next-textbox:#_x0000_s49876" inset="0,0,0,0">
                  <w:txbxContent>
                    <w:p w:rsidR="00A520AA" w:rsidRPr="000765C5" w:rsidRDefault="00A520AA" w:rsidP="00FB6739">
                      <w:pPr>
                        <w:spacing w:before="0" w:line="260" w:lineRule="exact"/>
                        <w:jc w:val="center"/>
                        <w:rPr>
                          <w:b/>
                          <w:bCs/>
                          <w:sz w:val="28"/>
                        </w:rPr>
                      </w:pPr>
                      <w:r w:rsidRPr="000765C5">
                        <w:rPr>
                          <w:rFonts w:hint="cs"/>
                          <w:b/>
                          <w:bCs/>
                          <w:sz w:val="28"/>
                          <w:rtl/>
                        </w:rPr>
                        <w:t>المسافة من المشترك</w:t>
                      </w:r>
                    </w:p>
                  </w:txbxContent>
                </v:textbox>
              </v:shape>
              <v:shape id="_x0000_s49877" type="#_x0000_t202" style="position:absolute;left:46;top:969;width:360;height:1800" o:allowincell="f" filled="f" stroked="f">
                <v:textbox style="layout-flow:vertical;mso-layout-flow-alt:bottom-to-top;mso-next-textbox:#_x0000_s49877" inset="0,0,0,0">
                  <w:txbxContent>
                    <w:p w:rsidR="00A520AA" w:rsidRPr="000765C5" w:rsidRDefault="00A520AA" w:rsidP="00FB6739">
                      <w:pPr>
                        <w:spacing w:before="0" w:line="260" w:lineRule="exact"/>
                        <w:jc w:val="center"/>
                        <w:rPr>
                          <w:b/>
                          <w:bCs/>
                          <w:sz w:val="28"/>
                        </w:rPr>
                      </w:pPr>
                      <w:r w:rsidRPr="000765C5">
                        <w:rPr>
                          <w:rFonts w:hint="cs"/>
                          <w:b/>
                          <w:bCs/>
                          <w:sz w:val="28"/>
                          <w:rtl/>
                        </w:rPr>
                        <w:t>سرعة البيانات</w:t>
                      </w:r>
                    </w:p>
                  </w:txbxContent>
                </v:textbox>
              </v:shape>
              <v:shape id="_x0000_s49878" type="#_x0000_t202" style="position:absolute;left:6885;top:579;width:1080;height:1080" o:allowincell="f" filled="f" stroked="f">
                <v:textbox style="mso-next-textbox:#_x0000_s49878" inset="0,0,0,0">
                  <w:txbxContent>
                    <w:p w:rsidR="00A520AA" w:rsidRPr="000765C5" w:rsidRDefault="00A520AA" w:rsidP="00FB6739">
                      <w:pPr>
                        <w:spacing w:before="0" w:line="300" w:lineRule="exact"/>
                        <w:jc w:val="center"/>
                        <w:rPr>
                          <w:i/>
                          <w:iCs/>
                          <w:sz w:val="28"/>
                        </w:rPr>
                      </w:pPr>
                      <w:r w:rsidRPr="000765C5">
                        <w:rPr>
                          <w:rFonts w:hint="cs"/>
                          <w:i/>
                          <w:iCs/>
                          <w:sz w:val="28"/>
                          <w:rtl/>
                        </w:rPr>
                        <w:t>خدمة التشغيل الثلاثي</w:t>
                      </w:r>
                    </w:p>
                  </w:txbxContent>
                </v:textbox>
              </v:shape>
              <v:shape id="_x0000_s49879" type="#_x0000_t202" style="position:absolute;left:6770;top:2337;width:1080;height:954" o:allowincell="f" filled="f" stroked="f">
                <v:textbox style="mso-next-textbox:#_x0000_s49879" inset="0,0,0,0">
                  <w:txbxContent>
                    <w:p w:rsidR="00A520AA" w:rsidRPr="000765C5" w:rsidRDefault="00A520AA" w:rsidP="00FB6739">
                      <w:pPr>
                        <w:spacing w:before="0" w:line="300" w:lineRule="exact"/>
                        <w:jc w:val="center"/>
                        <w:rPr>
                          <w:i/>
                          <w:iCs/>
                          <w:sz w:val="28"/>
                        </w:rPr>
                      </w:pPr>
                      <w:r>
                        <w:rPr>
                          <w:rFonts w:hint="cs"/>
                          <w:i/>
                          <w:iCs/>
                          <w:sz w:val="28"/>
                          <w:rtl/>
                        </w:rPr>
                        <w:t>إنترنت عالي السرعة</w:t>
                      </w:r>
                    </w:p>
                  </w:txbxContent>
                </v:textbox>
              </v:shape>
            </v:group>
            <w10:wrap type="none"/>
            <w10:anchorlock/>
          </v:group>
        </w:pict>
      </w:r>
    </w:p>
    <w:p w:rsidR="00FB6739" w:rsidRDefault="00FB6739" w:rsidP="00FB6739">
      <w:pPr>
        <w:pStyle w:val="Heading2"/>
        <w:spacing w:line="180" w:lineRule="auto"/>
        <w:rPr>
          <w:rtl/>
          <w:lang w:val="en-US" w:bidi="ar-EG"/>
        </w:rPr>
      </w:pPr>
      <w:bookmarkStart w:id="12" w:name="_Toc258940876"/>
      <w:r>
        <w:rPr>
          <w:lang w:val="en-US" w:bidi="ar-EG"/>
        </w:rPr>
        <w:t>3.1</w:t>
      </w:r>
      <w:r>
        <w:rPr>
          <w:rtl/>
          <w:lang w:val="en-US" w:bidi="ar-EG"/>
        </w:rPr>
        <w:tab/>
        <w:t>تطور الأجهزة المطرافية</w:t>
      </w:r>
      <w:bookmarkEnd w:id="12"/>
    </w:p>
    <w:p w:rsidR="00FB6739" w:rsidRDefault="00FB6739" w:rsidP="00FB6739">
      <w:pPr>
        <w:spacing w:line="180" w:lineRule="auto"/>
        <w:rPr>
          <w:rtl/>
          <w:lang w:val="en-US" w:bidi="ar-EG"/>
        </w:rPr>
      </w:pPr>
      <w:r>
        <w:rPr>
          <w:rtl/>
          <w:lang w:val="en-US" w:bidi="ar-EG"/>
        </w:rPr>
        <w:t>بفضل التطورات في تكنولوجيا المعالجة، تطورت الأجهزة المطرافية تطوراً ملحوظاً ولا تزال آخذة في التطور. فخلال العقد الماضي، حافظت الأجهزة المطرافية، خاصة الحاسوب المحمول والهواتف المتنقلة بما فيها الهاتف الذكي (مثل المساعد الرقمي الشخصي)، على دور الريادة في معظم التطورات التي طالت خدمات الاتصالات. والتنقلية والذكاء موضوعان أساسيان رئيسيان في هذه التطورات.</w:t>
      </w:r>
    </w:p>
    <w:p w:rsidR="00FB6739" w:rsidRDefault="00FB6739" w:rsidP="00FB6739">
      <w:pPr>
        <w:spacing w:line="180" w:lineRule="auto"/>
        <w:rPr>
          <w:rtl/>
          <w:lang w:val="en-US" w:bidi="ar-EG"/>
        </w:rPr>
      </w:pPr>
      <w:r>
        <w:rPr>
          <w:rtl/>
          <w:lang w:val="en-US" w:bidi="ar-EG"/>
        </w:rPr>
        <w:t xml:space="preserve">وكما تبين من الشكل </w:t>
      </w:r>
      <w:r>
        <w:rPr>
          <w:lang w:val="en-US" w:bidi="ar-EG"/>
        </w:rPr>
        <w:t>3-1</w:t>
      </w:r>
      <w:r>
        <w:rPr>
          <w:rtl/>
          <w:lang w:val="en-US" w:bidi="ar-EG"/>
        </w:rPr>
        <w:t>، يتم دمج وظائف المطاريف التقليدية الخاصة بالرسوم البيانية والنصوص والفيديو في جهاز مادي واحد مثل الحاسوب الشخصي أو الهاتف المحمول. كما تطورت وظيفة الخدمة الصوتية تطوراً عظيماً وتم دمجها في جهاز صغير هو الهاتف المحمول وتم دمجها أيضاً في حاسوب شخصي بحيث يشكل جهازاً مطرافياً متكاملاً للوسائط المتعددة. ومن خلال هذا الدمج، تتحول كل أنماط الحركة إلى "بيانات" تضم الصوت، ومن ثم تكون إشارة الخرج لهذا الجهاز المطرافي عبارة عن "بيانات ولكن مع اختلافات تتعلق بالوقت الفعلي أو غير الوقت الفعلي." وينتج عن هذا الدمج لهذه الوظائف المختلفة في حاسوب شخصي محمول نمط من الحياة التي تتسم بالتجوال تضاهي انتقال مكتب شخصي أو ما شابه.</w:t>
      </w:r>
    </w:p>
    <w:p w:rsidR="00F16970" w:rsidRDefault="00F16970" w:rsidP="0086026B">
      <w:pPr>
        <w:spacing w:before="0" w:line="120" w:lineRule="auto"/>
        <w:rPr>
          <w:rtl/>
          <w:lang w:val="en-US" w:bidi="ar-EG"/>
        </w:rPr>
      </w:pPr>
    </w:p>
    <w:p w:rsidR="00F16970" w:rsidRPr="00F16970" w:rsidRDefault="00F16970" w:rsidP="0086026B">
      <w:pPr>
        <w:pStyle w:val="figure0"/>
        <w:rPr>
          <w:rtl/>
          <w:lang w:val="en-US" w:bidi="ar-EG"/>
        </w:rPr>
      </w:pPr>
      <w:bookmarkStart w:id="13" w:name="_Toc259106628"/>
      <w:r w:rsidRPr="00F16970">
        <w:rPr>
          <w:rtl/>
        </w:rPr>
        <w:t xml:space="preserve">الشكل </w:t>
      </w:r>
      <w:r w:rsidRPr="00F16970">
        <w:t>3-1</w:t>
      </w:r>
      <w:r w:rsidRPr="00F16970">
        <w:rPr>
          <w:rFonts w:hint="cs"/>
          <w:rtl/>
        </w:rPr>
        <w:t>:</w:t>
      </w:r>
      <w:r w:rsidRPr="00F16970">
        <w:rPr>
          <w:rtl/>
        </w:rPr>
        <w:t xml:space="preserve"> تطورات الأجهزة المطرافية</w:t>
      </w:r>
      <w:bookmarkEnd w:id="13"/>
    </w:p>
    <w:p w:rsidR="00FB6739" w:rsidRPr="008716FE" w:rsidRDefault="00A0320B" w:rsidP="00F16970">
      <w:pPr>
        <w:pBdr>
          <w:bottom w:val="single" w:sz="18" w:space="1" w:color="auto"/>
        </w:pBdr>
        <w:spacing w:before="0" w:line="240" w:lineRule="auto"/>
        <w:jc w:val="center"/>
        <w:rPr>
          <w:szCs w:val="19"/>
          <w:rtl/>
          <w:lang w:val="en-US" w:bidi="ar-EG"/>
        </w:rPr>
      </w:pPr>
      <w:r>
        <w:rPr>
          <w:szCs w:val="19"/>
          <w:rtl/>
          <w:lang w:val="en-US" w:bidi="ar-EG"/>
        </w:rPr>
      </w:r>
      <w:r>
        <w:rPr>
          <w:szCs w:val="19"/>
          <w:lang w:val="en-US" w:bidi="ar-EG"/>
        </w:rPr>
        <w:pict>
          <v:group id="_x0000_s49146" editas="canvas" style="width:419.55pt;height:3in;mso-position-horizontal-relative:char;mso-position-vertical-relative:line" coordorigin="-540" coordsize="8391,4320" o:allowincell="f">
            <o:lock v:ext="edit" aspectratio="t"/>
            <v:shape id="_x0000_s49147" type="#_x0000_t75" style="position:absolute;left:-540;width:8391;height:4320" o:preferrelative="f" o:allowincell="f">
              <v:fill o:detectmouseclick="t"/>
              <v:path o:extrusionok="t" o:connecttype="none"/>
              <o:lock v:ext="edit" text="t"/>
            </v:shape>
            <v:shape id="_x0000_s49148" type="#_x0000_t75" style="position:absolute;left:4283;top:9;width:717;height:1209" o:allowincell="f">
              <v:imagedata r:id="rId21" o:title=""/>
            </v:shape>
            <v:shape id="_x0000_s49149" type="#_x0000_t75" style="position:absolute;left:4283;top:9;width:717;height:1209" o:allowincell="f">
              <v:imagedata r:id="rId22" o:title=""/>
            </v:shape>
            <v:group id="_x0000_s49150" style="position:absolute;top:540;width:7807;height:3771" coordorigin="-125,516" coordsize="7807,3771" o:allowincell="f">
              <v:shape id="_x0000_s49151" style="position:absolute;left:2768;top:1671;width:1204;height:480" coordsize="2232,888" o:allowincell="f" path="m75,65l2115,836r-5,15l70,80,75,65xm50,132hdc17,120,,83,13,50,25,17,62,,95,13v33,12,50,49,37,82c120,128,83,145,50,132haxm2113,843r-58,-90l2232,888,2010,873r103,-30xe" fillcolor="black" strokeweight=".05pt">
                <v:path arrowok="t"/>
                <o:lock v:ext="edit" verticies="t"/>
              </v:shape>
              <v:shape id="_x0000_s49152" style="position:absolute;left:2872;top:2724;width:1118;height:312" coordsize="2070,577" o:allowincell="f" path="m69,499l1944,34r4,15l72,514,69,499xm86,569hdc52,577,17,556,8,522,,488,21,453,55,444v34,-8,69,13,78,47c141,525,120,560,86,569haxm1946,41l1848,r222,10l1879,124r67,-83xe" fillcolor="black" strokeweight=".05pt">
                <v:path arrowok="t"/>
                <o:lock v:ext="edit" verticies="t"/>
              </v:shape>
              <v:shape id="_x0000_s49153" style="position:absolute;left:799;top:1952;width:850;height:773" coordsize="1575,1432" o:allowincell="f" path="m66,1355l1475,80r11,12l77,1366,66,1355xm114,1408hdc88,1432,48,1430,24,1403,,1377,2,1337,29,1313v26,-24,66,-22,90,4c143,1344,141,1384,114,1408haxm1480,86l1374,96,1575,,1460,191,1480,86xe" fillcolor="black" strokeweight=".05pt">
                <v:path arrowok="t"/>
                <o:lock v:ext="edit" verticies="t"/>
              </v:shape>
              <v:shape id="_x0000_s49154" style="position:absolute;left:799;top:2708;width:1040;height:419" coordsize="1928,776" o:allowincell="f" path="m75,65l1812,724r-6,15l70,80,75,65xm50,132hdc17,120,,83,13,50,25,17,62,,95,13v33,12,50,49,37,82c120,128,83,145,50,132haxm1809,731r-57,-90l1928,776,1706,761r103,-30xe" fillcolor="black" strokeweight=".05pt">
                <v:path arrowok="t"/>
                <o:lock v:ext="edit" verticies="t"/>
              </v:shape>
              <v:shape id="_x0000_s49155" style="position:absolute;left:798;top:3257;width:981;height:610" coordsize="1817,1130" o:allowincell="f" path="m69,1050l1704,60r8,14l78,1063r-9,-13xm107,1111hdc76,1130,37,1120,19,1090,,1059,10,1020,40,1002v31,-19,70,-9,88,21c147,1054,137,1093,107,1111haxm1708,67l1602,56,1817,,1668,166r40,-99xe" fillcolor="black" strokeweight=".05pt">
                <v:path arrowok="t"/>
                <o:lock v:ext="edit" verticies="t"/>
              </v:shape>
              <v:shape id="_x0000_s49156" style="position:absolute;left:742;top:1647;width:1046;height:116" coordsize="1937,215" o:allowincell="f" path="m65,141l1809,52r1,16l66,157,65,141xm69,213hdc33,215,3,188,1,153,,117,27,87,62,85v36,-1,66,26,67,61c131,182,104,212,69,213haxm1810,60l1721,r216,53l1727,128r83,-68xe" fillcolor="black" strokeweight=".05pt">
                <v:path arrowok="t"/>
                <o:lock v:ext="edit" verticies="t"/>
              </v:shape>
              <v:roundrect id="_x0000_s49157" style="position:absolute;left:216;top:581;width:418;height:629" arcsize="8292f" o:allowincell="f" fillcolor="#00e0e0" strokeweight=".1pt"/>
              <v:rect id="_x0000_s49158" style="position:absolute;left:216;top:832;width:420;height:96" o:allowincell="f" fillcolor="teal" strokeweight=".1pt"/>
              <v:roundrect id="_x0000_s49159" style="position:absolute;left:216;top:877;width:420;height:330" arcsize="8319f" o:allowincell="f" fillcolor="#00e0e0" strokeweight=".1pt"/>
              <v:shape id="_x0000_s49160" style="position:absolute;left:213;top:581;width:424;height:251" coordsize="424,251" o:allowincell="f" path="m101,250r,-157l,44,2,36,6,26r6,-8l18,12,25,7,32,4,40,1,45,,379,r6,1l393,4r7,3l405,11r5,4l416,21r3,5l422,32r2,8l324,92r,159l297,251r,-173l128,78r,173l101,250xe" fillcolor="teal" strokeweight=".1pt">
                <v:path arrowok="t"/>
              </v:shape>
              <v:rect id="_x0000_s49161" style="position:absolute;left:321;top:1103;width:49;height:29" o:allowincell="f" fillcolor="#c0ffff" strokeweight=".1pt"/>
              <v:rect id="_x0000_s49162" style="position:absolute;left:321;top:1107;width:49;height:31" o:allowincell="f" fillcolor="#c0ffff" strokeweight=".1pt"/>
              <v:rect id="_x0000_s49163" style="position:absolute;left:394;top:1103;width:49;height:29" o:allowincell="f" fillcolor="#c0ffff" strokeweight=".1pt"/>
              <v:rect id="_x0000_s49164" style="position:absolute;left:394;top:1107;width:49;height:31" o:allowincell="f" fillcolor="#c0ffff" strokeweight=".1pt"/>
              <v:rect id="_x0000_s49165" style="position:absolute;left:468;top:1103;width:49;height:29" o:allowincell="f" fillcolor="#c0ffff" strokeweight=".1pt"/>
              <v:rect id="_x0000_s49166" style="position:absolute;left:468;top:1107;width:49;height:31" o:allowincell="f" fillcolor="#c0ffff" strokeweight=".1pt"/>
              <v:rect id="_x0000_s49167" style="position:absolute;left:321;top:1050;width:49;height:30" o:allowincell="f" fillcolor="#c0ffff" strokeweight=".1pt"/>
              <v:rect id="_x0000_s49168" style="position:absolute;left:321;top:1056;width:49;height:29" o:allowincell="f" fillcolor="#c0ffff" strokeweight=".1pt"/>
              <v:rect id="_x0000_s49169" style="position:absolute;left:321;top:997;width:49;height:30" o:allowincell="f" fillcolor="#c0ffff" strokeweight=".1pt"/>
              <v:rect id="_x0000_s49170" style="position:absolute;left:321;top:1003;width:49;height:30" o:allowincell="f" fillcolor="#c0ffff" strokeweight=".1pt"/>
              <v:rect id="_x0000_s49171" style="position:absolute;left:321;top:944;width:49;height:30" o:allowincell="f" fillcolor="#c0ffff" strokeweight=".1pt"/>
              <v:rect id="_x0000_s49172" style="position:absolute;left:321;top:950;width:49;height:30" o:allowincell="f" fillcolor="#c0ffff" strokeweight=".1pt"/>
              <v:rect id="_x0000_s49173" style="position:absolute;left:394;top:1050;width:49;height:30" o:allowincell="f" fillcolor="#c0ffff" strokeweight=".1pt"/>
              <v:rect id="_x0000_s49174" style="position:absolute;left:394;top:1056;width:49;height:29" o:allowincell="f" fillcolor="#c0ffff" strokeweight=".1pt"/>
              <v:rect id="_x0000_s49175" style="position:absolute;left:394;top:997;width:49;height:30" o:allowincell="f" fillcolor="#c0ffff" strokeweight=".1pt"/>
              <v:rect id="_x0000_s49176" style="position:absolute;left:394;top:1003;width:49;height:30" o:allowincell="f" fillcolor="#c0ffff" strokeweight=".1pt"/>
              <v:rect id="_x0000_s49177" style="position:absolute;left:394;top:944;width:49;height:30" o:allowincell="f" fillcolor="#c0ffff" strokeweight=".1pt"/>
              <v:rect id="_x0000_s49178" style="position:absolute;left:394;top:950;width:49;height:30" o:allowincell="f" fillcolor="#c0ffff" strokeweight=".1pt"/>
              <v:rect id="_x0000_s49179" style="position:absolute;left:468;top:1050;width:49;height:30" o:allowincell="f" fillcolor="#c0ffff" strokeweight=".1pt"/>
              <v:rect id="_x0000_s49180" style="position:absolute;left:468;top:1056;width:49;height:29" o:allowincell="f" fillcolor="#c0ffff" strokeweight=".1pt"/>
              <v:rect id="_x0000_s49181" style="position:absolute;left:468;top:997;width:49;height:30" o:allowincell="f" fillcolor="#c0ffff" strokeweight=".1pt"/>
              <v:rect id="_x0000_s49182" style="position:absolute;left:468;top:1003;width:49;height:30" o:allowincell="f" fillcolor="#c0ffff" strokeweight=".1pt"/>
              <v:rect id="_x0000_s49183" style="position:absolute;left:468;top:944;width:49;height:30" o:allowincell="f" fillcolor="#c0ffff" strokeweight=".1pt"/>
              <v:rect id="_x0000_s49184" style="position:absolute;left:468;top:950;width:49;height:30" o:allowincell="f" fillcolor="#c0ffff" strokeweight=".1pt"/>
              <v:oval id="_x0000_s49185" style="position:absolute;left:81;top:641;width:190;height:181" o:allowincell="f" fillcolor="#00c0c0" strokeweight=".1pt"/>
              <v:shape id="_x0000_s49186" style="position:absolute;left:81;top:669;width:62;height:131" coordsize="62,131" o:allowincell="f" path="m62,18r,95l26,131r-7,-8l11,111,6,101,2,89,,79,,68,,57,3,43,7,30,12,20,19,10,28,,62,18xe" fillcolor="teal" strokeweight=".1pt">
                <v:path arrowok="t"/>
              </v:shape>
              <v:oval id="_x0000_s49187" style="position:absolute;left:574;top:641;width:191;height:181" o:allowincell="f" fillcolor="#00c0c0" strokeweight=".1pt"/>
              <v:shape id="_x0000_s49188" style="position:absolute;left:710;top:669;width:64;height:131" coordsize="64,131" o:allowincell="f" path="m1,18l,113r37,18l44,123r9,-12l57,101,61,89,63,79,64,68,63,57,61,43,56,30,51,20,44,10,35,,1,18xe" fillcolor="teal" strokeweight=".1pt">
                <v:path arrowok="t"/>
              </v:shape>
              <v:rect id="_x0000_s49189" style="position:absolute;left:144;top:687;width:559;height:87" o:allowincell="f" fillcolor="#00e0e0" strokeweight=".1pt"/>
              <v:group id="_x0000_s49190" style="position:absolute;left:13;top:2448;width:857;height:616" coordorigin="13,2448" coordsize="857,616" o:allowincell="f">
                <v:rect id="_x0000_s49191" style="position:absolute;left:178;top:2821;width:546;height:148" o:allowincell="f" fillcolor="silver" strokeweight=".1pt"/>
                <v:shape id="_x0000_s49192" style="position:absolute;left:179;top:2775;width:544;height:45" coordsize="544,45" o:allowincell="f" path="m,45r544,l493,,58,,,45xe" fillcolor="silver" strokeweight=".1pt">
                  <v:path arrowok="t"/>
                </v:shape>
                <v:line id="_x0000_s49193" style="position:absolute" from="189,2812" to="716,2812" o:allowincell="f" strokeweight=".1pt"/>
                <v:rect id="_x0000_s49194" style="position:absolute;left:201;top:2931;width:4;height:32" o:allowincell="f" fillcolor="black" stroked="f"/>
                <v:rect id="_x0000_s49195" style="position:absolute;left:209;top:2931;width:4;height:32" o:allowincell="f" fillcolor="black" stroked="f"/>
                <v:rect id="_x0000_s49196" style="position:absolute;left:217;top:2931;width:4;height:32" o:allowincell="f" fillcolor="black" stroked="f"/>
                <v:rect id="_x0000_s49197" style="position:absolute;left:225;top:2931;width:4;height:32" o:allowincell="f" fillcolor="black" stroked="f"/>
                <v:rect id="_x0000_s49198" style="position:absolute;left:233;top:2931;width:4;height:32" o:allowincell="f" fillcolor="black" stroked="f"/>
                <v:rect id="_x0000_s49199" style="position:absolute;left:241;top:2931;width:5;height:32" o:allowincell="f" fillcolor="black" stroked="f"/>
                <v:rect id="_x0000_s49200" style="position:absolute;left:249;top:2931;width:4;height:32" o:allowincell="f" fillcolor="black" stroked="f"/>
                <v:rect id="_x0000_s49201" style="position:absolute;left:258;top:2931;width:4;height:32" o:allowincell="f" fillcolor="black" stroked="f"/>
                <v:rect id="_x0000_s49202" style="position:absolute;left:266;top:2931;width:4;height:32" o:allowincell="f" fillcolor="black" stroked="f"/>
                <v:rect id="_x0000_s49203" style="position:absolute;left:274;top:2931;width:4;height:32" o:allowincell="f" fillcolor="black" stroked="f"/>
                <v:rect id="_x0000_s49204" style="position:absolute;left:282;top:2931;width:4;height:32" o:allowincell="f" fillcolor="black" stroked="f"/>
                <v:rect id="_x0000_s49205" style="position:absolute;left:290;top:2931;width:4;height:32" o:allowincell="f" fillcolor="black" stroked="f"/>
                <v:rect id="_x0000_s49206" style="position:absolute;left:298;top:2931;width:4;height:32" o:allowincell="f" fillcolor="black" stroked="f"/>
                <v:rect id="_x0000_s49207" style="position:absolute;left:306;top:2931;width:4;height:32" o:allowincell="f" fillcolor="black" stroked="f"/>
                <v:rect id="_x0000_s49208" style="position:absolute;left:314;top:2931;width:4;height:32" o:allowincell="f" fillcolor="black" stroked="f"/>
                <v:rect id="_x0000_s49209" style="position:absolute;left:322;top:2931;width:4;height:32" o:allowincell="f" fillcolor="black" stroked="f"/>
                <v:rect id="_x0000_s49210" style="position:absolute;left:330;top:2931;width:4;height:32" o:allowincell="f" fillcolor="black" stroked="f"/>
                <v:rect id="_x0000_s49211" style="position:absolute;left:338;top:2931;width:4;height:32" o:allowincell="f" fillcolor="black" stroked="f"/>
                <v:rect id="_x0000_s49212" style="position:absolute;left:346;top:2931;width:4;height:32" o:allowincell="f" fillcolor="black" stroked="f"/>
                <v:rect id="_x0000_s49213" style="position:absolute;left:354;top:2931;width:4;height:32" o:allowincell="f" fillcolor="black" stroked="f"/>
                <v:rect id="_x0000_s49214" style="position:absolute;left:362;top:2931;width:4;height:32" o:allowincell="f" fillcolor="black" stroked="f"/>
                <v:rect id="_x0000_s49215" style="position:absolute;left:370;top:2931;width:4;height:32" o:allowincell="f" fillcolor="black" stroked="f"/>
                <v:rect id="_x0000_s49216" style="position:absolute;left:378;top:2931;width:4;height:32" o:allowincell="f" fillcolor="black" stroked="f"/>
                <v:rect id="_x0000_s49217" style="position:absolute;left:387;top:2931;width:3;height:32" o:allowincell="f" fillcolor="black" stroked="f"/>
                <v:rect id="_x0000_s49218" style="position:absolute;left:394;top:2931;width:5;height:32" o:allowincell="f" fillcolor="black" stroked="f"/>
                <v:rect id="_x0000_s49219" style="position:absolute;left:402;top:2931;width:4;height:32" o:allowincell="f" fillcolor="black" stroked="f"/>
                <v:rect id="_x0000_s49220" style="position:absolute;left:411;top:2931;width:4;height:32" o:allowincell="f" fillcolor="black" stroked="f"/>
                <v:rect id="_x0000_s49221" style="position:absolute;left:419;top:2931;width:4;height:32" o:allowincell="f" fillcolor="black" stroked="f"/>
                <v:rect id="_x0000_s49222" style="position:absolute;left:427;top:2931;width:4;height:32" o:allowincell="f" fillcolor="black" stroked="f"/>
                <v:rect id="_x0000_s49223" style="position:absolute;left:435;top:2931;width:4;height:32" o:allowincell="f" fillcolor="black" stroked="f"/>
                <v:rect id="_x0000_s49224" style="position:absolute;left:443;top:2931;width:4;height:32" o:allowincell="f" fillcolor="black" stroked="f"/>
                <v:rect id="_x0000_s49225" style="position:absolute;left:451;top:2931;width:4;height:32" o:allowincell="f" fillcolor="black" stroked="f"/>
                <v:rect id="_x0000_s49226" style="position:absolute;left:459;top:2931;width:4;height:32" o:allowincell="f" fillcolor="black" stroked="f"/>
                <v:rect id="_x0000_s49227" style="position:absolute;left:467;top:2931;width:4;height:32" o:allowincell="f" fillcolor="black" stroked="f"/>
                <v:rect id="_x0000_s49228" style="position:absolute;left:475;top:2931;width:4;height:32" o:allowincell="f" fillcolor="black" stroked="f"/>
                <v:rect id="_x0000_s49229" style="position:absolute;left:483;top:2931;width:4;height:32" o:allowincell="f" fillcolor="black" stroked="f"/>
                <v:rect id="_x0000_s49230" style="position:absolute;left:491;top:2931;width:4;height:32" o:allowincell="f" fillcolor="black" stroked="f"/>
                <v:rect id="_x0000_s49231" style="position:absolute;left:499;top:2931;width:4;height:32" o:allowincell="f" fillcolor="black" stroked="f"/>
                <v:rect id="_x0000_s49232" style="position:absolute;left:507;top:2931;width:4;height:32" o:allowincell="f" fillcolor="black" stroked="f"/>
                <v:rect id="_x0000_s49233" style="position:absolute;left:515;top:2931;width:4;height:32" o:allowincell="f" fillcolor="black" stroked="f"/>
                <v:rect id="_x0000_s49234" style="position:absolute;left:523;top:2931;width:4;height:32" o:allowincell="f" fillcolor="black" stroked="f"/>
                <v:rect id="_x0000_s49235" style="position:absolute;left:531;top:2931;width:4;height:32" o:allowincell="f" fillcolor="black" stroked="f"/>
                <v:rect id="_x0000_s49236" style="position:absolute;left:539;top:2931;width:4;height:32" o:allowincell="f" fillcolor="black" stroked="f"/>
                <v:rect id="_x0000_s49237" style="position:absolute;left:547;top:2931;width:4;height:32" o:allowincell="f" fillcolor="black" stroked="f"/>
                <v:rect id="_x0000_s49238" style="position:absolute;left:555;top:2931;width:4;height:32" o:allowincell="f" fillcolor="black" stroked="f"/>
                <v:rect id="_x0000_s49239" style="position:absolute;left:564;top:2931;width:4;height:32" o:allowincell="f" fillcolor="black" stroked="f"/>
                <v:rect id="_x0000_s49240" style="position:absolute;left:571;top:2931;width:4;height:32" o:allowincell="f" fillcolor="black" stroked="f"/>
                <v:rect id="_x0000_s49241" style="position:absolute;left:580;top:2931;width:3;height:32" o:allowincell="f" fillcolor="black" stroked="f"/>
                <v:rect id="_x0000_s49242" style="position:absolute;left:587;top:2931;width:5;height:32" o:allowincell="f" fillcolor="black" stroked="f"/>
                <v:rect id="_x0000_s49243" style="position:absolute;left:595;top:2931;width:4;height:32" o:allowincell="f" fillcolor="black" stroked="f"/>
                <v:rect id="_x0000_s49244" style="position:absolute;left:604;top:2931;width:4;height:32" o:allowincell="f" fillcolor="black" stroked="f"/>
                <v:rect id="_x0000_s49245" style="position:absolute;left:612;top:2931;width:4;height:32" o:allowincell="f" fillcolor="black" stroked="f"/>
                <v:rect id="_x0000_s49246" style="position:absolute;left:620;top:2931;width:4;height:32" o:allowincell="f" fillcolor="black" stroked="f"/>
                <v:rect id="_x0000_s49247" style="position:absolute;left:628;top:2931;width:4;height:32" o:allowincell="f" fillcolor="black" stroked="f"/>
                <v:rect id="_x0000_s49248" style="position:absolute;left:636;top:2931;width:4;height:32" o:allowincell="f" fillcolor="black" stroked="f"/>
                <v:rect id="_x0000_s49249" style="position:absolute;left:644;top:2931;width:4;height:32" o:allowincell="f" fillcolor="black" stroked="f"/>
                <v:rect id="_x0000_s49250" style="position:absolute;left:652;top:2931;width:4;height:32" o:allowincell="f" fillcolor="black" stroked="f"/>
                <v:rect id="_x0000_s49251" style="position:absolute;left:660;top:2931;width:4;height:32" o:allowincell="f" fillcolor="black" stroked="f"/>
                <v:rect id="_x0000_s49252" style="position:absolute;left:669;top:2931;width:3;height:32" o:allowincell="f" fillcolor="black" stroked="f"/>
                <v:rect id="_x0000_s49253" style="position:absolute;left:676;top:2931;width:5;height:32" o:allowincell="f" fillcolor="black" stroked="f"/>
                <v:rect id="_x0000_s49254" style="position:absolute;left:685;top:2931;width:3;height:32" o:allowincell="f" fillcolor="black" stroked="f"/>
                <v:rect id="_x0000_s49255" style="position:absolute;left:693;top:2931;width:4;height:32" o:allowincell="f" fillcolor="black" stroked="f"/>
                <v:rect id="_x0000_s49256" style="position:absolute;left:700;top:2931;width:5;height:32" o:allowincell="f" fillcolor="black" stroked="f"/>
                <v:rect id="_x0000_s49257" style="position:absolute;left:709;top:2931;width:3;height:32" o:allowincell="f" fillcolor="black" stroked="f"/>
                <v:rect id="_x0000_s49258" style="position:absolute;left:193;top:2832;width:113;height:76" o:allowincell="f" fillcolor="silver" strokeweight=".1pt"/>
                <v:rect id="_x0000_s49259" style="position:absolute;left:305;top:2832;width:159;height:76" o:allowincell="f" fillcolor="silver" strokeweight=".1pt"/>
                <v:rect id="_x0000_s49260" style="position:absolute;left:464;top:2832;width:172;height:76" o:allowincell="f" fillcolor="silver" strokeweight=".1pt"/>
                <v:rect id="_x0000_s49261" style="position:absolute;left:635;top:2832;width:75;height:76" o:allowincell="f" fillcolor="silver" strokeweight=".1pt"/>
                <v:rect id="_x0000_s49262" style="position:absolute;left:666;top:2840;width:29;height:37" o:allowincell="f" fillcolor="black" strokeweight=".1pt"/>
                <v:rect id="_x0000_s49263" style="position:absolute;left:670;top:2852;width:22;height:6" o:allowincell="f" fillcolor="silver" strokeweight=".1pt"/>
                <v:rect id="_x0000_s49264" style="position:absolute;left:643;top:2845;width:12;height:3" o:allowincell="f" fillcolor="silver" strokeweight=".1pt"/>
                <v:rect id="_x0000_s49265" style="position:absolute;left:643;top:2865;width:12;height:3" o:allowincell="f" fillcolor="silver" strokeweight=".1pt"/>
                <v:rect id="_x0000_s49266" style="position:absolute;left:358;top:2842;width:55;height:28" o:allowincell="f" fillcolor="gray" strokeweight=".1pt"/>
                <v:rect id="_x0000_s49267" style="position:absolute;left:358;top:2855;width:55;height:15" o:allowincell="f" fillcolor="black" strokeweight=".1pt"/>
                <v:rect id="_x0000_s49268" style="position:absolute;left:316;top:2855;width:139;height:8" o:allowincell="f" fillcolor="black" stroked="f"/>
                <v:rect id="_x0000_s49269" style="position:absolute;left:311;top:2844;width:14;height:3" o:allowincell="f" fillcolor="green" strokeweight=".1pt"/>
                <v:rect id="_x0000_s49270" style="position:absolute;left:428;top:2879;width:18;height:14" o:allowincell="f" fillcolor="black" strokeweight=".1pt"/>
                <v:rect id="_x0000_s49271" style="position:absolute;left:202;top:2887;width:3;height:17" o:allowincell="f" fillcolor="black" stroked="f"/>
                <v:rect id="_x0000_s49272" style="position:absolute;left:209;top:2887;width:2;height:17" o:allowincell="f" fillcolor="black" stroked="f"/>
                <v:rect id="_x0000_s49273" style="position:absolute;left:215;top:2887;width:2;height:17" o:allowincell="f" fillcolor="black" stroked="f"/>
                <v:rect id="_x0000_s49274" style="position:absolute;left:221;top:2887;width:3;height:17" o:allowincell="f" fillcolor="black" stroked="f"/>
                <v:rect id="_x0000_s49275" style="position:absolute;left:227;top:2887;width:3;height:17" o:allowincell="f" fillcolor="black" stroked="f"/>
                <v:rect id="_x0000_s49276" style="position:absolute;left:233;top:2887;width:3;height:17" o:allowincell="f" fillcolor="black" stroked="f"/>
                <v:rect id="_x0000_s49277" style="position:absolute;left:239;top:2887;width:3;height:17" o:allowincell="f" fillcolor="black" stroked="f"/>
                <v:rect id="_x0000_s49278" style="position:absolute;left:246;top:2887;width:2;height:17" o:allowincell="f" fillcolor="black" stroked="f"/>
                <v:rect id="_x0000_s49279" style="position:absolute;left:252;top:2887;width:2;height:17" o:allowincell="f" fillcolor="black" stroked="f"/>
                <v:rect id="_x0000_s49280" style="position:absolute;left:258;top:2887;width:2;height:17" o:allowincell="f" fillcolor="black" stroked="f"/>
                <v:rect id="_x0000_s49281" style="position:absolute;left:264;top:2887;width:3;height:17" o:allowincell="f" fillcolor="black" stroked="f"/>
                <v:rect id="_x0000_s49282" style="position:absolute;left:270;top:2887;width:3;height:17" o:allowincell="f" fillcolor="black" stroked="f"/>
                <v:rect id="_x0000_s49283" style="position:absolute;left:276;top:2887;width:3;height:17" o:allowincell="f" fillcolor="black" stroked="f"/>
                <v:rect id="_x0000_s49284" style="position:absolute;left:282;top:2887;width:3;height:17" o:allowincell="f" fillcolor="black" stroked="f"/>
                <v:rect id="_x0000_s49285" style="position:absolute;left:288;top:2887;width:3;height:17" o:allowincell="f" fillcolor="black" stroked="f"/>
                <v:rect id="_x0000_s49286" style="position:absolute;left:294;top:2887;width:3;height:17" o:allowincell="f" fillcolor="black" stroked="f"/>
                <v:shape id="_x0000_s49287" style="position:absolute;left:194;top:2874;width:516;height:12" coordsize="516,12" o:allowincell="f" path="m,9r227,l227,r35,l262,12r254,e" filled="f" strokeweight=".1pt">
                  <v:path arrowok="t"/>
                </v:shape>
                <v:rect id="_x0000_s49288" style="position:absolute;left:14;top:3043;width:856;height:21" o:allowincell="f" fillcolor="silver" strokeweight=".1pt"/>
                <v:shape id="_x0000_s49289" style="position:absolute;left:13;top:2957;width:856;height:87" coordsize="856,87" o:allowincell="f" path="m,87r856,l807,1,62,,,87xe" fillcolor="silver" strokeweight=".1pt">
                  <v:path arrowok="t"/>
                </v:shape>
                <v:shape id="_x0000_s49290" style="position:absolute;left:38;top:2967;width:802;height:66" coordsize="802,66" o:allowincell="f" path="m46,l,66r802,l766,e" filled="f" strokeweight=".1pt">
                  <v:path arrowok="t"/>
                </v:shape>
                <v:shape id="_x0000_s49291" style="position:absolute;left:108;top:2966;width:27;height:12" coordsize="27,12" o:allowincell="f" path="m7,l27,,20,12,,12,7,xe" fillcolor="gray" strokeweight=".1pt">
                  <v:path arrowok="t"/>
                </v:shape>
                <v:shape id="_x0000_s49292" style="position:absolute;left:173;top:2966;width:106;height:11" coordsize="106,11" o:allowincell="f" path="m5,l106,r-3,11l,11,5,xe" fillcolor="gray" strokeweight=".1pt">
                  <v:path arrowok="t"/>
                </v:shape>
                <v:shape id="_x0000_s49293" style="position:absolute;left:310;top:2966;width:101;height:12" coordsize="101,12" o:allowincell="f" path="m4,r97,l101,12,,12,4,xe" fillcolor="gray" strokeweight=".1pt">
                  <v:path arrowok="t"/>
                </v:shape>
                <v:shape id="_x0000_s49294" style="position:absolute;left:431;top:2966;width:104;height:12" coordsize="104,12" o:allowincell="f" path="m1,l104,r,12l,12,1,xe" fillcolor="gray" strokeweight=".1pt">
                  <v:path arrowok="t"/>
                </v:shape>
                <v:shape id="_x0000_s49295" style="position:absolute;left:557;top:2966;width:91;height:13" coordsize="91,13" o:allowincell="f" path="m,l88,r3,13l,13,,xe" fillcolor="gray" strokeweight=".1pt">
                  <v:path arrowok="t"/>
                </v:shape>
                <v:shape id="_x0000_s49296" style="position:absolute;left:670;top:2973;width:112;height:12" coordsize="112,12" o:allowincell="f" path="m,l102,r10,12l4,12,,xe" fillcolor="gray" strokeweight=".1pt">
                  <v:path arrowok="t"/>
                </v:shape>
                <v:line id="_x0000_s49297" style="position:absolute" from="143,2990" to="475,2990" o:allowincell="f" strokeweight=".1pt"/>
                <v:line id="_x0000_s49298" style="position:absolute" from="157,3000" to="493,3000" o:allowincell="f" strokeweight=".1pt"/>
                <v:line id="_x0000_s49299" style="position:absolute" from="160,3009" to="455,3009" o:allowincell="f" strokeweight=".1pt"/>
                <v:line id="_x0000_s49300" style="position:absolute" from="167,3020" to="207,3020" o:allowincell="f" strokeweight=".1pt"/>
                <v:line id="_x0000_s49301" style="position:absolute" from="96,2994" to="130,2994" o:allowincell="f" strokeweight=".1pt"/>
                <v:line id="_x0000_s49302" style="position:absolute" from="91,3004" to="123,3004" o:allowincell="f" strokeweight=".1pt"/>
                <v:line id="_x0000_s49303" style="position:absolute" from="82,3014" to="140,3014" o:allowincell="f" strokeweight=".1pt"/>
                <v:line id="_x0000_s49304" style="position:absolute" from="218,3020" to="418,3020" o:allowincell="f" strokeweight=".1pt"/>
                <v:line id="_x0000_s49305" style="position:absolute" from="491,2988" to="537,2988" o:allowincell="f" strokeweight=".1pt"/>
                <v:line id="_x0000_s49306" style="position:absolute" from="503,3000" to="540,3000" o:allowincell="f" strokeweight=".1pt"/>
                <v:line id="_x0000_s49307" style="position:absolute" from="477,3010" to="540,3010" o:allowincell="f" strokeweight=".1pt"/>
                <v:line id="_x0000_s49308" style="position:absolute" from="427,3020" to="458,3020" o:allowincell="f" strokeweight=".1pt"/>
                <v:line id="_x0000_s49309" style="position:absolute" from="468,3021" to="536,3021" o:allowincell="f" strokeweight=".1pt"/>
                <v:line id="_x0000_s49310" style="position:absolute" from="556,2994" to="649,2994" o:allowincell="f" strokeweight=".1pt"/>
                <v:line id="_x0000_s49311" style="position:absolute" from="569,3006" to="651,3006" o:allowincell="f" strokeweight=".1pt"/>
                <v:line id="_x0000_s49312" style="position:absolute" from="570,3022" to="655,3022" o:allowincell="f" strokeweight=".1pt"/>
                <v:line id="_x0000_s49313" style="position:absolute" from="681,2994" to="771,2994" o:allowincell="f" strokeweight=".1pt"/>
                <v:line id="_x0000_s49314" style="position:absolute" from="672,3005" to="745,3005" o:allowincell="f" strokeweight=".1pt"/>
                <v:line id="_x0000_s49315" style="position:absolute" from="681,3014" to="749,3014" o:allowincell="f" strokeweight=".1pt"/>
                <v:line id="_x0000_s49316" style="position:absolute" from="679,3023" to="763,3023" o:allowincell="f" strokeweight=".1pt"/>
                <v:line id="_x0000_s49317" style="position:absolute" from="760,3006" to="784,3006" o:allowincell="f" strokeweight=".1pt"/>
                <v:line id="_x0000_s49318" style="position:absolute" from="769,3019" to="791,3019" o:allowincell="f" strokeweight=".1pt"/>
                <v:shape id="_x0000_s49319" style="position:absolute;left:266;top:2761;width:371;height:25" coordsize="371,25" o:allowincell="f" path="m,25r371,l350,,22,,,25xe" fillcolor="silver" strokeweight=".1pt">
                  <v:path arrowok="t"/>
                </v:shape>
                <v:rect id="_x0000_s49320" style="position:absolute;left:266;top:2785;width:371;height:23" o:allowincell="f" fillcolor="silver" strokeweight=".1pt"/>
                <v:shape id="_x0000_s49321" style="position:absolute;left:352;top:2740;width:197;height:45" coordsize="197,45" o:allowincell="f" path="m,25l,,197,r,26l196,29r-1,1l191,33r-4,1l181,36r-5,2l169,39r-7,1l155,41r-10,2l137,43r-9,1l118,45r-11,l93,45r-12,l69,44,57,43,49,42,41,41,32,40,25,38,18,37,12,35,8,33,5,32,2,30,1,28,,25xe" fillcolor="silver" strokeweight=".1pt">
                  <v:path arrowok="t"/>
                </v:shape>
                <v:roundrect id="_x0000_s49322" style="position:absolute;left:220;top:2448;width:462;height:302" arcsize="8077f" o:allowincell="f" fillcolor="silver" strokeweight=".1pt"/>
                <v:roundrect id="_x0000_s49323" style="position:absolute;left:272;top:2481;width:359;height:235" arcsize="8031f" o:allowincell="f" fillcolor="gray" strokeweight=".1pt"/>
                <v:roundrect id="_x0000_s49324" style="position:absolute;left:292;top:2494;width:318;height:209" arcsize="8013f" o:allowincell="f" fillcolor="green" strokeweight=".1pt"/>
                <v:rect id="_x0000_s49325" style="position:absolute;left:606;top:2732;width:13;height:3" o:allowincell="f" fillcolor="green" strokeweight=".1pt"/>
              </v:group>
              <v:rect id="_x0000_s49326" style="position:absolute;left:116;top:3430;width:614;height:548" o:allowincell="f" fillcolor="#7f5f3f" strokeweight=".1pt"/>
              <v:rect id="_x0000_s49327" style="position:absolute;left:116;top:3492;width:614;height:486" o:allowincell="f" fillcolor="#7f5f3f" strokeweight=".1pt"/>
              <v:shape id="_x0000_s49328" style="position:absolute;left:115;top:3380;width:616;height:49" coordsize="616,49" o:allowincell="f" path="m,49r616,l583,,33,,,49xe" fillcolor="#9f3f00" strokeweight=".1pt">
                <v:path arrowok="t"/>
              </v:shape>
              <v:rect id="_x0000_s49329" style="position:absolute;left:127;top:3442;width:582;height:27" o:allowincell="f" fillcolor="#9f9f9f" strokeweight=".1pt"/>
              <v:shape id="_x0000_s49330" style="position:absolute;left:128;top:3442;width:590;height:35" coordsize="590,35" o:allowincell="f" path="m,35l,,590,e" filled="f" strokecolor="silver" strokeweight=".1pt">
                <v:path arrowok="t"/>
              </v:shape>
              <v:rect id="_x0000_s49331" style="position:absolute;left:134;top:3450;width:301;height:12" o:allowincell="f" fillcolor="#9f9f9f" strokecolor="#5f5f5f" strokeweight=".1pt"/>
              <v:rect id="_x0000_s49332" style="position:absolute;left:458;top:3451;width:245;height:18" o:allowincell="f" fillcolor="black" strokecolor="#5f5f5f" strokeweight=".1pt"/>
              <v:rect id="_x0000_s49333" style="position:absolute;left:467;top:3454;width:2;height:12" o:allowincell="f" fillcolor="gray" strokecolor="#5f5f5f" strokeweight=".1pt"/>
              <v:rect id="_x0000_s49334" style="position:absolute;left:480;top:3454;width:2;height:12" o:allowincell="f" fillcolor="gray" strokecolor="#5f5f5f" strokeweight=".1pt"/>
              <v:rect id="_x0000_s49335" style="position:absolute;left:494;top:3454;width:2;height:12" o:allowincell="f" fillcolor="gray" strokecolor="#5f5f5f" strokeweight=".1pt"/>
              <v:rect id="_x0000_s49336" style="position:absolute;left:507;top:3454;width:3;height:12" o:allowincell="f" fillcolor="gray" strokecolor="#5f5f5f" strokeweight=".1pt"/>
              <v:rect id="_x0000_s49337" style="position:absolute;left:521;top:3454;width:2;height:12" o:allowincell="f" fillcolor="gray" strokecolor="#5f5f5f" strokeweight=".1pt"/>
              <v:rect id="_x0000_s49338" style="position:absolute;left:558;top:3453;width:13;height:5" o:allowincell="f" fillcolor="gray" strokecolor="#5f5f5f" strokeweight=".1pt"/>
              <v:shape id="_x0000_s49339" style="position:absolute;left:565;top:3456;width:9;height:7" coordsize="9,7" o:allowincell="f" path="m,l9,4,,7,,xe" fillcolor="#9f9f9f" strokecolor="#5f5f5f" strokeweight=".1pt">
                <v:path arrowok="t"/>
              </v:shape>
              <v:rect id="_x0000_s49340" style="position:absolute;left:537;top:3454;width:18;height:11" o:allowincell="f" fillcolor="gray" strokecolor="#5f5f5f" strokeweight=".1pt"/>
              <v:shape id="_x0000_s49341" style="position:absolute;left:542;top:3457;width:8;height:6" coordsize="8,6" o:allowincell="f" path="m8,l,3,8,6,8,xe" fillcolor="#9f9f9f" strokecolor="#5f5f5f" strokeweight=".1pt">
                <v:path arrowok="t"/>
              </v:shape>
              <v:rect id="_x0000_s49342" style="position:absolute;left:613;top:3453;width:13;height:5" o:allowincell="f" fillcolor="gray" strokecolor="#5f5f5f" strokeweight=".1pt"/>
              <v:shape id="_x0000_s49343" style="position:absolute;left:621;top:3456;width:8;height:7" coordsize="8,7" o:allowincell="f" path="m,l8,4,,7,,xe" fillcolor="#9f9f9f" strokecolor="#5f5f5f" strokeweight=".1pt">
                <v:path arrowok="t"/>
              </v:shape>
              <v:rect id="_x0000_s49344" style="position:absolute;left:592;top:3454;width:18;height:11" o:allowincell="f" fillcolor="gray" strokecolor="#5f5f5f" strokeweight=".1pt"/>
              <v:shape id="_x0000_s49345" style="position:absolute;left:597;top:3457;width:8;height:6" coordsize="8,6" o:allowincell="f" path="m8,l,3,8,6,8,xe" fillcolor="#9f9f9f" strokecolor="#5f5f5f" strokeweight=".1pt">
                <v:path arrowok="t"/>
              </v:shape>
              <v:shape id="_x0000_s49346" style="position:absolute;left:664;top:3452;width:9;height:2" coordsize="9,2" o:allowincell="f" path="m,l2,2r5,l9,,,xe" fillcolor="lime" stroked="f">
                <v:path arrowok="t"/>
              </v:shape>
              <v:shape id="_x0000_s49347" style="position:absolute;left:661;top:3465;width:8;height:2" coordsize="8,2" o:allowincell="f" path="m,2l2,,7,,8,2,,2xe" fillcolor="lime" stroked="f">
                <v:path arrowok="t"/>
              </v:shape>
              <v:shape id="_x0000_s49348" style="position:absolute;left:662;top:3453;width:3;height:6" coordsize="3,6" o:allowincell="f" path="m2,l3,1,2,5,,6,2,xe" fillcolor="lime" stroked="f">
                <v:path arrowok="t"/>
              </v:shape>
              <v:shape id="_x0000_s49349" style="position:absolute;left:660;top:3460;width:3;height:7" coordsize="3,7" o:allowincell="f" path="m,7l2,5,3,1,2,,,7xe" fillcolor="lime" stroked="f">
                <v:path arrowok="t"/>
              </v:shape>
              <v:shape id="_x0000_s49350" style="position:absolute;left:668;top:3460;width:3;height:7" coordsize="3,7" o:allowincell="f" path="m,5l2,7,3,,1,1,,5xe" fillcolor="lime" stroked="f">
                <v:path arrowok="t"/>
              </v:shape>
              <v:shape id="_x0000_s49351" style="position:absolute;left:670;top:3453;width:3;height:6" coordsize="3,6" o:allowincell="f" path="m1,1l3,,1,6,,6,1,1xe" fillcolor="lime" stroked="f">
                <v:path arrowok="t"/>
              </v:shape>
              <v:shape id="_x0000_s49352" style="position:absolute;left:662;top:3459;width:9;height:2" coordsize="9,2" o:allowincell="f" path="m,1l2,,8,,9,1,8,2,2,2,,1xe" fillcolor="lime" stroked="f">
                <v:path arrowok="t"/>
              </v:shape>
              <v:shape id="_x0000_s49353" style="position:absolute;left:676;top:3452;width:9;height:2" coordsize="9,2" o:allowincell="f" path="m,l2,2r5,l9,,,xe" fillcolor="lime" stroked="f">
                <v:path arrowok="t"/>
              </v:shape>
              <v:shape id="_x0000_s49354" style="position:absolute;left:673;top:3465;width:8;height:2" coordsize="8,2" o:allowincell="f" path="m,2l2,,7,,8,2,,2xe" fillcolor="lime" stroked="f">
                <v:path arrowok="t"/>
              </v:shape>
              <v:shape id="_x0000_s49355" style="position:absolute;left:674;top:3453;width:3;height:6" coordsize="3,6" o:allowincell="f" path="m2,l3,1,2,5,,6,2,xe" fillcolor="lime" stroked="f">
                <v:path arrowok="t"/>
              </v:shape>
              <v:shape id="_x0000_s49356" style="position:absolute;left:672;top:3460;width:3;height:7" coordsize="3,7" o:allowincell="f" path="m,7l2,5,3,1,2,,,7xe" fillcolor="lime" stroked="f">
                <v:path arrowok="t"/>
              </v:shape>
              <v:shape id="_x0000_s49357" style="position:absolute;left:680;top:3460;width:3;height:7" coordsize="3,7" o:allowincell="f" path="m,5l2,7,3,,1,1,,5xe" fillcolor="lime" stroked="f">
                <v:path arrowok="t"/>
              </v:shape>
              <v:shape id="_x0000_s49358" style="position:absolute;left:682;top:3453;width:3;height:6" coordsize="3,6" o:allowincell="f" path="m1,1l3,,1,6,,6,1,1xe" fillcolor="lime" stroked="f">
                <v:path arrowok="t"/>
              </v:shape>
              <v:shape id="_x0000_s49359" style="position:absolute;left:674;top:3459;width:9;height:2" coordsize="9,2" o:allowincell="f" path="m,1l2,,8,,9,1,8,2,2,2,,1xe" fillcolor="lime" stroked="f">
                <v:path arrowok="t"/>
              </v:shape>
              <v:shape id="_x0000_s49360" style="position:absolute;left:688;top:3452;width:9;height:2" coordsize="9,2" o:allowincell="f" path="m,l1,2r6,l9,,,xe" fillcolor="lime" stroked="f">
                <v:path arrowok="t"/>
              </v:shape>
              <v:shape id="_x0000_s49361" style="position:absolute;left:684;top:3465;width:9;height:2" coordsize="9,2" o:allowincell="f" path="m,2l2,,8,,9,2,,2xe" fillcolor="lime" stroked="f">
                <v:path arrowok="t"/>
              </v:shape>
              <v:shape id="_x0000_s49362" style="position:absolute;left:686;top:3453;width:3;height:6" coordsize="3,6" o:allowincell="f" path="m2,l3,1,2,5,,6,2,xe" fillcolor="lime" stroked="f">
                <v:path arrowok="t"/>
              </v:shape>
              <v:shape id="_x0000_s49363" style="position:absolute;left:684;top:3460;width:3;height:7" coordsize="3,7" o:allowincell="f" path="m,7l2,5,3,1,2,,,7xe" fillcolor="lime" stroked="f">
                <v:path arrowok="t"/>
              </v:shape>
              <v:shape id="_x0000_s49364" style="position:absolute;left:693;top:3460;width:2;height:7" coordsize="2,7" o:allowincell="f" path="m,5l1,7,2,,,1,,5xe" fillcolor="lime" stroked="f">
                <v:path arrowok="t"/>
              </v:shape>
              <v:shape id="_x0000_s49365" style="position:absolute;left:694;top:3453;width:3;height:6" coordsize="3,6" o:allowincell="f" path="m1,1l3,,2,6,,6,1,1xe" fillcolor="lime" stroked="f">
                <v:path arrowok="t"/>
              </v:shape>
              <v:shape id="_x0000_s49366" style="position:absolute;left:686;top:3459;width:9;height:2" coordsize="9,2" o:allowincell="f" path="m,1l2,,8,,9,1,8,2,2,2,,1xe" fillcolor="lime" stroked="f">
                <v:path arrowok="t"/>
              </v:shape>
              <v:rect id="_x0000_s49367" style="position:absolute;left:129;top:3509;width:588;height:456" o:allowincell="f" fillcolor="#3f3f3f" strokeweight=".1pt"/>
              <v:rect id="_x0000_s49368" style="position:absolute;left:154;top:3535;width:538;height:405" o:allowincell="f" fillcolor="black" strokeweight=".1pt"/>
              <v:shape id="_x0000_s49369" style="position:absolute;left:128;top:3508;width:25;height:458" coordsize="25,458" o:allowincell="f" path="m,l25,26r,407l,458,,xe" fillcolor="#5f5f5f" strokeweight=".1pt">
                <v:path arrowok="t"/>
              </v:shape>
              <v:shape id="_x0000_s49370" style="position:absolute;left:693;top:3508;width:25;height:458" coordsize="25,458" o:allowincell="f" path="m25,l,26,,433r25,25l25,xe" fillcolor="#5f5f5f" strokeweight=".1pt">
                <v:path arrowok="t"/>
              </v:shape>
              <v:shape id="_x0000_s49371" style="position:absolute;left:128;top:3941;width:590;height:25" coordsize="590,25" o:allowincell="f" path="m,25l25,,565,r25,25l,25xe" fillcolor="gray" strokeweight=".1pt">
                <v:path arrowok="t"/>
              </v:shape>
              <v:shape id="_x0000_s49372" style="position:absolute;left:128;top:3508;width:590;height:458" coordsize="590,458" o:allowincell="f" path="m590,l,,,458e" filled="f" strokecolor="gray" strokeweight=".1pt">
                <v:path arrowok="t"/>
              </v:shape>
              <v:group id="_x0000_s49373" style="position:absolute;left:95;top:1486;width:652;height:643" coordorigin="95,1486" coordsize="652,643" o:allowincell="f">
                <v:shape id="_x0000_s49374" style="position:absolute;left:162;top:1721;width:585;height:408" coordsize="2854,1955" o:allowincell="f" path="m2765,hdc2814,,2854,39,2854,89v,,,,,hal2854,1866hdc2854,1915,2814,1955,2765,1955hal89,1955hdc40,1955,,1915,,1866hal,89hdc,39,40,,89,hal2765,hdxe" fillcolor="#e9e9e9" strokeweight="0">
                  <v:path arrowok="t"/>
                </v:shape>
                <v:shape id="_x0000_s49375" style="position:absolute;left:147;top:1718;width:584;height:400" coordsize="2853,1919" o:allowincell="f" path="m2764,hdc2813,,2853,39,2853,89v,,,,,hal2853,1830hdc2853,1879,2813,1919,2764,1919hal89,1919hdc40,1919,,1879,,1830hal,89hdc,39,40,,89,hal2764,hdxe" fillcolor="#ccc" strokeweight="0">
                  <v:path arrowok="t"/>
                </v:shape>
                <v:shape id="_x0000_s49376" style="position:absolute;left:126;top:1717;width:590;height:393" coordsize="2882,1886" o:allowincell="f" path="m2793,hdc2842,,2882,40,2882,89v,,,,,hal2882,1797hdc2882,1846,2842,1886,2793,1886hal89,1886hdc40,1886,,1846,,1797hal,89hdc,40,40,,89,hal2793,hdxe" fillcolor="#b3b3b3" strokeweight="0">
                  <v:path arrowok="t"/>
                </v:shape>
                <v:shape id="_x0000_s49377" style="position:absolute;left:113;top:1718;width:586;height:384" coordsize="2861,1840" o:allowincell="f" path="m2772,hdc2821,,2861,40,2861,89v,,,,,hal2861,1751hdc2861,1800,2821,1840,2772,1840hal89,1840hdc40,1840,,1800,,1751hal,89hdc,40,40,,89,hal2772,hdxe" fillcolor="#a3a3a3" strokeweight="0">
                  <v:path arrowok="t"/>
                </v:shape>
                <v:shape id="_x0000_s49378" style="position:absolute;left:106;top:1716;width:577;height:378" coordsize="2816,1813" o:allowincell="f" path="m2727,hdc2776,,2816,40,2816,89v,,,,,hal2816,1724hdc2816,1773,2776,1813,2727,1813hal88,1813hdc39,1813,,1773,,1724hal,89hdc,40,39,,88,hal2727,hdxe" fillcolor="gray" strokeweight="0">
                  <v:path arrowok="t"/>
                </v:shape>
                <v:rect id="_x0000_s49379" style="position:absolute;left:240;top:1550;width:375;height:158" o:allowincell="f" stroked="f"/>
                <v:rect id="_x0000_s49380" style="position:absolute;left:243;top:1553;width:369;height:152" o:allowincell="f" filled="f" strokeweight=".35pt">
                  <v:stroke endcap="round"/>
                </v:rect>
                <v:rect id="_x0000_s49381" style="position:absolute;left:95;top:1692;width:573;height:382" o:allowincell="f" fillcolor="#c5c1b8" stroked="f"/>
                <v:rect id="_x0000_s49382" style="position:absolute;left:96;top:1693;width:571;height:380" o:allowincell="f" filled="f" strokeweight=".15pt">
                  <v:stroke endcap="round"/>
                </v:rect>
                <v:rect id="_x0000_s49383" style="position:absolute;left:118;top:1710;width:527;height:341" o:allowincell="f" fillcolor="#c5c1b8" stroked="f"/>
                <v:rect id="_x0000_s49384" style="position:absolute;left:119;top:1711;width:525;height:339" o:allowincell="f" filled="f" strokeweight=".15pt">
                  <v:stroke endcap="round"/>
                </v:rect>
                <v:shape id="_x0000_s49385" style="position:absolute;left:155;top:1731;width:91;height:49" coordsize="91,49" o:allowincell="f" path="m,2l91,,59,49r-32,l,2xe" fillcolor="#e0e0d3" stroked="f">
                  <v:path arrowok="t"/>
                </v:shape>
                <v:shape id="_x0000_s49386" style="position:absolute;left:159;top:1978;width:82;height:43" coordsize="82,43" o:allowincell="f" path="m,42r82,1l61,,24,,,42xe" fillcolor="#3f3930" stroked="f">
                  <v:path arrowok="t"/>
                </v:shape>
                <v:shape id="_x0000_s49387" style="position:absolute;left:154;top:1732;width:28;height:288" coordsize="28,288" o:allowincell="f" path="m,l28,47r,200l6,288,5,208,17,196,17,87,3,75,,xe" fillcolor="#756c59" stroked="f">
                  <v:path arrowok="t"/>
                </v:shape>
                <v:shape id="_x0000_s49388" style="position:absolute;left:217;top:1731;width:28;height:289" coordsize="28,289" o:allowincell="f" path="m28,l,48,,248r24,41l24,211,12,197,12,87,26,76,28,xe" fillcolor="#756c59" stroked="f">
                  <v:path arrowok="t"/>
                </v:shape>
                <v:rect id="_x0000_s49389" style="position:absolute;left:184;top:1780;width:32;height:198" o:allowincell="f" stroked="f"/>
                <v:rect id="_x0000_s49390" style="position:absolute;left:280;top:1729;width:334;height:195" o:allowincell="f" fillcolor="#eae9e1" stroked="f"/>
                <v:rect id="_x0000_s49391" style="position:absolute;left:281;top:1730;width:332;height:193" o:allowincell="f" filled="f" strokeweight=".15pt">
                  <v:stroke endcap="round"/>
                </v:rect>
                <v:line id="_x0000_s49392" style="position:absolute;flip:y" from="342,1728" to="342,1925" o:allowincell="f" strokeweight=".15pt">
                  <v:stroke joinstyle="miter" endcap="round"/>
                </v:line>
                <v:line id="_x0000_s49393" style="position:absolute;flip:y" from="414,1728" to="414,1925" o:allowincell="f" strokeweight=".15pt">
                  <v:stroke joinstyle="miter" endcap="round"/>
                </v:line>
                <v:line id="_x0000_s49394" style="position:absolute;flip:y" from="484,1729" to="484,1926" o:allowincell="f" strokeweight=".15pt">
                  <v:stroke joinstyle="miter" endcap="round"/>
                </v:line>
                <v:line id="_x0000_s49395" style="position:absolute;flip:y" from="555,1729" to="555,1926" o:allowincell="f" strokeweight=".15pt">
                  <v:stroke joinstyle="miter" endcap="round"/>
                </v:line>
                <v:rect id="_x0000_s49396" style="position:absolute;left:416;top:1944;width:190;height:59" o:allowincell="f" fillcolor="#1e1e1e" stroked="f"/>
                <v:rect id="_x0000_s49397" style="position:absolute;left:417;top:1945;width:188;height:57" o:allowincell="f" filled="f" strokeweight=".15pt">
                  <v:stroke endcap="round"/>
                </v:rect>
                <v:rect id="_x0000_s49398" style="position:absolute;left:437;top:1950;width:24;height:9" o:allowincell="f" stroked="f"/>
                <v:rect id="_x0000_s49399" style="position:absolute;left:438;top:1951;width:22;height:7" o:allowincell="f" filled="f" strokeweight=".15pt">
                  <v:stroke endcap="round"/>
                </v:rect>
                <v:rect id="_x0000_s49400" style="position:absolute;left:499;top:1950;width:23;height:9" o:allowincell="f" stroked="f"/>
                <v:rect id="_x0000_s49401" style="position:absolute;left:500;top:1951;width:21;height:7" o:allowincell="f" filled="f" strokeweight=".15pt">
                  <v:stroke endcap="round"/>
                </v:rect>
                <v:rect id="_x0000_s49402" style="position:absolute;left:532;top:1950;width:23;height:9" o:allowincell="f" stroked="f"/>
                <v:rect id="_x0000_s49403" style="position:absolute;left:533;top:1951;width:21;height:7" o:allowincell="f" filled="f" strokeweight=".15pt">
                  <v:stroke endcap="round"/>
                </v:rect>
                <v:rect id="_x0000_s49404" style="position:absolute;left:565;top:1952;width:23;height:9" o:allowincell="f" stroked="f"/>
                <v:rect id="_x0000_s49405" style="position:absolute;left:566;top:1953;width:21;height:7" o:allowincell="f" filled="f" strokeweight=".15pt">
                  <v:stroke endcap="round"/>
                </v:rect>
                <v:rect id="_x0000_s49406" style="position:absolute;left:500;top:1968;width:24;height:9" o:allowincell="f" stroked="f"/>
                <v:rect id="_x0000_s49407" style="position:absolute;left:501;top:1969;width:22;height:7" o:allowincell="f" filled="f" strokeweight=".15pt">
                  <v:stroke endcap="round"/>
                </v:rect>
                <v:rect id="_x0000_s49408" style="position:absolute;left:468;top:1950;width:24;height:9" o:allowincell="f" stroked="f"/>
                <v:rect id="_x0000_s49409" style="position:absolute;left:469;top:1951;width:22;height:7" o:allowincell="f" filled="f" strokeweight=".15pt">
                  <v:stroke endcap="round"/>
                </v:rect>
                <v:rect id="_x0000_s49410" style="position:absolute;left:439;top:1967;width:24;height:9" o:allowincell="f" stroked="f"/>
                <v:rect id="_x0000_s49411" style="position:absolute;left:440;top:1968;width:22;height:7" o:allowincell="f" filled="f" strokeweight=".15pt">
                  <v:stroke endcap="round"/>
                </v:rect>
                <v:rect id="_x0000_s49412" style="position:absolute;left:468;top:1968;width:24;height:9" o:allowincell="f" stroked="f"/>
                <v:rect id="_x0000_s49413" style="position:absolute;left:469;top:1969;width:22;height:7" o:allowincell="f" filled="f" strokeweight=".15pt">
                  <v:stroke endcap="round"/>
                </v:rect>
                <v:rect id="_x0000_s49414" style="position:absolute;left:533;top:1968;width:24;height:9" o:allowincell="f" stroked="f"/>
                <v:rect id="_x0000_s49415" style="position:absolute;left:534;top:1969;width:22;height:7" o:allowincell="f" filled="f" strokeweight=".15pt">
                  <v:stroke endcap="round"/>
                </v:rect>
                <v:rect id="_x0000_s49416" style="position:absolute;left:565;top:1968;width:24;height:9" o:allowincell="f" stroked="f"/>
                <v:rect id="_x0000_s49417" style="position:absolute;left:566;top:1969;width:22;height:7" o:allowincell="f" filled="f" strokeweight=".15pt">
                  <v:stroke endcap="round"/>
                </v:rect>
                <v:rect id="_x0000_s49418" style="position:absolute;left:438;top:1984;width:24;height:9" o:allowincell="f" stroked="f"/>
                <v:rect id="_x0000_s49419" style="position:absolute;left:439;top:1985;width:22;height:7" o:allowincell="f" filled="f" strokeweight=".15pt">
                  <v:stroke endcap="round"/>
                </v:rect>
                <v:rect id="_x0000_s49420" style="position:absolute;left:470;top:1984;width:23;height:9" o:allowincell="f" stroked="f"/>
                <v:rect id="_x0000_s49421" style="position:absolute;left:471;top:1985;width:21;height:7" o:allowincell="f" filled="f" strokeweight=".15pt">
                  <v:stroke endcap="round"/>
                </v:rect>
                <v:rect id="_x0000_s49422" style="position:absolute;left:503;top:1985;width:24;height:9" o:allowincell="f" stroked="f"/>
                <v:rect id="_x0000_s49423" style="position:absolute;left:504;top:1986;width:22;height:7" o:allowincell="f" filled="f" strokeweight=".15pt">
                  <v:stroke endcap="round"/>
                </v:rect>
                <v:rect id="_x0000_s49424" style="position:absolute;left:534;top:1984;width:24;height:10" o:allowincell="f" stroked="f"/>
                <v:rect id="_x0000_s49425" style="position:absolute;left:535;top:1985;width:22;height:8" o:allowincell="f" filled="f" strokeweight=".15pt">
                  <v:stroke endcap="round"/>
                </v:rect>
                <v:rect id="_x0000_s49426" style="position:absolute;left:566;top:1984;width:24;height:9" o:allowincell="f" stroked="f"/>
                <v:rect id="_x0000_s49427" style="position:absolute;left:567;top:1985;width:22;height:7" o:allowincell="f" filled="f" strokeweight=".15pt">
                  <v:stroke endcap="round"/>
                </v:rect>
                <v:rect id="_x0000_s49428" style="position:absolute;left:281;top:1943;width:91;height:29" o:allowincell="f" fillcolor="#5a5445" stroked="f"/>
                <v:rect id="_x0000_s49429" style="position:absolute;left:316;top:1486;width:268;height:202" o:allowincell="f" stroked="f"/>
                <v:rect id="_x0000_s49430" style="position:absolute;left:317;top:1487;width:266;height:200" o:allowincell="f" filled="f" strokeweight=".15pt">
                  <v:stroke endcap="round"/>
                </v:rect>
              </v:group>
              <v:group id="_x0000_s49431" style="position:absolute;left:1656;top:1292;width:1198;height:837" coordorigin="1656,1292" coordsize="1198,837" o:allowincell="f">
                <v:rect id="_x0000_s49432" style="position:absolute;left:1888;top:1800;width:762;height:200" o:allowincell="f" fillcolor="silver" strokeweight=".2pt"/>
                <v:shape id="_x0000_s49433" style="position:absolute;left:1889;top:1736;width:761;height:62" coordsize="761,62" o:allowincell="f" path="m,62r761,l689,,81,,,62xe" fillcolor="silver" strokeweight=".2pt">
                  <v:path arrowok="t"/>
                </v:shape>
                <v:line id="_x0000_s49434" style="position:absolute" from="1902,1787" to="2640,1788" o:allowincell="f" strokeweight=".2pt"/>
                <v:rect id="_x0000_s49435" style="position:absolute;left:1919;top:1949;width:5;height:43" o:allowincell="f" fillcolor="black" stroked="f"/>
                <v:rect id="_x0000_s49436" style="position:absolute;left:1930;top:1949;width:6;height:43" o:allowincell="f" fillcolor="black" stroked="f"/>
                <v:rect id="_x0000_s49437" style="position:absolute;left:1941;top:1949;width:6;height:43" o:allowincell="f" fillcolor="black" stroked="f"/>
                <v:rect id="_x0000_s49438" style="position:absolute;left:1953;top:1949;width:6;height:43" o:allowincell="f" fillcolor="black" stroked="f"/>
                <v:rect id="_x0000_s49439" style="position:absolute;left:1964;top:1949;width:6;height:43" o:allowincell="f" fillcolor="black" stroked="f"/>
                <v:rect id="_x0000_s49440" style="position:absolute;left:1975;top:1949;width:6;height:43" o:allowincell="f" fillcolor="black" stroked="f"/>
                <v:rect id="_x0000_s49441" style="position:absolute;left:1986;top:1949;width:6;height:43" o:allowincell="f" fillcolor="black" stroked="f"/>
                <v:rect id="_x0000_s49442" style="position:absolute;left:1998;top:1949;width:6;height:43" o:allowincell="f" fillcolor="black" stroked="f"/>
                <v:rect id="_x0000_s49443" style="position:absolute;left:2009;top:1949;width:6;height:43" o:allowincell="f" fillcolor="black" stroked="f"/>
                <v:rect id="_x0000_s49444" style="position:absolute;left:2020;top:1949;width:6;height:43" o:allowincell="f" fillcolor="black" stroked="f"/>
                <v:rect id="_x0000_s49445" style="position:absolute;left:2032;top:1949;width:5;height:43" o:allowincell="f" fillcolor="black" stroked="f"/>
                <v:rect id="_x0000_s49446" style="position:absolute;left:2043;top:1949;width:6;height:43" o:allowincell="f" fillcolor="black" stroked="f"/>
                <v:rect id="_x0000_s49447" style="position:absolute;left:2054;top:1949;width:6;height:43" o:allowincell="f" fillcolor="black" stroked="f"/>
                <v:rect id="_x0000_s49448" style="position:absolute;left:2065;top:1949;width:6;height:43" o:allowincell="f" fillcolor="black" stroked="f"/>
                <v:rect id="_x0000_s49449" style="position:absolute;left:2077;top:1949;width:6;height:43" o:allowincell="f" fillcolor="black" stroked="f"/>
                <v:rect id="_x0000_s49450" style="position:absolute;left:2088;top:1949;width:6;height:43" o:allowincell="f" fillcolor="black" stroked="f"/>
                <v:rect id="_x0000_s49451" style="position:absolute;left:2099;top:1949;width:6;height:43" o:allowincell="f" fillcolor="black" stroked="f"/>
                <v:rect id="_x0000_s49452" style="position:absolute;left:2110;top:1949;width:6;height:43" o:allowincell="f" fillcolor="black" stroked="f"/>
                <v:rect id="_x0000_s49453" style="position:absolute;left:2122;top:1949;width:5;height:43" o:allowincell="f" fillcolor="black" stroked="f"/>
                <v:rect id="_x0000_s49454" style="position:absolute;left:2133;top:1949;width:6;height:43" o:allowincell="f" fillcolor="black" stroked="f"/>
                <v:rect id="_x0000_s49455" style="position:absolute;left:2144;top:1949;width:6;height:43" o:allowincell="f" fillcolor="black" stroked="f"/>
                <v:rect id="_x0000_s49456" style="position:absolute;left:2156;top:1949;width:5;height:43" o:allowincell="f" fillcolor="black" stroked="f"/>
                <v:rect id="_x0000_s49457" style="position:absolute;left:2167;top:1949;width:6;height:43" o:allowincell="f" fillcolor="black" stroked="f"/>
                <v:rect id="_x0000_s49458" style="position:absolute;left:2178;top:1949;width:6;height:43" o:allowincell="f" fillcolor="black" stroked="f"/>
                <v:rect id="_x0000_s49459" style="position:absolute;left:2189;top:1949;width:6;height:43" o:allowincell="f" fillcolor="black" stroked="f"/>
                <v:rect id="_x0000_s49460" style="position:absolute;left:2201;top:1949;width:5;height:43" o:allowincell="f" fillcolor="black" stroked="f"/>
                <v:rect id="_x0000_s49461" style="position:absolute;left:2212;top:1949;width:6;height:43" o:allowincell="f" fillcolor="black" stroked="f"/>
                <v:rect id="_x0000_s49462" style="position:absolute;left:2224;top:1949;width:5;height:43" o:allowincell="f" fillcolor="black" stroked="f"/>
                <v:rect id="_x0000_s49463" style="position:absolute;left:2235;top:1949;width:5;height:43" o:allowincell="f" fillcolor="black" stroked="f"/>
                <v:rect id="_x0000_s49464" style="position:absolute;left:2246;top:1949;width:5;height:43" o:allowincell="f" fillcolor="black" stroked="f"/>
                <v:rect id="_x0000_s49465" style="position:absolute;left:2257;top:1949;width:6;height:43" o:allowincell="f" fillcolor="black" stroked="f"/>
                <v:rect id="_x0000_s49466" style="position:absolute;left:2269;top:1949;width:5;height:43" o:allowincell="f" fillcolor="black" stroked="f"/>
                <v:rect id="_x0000_s49467" style="position:absolute;left:2280;top:1949;width:5;height:43" o:allowincell="f" fillcolor="black" stroked="f"/>
                <v:rect id="_x0000_s49468" style="position:absolute;left:2291;top:1949;width:5;height:43" o:allowincell="f" fillcolor="black" stroked="f"/>
                <v:rect id="_x0000_s49469" style="position:absolute;left:2302;top:1949;width:6;height:43" o:allowincell="f" fillcolor="black" stroked="f"/>
                <v:rect id="_x0000_s49470" style="position:absolute;left:2313;top:1949;width:6;height:43" o:allowincell="f" fillcolor="black" stroked="f"/>
                <v:rect id="_x0000_s49471" style="position:absolute;left:2325;top:1949;width:5;height:43" o:allowincell="f" fillcolor="black" stroked="f"/>
                <v:rect id="_x0000_s49472" style="position:absolute;left:2336;top:1949;width:5;height:43" o:allowincell="f" fillcolor="black" stroked="f"/>
                <v:rect id="_x0000_s49473" style="position:absolute;left:2347;top:1949;width:6;height:43" o:allowincell="f" fillcolor="black" stroked="f"/>
                <v:rect id="_x0000_s49474" style="position:absolute;left:2358;top:1949;width:6;height:43" o:allowincell="f" fillcolor="black" stroked="f"/>
                <v:rect id="_x0000_s49475" style="position:absolute;left:2370;top:1949;width:5;height:43" o:allowincell="f" fillcolor="black" stroked="f"/>
                <v:rect id="_x0000_s49476" style="position:absolute;left:2381;top:1949;width:5;height:43" o:allowincell="f" fillcolor="black" stroked="f"/>
                <v:rect id="_x0000_s49477" style="position:absolute;left:2392;top:1949;width:6;height:43" o:allowincell="f" fillcolor="black" stroked="f"/>
                <v:rect id="_x0000_s49478" style="position:absolute;left:2404;top:1949;width:5;height:43" o:allowincell="f" fillcolor="black" stroked="f"/>
                <v:rect id="_x0000_s49479" style="position:absolute;left:2415;top:1949;width:5;height:43" o:allowincell="f" fillcolor="black" stroked="f"/>
                <v:rect id="_x0000_s49480" style="position:absolute;left:2426;top:1949;width:6;height:43" o:allowincell="f" fillcolor="black" stroked="f"/>
                <v:rect id="_x0000_s49481" style="position:absolute;left:2437;top:1949;width:6;height:43" o:allowincell="f" fillcolor="black" stroked="f"/>
                <v:rect id="_x0000_s49482" style="position:absolute;left:2449;top:1949;width:5;height:43" o:allowincell="f" fillcolor="black" stroked="f"/>
                <v:rect id="_x0000_s49483" style="position:absolute;left:2460;top:1949;width:6;height:43" o:allowincell="f" fillcolor="black" stroked="f"/>
                <v:rect id="_x0000_s49484" style="position:absolute;left:2471;top:1949;width:6;height:43" o:allowincell="f" fillcolor="black" stroked="f"/>
                <v:rect id="_x0000_s49485" style="position:absolute;left:2483;top:1949;width:5;height:43" o:allowincell="f" fillcolor="black" stroked="f"/>
                <v:rect id="_x0000_s49486" style="position:absolute;left:2494;top:1949;width:6;height:43" o:allowincell="f" fillcolor="black" stroked="f"/>
                <v:rect id="_x0000_s49487" style="position:absolute;left:2505;top:1949;width:6;height:43" o:allowincell="f" fillcolor="black" stroked="f"/>
                <v:rect id="_x0000_s49488" style="position:absolute;left:2516;top:1949;width:6;height:43" o:allowincell="f" fillcolor="black" stroked="f"/>
                <v:rect id="_x0000_s49489" style="position:absolute;left:2527;top:1949;width:7;height:43" o:allowincell="f" fillcolor="black" stroked="f"/>
                <v:rect id="_x0000_s49490" style="position:absolute;left:2539;top:1949;width:6;height:43" o:allowincell="f" fillcolor="black" stroked="f"/>
                <v:rect id="_x0000_s49491" style="position:absolute;left:2550;top:1949;width:6;height:43" o:allowincell="f" fillcolor="black" stroked="f"/>
                <v:rect id="_x0000_s49492" style="position:absolute;left:2562;top:1949;width:5;height:43" o:allowincell="f" fillcolor="black" stroked="f"/>
                <v:rect id="_x0000_s49493" style="position:absolute;left:2573;top:1949;width:6;height:43" o:allowincell="f" fillcolor="black" stroked="f"/>
                <v:rect id="_x0000_s49494" style="position:absolute;left:2584;top:1949;width:6;height:43" o:allowincell="f" fillcolor="black" stroked="f"/>
                <v:rect id="_x0000_s49495" style="position:absolute;left:2596;top:1949;width:5;height:43" o:allowincell="f" fillcolor="black" stroked="f"/>
                <v:rect id="_x0000_s49496" style="position:absolute;left:2607;top:1949;width:6;height:43" o:allowincell="f" fillcolor="black" stroked="f"/>
                <v:rect id="_x0000_s49497" style="position:absolute;left:2618;top:1949;width:6;height:43" o:allowincell="f" fillcolor="black" stroked="f"/>
                <v:rect id="_x0000_s49498" style="position:absolute;left:2630;top:1949;width:5;height:43" o:allowincell="f" fillcolor="black" stroked="f"/>
                <v:rect id="_x0000_s49499" style="position:absolute;left:1908;top:1815;width:157;height:102" o:allowincell="f" fillcolor="silver" strokeweight=".2pt"/>
                <v:rect id="_x0000_s49500" style="position:absolute;left:2065;top:1815;width:222;height:102" o:allowincell="f" fillcolor="silver" strokeweight=".2pt"/>
                <v:rect id="_x0000_s49501" style="position:absolute;left:2287;top:1815;width:240;height:102" o:allowincell="f" fillcolor="silver" strokeweight=".2pt"/>
                <v:rect id="_x0000_s49502" style="position:absolute;left:2527;top:1815;width:104;height:102" o:allowincell="f" fillcolor="silver" strokeweight=".2pt"/>
                <v:rect id="_x0000_s49503" style="position:absolute;left:2571;top:1826;width:38;height:50" o:allowincell="f" fillcolor="black" strokeweight=".2pt"/>
                <v:rect id="_x0000_s49504" style="position:absolute;left:2575;top:1842;width:30;height:7" o:allowincell="f" fillcolor="silver" strokeweight=".2pt"/>
                <v:rect id="_x0000_s49505" style="position:absolute;left:2538;top:1832;width:16;height:3" o:allowincell="f" fillcolor="silver" strokeweight=".2pt"/>
                <v:rect id="_x0000_s49506" style="position:absolute;left:2538;top:1860;width:16;height:3" o:allowincell="f" fillcolor="silver" strokeweight=".2pt"/>
                <v:rect id="_x0000_s49507" style="position:absolute;left:2139;top:1829;width:76;height:36" o:allowincell="f" fillcolor="gray" strokeweight=".2pt"/>
                <v:rect id="_x0000_s49508" style="position:absolute;left:2139;top:1846;width:76;height:19" o:allowincell="f" fillcolor="black" strokeweight=".2pt"/>
                <v:rect id="_x0000_s49509" style="position:absolute;left:2079;top:1846;width:196;height:11" o:allowincell="f" fillcolor="black" stroked="f"/>
                <v:rect id="_x0000_s49510" style="position:absolute;left:2074;top:1831;width:17;height:3" o:allowincell="f" fillcolor="green" strokeweight=".2pt"/>
                <v:rect id="_x0000_s49511" style="position:absolute;left:2237;top:1879;width:24;height:17" o:allowincell="f" fillcolor="black" strokeweight=".2pt"/>
                <v:rect id="_x0000_s49512" style="position:absolute;left:1921;top:1889;width:4;height:23" o:allowincell="f" fillcolor="black" stroked="f"/>
                <v:rect id="_x0000_s49513" style="position:absolute;left:1929;top:1889;width:4;height:23" o:allowincell="f" fillcolor="black" stroked="f"/>
                <v:rect id="_x0000_s49514" style="position:absolute;left:1938;top:1889;width:4;height:23" o:allowincell="f" fillcolor="black" stroked="f"/>
                <v:rect id="_x0000_s49515" style="position:absolute;left:1946;top:1889;width:4;height:23" o:allowincell="f" fillcolor="black" stroked="f"/>
                <v:rect id="_x0000_s49516" style="position:absolute;left:1955;top:1889;width:4;height:23" o:allowincell="f" fillcolor="black" stroked="f"/>
                <v:rect id="_x0000_s49517" style="position:absolute;left:1964;top:1889;width:4;height:23" o:allowincell="f" fillcolor="black" stroked="f"/>
                <v:rect id="_x0000_s49518" style="position:absolute;left:1972;top:1889;width:5;height:23" o:allowincell="f" fillcolor="black" stroked="f"/>
                <v:rect id="_x0000_s49519" style="position:absolute;left:1981;top:1889;width:4;height:23" o:allowincell="f" fillcolor="black" stroked="f"/>
                <v:rect id="_x0000_s49520" style="position:absolute;left:1990;top:1889;width:4;height:23" o:allowincell="f" fillcolor="black" stroked="f"/>
                <v:rect id="_x0000_s49521" style="position:absolute;left:1998;top:1889;width:4;height:23" o:allowincell="f" fillcolor="black" stroked="f"/>
                <v:rect id="_x0000_s49522" style="position:absolute;left:2006;top:1889;width:5;height:23" o:allowincell="f" fillcolor="black" stroked="f"/>
                <v:rect id="_x0000_s49523" style="position:absolute;left:2015;top:1889;width:4;height:23" o:allowincell="f" fillcolor="black" stroked="f"/>
                <v:rect id="_x0000_s49524" style="position:absolute;left:2024;top:1889;width:4;height:23" o:allowincell="f" fillcolor="black" stroked="f"/>
                <v:rect id="_x0000_s49525" style="position:absolute;left:2032;top:1889;width:4;height:23" o:allowincell="f" fillcolor="black" stroked="f"/>
                <v:rect id="_x0000_s49526" style="position:absolute;left:2040;top:1889;width:5;height:23" o:allowincell="f" fillcolor="black" stroked="f"/>
                <v:rect id="_x0000_s49527" style="position:absolute;left:2049;top:1889;width:4;height:23" o:allowincell="f" fillcolor="black" stroked="f"/>
                <v:shape id="_x0000_s49528" style="position:absolute;left:1909;top:1872;width:723;height:16" coordsize="723,16" o:allowincell="f" path="m,12r317,l317,r50,l367,16r356,e" filled="f" strokeweight=".2pt">
                  <v:path arrowok="t"/>
                </v:shape>
                <v:rect id="_x0000_s49529" style="position:absolute;left:1658;top:2103;width:1196;height:26" o:allowincell="f" fillcolor="silver" strokeweight=".2pt"/>
                <v:shape id="_x0000_s49530" style="position:absolute;left:1656;top:1985;width:1198;height:117" coordsize="1198,117" o:allowincell="f" path="m,117r1198,l1129,1,87,,,117xe" fillcolor="silver" strokeweight=".2pt">
                  <v:path arrowok="t"/>
                </v:shape>
                <v:shape id="_x0000_s49531" style="position:absolute;left:1691;top:1998;width:1123;height:91" coordsize="1123,91" o:allowincell="f" path="m64,l,91r1123,l1072,e" filled="f" strokeweight=".2pt">
                  <v:path arrowok="t"/>
                </v:shape>
                <v:shape id="_x0000_s49532" style="position:absolute;left:1788;top:1996;width:38;height:17" coordsize="38,17" o:allowincell="f" path="m10,l38,,29,17,,17,10,xe" fillcolor="gray" strokeweight=".2pt">
                  <v:path arrowok="t"/>
                </v:shape>
                <v:shape id="_x0000_s49533" style="position:absolute;left:1879;top:1996;width:149;height:16" coordsize="149,16" o:allowincell="f" path="m7,l149,r-5,16l,16,7,xe" fillcolor="gray" strokeweight=".2pt">
                  <v:path arrowok="t"/>
                </v:shape>
                <v:shape id="_x0000_s49534" style="position:absolute;left:2072;top:1996;width:141;height:17" coordsize="141,17" o:allowincell="f" path="m4,l141,r-1,17l,17,4,xe" fillcolor="gray" strokeweight=".2pt">
                  <v:path arrowok="t"/>
                </v:shape>
                <v:shape id="_x0000_s49535" style="position:absolute;left:2241;top:1996;width:145;height:17" coordsize="145,17" o:allowincell="f" path="m1,l145,r,17l,17,1,xe" fillcolor="gray" strokeweight=".2pt">
                  <v:path arrowok="t"/>
                </v:shape>
                <v:shape id="_x0000_s49536" style="position:absolute;left:2417;top:1996;width:127;height:18" coordsize="127,18" o:allowincell="f" path="m,l124,r3,18l,18,,xe" fillcolor="gray" strokeweight=".2pt">
                  <v:path arrowok="t"/>
                </v:shape>
                <v:shape id="_x0000_s49537" style="position:absolute;left:2575;top:2006;width:157;height:16" coordsize="157,16" o:allowincell="f" path="m,l143,r14,16l6,16,,xe" fillcolor="gray" strokeweight=".2pt">
                  <v:path arrowok="t"/>
                </v:shape>
                <v:line id="_x0000_s49538" style="position:absolute" from="1837,2029" to="2302,2029" o:allowincell="f" strokeweight=".2pt"/>
                <v:line id="_x0000_s49539" style="position:absolute" from="1856,2043" to="2328,2043" o:allowincell="f" strokeweight=".2pt"/>
                <v:line id="_x0000_s49540" style="position:absolute" from="1862,2056" to="2274,2056" o:allowincell="f" strokeweight=".2pt"/>
                <v:line id="_x0000_s49541" style="position:absolute" from="1872,2070" to="1927,2070" o:allowincell="f" strokeweight=".2pt"/>
                <v:line id="_x0000_s49542" style="position:absolute" from="1772,2035" to="1819,2035" o:allowincell="f" strokeweight=".2pt"/>
                <v:line id="_x0000_s49543" style="position:absolute" from="1764,2049" to="1809,2049" o:allowincell="f" strokeweight=".2pt"/>
                <v:line id="_x0000_s49544" style="position:absolute" from="1752,2062" to="1834,2062" o:allowincell="f" strokeweight=".2pt"/>
                <v:line id="_x0000_s49545" style="position:absolute" from="1943,2070" to="2223,2070" o:allowincell="f" strokeweight=".2pt"/>
                <v:line id="_x0000_s49546" style="position:absolute" from="2325,2027" to="2389,2027" o:allowincell="f" strokeweight=".2pt"/>
                <v:line id="_x0000_s49547" style="position:absolute" from="2341,2043" to="2393,2043" o:allowincell="f" strokeweight=".2pt"/>
                <v:line id="_x0000_s49548" style="position:absolute" from="2305,2057" to="2393,2057" o:allowincell="f" strokeweight=".2pt"/>
                <v:line id="_x0000_s49549" style="position:absolute" from="2235,2070" to="2279,2070" o:allowincell="f" strokeweight=".2pt"/>
                <v:line id="_x0000_s49550" style="position:absolute" from="2292,2071" to="2388,2071" o:allowincell="f" strokeweight=".2pt"/>
                <v:line id="_x0000_s49551" style="position:absolute" from="2415,2035" to="2546,2035" o:allowincell="f" strokeweight=".2pt"/>
                <v:line id="_x0000_s49552" style="position:absolute" from="2433,2052" to="2549,2052" o:allowincell="f" strokeweight=".2pt"/>
                <v:line id="_x0000_s49553" style="position:absolute" from="2435,2073" to="2555,2073" o:allowincell="f" strokeweight=".2pt"/>
                <v:line id="_x0000_s49554" style="position:absolute" from="2591,2035" to="2717,2035" o:allowincell="f" strokeweight=".2pt"/>
                <v:line id="_x0000_s49555" style="position:absolute" from="2579,2050" to="2681,2050" o:allowincell="f" strokeweight=".2pt"/>
                <v:line id="_x0000_s49556" style="position:absolute" from="2591,2062" to="2686,2062" o:allowincell="f" strokeweight=".2pt"/>
                <v:line id="_x0000_s49557" style="position:absolute" from="2587,2075" to="2705,2075" o:allowincell="f" strokeweight=".2pt"/>
                <v:line id="_x0000_s49558" style="position:absolute" from="2702,2051" to="2735,2051" o:allowincell="f" strokeweight=".2pt"/>
                <v:line id="_x0000_s49559" style="position:absolute" from="2713,2068" to="2744,2068" o:allowincell="f" strokeweight=".2pt"/>
                <v:shape id="_x0000_s49560" style="position:absolute;left:2009;top:1718;width:521;height:33" coordsize="521,33" o:allowincell="f" path="m,33r521,l491,,31,,,33xe" fillcolor="silver" strokeweight=".2pt">
                  <v:path arrowok="t"/>
                </v:shape>
                <v:rect id="_x0000_s49561" style="position:absolute;left:2010;top:1751;width:519;height:30" o:allowincell="f" fillcolor="silver" strokeweight=".2pt"/>
                <v:shape id="_x0000_s49562" style="position:absolute;left:2130;top:1690;width:277;height:60" coordsize="277,60" o:allowincell="f" path="m,34l,,277,r,35l275,38r-2,3l267,43r-6,3l254,49r-8,2l237,52r-10,2l218,55r-15,2l191,58r-12,1l166,60r-15,l131,60r-18,l96,59,81,58,68,57,58,55,45,54,35,51,25,49,17,46,11,44,7,42,3,40,1,37,,34xe" fillcolor="silver" strokeweight=".2pt">
                  <v:path arrowok="t"/>
                </v:shape>
                <v:roundrect id="_x0000_s49563" style="position:absolute;left:1946;top:1292;width:646;height:410" arcsize="8077f" o:allowincell="f" fillcolor="silver" strokeweight=".2pt"/>
                <v:roundrect id="_x0000_s49564" style="position:absolute;left:2018;top:1337;width:502;height:319" arcsize="8031f" o:allowincell="f" fillcolor="gray" strokeweight=".2pt"/>
                <v:roundrect id="_x0000_s49565" style="position:absolute;left:2046;top:1355;width:445;height:283" arcsize="8013f" o:allowincell="f" fillcolor="green" strokeweight=".2pt"/>
                <v:rect id="_x0000_s49566" style="position:absolute;left:2486;top:1679;width:18;height:3" o:allowincell="f" fillcolor="green" strokeweight=".2pt"/>
              </v:group>
              <v:group id="_x0000_s49567" style="position:absolute;left:1477;top:2694;width:1721;height:1247" coordorigin="1477,2694" coordsize="1721,1247" o:allowincell="f">
                <v:rect id="_x0000_s49568" style="position:absolute;left:1810;top:3450;width:1094;height:299" o:allowincell="f" fillcolor="silver" strokeweight=".3pt"/>
                <v:shape id="_x0000_s49569" style="position:absolute;left:1811;top:3356;width:1094;height:91" coordsize="1094,91" o:allowincell="f" path="m,91r1094,l990,,117,,,91xe" fillcolor="silver" strokeweight=".3pt">
                  <v:path arrowok="t"/>
                </v:shape>
                <v:line id="_x0000_s49570" style="position:absolute" from="1831,3432" to="2890,3432" o:allowincell="f" strokeweight=".3pt"/>
                <v:rect id="_x0000_s49571" style="position:absolute;left:1855;top:3673;width:7;height:64" o:allowincell="f" fillcolor="black" stroked="f"/>
                <v:rect id="_x0000_s49572" style="position:absolute;left:1871;top:3673;width:8;height:64" o:allowincell="f" fillcolor="black" stroked="f"/>
                <v:rect id="_x0000_s49573" style="position:absolute;left:1887;top:3673;width:8;height:64" o:allowincell="f" fillcolor="black" stroked="f"/>
                <v:rect id="_x0000_s49574" style="position:absolute;left:1904;top:3673;width:8;height:64" o:allowincell="f" fillcolor="black" stroked="f"/>
                <v:rect id="_x0000_s49575" style="position:absolute;left:1919;top:3673;width:9;height:64" o:allowincell="f" fillcolor="black" stroked="f"/>
                <v:rect id="_x0000_s49576" style="position:absolute;left:1936;top:3673;width:8;height:64" o:allowincell="f" fillcolor="black" stroked="f"/>
                <v:rect id="_x0000_s49577" style="position:absolute;left:1952;top:3673;width:8;height:64" o:allowincell="f" fillcolor="black" stroked="f"/>
                <v:rect id="_x0000_s49578" style="position:absolute;left:1968;top:3673;width:8;height:64" o:allowincell="f" fillcolor="black" stroked="f"/>
                <v:rect id="_x0000_s49579" style="position:absolute;left:1985;top:3673;width:8;height:64" o:allowincell="f" fillcolor="black" stroked="f"/>
                <v:rect id="_x0000_s49580" style="position:absolute;left:2001;top:3673;width:8;height:64" o:allowincell="f" fillcolor="black" stroked="f"/>
                <v:rect id="_x0000_s49581" style="position:absolute;left:2017;top:3673;width:8;height:64" o:allowincell="f" fillcolor="black" stroked="f"/>
                <v:rect id="_x0000_s49582" style="position:absolute;left:2033;top:3673;width:8;height:64" o:allowincell="f" fillcolor="black" stroked="f"/>
                <v:rect id="_x0000_s49583" style="position:absolute;left:2049;top:3673;width:8;height:64" o:allowincell="f" fillcolor="black" stroked="f"/>
                <v:rect id="_x0000_s49584" style="position:absolute;left:2065;top:3673;width:9;height:64" o:allowincell="f" fillcolor="black" stroked="f"/>
                <v:rect id="_x0000_s49585" style="position:absolute;left:2082;top:3673;width:8;height:64" o:allowincell="f" fillcolor="black" stroked="f"/>
                <v:rect id="_x0000_s49586" style="position:absolute;left:2098;top:3673;width:8;height:64" o:allowincell="f" fillcolor="black" stroked="f"/>
                <v:rect id="_x0000_s49587" style="position:absolute;left:2114;top:3672;width:8;height:65" o:allowincell="f" fillcolor="black" stroked="f"/>
                <v:rect id="_x0000_s49588" style="position:absolute;left:2130;top:3672;width:8;height:65" o:allowincell="f" fillcolor="black" stroked="f"/>
                <v:rect id="_x0000_s49589" style="position:absolute;left:2146;top:3672;width:8;height:65" o:allowincell="f" fillcolor="black" stroked="f"/>
                <v:rect id="_x0000_s49590" style="position:absolute;left:2162;top:3672;width:9;height:65" o:allowincell="f" fillcolor="black" stroked="f"/>
                <v:rect id="_x0000_s49591" style="position:absolute;left:2179;top:3672;width:8;height:65" o:allowincell="f" fillcolor="black" stroked="f"/>
                <v:rect id="_x0000_s49592" style="position:absolute;left:2195;top:3672;width:8;height:65" o:allowincell="f" fillcolor="black" stroked="f"/>
                <v:rect id="_x0000_s49593" style="position:absolute;left:2211;top:3672;width:8;height:65" o:allowincell="f" fillcolor="black" stroked="f"/>
                <v:rect id="_x0000_s49594" style="position:absolute;left:2228;top:3672;width:7;height:65" o:allowincell="f" fillcolor="black" stroked="f"/>
                <v:rect id="_x0000_s49595" style="position:absolute;left:2243;top:3672;width:9;height:65" o:allowincell="f" fillcolor="black" stroked="f"/>
                <v:rect id="_x0000_s49596" style="position:absolute;left:2259;top:3672;width:9;height:65" o:allowincell="f" fillcolor="black" stroked="f"/>
                <v:rect id="_x0000_s49597" style="position:absolute;left:2276;top:3672;width:8;height:65" o:allowincell="f" fillcolor="black" stroked="f"/>
                <v:rect id="_x0000_s49598" style="position:absolute;left:2292;top:3672;width:9;height:65" o:allowincell="f" fillcolor="black" stroked="f"/>
                <v:rect id="_x0000_s49599" style="position:absolute;left:2308;top:3672;width:8;height:65" o:allowincell="f" fillcolor="black" stroked="f"/>
                <v:rect id="_x0000_s49600" style="position:absolute;left:2325;top:3672;width:7;height:65" o:allowincell="f" fillcolor="black" stroked="f"/>
                <v:rect id="_x0000_s49601" style="position:absolute;left:2340;top:3672;width:9;height:65" o:allowincell="f" fillcolor="black" stroked="f"/>
                <v:rect id="_x0000_s49602" style="position:absolute;left:2357;top:3672;width:8;height:65" o:allowincell="f" fillcolor="black" stroked="f"/>
                <v:rect id="_x0000_s49603" style="position:absolute;left:2373;top:3672;width:8;height:65" o:allowincell="f" fillcolor="black" stroked="f"/>
                <v:rect id="_x0000_s49604" style="position:absolute;left:2389;top:3672;width:8;height:65" o:allowincell="f" fillcolor="black" stroked="f"/>
                <v:rect id="_x0000_s49605" style="position:absolute;left:2405;top:3672;width:8;height:65" o:allowincell="f" fillcolor="black" stroked="f"/>
                <v:rect id="_x0000_s49606" style="position:absolute;left:2421;top:3672;width:8;height:65" o:allowincell="f" fillcolor="black" stroked="f"/>
                <v:rect id="_x0000_s49607" style="position:absolute;left:2437;top:3672;width:8;height:65" o:allowincell="f" fillcolor="black" stroked="f"/>
                <v:rect id="_x0000_s49608" style="position:absolute;left:2454;top:3672;width:8;height:65" o:allowincell="f" fillcolor="black" stroked="f"/>
                <v:rect id="_x0000_s49609" style="position:absolute;left:2470;top:3672;width:8;height:65" o:allowincell="f" fillcolor="black" stroked="f"/>
                <v:rect id="_x0000_s49610" style="position:absolute;left:2486;top:3672;width:8;height:65" o:allowincell="f" fillcolor="black" stroked="f"/>
                <v:rect id="_x0000_s49611" style="position:absolute;left:2502;top:3672;width:8;height:65" o:allowincell="f" fillcolor="black" stroked="f"/>
                <v:rect id="_x0000_s49612" style="position:absolute;left:2518;top:3672;width:8;height:65" o:allowincell="f" fillcolor="black" stroked="f"/>
                <v:rect id="_x0000_s49613" style="position:absolute;left:2534;top:3672;width:9;height:65" o:allowincell="f" fillcolor="black" stroked="f"/>
                <v:rect id="_x0000_s49614" style="position:absolute;left:2551;top:3672;width:8;height:65" o:allowincell="f" fillcolor="black" stroked="f"/>
                <v:rect id="_x0000_s49615" style="position:absolute;left:2567;top:3672;width:8;height:65" o:allowincell="f" fillcolor="black" stroked="f"/>
                <v:rect id="_x0000_s49616" style="position:absolute;left:2583;top:3672;width:9;height:65" o:allowincell="f" fillcolor="black" stroked="f"/>
                <v:rect id="_x0000_s49617" style="position:absolute;left:2599;top:3672;width:8;height:65" o:allowincell="f" fillcolor="black" stroked="f"/>
                <v:rect id="_x0000_s49618" style="position:absolute;left:2616;top:3672;width:7;height:65" o:allowincell="f" fillcolor="black" stroked="f"/>
                <v:rect id="_x0000_s49619" style="position:absolute;left:2631;top:3672;width:9;height:65" o:allowincell="f" fillcolor="black" stroked="f"/>
                <v:rect id="_x0000_s49620" style="position:absolute;left:2647;top:3672;width:9;height:65" o:allowincell="f" fillcolor="black" stroked="f"/>
                <v:rect id="_x0000_s49621" style="position:absolute;left:2664;top:3672;width:8;height:65" o:allowincell="f" fillcolor="black" stroked="f"/>
                <v:rect id="_x0000_s49622" style="position:absolute;left:2680;top:3672;width:9;height:65" o:allowincell="f" fillcolor="black" stroked="f"/>
                <v:rect id="_x0000_s49623" style="position:absolute;left:2697;top:3672;width:7;height:65" o:allowincell="f" fillcolor="black" stroked="f"/>
                <v:rect id="_x0000_s49624" style="position:absolute;left:2713;top:3672;width:8;height:65" o:allowincell="f" fillcolor="black" stroked="f"/>
                <v:rect id="_x0000_s49625" style="position:absolute;left:2728;top:3672;width:9;height:65" o:allowincell="f" fillcolor="black" stroked="f"/>
                <v:rect id="_x0000_s49626" style="position:absolute;left:2745;top:3672;width:8;height:65" o:allowincell="f" fillcolor="black" stroked="f"/>
                <v:rect id="_x0000_s49627" style="position:absolute;left:2761;top:3672;width:8;height:65" o:allowincell="f" fillcolor="black" stroked="f"/>
                <v:rect id="_x0000_s49628" style="position:absolute;left:2778;top:3672;width:8;height:65" o:allowincell="f" fillcolor="black" stroked="f"/>
                <v:rect id="_x0000_s49629" style="position:absolute;left:2795;top:3672;width:7;height:65" o:allowincell="f" fillcolor="black" stroked="f"/>
                <v:rect id="_x0000_s49630" style="position:absolute;left:2810;top:3672;width:9;height:65" o:allowincell="f" fillcolor="black" stroked="f"/>
                <v:rect id="_x0000_s49631" style="position:absolute;left:2827;top:3672;width:7;height:65" o:allowincell="f" fillcolor="black" stroked="f"/>
                <v:rect id="_x0000_s49632" style="position:absolute;left:2843;top:3672;width:8;height:65" o:allowincell="f" fillcolor="black" stroked="f"/>
                <v:rect id="_x0000_s49633" style="position:absolute;left:2858;top:3672;width:9;height:65" o:allowincell="f" fillcolor="black" stroked="f"/>
                <v:rect id="_x0000_s49634" style="position:absolute;left:2876;top:3672;width:7;height:65" o:allowincell="f" fillcolor="black" stroked="f"/>
                <v:rect id="_x0000_s49635" style="position:absolute;left:1839;top:3473;width:225;height:152" o:allowincell="f" fillcolor="silver" strokeweight=".3pt"/>
                <v:rect id="_x0000_s49636" style="position:absolute;left:2065;top:3473;width:318;height:152" o:allowincell="f" fillcolor="silver" strokeweight=".3pt"/>
                <v:rect id="_x0000_s49637" style="position:absolute;left:2384;top:3473;width:344;height:152" o:allowincell="f" fillcolor="silver" strokeweight=".3pt"/>
                <v:rect id="_x0000_s49638" style="position:absolute;left:2729;top:3473;width:148;height:152" o:allowincell="f" fillcolor="silver" strokeweight=".3pt"/>
                <v:rect id="_x0000_s49639" style="position:absolute;left:2791;top:3490;width:55;height:73" o:allowincell="f" fillcolor="black" strokeweight=".3pt"/>
                <v:rect id="_x0000_s49640" style="position:absolute;left:2798;top:3513;width:42;height:11" o:allowincell="f" fillcolor="silver" strokeweight=".3pt"/>
                <v:rect id="_x0000_s49641" style="position:absolute;left:2745;top:3499;width:21;height:4" o:allowincell="f" fillcolor="silver" strokeweight=".3pt"/>
                <v:rect id="_x0000_s49642" style="position:absolute;left:2745;top:3540;width:21;height:4" o:allowincell="f" fillcolor="silver" strokeweight=".3pt"/>
                <v:rect id="_x0000_s49643" style="position:absolute;left:2171;top:3494;width:109;height:54" o:allowincell="f" fillcolor="gray" strokeweight=".3pt"/>
                <v:rect id="_x0000_s49644" style="position:absolute;left:2171;top:3519;width:109;height:29" o:allowincell="f" fillcolor="black" strokeweight=".3pt"/>
                <v:rect id="_x0000_s49645" style="position:absolute;left:2085;top:3518;width:281;height:17" o:allowincell="f" fillcolor="black" stroked="f"/>
                <v:rect id="_x0000_s49646" style="position:absolute;left:2077;top:3497;width:25;height:4" o:allowincell="f" fillcolor="green" strokeweight=".3pt"/>
                <v:rect id="_x0000_s49647" style="position:absolute;left:2312;top:3568;width:34;height:26" o:allowincell="f" fillcolor="black" strokeweight=".3pt"/>
                <v:rect id="_x0000_s49648" style="position:absolute;left:1857;top:3584;width:7;height:34" o:allowincell="f" fillcolor="black" stroked="f"/>
                <v:rect id="_x0000_s49649" style="position:absolute;left:1870;top:3584;width:5;height:34" o:allowincell="f" fillcolor="black" stroked="f"/>
                <v:rect id="_x0000_s49650" style="position:absolute;left:1882;top:3584;width:6;height:34" o:allowincell="f" fillcolor="black" stroked="f"/>
                <v:rect id="_x0000_s49651" style="position:absolute;left:1894;top:3584;width:6;height:34" o:allowincell="f" fillcolor="black" stroked="f"/>
                <v:rect id="_x0000_s49652" style="position:absolute;left:1907;top:3584;width:6;height:34" o:allowincell="f" fillcolor="black" stroked="f"/>
                <v:rect id="_x0000_s49653" style="position:absolute;left:1919;top:3584;width:6;height:34" o:allowincell="f" fillcolor="black" stroked="f"/>
                <v:rect id="_x0000_s49654" style="position:absolute;left:1932;top:3584;width:6;height:34" o:allowincell="f" fillcolor="black" stroked="f"/>
                <v:rect id="_x0000_s49655" style="position:absolute;left:1944;top:3584;width:6;height:34" o:allowincell="f" fillcolor="black" stroked="f"/>
                <v:rect id="_x0000_s49656" style="position:absolute;left:1957;top:3584;width:5;height:34" o:allowincell="f" fillcolor="black" stroked="f"/>
                <v:rect id="_x0000_s49657" style="position:absolute;left:1968;top:3584;width:6;height:34" o:allowincell="f" fillcolor="black" stroked="f"/>
                <v:rect id="_x0000_s49658" style="position:absolute;left:1981;top:3584;width:6;height:34" o:allowincell="f" fillcolor="black" stroked="f"/>
                <v:rect id="_x0000_s49659" style="position:absolute;left:1993;top:3584;width:6;height:34" o:allowincell="f" fillcolor="black" stroked="f"/>
                <v:rect id="_x0000_s49660" style="position:absolute;left:2005;top:3584;width:6;height:34" o:allowincell="f" fillcolor="black" stroked="f"/>
                <v:rect id="_x0000_s49661" style="position:absolute;left:2017;top:3584;width:6;height:34" o:allowincell="f" fillcolor="black" stroked="f"/>
                <v:rect id="_x0000_s49662" style="position:absolute;left:2029;top:3584;width:7;height:34" o:allowincell="f" fillcolor="black" stroked="f"/>
                <v:rect id="_x0000_s49663" style="position:absolute;left:2042;top:3584;width:5;height:34" o:allowincell="f" fillcolor="black" stroked="f"/>
                <v:shape id="_x0000_s49664" style="position:absolute;left:1840;top:3558;width:1038;height:24" coordsize="1038,24" o:allowincell="f" path="m,17r456,l456,r72,l528,24r510,e" filled="f" strokeweight=".3pt">
                  <v:path arrowok="t"/>
                </v:shape>
                <v:rect id="_x0000_s49665" style="position:absolute;left:1480;top:3902;width:1717;height:39" o:allowincell="f" fillcolor="silver" strokeweight=".3pt"/>
                <v:shape id="_x0000_s49666" style="position:absolute;left:1477;top:3726;width:1721;height:175" coordsize="1721,175" o:allowincell="f" path="m,175r1721,l1621,1,125,,,175xe" fillcolor="silver" strokeweight=".3pt">
                  <v:path arrowok="t"/>
                </v:shape>
                <v:shape id="_x0000_s49667" style="position:absolute;left:1528;top:3746;width:1612;height:134" coordsize="1612,134" o:allowincell="f" path="m92,l,134r1612,l1538,e" filled="f" strokeweight=".3pt">
                  <v:path arrowok="t"/>
                </v:shape>
                <v:shape id="_x0000_s49668" style="position:absolute;left:1668;top:3743;width:53;height:25" coordsize="53,25" o:allowincell="f" path="m14,l53,,40,25,,25,14,xe" fillcolor="gray" strokeweight=".3pt">
                  <v:path arrowok="t"/>
                </v:shape>
                <v:shape id="_x0000_s49669" style="position:absolute;left:1798;top:3743;width:214;height:23" coordsize="214,23" o:allowincell="f" path="m10,l214,r-7,23l,23,10,xe" fillcolor="gray" strokeweight=".3pt">
                  <v:path arrowok="t"/>
                </v:shape>
                <v:shape id="_x0000_s49670" style="position:absolute;left:2074;top:3743;width:203;height:25" coordsize="203,25" o:allowincell="f" path="m7,l203,r-1,25l,25,7,xe" fillcolor="gray" strokeweight=".3pt">
                  <v:path arrowok="t"/>
                </v:shape>
                <v:shape id="_x0000_s49671" style="position:absolute;left:2318;top:3743;width:208;height:25" coordsize="208,25" o:allowincell="f" path="m1,l208,r,25l,25,1,xe" fillcolor="gray" strokeweight=".3pt">
                  <v:path arrowok="t"/>
                </v:shape>
                <v:shape id="_x0000_s49672" style="position:absolute;left:2570;top:3743;width:183;height:27" coordsize="183,27" o:allowincell="f" path="m,l178,r5,27l,27,,xe" fillcolor="gray" strokeweight=".3pt">
                  <v:path arrowok="t"/>
                </v:shape>
                <v:shape id="_x0000_s49673" style="position:absolute;left:2797;top:3758;width:225;height:23" coordsize="225,23" o:allowincell="f" path="m,l205,r20,23l9,23,,xe" fillcolor="gray" strokeweight=".3pt">
                  <v:path arrowok="t"/>
                </v:shape>
                <v:line id="_x0000_s49674" style="position:absolute" from="1738,3792" to="2405,3792" o:allowincell="f" strokeweight=".3pt"/>
                <v:line id="_x0000_s49675" style="position:absolute" from="1765,3813" to="2442,3813" o:allowincell="f" strokeweight=".3pt"/>
                <v:line id="_x0000_s49676" style="position:absolute" from="1773,3831" to="2365,3831" o:allowincell="f" strokeweight=".3pt"/>
                <v:line id="_x0000_s49677" style="position:absolute" from="1787,3853" to="1866,3853" o:allowincell="f" strokeweight=".3pt"/>
                <v:line id="_x0000_s49678" style="position:absolute" from="1644,3801" to="1712,3801" o:allowincell="f" strokeweight=".3pt"/>
                <v:line id="_x0000_s49679" style="position:absolute" from="1633,3821" to="1697,3821" o:allowincell="f" strokeweight=".3pt"/>
                <v:line id="_x0000_s49680" style="position:absolute" from="1615,3840" to="1733,3840" o:allowincell="f" strokeweight=".3pt"/>
                <v:line id="_x0000_s49681" style="position:absolute" from="1889,3853" to="2291,3853" o:allowincell="f" strokeweight=".3pt"/>
                <v:line id="_x0000_s49682" style="position:absolute" from="2437,3789" to="2530,3789" o:allowincell="f" strokeweight=".3pt"/>
                <v:line id="_x0000_s49683" style="position:absolute" from="2462,3813" to="2535,3813" o:allowincell="f" strokeweight=".3pt"/>
                <v:line id="_x0000_s49684" style="position:absolute" from="2410,3833" to="2535,3833" o:allowincell="f" strokeweight=".3pt"/>
                <v:line id="_x0000_s49685" style="position:absolute" from="2308,3853" to="2371,3853" o:allowincell="f" strokeweight=".3pt"/>
                <v:line id="_x0000_s49686" style="position:absolute" from="2391,3855" to="2529,3855" o:allowincell="f" strokeweight=".3pt"/>
                <v:line id="_x0000_s49687" style="position:absolute" from="2567,3801" to="2756,3801" o:allowincell="f" strokeweight=".3pt"/>
                <v:line id="_x0000_s49688" style="position:absolute" from="2594,3826" to="2759,3826" o:allowincell="f" strokeweight=".3pt"/>
                <v:line id="_x0000_s49689" style="position:absolute" from="2596,3857" to="2768,3857" o:allowincell="f" strokeweight=".3pt"/>
                <v:line id="_x0000_s49690" style="position:absolute" from="2819,3801" to="3000,3801" o:allowincell="f" strokeweight=".3pt"/>
                <v:line id="_x0000_s49691" style="position:absolute" from="2802,3823" to="2949,3823" o:allowincell="f" strokeweight=".3pt"/>
                <v:line id="_x0000_s49692" style="position:absolute" from="2819,3840" to="2956,3840" o:allowincell="f" strokeweight=".3pt"/>
                <v:line id="_x0000_s49693" style="position:absolute" from="2814,3860" to="2984,3860" o:allowincell="f" strokeweight=".3pt"/>
                <v:line id="_x0000_s49694" style="position:absolute" from="2979,3824" to="3027,3824" o:allowincell="f" strokeweight=".3pt"/>
                <v:line id="_x0000_s49695" style="position:absolute" from="2995,3850" to="3040,3850" o:allowincell="f" strokeweight=".3pt"/>
                <v:shape id="_x0000_s49696" style="position:absolute;left:1985;top:3328;width:747;height:50" coordsize="747,50" o:allowincell="f" path="m,50r747,l704,,44,,,50xe" fillcolor="silver" strokeweight=".3pt">
                  <v:path arrowok="t"/>
                </v:shape>
                <v:rect id="_x0000_s49697" style="position:absolute;left:1986;top:3378;width:744;height:45" o:allowincell="f" fillcolor="silver" strokeweight=".3pt"/>
                <v:shape id="_x0000_s49698" style="position:absolute;left:2157;top:3286;width:398;height:91" coordsize="398,91" o:allowincell="f" path="m,51l,,398,r,52l396,57r-3,4l385,65r-9,4l365,73r-10,3l342,79r-15,2l313,83r-20,3l276,87r-18,2l239,90r-22,1l189,91,163,90,139,89,117,87,99,86,84,83,66,81,51,77,38,74,25,70,17,67,11,64,6,60,2,56,,51xe" fillcolor="silver" strokeweight=".3pt">
                  <v:path arrowok="t"/>
                </v:shape>
                <v:roundrect id="_x0000_s49699" style="position:absolute;left:1893;top:2694;width:928;height:610" arcsize="8077f" o:allowincell="f" fillcolor="silver" strokeweight=".3pt"/>
                <v:roundrect id="_x0000_s49700" style="position:absolute;left:1997;top:2761;width:720;height:475" arcsize="8031f" o:allowincell="f" fillcolor="gray" strokeweight=".3pt"/>
                <v:roundrect id="_x0000_s49701" style="position:absolute;left:2038;top:2787;width:639;height:423" arcsize="8013f" o:allowincell="f" fillcolor="green" strokeweight=".3pt"/>
                <v:rect id="_x0000_s49702" style="position:absolute;left:2670;top:3270;width:25;height:4" o:allowincell="f" fillcolor="green" strokeweight=".3pt"/>
              </v:group>
              <v:group id="_x0000_s49703" style="position:absolute;left:2081;top:1244;width:400;height:391" coordorigin="2081,1244" coordsize="400,391" o:allowincell="f">
                <v:shape id="_x0000_s49704" style="position:absolute;left:2122;top:1387;width:359;height:248" coordsize="2854,1955" o:allowincell="f" path="m2765,hdc2814,,2854,39,2854,89v,,,,,hal2854,1866hdc2854,1915,2814,1955,2765,1955hal89,1955hdc40,1955,,1915,,1866hal,89hdc,39,40,,89,hal2765,hdxe" fillcolor="#e9e9e9" strokeweight="0">
                  <v:path arrowok="t"/>
                </v:shape>
                <v:shape id="_x0000_s49705" style="position:absolute;left:2113;top:1385;width:358;height:244" coordsize="2853,1919" o:allowincell="f" path="m2764,hdc2813,,2853,39,2853,89v,,,,,hal2853,1830hdc2853,1879,2813,1919,2764,1919hal89,1919hdc40,1919,,1879,,1830hal,89hdc,39,40,,89,hal2764,hdxe" fillcolor="#ccc" strokeweight="0">
                  <v:path arrowok="t"/>
                </v:shape>
                <v:shape id="_x0000_s49706" style="position:absolute;left:2100;top:1385;width:362;height:239" coordsize="2882,1886" o:allowincell="f" path="m2793,hdc2842,,2882,40,2882,89v,,,,,hal2882,1797hdc2882,1846,2842,1886,2793,1886hal89,1886hdc40,1886,,1846,,1797hal,89hdc,40,40,,89,hal2793,hdxe" fillcolor="#b3b3b3" strokeweight="0">
                  <v:path arrowok="t"/>
                </v:shape>
                <v:shape id="_x0000_s49707" style="position:absolute;left:2092;top:1385;width:360;height:234" coordsize="2861,1840" o:allowincell="f" path="m2772,hdc2821,,2861,40,2861,89v,,,,,hal2861,1751hdc2861,1800,2821,1840,2772,1840hal89,1840hdc40,1840,,1800,,1751hal,89hdc,40,40,,89,hal2772,hdxe" fillcolor="#a3a3a3" strokeweight="0">
                  <v:path arrowok="t"/>
                </v:shape>
                <v:shape id="_x0000_s49708" style="position:absolute;left:2088;top:1384;width:354;height:229" coordsize="2816,1813" o:allowincell="f" path="m2727,hdc2776,,2816,40,2816,89v,,,,,hal2816,1724hdc2816,1773,2776,1813,2727,1813hal88,1813hdc39,1813,,1773,,1724hal,89hdc,40,39,,88,hal2727,hdxe" fillcolor="gray" strokeweight="0">
                  <v:path arrowok="t"/>
                </v:shape>
                <v:rect id="_x0000_s49709" style="position:absolute;left:2170;top:1283;width:230;height:96" o:allowincell="f" stroked="f"/>
                <v:rect id="_x0000_s49710" style="position:absolute;left:2172;top:1285;width:226;height:92" o:allowincell="f" filled="f" strokeweight=".2pt">
                  <v:stroke endcap="round"/>
                </v:rect>
                <v:rect id="_x0000_s49711" style="position:absolute;left:2081;top:1369;width:352;height:233" o:allowincell="f" fillcolor="#c5c1b8" stroked="f"/>
                <v:rect id="_x0000_s49712" style="position:absolute;left:2082;top:1370;width:350;height:231" o:allowincell="f" filled="f" strokeweight=".1pt">
                  <v:stroke endcap="round"/>
                </v:rect>
                <v:rect id="_x0000_s49713" style="position:absolute;left:2096;top:1380;width:322;height:207" o:allowincell="f" fillcolor="#c5c1b8" stroked="f"/>
                <v:rect id="_x0000_s49714" style="position:absolute;left:2097;top:1381;width:320;height:205" o:allowincell="f" filled="f" strokeweight=".1pt">
                  <v:stroke endcap="round"/>
                </v:rect>
                <v:shape id="_x0000_s49715" style="position:absolute;left:2118;top:1393;width:56;height:30" coordsize="56,30" o:allowincell="f" path="m,1l56,,36,30r-20,l,1xe" fillcolor="#e0e0d3" stroked="f">
                  <v:path arrowok="t"/>
                </v:shape>
                <v:shape id="_x0000_s49716" style="position:absolute;left:2120;top:1543;width:51;height:26" coordsize="51,26" o:allowincell="f" path="m,26r51,l38,,15,,,26xe" fillcolor="#3f3930" stroked="f">
                  <v:path arrowok="t"/>
                </v:shape>
                <v:shape id="_x0000_s49717" style="position:absolute;left:2118;top:1394;width:17;height:174" coordsize="17,174" o:allowincell="f" path="m,l17,28r,122l3,174r,-48l10,119r,-67l1,45,,xe" fillcolor="#756c59" stroked="f">
                  <v:path arrowok="t"/>
                </v:shape>
                <v:shape id="_x0000_s49718" style="position:absolute;left:2156;top:1393;width:17;height:175" coordsize="17,175" o:allowincell="f" path="m17,l,29,,151r15,24l15,129,8,120,8,53r8,-7l17,xe" fillcolor="#756c59" stroked="f">
                  <v:path arrowok="t"/>
                </v:shape>
                <v:rect id="_x0000_s49719" style="position:absolute;left:2136;top:1423;width:20;height:120" o:allowincell="f" stroked="f"/>
                <v:rect id="_x0000_s49720" style="position:absolute;left:2195;top:1392;width:204;height:119" o:allowincell="f" fillcolor="#eae9e1" stroked="f"/>
                <v:rect id="_x0000_s49721" style="position:absolute;left:2196;top:1393;width:202;height:117" o:allowincell="f" filled="f" strokeweight=".1pt">
                  <v:stroke endcap="round"/>
                </v:rect>
                <v:line id="_x0000_s49722" style="position:absolute;flip:y" from="2233,1391" to="2233,1511" o:allowincell="f" strokeweight=".1pt">
                  <v:stroke joinstyle="miter" endcap="round"/>
                </v:line>
                <v:line id="_x0000_s49723" style="position:absolute;flip:y" from="2277,1391" to="2277,1511" o:allowincell="f" strokeweight=".1pt">
                  <v:stroke joinstyle="miter" endcap="round"/>
                </v:line>
                <v:line id="_x0000_s49724" style="position:absolute;flip:y" from="2320,1392" to="2320,1512" o:allowincell="f" strokeweight=".1pt">
                  <v:stroke joinstyle="miter" endcap="round"/>
                </v:line>
                <v:line id="_x0000_s49725" style="position:absolute;flip:y" from="2363,1392" to="2363,1512" o:allowincell="f" strokeweight=".1pt">
                  <v:stroke joinstyle="miter" endcap="round"/>
                </v:line>
                <v:rect id="_x0000_s49726" style="position:absolute;left:2278;top:1522;width:117;height:37" o:allowincell="f" fillcolor="#1e1e1e" stroked="f"/>
                <v:rect id="_x0000_s49727" style="position:absolute;left:2279;top:1523;width:115;height:35" o:allowincell="f" filled="f" strokeweight=".1pt">
                  <v:stroke endcap="round"/>
                </v:rect>
                <v:rect id="_x0000_s49728" style="position:absolute;left:2291;top:1526;width:15;height:6" o:allowincell="f" stroked="f"/>
                <v:rect id="_x0000_s49729" style="position:absolute;left:2292;top:1527;width:13;height:4" o:allowincell="f" filled="f" strokeweight=".1pt">
                  <v:stroke endcap="round"/>
                </v:rect>
                <v:rect id="_x0000_s49730" style="position:absolute;left:2329;top:1526;width:14;height:6" o:allowincell="f" stroked="f"/>
                <v:rect id="_x0000_s49731" style="position:absolute;left:2330;top:1527;width:12;height:4" o:allowincell="f" filled="f" strokeweight=".1pt">
                  <v:stroke endcap="round"/>
                </v:rect>
                <v:rect id="_x0000_s49732" style="position:absolute;left:2349;top:1526;width:15;height:6" o:allowincell="f" stroked="f"/>
                <v:rect id="_x0000_s49733" style="position:absolute;left:2350;top:1527;width:13;height:4" o:allowincell="f" filled="f" strokeweight=".1pt">
                  <v:stroke endcap="round"/>
                </v:rect>
                <v:rect id="_x0000_s49734" style="position:absolute;left:2369;top:1528;width:15;height:5" o:allowincell="f" stroked="f"/>
                <v:rect id="_x0000_s49735" style="position:absolute;left:2370;top:1529;width:13;height:3" o:allowincell="f" filled="f" strokeweight=".1pt">
                  <v:stroke endcap="round"/>
                </v:rect>
                <v:rect id="_x0000_s49736" style="position:absolute;left:2330;top:1537;width:14;height:6" o:allowincell="f" stroked="f"/>
                <v:rect id="_x0000_s49737" style="position:absolute;left:2331;top:1538;width:12;height:4" o:allowincell="f" filled="f" strokeweight=".1pt">
                  <v:stroke endcap="round"/>
                </v:rect>
                <v:rect id="_x0000_s49738" style="position:absolute;left:2310;top:1526;width:15;height:6" o:allowincell="f" stroked="f"/>
                <v:rect id="_x0000_s49739" style="position:absolute;left:2311;top:1527;width:13;height:4" o:allowincell="f" filled="f" strokeweight=".1pt">
                  <v:stroke endcap="round"/>
                </v:rect>
                <v:rect id="_x0000_s49740" style="position:absolute;left:2292;top:1536;width:15;height:6" o:allowincell="f" stroked="f"/>
                <v:rect id="_x0000_s49741" style="position:absolute;left:2293;top:1537;width:13;height:4" o:allowincell="f" filled="f" strokeweight=".1pt">
                  <v:stroke endcap="round"/>
                </v:rect>
                <v:rect id="_x0000_s49742" style="position:absolute;left:2310;top:1537;width:15;height:6" o:allowincell="f" stroked="f"/>
                <v:rect id="_x0000_s49743" style="position:absolute;left:2311;top:1538;width:13;height:4" o:allowincell="f" filled="f" strokeweight=".1pt">
                  <v:stroke endcap="round"/>
                </v:rect>
                <v:rect id="_x0000_s49744" style="position:absolute;left:2350;top:1537;width:15;height:6" o:allowincell="f" stroked="f"/>
                <v:rect id="_x0000_s49745" style="position:absolute;left:2351;top:1538;width:13;height:4" o:allowincell="f" filled="f" strokeweight=".1pt">
                  <v:stroke endcap="round"/>
                </v:rect>
                <v:rect id="_x0000_s49746" style="position:absolute;left:2370;top:1537;width:14;height:6" o:allowincell="f" stroked="f"/>
                <v:rect id="_x0000_s49747" style="position:absolute;left:2371;top:1538;width:12;height:4" o:allowincell="f" filled="f" strokeweight=".1pt">
                  <v:stroke endcap="round"/>
                </v:rect>
                <v:rect id="_x0000_s49748" style="position:absolute;left:2292;top:1547;width:14;height:5" o:allowincell="f" stroked="f"/>
                <v:rect id="_x0000_s49749" style="position:absolute;left:2293;top:1548;width:12;height:3" o:allowincell="f" filled="f" strokeweight=".1pt">
                  <v:stroke endcap="round"/>
                </v:rect>
                <v:rect id="_x0000_s49750" style="position:absolute;left:2311;top:1547;width:15;height:5" o:allowincell="f" stroked="f"/>
                <v:rect id="_x0000_s49751" style="position:absolute;left:2312;top:1548;width:13;height:3" o:allowincell="f" filled="f" strokeweight=".1pt">
                  <v:stroke endcap="round"/>
                </v:rect>
                <v:rect id="_x0000_s49752" style="position:absolute;left:2331;top:1547;width:15;height:6" o:allowincell="f" stroked="f"/>
                <v:rect id="_x0000_s49753" style="position:absolute;left:2332;top:1548;width:13;height:4" o:allowincell="f" filled="f" strokeweight=".1pt">
                  <v:stroke endcap="round"/>
                </v:rect>
                <v:rect id="_x0000_s49754" style="position:absolute;left:2351;top:1547;width:14;height:6" o:allowincell="f" stroked="f"/>
                <v:rect id="_x0000_s49755" style="position:absolute;left:2352;top:1548;width:12;height:4" o:allowincell="f" filled="f" strokeweight=".1pt">
                  <v:stroke endcap="round"/>
                </v:rect>
                <v:rect id="_x0000_s49756" style="position:absolute;left:2370;top:1547;width:15;height:5" o:allowincell="f" stroked="f"/>
                <v:rect id="_x0000_s49757" style="position:absolute;left:2371;top:1548;width:13;height:3" o:allowincell="f" filled="f" strokeweight=".1pt">
                  <v:stroke endcap="round"/>
                </v:rect>
                <v:rect id="_x0000_s49758" style="position:absolute;left:2195;top:1522;width:56;height:17" o:allowincell="f" fillcolor="#5a5445" stroked="f"/>
                <v:rect id="_x0000_s49759" style="position:absolute;left:2217;top:1244;width:164;height:123" o:allowincell="f" stroked="f"/>
                <v:rect id="_x0000_s49760" style="position:absolute;left:2218;top:1245;width:162;height:121" o:allowincell="f" filled="f" strokeweight=".1pt">
                  <v:stroke endcap="round"/>
                </v:rect>
              </v:group>
              <v:rect id="_x0000_s49761" style="position:absolute;left:2170;top:2825;width:409;height:368" o:allowincell="f" fillcolor="#7f5f3f" strokeweight=".1pt"/>
              <v:rect id="_x0000_s49762" style="position:absolute;left:2170;top:2868;width:409;height:325" o:allowincell="f" fillcolor="#7f5f3f" strokeweight=".1pt"/>
              <v:shape id="_x0000_s49763" style="position:absolute;left:2169;top:2792;width:411;height:32" coordsize="411,32" o:allowincell="f" path="m,32r411,l389,,22,,,32xe" fillcolor="#9f3f00" strokeweight=".1pt">
                <v:path arrowok="t"/>
              </v:shape>
              <v:rect id="_x0000_s49764" style="position:absolute;left:2178;top:2834;width:384;height:14" o:allowincell="f" fillcolor="#9f9f9f" strokeweight=".1pt"/>
              <v:shape id="_x0000_s49765" style="position:absolute;left:2178;top:2834;width:393;height:23" coordsize="393,23" o:allowincell="f" path="m,23l,,393,e" filled="f" strokecolor="silver" strokeweight=".1pt">
                <v:path arrowok="t"/>
              </v:shape>
              <v:rect id="_x0000_s49766" style="position:absolute;left:2183;top:2839;width:196;height:5" o:allowincell="f" fillcolor="#9f9f9f" strokecolor="#5f5f5f" strokeweight=".1pt"/>
              <v:rect id="_x0000_s49767" style="position:absolute;left:2399;top:2839;width:162;height:12" o:allowincell="f" fillcolor="black" strokecolor="#5f5f5f" strokeweight=".1pt"/>
              <v:rect id="_x0000_s49768" style="position:absolute;left:2404;top:2842;width:1;height:7" o:allowincell="f" fillcolor="gray" strokecolor="#5f5f5f" strokeweight=".1pt"/>
              <v:rect id="_x0000_s49769" style="position:absolute;left:2413;top:2842;width:1;height:7" o:allowincell="f" fillcolor="gray" strokecolor="#5f5f5f" strokeweight=".1pt"/>
              <v:rect id="_x0000_s49770" style="position:absolute;left:2422;top:2842;width:1;height:7" o:allowincell="f" fillcolor="gray" strokecolor="#5f5f5f" strokeweight=".1pt"/>
              <v:rect id="_x0000_s49771" style="position:absolute;left:2431;top:2842;width:1;height:7" o:allowincell="f" fillcolor="gray" strokecolor="#5f5f5f" strokeweight=".1pt"/>
              <v:rect id="_x0000_s49772" style="position:absolute;left:2440;top:2842;width:1;height:7" o:allowincell="f" fillcolor="gray" strokecolor="#5f5f5f" strokeweight=".1pt"/>
              <v:rect id="_x0000_s49773" style="position:absolute;left:2466;top:2841;width:4;height:1" o:allowincell="f" fillcolor="gray" strokecolor="#5f5f5f" strokeweight=".1pt"/>
              <v:shape id="_x0000_s49774" style="position:absolute;left:2470;top:2843;width:5;height:5" coordsize="5,5" o:allowincell="f" path="m,l5,2,,5,,xe" fillcolor="#9f9f9f" strokecolor="#5f5f5f" strokeweight=".1pt">
                <v:path arrowok="t"/>
              </v:shape>
              <v:rect id="_x0000_s49775" style="position:absolute;left:2451;top:2842;width:12;height:7" o:allowincell="f" fillcolor="gray" strokecolor="#5f5f5f" strokeweight=".1pt"/>
              <v:shape id="_x0000_s49776" style="position:absolute;left:2454;top:2843;width:5;height:5" coordsize="5,5" o:allowincell="f" path="m5,l,2,5,5,5,xe" fillcolor="#9f9f9f" strokecolor="#5f5f5f" strokeweight=".1pt">
                <v:path arrowok="t"/>
              </v:shape>
              <v:rect id="_x0000_s49777" style="position:absolute;left:2502;top:2841;width:5;height:1" o:allowincell="f" fillcolor="gray" strokecolor="#5f5f5f" strokeweight=".1pt"/>
              <v:shape id="_x0000_s49778" style="position:absolute;left:2506;top:2843;width:6;height:5" coordsize="6,5" o:allowincell="f" path="m,l6,2,,5,,xe" fillcolor="#9f9f9f" strokecolor="#5f5f5f" strokeweight=".1pt">
                <v:path arrowok="t"/>
              </v:shape>
              <v:rect id="_x0000_s49779" style="position:absolute;left:2488;top:2842;width:11;height:7" o:allowincell="f" fillcolor="gray" strokecolor="#5f5f5f" strokeweight=".1pt"/>
              <v:shape id="_x0000_s49780" style="position:absolute;left:2491;top:2843;width:5;height:5" coordsize="5,5" o:allowincell="f" path="m5,l,2,5,5,5,xe" fillcolor="#9f9f9f" strokecolor="#5f5f5f" strokeweight=".1pt">
                <v:path arrowok="t"/>
              </v:shape>
              <v:shape id="_x0000_s49781" style="position:absolute;left:2535;top:2840;width:6;height:1" coordsize="6,1" o:allowincell="f" path="m,l1,1r4,l6,,,xe" fillcolor="lime" stroked="f">
                <v:path arrowok="t"/>
              </v:shape>
              <v:shape id="_x0000_s49782" style="position:absolute;left:2533;top:2849;width:6;height:1" coordsize="6,1" o:allowincell="f" path="m,1l2,,5,,6,1,,1xe" fillcolor="lime" stroked="f">
                <v:path arrowok="t"/>
              </v:shape>
              <v:shape id="_x0000_s49783" style="position:absolute;left:2534;top:2841;width:2;height:4" coordsize="2,4" o:allowincell="f" path="m1,l2,,1,3,,4,1,xe" fillcolor="lime" stroked="f">
                <v:path arrowok="t"/>
              </v:shape>
              <v:shape id="_x0000_s49784" style="position:absolute;left:2533;top:2845;width:2;height:5" coordsize="2,5" o:allowincell="f" path="m,5l1,4,2,1,1,,,5xe" fillcolor="lime" stroked="f">
                <v:path arrowok="t"/>
              </v:shape>
              <v:shape id="_x0000_s49785" style="position:absolute;left:2538;top:2845;width:2;height:5" coordsize="2,5" o:allowincell="f" path="m,4l1,5,2,,1,1,,4xe" fillcolor="lime" stroked="f">
                <v:path arrowok="t"/>
              </v:shape>
              <v:shape id="_x0000_s49786" style="position:absolute;left:2539;top:2841;width:3;height:4" coordsize="3,4" o:allowincell="f" path="m1,l3,,1,4,,4,1,xe" fillcolor="lime" stroked="f">
                <v:path arrowok="t"/>
              </v:shape>
              <v:shape id="_x0000_s49787" style="position:absolute;left:2534;top:2845;width:6;height:1" coordsize="6,1" o:allowincell="f" path="m,l1,,5,,6,,5,1,1,1,,xe" fillcolor="lime" stroked="f">
                <v:path arrowok="t"/>
              </v:shape>
              <v:shape id="_x0000_s49788" style="position:absolute;left:2544;top:2840;width:5;height:1" coordsize="5,1" o:allowincell="f" path="m,l,1r4,l5,,,xe" fillcolor="lime" stroked="f">
                <v:path arrowok="t"/>
              </v:shape>
              <v:shape id="_x0000_s49789" style="position:absolute;left:2541;top:2849;width:6;height:1" coordsize="6,1" o:allowincell="f" path="m,1l2,,5,,6,1,,1xe" fillcolor="lime" stroked="f">
                <v:path arrowok="t"/>
              </v:shape>
              <v:shape id="_x0000_s49790" style="position:absolute;left:2542;top:2841;width:2;height:4" coordsize="2,4" o:allowincell="f" path="m1,l2,,1,3,,4,1,xe" fillcolor="lime" stroked="f">
                <v:path arrowok="t"/>
              </v:shape>
              <v:shape id="_x0000_s49791" style="position:absolute;left:2541;top:2845;width:2;height:5" coordsize="2,5" o:allowincell="f" path="m,5l1,4,2,1,1,,,5xe" fillcolor="lime" stroked="f">
                <v:path arrowok="t"/>
              </v:shape>
              <v:shape id="_x0000_s49792" style="position:absolute;left:2546;top:2845;width:2;height:5" coordsize="2,5" o:allowincell="f" path="m,4l1,5,2,,1,1,,4xe" fillcolor="lime" stroked="f">
                <v:path arrowok="t"/>
              </v:shape>
              <v:shape id="_x0000_s49793" style="position:absolute;left:2548;top:2841;width:2;height:4" coordsize="2,4" o:allowincell="f" path="m,l2,,,4r,l,xe" fillcolor="lime" stroked="f">
                <v:path arrowok="t"/>
              </v:shape>
              <v:shape id="_x0000_s49794" style="position:absolute;left:2542;top:2845;width:6;height:1" coordsize="6,1" o:allowincell="f" path="m,l1,,5,,6,,5,1,1,1,,xe" fillcolor="lime" stroked="f">
                <v:path arrowok="t"/>
              </v:shape>
              <v:shape id="_x0000_s49795" style="position:absolute;left:2552;top:2840;width:5;height:1" coordsize="5,1" o:allowincell="f" path="m,l,1r4,l5,,,xe" fillcolor="lime" stroked="f">
                <v:path arrowok="t"/>
              </v:shape>
              <v:shape id="_x0000_s49796" style="position:absolute;left:2549;top:2849;width:6;height:1" coordsize="6,1" o:allowincell="f" path="m,1l1,,5,,6,1,,1xe" fillcolor="lime" stroked="f">
                <v:path arrowok="t"/>
              </v:shape>
              <v:shape id="_x0000_s49797" style="position:absolute;left:2550;top:2841;width:2;height:4" coordsize="2,4" o:allowincell="f" path="m1,l2,,1,3,,4,1,xe" fillcolor="lime" stroked="f">
                <v:path arrowok="t"/>
              </v:shape>
              <v:shape id="_x0000_s49798" style="position:absolute;left:2549;top:2845;width:2;height:5" coordsize="2,5" o:allowincell="f" path="m,5l1,4,2,1,1,,,5xe" fillcolor="lime" stroked="f">
                <v:path arrowok="t"/>
              </v:shape>
              <v:shape id="_x0000_s49799" style="position:absolute;left:2554;top:2845;width:2;height:5" coordsize="2,5" o:allowincell="f" path="m,4l1,5,2,,1,1,,4xe" fillcolor="lime" stroked="f">
                <v:path arrowok="t"/>
              </v:shape>
              <v:shape id="_x0000_s49800" style="position:absolute;left:2556;top:2841;width:2;height:4" coordsize="2,4" o:allowincell="f" path="m,l2,,,4r,l,xe" fillcolor="lime" stroked="f">
                <v:path arrowok="t"/>
              </v:shape>
              <v:shape id="_x0000_s49801" style="position:absolute;left:2550;top:2845;width:6;height:1" coordsize="6,1" o:allowincell="f" path="m,l1,,5,,6,,5,1,1,1,,xe" fillcolor="lime" stroked="f">
                <v:path arrowok="t"/>
              </v:shape>
              <v:rect id="_x0000_s49802" style="position:absolute;left:2179;top:2879;width:391;height:305" o:allowincell="f" fillcolor="#3f3f3f" strokeweight=".1pt"/>
              <v:shape id="_x0000_s49803" style="position:absolute;left:2195;top:2895;width:360;height:273" coordsize="360,273" o:allowincell="f" path="m,l359,r1,273l,273,,xe" fillcolor="black" strokeweight=".1pt">
                <v:path arrowok="t"/>
              </v:shape>
              <v:shape id="_x0000_s49804" style="position:absolute;left:2178;top:2878;width:17;height:307" coordsize="17,307" o:allowincell="f" path="m,l17,17r,273l,307,,xe" fillcolor="#5f5f5f" strokeweight=".1pt">
                <v:path arrowok="t"/>
              </v:shape>
              <v:shape id="_x0000_s49805" style="position:absolute;left:2555;top:2878;width:16;height:307" coordsize="16,307" o:allowincell="f" path="m16,l,17,,290r16,17l16,xe" fillcolor="#5f5f5f" strokeweight=".1pt">
                <v:path arrowok="t"/>
              </v:shape>
              <v:shape id="_x0000_s49806" style="position:absolute;left:2178;top:3168;width:393;height:17" coordsize="393,17" o:allowincell="f" path="m,17l17,,377,r16,17l,17xe" fillcolor="gray" strokeweight=".1pt">
                <v:path arrowok="t"/>
              </v:shape>
              <v:shape id="_x0000_s49807" style="position:absolute;left:2178;top:2878;width:393;height:307" coordsize="393,307" o:allowincell="f" path="m393,l,,,307e" filled="f" strokecolor="gray" strokeweight=".1pt">
                <v:path arrowok="t"/>
              </v:shape>
              <v:shape id="_x0000_s49808" style="position:absolute;left:757;top:826;width:3354;height:800" coordsize="6214,1481" o:allowincell="f" path="m72,63l6112,1415r-3,16l69,78,72,63xm56,133hdc22,125,,91,8,56,16,22,50,,84,8v35,8,57,42,49,76c125,119,91,141,56,133haxm6103,1356r111,90l6075,1481r28,-125xe" fillcolor="black" strokeweight=".05pt">
                <v:path arrowok="t"/>
                <o:lock v:ext="edit" verticies="t"/>
              </v:shape>
              <v:rect id="_x0000_s49809" style="position:absolute;left:6093;top:1179;width:1355;height:639" o:allowincell="f" fillcolor="#eaeaea" stroked="f"/>
              <v:shape id="_x0000_s49810" style="position:absolute;left:6494;top:1874;width:475;height:303" coordsize="475,303" o:allowincell="f" path="m,138r119,l119,,356,r,138l475,138,238,303,,138xe" fillcolor="#0c9" stroked="f">
                <v:path arrowok="t"/>
              </v:shape>
              <v:shape id="_x0000_s49811" style="position:absolute;left:6481;top:1870;width:502;height:312" coordsize="502,312" o:allowincell="f" path="m,137r132,l128,142,128,,374,r,142l369,137r133,l251,312,,137xm253,304r-5,l486,138r2,8l365,146,365,4r4,5l132,9r4,-5l136,146r-123,l16,138,253,304xe" fillcolor="black" strokeweight=".05pt">
                <v:path arrowok="t"/>
                <o:lock v:ext="edit" verticies="t"/>
              </v:shape>
              <v:rect id="_x0000_s49812" style="position:absolute;left:5799;top:2319;width:1883;height:467" o:allowincell="f" fillcolor="#cf9" stroked="f"/>
              <v:shape id="_x0000_s49813" style="position:absolute;left:811;top:516;width:3541;height:358" coordsize="6562,664" o:allowincell="f" path="m66,589l6455,54r2,16l67,605,66,589xm72,661hdc37,664,6,638,3,603,,568,26,537,61,534v35,-3,66,23,69,58c133,627,107,658,72,661haxm6429,r133,53l6440,128,6429,xe" fillcolor="black" strokeweight=".05pt">
                <v:path arrowok="t"/>
                <o:lock v:ext="edit" verticies="t"/>
              </v:shape>
              <v:shape id="_x0000_s49814" style="position:absolute;left:704;top:641;width:3597;height:1013" coordsize="6663,1876" o:allowincell="f" path="m69,1797l6558,49r4,15l74,1812r-5,-15xm88,1866hdc54,1876,19,1855,10,1821,,1787,21,1752,55,1743v34,-10,69,11,78,45c143,1822,122,1857,88,1866haxm6523,r140,28l6556,124,6523,xe" fillcolor="black" strokeweight=".05pt">
                <v:path arrowok="t"/>
                <o:lock v:ext="edit" verticies="t"/>
              </v:shape>
              <v:shape id="_x0000_s49815" style="position:absolute;left:853;top:752;width:3525;height:1938" coordsize="3525,1938" o:allowincell="f" path="m,1931l3473,24r4,7l4,1938,,1931xm3448,3l3525,r-43,63l3448,3xe" fillcolor="black" strokeweight=".05pt">
                <v:path arrowok="t"/>
                <o:lock v:ext="edit" verticies="t"/>
              </v:shape>
              <v:shape id="_x0000_s49816" style="position:absolute;left:782;top:872;width:3631;height:2666" coordsize="6728,4937" o:allowincell="f" path="m68,4858l6638,57r9,13l77,4871r-9,-13xm110,4916hdc82,4937,42,4931,21,4902,,4874,6,4834,35,4813v28,-21,68,-15,89,14c145,4855,139,4895,110,4916haxm6587,24l6728,r-65,128l6587,24xe" fillcolor="black" strokeweight=".05pt">
                <v:path arrowok="t"/>
                <o:lock v:ext="edit" verticies="t"/>
              </v:shape>
              <v:shape id="_x0000_s49817" type="#_x0000_t75" style="position:absolute;left:3584;top:1650;width:2185;height:1969" o:allowincell="f">
                <v:imagedata r:id="rId23" o:title=""/>
              </v:shape>
              <v:shape id="_x0000_s49818" type="#_x0000_t75" style="position:absolute;left:3584;top:1650;width:2185;height:1969" o:allowincell="f">
                <v:imagedata r:id="rId24" o:title=""/>
              </v:shape>
              <v:shape id="_x0000_s49819" type="#_x0000_t202" style="position:absolute;left:6;top:3960;width:801;height:327" o:allowincell="f" filled="f" stroked="f">
                <v:textbox inset="0,0,0,0">
                  <w:txbxContent>
                    <w:p w:rsidR="00A520AA" w:rsidRPr="00962EFE" w:rsidRDefault="00A520AA" w:rsidP="00FB6739">
                      <w:pPr>
                        <w:spacing w:before="0" w:line="260" w:lineRule="exact"/>
                        <w:jc w:val="center"/>
                        <w:rPr>
                          <w:b/>
                          <w:bCs/>
                          <w:sz w:val="16"/>
                          <w:szCs w:val="20"/>
                        </w:rPr>
                      </w:pPr>
                      <w:r>
                        <w:rPr>
                          <w:rFonts w:hint="cs"/>
                          <w:b/>
                          <w:bCs/>
                          <w:sz w:val="16"/>
                          <w:szCs w:val="20"/>
                          <w:rtl/>
                        </w:rPr>
                        <w:t>تلفزيون</w:t>
                      </w:r>
                    </w:p>
                  </w:txbxContent>
                </v:textbox>
              </v:shape>
              <v:shape id="_x0000_s49820" type="#_x0000_t202" style="position:absolute;left:6;top:2104;width:801;height:327" o:allowincell="f" filled="f" stroked="f">
                <v:textbox inset="0,0,0,0">
                  <w:txbxContent>
                    <w:p w:rsidR="00A520AA" w:rsidRPr="00962EFE" w:rsidRDefault="00A520AA" w:rsidP="00FB6739">
                      <w:pPr>
                        <w:spacing w:before="0" w:line="260" w:lineRule="exact"/>
                        <w:jc w:val="center"/>
                        <w:rPr>
                          <w:b/>
                          <w:bCs/>
                          <w:sz w:val="16"/>
                          <w:szCs w:val="20"/>
                        </w:rPr>
                      </w:pPr>
                      <w:r>
                        <w:rPr>
                          <w:rFonts w:hint="cs"/>
                          <w:b/>
                          <w:bCs/>
                          <w:sz w:val="16"/>
                          <w:szCs w:val="20"/>
                          <w:rtl/>
                        </w:rPr>
                        <w:t>فاكس</w:t>
                      </w:r>
                    </w:p>
                  </w:txbxContent>
                </v:textbox>
              </v:shape>
              <v:shape id="_x0000_s49821" type="#_x0000_t202" style="position:absolute;left:6;top:1178;width:801;height:327" o:allowincell="f" filled="f" stroked="f">
                <v:textbox inset="0,0,0,0">
                  <w:txbxContent>
                    <w:p w:rsidR="00A520AA" w:rsidRPr="00962EFE" w:rsidRDefault="00A520AA" w:rsidP="00FB6739">
                      <w:pPr>
                        <w:spacing w:before="0" w:line="260" w:lineRule="exact"/>
                        <w:jc w:val="center"/>
                        <w:rPr>
                          <w:b/>
                          <w:bCs/>
                          <w:sz w:val="16"/>
                          <w:szCs w:val="20"/>
                        </w:rPr>
                      </w:pPr>
                      <w:r w:rsidRPr="00962EFE">
                        <w:rPr>
                          <w:rFonts w:hint="cs"/>
                          <w:b/>
                          <w:bCs/>
                          <w:sz w:val="16"/>
                          <w:szCs w:val="20"/>
                          <w:rtl/>
                        </w:rPr>
                        <w:t>هاتف</w:t>
                      </w:r>
                    </w:p>
                  </w:txbxContent>
                </v:textbox>
              </v:shape>
              <v:shape id="_x0000_s49822" type="#_x0000_t202" style="position:absolute;left:-125;top:3018;width:1080;height:327" o:allowincell="f" filled="f" stroked="f">
                <v:textbox inset="0,0,0,0">
                  <w:txbxContent>
                    <w:p w:rsidR="00A520AA" w:rsidRPr="00962EFE" w:rsidRDefault="00A520AA" w:rsidP="00FB6739">
                      <w:pPr>
                        <w:spacing w:before="0" w:line="260" w:lineRule="exact"/>
                        <w:jc w:val="center"/>
                        <w:rPr>
                          <w:b/>
                          <w:bCs/>
                          <w:sz w:val="16"/>
                          <w:szCs w:val="20"/>
                        </w:rPr>
                      </w:pPr>
                      <w:r>
                        <w:rPr>
                          <w:rFonts w:hint="cs"/>
                          <w:b/>
                          <w:bCs/>
                          <w:sz w:val="16"/>
                          <w:szCs w:val="20"/>
                          <w:rtl/>
                        </w:rPr>
                        <w:t>حاسوب شخصي</w:t>
                      </w:r>
                    </w:p>
                  </w:txbxContent>
                </v:textbox>
              </v:shape>
              <v:shape id="_x0000_s49823" type="#_x0000_t202" style="position:absolute;left:1479;top:2118;width:1521;height:327" o:allowincell="f" filled="f" stroked="f">
                <v:textbox inset="0,0,0,0">
                  <w:txbxContent>
                    <w:p w:rsidR="00A520AA" w:rsidRPr="00962EFE" w:rsidRDefault="00A520AA" w:rsidP="00FB6739">
                      <w:pPr>
                        <w:spacing w:before="0" w:line="260" w:lineRule="exact"/>
                        <w:jc w:val="center"/>
                        <w:rPr>
                          <w:b/>
                          <w:bCs/>
                          <w:sz w:val="16"/>
                          <w:szCs w:val="20"/>
                        </w:rPr>
                      </w:pPr>
                      <w:r>
                        <w:rPr>
                          <w:rFonts w:hint="cs"/>
                          <w:b/>
                          <w:bCs/>
                          <w:sz w:val="16"/>
                          <w:szCs w:val="20"/>
                          <w:rtl/>
                        </w:rPr>
                        <w:t>فاكس عبر الحاسوب</w:t>
                      </w:r>
                    </w:p>
                  </w:txbxContent>
                </v:textbox>
              </v:shape>
              <v:shape id="_x0000_s49824" type="#_x0000_t202" style="position:absolute;left:1535;top:3932;width:1701;height:327" o:allowincell="f" filled="f" stroked="f">
                <v:textbox inset="0,0,0,0">
                  <w:txbxContent>
                    <w:p w:rsidR="00A520AA" w:rsidRPr="00962EFE" w:rsidRDefault="00A520AA" w:rsidP="00FB6739">
                      <w:pPr>
                        <w:spacing w:before="0" w:line="260" w:lineRule="exact"/>
                        <w:jc w:val="center"/>
                        <w:rPr>
                          <w:b/>
                          <w:bCs/>
                          <w:sz w:val="16"/>
                          <w:szCs w:val="20"/>
                        </w:rPr>
                      </w:pPr>
                      <w:r>
                        <w:rPr>
                          <w:rFonts w:hint="cs"/>
                          <w:b/>
                          <w:bCs/>
                          <w:sz w:val="16"/>
                          <w:szCs w:val="20"/>
                          <w:rtl/>
                        </w:rPr>
                        <w:t>تلفزيون عبر الحاسوب</w:t>
                      </w:r>
                    </w:p>
                  </w:txbxContent>
                </v:textbox>
              </v:shape>
              <v:shape id="_x0000_s49825" type="#_x0000_t202" style="position:absolute;left:3725;top:1220;width:2065;height:720" o:allowincell="f" filled="f" stroked="f">
                <v:textbox inset="0,0,0,0">
                  <w:txbxContent>
                    <w:p w:rsidR="00A520AA" w:rsidRPr="00962EFE" w:rsidRDefault="00A520AA" w:rsidP="00FB6739">
                      <w:pPr>
                        <w:spacing w:before="0" w:line="240" w:lineRule="exact"/>
                        <w:jc w:val="center"/>
                        <w:rPr>
                          <w:b/>
                          <w:bCs/>
                          <w:spacing w:val="-4"/>
                          <w:sz w:val="16"/>
                          <w:szCs w:val="20"/>
                        </w:rPr>
                      </w:pPr>
                      <w:r w:rsidRPr="00962EFE">
                        <w:rPr>
                          <w:rFonts w:hint="cs"/>
                          <w:b/>
                          <w:bCs/>
                          <w:spacing w:val="-4"/>
                          <w:sz w:val="16"/>
                          <w:szCs w:val="20"/>
                          <w:rtl/>
                        </w:rPr>
                        <w:t>هاتف محمول من الجيل الرابع</w:t>
                      </w:r>
                      <w:r w:rsidRPr="00962EFE">
                        <w:rPr>
                          <w:rFonts w:hint="cs"/>
                          <w:b/>
                          <w:bCs/>
                          <w:spacing w:val="-4"/>
                          <w:sz w:val="16"/>
                          <w:szCs w:val="20"/>
                          <w:rtl/>
                        </w:rPr>
                        <w:br/>
                        <w:t>هاتف ذكي</w:t>
                      </w:r>
                    </w:p>
                  </w:txbxContent>
                </v:textbox>
              </v:shape>
              <v:shape id="_x0000_s49826" type="#_x0000_t202" style="position:absolute;left:3583;top:3530;width:2421;height:589" o:allowincell="f" filled="f" stroked="f">
                <v:textbox inset="0,0,0,0">
                  <w:txbxContent>
                    <w:p w:rsidR="00A520AA" w:rsidRPr="00962EFE" w:rsidRDefault="00A520AA" w:rsidP="00FB6739">
                      <w:pPr>
                        <w:spacing w:before="0" w:line="260" w:lineRule="exact"/>
                        <w:jc w:val="center"/>
                        <w:rPr>
                          <w:b/>
                          <w:bCs/>
                          <w:sz w:val="16"/>
                          <w:szCs w:val="20"/>
                        </w:rPr>
                      </w:pPr>
                      <w:r>
                        <w:rPr>
                          <w:rFonts w:hint="cs"/>
                          <w:b/>
                          <w:bCs/>
                          <w:sz w:val="16"/>
                          <w:szCs w:val="20"/>
                          <w:rtl/>
                        </w:rPr>
                        <w:t>حاسوب شخصي متعدد الوسائط</w:t>
                      </w:r>
                      <w:r>
                        <w:rPr>
                          <w:rFonts w:hint="cs"/>
                          <w:b/>
                          <w:bCs/>
                          <w:sz w:val="16"/>
                          <w:szCs w:val="20"/>
                          <w:rtl/>
                        </w:rPr>
                        <w:br/>
                        <w:t>(مكتبي/محمول)</w:t>
                      </w:r>
                    </w:p>
                  </w:txbxContent>
                </v:textbox>
              </v:shape>
              <v:shape id="_x0000_s49827" type="#_x0000_t202" style="position:absolute;left:6063;top:1178;width:1440;height:599" o:allowincell="f" filled="f" stroked="f">
                <v:textbox inset="0,0,0,0">
                  <w:txbxContent>
                    <w:p w:rsidR="00A520AA" w:rsidRPr="00962EFE" w:rsidRDefault="00A520AA" w:rsidP="00FB6739">
                      <w:pPr>
                        <w:spacing w:before="0" w:line="260" w:lineRule="exact"/>
                        <w:jc w:val="center"/>
                        <w:rPr>
                          <w:b/>
                          <w:bCs/>
                          <w:spacing w:val="-4"/>
                          <w:sz w:val="24"/>
                          <w:szCs w:val="24"/>
                        </w:rPr>
                      </w:pPr>
                      <w:r w:rsidRPr="00962EFE">
                        <w:rPr>
                          <w:rFonts w:hint="cs"/>
                          <w:b/>
                          <w:bCs/>
                          <w:spacing w:val="-4"/>
                          <w:sz w:val="24"/>
                          <w:szCs w:val="24"/>
                          <w:rtl/>
                        </w:rPr>
                        <w:t>بيانات مندمجة</w:t>
                      </w:r>
                      <w:r w:rsidRPr="00962EFE">
                        <w:rPr>
                          <w:rFonts w:hint="cs"/>
                          <w:b/>
                          <w:bCs/>
                          <w:spacing w:val="-4"/>
                          <w:sz w:val="24"/>
                          <w:szCs w:val="24"/>
                          <w:rtl/>
                        </w:rPr>
                        <w:br/>
                        <w:t>من كل شيء</w:t>
                      </w:r>
                    </w:p>
                  </w:txbxContent>
                </v:textbox>
              </v:shape>
              <v:shape id="_x0000_s49828" type="#_x0000_t202" style="position:absolute;left:5830;top:2284;width:1800;height:540" o:allowincell="f" filled="f" stroked="f">
                <v:textbox inset="0,0,0,0">
                  <w:txbxContent>
                    <w:p w:rsidR="00A520AA" w:rsidRPr="00E23B48" w:rsidRDefault="00A520AA" w:rsidP="00FB6739">
                      <w:pPr>
                        <w:spacing w:before="0" w:line="240" w:lineRule="exact"/>
                        <w:rPr>
                          <w:rFonts w:ascii="Times New Roman Bold" w:hAnsi="Times New Roman Bold"/>
                          <w:sz w:val="20"/>
                          <w:szCs w:val="20"/>
                          <w:rtl/>
                        </w:rPr>
                      </w:pPr>
                      <w:r w:rsidRPr="004D73E3">
                        <w:rPr>
                          <w:spacing w:val="-6"/>
                          <w:sz w:val="20"/>
                          <w:szCs w:val="20"/>
                        </w:rPr>
                        <w:sym w:font="Symbol" w:char="F0B7"/>
                      </w:r>
                      <w:r w:rsidRPr="004D73E3">
                        <w:rPr>
                          <w:rFonts w:hint="cs"/>
                          <w:spacing w:val="-6"/>
                          <w:sz w:val="20"/>
                          <w:szCs w:val="20"/>
                          <w:rtl/>
                        </w:rPr>
                        <w:t xml:space="preserve"> </w:t>
                      </w:r>
                      <w:r w:rsidRPr="00E23B48">
                        <w:rPr>
                          <w:rFonts w:ascii="Times New Roman Bold" w:hAnsi="Times New Roman Bold" w:hint="cs"/>
                          <w:b/>
                          <w:bCs/>
                          <w:sz w:val="20"/>
                          <w:szCs w:val="20"/>
                          <w:rtl/>
                        </w:rPr>
                        <w:t>بيانات في الوقت الفعلي</w:t>
                      </w:r>
                    </w:p>
                    <w:p w:rsidR="00A520AA" w:rsidRPr="00E23B48" w:rsidRDefault="00A520AA" w:rsidP="00FB6739">
                      <w:pPr>
                        <w:spacing w:before="0" w:line="240" w:lineRule="exact"/>
                        <w:rPr>
                          <w:rFonts w:ascii="Times New Roman Bold" w:hAnsi="Times New Roman Bold"/>
                          <w:b/>
                          <w:bCs/>
                          <w:sz w:val="20"/>
                          <w:szCs w:val="20"/>
                          <w:rtl/>
                        </w:rPr>
                      </w:pPr>
                      <w:r w:rsidRPr="004D73E3">
                        <w:rPr>
                          <w:rFonts w:hint="cs"/>
                          <w:spacing w:val="-6"/>
                          <w:sz w:val="20"/>
                          <w:szCs w:val="20"/>
                        </w:rPr>
                        <w:sym w:font="Symbol" w:char="F0B7"/>
                      </w:r>
                      <w:r w:rsidRPr="004D73E3">
                        <w:rPr>
                          <w:rFonts w:hint="cs"/>
                          <w:spacing w:val="-6"/>
                          <w:sz w:val="20"/>
                          <w:szCs w:val="20"/>
                          <w:rtl/>
                        </w:rPr>
                        <w:t xml:space="preserve"> </w:t>
                      </w:r>
                      <w:r w:rsidRPr="00E23B48">
                        <w:rPr>
                          <w:rFonts w:ascii="Times New Roman Bold" w:hAnsi="Times New Roman Bold" w:hint="cs"/>
                          <w:b/>
                          <w:bCs/>
                          <w:sz w:val="20"/>
                          <w:szCs w:val="20"/>
                          <w:rtl/>
                        </w:rPr>
                        <w:t>بيانات في غير الوقت الفعلي</w:t>
                      </w:r>
                    </w:p>
                    <w:p w:rsidR="00A520AA" w:rsidRPr="00962EFE" w:rsidRDefault="00A520AA" w:rsidP="00FB6739">
                      <w:pPr>
                        <w:rPr>
                          <w:sz w:val="20"/>
                          <w:szCs w:val="20"/>
                        </w:rPr>
                      </w:pPr>
                    </w:p>
                  </w:txbxContent>
                </v:textbox>
              </v:shape>
            </v:group>
            <w10:wrap type="none"/>
            <w10:anchorlock/>
          </v:group>
        </w:pict>
      </w:r>
    </w:p>
    <w:p w:rsidR="00FB6739" w:rsidRDefault="00FB6739" w:rsidP="00FB6739">
      <w:pPr>
        <w:rPr>
          <w:rtl/>
          <w:lang w:val="en-US" w:bidi="ar-EG"/>
        </w:rPr>
      </w:pPr>
      <w:r>
        <w:rPr>
          <w:rtl/>
          <w:lang w:val="en-US" w:bidi="ar-EG"/>
        </w:rPr>
        <w:lastRenderedPageBreak/>
        <w:t xml:space="preserve">وفوق هذه التطورات، ينبغي للأجهزة المطرافية المتنقلة أن تمثل واحدة من الوسائل المتميزة لتحسين حياتنا بالنسبة لتكنولوجيا المعلومات والاتصالات. فلم يعد الهاتف المحمول مجرد هاتف فحسب، بل أصبح جهازاً ذكياً يُحمل باليد يمكّن الأفراد من الاتصال من أي مكان وفي أي وقت مع وسائل الترفيه الشخصية (الشكل </w:t>
      </w:r>
      <w:r>
        <w:rPr>
          <w:lang w:val="en-US" w:bidi="ar-EG"/>
        </w:rPr>
        <w:t>4-1</w:t>
      </w:r>
      <w:r>
        <w:rPr>
          <w:rtl/>
          <w:lang w:val="en-US" w:bidi="ar-EG"/>
        </w:rPr>
        <w:t>).</w:t>
      </w:r>
    </w:p>
    <w:p w:rsidR="00F16970" w:rsidRDefault="00F16970" w:rsidP="00FB148A">
      <w:pPr>
        <w:spacing w:before="0" w:line="120" w:lineRule="auto"/>
        <w:rPr>
          <w:rtl/>
          <w:lang w:val="en-US" w:bidi="ar-EG"/>
        </w:rPr>
      </w:pPr>
    </w:p>
    <w:p w:rsidR="00F16970" w:rsidRPr="00F16970" w:rsidRDefault="00F16970" w:rsidP="00FB148A">
      <w:pPr>
        <w:pStyle w:val="figure0"/>
        <w:rPr>
          <w:rtl/>
          <w:lang w:val="en-US" w:bidi="ar-EG"/>
        </w:rPr>
      </w:pPr>
      <w:bookmarkStart w:id="14" w:name="_Toc259106629"/>
      <w:r w:rsidRPr="00F16970">
        <w:rPr>
          <w:rtl/>
          <w:lang w:val="en-US" w:bidi="ar-EG"/>
        </w:rPr>
        <w:t xml:space="preserve">الشكل </w:t>
      </w:r>
      <w:r w:rsidRPr="00F16970">
        <w:rPr>
          <w:lang w:val="en-US" w:bidi="ar-EG"/>
        </w:rPr>
        <w:t>4-1</w:t>
      </w:r>
      <w:r w:rsidRPr="00F16970">
        <w:rPr>
          <w:rFonts w:hint="cs"/>
          <w:rtl/>
          <w:lang w:val="en-US" w:bidi="ar-EG"/>
        </w:rPr>
        <w:t>:</w:t>
      </w:r>
      <w:r w:rsidRPr="00F16970">
        <w:rPr>
          <w:rtl/>
          <w:lang w:val="en-US" w:bidi="ar-EG"/>
        </w:rPr>
        <w:t xml:space="preserve"> تطور الأجهزة المطرافية المتنقلة</w:t>
      </w:r>
      <w:bookmarkEnd w:id="14"/>
    </w:p>
    <w:p w:rsidR="00FB6739" w:rsidRDefault="00A0320B" w:rsidP="00F16970">
      <w:pPr>
        <w:pBdr>
          <w:bottom w:val="single" w:sz="18" w:space="1" w:color="auto"/>
        </w:pBdr>
        <w:spacing w:before="0" w:line="240" w:lineRule="auto"/>
        <w:jc w:val="center"/>
        <w:rPr>
          <w:szCs w:val="19"/>
          <w:rtl/>
          <w:lang w:val="en-US" w:bidi="ar-EG"/>
        </w:rPr>
      </w:pPr>
      <w:r>
        <w:rPr>
          <w:szCs w:val="19"/>
          <w:rtl/>
          <w:lang w:val="en-US" w:bidi="ar-EG"/>
        </w:rPr>
      </w:r>
      <w:r>
        <w:rPr>
          <w:szCs w:val="19"/>
          <w:lang w:val="en-US" w:bidi="ar-EG"/>
        </w:rPr>
        <w:pict>
          <v:group id="_x0000_s49124" editas="canvas" style="width:322.3pt;height:204.8pt;mso-position-horizontal-relative:char;mso-position-vertical-relative:line" coordorigin="-360,-360" coordsize="6446,4096" o:allowincell="f">
            <o:lock v:ext="edit" aspectratio="t"/>
            <v:shape id="_x0000_s49125" type="#_x0000_t75" style="position:absolute;left:-360;top:-360;width:6446;height:4096" o:preferrelative="f" o:allowincell="f">
              <v:fill o:detectmouseclick="t"/>
              <v:path o:extrusionok="t" o:connecttype="none"/>
              <o:lock v:ext="edit" text="t"/>
            </v:shape>
            <v:shape id="_x0000_s49126" type="#_x0000_t75" style="position:absolute;left:4804;top:1979;width:1263;height:1718" o:allowincell="f">
              <v:imagedata r:id="rId25" o:title=""/>
            </v:shape>
            <v:shape id="_x0000_s49127" type="#_x0000_t75" style="position:absolute;left:1744;top:2748;width:902;height:962" o:allowincell="f">
              <v:imagedata r:id="rId26" o:title=""/>
            </v:shape>
            <v:shape id="_x0000_s49128" type="#_x0000_t75" style="position:absolute;left:608;width:401;height:428" o:allowincell="f">
              <v:imagedata r:id="rId27" o:title=""/>
            </v:shape>
            <v:shape id="_x0000_s49129" type="#_x0000_t75" style="position:absolute;left:1711;top:488;width:674;height:642" o:allowincell="f">
              <v:imagedata r:id="rId28" o:title=""/>
            </v:shape>
            <v:shape id="_x0000_s49130" type="#_x0000_t75" style="position:absolute;left:1777;top:1130;width:435;height:561" o:allowincell="f">
              <v:imagedata r:id="rId29" o:title=""/>
            </v:shape>
            <v:shape id="_x0000_s49131" style="position:absolute;left:2431;top:262;width:2238;height:1587" coordsize="2238,1587" o:allowincell="f" path="m259,l1840,914,1970,690r268,753l1452,1587r129,-224l,448,259,xe" fillcolor="gray" stroked="f">
              <v:path arrowok="t"/>
            </v:shape>
            <v:shape id="_x0000_s49132" style="position:absolute;left:2426;top:257;width:2247;height:1597" coordsize="2247,1597" o:allowincell="f" path="m263,l1847,916r-5,2l1976,687r271,764l1450,1597r133,-231l1584,1371,,454,263,xm7,455l6,450r1585,916l1460,1594r-4,-5l2242,1445r-2,5l1972,696r6,1l1847,924,262,7r5,l7,455xe" fillcolor="silver" strokecolor="silver" strokeweight=".05pt">
              <v:path arrowok="t"/>
              <o:lock v:ext="edit" verticies="t"/>
            </v:shape>
            <v:shape id="_x0000_s49133" type="#_x0000_t75" style="position:absolute;left:4791;top:141;width:1229;height:1731" o:allowincell="f">
              <v:imagedata r:id="rId30" o:title=""/>
            </v:shape>
            <v:shape id="_x0000_s49134" type="#_x0000_t75" style="position:absolute;left:4791;top:141;width:1229;height:1731" o:allowincell="f">
              <v:imagedata r:id="rId31" o:title=""/>
            </v:shape>
            <v:shape id="_x0000_s49135" type="#_x0000_t75" style="position:absolute;left:60;top:2654;width:1671;height:428" o:allowincell="f">
              <v:imagedata r:id="rId32" o:title=""/>
            </v:shape>
            <v:shape id="_x0000_s49136" type="#_x0000_t75" style="position:absolute;left:2065;top:2099;width:274;height:655" o:allowincell="f">
              <v:imagedata r:id="rId33" o:title=""/>
            </v:shape>
            <v:shape id="_x0000_s49137" style="position:absolute;left:2575;top:1623;width:2070;height:1638" coordsize="2070,1638" o:allowincell="f" path="m,1213l1442,213,1295,r775,93l1885,852,1737,639,296,1638,,1213xe" fillcolor="gray" stroked="f">
              <v:path arrowok="t"/>
            </v:shape>
            <v:shape id="_x0000_s49138" style="position:absolute;left:2571;top:1619;width:2078;height:1647" coordsize="2078,1647" o:allowincell="f" path="m,1216l1444,215r,4l1292,r786,94l1890,864,1738,645r5,1l299,1647,,1216xm302,1641r-4,-1l1742,639r149,215l1885,855,2071,96r3,4l1298,8r4,-5l1451,218,7,1220r,-5l302,1641xe" fillcolor="silver" strokecolor="silver" strokeweight=".05pt">
              <v:path arrowok="t"/>
              <o:lock v:ext="edit" verticies="t"/>
            </v:shape>
            <v:shape id="_x0000_s49139" type="#_x0000_t202" style="position:absolute;left:661;top:1291;width:1284;height:408" o:allowincell="f" filled="f" stroked="f">
              <v:textbox inset="0,0,0,0">
                <w:txbxContent>
                  <w:p w:rsidR="00A520AA" w:rsidRPr="00B02EB3" w:rsidRDefault="00A520AA" w:rsidP="00FB6739">
                    <w:pPr>
                      <w:spacing w:before="40" w:line="240" w:lineRule="exact"/>
                      <w:jc w:val="center"/>
                      <w:rPr>
                        <w:sz w:val="20"/>
                        <w:szCs w:val="20"/>
                        <w:lang w:val="en-US"/>
                      </w:rPr>
                    </w:pPr>
                    <w:r>
                      <w:rPr>
                        <w:rFonts w:hint="cs"/>
                        <w:sz w:val="20"/>
                        <w:szCs w:val="20"/>
                        <w:rtl/>
                        <w:lang w:val="en-US"/>
                      </w:rPr>
                      <w:t>هاتف</w:t>
                    </w:r>
                    <w:r w:rsidRPr="00B02EB3">
                      <w:rPr>
                        <w:rFonts w:hint="cs"/>
                        <w:sz w:val="20"/>
                        <w:szCs w:val="20"/>
                        <w:rtl/>
                        <w:lang w:val="en-US"/>
                      </w:rPr>
                      <w:t xml:space="preserve"> محمول</w:t>
                    </w:r>
                  </w:p>
                </w:txbxContent>
              </v:textbox>
            </v:shape>
            <v:shape id="_x0000_s49140" type="#_x0000_t202" style="position:absolute;left:682;top:624;width:1284;height:408" o:allowincell="f" filled="f" stroked="f">
              <v:textbox inset="0,0,0,0">
                <w:txbxContent>
                  <w:p w:rsidR="00A520AA" w:rsidRPr="00B02EB3" w:rsidRDefault="00A520AA" w:rsidP="00FB6739">
                    <w:pPr>
                      <w:spacing w:before="40" w:line="240" w:lineRule="exact"/>
                      <w:jc w:val="center"/>
                      <w:rPr>
                        <w:sz w:val="20"/>
                        <w:szCs w:val="20"/>
                        <w:lang w:val="en-US"/>
                      </w:rPr>
                    </w:pPr>
                    <w:r>
                      <w:rPr>
                        <w:rFonts w:hint="cs"/>
                        <w:sz w:val="20"/>
                        <w:szCs w:val="20"/>
                        <w:rtl/>
                        <w:lang w:val="en-US"/>
                      </w:rPr>
                      <w:t>هاتف</w:t>
                    </w:r>
                    <w:r w:rsidRPr="00B02EB3">
                      <w:rPr>
                        <w:rFonts w:hint="cs"/>
                        <w:sz w:val="20"/>
                        <w:szCs w:val="20"/>
                        <w:rtl/>
                        <w:lang w:val="en-US"/>
                      </w:rPr>
                      <w:t xml:space="preserve"> </w:t>
                    </w:r>
                    <w:r w:rsidRPr="00B02EB3">
                      <w:rPr>
                        <w:sz w:val="16"/>
                        <w:szCs w:val="16"/>
                        <w:lang w:val="en-US"/>
                      </w:rPr>
                      <w:t>WiFi</w:t>
                    </w:r>
                  </w:p>
                </w:txbxContent>
              </v:textbox>
            </v:shape>
            <v:shape id="_x0000_s49141" type="#_x0000_t202" style="position:absolute;left:30;top:2700;width:1800;height:408" o:allowincell="f" filled="f" stroked="f">
              <v:textbox inset="0,0,0,0">
                <w:txbxContent>
                  <w:p w:rsidR="00A520AA" w:rsidRPr="0018335E" w:rsidRDefault="00A520AA" w:rsidP="00FB6739">
                    <w:pPr>
                      <w:spacing w:before="40" w:line="240" w:lineRule="exact"/>
                      <w:jc w:val="center"/>
                      <w:rPr>
                        <w:b/>
                        <w:bCs/>
                        <w:sz w:val="24"/>
                        <w:lang w:val="en-US"/>
                      </w:rPr>
                    </w:pPr>
                    <w:r>
                      <w:rPr>
                        <w:rFonts w:hint="cs"/>
                        <w:b/>
                        <w:bCs/>
                        <w:sz w:val="24"/>
                        <w:rtl/>
                        <w:lang w:val="en-US"/>
                      </w:rPr>
                      <w:t>تلفزيون محمول</w:t>
                    </w:r>
                  </w:p>
                </w:txbxContent>
              </v:textbox>
            </v:shape>
            <v:shape id="_x0000_s49142" type="#_x0000_t202" style="position:absolute;left:-167;top:1917;width:2160;height:408" o:allowincell="f" filled="f" stroked="f">
              <v:textbox inset="0,0,0,0">
                <w:txbxContent>
                  <w:p w:rsidR="00A520AA" w:rsidRPr="0018335E" w:rsidRDefault="00A520AA" w:rsidP="00FB6739">
                    <w:pPr>
                      <w:spacing w:before="40" w:line="240" w:lineRule="exact"/>
                      <w:jc w:val="center"/>
                      <w:rPr>
                        <w:b/>
                        <w:bCs/>
                        <w:sz w:val="24"/>
                        <w:lang w:val="en-US"/>
                      </w:rPr>
                    </w:pPr>
                    <w:r w:rsidRPr="0018335E">
                      <w:rPr>
                        <w:rFonts w:hint="cs"/>
                        <w:b/>
                        <w:bCs/>
                        <w:sz w:val="24"/>
                        <w:rtl/>
                        <w:lang w:val="en-US"/>
                      </w:rPr>
                      <w:t xml:space="preserve">مشغل وسائط </w:t>
                    </w:r>
                    <w:r w:rsidRPr="0018335E">
                      <w:rPr>
                        <w:b/>
                        <w:bCs/>
                        <w:sz w:val="24"/>
                        <w:lang w:val="en-US"/>
                      </w:rPr>
                      <w:t>MP3</w:t>
                    </w:r>
                  </w:p>
                </w:txbxContent>
              </v:textbox>
            </v:shape>
            <v:shape id="_x0000_s49143" type="#_x0000_t202" style="position:absolute;left:-167;top:53;width:2160;height:408" o:allowincell="f" filled="f" stroked="f">
              <v:textbox inset="0,0,0,0">
                <w:txbxContent>
                  <w:p w:rsidR="00A520AA" w:rsidRPr="0018335E" w:rsidRDefault="00A520AA" w:rsidP="00FB6739">
                    <w:pPr>
                      <w:spacing w:before="40" w:line="240" w:lineRule="exact"/>
                      <w:jc w:val="center"/>
                      <w:rPr>
                        <w:b/>
                        <w:bCs/>
                        <w:sz w:val="24"/>
                        <w:lang w:val="en-US" w:bidi="ar-EG"/>
                      </w:rPr>
                    </w:pPr>
                    <w:r>
                      <w:rPr>
                        <w:rFonts w:hint="cs"/>
                        <w:b/>
                        <w:bCs/>
                        <w:sz w:val="24"/>
                        <w:rtl/>
                        <w:lang w:val="en-US" w:bidi="ar-EG"/>
                      </w:rPr>
                      <w:t>هواتف ثنائية الأسلوب</w:t>
                    </w:r>
                  </w:p>
                </w:txbxContent>
              </v:textbox>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9144" type="#_x0000_t136" style="position:absolute;left:2881;top:885;width:900;height:225;rotation:2109906fd" o:allowincell="f" fillcolor="white [3212]" strokecolor="white [3212]" strokeweight=".25pt">
              <v:shadow color="#868686"/>
              <v:textpath style="font-family:&quot;Simplified Arabic&quot;;font-size:12pt;v-text-kern:t" trim="t" fitpath="t" string="+ اتصال"/>
            </v:shape>
            <v:shape id="_x0000_s49145" type="#_x0000_t136" style="position:absolute;left:3000;top:2404;width:900;height:225;rotation:-2335197fd" o:allowincell="f" fillcolor="white [3212]" strokecolor="white [3212]" strokeweight=".25pt">
              <v:shadow color="#868686"/>
              <v:textpath style="font-family:&quot;Simplified Arabic&quot;;font-size:12pt;v-text-kern:t" trim="t" fitpath="t" string="+ ترفيه"/>
            </v:shape>
            <w10:wrap type="none"/>
            <w10:anchorlock/>
          </v:group>
        </w:pict>
      </w:r>
    </w:p>
    <w:p w:rsidR="00F16970" w:rsidRPr="0018335E" w:rsidRDefault="00F16970" w:rsidP="00F16970">
      <w:pPr>
        <w:pBdr>
          <w:bottom w:val="single" w:sz="18" w:space="1" w:color="auto"/>
        </w:pBdr>
        <w:spacing w:before="0" w:line="120" w:lineRule="auto"/>
        <w:jc w:val="center"/>
        <w:rPr>
          <w:szCs w:val="19"/>
          <w:rtl/>
          <w:lang w:val="en-US" w:bidi="ar-EG"/>
        </w:rPr>
      </w:pPr>
    </w:p>
    <w:p w:rsidR="00FB6739" w:rsidRDefault="00FB6739" w:rsidP="00FB6739">
      <w:pPr>
        <w:spacing w:before="240"/>
        <w:rPr>
          <w:rtl/>
          <w:lang w:val="en-US" w:bidi="ar-EG"/>
        </w:rPr>
      </w:pPr>
      <w:r>
        <w:rPr>
          <w:rtl/>
          <w:lang w:val="en-US" w:bidi="ar-EG"/>
        </w:rPr>
        <w:t xml:space="preserve">ونتيجة لتطورها، أصبحت الأجهزة المطرافية للمستعملين النهائيين، حتى لو كانت جهازاً واحداً كهاتف محمول ذكي مثلاً، على استعداد في الوقت الحالي لدعم معظم خدمات الوسائط المتعددة، كما يتبين في الشكل </w:t>
      </w:r>
      <w:r>
        <w:rPr>
          <w:lang w:val="en-US" w:bidi="ar-EG"/>
        </w:rPr>
        <w:t>5-1</w:t>
      </w:r>
      <w:r>
        <w:rPr>
          <w:rtl/>
          <w:lang w:val="en-US" w:bidi="ar-EG"/>
        </w:rPr>
        <w:t>.</w:t>
      </w:r>
    </w:p>
    <w:p w:rsidR="00F16970" w:rsidRDefault="00F16970" w:rsidP="00FB148A">
      <w:pPr>
        <w:spacing w:before="0" w:line="120" w:lineRule="auto"/>
        <w:rPr>
          <w:rtl/>
          <w:lang w:val="en-US" w:bidi="ar-EG"/>
        </w:rPr>
      </w:pPr>
    </w:p>
    <w:p w:rsidR="00F16970" w:rsidRPr="00F16970" w:rsidRDefault="00F16970" w:rsidP="00FB148A">
      <w:pPr>
        <w:pStyle w:val="figure0"/>
        <w:rPr>
          <w:rtl/>
          <w:lang w:val="en-US" w:bidi="ar-EG"/>
        </w:rPr>
      </w:pPr>
      <w:bookmarkStart w:id="15" w:name="_Toc259106630"/>
      <w:r w:rsidRPr="00F16970">
        <w:rPr>
          <w:rtl/>
        </w:rPr>
        <w:t xml:space="preserve">الشكل </w:t>
      </w:r>
      <w:r w:rsidRPr="00F16970">
        <w:t>5-1</w:t>
      </w:r>
      <w:r w:rsidRPr="00F16970">
        <w:rPr>
          <w:rFonts w:hint="cs"/>
          <w:rtl/>
        </w:rPr>
        <w:t>:</w:t>
      </w:r>
      <w:r w:rsidRPr="00F16970">
        <w:rPr>
          <w:rtl/>
        </w:rPr>
        <w:t xml:space="preserve"> الخدمات المختلفة المتاحة عبر جهاز مطرافي متعدد الوظائف</w:t>
      </w:r>
      <w:bookmarkEnd w:id="15"/>
    </w:p>
    <w:p w:rsidR="00FB6739" w:rsidRDefault="00A0320B" w:rsidP="008122DB">
      <w:pPr>
        <w:pBdr>
          <w:bottom w:val="single" w:sz="18" w:space="1" w:color="auto"/>
        </w:pBdr>
        <w:spacing w:before="0" w:line="120" w:lineRule="auto"/>
        <w:jc w:val="center"/>
        <w:rPr>
          <w:rtl/>
          <w:lang w:val="en-US" w:bidi="ar-EG"/>
        </w:rPr>
      </w:pPr>
      <w:r>
        <w:rPr>
          <w:rtl/>
          <w:lang w:val="en-US" w:bidi="ar-EG"/>
        </w:rPr>
      </w:r>
      <w:r>
        <w:rPr>
          <w:lang w:val="en-US" w:bidi="ar-EG"/>
        </w:rPr>
        <w:pict>
          <v:group id="_x0000_s49109" editas="canvas" style="width:346.65pt;height:155pt;mso-position-horizontal-relative:char;mso-position-vertical-relative:line" coordorigin=",-540" coordsize="6933,3100" o:allowincell="f">
            <o:lock v:ext="edit" aspectratio="t"/>
            <v:shape id="_x0000_s49110" type="#_x0000_t75" style="position:absolute;top:-540;width:6933;height:3100" o:preferrelative="f" o:allowincell="f">
              <v:fill o:detectmouseclick="t"/>
              <v:path o:extrusionok="t" o:connecttype="none"/>
              <o:lock v:ext="edit" text="t"/>
            </v:shape>
            <v:shape id="_x0000_s49111" type="#_x0000_t75" style="position:absolute;left:8;top:536;width:673;height:1121" o:allowincell="f">
              <v:imagedata r:id="rId34" o:title=""/>
            </v:shape>
            <v:shape id="_x0000_s49112" type="#_x0000_t75" style="position:absolute;left:8;top:536;width:673;height:1121" o:allowincell="f">
              <v:imagedata r:id="rId35" o:title=""/>
            </v:shape>
            <v:group id="_x0000_s49113" style="position:absolute;left:677;top:-40;width:6013;height:2298" coordorigin="677,-40" coordsize="5623,2298" o:allowincell="f">
              <v:shape id="_x0000_s49114" style="position:absolute;left:677;top:216;width:1160;height:873" coordsize="1160,873" o:allowincell="f" path="m55,812l81,793r19,26l74,838,55,812xm106,774r26,-19l151,780r-26,19l106,774xm157,735r26,-19l203,742r-26,19l157,735xm209,697r26,-19l254,704r-26,19l209,697xm260,659r26,-19l305,665r-26,19l260,659xm312,620r25,-19l356,627r-25,19l312,620xm363,582r25,-19l408,588r-26,20l363,582xm414,544r26,-20l459,550r-26,19l414,544xm465,505r26,-19l510,512r-25,19l465,505xm517,467r26,-19l562,473r-26,19l517,467xm568,428r26,-19l613,435r-26,19l568,428xm619,390r26,-19l664,397r-25,19l619,390xm671,351r25,-19l715,358r-25,19l671,351xm722,313r25,-19l767,319r-26,19l722,313xm774,275r25,-20l818,281r-25,19l774,275xm825,236r25,-19l870,243r-26,19l825,236xm876,198r26,-19l921,204r-26,19l876,198xm927,159r26,-19l972,166r-26,19l927,159xm978,121r26,-19l1023,127r-25,20l978,121xm1030,83r26,-20l1075,89r-26,19l1030,83xm1081,44r26,-19l1126,51r-25,19l1081,44xm1133,6r8,-6l1160,25r-8,7l1133,6xm106,854l,873,49,777r57,77xe" fillcolor="#33c" strokecolor="#33c" strokeweight=".05pt">
                <v:path arrowok="t"/>
                <o:lock v:ext="edit" verticies="t"/>
              </v:shape>
              <v:shape id="_x0000_s49115" style="position:absolute;left:677;top:670;width:1186;height:434" coordsize="1186,434" o:allowincell="f" path="m71,379r30,-10l112,399,81,409,71,379xm131,358r31,-10l172,378r-30,11l131,358xm192,338r31,-11l233,357r-30,11l192,338xm253,317r30,-11l294,337r-31,10l253,317xm314,296r30,-10l354,316r-30,10l314,296xm374,275r30,-10l415,295r-31,10l374,275xm435,254r30,-10l476,274r-31,11l435,254xm496,233r30,-10l536,253r-30,11l496,233xm556,213r30,-11l597,233r-30,10l556,213xm617,192r30,-11l657,212r-30,10l617,192xm677,171r30,-10l718,191r-30,10l677,171xm738,150r30,-10l779,170r-31,10l738,150xm799,129r30,-10l839,149r-30,11l799,129xm859,109l889,98r11,30l870,139,859,109xm920,88l950,77r10,31l930,118,920,88xm980,67r31,-10l1021,87,991,97,980,67xm1041,46r31,-10l1082,66r-30,10l1041,46xm1102,25r30,-10l1142,45r-30,11l1102,25xm1162,5l1176,r10,30l1173,35,1162,5xm107,434l,420,76,344r31,90xe" fillcolor="#33c" strokecolor="#33c" strokeweight=".05pt">
                <v:path arrowok="t"/>
                <o:lock v:ext="edit" verticies="t"/>
              </v:shape>
              <v:shape id="_x0000_s49116" style="position:absolute;left:677;top:1051;width:1122;height:133" coordsize="1122,133" o:allowincell="f" path="m81,31r32,2l111,65,79,63,81,31xm145,36r32,2l175,70,143,68r2,-32xm210,40r32,2l239,74,207,72r3,-32xm273,44r32,2l303,78,271,76r2,-32xm337,48r32,3l367,82,335,80r2,-32xm401,53r32,2l431,87,399,85r2,-32xm465,57r32,2l495,91,463,89r2,-32xm529,61r32,2l559,95,527,93r2,-32xm593,65r32,3l623,100,591,97r2,-32xm657,70r32,2l687,104r-32,-2l657,70xm721,74r32,2l751,108r-32,-2l721,74xm785,78r32,2l815,112r-32,-2l785,78xm849,82r32,3l879,117r-32,-2l849,82xm913,87r32,2l943,121r-32,-2l913,87xm977,91r32,2l1007,126r-32,-3l977,91xm1041,95r32,2l1071,130r-32,-2l1041,95xm1105,100r17,1l1120,133r-17,-1l1105,100xm93,96l,42,99,,93,96xe" fillcolor="#33c" strokecolor="#33c" strokeweight=".05pt">
                <v:path arrowok="t"/>
                <o:lock v:ext="edit" verticies="t"/>
              </v:shape>
              <v:shape id="_x0000_s49117" style="position:absolute;left:677;top:1088;width:1106;height:508" coordsize="1106,508" o:allowincell="f" path="m80,23r29,13l96,65,67,52,80,23xm139,49r29,13l155,92,126,79,139,49xm198,75r29,13l214,118,185,105,198,75xm256,101r29,13l272,144,243,131r13,-30xm315,127r29,13l331,170,302,157r13,-30xm373,153r29,13l389,196,360,183r13,-30xm431,179r30,13l448,222,418,209r13,-30xm490,205r30,13l507,248,477,235r13,-30xm549,231r29,13l565,274,536,261r13,-30xm607,257r30,13l624,300,594,287r13,-30xm666,283r29,13l682,326,653,313r13,-30xm724,309r30,13l741,352,711,339r13,-30xm783,335r30,13l800,378,770,365r13,-30xm842,361r29,13l858,404,829,391r13,-30xm900,387r30,13l917,430,887,417r13,-30xm959,413r29,13l975,456,946,443r13,-30xm1017,439r30,13l1034,482r-30,-13l1017,439xm1076,465r30,13l1093,508r-30,-13l1076,465xm69,88l,5,108,,69,88xe" fillcolor="#33c" strokecolor="#33c" strokeweight=".05pt">
                <v:path arrowok="t"/>
                <o:lock v:ext="edit" verticies="t"/>
              </v:shape>
              <v:shape id="_x0000_s49118" style="position:absolute;left:701;top:1077;width:1070;height:889" coordsize="1070,889" o:allowincell="f" path="m72,39l97,59,77,84,52,63,72,39xm122,80r24,20l126,125,101,105,122,80xm171,121r25,20l176,166,150,146r21,-25xm221,162r24,20l225,207,200,186r21,-24xm270,203r25,20l274,248,250,227r20,-24xm319,243r25,21l323,288,299,268r20,-25xm368,284r25,21l373,329,348,309r20,-25xm418,325r24,20l422,370,397,350r21,-25xm468,366r24,20l472,411,447,390r21,-24xm517,407r24,20l521,452,496,431r21,-24xm566,448r25,20l570,493,546,472r20,-24xm615,488r25,21l620,533,595,513r20,-25xm665,529r24,21l669,574,644,554r21,-25xm714,570r25,20l718,615,694,595r20,-25xm764,611r24,20l768,656,743,635r21,-24xm813,652r25,21l817,697,793,677r20,-25xm862,693r25,20l867,738,842,718r20,-25xm912,734r24,20l916,779,891,758r21,-24xm961,775r25,20l965,820,940,799r21,-24xm1010,815r25,21l1014,861,990,840r20,-25xm1060,856r10,9l1050,889r-10,-8l1060,856xm44,99l,,105,24,44,99xe" fillcolor="#33c" strokecolor="#33c" strokeweight=".05pt">
                <v:path arrowok="t"/>
                <o:lock v:ext="edit" verticies="t"/>
              </v:shape>
              <v:rect id="_x0000_s49119" style="position:absolute;left:1800;top:1718;width:4500;height:540" o:allowincell="f" filled="f" stroked="f">
                <v:textbox inset="0,0,0,0">
                  <w:txbxContent>
                    <w:p w:rsidR="00A520AA" w:rsidRPr="00633EE7" w:rsidRDefault="00A520AA" w:rsidP="00FB6739">
                      <w:pPr>
                        <w:ind w:left="57"/>
                        <w:rPr>
                          <w:rFonts w:ascii="Arial" w:hAnsi="Arial" w:cs="Arial"/>
                          <w:b/>
                          <w:bCs/>
                          <w:i/>
                          <w:iCs/>
                        </w:rPr>
                      </w:pPr>
                      <w:r w:rsidRPr="00C172C0">
                        <w:rPr>
                          <w:rFonts w:ascii="Arial" w:hAnsi="Arial" w:cs="Arial" w:hint="cs"/>
                          <w:b/>
                          <w:bCs/>
                          <w:i/>
                          <w:iCs/>
                          <w:color w:val="3333CC"/>
                          <w:sz w:val="26"/>
                          <w:rtl/>
                        </w:rPr>
                        <w:t xml:space="preserve">التعلم الإلكتروني والتجارة الإلكترونية </w:t>
                      </w:r>
                      <w:r w:rsidRPr="00C172C0">
                        <w:rPr>
                          <w:rFonts w:ascii="Arial" w:hAnsi="Arial" w:cs="Arial" w:hint="cs"/>
                          <w:b/>
                          <w:bCs/>
                          <w:i/>
                          <w:iCs/>
                          <w:color w:val="3333CC"/>
                          <w:sz w:val="16"/>
                          <w:szCs w:val="16"/>
                          <w:rtl/>
                        </w:rPr>
                        <w:t>(مثل بطاقات الائتمان)</w:t>
                      </w:r>
                    </w:p>
                  </w:txbxContent>
                </v:textbox>
              </v:rect>
              <v:rect id="_x0000_s49120" style="position:absolute;left:1856;top:1332;width:2700;height:540" o:allowincell="f" filled="f" stroked="f">
                <v:textbox inset="0,0,0,0">
                  <w:txbxContent>
                    <w:p w:rsidR="00A520AA" w:rsidRPr="00633EE7" w:rsidRDefault="00A520AA" w:rsidP="00FB6739">
                      <w:pPr>
                        <w:ind w:left="57"/>
                        <w:jc w:val="right"/>
                        <w:rPr>
                          <w:rFonts w:ascii="Arial" w:hAnsi="Arial" w:cs="Arial"/>
                          <w:b/>
                          <w:bCs/>
                          <w:i/>
                          <w:iCs/>
                        </w:rPr>
                      </w:pPr>
                      <w:r w:rsidRPr="00C172C0">
                        <w:rPr>
                          <w:rFonts w:ascii="Arial" w:hAnsi="Arial" w:cs="Arial" w:hint="cs"/>
                          <w:b/>
                          <w:bCs/>
                          <w:i/>
                          <w:iCs/>
                          <w:color w:val="3333CC"/>
                          <w:sz w:val="26"/>
                          <w:rtl/>
                        </w:rPr>
                        <w:t>تشغيل سينما، تلفزيون محمول</w:t>
                      </w:r>
                    </w:p>
                  </w:txbxContent>
                </v:textbox>
              </v:rect>
              <v:rect id="_x0000_s49121" style="position:absolute;left:1852;top:900;width:3600;height:540" o:allowincell="f" filled="f" stroked="f">
                <v:textbox inset="0,0,0,0">
                  <w:txbxContent>
                    <w:p w:rsidR="00A520AA" w:rsidRPr="00633EE7" w:rsidRDefault="00A520AA" w:rsidP="00FB6739">
                      <w:pPr>
                        <w:ind w:left="57"/>
                        <w:jc w:val="right"/>
                        <w:rPr>
                          <w:rFonts w:ascii="Arial" w:hAnsi="Arial" w:cs="Arial"/>
                          <w:b/>
                          <w:bCs/>
                          <w:i/>
                          <w:iCs/>
                        </w:rPr>
                      </w:pPr>
                      <w:r w:rsidRPr="00C172C0">
                        <w:rPr>
                          <w:rFonts w:ascii="Arial" w:hAnsi="Arial" w:cs="Arial" w:hint="cs"/>
                          <w:b/>
                          <w:bCs/>
                          <w:i/>
                          <w:iCs/>
                          <w:color w:val="3333CC"/>
                          <w:sz w:val="26"/>
                          <w:rtl/>
                        </w:rPr>
                        <w:t>تشغيل موسيقى وألعاب محمولة وتخاطب</w:t>
                      </w:r>
                    </w:p>
                  </w:txbxContent>
                </v:textbox>
              </v:rect>
              <v:rect id="_x0000_s49122" style="position:absolute;left:1840;top:402;width:3960;height:540" o:allowincell="f" filled="f" stroked="f">
                <v:textbox inset="0,0,0,0">
                  <w:txbxContent>
                    <w:p w:rsidR="00A520AA" w:rsidRPr="00633EE7" w:rsidRDefault="00A520AA" w:rsidP="00FB6739">
                      <w:pPr>
                        <w:ind w:left="57"/>
                        <w:rPr>
                          <w:rFonts w:ascii="Arial" w:hAnsi="Arial" w:cs="Arial"/>
                          <w:b/>
                          <w:bCs/>
                          <w:i/>
                          <w:iCs/>
                          <w:sz w:val="22"/>
                          <w:lang w:val="en-US"/>
                        </w:rPr>
                      </w:pPr>
                      <w:r w:rsidRPr="00C172C0">
                        <w:rPr>
                          <w:rFonts w:ascii="Arial" w:hAnsi="Arial" w:cs="Arial" w:hint="cs"/>
                          <w:b/>
                          <w:bCs/>
                          <w:i/>
                          <w:iCs/>
                          <w:color w:val="3333CC"/>
                          <w:sz w:val="22"/>
                          <w:rtl/>
                        </w:rPr>
                        <w:t>مهاتفة، خدمة رسائل قصيرة، الحضور و</w:t>
                      </w:r>
                      <w:r w:rsidRPr="00C172C0">
                        <w:rPr>
                          <w:rFonts w:ascii="Arial" w:hAnsi="Arial" w:cs="Arial"/>
                          <w:b/>
                          <w:bCs/>
                          <w:i/>
                          <w:iCs/>
                          <w:color w:val="3333CC"/>
                          <w:sz w:val="22"/>
                          <w:lang w:val="en-US"/>
                        </w:rPr>
                        <w:t>PTT</w:t>
                      </w:r>
                    </w:p>
                  </w:txbxContent>
                </v:textbox>
              </v:rect>
              <v:rect id="_x0000_s49123" style="position:absolute;left:1870;top:-40;width:3600;height:540" filled="f" stroked="f">
                <v:textbox inset="0,0,0,0">
                  <w:txbxContent>
                    <w:p w:rsidR="00A520AA" w:rsidRPr="000D5DCA" w:rsidRDefault="00A520AA" w:rsidP="00FB6739">
                      <w:pPr>
                        <w:ind w:left="57"/>
                        <w:jc w:val="right"/>
                        <w:rPr>
                          <w:rFonts w:ascii="Arial" w:hAnsi="Arial" w:cs="Arial"/>
                          <w:color w:val="FF0000"/>
                          <w:lang w:val="en-US"/>
                        </w:rPr>
                      </w:pPr>
                      <w:r w:rsidRPr="00633EE7">
                        <w:rPr>
                          <w:rFonts w:ascii="Arial" w:hAnsi="Arial" w:cs="Arial" w:hint="cs"/>
                          <w:b/>
                          <w:bCs/>
                          <w:i/>
                          <w:iCs/>
                          <w:color w:val="FF0000"/>
                          <w:sz w:val="26"/>
                          <w:rtl/>
                        </w:rPr>
                        <w:t xml:space="preserve">متعدد الأساليب: </w:t>
                      </w:r>
                      <w:r w:rsidRPr="00633EE7">
                        <w:rPr>
                          <w:rFonts w:ascii="Arial" w:hAnsi="Arial" w:cs="Arial"/>
                          <w:b/>
                          <w:bCs/>
                          <w:i/>
                          <w:iCs/>
                          <w:color w:val="FF0000"/>
                          <w:sz w:val="22"/>
                          <w:szCs w:val="22"/>
                          <w:lang w:val="en-US"/>
                        </w:rPr>
                        <w:t>WiFi</w:t>
                      </w:r>
                      <w:r w:rsidRPr="00633EE7">
                        <w:rPr>
                          <w:rFonts w:ascii="Arial" w:hAnsi="Arial" w:cs="Arial" w:hint="cs"/>
                          <w:b/>
                          <w:bCs/>
                          <w:i/>
                          <w:iCs/>
                          <w:color w:val="FF0000"/>
                          <w:sz w:val="26"/>
                          <w:rtl/>
                          <w:lang w:val="en-US"/>
                        </w:rPr>
                        <w:t xml:space="preserve"> و</w:t>
                      </w:r>
                      <w:r w:rsidRPr="00633EE7">
                        <w:rPr>
                          <w:rFonts w:ascii="Arial" w:hAnsi="Arial" w:cs="Arial"/>
                          <w:b/>
                          <w:bCs/>
                          <w:i/>
                          <w:iCs/>
                          <w:color w:val="FF0000"/>
                          <w:sz w:val="22"/>
                          <w:szCs w:val="22"/>
                          <w:lang w:val="en-US"/>
                        </w:rPr>
                        <w:t>CDMA/GSM</w:t>
                      </w:r>
                    </w:p>
                  </w:txbxContent>
                </v:textbox>
              </v:rect>
            </v:group>
            <w10:wrap type="none"/>
            <w10:anchorlock/>
          </v:group>
        </w:pict>
      </w:r>
    </w:p>
    <w:p w:rsidR="00FB6739" w:rsidRDefault="00FB6739" w:rsidP="00FB6739">
      <w:pPr>
        <w:pStyle w:val="Heading2"/>
        <w:rPr>
          <w:rtl/>
          <w:lang w:val="en-US" w:bidi="ar-EG"/>
        </w:rPr>
      </w:pPr>
      <w:bookmarkStart w:id="16" w:name="_Toc258940877"/>
      <w:r>
        <w:rPr>
          <w:lang w:val="en-US" w:bidi="ar-EG"/>
        </w:rPr>
        <w:t>4.1</w:t>
      </w:r>
      <w:r>
        <w:rPr>
          <w:rtl/>
          <w:lang w:val="en-US" w:bidi="ar-EG"/>
        </w:rPr>
        <w:tab/>
        <w:t>تطور شبكات الاتصالات</w:t>
      </w:r>
      <w:bookmarkEnd w:id="16"/>
    </w:p>
    <w:p w:rsidR="00FB6739" w:rsidRDefault="00FB6739" w:rsidP="008122DB">
      <w:pPr>
        <w:spacing w:line="185" w:lineRule="auto"/>
        <w:rPr>
          <w:rtl/>
          <w:lang w:val="en-US" w:bidi="ar-EG"/>
        </w:rPr>
      </w:pPr>
      <w:r>
        <w:rPr>
          <w:rtl/>
          <w:lang w:val="en-US" w:bidi="ar-EG"/>
        </w:rPr>
        <w:t>تم تطوير الكثير من التكنولوجيات لكي تستعمل ليس في الشبكات المتنقلة فحسب، ولكن في الشبكات الثابتة أيضاً. ومن الصعب إلى حد كبير تناول هذه التطورات بالتحليل المفصل في هذا التقرير القصير. بيد أن هذا التقرير يسعى إلى تحليل مجموعة كبيرة من التطورات الخاصة بشبكات الاتصالات الحالية والمستقبلية.</w:t>
      </w:r>
    </w:p>
    <w:p w:rsidR="00FB6739" w:rsidRDefault="00FB6739" w:rsidP="00C674B5">
      <w:pPr>
        <w:spacing w:line="185" w:lineRule="auto"/>
        <w:rPr>
          <w:rtl/>
          <w:lang w:val="en-US" w:bidi="ar-EG"/>
        </w:rPr>
      </w:pPr>
      <w:r>
        <w:rPr>
          <w:rtl/>
          <w:lang w:val="en-US" w:bidi="ar-EG"/>
        </w:rPr>
        <w:t xml:space="preserve">ومن بين التغيرات أو التوجهات الهامة المؤدية إلى تطور شبكات الاتصالات الانتقال من "الدارة" إلى "الرزمة". فحتى نهايات ثمانينات القرن الماضي شكل التحول من التكنولوجيا التماثلية إلى التكنولوجيا الرقمية الموضوع الأكبر في تطور شبكات الاتصالات مثل إطلاق الشبكات الرقمية متكاملة الخدمات وما إلى ذلك. بيد أنه منذ إدخال تكنولوجيا بروتوكول الإنترنت في أواسط تسعينات القرن </w:t>
      </w:r>
      <w:r>
        <w:rPr>
          <w:rtl/>
          <w:lang w:val="en-US" w:bidi="ar-EG"/>
        </w:rPr>
        <w:lastRenderedPageBreak/>
        <w:t xml:space="preserve">الماضي، أصبح التحول من الشبكات القائمة على الدارات إلى الشبكات القائمة على الرزم هو الأمر الأكثر حسماً بالنسبة للتطوير. ويبين الشكل </w:t>
      </w:r>
      <w:r w:rsidR="00C674B5">
        <w:rPr>
          <w:lang w:val="en-US" w:bidi="ar-EG"/>
        </w:rPr>
        <w:t>5-</w:t>
      </w:r>
      <w:r>
        <w:rPr>
          <w:lang w:val="en-US" w:bidi="ar-EG"/>
        </w:rPr>
        <w:t>1</w:t>
      </w:r>
      <w:r>
        <w:rPr>
          <w:rtl/>
          <w:lang w:val="en-US" w:bidi="ar-EG"/>
        </w:rPr>
        <w:t xml:space="preserve"> نظرة موجزة للجهود التي بذلت في تطوير التكنولوجيا والتوجه المستقبلي.</w:t>
      </w:r>
    </w:p>
    <w:p w:rsidR="008122DB" w:rsidRDefault="008122DB" w:rsidP="00FB148A">
      <w:pPr>
        <w:spacing w:before="0" w:line="120" w:lineRule="auto"/>
        <w:rPr>
          <w:rtl/>
          <w:lang w:val="en-US" w:bidi="ar-EG"/>
        </w:rPr>
      </w:pPr>
    </w:p>
    <w:p w:rsidR="008122DB" w:rsidRPr="008122DB" w:rsidRDefault="008122DB" w:rsidP="00FB148A">
      <w:pPr>
        <w:pStyle w:val="figure0"/>
        <w:rPr>
          <w:rtl/>
          <w:lang w:val="en-US" w:bidi="ar-EG"/>
        </w:rPr>
      </w:pPr>
      <w:bookmarkStart w:id="17" w:name="_Toc259106631"/>
      <w:r w:rsidRPr="008122DB">
        <w:rPr>
          <w:rtl/>
          <w:lang w:val="en-US" w:bidi="ar-EG"/>
        </w:rPr>
        <w:t xml:space="preserve">الشكل </w:t>
      </w:r>
      <w:r w:rsidRPr="008122DB">
        <w:rPr>
          <w:lang w:val="en-US" w:bidi="ar-EG"/>
        </w:rPr>
        <w:t>6-1</w:t>
      </w:r>
      <w:r w:rsidRPr="008122DB">
        <w:rPr>
          <w:rFonts w:hint="cs"/>
          <w:rtl/>
          <w:lang w:val="en-US" w:bidi="ar-EG"/>
        </w:rPr>
        <w:t>:</w:t>
      </w:r>
      <w:r w:rsidRPr="008122DB">
        <w:rPr>
          <w:rtl/>
          <w:lang w:val="en-US" w:bidi="ar-EG"/>
        </w:rPr>
        <w:t xml:space="preserve"> اتجاهات تطور شبكات الاتصالات</w:t>
      </w:r>
      <w:bookmarkEnd w:id="17"/>
    </w:p>
    <w:p w:rsidR="00FB6739" w:rsidRDefault="00A0320B" w:rsidP="00FB6739">
      <w:pPr>
        <w:spacing w:before="0" w:line="240" w:lineRule="auto"/>
        <w:jc w:val="center"/>
        <w:rPr>
          <w:rtl/>
          <w:lang w:val="en-US" w:bidi="ar-EG"/>
        </w:rPr>
      </w:pPr>
      <w:r>
        <w:rPr>
          <w:rtl/>
          <w:lang w:val="en-US" w:bidi="ar-EG"/>
        </w:rPr>
      </w:r>
      <w:r>
        <w:rPr>
          <w:lang w:val="en-US" w:bidi="ar-EG"/>
        </w:rPr>
        <w:pict>
          <v:group id="_x0000_s48740" editas="canvas" style="width:451pt;height:306pt;mso-position-horizontal-relative:char;mso-position-vertical-relative:line" coordorigin=",-180" coordsize="9020,6120" o:allowincell="f">
            <o:lock v:ext="edit" aspectratio="t"/>
            <v:shape id="_x0000_s48741" type="#_x0000_t75" style="position:absolute;top:-180;width:9020;height:6120" o:preferrelative="f" o:allowincell="f">
              <v:fill o:detectmouseclick="t"/>
              <v:path o:extrusionok="t" o:connecttype="none"/>
              <o:lock v:ext="edit" text="t"/>
            </v:shape>
            <v:shape id="_x0000_s48742" style="position:absolute;left:54;top:5;width:4348;height:2547" coordsize="4348,2547" o:allowincell="f" path="m,l4348,r,2547l,2547,,xm20,2537l10,2527r4328,l4328,2537r,-2527l4338,20,10,20,20,10r,2527xe" fillcolor="black" strokeweight=".05pt">
              <v:path arrowok="t"/>
              <o:lock v:ext="edit" verticies="t"/>
            </v:shape>
            <v:shape id="_x0000_s48743" style="position:absolute;left:4569;top:5;width:4446;height:2566" coordsize="4446,2566" o:allowincell="f" path="m,l4446,r,2566l,2566,,xm20,2556r-10,-9l4436,2547r-10,9l4426,10r10,10l10,20,20,10r,2546xe" fillcolor="black" strokeweight=".05pt">
              <v:path arrowok="t"/>
              <o:lock v:ext="edit" verticies="t"/>
            </v:shape>
            <v:shape id="_x0000_s48744" style="position:absolute;left:4559;top:2689;width:4446;height:2625" coordsize="4446,2625" o:allowincell="f" path="m,l4446,r,2625l,2625,,xm20,2616l10,2606r4426,l4427,2616r,-2606l4436,20,10,20,20,10r,2606xe" fillcolor="black" strokeweight=".05pt">
              <v:path arrowok="t"/>
              <o:lock v:ext="edit" verticies="t"/>
            </v:shape>
            <v:shape id="_x0000_s48745" style="position:absolute;left:54;top:2689;width:4348;height:2625" coordsize="4348,2625" o:allowincell="f" path="m,l4348,r,2625l,2625,,xm20,2616l10,2606r4328,l4328,2616r,-2606l4338,20,10,20,20,10r,2606xe" fillcolor="black" strokeweight=".05pt">
              <v:path arrowok="t"/>
              <o:lock v:ext="edit" verticies="t"/>
            </v:shape>
            <v:shape id="_x0000_s48746" type="#_x0000_t202" style="position:absolute;width:4140;height:303" o:allowincell="f" filled="f" stroked="f">
              <v:textbox inset="0,0,0,0">
                <w:txbxContent>
                  <w:p w:rsidR="00A520AA" w:rsidRPr="005F65F0" w:rsidRDefault="00A520AA" w:rsidP="00FB6739">
                    <w:pPr>
                      <w:spacing w:before="0" w:line="240" w:lineRule="exact"/>
                      <w:jc w:val="center"/>
                      <w:rPr>
                        <w:b/>
                        <w:bCs/>
                        <w:sz w:val="16"/>
                        <w:szCs w:val="20"/>
                      </w:rPr>
                    </w:pPr>
                    <w:r w:rsidRPr="005F65F0">
                      <w:rPr>
                        <w:rFonts w:hint="cs"/>
                        <w:b/>
                        <w:bCs/>
                        <w:sz w:val="16"/>
                        <w:szCs w:val="20"/>
                        <w:rtl/>
                      </w:rPr>
                      <w:t>الماضي البعيد: فصل نقل الصوت عن البيانات</w:t>
                    </w:r>
                  </w:p>
                </w:txbxContent>
              </v:textbox>
            </v:shape>
            <v:shape id="_x0000_s48748" style="position:absolute;left:3812;top:1667;width:512;height:39" coordsize="833,64" o:regroupid="5" o:allowincell="f" path="m32,r1,hdc50,,65,15,65,32,65,50,50,64,33,64hal32,64hdc15,64,,50,,32,,15,15,,32,haxm161,r,hdc178,,193,15,193,32v,18,-15,32,-32,32hal161,64hdc143,64,129,50,129,32,129,15,143,,161,haxm289,r,hdc306,,321,15,321,32v,18,-15,32,-32,32hal289,64hdc271,64,257,50,257,32,257,15,271,,289,haxm417,r,hdc434,,449,15,449,32v,18,-15,32,-32,32hal417,64hdc399,64,385,50,385,32,385,15,399,,417,haxm545,r,hdc562,,577,15,577,32v,18,-15,32,-32,32hal545,64hdc527,64,513,50,513,32,513,15,527,,545,haxm673,r,hdc691,,705,15,705,32v,18,-14,32,-32,32hal673,64hdc655,64,641,50,641,32,641,15,655,,673,haxm801,r,hdc819,,833,15,833,32v,18,-14,32,-32,32hal801,64hdc783,64,769,50,769,32,769,15,783,,801,haxe" fillcolor="black" strokeweight=".05pt">
              <v:path arrowok="t"/>
              <o:lock v:ext="edit" verticies="t"/>
            </v:shape>
            <v:shape id="_x0000_s48749" style="position:absolute;left:3690;top:757;width:677;height:275" coordsize="1102,448" o:regroupid="5" o:allowincell="f" path="m,448hdc72,448,130,348,130,224,130,101,72,,,hal,,973,r,hdc1044,,1102,101,1102,224v,124,-58,224,-129,224c973,448,973,448,973,448hal,448hdxe" fillcolor="black" strokeweight="0">
              <v:path arrowok="t"/>
            </v:shape>
            <v:shape id="_x0000_s48750" style="position:absolute;left:3610;top:757;width:160;height:275" coordsize="260,448" o:regroupid="5" o:allowincell="f" path="m130,448hdc59,448,,348,,224,,101,59,,130,v,,,,,hal130,hdc202,,260,101,260,224v,124,-58,224,-130,224c130,448,130,448,130,448xe" fillcolor="#666" strokeweight="0">
              <v:path arrowok="t"/>
            </v:shape>
            <v:shape id="_x0000_s48751" style="position:absolute;left:3605;top:752;width:767;height:286" coordsize="1248,465" o:regroupid="5" o:allowincell="f" path="m140,1r26,5hdc167,6,167,6,168,6hal193,19hdc194,20,194,20,195,21hal217,41hdc217,41,218,41,218,42hal237,70hdc237,70,238,71,238,72hal266,143hdc266,143,266,144,266,145hal276,232hdc276,232,276,233,276,233hal266,320hdc266,321,266,322,266,322hal238,394hdc238,395,237,396,237,396hal218,423hdc218,424,217,424,217,424hal195,444hdc194,445,194,445,193,446hal168,459hdc167,459,167,459,166,459hal140,464hdc139,465,138,465,137,464hal111,459hdc110,459,109,459,109,459hal85,446hdc84,445,84,445,83,444hal61,424hdc61,424,60,424,60,423hal40,396hdc40,396,39,395,39,394hal11,322hdc11,322,11,321,11,320hal1,233hdc,233,,232,1,232hal11,145hdc11,144,11,143,11,143hal39,72hdc39,71,40,70,40,70hal60,42hdc60,41,61,41,61,41hal83,21hdc84,20,84,20,85,19hal109,6hdc109,6,110,6,111,6hal137,1hdc137,1,138,,138,hal1111,hdc1112,,1112,1,1113,1hal1139,6hdc1140,6,1141,6,1141,6hal1165,19hdc1166,20,1166,20,1167,21hal1189,41hdc1189,41,1190,41,1190,42hal1209,70hdc1209,70,1210,71,1210,72hal1238,143hdc1238,143,1238,144,1238,145hal1248,232hdc1248,232,1248,233,1248,233hal1238,320hdc1238,321,1238,322,1238,322hal1210,394hdc1210,395,1209,396,1209,396hal1190,423hdc1190,424,1189,424,1189,424hal1167,444hdc1166,445,1166,445,1165,446hal1141,459hdc1141,459,1140,459,1139,459hal1113,464hdc1112,464,1112,464,1111,464hal138,464r,-16l1111,448r-1,1l1136,444r-2,l1158,431r-2,2l1178,413r-1,1l1196,387r-1,2l1223,317r,2l1233,232r,1l1223,146r,2l1195,77r1,2l1177,51r1,1l1156,32r2,2l1134,21r2,l1110,16r1,l138,16r2,l114,21r2,l92,34r2,-2l72,52r1,-1l53,79r1,-2l26,148r,-2l16,233r,-1l26,319r,-2l54,389r-1,-2l73,414r-1,-1l94,433r-2,-2l116,444r-2,l140,449r-3,l163,444r-2,l186,431r-2,2l206,413r-1,1l224,387r-1,2l251,317r,2l261,232r,1l251,146r,2l223,77r1,2l205,51r1,1l184,32r2,2l161,21r2,l137,16,140,1xe" fillcolor="black" strokeweight=".05pt">
              <v:path arrowok="t"/>
            </v:shape>
            <v:shape id="_x0000_s48752" style="position:absolute;left:2905;top:619;width:1148;height:777" coordsize="1867,1264" o:regroupid="5" o:allowincell="f" path="m,1264hdc109,1264,197,982,197,632,197,283,109,,,hal,,1671,r,hdc1779,,1867,283,1867,632v,350,-88,632,-196,632c1671,1264,1671,1264,1671,1264hal,1264hdxe" fillcolor="#ffc" strokeweight="0">
              <v:path arrowok="t"/>
            </v:shape>
            <v:shape id="_x0000_s48753" style="position:absolute;left:2784;top:619;width:242;height:777" coordsize="394,1264" o:regroupid="5" o:allowincell="f" path="m197,1264hdc89,1264,,982,,632,,283,89,,197,v,,,,,hal197,hdc306,,394,283,394,632v,350,-88,632,-197,632c197,1264,197,1264,197,1264xe" fillcolor="#ffffe0" strokeweight="0">
              <v:path arrowok="t"/>
            </v:shape>
            <v:shape id="_x0000_s48754" style="position:absolute;left:2779;top:615;width:1279;height:787" coordsize="2080,1281" o:regroupid="5" o:allowincell="f" path="m207,1r20,3hdc227,4,228,4,229,4hal249,14hdc250,15,251,15,251,16hal288,53hdc289,53,289,54,289,55hal322,113hdc323,113,323,113,323,114hal352,191r24,94l395,393r11,120l410,640r-4,129l395,887,376,996r-24,93l323,1167hdc323,1168,323,1168,322,1168hal289,1226hdc289,1227,289,1228,288,1228hal251,1265hdc251,1266,250,1266,249,1267hal229,1277hdc228,1277,227,1277,227,1277hal207,1280hdc206,1281,205,1281,204,1280hal184,1277hdc183,1277,183,1277,182,1277hal163,1267hdc162,1266,161,1266,161,1265hal124,1228hdc123,1228,123,1227,123,1227hal89,1169hdc88,1168,88,1168,88,1167hal59,1090,35,996,17,888,4,769,,641,4,513,16,394,35,286,59,191,88,114hdc88,113,88,113,89,112hal123,54hdc123,54,123,53,124,53hal161,16hdc161,15,162,15,163,14hal182,4hdc183,4,183,4,184,4hal204,1hdc205,,205,,205,hal1876,hdc1877,,1877,,1878,1hal1898,4hdc1899,4,1899,4,1900,4hal1919,14hdc1920,15,1921,15,1921,16hal1958,53hdc1959,53,1959,54,1959,55hal1992,113hdc1993,113,1993,113,1993,114hal2023,191r23,95l2065,393r11,120l2080,640r-4,129l2065,887r-19,109l2023,1089r-30,78hdc1993,1168,1993,1168,1992,1168hal1959,1226hdc1959,1227,1959,1228,1958,1228hal1921,1265hdc1921,1266,1920,1266,1919,1267hal1900,1277hdc1899,1277,1899,1277,1898,1277hal1878,1280hdc1877,1280,1877,1280,1876,1280hal205,1280r,-16l1876,1264r-1,1l1895,1262r-2,l1912,1252r-2,2l1947,1217r-1,2l1979,1161r-1,1l2008,1086r23,-93l2049,886r11,-118l2064,641r-4,-127l2050,396,2031,289r-23,-93l1978,119r1,1l1946,62r1,2l1910,27r2,2l1893,19r2,l1875,16r1,l205,16r2,l187,19r2,l170,29r2,-2l135,64r1,-1l102,121r1,-2l74,195,50,289,32,395,20,514,16,640r4,128l32,885,50,992r24,93l103,1162r-1,-2l136,1218r-1,-1l172,1254r-2,-2l189,1262r-2,l207,1265r-3,l224,1262r-2,l242,1252r-2,2l277,1217r-1,2l309,1161r-1,1l337,1085r24,-92l379,886,390,768r4,-127l390,514,380,396,361,289,337,196,308,119r1,1l276,62r1,2l240,27r2,2l222,19r2,l204,16,207,1xe" fillcolor="black" strokeweight=".05pt">
              <v:path arrowok="t"/>
            </v:shape>
            <v:shape id="_x0000_s48755" style="position:absolute;left:2895;top:1436;width:1187;height:521" coordsize="1931,848" o:regroupid="5" o:allowincell="f" path="m,848hdc90,848,164,659,164,424,164,190,90,,,hal,,1767,r,hdc1858,,1931,190,1931,424v,235,-73,424,-164,424c1767,848,1767,848,1767,848hal,848hdxe" fillcolor="#ccecff" strokeweight="0">
              <v:path arrowok="t"/>
            </v:shape>
            <v:shape id="_x0000_s48756" style="position:absolute;left:2794;top:1436;width:202;height:521" coordsize="329,848" o:regroupid="5" o:allowincell="f" path="m165,848hdc74,848,,659,,424,,190,74,,165,v,,,,,hal165,hdc255,,329,190,329,424v,235,-74,424,-164,424c165,848,165,848,165,848xe" fillcolor="#e0f4ff" strokeweight="0">
              <v:path arrowok="t"/>
            </v:shape>
            <v:shape id="_x0000_s48757" style="position:absolute;left:2789;top:1431;width:1298;height:531" coordsize="2112,865" o:regroupid="5" o:allowincell="f" path="m176,1r33,9hdc210,10,211,10,211,11hal242,35hdc243,36,244,36,244,37hal271,76hdc271,76,272,77,272,77hal297,129r20,64l332,266r10,80l345,432r-3,87l332,598r-15,73l297,735r-25,53hdc272,788,271,789,271,789hal244,828hdc244,829,243,829,242,830hal211,854hdc211,854,210,855,209,855hal176,864hdc174,865,173,865,171,864hal138,855hdc137,855,136,854,136,854hal105,830hdc104,829,103,829,103,828hal75,789hdc75,789,74,788,74,788hal49,736,29,672,14,599,4,519,,433,3,347,14,266,29,194,49,130,74,77hdc74,77,75,76,75,76hal103,37hdc103,36,104,36,105,35hal136,11hdc136,10,137,10,138,10hal171,1hdc172,1,173,,173,hal1940,hdc1941,,1942,1,1943,1hal1976,10hdc1977,10,1978,10,1978,11hal2009,35hdc2010,36,2011,36,2011,37hal2039,76hdc2039,76,2040,77,2040,77hal2064,129r20,64l2099,266r10,80l2112,432r-3,87l2099,598r-15,73l2064,735r-24,53hdc2040,788,2039,789,2039,789hal2011,828hdc2011,829,2010,829,2009,830hal1978,854hdc1978,854,1977,855,1976,855hal1943,864hdc1942,864,1941,864,1940,864hal173,864r,-16l1940,848r-2,1l1971,840r-2,1l2000,817r-2,2l2026,780r-1,1l2049,730r20,-62l2084,596r9,-78l2096,433r-2,-85l2084,269r-15,-71l2049,136,2025,84r1,1l1998,46r2,2l1969,24r2,1l1938,16r2,l173,16r3,l143,25r2,-1l114,48r2,-2l88,85r1,-1l64,135,44,197,29,268,19,348r-3,84l19,517r10,79l44,667r20,62l89,781r-1,-1l116,819r-2,-2l145,841r-2,-1l176,849r-5,l204,840r-2,1l233,817r-2,2l258,780r-1,1l282,730r20,-62l317,596r9,-78l329,433r-2,-85l317,269,302,198,282,136,257,84r1,1l231,46r2,2l202,24r2,1l171,16,176,1xe" fillcolor="black" strokeweight=".05pt">
              <v:path arrowok="t"/>
            </v:shape>
            <v:rect id="_x0000_s48758" style="position:absolute;left:170;top:313;width:3935;height:10" o:regroupid="5" o:allowincell="f" fillcolor="black" stroked="f"/>
            <v:shape id="_x0000_s48759" style="position:absolute;left:2424;top:1204;width:325;height:261" coordsize="528,425" o:regroupid="5" o:allowincell="f" path="m36,2r,hdc54,3,67,18,65,36,64,54,49,67,31,65hal31,65hdc13,64,,49,2,31,3,13,18,,36,2haxm168,19r,hdc185,23,196,40,191,58v-4,17,-21,27,-39,23hal152,81hdc135,76,125,59,129,42v4,-17,22,-28,39,-23haxm293,64r,hdc309,72,317,91,309,107v-7,16,-26,23,-42,15hal267,122hdc251,115,244,96,251,80v7,-16,26,-23,42,-16haxm406,145r,hdc418,158,419,178,406,190v-12,13,-32,13,-45,1hal361,191hdc348,178,348,158,360,146v13,-13,33,-13,46,-1haxm491,257r,hdc498,274,489,292,473,299v-17,6,-35,-3,-41,-19hal431,280hdc425,263,434,245,450,239v17,-7,35,2,41,18haxm526,388r,hdc528,405,516,421,498,423v-18,2,-33,-10,-35,-28hal463,395hdc461,377,473,361,491,360v17,-2,33,10,35,28haxe" fillcolor="black" strokeweight=".05pt">
              <v:path arrowok="t"/>
              <o:lock v:ext="edit" verticies="t"/>
            </v:shape>
            <v:shape id="_x0000_s48760" style="position:absolute;left:2701;top:1437;width:227;height:260" coordsize="368,424" o:regroupid="5" o:allowincell="f" path="m330,422r,hdc313,420,300,404,303,386v2,-17,18,-30,36,-27hal339,359hdc356,361,368,377,366,395v-2,17,-18,29,-36,27haxm194,383r,hdc179,372,176,352,186,338v10,-14,30,-18,45,-8hal231,330hdc245,341,249,361,238,375v-10,14,-30,18,-44,8haxm91,288r,hdc81,273,86,253,101,244v15,-9,35,-5,44,10hal145,254hdc154,269,150,289,135,298v-15,10,-35,5,-44,-10haxm30,170r,hdc23,154,30,135,47,128v16,-7,35,1,42,17hal89,146hdc95,162,88,181,72,187v-17,7,-36,,-42,-17haxm2,35r,hdc,18,13,2,31,1,49,,64,13,66,30hal66,30hdc67,48,54,63,36,65,19,66,3,53,2,35haxe" fillcolor="black" strokeweight=".05pt">
              <v:path arrowok="t"/>
              <o:lock v:ext="edit" verticies="t"/>
            </v:shape>
            <v:shape id="_x0000_s48761" style="position:absolute;left:1998;top:757;width:943;height:256" coordsize="1534,416" o:regroupid="5" o:allowincell="f" path="m,416hdc54,416,98,323,98,208,98,94,54,,,hal,,1437,r,hdc1491,,1534,94,1534,208v,115,-43,208,-97,208c1437,416,1437,416,1437,416hal,416hdxe" fillcolor="black" strokeweight="0">
              <v:path arrowok="t"/>
            </v:shape>
            <v:shape id="_x0000_s48762" style="position:absolute;left:1938;top:757;width:120;height:256" coordsize="196,416" o:regroupid="5" o:allowincell="f" path="m98,416hdc44,416,,323,,208,,94,44,,98,v,,,,,hal98,hdc152,,196,94,196,208v,115,-44,208,-98,208c98,416,98,416,98,416xe" fillcolor="#666" strokeweight="0">
              <v:path arrowok="t"/>
            </v:shape>
            <v:shape id="_x0000_s48763" style="position:absolute;left:1933;top:752;width:1013;height:266" coordsize="1648,433" o:regroupid="5" o:allowincell="f" path="m108,1r20,4hdc129,5,130,5,131,6hal149,18hdc150,18,150,19,151,19hal168,39hdc168,40,168,40,168,41hal182,66hdc183,66,183,67,183,67hal204,133hdc204,134,204,134,204,135hal212,216hdc212,216,212,217,212,217hal204,298hdc204,299,204,299,204,300hal183,366hdc183,366,183,367,183,367hal169,393hdc168,394,168,394,167,395hal150,414hdc150,414,149,415,149,415hal131,427hdc130,428,129,428,128,428hal108,432hdc107,433,106,433,105,432hal85,428hdc84,428,83,428,82,427hal64,415hdc63,415,63,414,62,414hal45,395hdc45,394,45,394,44,393hal30,367hdc30,367,30,366,30,366hal9,300hdc9,299,9,299,8,298hal,217hdc,217,,216,,216hal8,135hdc9,134,9,134,9,133hal30,67hdc30,67,30,66,30,66hal44,41hdc45,40,45,40,45,39hal62,19hdc63,19,63,18,64,18hal82,6hdc83,5,84,5,85,5hal105,1hdc105,1,106,,106,hal1543,hdc1544,,1545,1,1545,1hal1565,5hdc1566,5,1567,5,1568,6hal1586,18hdc1587,18,1587,19,1588,19hal1604,39r15,26hdc1620,66,1620,67,1620,67hal1640,133hdc1640,134,1640,134,1640,135hal1648,216hdc1648,216,1648,217,1648,217hal1640,298hdc1640,299,1640,299,1640,300hal1620,366hdc1620,366,1620,367,1619,367hal1604,393hdc1604,394,1604,394,1604,395hal1588,414hdc1587,414,1587,415,1586,415hal1568,427hdc1567,428,1566,428,1565,428hal1545,432hdc1545,432,1544,432,1543,432hal106,432r,-16l1543,416r-1,1l1562,413r-3,1l1577,402r-2,1l1591,384r,1l1606,359r-1,2l1625,295r-1,2l1632,216r,1l1624,136r1,2l1605,72r1,2l1591,49,1575,29r2,2l1559,19r3,1l1542,16r1,l106,16r2,l88,20r3,-1l73,31r2,-1l58,50r,-2l44,73r1,-1l24,138r,-2l16,217r,-1l24,297r,-2l45,361r,-1l59,386r-2,-2l74,403r-1,-1l91,414r-3,-1l108,417r-3,l125,413r-3,1l140,402r-2,1l155,384r-1,2l168,360r,1l189,295r-1,2l196,216r,1l188,136r1,2l168,72r,1l154,48r1,2l138,30r2,1l122,19r3,1l105,16,108,1xe" fillcolor="black" strokeweight=".05pt">
              <v:path arrowok="t"/>
            </v:shape>
            <v:shape id="_x0000_s48764" style="position:absolute;left:1987;top:1101;width:561;height:335" coordsize="912,544" o:regroupid="5" o:allowincell="f" path="m,544hdc70,544,127,423,127,272,127,122,70,,,hal,,785,r,hdc855,,912,122,912,272v,151,-57,272,-127,272c785,544,785,544,785,544hal,544hdxe" fillcolor="#eaeaea" strokeweight="0">
              <v:path arrowok="t"/>
            </v:shape>
            <v:shape id="_x0000_s48765" style="position:absolute;left:1908;top:1101;width:157;height:335" coordsize="255,544" o:regroupid="5" o:allowincell="f" path="m128,544hdc58,544,,423,,272,,122,58,,128,v,,,,,hal128,hdc198,,255,122,255,272v,151,-57,272,-127,272c128,544,128,544,128,544xe" fillcolor="#f2f2f2" strokeweight="0">
              <v:path arrowok="t"/>
            </v:shape>
            <v:shape id="_x0000_s48766" style="position:absolute;left:1904;top:1096;width:649;height:344" coordsize="1055,560" o:regroupid="5" o:allowincell="f" path="m137,1r26,6hdc164,7,165,7,166,8hal189,23hdc189,23,190,24,191,24hal197,32,185,42r-7,-7l180,36,157,21r3,1l134,16,137,1xm225,72r7,12hdc233,85,233,85,233,86hal248,126r2,7l235,137r-2,-6l218,91r1,1l211,80r14,-8xm261,181r6,64l251,247r-6,-64l261,181xm269,294r-6,64l247,357r6,-64l269,294xm255,407r-7,27l236,469r-15,-6l233,430r7,-27l255,407xm211,513r-21,24hdc190,537,190,538,189,538hal166,554hdc165,555,164,555,163,555hal159,556r-4,-16l160,540r-3,1l180,525r-2,1l199,503r12,10xm108,555r,hdc107,555,106,555,105,554hal81,538hdc80,538,80,537,79,537hal58,512hdc58,511,58,511,58,510hal56,509r14,-8l71,502r,-1l92,526r-2,-1l114,541r-3,-1l111,540r-3,15xm34,465l22,435,14,403r15,-4l37,430r11,29l34,465xm6,355l,291r16,-2l22,353,6,355xm3,241l9,178r16,1l19,243,3,241xm21,130r1,-4l38,85hdc38,85,38,85,39,84hal47,69r14,8l52,92r1,-1l37,130r-1,4l21,130xm75,29r4,-5hdc80,24,80,23,81,23hal105,8hdc106,7,107,7,108,7hal134,1r3,15l111,22r3,-1l90,36r2,-2l88,39,75,29xm135,r4,l139,16r-4,l135,xm187,r64,l251,16r-64,l187,xm299,r64,l363,16r-64,l299,xm411,r64,l475,16r-64,l411,xm523,r64,l587,16r-64,l523,xm635,r64,l699,16r-64,l635,xm747,r64,l811,16r-64,l747,xm859,r61,l920,16r-61,l859,xm922,1r3,l921,17r-2,-1l922,1xm971,21r3,2hdc974,23,975,24,976,24hal998,50hdc998,51,998,51,998,51hal1012,75r-14,8l985,59r,2l963,35r2,1l962,34r9,-13xm1031,120r2,6l1045,172hdc1045,173,1045,173,1045,174hal1046,184r-16,2l1029,175r1,1l1018,131r-2,-5l1031,120xm1051,232r4,48hdc1055,280,1055,281,1055,281hal1054,297r-16,-1l1039,280r,1l1035,234r16,-2xm1049,345r-4,42hdc1045,388,1045,388,1045,388hal1040,410r-16,-4l1030,384r-1,2l1033,344r16,1xm1025,456r-7,20hdc1018,477,1018,477,1017,477hal998,510hdc998,511,998,511,997,512hal994,515,982,505r3,-4l985,502r19,-33l1003,471r7,-20l1025,456xm958,549r-7,5hdc950,555,949,555,948,555hal922,560r-3,-15l945,540r-3,1l949,536r9,13xm920,560r-29,l891,544r29,l920,560xm843,560r-64,l779,544r64,l843,560xm731,560r-64,l667,544r64,l731,560xm619,560r-64,l555,544r64,l619,560xm507,560r-64,l443,544r64,l507,560xm395,560r-64,l331,544r64,l395,560xm283,560r-64,l219,544r64,l283,560xm171,560r-36,l135,544r36,l171,560xe" fillcolor="black" strokeweight=".05pt">
              <v:path arrowok="t"/>
              <o:lock v:ext="edit" verticies="t"/>
            </v:shape>
            <v:shape id="_x0000_s48767" style="position:absolute;left:1184;top:649;width:1187;height:885" coordsize="1930,1440" o:regroupid="5" o:allowincell="f" path="m,1440hdc109,1440,197,1118,197,720,197,323,109,,,hal,,1733,r,hdc1842,,1930,323,1930,720v,398,-88,720,-197,720c1733,1440,1733,1440,1733,1440hal,1440hdxe" fillcolor="#ffdfd9" strokeweight="0">
              <v:path arrowok="t"/>
            </v:shape>
            <v:shape id="_x0000_s48768" style="position:absolute;left:1062;top:649;width:243;height:885" coordsize="395,1440" o:regroupid="5" o:allowincell="f" path="m198,1440hdc89,1440,,1118,,720,,323,89,,198,v,,,,,hal198,hdc307,,395,323,395,720v,398,-88,720,-197,720c198,1440,198,1440,198,1440xe" fillcolor="#ffece8" strokeweight="0">
              <v:path arrowok="t"/>
            </v:shape>
            <v:shape id="_x0000_s48769" style="position:absolute;left:1057;top:644;width:1318;height:895" coordsize="2144,1457" o:regroupid="5" o:allowincell="f" path="m208,1r20,4hdc229,5,230,5,230,5hal250,16hdc251,17,251,17,252,17hal271,34hdc271,35,272,35,272,36hal290,61r17,31l324,128r29,89l377,325r19,122l407,583r4,145l407,874r-11,135l377,1133r-24,106l324,1328r-16,37l290,1395r-18,26hdc272,1422,271,1422,271,1422hal252,1439hdc251,1440,251,1440,250,1440hal230,1451hdc230,1452,229,1452,228,1452hal208,1456hdc207,1457,206,1457,205,1456hal185,1452hdc184,1452,183,1452,183,1451hal163,1440hdc162,1440,162,1440,161,1439hal142,1422hdc142,1422,141,1422,141,1421hal123,1396r-17,-31l88,1329,59,1240,35,1133,17,1010,4,874,,729,4,583,16,448,35,325,59,218,88,129,105,92,123,62,141,36hdc141,35,142,35,142,34hal161,17hdc162,17,162,17,163,16hal183,5hdc183,5,184,5,185,5hal205,1hdc205,1,206,,206,hal1939,hdc1940,,1941,1,1941,1hal1961,5hdc1962,5,1963,5,1963,5hal1983,16hdc1984,17,1984,17,1985,17hal2004,34hdc2004,35,2005,35,2005,36hal2023,61r17,31l2057,128r29,89l2110,325r19,122l2140,583r4,145l2140,874r-11,135l2110,1133r-24,106l2057,1328r-16,37l2023,1395r-18,26hdc2005,1422,2004,1422,2004,1422hal1985,1439hdc1984,1440,1984,1440,1983,1440hal1963,1451hdc1963,1452,1962,1452,1961,1452hal1941,1456hdc1941,1456,1940,1456,1939,1456hal206,1456r,-16l1939,1440r-1,1l1958,1437r-2,l1976,1426r-2,1l1993,1410r-1,2l2010,1388r16,-30l2042,1323r29,-87l2095,1130r18,-122l2124,873r4,-144l2124,584,2114,450,2095,328,2071,222r-29,-87l2026,99,2010,70,1992,45r1,1l1974,29r2,1l1956,19r2,1l1938,16r1,l206,16r2,l188,20r2,-1l170,30r2,-1l153,46r1,-1l136,69,120,99r-17,35l74,221,50,328,32,449,20,584,16,728r4,145l32,1007r18,123l74,1235r29,87l119,1358r17,29l154,1412r-1,-2l172,1427r-2,-1l190,1437r-2,l208,1441r-3,l225,1437r-2,l243,1426r-2,1l260,1410r-1,2l277,1388r16,-30l309,1323r29,-87l362,1130r18,-122l391,873r4,-144l391,584,381,450,362,328,338,222,309,135,294,99,277,70,259,45r1,1l241,29r2,1l223,19r2,1l205,16,208,1xe" fillcolor="black" strokeweight=".05pt">
              <v:path arrowok="t"/>
            </v:shape>
            <v:shape id="_x0000_s48770" style="position:absolute;left:1006;top:1150;width:233;height:295" coordsize="380,480" o:regroupid="5" o:allowincell="f" path="m,480hdc54,480,99,373,99,240,99,108,54,,,hal,,281,r,hdc336,,380,108,380,240v,133,-44,240,-99,240c281,480,281,480,281,480hal,480hdxe" fillcolor="#eaeaea" strokeweight="0">
              <v:path arrowok="t"/>
            </v:shape>
            <v:shape id="_x0000_s48771" style="position:absolute;left:944;top:1150;width:123;height:295" coordsize="199,480" o:regroupid="5" o:allowincell="f" path="m100,480hdc45,480,,373,,240,,108,45,,100,v,,,,,hal100,hdc154,,199,108,199,240v,133,-45,240,-99,240c100,480,100,480,100,480xe" fillcolor="#f2f2f2" strokeweight="0">
              <v:path arrowok="t"/>
            </v:shape>
            <v:shape id="_x0000_s48772" style="position:absolute;left:939;top:1145;width:305;height:305" coordsize="495,496" o:regroupid="5" o:allowincell="f" path="m110,1r20,5hdc131,6,133,6,133,7hal151,21hdc152,22,152,22,153,23hal165,39,153,49,140,32r2,2l124,20r3,1l107,16,110,1xm188,84r10,28l206,146r-16,4l183,117,173,89r15,-5xm211,195r4,53hdc215,248,215,249,215,249hal214,260r-15,-1l199,248r,1l195,196r16,-1xm210,308r-3,35l201,372r-16,-3l191,342r3,-35l210,308xm187,419r-1,2hdc186,421,186,422,186,422hal171,451hdc170,452,170,452,170,452hal153,474hdc152,475,152,475,151,476hal150,477,140,464r2,-1l140,465r17,-22l156,444r15,-29l171,416r,-2l187,419xm100,495l87,491hdc86,491,85,491,84,490hal65,476hdc64,475,64,475,63,474hal47,454,60,444r16,21l74,463r19,14l90,476r14,3l100,495xm26,408l18,385,9,345r16,-3l33,380r8,23l26,408xm5,296l,249hdc,249,,248,,248hal2,231r16,2l16,249r,-1l20,295,5,296xm6,183l8,155r8,-36l32,123r-8,33l22,185,6,183xm32,72l45,46hdc46,45,46,45,46,45hal63,23hdc64,22,64,21,65,21hal71,17r9,13l74,34r2,-2l59,54r1,-1l47,79,32,72xm120,r64,l184,16r-64,l120,xm232,r64,l296,16r-64,l232,xm344,r45,l389,16r-45,l344,xm391,1r18,4l405,21,388,16,391,1xm448,41r3,4hdc451,45,451,45,452,46hal467,76r8,25l460,106,452,83,437,53r1,1l435,50r13,-9xm487,148r1,6l493,213r-15,2l473,157r-2,-5l487,148xm495,262r-5,64l474,325r5,-64l495,262xm481,375r-2,9l467,421hdc467,421,467,422,467,422hal459,437r-14,-8l452,415r,1l464,381r2,-10l481,375xm430,479r-16,11hdc413,491,412,491,411,491hal391,496r-3,-15l408,476r-3,1l420,466r10,13xm389,496r-24,l365,480r24,l389,496xm317,496r-64,l253,480r64,l317,496xm205,496r-64,l141,480r64,l205,496xe" fillcolor="black" strokeweight=".05pt">
              <v:path arrowok="t"/>
              <o:lock v:ext="edit" verticies="t"/>
            </v:shape>
            <v:shape id="_x0000_s48773" style="position:absolute;left:516;top:1254;width:434;height:39" coordsize="705,64" o:regroupid="5" o:allowincell="f" path="m32,r1,hdc50,,65,15,65,32,65,50,50,64,33,64hal32,64hdc15,64,,50,,32,,15,15,,32,haxm161,r,hdc178,,193,15,193,32v,18,-15,32,-32,32hal161,64hdc143,64,129,50,129,32,129,15,143,,161,haxm289,r,hdc306,,321,15,321,32v,18,-15,32,-32,32hal289,64hdc271,64,257,50,257,32,257,15,271,,289,haxm417,r,hdc434,,449,15,449,32v,18,-15,32,-32,32hal417,64hdc399,64,385,50,385,32,385,15,399,,417,haxm545,r,hdc562,,577,15,577,32v,18,-15,32,-32,32hal545,64hdc527,64,513,50,513,32,513,15,527,,545,haxm673,r,hdc691,,705,15,705,32v,18,-14,32,-32,32hal673,64hdc655,64,641,50,641,32,641,15,655,,673,haxe" fillcolor="black" strokeweight=".05pt">
              <v:path arrowok="t"/>
              <o:lock v:ext="edit" verticies="t"/>
            </v:shape>
            <v:shape id="_x0000_s48774" style="position:absolute;left:438;top:1411;width:137;height:118" coordsize="137,118" o:regroupid="5" o:allowincell="f" path="m,118l,64,137,r,53l,118xe" fillcolor="#dadada" stroked="f">
              <v:path arrowok="t"/>
            </v:shape>
            <v:shape id="_x0000_s48775" style="position:absolute;left:438;top:1411;width:147;height:128" coordsize="240,208" o:regroupid="5" o:allowincell="f" path="m,200l,113hdc,110,2,108,5,106hal229,1hdc232,,234,,237,2v2,1,3,4,3,6hal240,95hdc240,99,239,101,236,103hal12,208,5,193,229,88r-5,7l224,8r12,8l12,121r4,-8l16,200,,200xe" fillcolor="black" strokeweight=".05pt">
              <v:path arrowok="t"/>
            </v:shape>
            <v:shape id="_x0000_s48776" style="position:absolute;left:162;top:1362;width:413;height:108" coordsize="413,108" o:regroupid="5" o:allowincell="f" path="m273,108l,55,152,,413,43,273,108xe" fillcolor="#dadada" stroked="f">
              <v:path arrowok="t"/>
            </v:shape>
            <v:shape id="_x0000_s48777" style="position:absolute;left:162;top:1362;width:424;height:118" coordsize="689,192" o:regroupid="5" o:allowincell="f" path="m449,192l7,105hdc3,104,1,101,,98,,94,2,91,6,89hal252,1hdc253,,254,,256,1hal682,71hdc685,72,688,74,688,78v1,3,-1,7,-4,8hal454,192r-7,-15l677,72r2,15l253,16r4,l11,105,10,89r442,88l449,192xe" fillcolor="black" strokeweight=".05pt">
              <v:path arrowok="t"/>
            </v:shape>
            <v:shape id="_x0000_s48778" style="position:absolute;left:162;top:1421;width:266;height:108" coordsize="266,108" o:regroupid="5" o:allowincell="f" path="m,l,56r266,52l266,54,,xe" stroked="f">
              <v:path arrowok="t"/>
            </v:shape>
            <v:shape id="_x0000_s48779" style="position:absolute;left:162;top:1421;width:276;height:118" coordsize="448,192" o:regroupid="5" o:allowincell="f" path="m16,7r,92l10,91r432,85l432,183r,-87l439,104,7,15,10,,442,88hdc446,89,448,92,448,96hal448,183hdc448,186,447,188,446,190v-2,1,-5,2,-7,1hal7,107hdc3,106,,103,,99hal,7r16,xe" fillcolor="black" strokeweight=".05pt">
              <v:path arrowok="t"/>
            </v:shape>
            <v:shape id="_x0000_s48780" style="position:absolute;left:182;top:1440;width:49;height:20" coordsize="49,20" o:regroupid="5" o:allowincell="f" path="m49,20l,12,,,49,10r,10xe" fillcolor="#cecece" stroked="f">
              <v:path arrowok="t"/>
            </v:shape>
            <v:shape id="_x0000_s48781" style="position:absolute;left:182;top:1440;width:59;height:30" coordsize="96,48" o:regroupid="5" o:allowincell="f" path="m87,48l7,34hdc3,33,,30,,26hal,8hdc,6,2,4,3,2,5,1,8,,10,1hal90,16hdc94,17,96,20,96,24hal96,40r-16,l80,24r7,8l7,16,16,8r,18l10,18,90,33,87,48xe" fillcolor="black" strokeweight=".05pt">
              <v:path arrowok="t"/>
            </v:shape>
            <v:shape id="_x0000_s48782" style="position:absolute;left:300;top:1460;width:108;height:49" coordsize="108,49" o:regroupid="5" o:allowincell="f" path="m,l108,21r,28l,31,,xe" stroked="f">
              <v:path arrowok="t"/>
            </v:shape>
            <v:shape id="_x0000_s48783" style="position:absolute;left:300;top:1461;width:118;height:59" coordsize="192,96" o:regroupid="5" o:allowincell="f" path="m10,l186,33hdc190,33,192,37,192,41hal192,87hdc192,90,191,92,190,94v-2,1,-5,2,-7,1hal7,66hdc3,65,,62,,58hal,7r16,l16,58,10,50,186,80r-10,7l176,41r7,7l7,15,10,xe" fillcolor="black" strokeweight=".05pt">
              <v:path arrowok="t"/>
            </v:shape>
            <v:shape id="_x0000_s48784" style="position:absolute;left:314;top:1480;width:100;height:29" coordsize="100,29" o:regroupid="5" o:allowincell="f" path="m2,r98,20l99,29,,10,2,xe" fillcolor="black" strokeweight=".05pt">
              <v:path arrowok="t"/>
            </v:shape>
            <v:shape id="_x0000_s48785" style="position:absolute;left:330;top:1490;width:39;height:9" coordsize="39,9" o:regroupid="5" o:allowincell="f" path="m,l,4,39,9r,-3l,xe" fillcolor="black" stroked="f">
              <v:path arrowok="t"/>
            </v:shape>
            <v:shape id="_x0000_s48786" style="position:absolute;left:330;top:1490;width:49;height:20" coordsize="80,32" o:regroupid="5" o:allowincell="f" path="m16,7r,7l10,6,74,16,64,23r,-6l71,25,7,15,10,,74,9hdc78,10,80,13,80,17hal80,23hdc80,26,79,28,78,30v-2,1,-4,2,-7,1hal7,22hdc3,21,,18,,14hal,7r16,xe" fillcolor="black" strokeweight=".05pt">
              <v:path arrowok="t"/>
            </v:shape>
            <v:shape id="_x0000_s48787" style="position:absolute;left:384;top:1499;width:26;height:10" coordsize="26,10" o:regroupid="5" o:allowincell="f" path="m,l19,r7,l26,10,,10,,,19,r,10l,10,,xe" fillcolor="black" strokeweight=".05pt">
              <v:path arrowok="t"/>
            </v:shape>
            <v:shape id="_x0000_s48788" style="position:absolute;left:330;top:1470;width:39;height:10" coordsize="39,10" o:regroupid="5" o:allowincell="f" path="m,l,4r39,6l39,7,,xe" fillcolor="black" stroked="f">
              <v:path arrowok="t"/>
            </v:shape>
            <v:shape id="_x0000_s48789" style="position:absolute;left:330;top:1471;width:49;height:19" coordsize="80,32" o:regroupid="5" o:allowincell="f" path="m16,7r,6l10,5,74,16,64,23r,-5l71,26,7,15,10,,74,10hdc78,11,80,14,80,18hal80,23hdc80,26,79,28,78,30v-2,1,-5,2,-7,1hal7,21hdc3,20,,17,,13hal,7r16,xe" fillcolor="black" strokeweight=".05pt">
              <v:path arrowok="t"/>
            </v:shape>
            <v:shape id="_x0000_s48790" style="position:absolute;left:379;top:1480;width:19;height:10" coordsize="19,10" o:regroupid="5" o:allowincell="f" path="m,l,6r19,4l19,4,,xe" fillcolor="black" stroked="f">
              <v:path arrowok="t"/>
            </v:shape>
            <v:shape id="_x0000_s48791" style="position:absolute;left:379;top:1480;width:29;height:20" coordsize="48,32" o:regroupid="5" o:allowincell="f" path="m16,7r,10l10,9r32,7l32,23r,-9l39,22,7,15,10,,42,6hdc46,7,48,11,48,14hal48,23hdc48,26,47,28,46,30v-2,1,-5,2,-7,1hal7,24hdc3,24,,20,,17hal,7r16,xe" fillcolor="black" strokeweight=".05pt">
              <v:path arrowok="t"/>
            </v:shape>
            <v:shape id="_x0000_s48792" style="position:absolute;left:310;top:1185;width:246;height:187" coordsize="246,187" o:regroupid="5" o:allowincell="f" path="m203,187r43,-41l246,33,64,,,14,203,187xe" fillcolor="#dadada" stroked="f">
              <v:path arrowok="t"/>
            </v:shape>
            <v:shape id="_x0000_s48793" style="position:absolute;left:314;top:1185;width:252;height:195" coordsize="409,318" o:regroupid="5" o:allowincell="f" path="m326,307r70,-67l393,246r,-184l400,69,104,16r3,l3,39,,23,104,1hdc105,,106,,107,1hal403,54hdc407,54,409,58,409,62hal409,246hdc409,248,409,250,407,252hal337,318,326,307xe" fillcolor="black" strokeweight=".05pt">
              <v:path arrowok="t"/>
            </v:shape>
            <v:shape id="_x0000_s48794" style="position:absolute;left:428;top:1234;width:88;height:206" coordsize="88,206" o:regroupid="5" o:allowincell="f" path="m,206l,34,88,r,167l,206xe" fillcolor="#dadada" stroked="f">
              <v:path arrowok="t"/>
            </v:shape>
            <v:shape id="_x0000_s48795" style="position:absolute;left:428;top:1234;width:98;height:216" coordsize="160,352" o:regroupid="5" o:allowincell="f" path="m,344l,63hdc,60,3,57,6,56hal150,1hdc152,,155,,157,2v2,1,3,4,3,6hal160,280hdc160,283,159,286,156,288hal12,352,5,337,149,273r-5,7l144,8r11,8l11,71r5,-8l16,344,,344xe" fillcolor="black" strokeweight=".05pt">
              <v:path arrowok="t"/>
            </v:shape>
            <v:shape id="_x0000_s48796" style="position:absolute;left:182;top:1195;width:334;height:78" coordsize="334,78" o:regroupid="5" o:allowincell="f" path="m253,78l,31,93,,334,45,253,78xe" stroked="f">
              <v:path arrowok="t"/>
            </v:shape>
            <v:shape id="_x0000_s48797" style="position:absolute;left:182;top:1195;width:345;height:88" coordsize="561,144" o:regroupid="5" o:allowincell="f" path="m419,144l7,67hdc3,66,1,63,,60,,56,2,53,6,52hal158,1hdc159,,161,,162,1hal554,74hdc557,74,560,77,560,81v1,3,-1,6,-4,8hal424,144r-7,-15l549,74r2,15l159,16r4,l11,67,10,51r412,78l419,144xe" fillcolor="black" strokeweight=".05pt">
              <v:path arrowok="t"/>
            </v:shape>
            <v:shape id="_x0000_s48798" style="position:absolute;left:231;top:1401;width:177;height:39" coordsize="177,39" o:regroupid="5" o:allowincell="f" path="m,l,8,164,39r13,-4l,xe" fillcolor="#cecece" stroked="f">
              <v:path arrowok="t"/>
            </v:shape>
            <v:shape id="_x0000_s48799" style="position:absolute;left:231;top:1406;width:184;height:45" coordsize="299,73" o:regroupid="5" o:allowincell="f" path="m16,r,13l10,5,276,57r-4,l294,49r5,15l278,72hdc276,72,275,73,273,72hal7,21hdc3,20,,17,,13hal,,16,xe" fillcolor="black" strokeweight=".05pt">
              <v:path arrowok="t"/>
            </v:shape>
            <v:shape id="_x0000_s48800" style="position:absolute;left:172;top:1224;width:256;height:216" coordsize="256,216" o:regroupid="5" o:allowincell="f" path="m256,216r,-170l,,,167r256,49xe" stroked="f">
              <v:path arrowok="t"/>
            </v:shape>
            <v:shape id="_x0000_s48801" style="position:absolute;left:172;top:1224;width:266;height:226" coordsize="432,368" o:regroupid="5" o:allowincell="f" path="m416,360r,-278l423,90,7,16,16,8r,271l10,271r416,82l423,368,7,287hdc3,286,,283,,279hal,8hdc,6,2,4,3,2,5,1,8,,10,1hal426,74hdc430,75,432,78,432,82hal432,360r-16,xe" fillcolor="black" strokeweight=".05pt">
              <v:path arrowok="t"/>
            </v:shape>
            <v:shape id="_x0000_s48802" style="position:absolute;left:211;top:1254;width:187;height:157" coordsize="187,157" o:regroupid="5" o:allowincell="f" path="m187,157r,-124l,,,122r187,35xe" fillcolor="#cecece" stroked="f">
              <v:path arrowok="t"/>
            </v:shape>
            <v:shape id="_x0000_s48803" style="position:absolute;left:211;top:1254;width:197;height:167" coordsize="320,272" o:regroupid="5" o:allowincell="f" path="m304,264r,-201l311,71,7,16,16,8r,199l10,199r304,58l311,272,7,215hdc3,214,,211,,207hal,8hdc,6,2,4,3,2,5,1,8,,10,1hal314,55hdc318,55,320,59,320,63hal320,264r-16,xe" fillcolor="black" strokeweight=".05pt">
              <v:path arrowok="t"/>
            </v:shape>
            <v:shape id="_x0000_s48804" style="position:absolute;left:221;top:1263;width:168;height:128" coordsize="168,128" o:regroupid="5" o:allowincell="f" path="m168,128r,-100l,,,100r168,28xe" fillcolor="#3365fb" stroked="f">
              <v:path arrowok="t"/>
            </v:shape>
            <v:shape id="_x0000_s48805" style="position:absolute;left:221;top:1263;width:177;height:138" coordsize="288,224" o:regroupid="5" o:allowincell="f" path="m272,216r,-163l279,61,7,16,16,8r,162l10,162r272,47l279,224,7,178hdc3,177,,174,,170hal,8hdc,6,1,4,3,2,5,1,7,,10,1hal282,45hdc286,46,288,49,288,53hal288,216r-16,xe" fillcolor="black" strokeweight=".05pt">
              <v:path arrowok="t"/>
            </v:shape>
            <v:rect id="_x0000_s48806" style="position:absolute;left:241;top:1283;width:20;height:20" o:regroupid="5" o:allowincell="f" stroked="f"/>
            <v:shape id="_x0000_s48807" style="position:absolute;left:599;top:826;width:621;height:206" coordsize="1009,336" o:regroupid="5" o:allowincell="f" path="m,336hdc17,336,30,261,30,168,30,76,17,,,hal,,979,r,hdc996,,1009,76,1009,168v,93,-13,168,-30,168c979,336,979,336,979,336hal,336hdxe" fillcolor="black" strokeweight="0">
              <v:path arrowok="t"/>
            </v:shape>
            <v:shape id="_x0000_s48808" style="position:absolute;left:580;top:826;width:38;height:206" coordsize="61,336" o:regroupid="5" o:allowincell="f" path="m31,336hdc14,336,,261,,168,,76,14,,31,v,,,,,hal31,hdc48,,61,76,61,168v,93,-13,168,-30,168c31,336,31,336,31,336xe" fillcolor="#666" strokeweight="0">
              <v:path arrowok="t"/>
            </v:shape>
            <v:shape id="_x0000_s48809" style="position:absolute;left:575;top:821;width:650;height:217" coordsize="1056,353" o:regroupid="5" o:allowincell="f" path="m43,1r6,3hdc50,5,52,6,52,7hal58,17hdc59,18,59,19,59,20hal68,57r7,53l77,176r-2,66l68,296r-9,37hdc59,334,59,335,58,336hal52,346hdc52,347,50,348,49,349hal43,352hdc41,353,38,353,36,352hal30,349hdc29,348,27,347,27,346hal21,336hdc20,335,20,334,20,334hal10,298hdc10,297,10,297,10,296hal3,242,,177,2,111,10,57,20,19hdc20,19,20,18,21,17hal27,7hdc27,6,29,5,30,4hal36,1hdc37,1,38,,39,hal1018,hdc1020,,1021,1,1022,1hal1028,4hdc1029,5,1031,6,1031,7hal1037,17hdc1038,18,1038,19,1038,20hal1047,57r7,53l1056,176r-2,66l1047,296r-9,37hdc1038,334,1038,335,1037,336hal1031,346hdc1031,347,1029,348,1028,349hal1022,352hdc1021,352,1020,352,1018,352hal39,352r,-16l1018,336r-3,1l1021,334r-3,3l1024,327r-1,3l1032,294r6,-53l1040,177r-1,-64l1032,60r-9,-37l1024,26r-6,-10l1021,19r-6,-3l1018,16,39,16r4,l37,19r3,-3l34,26r1,-2l25,60r-7,52l16,176r2,64l25,294r,-1l35,329r-1,-2l40,337r-3,-3l43,337r-7,l42,334r-3,3l45,327r-1,3l53,294r6,-53l61,177,60,113,53,60,44,23r1,3l39,16r3,3l36,16,43,1xe" fillcolor="black" strokeweight=".05pt">
              <v:path arrowok="t"/>
            </v:shape>
            <v:rect id="_x0000_s48810" style="position:absolute;left:202;top:959;width:364;height:49" o:regroupid="5" o:allowincell="f" fillcolor="#36f" stroked="f"/>
            <v:shape id="_x0000_s48811" style="position:absolute;left:261;top:615;width:373;height:304" coordsize="373,304" o:regroupid="5" o:allowincell="f" path="m177,79r-8,-5l160,68,150,63r-9,-3l132,57r-6,l121,62r-1,6l119,76r-3,6l113,88r-4,5l104,99r-5,6l94,109r-6,5l78,110,65,103,51,97,36,88,22,81,11,74,3,69,,68,5,58,12,47,21,37,31,27,42,17,54,8,67,3,78,r8,l93,r8,1l109,2r10,1l128,4r9,2l147,8r9,3l167,13r10,3l187,19r9,3l205,26r9,3l223,33r14,6l251,48r14,9l280,68r14,12l308,93r14,15l336,125r8,11l350,148r6,13l362,174r4,12l370,197r2,11l373,216r,15l371,245r-2,14l364,272r-8,11l349,292r-10,8l329,304,266,247r1,-7l271,234r3,-6l280,222r6,-3l292,215r8,-3l309,209r2,-4l310,200r-4,-6l303,187r-5,-6l292,175r-5,-6l283,165r-9,-9l263,146,250,135,235,122,219,110,204,98,189,88,177,79xe" fillcolor="#36f" stroked="f">
              <v:path arrowok="t"/>
            </v:shape>
            <v:shape id="_x0000_s48812" style="position:absolute;left:537;top:843;width:77;height:85" coordsize="77,85" o:regroupid="5" o:allowincell="f" path="m8,l77,78r-8,7l,6,8,xe" strokecolor="white" strokeweight=".05pt">
              <v:path arrowok="t"/>
            </v:shape>
            <v:shape id="_x0000_s48813" style="position:absolute;left:274;top:664;width:92;height:58" coordsize="92,58" o:regroupid="5" o:allowincell="f" path="m4,l92,49r-4,9l,9,4,xe" strokecolor="white" strokeweight=".05pt">
              <v:path arrowok="t"/>
            </v:shape>
            <v:shape id="_x0000_s48814" style="position:absolute;left:202;top:762;width:364;height:177" coordsize="364,177" o:regroupid="5" o:allowincell="f" path="m364,177r-1,-6l360,167r-4,-4l350,161r-5,-1l338,157r-7,-5l322,147r-7,-8l307,131r-5,-9l298,111r-3,-11l294,87r1,-11l299,62r20,l319,33r-27,l292,15r,-3l290,6,286,4,279,1,271,r-7,1l257,4r-4,2l251,12r1,3l252,33r-152,l100,15,99,10,94,6,88,4r-7,l74,5,68,7r-5,3l61,15r,19l37,34r,28l39,62r6,l52,62r7,l63,71r1,11l64,93r-1,11l59,116r-5,11l48,138r-9,9l31,152r-7,5l17,160r-5,3l8,165r-5,2l1,171,,177r364,xe" fillcolor="#36f" stroked="f">
              <v:path arrowok="t"/>
            </v:shape>
            <v:shape id="_x0000_s48815" style="position:absolute;left:379;top:811;width:49;height:59" coordsize="49,59" o:regroupid="5" o:allowincell="f" path="m49,59r,l48,48,45,37,40,27,34,17,27,11,19,6,10,3,,,,9r10,l17,13r7,4l30,22r5,9l39,39r3,9l42,59r7,xe" stroked="f">
              <v:path arrowok="t"/>
            </v:shape>
            <v:shape id="_x0000_s48816" style="position:absolute;left:379;top:870;width:49;height:49" coordsize="49,49" o:regroupid="5" o:allowincell="f" path="m,49r,l10,48r9,-3l27,41r7,-6l40,27r5,-7l48,10,49,,42,r,10l39,17r-4,7l30,31r-6,4l17,40r-7,3l,43r,6xe" stroked="f">
              <v:path arrowok="t"/>
            </v:shape>
            <v:shape id="_x0000_s48817" style="position:absolute;left:320;top:870;width:59;height:49" coordsize="59,49" o:regroupid="5" o:allowincell="f" path="m,l,,2,10,5,20r5,7l18,35r9,6l35,45r13,3l59,49r,-6l48,43,38,40,30,35,22,31,18,24,12,17,8,10,8,,,xe" stroked="f">
              <v:path arrowok="t"/>
            </v:shape>
            <v:shape id="_x0000_s48818" style="position:absolute;left:320;top:811;width:59;height:59" coordsize="59,59" o:regroupid="5" o:allowincell="f" path="m59,r,l48,3,35,6r-8,5l18,17,10,27,5,37,2,48,,59r8,l8,48r4,-9l18,31r4,-9l30,17r8,-4l48,9r11,l59,xe" stroked="f">
              <v:path arrowok="t"/>
            </v:shape>
            <v:rect id="_x0000_s48819" style="position:absolute;left:202;top:939;width:364;height:20" o:regroupid="5" o:allowincell="f" stroked="f"/>
            <v:shape id="_x0000_s48820" style="position:absolute;left:8130;top:688;width:801;height:226" coordsize="1303,368" o:regroupid="5" o:allowincell="f" path="m,368hdc75,368,136,286,136,184,136,83,75,,,hal,,1167,r,hdc1242,,1303,83,1303,184v,102,-61,184,-136,184c1167,368,1167,368,1167,368hal,368hdxe" fillcolor="black" strokeweight="0">
              <v:path arrowok="t"/>
            </v:shape>
            <v:shape id="_x0000_s48821" style="position:absolute;left:8046;top:688;width:168;height:226" coordsize="273,368" o:regroupid="5" o:allowincell="f" path="m137,368hdc62,368,,286,,184,,83,62,,137,v,,,,,hal137,hdc212,,273,83,273,184v,102,-61,184,-136,184c137,368,137,368,137,368xe" fillcolor="#666" strokeweight="0">
              <v:path arrowok="t"/>
            </v:shape>
            <v:shape id="_x0000_s48822" style="position:absolute;left:8041;top:683;width:896;height:237" coordsize="1457,385" o:regroupid="5" o:allowincell="f" path="m147,1r27,4hdc174,5,175,5,176,5hal202,16hdc202,16,203,17,203,17hal226,34hdc227,34,227,35,227,35hal247,57hdc248,58,248,58,249,59hal278,118hdc278,119,278,119,278,120hal289,191hdc290,192,290,193,289,194hal278,266hdc278,267,278,267,278,268hal249,326hdc248,327,248,327,248,328hal228,351hdc227,351,227,352,226,352hal203,369hdc203,369,202,370,201,370hal175,380hdc175,380,174,380,174,380hal147,384hdc146,385,145,385,144,384hal117,380hdc117,380,116,380,116,380hal90,370hdc89,370,88,369,88,369hal65,352hdc64,352,64,351,64,351hal43,328hdc42,327,42,327,41,326hal12,268hdc12,267,12,267,12,266hal1,194hdc,193,,192,1,191hal12,120hdc12,119,12,119,12,118hal41,59hdc42,58,42,58,43,57hal64,35hdc64,35,64,34,65,34hal88,17hdc88,17,89,16,89,16hal115,5hdc116,5,117,5,117,5hal144,1hdc145,,145,,145,hal1312,hdc1313,,1313,,1314,1hal1341,5hdc1341,5,1342,5,1343,5hal1369,16hdc1369,16,1370,17,1370,17hal1393,34hdc1394,34,1394,35,1394,35hal1414,57hdc1415,58,1415,58,1416,59hal1445,118hdc1445,119,1445,119,1445,120hal1456,191hdc1457,192,1457,193,1456,194hal1445,266hdc1445,267,1445,267,1445,268hal1416,326hdc1415,327,1415,327,1415,328hal1395,351hdc1394,351,1394,352,1393,352hal1370,369hdc1370,369,1369,370,1368,370hal1342,380hdc1342,380,1341,380,1341,380hal1314,384hdc1313,384,1313,384,1312,384hal145,384r,-16l1312,368r-1,1l1338,365r-1,l1363,355r-2,1l1384,339r-2,1l1402,317r-1,2l1430,261r,2l1441,191r,3l1430,123r,2l1401,66r2,2l1383,46r1,1l1361,30r1,1l1336,20r2,l1311,16r1,l145,16r2,l120,20r2,l96,31r1,-1l74,47r1,-1l54,68r2,-2l27,125r,-2l16,194r,-3l27,263r,-2l56,319r-2,-2l75,340r-1,-1l97,356r-2,-1l121,365r-1,l147,369r-3,l171,365r-1,l196,355r-2,1l217,339r-2,1l235,317r-1,2l263,261r,2l274,191r,3l263,123r,2l234,66r2,2l216,46r1,1l194,30r1,1l169,20r2,l144,16,147,1xe" fillcolor="black" strokeweight=".05pt">
              <v:path arrowok="t"/>
            </v:shape>
            <v:shape id="_x0000_s48823" style="position:absolute;left:8319;top:1829;width:632;height:265" coordsize="1028,432" o:regroupid="5" o:allowincell="f" path="m,432hdc94,432,171,336,171,216,171,97,94,,,hal,,857,r,hdc952,,1028,97,1028,216v,120,-76,216,-171,216c857,432,857,432,857,432hal,432hdxe" fillcolor="black" strokeweight="0">
              <v:path arrowok="t"/>
            </v:shape>
            <v:shape id="_x0000_s48824" style="position:absolute;left:8213;top:1829;width:211;height:265" coordsize="343,432" o:regroupid="5" o:allowincell="f" path="m172,432hdc77,432,,336,,216,,97,77,,172,v,,,,,hal172,hdc266,,343,97,343,216v,120,-77,216,-171,216c172,432,172,432,172,432xe" fillcolor="#666" strokeweight="0">
              <v:path arrowok="t"/>
            </v:shape>
            <v:shape id="_x0000_s48825" style="position:absolute;left:8208;top:1824;width:748;height:275" coordsize="1216,448" o:regroupid="5" o:allowincell="f" path="m181,1r34,4hdc216,5,217,5,217,5hal249,18hdc250,18,251,19,251,19hal280,39hdc280,39,281,39,281,40hal307,66hdc308,66,308,67,309,68hal346,137hdc346,137,346,138,346,139hal356,180hdc356,180,356,180,356,181hal359,224r-3,45hdc356,269,356,270,356,270hal346,310hdc346,311,346,312,346,312hal309,381hdc308,382,308,383,307,383hal281,409hdc281,409,280,410,280,410hal251,430hdc251,430,250,431,249,431hal217,444hdc217,444,216,444,215,444hal181,448hdc181,448,180,448,180,448hal145,444hdc144,444,143,444,142,444hal110,431hdc110,431,109,430,109,430hal80,410hdc80,410,79,409,79,409hal53,383hdc52,383,52,382,51,381hal15,312hdc15,312,15,311,15,311hal4,271hdc4,270,4,270,3,269hal,225,3,181hdc4,180,4,180,4,179hal15,138hdc15,138,15,137,15,137hal51,68hdc52,67,52,66,53,66hal79,40hdc79,39,80,39,80,39hal109,19hdc109,19,110,18,110,18hal142,5hdc143,5,144,5,145,5hal180,1,1037,r36,5hdc1074,5,1075,5,1075,5hal1107,18hdc1108,18,1109,19,1109,19hal1138,39hdc1138,39,1139,40,1139,40hal1164,66hdc1165,66,1165,67,1166,68hal1203,137hdc1203,137,1203,138,1203,139hal1213,180hdc1213,180,1213,180,1213,181hal1216,224r-3,45hdc1213,269,1213,270,1213,270hal1203,310hdc1203,311,1203,312,1203,312hal1166,381hdc1165,382,1165,382,1164,383hal1139,409hdc1139,409,1138,410,1138,410hal1109,430hdc1109,430,1108,431,1107,431hal1075,444hdc1075,444,1074,444,1073,444hal1038,448r-858,l180,432r857,1l1072,429r-3,l1101,416r-1,1l1129,397r-1,1l1153,372r-2,2l1188,305r,2l1198,267r-1,1l1200,225r-3,-43l1198,183r-10,-41l1188,144,1151,75r2,2l1128,51r1,1l1100,32r1,1l1069,20r3,l1037,16r-856,l146,20r2,l116,33r2,-1l89,52r1,-1l64,77r2,-2l30,144r,-1l19,184r,-2l16,224r3,44l19,266r11,40l30,305r36,69l64,372r26,26l89,397r29,20l116,416r32,13l146,429r35,4l180,433r34,-4l211,429r32,-13l242,417r29,-20l270,398r26,-26l294,374r37,-69l331,307r10,-40l340,268r3,-43l340,182r1,1l331,142r,2l294,75r2,2l270,51r1,1l242,32r1,1l211,20r3,l180,16,181,1xe" fillcolor="black" strokeweight=".05pt">
              <v:path arrowok="t"/>
            </v:shape>
            <v:shape id="_x0000_s48826" style="position:absolute;left:6103;top:1254;width:444;height:9" coordsize="722,16" o:regroupid="5" o:allowincell="f" path="m8,r,hdc13,,16,4,16,8v,5,-3,8,-8,8hal8,16hdc4,16,,13,,8,,4,4,,8,haxm41,r,hdc45,,49,4,49,8v,5,-4,8,-8,8hal41,16hdc36,16,33,13,33,8,33,4,36,,41,haxm73,r,hdc77,,81,4,81,8v,5,-4,8,-8,8hal73,16hdc68,16,65,13,65,8,65,4,68,,73,haxm105,r,hdc109,,113,4,113,8v,5,-4,8,-8,8hal105,16hdc100,16,97,13,97,8v,-4,3,-8,8,-8haxm137,r,hdc141,,145,4,145,8v,5,-4,8,-8,8hal137,16hdc132,16,129,13,129,8v,-4,3,-8,8,-8haxm169,r,hdc173,,177,4,177,8v,5,-4,8,-8,8hal169,16hdc164,16,161,13,161,8v,-4,3,-8,8,-8haxm201,r,hdc205,,209,4,209,8v,5,-4,8,-8,8hal201,16hdc196,16,193,13,193,8v,-4,3,-8,8,-8haxm233,r,hdc237,,241,4,241,8v,5,-4,8,-8,8hal233,16hdc228,16,225,13,225,8v,-4,3,-8,8,-8haxm265,r,hdc269,,273,4,273,8v,5,-4,8,-8,8hal265,16hdc260,16,257,13,257,8v,-4,3,-8,8,-8haxm297,r,hdc301,,305,4,305,8v,5,-4,8,-8,8hal297,16hdc292,16,289,13,289,8v,-4,3,-8,8,-8haxm329,r,hdc333,,337,4,337,8v,5,-4,8,-8,8hal329,16hdc325,16,321,13,321,8v,-4,4,-8,8,-8haxm361,r,hdc365,,369,4,369,8v,5,-4,8,-8,8hal361,16hdc357,16,353,13,353,8v,-4,4,-8,8,-8haxm393,r,hdc397,,401,4,401,8v,5,-4,8,-8,8hal393,16hdc389,16,385,13,385,8v,-4,4,-8,8,-8haxm425,r,hdc430,,433,4,433,8v,5,-3,8,-8,8hal425,16hdc421,16,417,13,417,8v,-4,4,-8,8,-8haxm457,r,hdc462,,465,4,465,8v,5,-3,8,-8,8hal457,16hdc453,16,449,13,449,8v,-4,4,-8,8,-8haxm489,r,hdc494,,497,4,497,8v,5,-3,8,-8,8hal489,16hdc485,16,481,13,481,8v,-4,4,-8,8,-8haxm521,r,hdc526,,529,4,529,8v,5,-3,8,-8,8hal521,16hdc517,16,513,13,513,8v,-4,4,-8,8,-8haxm553,r,hdc558,,561,4,561,8v,5,-3,8,-8,8hal553,16hdc549,16,545,13,545,8v,-4,4,-8,8,-8haxm585,r,hdc590,,593,4,593,8v,5,-3,8,-8,8hal585,16hdc581,16,577,13,577,8v,-4,4,-8,8,-8haxm617,r,hdc622,,625,4,625,8v,5,-3,8,-8,8hal617,16hdc613,16,609,13,609,8v,-4,4,-8,8,-8haxm649,r,hdc654,,657,4,657,8v,5,-3,8,-8,8hal649,16hdc645,16,641,13,641,8v,-4,4,-8,8,-8haxm681,r,hdc686,,689,4,689,8v,5,-3,8,-8,8hal681,16hdc677,16,673,13,673,8v,-4,4,-8,8,-8haxm714,r,hdc718,,722,4,722,8v,5,-4,8,-8,8hal714,16hdc709,16,706,13,706,8v,-4,3,-8,8,-8haxe" fillcolor="black" strokeweight=".05pt">
              <v:path arrowok="t"/>
              <o:lock v:ext="edit" verticies="t"/>
            </v:shape>
            <v:shape id="_x0000_s48827" style="position:absolute;left:7359;top:1357;width:1258;height:1032" coordsize="2045,1680" o:regroupid="5" o:allowincell="f" path="m,1680hdc116,1680,210,1304,210,840,210,377,116,,,hal,,1835,r,hdc1951,,2045,377,2045,840v,464,-94,840,-210,840c1835,1680,1835,1680,1835,1680hal,1680hdxe" fillcolor="#ccecff" strokeweight="0">
              <v:path arrowok="t"/>
            </v:shape>
            <v:shape id="_x0000_s48828" style="position:absolute;left:7230;top:1357;width:259;height:1032" coordsize="421,1680" o:regroupid="5" o:allowincell="f" path="m211,1680hdc95,1680,,1304,,840,,377,95,,211,v,,,,,hal211,hdc327,,421,377,421,840v,464,-94,840,-210,840c211,1680,211,1680,211,1680xe" fillcolor="#e0f4ff" strokeweight="0">
              <v:path arrowok="t"/>
            </v:shape>
            <v:shape id="_x0000_s48829" style="position:absolute;left:7225;top:1352;width:1397;height:1043" coordsize="2272,1697" o:regroupid="5" o:allowincell="f" path="m221,1r21,4hdc243,5,244,5,245,6hal266,19hdc266,19,267,19,267,20hal287,41r21,29hdc308,70,308,71,309,71hal327,107r17,42l361,198r15,54l401,378r20,142l433,679r4,169l433,1018r-12,158l401,1320r-25,124l361,1499r-17,49l327,1590r-18,36hdc308,1626,308,1627,308,1627hal288,1655r-21,22hdc267,1677,266,1678,266,1678hal245,1691hdc244,1692,243,1692,242,1692hal221,1696hdc220,1697,219,1697,218,1696hal197,1692hdc196,1692,195,1692,194,1691hal173,1678hdc173,1678,172,1678,172,1677hal151,1656hdc150,1656,150,1655,150,1655hal131,1627r-19,-36l94,1549,78,1499,63,1445,37,1320,18,1177,4,1018,,849,4,679,17,521,37,378,63,253,78,198,94,150r18,-43l130,71,150,42hdc150,42,150,41,151,41hal172,20hdc172,19,173,19,173,19hal194,6hdc195,5,196,5,197,5hal218,1hdc218,1,219,,219,hal2054,hdc2055,,2055,1,2056,1hal2077,5hdc2078,5,2079,5,2080,6hal2101,19hdc2101,19,2102,19,2102,20hal2122,41r21,29hdc2143,70,2143,71,2144,71hal2162,107r17,42l2196,198r15,54l2236,378r20,142l2268,679r4,169l2268,1018r-12,158l2236,1320r-25,124l2196,1499r-17,49l2162,1590r-18,36hdc2143,1626,2143,1627,2143,1627hal2123,1655r-21,22hdc2102,1677,2101,1678,2101,1678hal2080,1691hdc2079,1692,2078,1692,2077,1692hal2056,1696hdc2055,1696,2055,1696,2054,1696hal219,1696r,-16l2054,1680r-1,1l2074,1677r-3,1l2092,1665r-1,1l2110,1646r20,-28l2129,1619r18,-35l2164,1543r17,-49l2196,1441r25,-124l2240,1175r12,-158l2256,849r-4,-169l2241,523,2221,381,2196,257r-15,-54l2164,155r-17,-41l2129,78r1,1l2111,52,2091,31r1,1l2071,19r3,1l2053,16r1,l219,16r2,l200,20r3,-1l182,32r1,-1l162,52r1,-1l145,78r-18,36l109,155,93,203,78,256,52,381,33,522,20,680,16,848r4,169l33,1174r19,143l78,1440r15,54l109,1542r18,42l144,1618r19,28l162,1645r21,21l182,1665r21,13l200,1677r21,4l218,1681r21,-4l236,1678r21,-13l256,1666r19,-20l295,1618r-1,1l312,1584r17,-41l346,1494r15,-53l386,1317r19,-142l417,1017r4,-168l417,680,406,523,386,381,361,257,346,203,329,155,312,114,294,78r1,1l276,52,256,31r1,1l236,19r3,1l218,16,221,1xe" fillcolor="black" strokeweight=".05pt">
              <v:path arrowok="t"/>
            </v:shape>
            <v:shape id="_x0000_s48830" style="position:absolute;left:7398;top:551;width:1248;height:786" coordsize="2031,1280" o:regroupid="5" o:allowincell="f" path="m,1280hdc115,1280,209,994,209,640,209,287,115,,,hal,,1823,r,hdc1938,,2031,287,2031,640v,354,-93,640,-208,640c1823,1280,1823,1280,1823,1280hal,1280hdxe" fillcolor="#ffc" strokeweight="0">
              <v:path arrowok="t"/>
            </v:shape>
            <v:shape id="_x0000_s48831" style="position:absolute;left:7269;top:551;width:257;height:786" coordsize="418,1280" o:regroupid="5" o:allowincell="f" path="m209,1280hdc94,1280,,994,,640,,287,94,,209,v,,,,,hal209,hdc324,,418,287,418,640v,354,-94,640,-209,640c209,1280,209,1280,209,1280xe" fillcolor="#ffffe0" strokeweight="0">
              <v:path arrowok="t"/>
            </v:shape>
            <v:shape id="_x0000_s48832" style="position:absolute;left:7264;top:546;width:1387;height:797" coordsize="2256,1297" o:regroupid="5" o:allowincell="f" path="m219,1r21,3hdc240,4,241,4,242,4hal263,14hdc263,15,264,15,264,15hal284,31hdc285,31,285,32,285,32hal304,53hdc305,53,305,54,305,54hal341,113hdc342,114,342,114,342,115hal373,194r25,94l418,398r12,121l434,648r-4,130l418,898r-20,110l373,1104r-31,78hdc342,1183,342,1183,341,1184hal305,1243hdc305,1243,305,1243,304,1244hal285,1265hdc285,1265,285,1265,284,1266hal264,1282hdc264,1282,263,1282,263,1283hal242,1293hdc241,1293,240,1293,240,1293hal219,1296hdc218,1297,217,1297,216,1296hal195,1293hdc195,1293,194,1293,193,1293hal172,1283hdc171,1282,171,1282,170,1282hal150,1266hdc150,1265,150,1265,150,1265hal131,1244hdc130,1243,130,1243,130,1243hal94,1184hdc93,1183,93,1183,93,1182hal62,1104,37,1009,17,899,4,778,,649,4,519,16,399,37,289,62,194,93,115hdc93,114,93,114,94,113hal130,54hdc130,54,130,53,131,53hal150,32hdc150,32,150,31,150,31hal170,15hdc171,15,171,15,172,14hal193,4hdc194,4,195,4,195,4hal216,1hdc217,,217,,217,hal2040,hdc2041,,2041,,2042,1hal2063,4hdc2063,4,2064,4,2065,4hal2086,14hdc2086,15,2087,15,2087,15hal2107,31hdc2108,31,2108,32,2108,32hal2127,53hdc2128,53,2128,54,2128,54hal2163,113hdc2164,114,2164,114,2164,115hal2195,194r26,94l2240,398r12,121l2256,648r-4,130l2240,898r-19,110l2195,1104r-31,78hdc2164,1183,2164,1183,2163,1184hal2128,1243hdc2128,1243,2128,1243,2127,1244hal2108,1265hdc2108,1265,2108,1265,2107,1266hal2087,1282hdc2087,1282,2086,1282,2086,1283hal2065,1293hdc2064,1293,2063,1293,2063,1293hal2042,1296hdc2041,1296,2041,1296,2040,1296hal217,1296r,-16l2040,1280r-1,1l2060,1278r-2,l2079,1268r-2,1l2097,1253r,1l2116,1233r-1,1l2150,1175r-1,2l2180,1099r26,-94l2224,897r12,-120l2240,649r-4,-129l2225,401,2206,293r-26,-94l2149,120r1,2l2115,63r1,1l2097,43r,1l2077,28r2,1l2058,19r2,l2039,16r1,l217,16r2,l198,19r2,l179,29r1,-1l160,44r1,-1l142,64r1,-1l107,122r1,-2l77,199,52,292,32,400,20,520,16,648r4,129l32,896r20,108l77,1099r31,78l107,1175r36,59l142,1233r19,21l160,1253r20,16l179,1268r21,10l198,1278r21,3l216,1281r21,-3l235,1278r21,-10l254,1269r20,-16l274,1254r19,-21l292,1234r36,-59l327,1177r31,-78l383,1005,402,897,414,777r4,-128l414,520,403,401,383,293,358,199,327,120r1,2l292,63r1,1l274,43r,1l254,28r2,1l235,19r2,l216,16,219,1xe" fillcolor="black" strokeweight=".05pt">
              <v:path arrowok="t"/>
            </v:shape>
            <v:shape id="_x0000_s48833" style="position:absolute;left:6988;top:1106;width:217;height:362" coordsize="353,590" o:regroupid="5" o:allowincell="f" path="m30,2r,hdc43,4,51,17,49,30,47,43,34,51,21,49hal21,49hdc8,47,,34,2,21,4,8,17,,30,2haxm128,33r,hdc140,39,143,54,137,66v-7,11,-22,15,-33,8hal104,74hdc92,68,89,53,95,41v7,-11,22,-15,33,-8haxm206,98r,hdc215,107,215,123,206,132v-9,9,-25,9,-34,hal172,132hdc163,122,163,107,172,98v9,-9,24,-9,34,haxm265,185r,hdc270,197,264,211,252,216v-12,6,-26,,-31,-12hal221,204hdc215,192,221,178,233,172v12,-5,26,,32,13haxm303,276r,hdc307,288,300,302,287,306v-13,3,-26,-4,-30,-17hal257,289hdc254,276,261,263,274,259v12,-3,26,4,29,17haxm330,371r,hdc333,384,324,396,311,399v-14,2,-26,-7,-28,-20hal283,379hdc281,365,290,353,303,351v13,-2,25,7,27,20haxm347,466r,hdc349,479,340,491,327,493v-13,2,-26,-7,-28,-20hal299,473hdc297,460,306,448,319,446v13,-2,26,7,28,20haxm352,564r,hdc353,577,343,589,330,589v-14,1,-25,-9,-26,-22hal304,567hdc304,553,314,542,327,541v13,,25,10,25,23haxe" fillcolor="black" strokeweight=".05pt">
              <v:path arrowok="t"/>
              <o:lock v:ext="edit" verticies="t"/>
            </v:shape>
            <v:shape id="_x0000_s48834" style="position:absolute;left:7178;top:1463;width:235;height:352" coordsize="382,573" o:regroupid="5" o:allowincell="f" path="m354,571r,hdc341,570,331,558,333,545v1,-13,13,-23,26,-21hal359,524hdc372,525,382,537,380,550v-1,13,-13,23,-26,21haxm253,543r,hdc242,537,238,522,244,511v7,-12,21,-16,33,-9hal277,502hdc288,508,292,523,286,534v-6,12,-21,16,-33,9haxm172,483r,hdc163,474,162,459,171,449v9,-10,24,-10,34,-1hal205,448hdc215,457,215,472,206,482v-9,10,-24,10,-34,1haxm110,404r,hdc103,393,105,378,116,370v11,-7,26,-5,34,6hal150,376hdc157,387,155,402,144,410v-11,7,-26,5,-34,-6haxm65,315r,hdc59,303,64,289,76,283v12,-6,27,-1,32,11hal108,294hdc114,306,109,320,97,326v-12,6,-26,1,-32,-11haxm33,221r,hdc28,209,35,195,48,191v12,-4,26,3,30,15hal78,206hdc82,219,76,232,63,237,50,241,37,234,33,221haxm12,124r,hdc9,111,18,99,31,96v13,-2,26,7,28,20hal59,116hdc61,129,53,141,39,144,26,146,14,137,12,124haxm1,27r,-1hdc,13,10,2,23,1,36,,48,10,48,23hal48,23hdc49,36,39,48,26,49,13,50,2,40,1,27haxe" fillcolor="black" strokeweight=".05pt">
              <v:path arrowok="t"/>
              <o:lock v:ext="edit" verticies="t"/>
            </v:shape>
            <v:rect id="_x0000_s48835" style="position:absolute;left:4811;top:331;width:3591;height:10" o:regroupid="5" o:allowincell="f" fillcolor="black" stroked="f"/>
            <v:shape id="_x0000_s48836" style="position:absolute;left:6712;top:1844;width:729;height:245" coordsize="1186,400" o:regroupid="5" o:allowincell="f" path="m,400hdc61,400,110,311,110,200,110,90,61,,,hal,,1077,r,hdc1137,,1186,90,1186,200v,111,-49,200,-109,200c1077,400,1077,400,1077,400hal,400hdxe" fillcolor="gray" strokeweight="0">
              <v:path arrowok="t"/>
            </v:shape>
            <v:shape id="_x0000_s48837" style="position:absolute;left:6644;top:1844;width:136;height:245" coordsize="220,400" o:regroupid="5" o:allowincell="f" path="m110,400hdc50,400,,311,,200,,90,50,,110,v,,,,,hal110,hdc171,,220,90,220,200v,111,-49,200,-110,200c110,400,110,400,110,400xe" fillcolor="#b3b3b3" strokeweight="0">
              <v:path arrowok="t"/>
            </v:shape>
            <v:shape id="_x0000_s48838" style="position:absolute;left:5701;top:1377;width:1214;height:884" coordsize="1974,1440" o:regroupid="5" o:allowincell="f" path="m,1440hdc112,1440,202,1118,202,720,202,323,112,,,hal,,1773,r,hdc1884,,1974,323,1974,720v,398,-90,720,-201,720c1773,1440,1773,1440,1773,1440hal,1440hdxe" fillcolor="#9f9" strokeweight="0">
              <v:path arrowok="t"/>
            </v:shape>
            <v:shape id="_x0000_s48839" style="position:absolute;left:5577;top:1377;width:249;height:884" coordsize="404,1440" o:regroupid="5" o:allowincell="f" path="m202,1440hdc91,1440,,1118,,720,,323,91,,202,v,,,,,hal202,hdc314,,404,323,404,720v,398,-90,720,-202,720c202,1440,202,1440,202,1440xe" fillcolor="#c2ffc2" strokeweight="0">
              <v:path arrowok="t"/>
            </v:shape>
            <v:shape id="_x0000_s48840" style="position:absolute;left:5572;top:1372;width:1348;height:895" coordsize="2192,1457" o:regroupid="5" o:allowincell="f" path="m212,1r21,4hdc234,5,235,5,235,5hal255,16hdc256,17,256,17,257,17hal276,34hdc276,35,277,35,277,36hal296,61r17,31l331,128r30,89l386,325r18,122l416,583r4,145l416,874r-12,135l386,1133r-25,106l331,1328r-17,37l296,1395r-19,26hdc277,1422,276,1422,276,1422hal257,1439hdc256,1440,256,1440,255,1440hal235,1451hdc235,1452,234,1452,233,1452hal212,1456hdc211,1457,210,1457,209,1456hal188,1452hdc187,1452,186,1452,186,1451hal166,1440hdc165,1440,165,1440,164,1439hal145,1422hdc145,1422,144,1422,144,1421hal126,1396r-18,-30l90,1329,60,1240,36,1133,17,1010,4,874,,729,4,583,16,448,36,325,60,218,90,129,107,92,126,61,144,36hdc144,35,145,35,145,34hal164,17hdc165,17,165,17,166,16hal186,5hdc186,5,187,5,188,5hal209,1hdc209,1,210,,210,hal1983,hdc1984,,1984,1,1985,1hal2006,5hdc2007,5,2008,5,2008,5hal2028,16hdc2029,17,2029,17,2030,17hal2049,34hdc2049,35,2050,35,2050,36hal2068,61r18,30l2103,128r30,89l2158,325r18,122l2188,583r4,145l2188,874r-12,135l2158,1133r-25,106l2103,1328r-16,37l2068,1396r-18,25hdc2050,1422,2049,1422,2049,1422hal2030,1439hdc2029,1440,2029,1440,2028,1440hal2008,1451hdc2008,1452,2007,1452,2006,1452hal1985,1456hdc1984,1456,1984,1456,1983,1456hal210,1456r,-16l1983,1440r-1,1l2003,1437r-2,l2021,1426r-2,1l2038,1410r-1,2l2055,1387r17,-29l2088,1323r30,-87l2143,1130r17,-122l2172,873r4,-144l2172,584,2161,450,2143,328,2118,222r-30,-87l2073,100,2055,70,2037,45r1,1l2019,29r2,1l2001,19r2,1l1982,16r1,l210,16r2,l191,20r2,-1l173,30r2,-1l156,46r1,-1l139,70,122,99r-17,35l75,221,51,328,32,449,20,584,16,728r4,145l32,1007r19,123l75,1235r30,87l121,1357r18,30l157,1412r-1,-2l175,1427r-2,-1l193,1437r-2,l212,1441r-3,l230,1437r-2,l248,1426r-2,1l265,1410r-1,2l282,1388r17,-30l316,1323r30,-87l371,1130r17,-122l400,873r4,-144l400,584,389,450,371,328,346,222,316,135,299,99,283,70,264,45r1,1l246,29r2,1l228,19r2,1l209,16,212,1xe" fillcolor="black" strokeweight=".05pt">
              <v:path arrowok="t"/>
            </v:shape>
            <v:shape id="_x0000_s48841" style="position:absolute;left:5132;top:1873;width:588;height:246" coordsize="957,400" o:regroupid="5" o:allowincell="f" path="m,400hdc55,400,99,311,99,200,99,90,55,,,hal,,859,r,hdc913,,957,90,957,200v,111,-44,200,-98,200c859,400,859,400,859,400hal,400hdxe" fillcolor="gray" strokeweight="0">
              <v:path arrowok="t"/>
            </v:shape>
            <v:shape id="_x0000_s48842" style="position:absolute;left:5071;top:1873;width:121;height:246" coordsize="198,400" o:regroupid="5" o:allowincell="f" path="m99,400hdc45,400,,311,,200,,90,45,,99,v,,,,,hal99,hdc154,,198,90,198,200v,111,-44,200,-99,200c99,400,99,400,99,400xe" fillcolor="#b3b3b3" strokeweight="0">
              <v:path arrowok="t"/>
            </v:shape>
            <v:shape id="_x0000_s48843" style="position:absolute;left:6737;top:718;width:709;height:216" coordsize="1154,352" o:regroupid="5" o:allowincell="f" path="m,352hdc61,352,110,274,110,176,110,79,61,,,hal,,1045,r,hdc1105,,1154,79,1154,176v,98,-49,176,-109,176c1045,352,1045,352,1045,352hal,352hdxe" fillcolor="black" strokeweight="0">
              <v:path arrowok="t"/>
            </v:shape>
            <v:shape id="_x0000_s48844" style="position:absolute;left:6669;top:718;width:135;height:216" coordsize="220,352" o:regroupid="5" o:allowincell="f" path="m110,352hdc50,352,,274,,176,,79,50,,110,v,,,,,hal110,hdc171,,220,79,220,176v,98,-49,176,-110,176c110,352,110,352,110,352xe" fillcolor="#666" strokeweight="0">
              <v:path arrowok="t"/>
            </v:shape>
            <v:shape id="_x0000_s48845" style="position:absolute;left:6664;top:713;width:787;height:227" coordsize="1280,369" o:regroupid="5" o:allowincell="f" path="m120,1r22,4hdc143,5,143,5,144,5hal165,15hdc166,16,167,16,167,17hal202,55hdc203,56,204,57,204,57hal227,113hdc227,114,227,115,227,115hal236,183hdc236,184,236,185,236,186hal227,255hdc227,255,227,256,227,257hal204,313hdc203,313,203,314,202,315hal167,352hdc167,353,166,353,165,354hal144,364hdc143,364,143,364,142,364hal120,368hdc119,369,118,369,117,368hal95,364hdc94,364,94,364,93,364hal73,354hdc72,353,71,353,71,352hal36,315hdc35,314,34,313,34,313hal10,257hdc10,256,10,255,10,255hal1,186hdc,185,,184,1,183hal10,115hdc10,115,10,114,10,113hal34,57hdc34,56,35,56,36,55hal71,17hdc71,16,72,16,73,15hal93,5hdc94,5,94,5,95,5hal117,1hdc118,1,118,,118,hal1163,hdc1164,,1164,1,1165,1hal1187,5hdc1188,5,1188,5,1189,5hal1209,15hdc1210,16,1211,16,1211,17hal1246,55hdc1247,56,1248,57,1248,57hal1271,113hdc1271,114,1271,115,1271,115hal1280,183hdc1280,184,1280,185,1280,186hal1271,255hdc1271,255,1271,256,1271,257hal1248,313hdc1247,313,1247,314,1246,315hal1211,352hdc1211,353,1210,353,1209,354hal1189,364hdc1188,364,1188,364,1187,364hal1165,368hdc1164,368,1164,368,1163,368hal118,368r,-16l1163,352r-1,1l1184,349r-2,l1202,339r-2,2l1235,304r-2,2l1256,250r,2l1265,183r,3l1256,118r,2l1233,64r2,2l1200,28r2,2l1182,20r2,l1162,16r1,l118,16r2,l98,20r2,l80,30r2,-2l47,66r2,-2l25,120r,-2l16,186r,-3l25,252r,-2l49,306r-2,-2l82,341r-2,-2l100,349r-2,l120,353r-3,l139,349r-2,l158,339r-2,2l191,304r-2,2l212,250r,2l221,183r,3l212,118r,2l189,64r2,2l156,28r2,2l137,20r2,l117,16,120,1xe" fillcolor="black" strokeweight=".05pt">
              <v:path arrowok="t"/>
            </v:shape>
            <v:shape id="_x0000_s48846" style="position:absolute;left:6518;top:1042;width:535;height:187" coordsize="870,304" o:regroupid="5" o:allowincell="f" path="m,304hdc67,304,122,236,122,152,122,69,67,,,hal,,749,r,hdc816,,870,69,870,152v,84,-54,152,-121,152c749,304,749,304,749,304hal,304hdxe" fillcolor="#eaeaea" strokeweight="0">
              <v:path arrowok="t"/>
            </v:shape>
            <v:shape id="_x0000_s48847" style="position:absolute;left:6443;top:1042;width:150;height:187" coordsize="244,304" o:regroupid="5" o:allowincell="f" path="m122,304hdc55,304,,236,,152,,69,55,,122,v,,,,,hal122,hdc189,,244,69,244,152v,84,-55,152,-122,152c122,304,122,304,122,304xe" fillcolor="#f2f2f2" strokeweight="0">
              <v:path arrowok="t"/>
            </v:shape>
            <v:shape id="_x0000_s48848" style="position:absolute;left:6438;top:1037;width:620;height:197" coordsize="1008,320" o:regroupid="5" o:allowincell="f" path="m131,1r,hdc136,1,139,5,138,9v,5,-4,8,-8,7hal130,16hdc125,16,122,12,123,8v,-5,4,-8,8,-7haxm165,7r,hdc169,8,171,13,169,17v-1,4,-6,6,-10,5hal159,22hdc155,20,153,16,154,11v2,-4,7,-6,11,-4haxm194,24r,hdc198,27,198,32,195,36v-3,3,-8,3,-11,hal184,36hdc181,33,180,28,183,25v3,-3,8,-4,11,-1haxm219,45r,hdc222,48,223,53,220,56v-3,4,-8,4,-12,1hal208,57hdc205,54,205,49,207,46v3,-4,8,-4,12,-1haxm237,74r,hdc239,78,238,83,234,85v-4,2,-9,1,-11,-3hal223,82hdc221,78,222,73,226,71v4,-2,9,,11,3haxm251,106r,hdc252,110,249,114,245,115v-5,1,-9,-2,-9,-7hal236,108hdc235,104,238,100,242,99v4,-1,9,2,9,7haxm257,137r,hdc257,142,254,146,250,147v-4,,-8,-3,-9,-7hal241,140hdc240,136,243,131,247,131v5,-1,9,2,10,6haxm259,172r,hdc258,176,253,179,249,178v-4,-1,-7,-5,-6,-9hal243,169hdc244,164,248,161,252,162v5,1,8,6,7,10haxm253,204r,hdc252,208,248,211,244,210v-5,-1,-7,-5,-6,-10hal238,200hdc239,196,243,193,247,194v4,1,7,5,6,10haxm243,236r,hdc241,240,236,241,232,239v-4,-2,-5,-7,-3,-11hal229,228hdc231,224,236,223,240,225v4,2,5,7,3,11haxm228,264r,hdc226,268,221,269,217,267v-4,-2,-5,-7,-3,-11hal214,256hdc216,253,221,251,225,253v4,2,5,7,3,11haxm204,289r,hdc200,292,195,291,193,288v-3,-4,-3,-9,1,-11hal194,277hdc197,274,202,274,205,278v3,3,2,8,-1,11haxm176,310r,hdc172,311,167,309,166,305v-2,-4,,-9,5,-10hal171,295hdc175,293,179,295,181,299v1,5,-1,9,-5,11haxm144,319r,hdc139,319,135,316,135,312v-1,-5,3,-9,7,-9hal142,303hdc146,302,150,306,151,310v,4,-3,8,-7,9haxm110,318r,hdc106,317,102,313,103,309v1,-4,5,-7,9,-7hal112,302hdc116,303,120,307,119,311v-1,4,-5,8,-9,7haxm76,305r,hdc73,302,72,297,75,294v3,-4,8,-4,11,-1hal86,293hdc90,295,90,300,87,304v-2,3,-7,4,-11,1haxm51,285r,hdc48,282,48,277,50,273v3,-3,8,-4,12,-1hal62,272hdc65,275,66,280,63,283v-3,4,-8,4,-12,2haxm30,258r,hdc28,254,29,249,33,247v4,-2,9,-1,11,3hal44,250hdc46,254,44,259,41,261v-4,2,-9,1,-11,-3haxm15,229r,hdc13,225,14,221,18,219v4,-3,9,-1,11,3hal29,222hdc31,226,29,231,25,233v-3,2,-8,,-10,-4haxm6,196r,hdc6,192,8,188,13,187v4,-1,8,2,9,6hal22,193hdc23,197,20,202,16,203v-4,1,-9,-2,-10,-7haxm1,165r,hdc,160,3,156,7,155v5,-1,9,2,10,6hal17,162hdc18,166,15,170,11,171,6,172,2,169,1,165haxm5,130r,hdc6,126,10,123,15,124v4,,7,4,6,9hal21,133hdc21,137,16,140,12,139v-4,,-7,-4,-7,-9haxm12,96r,hdc14,92,19,91,23,93v4,2,5,7,3,11hal26,104hdc24,108,19,109,15,107v-3,-2,-5,-7,-3,-11haxm27,68r,hdc29,64,34,63,38,65v4,2,6,7,4,11hal42,76hdc39,80,35,81,31,79,27,77,25,72,27,68haxm48,40r,hdc51,37,56,38,59,41v3,3,3,8,-1,11hal58,52hdc55,55,50,55,47,52,44,48,44,43,48,40haxm72,20r,hdc75,17,80,17,83,20v3,4,3,9,,12hal83,32hdc79,35,74,34,71,31,68,28,69,23,72,20haxm103,4r,hdc107,3,112,5,113,9v2,4,,8,-4,10hal109,19hdc105,21,100,19,98,15,97,11,99,6,103,4haxm138,r,hdc142,,146,4,146,8v,5,-4,8,-8,8hal138,16hdc133,16,130,13,130,8v,-4,3,-8,8,-8haxm170,r,hdc174,,178,4,178,8v,5,-4,8,-8,8hal170,16hdc165,16,162,13,162,8v,-4,3,-8,8,-8haxm202,r,hdc206,,210,4,210,8v,5,-4,8,-8,8hal202,16hdc197,16,194,13,194,8v,-4,3,-8,8,-8haxm234,r,hdc238,,242,4,242,8v,5,-4,8,-8,8hal234,16hdc229,16,226,13,226,8v,-4,3,-8,8,-8haxm266,r,hdc270,,274,4,274,8v,5,-4,8,-8,8hal266,16hdc261,16,258,13,258,8v,-4,3,-8,8,-8haxm298,r,hdc302,,306,4,306,8v,5,-4,8,-8,8hal298,16hdc293,16,290,13,290,8v,-4,3,-8,8,-8haxm330,r,hdc334,,338,4,338,8v,5,-4,8,-8,8hal330,16hdc326,16,322,13,322,8v,-4,4,-8,8,-8haxm362,r,hdc366,,370,4,370,8v,5,-4,8,-8,8hal362,16hdc358,16,354,13,354,8v,-4,4,-8,8,-8haxm394,r,hdc398,,402,4,402,8v,5,-4,8,-8,8hal394,16hdc390,16,386,13,386,8v,-4,4,-8,8,-8haxm426,r,hdc431,,434,4,434,8v,5,-3,8,-8,8hal426,16hdc422,16,418,13,418,8v,-4,4,-8,8,-8haxm458,r,hdc463,,466,4,466,8v,5,-3,8,-8,8hal458,16hdc454,16,450,13,450,8v,-4,4,-8,8,-8haxm490,r,hdc495,,498,4,498,8v,5,-3,8,-8,8hal490,16hdc486,16,482,13,482,8v,-4,4,-8,8,-8haxm522,r,hdc527,,530,4,530,8v,5,-3,8,-8,8hal522,16hdc518,16,514,13,514,8v,-4,4,-8,8,-8haxm554,r,hdc559,,562,4,562,8v,5,-3,8,-8,8hal554,16hdc550,16,546,13,546,8v,-4,4,-8,8,-8haxm586,r,hdc591,,594,4,594,8v,5,-3,8,-8,8hal586,16hdc582,16,578,13,578,8v,-4,4,-8,8,-8haxm618,r,hdc623,,626,4,626,8v,5,-3,8,-8,8hal618,16hdc614,16,610,13,610,8v,-4,4,-8,8,-8haxm650,r,hdc655,,658,4,658,8v,5,-3,8,-8,8hal650,16hdc646,16,642,13,642,8v,-4,4,-8,8,-8haxm682,r,hdc687,,690,4,690,8v,5,-3,8,-8,8hal682,16hdc678,16,674,13,674,8v,-4,4,-8,8,-8haxm715,r,hdc719,,723,4,723,8v,5,-4,8,-8,8hal715,16hdc710,16,707,13,707,8v,-4,3,-8,8,-8haxm747,r,hdc751,,755,4,755,8v,5,-4,8,-8,8hal747,16hdc742,16,739,13,739,8v,-4,3,-8,8,-8haxm779,r,hdc783,,787,4,787,8v,5,-4,8,-8,8hal779,16hdc774,16,771,13,771,8v,-4,3,-8,8,-8haxm811,r,hdc815,,819,4,819,8v,5,-4,8,-8,8hal811,16hdc806,16,803,13,803,8v,-4,3,-8,8,-8haxm843,r,hdc847,,851,4,851,8v,5,-4,8,-8,8hal843,16hdc838,16,835,13,835,8v,-4,3,-8,8,-8haxm875,r,hdc879,,883,4,883,8v,5,-4,8,-8,8hal875,16hdc870,16,867,13,867,8v,-4,3,-8,8,-8haxm909,5r,hdc913,7,915,11,914,15v-2,5,-6,7,-10,5hal904,20hdc899,19,897,14,899,10v2,-4,6,-6,10,-5haxm940,21r,hdc943,24,943,29,941,32v-3,4,-8,4,-12,1hal929,33hdc926,30,926,25,928,22v3,-3,8,-4,12,-1haxm964,42r,hdc968,45,968,50,965,53v-3,4,-8,4,-11,1hal954,54hdc950,51,950,46,953,43v3,-4,8,-4,11,-1haxm984,70r,hdc986,74,984,79,981,81v-4,2,-9,1,-11,-3hal970,78hdc968,74,969,69,973,67v4,-2,9,-1,11,3haxm1000,102r,hdc1000,106,997,110,992,110v-4,1,-8,-2,-8,-7hal984,103hdc983,99,986,95,991,94v4,,8,3,9,8haxm1004,133r,hdc1005,138,1002,142,997,142v-4,1,-8,-3,-9,-7hal988,135hdc988,131,991,127,996,126v4,,8,3,8,7haxm1008,167r,hdc1007,171,1003,174,998,174v-4,-1,-7,-5,-6,-9hal992,165hdc992,160,997,157,1001,158v4,1,7,5,7,9haxm1003,199r,hdc1002,203,998,206,994,205v-5,,-8,-4,-7,-9hal987,196hdc988,192,992,189,996,190v4,,7,4,7,9haxm994,232r,hdc992,236,987,237,983,235v-4,-2,-5,-7,-3,-11hal980,224hdc982,220,987,219,991,221v4,2,5,7,3,11haxm979,260r,hdc977,264,972,266,968,263v-4,-2,-5,-6,-3,-10hal965,253hdc967,249,972,247,976,249v4,3,5,7,3,11haxm956,286r,hdc953,289,948,289,945,285v-3,-3,-2,-8,1,-11hal946,274hdc950,271,955,272,957,275v3,4,3,9,-1,11haxm929,308r,hdc925,310,920,307,919,303v-2,-4,1,-9,5,-10hal924,293hdc928,291,932,294,934,298v1,4,-1,9,-5,10haxm897,318r,hdc893,319,889,316,888,311v,-4,3,-8,7,-9hal895,302hdc900,302,904,305,904,310v1,4,-3,8,-7,8haxm864,320r,hdc860,320,856,317,856,312v,-4,4,-8,8,-8hal864,304hdc869,304,872,308,872,312v,5,-3,8,-8,8haxm832,320r,hdc828,320,824,317,824,312v,-4,4,-8,8,-8hal832,304hdc837,304,840,308,840,312v,5,-3,8,-8,8haxm800,320r,hdc796,320,792,317,792,312v,-4,4,-8,8,-8hal800,304hdc805,304,808,308,808,312v,5,-3,8,-8,8haxm768,320r,hdc764,320,760,317,760,312v,-4,4,-8,8,-8hal768,304hdc772,304,776,308,776,312v,5,-4,8,-8,8haxm736,320r,hdc732,320,728,317,728,312v,-4,4,-8,8,-8hal736,304hdc740,304,744,308,744,312v,5,-4,8,-8,8haxm704,320r,hdc700,320,696,317,696,312v,-4,4,-8,8,-8hal704,304hdc708,304,712,308,712,312v,5,-4,8,-8,8haxm672,320r,hdc667,320,664,317,664,312v,-4,3,-8,8,-8hal672,304hdc676,304,680,308,680,312v,5,-4,8,-8,8haxm640,320r,hdc635,320,632,317,632,312v,-4,3,-8,8,-8hal640,304hdc644,304,648,308,648,312v,5,-4,8,-8,8haxm608,320r,hdc603,320,600,317,600,312v,-4,3,-8,8,-8hal608,304hdc612,304,616,308,616,312v,5,-4,8,-8,8haxm576,320r,hdc571,320,568,317,568,312v,-4,3,-8,8,-8hal576,304hdc580,304,584,308,584,312v,5,-4,8,-8,8haxm544,320r,hdc539,320,536,317,536,312v,-4,3,-8,8,-8hal544,304hdc548,304,552,308,552,312v,5,-4,8,-8,8haxm512,320r,hdc507,320,504,317,504,312v,-4,3,-8,8,-8hal512,304hdc516,304,520,308,520,312v,5,-4,8,-8,8haxm480,320r,hdc475,320,472,317,472,312v,-4,3,-8,8,-8hal480,304hdc484,304,488,308,488,312v,5,-4,8,-8,8haxm448,320r,hdc443,320,440,317,440,312v,-4,3,-8,8,-8hal448,304hdc452,304,456,308,456,312v,5,-4,8,-8,8haxm416,320r,hdc411,320,408,317,408,312v,-4,3,-8,8,-8hal416,304hdc420,304,424,308,424,312v,5,-4,8,-8,8haxm383,320r,hdc379,320,375,317,375,312v,-4,4,-8,8,-8hal383,304hdc388,304,391,308,391,312v,5,-3,8,-8,8haxm351,320r,hdc347,320,343,317,343,312v,-4,4,-8,8,-8hal351,304hdc356,304,359,308,359,312v,5,-3,8,-8,8haxm319,320r,hdc315,320,311,317,311,312v,-4,4,-8,8,-8hal319,304hdc324,304,327,308,327,312v,5,-3,8,-8,8haxm287,320r,hdc283,320,279,317,279,312v,-4,4,-8,8,-8hal287,304hdc292,304,295,308,295,312v,5,-3,8,-8,8haxm255,320r,hdc251,320,247,317,247,312v,-4,4,-8,8,-8hal255,304hdc260,304,263,308,263,312v,5,-3,8,-8,8haxm223,320r,hdc219,320,215,317,215,312v,-4,4,-8,8,-8hal223,304hdc228,304,231,308,231,312v,5,-3,8,-8,8haxm191,320r,hdc187,320,183,317,183,312v,-4,4,-8,8,-8hal191,304hdc196,304,199,308,199,312v,5,-3,8,-8,8haxm159,320r,hdc155,320,151,317,151,312v,-4,4,-8,8,-8hal159,304hdc164,304,167,308,167,312v,5,-3,8,-8,8haxe" fillcolor="black" strokeweight=".05pt">
              <v:path arrowok="t"/>
              <o:lock v:ext="edit" verticies="t"/>
            </v:shape>
            <v:shape id="_x0000_s48849" style="position:absolute;left:5711;top:600;width:1214;height:747" coordsize="1974,1216" o:regroupid="5" o:allowincell="f" path="m,1216hdc111,1216,201,944,201,608,201,273,111,,,hal,,1773,r,hdc1884,,1974,273,1974,608v,336,-90,608,-201,608c1773,1216,1773,1216,1773,1216hal,1216hdxe" fillcolor="#ffdfd9" strokeweight="0">
              <v:path arrowok="t"/>
            </v:shape>
            <v:shape id="_x0000_s48850" style="position:absolute;left:5587;top:600;width:248;height:747" coordsize="403,1216" o:regroupid="5" o:allowincell="f" path="m202,1216hdc90,1216,,944,,608,,273,90,,202,v,,,,,hal202,hdc313,,403,273,403,608v,336,-90,608,-201,608c202,1216,202,1216,202,1216xe" fillcolor="#ffece8" strokeweight="0">
              <v:path arrowok="t"/>
            </v:shape>
            <v:shape id="_x0000_s48851" style="position:absolute;left:5582;top:595;width:1348;height:758" coordsize="2192,1233" o:regroupid="5" o:allowincell="f" path="m212,1r21,3hdc233,4,234,4,235,4hal255,13hdc256,14,256,14,257,15hal294,51hdc295,51,295,52,295,52hal329,108hdc330,109,330,109,330,109hal360,183r25,91l403,379r12,115l419,616r-4,124l403,854,385,958r-25,91l330,1123hdc330,1124,330,1124,329,1125hal295,1181hdc295,1181,295,1182,294,1182hal257,1218hdc256,1219,256,1219,255,1220hal235,1229hdc234,1229,233,1229,233,1229hal212,1232hdc211,1233,210,1233,209,1232hal188,1229hdc188,1229,187,1229,186,1229hal166,1220hdc165,1219,165,1219,164,1218hal126,1182hdc125,1182,125,1181,125,1181hal91,1125hdc90,1124,90,1124,90,1123hal60,1049,35,959,17,855,4,740,,617,4,494,17,380,35,275,60,184,90,109hdc90,109,90,109,91,108hal125,52hdc125,52,125,51,126,51hal164,15hdc165,14,165,14,166,13hal186,4hdc187,4,188,4,188,4hal209,1hdc210,,210,,210,hal1983,hdc1984,,1984,,1985,1hal2006,4hdc2006,4,2007,4,2008,4hal2028,13hdc2029,14,2029,14,2030,15hal2067,51hdc2068,51,2068,52,2068,52hal2102,108hdc2103,109,2103,109,2103,109hal2133,183r25,91l2176,379r12,115l2192,616r-4,124l2176,854r-18,104l2133,1049r-30,74hdc2103,1124,2103,1124,2102,1125hal2068,1181hdc2068,1181,2068,1182,2067,1182hal2030,1218hdc2029,1219,2029,1219,2028,1220hal2008,1229hdc2007,1229,2006,1229,2006,1229hal1985,1232hdc1984,1232,1984,1232,1983,1232hal210,1232r,-16l1983,1216r-1,1l2003,1214r-2,l2021,1205r-2,2l2056,1171r-1,1l2089,1116r-1,1l2118,1044r25,-89l2161,853r11,-114l2176,617r-4,-122l2161,382,2143,279r-25,-90l2088,115r1,2l2055,61r1,1l2019,26r2,2l2001,19r2,l1982,16r1,l210,16r2,l191,19r2,l173,28r2,-2l137,62r1,-1l104,117r1,-2l75,189,50,278,32,381,20,495,16,616r4,123l32,852,50,954r25,89l105,1117r-1,-1l138,1172r-1,-1l175,1207r-2,-2l193,1214r-2,l212,1217r-3,l230,1214r-2,l248,1205r-2,2l283,1171r-1,1l316,1116r-1,1l345,1044r25,-89l388,853,399,739r4,-122l400,495,388,382,370,279,345,189,315,115r1,2l282,61r1,1l246,26r2,2l228,19r2,l209,16,212,1xe" fillcolor="black" strokeweight=".05pt">
              <v:path arrowok="t"/>
            </v:shape>
            <v:shape id="_x0000_s48852" style="position:absolute;left:5545;top:1062;width:180;height:177" coordsize="292,288" o:regroupid="5" o:allowincell="f" path="m,288hdc41,288,75,224,75,144,75,65,41,,,hal,,217,r,hdc259,,292,65,292,144v,80,-33,144,-75,144c217,288,217,288,217,288hal,288hdxe" fillcolor="#eaeaea" strokeweight="0">
              <v:path arrowok="t"/>
            </v:shape>
            <v:shape id="_x0000_s48853" style="position:absolute;left:5499;top:1062;width:92;height:177" coordsize="151,288" o:regroupid="5" o:allowincell="f" path="m76,288hdc34,288,,224,,144,,65,34,,76,v,,,,,hal76,hdc117,,151,65,151,144v,80,-34,144,-75,144c76,288,76,288,76,288xe" fillcolor="#f2f2f2" strokeweight="0">
              <v:path arrowok="t"/>
            </v:shape>
            <v:shape id="_x0000_s48854" style="position:absolute;left:5494;top:1057;width:236;height:187" coordsize="383,305" o:regroupid="5" o:allowincell="f" path="m85,1r,hdc89,1,92,6,91,10v-1,4,-5,7,-9,6hal82,16hdc78,15,75,11,76,7,76,3,81,,85,1haxm119,15r,hdc122,19,121,24,118,26v-4,3,-9,2,-12,-1hal106,25hdc104,21,105,16,108,14v4,-3,9,-2,11,1haxm139,41r,hdc142,44,141,49,137,52v-3,2,-8,2,-11,-2hal126,50hdc123,46,124,41,128,39v3,-3,8,-2,11,2haxm152,72r,hdc154,76,152,81,147,82v-4,2,-8,-1,-10,-5hal137,77hdc136,73,138,68,142,67v5,-1,9,1,10,5haxm161,104r,hdc162,109,159,113,154,113v-4,1,-8,-2,-9,-7hal145,106hdc145,102,148,98,153,97v4,,8,3,8,7haxm165,136r,hdc165,141,162,145,158,145v-5,1,-9,-3,-9,-7hal149,138hdc148,134,152,130,156,129v4,,8,3,9,7haxm165,170r,hdc164,175,160,178,155,177v-4,-1,-7,-5,-6,-9hal149,168hdc149,163,154,160,158,161v4,1,7,5,7,9haxm161,202r,hdc160,207,156,210,152,209v-4,-1,-7,-5,-7,-9hal145,200hdc146,195,150,192,155,193v4,1,7,5,6,9haxm152,234r,hdc150,239,146,241,142,239v-5,-2,-7,-6,-5,-10hal137,229hdc139,225,143,222,147,224v4,2,7,6,5,10haxm138,266r,hdc135,269,130,270,127,267v-4,-3,-4,-8,-2,-11hal125,256hdc128,252,133,252,137,254v3,3,4,8,1,12haxm115,293r,hdc110,295,106,293,104,288v-1,-4,1,-8,5,-10hal109,278hdc113,277,118,279,119,283v2,4,,9,-4,10haxm79,303r,hdc75,302,73,297,74,293v2,-4,7,-6,11,-5hal85,288hdc89,290,91,295,89,299v-1,4,-6,6,-10,4haxm46,289r,hdc43,285,44,280,47,278v4,-3,9,-2,12,1hal59,279hdc61,283,61,288,57,290v-3,3,-8,2,-11,-1haxm26,264r,hdc24,260,24,255,28,252v3,-2,8,-2,11,2hal39,254hdc42,257,41,262,38,265v-4,3,-9,2,-12,-1haxm13,232r,hdc12,228,14,223,18,222v4,-2,9,,10,4hal28,226hdc30,231,28,235,24,237v-5,1,-9,-1,-11,-5haxm4,200r,hdc4,195,7,191,11,191v5,-1,9,2,9,6hal20,197hdc21,202,18,206,14,206,9,207,5,204,4,200haxm1,168r,hdc,164,3,159,8,159v4,-1,8,2,9,6hal17,165hdc18,170,15,174,10,175v-4,,-8,-3,-9,-7haxm1,134r,hdc2,130,6,126,10,127v5,,8,4,7,9hal17,136hdc17,140,13,143,9,143,4,142,1,138,1,134haxm5,102r,hdc5,98,9,95,14,95v4,,7,4,7,9hal21,104hdc20,108,16,111,12,111,8,110,4,107,5,102haxm14,70r,hdc16,66,20,63,24,65v5,1,7,6,5,10hal29,75hdc28,79,24,81,19,80,15,79,13,74,14,70haxm28,39r,hdc31,35,36,34,40,37v3,2,4,7,1,11hal41,48hdc39,52,34,53,30,50,27,47,26,42,28,39haxm51,12r,hdc55,10,60,11,62,15v2,4,1,8,-3,11hal59,26hdc55,28,50,26,48,23,46,19,47,14,51,12haxm85,r,hdc89,,93,4,93,8v,5,-4,8,-8,8hal85,16hdc80,16,77,13,77,8,77,4,80,,85,haxm117,r,hdc121,,125,4,125,8v,5,-4,8,-8,8hal117,16hdc113,16,109,13,109,8v,-4,4,-8,8,-8haxm149,r,hdc153,,157,4,157,8v,5,-4,8,-8,8hal149,16hdc145,16,141,13,141,8v,-4,4,-8,8,-8haxm181,r,hdc185,,189,4,189,8v,5,-4,8,-8,8hal181,16hdc177,16,173,13,173,8v,-4,4,-8,8,-8haxm213,r,hdc218,,221,4,221,8v,5,-3,8,-8,8hal213,16hdc209,16,205,13,205,8v,-4,4,-8,8,-8haxm245,r,hdc250,,253,4,253,8v,5,-3,8,-8,8hal245,16hdc241,16,237,13,237,8v,-4,4,-8,8,-8haxm277,r,hdc282,,285,4,285,8v,5,-3,8,-8,8hal277,16hdc273,16,269,13,269,8v,-4,4,-8,8,-8haxm311,2r,hdc315,3,318,7,317,12v-1,4,-5,7,-9,6hal308,18hdc303,17,300,13,301,9v1,-5,5,-8,10,-7haxm342,22r,hdc344,26,344,31,340,33v-4,3,-9,2,-11,-1hal329,32hdc326,28,327,23,330,20v4,-2,9,-1,12,2haxm362,50r,hdc363,54,361,59,357,60v-4,2,-9,-1,-10,-5hal347,55hdc345,51,347,46,352,45v4,-1,8,1,10,5haxm372,80r,hdc374,85,371,89,367,90v-4,2,-8,,-10,-5hal357,85hdc356,81,358,77,362,75v4,-1,9,1,10,5haxm379,113r,hdc380,118,377,122,372,122v-4,,-8,-3,-9,-7hal363,115hdc363,110,366,107,370,106v5,,9,3,9,7haxm383,145r,hdc383,149,380,153,376,154v-5,,-9,-3,-9,-7hal367,147hdc366,142,369,138,374,138v4,-1,8,3,9,7haxm381,179r,hdc380,183,376,186,371,186v-4,-1,-7,-5,-6,-10hal365,176hdc366,172,370,169,374,170v4,1,7,5,7,9haxm377,212r,hdc375,217,370,219,366,217v-4,-2,-6,-6,-4,-10hal362,207hdc363,203,368,200,372,202v4,2,6,6,5,10haxm366,243r,hdc364,247,360,249,356,247v-4,-1,-7,-6,-5,-10hal351,237hdc353,233,357,231,361,232v5,2,7,7,5,11haxm350,273r,hdc347,276,342,277,338,274v-3,-3,-4,-8,-1,-11hal337,263hdc340,259,345,259,348,261v4,3,4,8,2,12haxm323,296r,hdc319,298,315,296,313,292v-1,-5,1,-9,5,-11hal318,281hdc322,280,327,282,328,286v2,4,,9,-5,10haxm290,304r,hdc286,304,282,301,282,296v,-4,4,-8,8,-8hal290,288hdc294,288,298,292,298,296v,5,-4,8,-8,8haxm258,304r,hdc254,304,250,301,250,296v,-4,4,-8,8,-8hal258,288hdc262,288,266,292,266,296v,5,-4,8,-8,8haxm226,304r,hdc221,304,218,301,218,296v,-4,3,-8,8,-8hal226,288hdc230,288,234,292,234,296v,5,-4,8,-8,8haxm194,304r,hdc189,304,186,301,186,296v,-4,3,-8,8,-8hal194,288hdc198,288,202,292,202,296v,5,-4,8,-8,8haxm162,304r,hdc157,304,154,301,154,296v,-4,3,-8,8,-8hal162,288hdc166,288,170,292,170,296v,5,-4,8,-8,8haxm130,304r,hdc125,304,122,301,122,296v,-4,3,-8,8,-8hal130,288hdc134,288,138,292,138,296v,5,-4,8,-8,8haxm98,304r,hdc93,304,90,301,90,296v,-4,3,-8,8,-8hal98,288hdc102,288,106,292,106,296v,5,-4,8,-8,8haxe" fillcolor="black" strokeweight=".05pt">
              <v:path arrowok="t"/>
              <o:lock v:ext="edit" verticies="t"/>
            </v:shape>
            <v:shape id="_x0000_s48855" style="position:absolute;left:5183;top:737;width:561;height:197" coordsize="913,320" o:regroupid="5" o:allowincell="f" path="m,320hdc53,320,96,249,96,160,96,72,53,,,hal,,818,r,hdc871,,913,72,913,160v,89,-42,160,-95,160c818,320,818,320,818,320hal,320hdxe" fillcolor="black" strokeweight="0">
              <v:path arrowok="t"/>
            </v:shape>
            <v:shape id="_x0000_s48856" style="position:absolute;left:5125;top:737;width:117;height:197" coordsize="191,320" o:regroupid="5" o:allowincell="f" path="m95,320hdc43,320,,249,,160,,72,43,,95,v,,,,,hal95,hdc148,,191,72,191,160v,89,-43,160,-96,160c95,320,95,320,95,320xe" fillcolor="#666" strokeweight="0">
              <v:path arrowok="t"/>
            </v:shape>
            <v:shape id="_x0000_s48857" style="position:absolute;left:5120;top:733;width:629;height:207" coordsize="1024,337" o:regroupid="5" o:allowincell="f" path="m105,1r19,3hdc125,4,126,4,126,4hal144,14hdc145,15,146,15,146,16hal177,50hdc178,51,179,52,179,53hal199,104hdc199,104,199,105,199,105hal207,167hdc207,168,207,169,207,169hal199,232hdc199,233,199,234,199,234hal179,284hdc179,285,178,286,177,287hal146,322hdc146,323,145,323,144,324hal126,333hdc125,333,125,333,124,333hal105,336hdc104,337,103,337,102,336hal83,333hdc82,333,82,333,81,333hal63,324hdc62,323,61,322,60,322hal30,287hdc30,286,29,285,29,284hal9,234hdc9,234,9,233,9,232hal1,169hdc,169,,168,1,167hal9,105hdc9,105,9,104,9,104hal29,53hdc29,52,30,51,30,50hal60,16hdc61,15,62,15,63,14hal81,4hdc81,4,82,4,83,4hal102,1hdc103,,103,,103,hal921,hdc922,,922,,923,1hal942,4hdc943,4,944,4,944,4hal962,14hdc963,15,964,15,964,16hal994,50hdc995,51,996,52,996,52hal1017,103hdc1017,104,1017,105,1017,106hal1024,168hdc1024,168,1024,169,1024,169hal1017,232hdc1017,233,1017,234,1017,235hal996,285hdc996,285,995,286,995,287hal965,322hdc964,322,963,323,962,324hal944,333hdc943,333,943,333,942,333hal923,336hdc922,336,922,336,921,336hal103,336r,-16l921,320r-1,1l939,318r-2,l955,309r-3,2l982,276r-1,2l1002,228r,3l1009,168r,1l1002,107r,3l981,59r1,2l952,27r3,1l937,18r2,1l920,16r1,l103,16r2,l86,19r2,-1l70,28r2,-1l42,61r2,-3l24,109r,-2l16,169r,-2l24,230r,-2l44,278r-1,-2l73,311r-3,-2l88,318r-2,l105,321r-3,l121,318r-2,l137,309r-3,2l165,276r-1,2l184,228r,2l192,167r,2l184,107r,2l164,58r2,3l135,27r2,1l119,18r2,1l102,16,105,1xe" fillcolor="black" strokeweight=".05pt">
              <v:path arrowok="t"/>
            </v:shape>
            <v:rect id="_x0000_s48858" style="position:absolute;left:4717;top:919;width:344;height:59" o:regroupid="5" o:allowincell="f" fillcolor="#36f" stroked="f"/>
            <v:shape id="_x0000_s48859" style="position:absolute;left:4766;top:585;width:364;height:305" coordsize="364,305" o:regroupid="5" o:allowincell="f" path="m172,79r-8,-5l156,69r-9,-5l137,60r-8,-2l122,58r-4,4l117,69r-2,7l113,82r-3,7l106,93r-4,7l96,105r-5,4l85,114r-9,-3l64,104,50,97,35,89,22,81,11,74,3,69,,68,5,58,12,48,21,38,30,27,41,17,52,9,65,4,77,r6,l91,r8,2l106,2r9,1l124,4r9,3l144,8r9,3l163,14r9,3l182,19r10,3l200,26r9,4l217,33r13,7l244,49r15,9l273,68r13,13l300,93r14,16l327,125r8,11l341,148r6,14l352,175r5,12l360,198r2,10l364,217r,14l361,245r-2,14l354,272r-7,11l340,293r-10,8l321,305,259,248r1,-8l263,234r5,-6l273,222r5,-3l285,216r7,-4l300,210r3,-4l301,201r-2,-6l295,187r-5,-6l285,175r-5,-6l275,165r-7,-8l255,146,243,135,228,122,214,111,199,99,184,89,172,79xe" fillcolor="#36f" stroked="f">
              <v:path arrowok="t"/>
            </v:shape>
            <v:shape id="_x0000_s48860" style="position:absolute;left:5033;top:813;width:76;height:76" coordsize="76,76" o:regroupid="5" o:allowincell="f" path="m7,l76,69r-7,7l,7,7,xe" strokecolor="white" strokeweight=".05pt">
              <v:path arrowok="t"/>
            </v:shape>
            <v:shape id="_x0000_s48861" style="position:absolute;left:4779;top:635;width:92;height:58" coordsize="92,58" o:regroupid="5" o:allowincell="f" path="m4,l92,49r-4,9l,8,4,xe" strokecolor="white" strokeweight=".05pt">
              <v:path arrowok="t"/>
            </v:shape>
            <v:shape id="_x0000_s48862" style="position:absolute;left:4717;top:733;width:344;height:177" coordsize="344,177" o:regroupid="5" o:allowincell="f" path="m344,177r-1,-7l340,166r-4,-3l331,161r-5,-2l319,156r-7,-4l305,146r-7,-8l290,130r-5,-9l281,110r-2,-10l278,87r1,-12l283,62r18,l301,33r-25,l276,14r,-2l275,6,270,3,265,1,257,r-8,1l244,3r-5,3l237,12r1,2l238,33,95,33r,-19l94,9,89,6,83,4r-7,l70,4,64,7r-5,3l58,14r,20l35,34r,28l37,62r6,l49,62r7,l59,71r1,10l60,92r-1,12l55,116r-4,10l45,137r-8,9l29,152r-6,5l16,160r-5,2l7,165r-4,2l1,171,,177r344,xe" fillcolor="#36f" stroked="f">
              <v:path arrowok="t"/>
            </v:shape>
            <v:shape id="_x0000_s48863" style="position:absolute;left:4884;top:782;width:49;height:59" coordsize="49,59" o:regroupid="5" o:allowincell="f" path="m49,59r,l48,48,45,37,40,27,34,17,27,10,19,5,10,2,,,,9r10,l17,13r7,4l30,22r5,8l39,38r3,10l42,59r7,xe" stroked="f">
              <v:path arrowok="t"/>
            </v:shape>
            <v:shape id="_x0000_s48864" style="position:absolute;left:4884;top:841;width:49;height:49" coordsize="49,49" o:regroupid="5" o:allowincell="f" path="m,49r,l10,48r9,-3l27,40r7,-5l40,27r5,-8l48,10,49,,42,r,10l39,16r-4,8l30,30r-6,5l17,39r-7,3l,42r,7xe" stroked="f">
              <v:path arrowok="t"/>
            </v:shape>
            <v:shape id="_x0000_s48865" style="position:absolute;left:4825;top:841;width:59;height:49" coordsize="59,49" o:regroupid="5" o:allowincell="f" path="m,l,,2,10r3,9l10,27r8,8l27,40r8,5l48,48r11,1l59,42r-11,l38,39,30,35,22,30,18,24,12,16,8,10,8,,,xe" stroked="f">
              <v:path arrowok="t"/>
            </v:shape>
            <v:shape id="_x0000_s48866" style="position:absolute;left:4825;top:782;width:59;height:59" coordsize="59,59" o:regroupid="5" o:allowincell="f" path="m59,r,l48,2,35,5r-8,5l18,17,10,27,5,37,2,48,,59r8,l8,48,12,38r6,-8l22,22r8,-5l38,13,48,9r11,l59,xe" stroked="f">
              <v:path arrowok="t"/>
            </v:shape>
            <v:rect id="_x0000_s48867" style="position:absolute;left:4717;top:910;width:344;height:9" o:regroupid="5" o:allowincell="f" stroked="f"/>
            <v:shape id="_x0000_s48868" style="position:absolute;left:5357;top:1115;width:217;height:363" coordsize="353,590" o:regroupid="5" o:allowincell="f" path="m332,49r,hdc319,51,306,43,304,30,301,17,310,4,323,2hal323,2hdc336,,349,8,351,21v2,13,-6,26,-19,28haxm249,74r,hdc237,81,223,77,216,65v-6,-11,-2,-26,9,-32hal225,33hdc237,26,251,30,258,42v6,11,2,26,-9,32haxm181,132r,hdc171,141,156,141,147,132v-9,-10,-9,-25,,-34hal147,98hdc157,88,172,89,181,98v9,10,9,25,,34haxm132,204r,hdc127,216,112,222,100,216,88,211,83,196,89,184hal89,184hdc94,172,108,167,120,172v12,6,18,20,12,32haxm95,290r,hdc91,302,78,309,65,305,53,301,46,288,50,275hal50,275hdc54,263,67,256,80,260v12,3,19,17,15,30haxm70,379r,hdc67,392,55,401,42,398,29,396,20,384,23,371hal23,371hdc25,357,37,349,50,351v13,2,22,15,20,28haxm54,474r,hdc51,487,39,495,26,493,13,491,4,478,6,465hal6,465hdc9,452,21,443,34,446v13,2,22,15,20,28haxm48,567r,hdc48,580,36,590,23,589,10,588,,577,1,564hal1,564hdc2,550,13,540,26,541v13,1,23,13,22,26haxe" fillcolor="black" strokeweight=".05pt">
              <v:path arrowok="t"/>
              <o:lock v:ext="edit" verticies="t"/>
            </v:shape>
            <v:shape id="_x0000_s48869" style="position:absolute;left:5119;top:1452;width:266;height:392" coordsize="432,639" o:regroupid="5" o:allowincell="f" path="m24,591r,hdc37,589,48,599,49,613v1,13,-8,24,-22,25hal27,638hdc14,639,3,630,2,616,,603,10,592,24,591haxm107,573r1,hdc119,567,134,571,140,583v6,12,1,26,-11,32hal129,615hdc117,621,103,617,97,605v-6,-12,-1,-26,10,-32haxm184,526r,hdc193,518,209,518,218,528v8,10,8,25,-2,34hal216,562hdc206,571,191,570,182,560v-9,-10,-8,-25,2,-34haxm246,461r,hdc254,450,269,448,280,456v10,7,13,22,5,33hal285,489hdc277,500,262,502,251,494v-11,-8,-13,-23,-5,-33haxm295,383r,hdc301,371,316,367,328,373v11,6,16,20,10,32hal338,405hdc332,417,318,421,306,415v-12,-6,-17,-20,-11,-32haxm332,299r,hdc336,287,350,280,363,283v12,4,19,18,15,31hal378,314hdc374,326,361,333,348,329v-12,-4,-19,-17,-16,-30haxm359,210r,hdc362,197,374,189,387,191v13,2,22,15,20,28hal407,219hdc404,232,392,241,379,238v-13,-2,-22,-15,-20,-28haxm377,116r,hdc379,103,392,94,405,97v13,2,22,14,19,27hal424,124hdc422,137,410,146,397,144v-13,-2,-22,-15,-20,-28haxm383,23r,hdc384,10,395,,409,v13,1,23,12,22,26hal431,26hdc431,39,419,49,406,48,393,48,383,36,383,23haxe" fillcolor="black" strokeweight=".05pt">
              <v:path arrowok="t"/>
              <o:lock v:ext="edit" verticies="t"/>
            </v:shape>
            <v:shape id="_x0000_s48870" style="position:absolute;left:5090;top:2001;width:197;height:177" coordsize="197,177" o:regroupid="5" o:allowincell="f" path="m,177l,97,197,r,80l,177xe" fillcolor="#dadada" stroked="f">
              <v:path arrowok="t"/>
            </v:shape>
            <v:shape id="_x0000_s48871" style="position:absolute;left:5090;top:2001;width:207;height:187" coordsize="336,304" o:regroupid="5" o:allowincell="f" path="m,296l,166hdc,163,2,160,5,159hal325,1hdc327,,330,,333,2v2,1,3,4,3,6hal336,139hdc336,142,335,145,332,146hal12,304,5,289,325,132r-5,7l320,8r12,8l12,173r4,-7l16,296,,296xe" fillcolor="black" strokeweight=".05pt">
              <v:path arrowok="t"/>
            </v:shape>
            <v:shape id="_x0000_s48872" style="position:absolute;left:4717;top:1942;width:570;height:157" coordsize="570,157" o:regroupid="5" o:allowincell="f" path="m375,157l,79,209,,570,63,375,157xe" fillcolor="#dadada" stroked="f">
              <v:path arrowok="t"/>
            </v:shape>
            <v:shape id="_x0000_s48873" style="position:absolute;left:4717;top:1942;width:581;height:167" coordsize="945,272" o:regroupid="5" o:allowincell="f" path="m617,272l7,145hdc3,144,1,141,,138v,-4,2,-7,6,-8hal345,1hdc347,,348,,349,1hal938,103hdc941,104,944,106,944,110v1,3,-1,7,-4,8hal623,272r-7,-15l933,104r2,15l347,16r4,l11,145,10,129,621,257r-4,15xe" fillcolor="black" strokeweight=".05pt">
              <v:path arrowok="t"/>
            </v:shape>
            <v:shape id="_x0000_s48874" style="position:absolute;left:4717;top:2021;width:373;height:157" coordsize="373,157" o:regroupid="5" o:allowincell="f" path="m,l,82r373,75l373,79,,xe" stroked="f">
              <v:path arrowok="t"/>
            </v:shape>
            <v:shape id="_x0000_s48875" style="position:absolute;left:4717;top:2021;width:383;height:167" coordsize="624,272" o:regroupid="5" o:allowincell="f" path="m16,7r,134l10,133,618,256r-10,7l608,136r7,8l7,15,10,,618,128hdc622,129,624,132,624,136hal624,263hdc624,266,623,268,622,270v-2,1,-5,2,-7,1hal7,148hdc3,148,,144,,141hal,7r16,xe" fillcolor="black" strokeweight=".05pt">
              <v:path arrowok="t"/>
            </v:shape>
            <v:shape id="_x0000_s48876" style="position:absolute;left:4746;top:2050;width:69;height:30" coordsize="69,30" o:regroupid="5" o:allowincell="f" path="m69,30l,17,,,69,14r,16xe" fillcolor="#cecece" stroked="f">
              <v:path arrowok="t"/>
            </v:shape>
            <v:shape id="_x0000_s48877" style="position:absolute;left:4746;top:2050;width:79;height:39" coordsize="128,64" o:regroupid="5" o:allowincell="f" path="m119,64l7,43hdc3,42,,39,,35hal,8hdc,6,2,4,3,2,5,1,8,,10,1hal122,23hdc126,24,128,27,128,31hal128,56r-16,l112,31r7,8l7,16,16,8r,27l10,27,122,49r-3,15xe" fillcolor="black" strokeweight=".05pt">
              <v:path arrowok="t"/>
            </v:shape>
            <v:shape id="_x0000_s48878" style="position:absolute;left:4913;top:2080;width:148;height:78" coordsize="148,78" o:regroupid="5" o:allowincell="f" path="m,l148,32r,46l,49,,xe" stroked="f">
              <v:path arrowok="t"/>
            </v:shape>
            <v:shape id="_x0000_s48879" style="position:absolute;left:4913;top:2080;width:158;height:89" coordsize="256,144" o:regroupid="5" o:allowincell="f" path="m10,l250,53hdc254,53,256,57,256,60hal256,135hdc256,138,255,140,254,142v-2,1,-5,2,-7,1hal7,96hdc3,96,,92,,88hal,7r16,l16,88,10,81r240,47l240,135r,-75l247,68,7,15,10,xe" fillcolor="black" strokeweight=".05pt">
              <v:path arrowok="t"/>
            </v:shape>
            <v:shape id="_x0000_s48880" style="position:absolute;left:4927;top:2110;width:140;height:29" coordsize="140,29" o:regroupid="5" o:allowincell="f" path="m2,l140,19r-2,10l,9,2,xe" fillcolor="black" strokeweight=".05pt">
              <v:path arrowok="t"/>
            </v:shape>
            <v:shape id="_x0000_s48881" style="position:absolute;left:4962;top:2119;width:50;height:20" coordsize="50,20" o:regroupid="5" o:allowincell="f" path="m,l,8,50,20r,-8l,xe" fillcolor="black" stroked="f">
              <v:path arrowok="t"/>
            </v:shape>
            <v:shape id="_x0000_s48882" style="position:absolute;left:4962;top:2120;width:59;height:29" coordsize="96,48" o:regroupid="5" o:allowincell="f" path="m16,7r,13l10,12,90,32,80,39r,-12l87,34,7,15,10,,90,19hdc94,20,96,23,96,27hal96,39hdc96,42,95,44,93,46v-2,1,-4,2,-6,1hal7,28hdc3,27,,24,,20hal,7r16,xe" fillcolor="black" strokeweight=".05pt">
              <v:path arrowok="t"/>
            </v:shape>
            <v:shape id="_x0000_s48883" style="position:absolute;left:5026;top:2139;width:27;height:9" coordsize="27,9" o:regroupid="5" o:allowincell="f" path="m,l20,r7,l27,9,,9,,,20,r,9l,9,,xe" fillcolor="black" strokeweight=".05pt">
              <v:path arrowok="t"/>
            </v:shape>
            <v:shape id="_x0000_s48884" style="position:absolute;left:4962;top:2099;width:50;height:10" coordsize="50,10" o:regroupid="5" o:allowincell="f" path="m,l,4r50,6l50,7,,xe" fillcolor="black" stroked="f">
              <v:path arrowok="t"/>
            </v:shape>
            <v:shape id="_x0000_s48885" style="position:absolute;left:4962;top:2100;width:59;height:20" coordsize="96,32" o:regroupid="5" o:allowincell="f" path="m16,7r,6l10,5,90,16,80,23r,-5l87,26,7,15,10,,90,10hdc94,11,96,14,96,18hal96,23hdc96,26,95,28,94,29v-2,2,-4,3,-7,2hal7,21hdc3,20,,17,,13hal,7r16,xe" fillcolor="black" strokeweight=".05pt">
              <v:path arrowok="t"/>
            </v:shape>
            <v:shape id="_x0000_s48886" style="position:absolute;left:5021;top:2109;width:20;height:10" coordsize="20,10" o:regroupid="5" o:allowincell="f" path="m,l,6r20,4l20,4,,xe" fillcolor="black" stroked="f">
              <v:path arrowok="t"/>
            </v:shape>
            <v:shape id="_x0000_s48887" style="position:absolute;left:5021;top:2110;width:30;height:19" coordsize="48,32" o:regroupid="5" o:allowincell="f" path="m16,7r,10l10,9r32,7l32,23r,-9l39,22,7,15,10,,42,6hdc46,7,48,11,48,14hal48,23hdc48,26,47,28,45,30v-1,1,-4,2,-6,1hal7,24hdc3,24,,20,,17hal,7r16,xe" fillcolor="black" strokeweight=".05pt">
              <v:path arrowok="t"/>
            </v:shape>
            <v:shape id="_x0000_s48888" style="position:absolute;left:4923;top:1676;width:344;height:276" coordsize="344,276" o:regroupid="5" o:allowincell="f" path="m285,276r59,-60l344,49,90,,,21,285,276xe" fillcolor="#dadada" stroked="f">
              <v:path arrowok="t"/>
            </v:shape>
            <v:shape id="_x0000_s48889" style="position:absolute;left:4927;top:1676;width:350;height:284" coordsize="569,462" o:regroupid="5" o:allowincell="f" path="m458,451r98,-98l553,359r,-272l560,95,146,16r3,l3,49,,34,146,1hdc147,,148,,149,1hal563,79hdc567,79,569,83,569,87hal569,359hdc569,361,569,363,567,364hal469,462,458,451xe" fillcolor="black" strokeweight=".05pt">
              <v:path arrowok="t"/>
            </v:shape>
            <v:shape id="_x0000_s48890" style="position:absolute;left:5090;top:1755;width:118;height:295" coordsize="118,295" o:regroupid="5" o:allowincell="f" path="m,295l,49,118,r,239l,295xe" fillcolor="#dadada" stroked="f">
              <v:path arrowok="t"/>
            </v:shape>
            <v:shape id="_x0000_s48891" style="position:absolute;left:5090;top:1755;width:128;height:305" coordsize="208,496" o:regroupid="5" o:allowincell="f" path="m,488l,87hdc,84,2,81,5,80hal197,1hdc200,,203,,205,2v2,1,3,4,3,6hal208,397hdc208,400,207,403,204,404hal12,496,5,481,197,390r-5,7l192,8r11,8l11,94r5,-7l16,488,,488xe" fillcolor="black" strokeweight=".05pt">
              <v:path arrowok="t"/>
            </v:shape>
            <v:shape id="_x0000_s48892" style="position:absolute;left:4736;top:1686;width:472;height:118" coordsize="472,118" o:regroupid="5" o:allowincell="f" path="m358,118l,48,132,,472,68,358,118xe" stroked="f">
              <v:path arrowok="t"/>
            </v:shape>
            <v:shape id="_x0000_s48893" style="position:absolute;left:4736;top:1686;width:483;height:128" coordsize="785,208" o:regroupid="5" o:allowincell="f" path="m589,208l7,92hdc3,92,1,89,,85,,82,2,78,6,77hal220,1hdc222,,223,,225,1hal778,110hdc781,111,784,114,784,117v1,4,-1,7,-4,8hal593,208r-6,-15l773,111r2,15l221,16r5,l11,92,10,77,592,193r-3,15xe" fillcolor="black" strokeweight=".05pt">
              <v:path arrowok="t"/>
            </v:shape>
            <v:shape id="_x0000_s48894" style="position:absolute;left:4815;top:1991;width:236;height:69" coordsize="236,69" o:regroupid="5" o:allowincell="f" path="m,l,14,219,69r17,-8l,xe" fillcolor="#cecece" stroked="f">
              <v:path arrowok="t"/>
            </v:shape>
            <v:shape id="_x0000_s48895" style="position:absolute;left:4815;top:1996;width:243;height:74" coordsize="396,121" o:regroupid="5" o:allowincell="f" path="m16,r,23l10,15r356,90l360,105,389,92r7,14l367,120hdc365,121,364,121,362,120hal7,30hdc3,29,,26,,23hal,,16,xe" fillcolor="black" strokeweight=".05pt">
              <v:path arrowok="t"/>
            </v:shape>
            <v:shape id="_x0000_s48896" style="position:absolute;left:4736;top:1735;width:354;height:315" coordsize="354,315" o:regroupid="5" o:allowincell="f" path="m354,315r,-248l,,,243r354,72xe" stroked="f">
              <v:path arrowok="t"/>
            </v:shape>
            <v:shape id="_x0000_s48897" style="position:absolute;left:4736;top:1735;width:364;height:325" coordsize="592,528" o:regroupid="5" o:allowincell="f" path="m576,520r,-404l583,123,7,16,16,8r,394l10,394,586,513r-3,15l7,409hdc3,409,,405,,402hal,8hdc,6,2,4,3,2,5,1,8,,10,1hal586,108hdc590,108,592,112,592,116hal592,520r-16,xe" fillcolor="black" strokeweight=".05pt">
              <v:path arrowok="t"/>
            </v:shape>
            <v:shape id="_x0000_s48898" style="position:absolute;left:4785;top:1765;width:256;height:236" coordsize="256,236" o:regroupid="5" o:allowincell="f" path="m256,236r,-186l,,,184r256,52xe" fillcolor="#cecece" stroked="f">
              <v:path arrowok="t"/>
            </v:shape>
            <v:shape id="_x0000_s48899" style="position:absolute;left:4785;top:1765;width:266;height:246" coordsize="432,400" o:regroupid="5" o:allowincell="f" path="m416,392r,-302l423,98,7,16,16,8r,299l10,299r416,86l423,400,7,314hdc3,314,,310,,307hal,8hdc,6,2,4,3,2,5,1,8,,10,1hal426,82hdc430,83,432,86,432,90hal432,392r-16,xe" fillcolor="black" strokeweight=".05pt">
              <v:path arrowok="t"/>
            </v:shape>
            <v:shape id="_x0000_s48900" style="position:absolute;left:4805;top:1785;width:226;height:196" coordsize="226,196" o:regroupid="5" o:allowincell="f" path="m226,196r,-154l,,,153r226,43xe" fillcolor="#3365fb" stroked="f">
              <v:path arrowok="t"/>
            </v:shape>
            <v:shape id="_x0000_s48901" style="position:absolute;left:4805;top:1785;width:236;height:206" coordsize="384,336" o:regroupid="5" o:allowincell="f" path="m368,328r,-251l375,85,7,16,16,8r,249l10,249r368,72l375,336,7,265hdc3,264,,261,,257hal,8hdc,6,2,4,3,2,5,1,8,,10,1hal378,69hdc382,70,384,73,384,77hal384,328r-16,xe" fillcolor="black" strokeweight=".05pt">
              <v:path arrowok="t"/>
            </v:shape>
            <v:rect id="_x0000_s48902" style="position:absolute;left:4835;top:1824;width:19;height:29" o:regroupid="5" o:allowincell="f" stroked="f"/>
            <v:rect id="_x0000_s48903" style="position:absolute;left:5903;top:2207;width:925;height:267;mso-wrap-style:none" o:regroupid="5" o:allowincell="f" filled="f" stroked="f">
              <v:textbox style="mso-next-textbox:#_x0000_s48903;mso-fit-shape-to-text:t" inset="0,0,0,0">
                <w:txbxContent>
                  <w:p w:rsidR="00A520AA" w:rsidRDefault="00A520AA" w:rsidP="00FB6739">
                    <w:r>
                      <w:rPr>
                        <w:rFonts w:ascii="Arial" w:hAnsi="Arial" w:cs="Arial"/>
                        <w:b/>
                        <w:bCs/>
                        <w:color w:val="000000"/>
                        <w:sz w:val="16"/>
                        <w:szCs w:val="16"/>
                      </w:rPr>
                      <w:t>xDSL / FTTx</w:t>
                    </w:r>
                  </w:p>
                </w:txbxContent>
              </v:textbox>
            </v:rect>
            <v:shape id="_x0000_s48904" style="position:absolute;left:4338;top:1298;width:324;height:246" coordsize="324,246" o:regroupid="5" o:allowincell="f" path="m,61r244,l244,r80,123l244,246r,-62l,184,,61xe" fillcolor="#0c9" stroked="f">
              <v:path arrowok="t"/>
            </v:shape>
            <v:shape id="_x0000_s48905" style="position:absolute;left:4333;top:1282;width:336;height:278" coordsize="336,278" o:regroupid="5" o:allowincell="f" path="m,72r249,l244,77,244,r92,139l244,278r,-78l249,205,,205,,72xm10,200l5,195r249,l254,262r-9,-3l326,136r,6l245,19r9,-3l254,82,5,82r5,-5l10,200xe" fillcolor="black" strokeweight=".05pt">
              <v:path arrowok="t"/>
              <o:lock v:ext="edit" verticies="t"/>
            </v:shape>
            <v:shape id="_x0000_s48906" style="position:absolute;left:8657;top:4224;width:161;height:218" coordsize="262,355" o:regroupid="5" o:allowincell="f" path="m13,l55,6hdc60,7,64,8,69,10hal108,28hdc111,30,114,32,117,34hal152,62hdc155,64,157,66,159,69hal190,106hdc192,108,194,110,195,112hal221,157hdc222,160,224,162,225,165hal244,217hdc244,219,245,221,245,224hal257,281hdc258,283,258,285,258,287hal262,348r-95,7l163,294r,6l151,243r2,7l134,198r4,7l112,160r5,7l86,130r6,7l57,109r10,6l28,97r14,4l,95,13,xe" fillcolor="gray" strokecolor="gray" strokeweight=".05pt">
              <v:path arrowok="t"/>
            </v:shape>
            <v:shape id="_x0000_s48907" style="position:absolute;left:8760;top:4398;width:150;height:159" coordsize="244,260" o:regroupid="5" o:allowincell="f" path="m235,260r-39,-4hdc192,256,189,255,185,254hal149,242hdc146,241,143,239,140,238hal108,219hdc105,217,103,215,100,213hal71,187hdc69,185,67,183,65,180hal42,149hdc40,147,39,145,38,142hal20,107hdc18,105,17,102,16,98hal5,59hdc4,57,4,54,4,51hal,9,95,r4,42l98,33r11,39l105,64r18,35l119,92r23,31l136,116r29,26l157,136r32,19l180,151r36,12l205,161r39,4l235,260xe" fillcolor="gray" strokecolor="gray" strokeweight=".05pt">
              <v:path arrowok="t"/>
            </v:shape>
            <v:shape id="_x0000_s48908" style="position:absolute;left:8137;top:4130;width:588;height:285" coordsize="957,464" o:regroupid="5" o:allowincell="f" path="m,464hdc81,464,146,361,146,232,146,104,81,,,hal,,811,r,hdc892,,957,104,957,232v,129,-65,232,-146,232c811,464,811,464,811,464hal,464hdxe" fillcolor="#eaeaea" strokeweight="0">
              <v:path arrowok="t"/>
            </v:shape>
            <v:shape id="_x0000_s48909" style="position:absolute;left:8046;top:4130;width:180;height:285" coordsize="293,464" o:regroupid="5" o:allowincell="f" path="m147,464hdc66,464,,361,,232,,104,66,,147,v,,,,,hal147,hdc228,,293,104,293,232v,129,-65,232,-146,232c147,464,147,464,147,464xe" fillcolor="#f2f2f2" strokeweight="0">
              <v:path arrowok="t"/>
            </v:shape>
            <v:shape id="_x0000_s48910" style="position:absolute;left:8041;top:4125;width:689;height:295" coordsize="1120,480" o:regroupid="5" o:allowincell="f" path="m157,1r30,5hdc188,6,188,6,189,6hal216,19hdc217,20,217,20,218,20hal221,23,210,35r-3,-3l209,34,182,21r2,l154,16,157,1xm255,58r10,14hdc265,72,266,73,266,73hal285,117r-15,6l251,80r1,1l242,68,255,58xm301,164r5,28l309,228r-16,1l291,195r-6,-28l301,164xm307,277r-1,11l298,333hdc298,333,298,334,298,334hal295,342r-15,-5l283,329r,1l290,287r1,-11l307,277xm276,388r-10,20l244,438hdc244,439,243,439,243,440hal239,443,229,430r3,-3l231,429r20,-28l262,380r14,8xm198,470r-9,5hdc188,475,188,475,187,475hal157,480r-3,-15l184,460r-2,l191,456r7,14xm154,480r-23,-4l133,461r24,4l154,480xm84,453l68,440hdc68,439,67,439,67,438hal45,409hdc45,409,45,409,44,408hal41,402r14,-7l59,401r-1,-1l80,429r-1,-2l95,441,84,453xm21,358l13,334,5,295r15,-3l28,329r8,24l21,358xm1,246l,241,3,193hdc3,193,4,192,4,192hal6,180r16,3l19,195r,-1l16,240r1,5l1,246xm19,132l44,73hdc44,73,45,72,45,72hal45,71,58,81r,l59,80,34,139,19,132xm78,34l93,20hdc94,20,94,20,95,19hal122,6hdc123,6,123,6,124,6hal137,3r3,16l127,21r2,l102,34r2,-2l88,46,78,34xm186,r64,l250,16r-64,l186,xm299,r64,l363,16r-64,l299,xm411,r64,l475,16r-64,l411,xm523,r64,l587,16r-64,l523,xm635,r64,l699,16r-64,l635,xm747,r64,l811,16r-64,l747,xm859,r64,l923,16r-64,l859,xm972,1r26,5hdc999,6,999,6,1000,6hal1027,19hdc1028,20,1028,20,1029,20hal1035,26r-10,12l1018,32r2,2l993,21r2,l970,17,972,1xm1069,62r7,10hdc1076,72,1077,73,1077,73hal1098,121r-15,7l1062,80r1,1l1056,72r13,-10xm1113,168r4,24l1120,233r-16,1l1102,195r-5,-24l1113,168xm1118,282r-1,6l1109,333hdc1109,333,1109,334,1109,334hal1105,347r-16,-6l1094,329r,1l1101,287r1,-6l1118,282xm1085,392r-8,16l1055,438hdc1055,439,1054,439,1054,440hal1046,446r-10,-12l1043,427r-1,2l1062,401r9,-17l1085,392xm1004,473r-4,2hdc999,475,999,475,998,475hal968,480r-3,-15l995,460r-2,l997,458r7,15xm966,480r-28,l938,464r28,l966,480xm890,480r-64,l826,464r64,l890,480xm778,480r-64,l714,464r64,l778,480xm666,480r-65,l601,464r65,l666,480xm553,480r-64,l489,464r64,l553,480xm441,480r-64,l377,464r64,l441,480xm329,480r-64,l265,464r64,l329,480xm217,480r-62,l155,464r62,l217,480xe" strokecolor="white" strokeweight=".05pt">
              <v:path arrowok="t"/>
              <o:lock v:ext="edit" verticies="t"/>
            </v:shape>
            <v:shape id="_x0000_s48911" style="position:absolute;left:8296;top:4513;width:675;height:266" coordsize="1098,432" o:regroupid="5" o:allowincell="f" path="m,432hdc100,432,182,336,182,216,182,97,100,,,hal,,917,r,hdc1017,,1098,97,1098,216v,120,-81,216,-181,216c917,432,917,432,917,432hal,432hdxe" fillcolor="black" strokeweight="0">
              <v:path arrowok="t"/>
            </v:shape>
            <v:shape id="_x0000_s48912" style="position:absolute;left:8184;top:4513;width:224;height:266" coordsize="364,432" o:regroupid="5" o:allowincell="f" path="m182,432hdc82,432,,336,,216,,97,82,,182,v,,,,,hal182,hdc282,,364,97,364,216v,120,-82,216,-182,216c182,432,182,432,182,432xe" fillcolor="#666" strokeweight="0">
              <v:path arrowok="t"/>
            </v:shape>
            <v:shape id="_x0000_s48913" style="position:absolute;left:8179;top:4508;width:797;height:276" coordsize="1296,448" o:regroupid="5" o:allowincell="f" path="m191,1r37,4hdc229,5,230,5,230,5hal264,18hdc265,18,265,18,266,19hal297,39hdc297,39,298,39,298,40hal325,66hdc325,66,326,66,326,67hal348,99hdc348,99,349,100,349,100hal366,137hdc366,138,366,138,366,139hal376,180hdc376,180,376,180,376,181hal380,224hdc380,224,380,225,380,225hal376,269hdc376,270,376,270,376,270hal366,310hdc366,311,366,311,366,312hal349,349hdc349,349,348,350,348,350hal326,382hdc326,382,325,383,325,383hal298,409hdc298,410,297,410,297,410hal266,430hdc265,430,265,431,264,431hal230,444hdc230,444,229,444,228,444hal191,448hdc191,448,190,448,190,448hal153,444hdc152,444,151,444,151,444hal117,431hdc116,431,116,430,115,430hal84,410hdc84,410,83,410,83,409hal57,383hdc56,383,56,382,56,382hal33,350hdc33,350,32,349,32,349hal15,312hdc15,311,15,311,15,310hal5,270hdc5,270,5,270,4,269hal,225hdc,225,,224,,224hal4,181hdc5,180,5,180,5,180hal15,139hdc15,138,15,138,15,137hal32,100hdc32,100,33,99,33,99hal56,67hdc56,66,56,66,57,66hal83,40hdc83,39,84,39,84,39hal115,19hdc116,18,116,18,117,18hal151,5hdc151,5,152,5,153,5hal190,1,1107,r37,5hdc1145,5,1146,5,1146,5hal1180,18hdc1181,18,1181,18,1182,19hal1213,39hdc1213,39,1214,39,1214,40hal1241,66hdc1241,66,1242,66,1242,67hal1264,99hdc1264,99,1265,100,1265,100hal1282,137hdc1282,138,1282,138,1282,139hal1292,180hdc1292,180,1292,180,1292,181hal1296,224hdc1296,224,1296,225,1296,225hal1292,269hdc1292,270,1292,270,1292,270hal1282,310hdc1282,311,1282,311,1282,312hal1265,349hdc1265,349,1264,350,1264,350hal1242,382hdc1242,382,1241,383,1241,383hal1214,409hdc1214,410,1213,410,1213,410hal1182,430hdc1181,430,1181,431,1180,431hal1146,444hdc1146,444,1145,444,1144,444hal1108,448r-918,l190,432r917,1l1143,429r-2,l1175,416r-2,1l1204,397r-1,1l1230,372r-1,1l1251,341r-1,1l1267,305r,2l1277,267r-1,1l1280,224r,1l1276,182r1,1l1267,142r,2l1250,107r1,1l1229,76r1,1l1203,51r1,1l1173,32r2,1l1141,20r2,l1107,16r-916,l154,20r2,l122,33r2,-1l93,52r1,-1l68,77r1,-1l46,108r1,-1l30,144r,-2l20,183r,-1l16,225r,-1l20,268r,-1l30,307r,-2l47,342r-1,-1l69,373r-1,-1l94,398r-1,-1l124,417r-2,-1l156,429r-2,l191,433r-1,l227,429r-2,l259,416r-2,1l288,397r-1,1l314,372r-1,1l335,341r-1,1l351,305r,2l361,267r-1,1l364,224r,1l360,182r1,1l351,142r,2l334,107r1,1l313,76r1,1l287,51r1,1l257,32r2,1l225,20r2,l190,16,191,1xe" fillcolor="black" strokeweight=".05pt">
              <v:path arrowok="t"/>
            </v:shape>
            <v:shape id="_x0000_s48914" style="position:absolute;left:6074;top:3938;width:444;height:10" coordsize="722,16" o:regroupid="5" o:allowincell="f" path="m8,r,hdc13,,16,4,16,8v,5,-3,8,-8,8hal8,16hdc4,16,,13,,8,,4,4,,8,haxm41,r,hdc45,,49,4,49,8v,5,-4,8,-8,8hal41,16hdc36,16,33,13,33,8,33,4,36,,41,haxm73,r,hdc77,,81,4,81,8v,5,-4,8,-8,8hal73,16hdc68,16,65,13,65,8,65,4,68,,73,haxm105,r,hdc109,,113,4,113,8v,5,-4,8,-8,8hal105,16hdc100,16,97,13,97,8v,-4,3,-8,8,-8haxm137,r,hdc141,,145,4,145,8v,5,-4,8,-8,8hal137,16hdc132,16,129,13,129,8v,-4,3,-8,8,-8haxm169,r,hdc173,,177,4,177,8v,5,-4,8,-8,8hal169,16hdc164,16,161,13,161,8v,-4,3,-8,8,-8haxm201,r,hdc205,,209,4,209,8v,5,-4,8,-8,8hal201,16hdc196,16,193,13,193,8v,-4,3,-8,8,-8haxm233,r,hdc237,,241,4,241,8v,5,-4,8,-8,8hal233,16hdc228,16,225,13,225,8v,-4,3,-8,8,-8haxm265,r,hdc269,,273,4,273,8v,5,-4,8,-8,8hal265,16hdc260,16,257,13,257,8v,-4,3,-8,8,-8haxm297,r,hdc301,,305,4,305,8v,5,-4,8,-8,8hal297,16hdc292,16,289,13,289,8v,-4,3,-8,8,-8haxm329,r,hdc333,,337,4,337,8v,5,-4,8,-8,8hal329,16hdc325,16,321,13,321,8v,-4,4,-8,8,-8haxm361,r,hdc365,,369,4,369,8v,5,-4,8,-8,8hal361,16hdc357,16,353,13,353,8v,-4,4,-8,8,-8haxm393,r,hdc397,,401,4,401,8v,5,-4,8,-8,8hal393,16hdc389,16,385,13,385,8v,-4,4,-8,8,-8haxm425,r,hdc430,,433,4,433,8v,5,-3,8,-8,8hal425,16hdc421,16,417,13,417,8v,-4,4,-8,8,-8haxm457,r,hdc462,,465,4,465,8v,5,-3,8,-8,8hal457,16hdc453,16,449,13,449,8v,-4,4,-8,8,-8haxm489,r,hdc494,,497,4,497,8v,5,-3,8,-8,8hal489,16hdc485,16,481,13,481,8v,-4,4,-8,8,-8haxm521,r,hdc526,,529,4,529,8v,5,-3,8,-8,8hal521,16hdc517,16,513,13,513,8v,-4,4,-8,8,-8haxm553,r,hdc558,,561,4,561,8v,5,-3,8,-8,8hal553,16hdc549,16,545,13,545,8v,-4,4,-8,8,-8haxm585,r,hdc590,,593,4,593,8v,5,-3,8,-8,8hal585,16hdc581,16,577,13,577,8v,-4,4,-8,8,-8haxm617,r,hdc622,,625,4,625,8v,5,-3,8,-8,8hal617,16hdc613,16,609,13,609,8v,-4,4,-8,8,-8haxm649,r,hdc654,,657,4,657,8v,5,-3,8,-8,8hal649,16hdc645,16,641,13,641,8v,-4,4,-8,8,-8haxm681,r,hdc686,,689,4,689,8v,5,-3,8,-8,8hal681,16hdc677,16,673,13,673,8v,-4,4,-8,8,-8haxm714,r,hdc718,,722,4,722,8v,5,-4,8,-8,8hal714,16hdc709,16,706,13,706,8v,-4,3,-8,8,-8haxe" fillcolor="black" strokeweight=".05pt">
              <v:path arrowok="t"/>
              <o:lock v:ext="edit" verticies="t"/>
            </v:shape>
            <v:shape id="_x0000_s48915" style="position:absolute;left:7368;top:3786;width:1259;height:1288" coordsize="2047,2096" o:regroupid="5" o:allowincell="f" path="m,2096hdc115,2096,208,1627,208,1048,208,470,115,,,hal,,1839,r,hdc1954,,2047,470,2047,1048v,579,-93,1048,-208,1048c1839,2096,1839,2096,1839,2096hal,2096hdxe" fillcolor="#ccecff" strokeweight="0">
              <v:path arrowok="t"/>
            </v:shape>
            <v:shape id="_x0000_s48916" style="position:absolute;left:7240;top:3786;width:256;height:1288" coordsize="417,2096" o:regroupid="5" o:allowincell="f" path="m209,2096hdc94,2096,,1627,,1048,,470,94,,209,v,,,,,hal209,hdc324,,417,470,417,1048v,579,-93,1048,-208,1048c209,2096,209,2096,209,2096xe" fillcolor="#e0f4ff" strokeweight="0">
              <v:path arrowok="t"/>
            </v:shape>
            <v:shape id="_x0000_s48917" style="position:absolute;left:7235;top:3781;width:1396;height:1298" coordsize="2272,2113" o:regroupid="5" o:allowincell="f" path="m219,1r21,5hdc241,6,242,6,243,7hal264,23hdc265,24,265,24,266,25hal286,51hdc286,51,286,51,287,52hal306,87r18,45l341,185r16,61l372,314r14,75l398,469r19,179l429,845r4,211l429,1268r-12,197l398,1643r-12,82l372,1799r-15,68l341,1928r-17,53l306,2025r-19,36hdc286,2062,286,2062,286,2062hal266,2088hdc265,2089,265,2089,264,2090hal243,2106hdc242,2107,241,2107,240,2107hal219,2112hdc218,2113,217,2113,216,2112hal195,2107hdc194,2107,193,2107,192,2106hal171,2090hdc170,2089,170,2089,169,2088hal149,2062hdc149,2062,149,2062,148,2061hal129,2026r-18,-45l93,1928,77,1868,62,1799,49,1725,37,1644,17,1465,4,1268,,1057,4,845,16,648,37,470,49,389,62,314,77,247,93,185r18,-52l129,87,148,52hdc149,51,149,51,149,51hal169,25hdc170,24,170,24,171,23hal192,7hdc193,6,194,6,195,6hal216,1hdc216,1,217,,217,hal2056,hdc2057,,2058,1,2058,1hal2079,6hdc2080,6,2081,6,2082,7hal2103,23hdc2104,24,2104,24,2105,25hal2125,51hdc2125,51,2125,51,2126,52hal2144,87r19,45l2180,185r16,61l2211,314r14,75l2237,469r19,179l2268,845r4,211l2268,1268r-12,197l2237,1643r-12,82l2211,1799r-15,68l2180,1928r-17,53l2145,2025r-19,36hdc2125,2062,2125,2062,2125,2062hal2105,2088hdc2104,2089,2104,2089,2103,2090hal2082,2106hdc2081,2107,2080,2107,2079,2107hal2058,2112hdc2058,2112,2057,2112,2056,2112hal217,2112r,-16l2056,2096r-1,1l2076,2092r-3,1l2094,2077r-2,2l2112,2053r-1,1l2130,2019r18,-43l2165,1923r16,-59l2196,1796r14,-74l2221,1642r19,-178l2252,1267r4,-210l2252,846,2240,649,2222,472r-12,-80l2196,317r-15,-67l2165,190r-17,-52l2130,94,2111,59r1,1l2092,34r2,2l2073,20r3,1l2055,16r1,l217,16r2,l198,21r3,-1l180,36r2,-2l162,60r1,-1l144,93r-18,45l108,189,92,250,77,317,64,392,52,471,32,649,20,846r-4,210l20,1267r12,197l52,1641r12,81l77,1796r15,67l108,1923r18,52l144,2019r19,35l162,2053r20,26l180,2077r21,16l198,2092r21,5l216,2097r21,-5l234,2093r21,-16l253,2079r20,-26l272,2054r19,-35l309,1976r17,-53l342,1864r15,-68l371,1722r12,-80l401,1464r12,-197l417,1057,413,846,402,649,383,472,371,392,357,317,342,250,326,190,309,138,291,94,272,59r1,1l253,34r2,2l234,20r3,1l216,16,219,1xe" fillcolor="black" strokeweight=".05pt">
              <v:path arrowok="t"/>
            </v:shape>
            <v:shape id="_x0000_s48918" style="position:absolute;left:7340;top:3294;width:1267;height:452" coordsize="2060,736" o:regroupid="5" o:allowincell="f" path="m,736hdc91,736,164,572,164,368,164,165,91,,,hal,,1897,r,hdc1987,,2060,165,2060,368v,204,-73,368,-163,368c1897,736,1897,736,1897,736hal,736hdxe" fillcolor="#ffc" strokeweight="0">
              <v:path arrowok="t"/>
            </v:shape>
            <v:shape id="_x0000_s48919" style="position:absolute;left:7240;top:3294;width:201;height:452" coordsize="328,736" o:regroupid="5" o:allowincell="f" path="m164,736hdc74,736,,572,,368,,165,74,,164,v,,,,,hal164,hdc255,,328,165,328,368v,204,-73,368,-164,368c164,736,164,736,164,736xe" fillcolor="#ffffe0" strokeweight="0">
              <v:path arrowok="t"/>
            </v:shape>
            <v:shape id="_x0000_s48920" style="position:absolute;left:7235;top:3289;width:1377;height:463" coordsize="2240,753" o:regroupid="5" o:allowincell="f" path="m174,1r33,7hdc208,8,209,8,210,9hal241,31hdc242,31,242,32,243,32hal271,66hdc271,67,271,67,272,68hal296,113r20,55l331,232r10,69l344,376r-3,75l331,522r-15,62l296,640hdc296,641,296,641,295,641hal271,685hdc271,686,271,686,271,687hal243,721hdc242,721,242,722,241,722hal210,744hdc209,745,208,745,207,745hal174,752hdc173,753,172,753,171,752hal138,745hdc137,745,136,745,135,744hal104,722hdc103,722,103,721,102,720hal75,686hdc75,686,75,686,75,685hal50,641hdc49,641,49,641,49,640hal29,585,14,522,4,452,,377,3,302,14,232,29,169,49,114hdc49,113,49,113,49,113hal74,68hdc75,67,75,67,75,66hal102,32hdc103,32,103,31,104,31hal135,9hdc136,8,137,8,138,8hal171,1hdc171,1,172,,172,hal2069,hdc2070,,2071,1,2071,1hal2104,8hdc2105,8,2106,8,2107,9hal2137,31hdc2138,31,2138,32,2139,32hal2167,66hdc2167,67,2167,67,2168,68hal2192,113r20,55l2227,232r10,69l2240,376r-3,75l2227,522r-15,62l2192,640hdc2192,641,2192,641,2191,641hal2167,685hdc2167,686,2167,686,2167,687hal2139,721hdc2138,721,2138,722,2137,722hal2107,744hdc2106,745,2105,745,2104,745hal2071,752hdc2071,752,2070,752,2069,752hal172,752r,-16l2069,736r-1,1l2101,730r-3,1l2128,709r-2,1l2154,676r-1,2l2177,634r,1l2197,581r15,-62l2221,450r3,-73l2222,304r-10,-69l2197,173r-20,-53l2153,75r1,2l2126,43r2,1l2098,22r3,1l2068,16r1,l172,16r2,l141,23r3,-1l113,44r2,-2l88,76r,-1l63,120r1,-1l44,172,29,235,19,303r-3,73l19,449r10,70l44,580r20,55l63,634r25,44l88,676r27,34l113,709r31,22l141,730r33,7l171,737r33,-7l201,731r31,-22l230,710r28,-34l257,678r24,-44l281,635r20,-54l316,519r9,-69l328,377r-2,-73l316,235,301,173,281,120,257,75r1,2l230,43r2,1l201,22r3,1l171,16,174,1xe" fillcolor="black" strokeweight=".05pt">
              <v:path arrowok="t"/>
            </v:shape>
            <v:shape id="_x0000_s48921" style="position:absolute;left:6685;top:4543;width:732;height:236" coordsize="1190,384" o:regroupid="5" o:allowincell="f" path="m,384hdc58,384,105,299,105,192,105,86,58,,,hal,,1085,r,hdc1143,,1190,86,1190,192v,107,-47,192,-105,192c1085,384,1085,384,1085,384hal,384hdxe" fillcolor="black" strokeweight="0">
              <v:path arrowok="t"/>
            </v:shape>
            <v:shape id="_x0000_s48922" style="position:absolute;left:6620;top:4543;width:130;height:236" coordsize="211,384" o:regroupid="5" o:allowincell="f" path="m106,384hdc48,384,,299,,192,,86,48,,106,v,,,,,hal106,hdc164,,211,86,211,192v,107,-47,192,-105,192c106,384,106,384,106,384xe" fillcolor="#666" strokeweight="0">
              <v:path arrowok="t"/>
            </v:shape>
            <v:shape id="_x0000_s48923" style="position:absolute;left:6615;top:4538;width:807;height:246" coordsize="1312,401" o:regroupid="5" o:allowincell="f" path="m116,1r21,4hdc138,5,139,5,139,5hal159,16hdc160,17,161,17,161,18hal179,36hdc180,36,180,37,180,37hal195,60hdc195,61,196,61,196,62hal219,123hdc219,123,219,124,219,125hal227,200hdc227,200,227,201,227,201hal219,276hdc219,277,219,278,219,278hal196,339hdc196,340,195,340,195,341hal180,364hdc180,364,180,365,179,365hal161,383hdc161,384,160,384,159,384hal139,395hdc139,396,138,396,137,396hal116,400hdc115,401,114,401,113,400hal92,396hdc91,396,90,396,90,395hal70,384hdc69,384,68,384,68,383hal50,365hdc49,365,49,364,49,364hal33,341hdc33,340,32,340,32,339hal9,278hdc9,278,9,277,9,276hal1,201hdc,201,,200,1,200hal9,125hdc9,124,9,123,9,123hal32,62hdc32,61,33,60,33,60hal49,37hdc49,37,49,36,50,36hal68,18hdc68,17,69,17,70,16hal90,5hdc90,5,91,5,92,5hal113,1hdc113,1,114,,114,hal1199,hdc1200,,1200,1,1201,1hal1222,5hdc1223,5,1224,5,1224,5hal1244,16hdc1245,17,1246,17,1246,18hal1264,36hdc1265,36,1265,37,1265,37hal1280,60hdc1280,61,1281,61,1281,62hal1304,123hdc1304,123,1304,124,1304,125hal1312,200hdc1312,200,1312,201,1312,201hal1304,276hdc1304,277,1304,278,1304,278hal1281,339hdc1281,340,1280,340,1280,341hal1265,364hdc1265,364,1265,365,1264,365hal1246,383hdc1246,384,1245,384,1244,384hal1224,395hdc1224,396,1223,396,1222,396hal1201,400hdc1200,400,1200,400,1199,400hal114,400r,-16l1199,384r-1,1l1219,381r-2,l1237,370r-2,2l1253,354r-1,1l1267,332r-1,2l1289,273r,2l1297,200r,1l1289,126r,2l1266,67r1,2l1252,46r1,1l1235,29r2,1l1217,19r2,1l1198,16r1,l114,16r2,l95,20r2,-1l77,30r2,-1l61,47r1,-1l46,69r1,-2l24,128r,-2l16,201r,-1l24,275r,-2l47,334r-1,-2l62,355r-1,-1l79,372r-2,-2l97,381r-2,l116,385r-3,l134,381r-2,l152,370r-2,2l168,354r-1,1l182,332r-1,2l204,273r,2l212,200r,1l204,126r,2l181,67r1,2l167,46r1,1l150,29r2,1l132,19r2,1l113,16,116,1xe" fillcolor="black" strokeweight=".05pt">
              <v:path arrowok="t"/>
            </v:shape>
            <v:shape id="_x0000_s48924" style="position:absolute;left:5673;top:4061;width:1212;height:895" coordsize="1972,1456" o:regroupid="5" o:allowincell="f" path="m,1456hdc113,1456,204,1131,204,728,204,326,113,,,hal,,1769,r,hdc1881,,1972,326,1972,728v,403,-91,728,-203,728c1769,1456,1769,1456,1769,1456hal,1456hdxe" fillcolor="#9f9" strokeweight="0">
              <v:path arrowok="t"/>
            </v:shape>
            <v:shape id="_x0000_s48925" style="position:absolute;left:5548;top:4061;width:251;height:895" coordsize="408,1456" o:regroupid="5" o:allowincell="f" path="m204,1456hdc92,1456,,1131,,728,,326,92,,204,v,,,,,hal204,hdc317,,408,326,408,728v,403,-91,728,-204,728c204,1456,204,1456,204,1456xe" fillcolor="#c2ffc2" strokeweight="0">
              <v:path arrowok="t"/>
            </v:shape>
            <v:shape id="_x0000_s48926" style="position:absolute;left:5543;top:4056;width:1347;height:905" coordsize="2192,1473" o:regroupid="5" o:allowincell="f" path="m214,1r21,4hdc236,5,237,5,237,5hal257,16hdc258,17,258,17,259,18hal279,36hdc279,36,279,36,280,36hal299,60hdc299,61,299,61,299,62hal316,93r18,36l364,219r25,109l408,452r12,137l424,736r-4,148l408,1021r-19,124l364,1253r-30,90l317,1380r-18,31hdc299,1412,299,1412,299,1412hal280,1436hdc279,1437,279,1437,279,1437hal259,1455hdc258,1456,258,1456,257,1456hal237,1467hdc237,1468,236,1468,235,1468hal214,1472hdc213,1473,212,1473,211,1472hal190,1468hdc189,1468,188,1468,188,1467hal168,1456hdc167,1456,166,1456,166,1455hal147,1437hdc147,1437,146,1437,146,1436hal127,1412hdc127,1412,127,1412,127,1411hal109,1380,91,1344,61,1254,36,1145,17,1022,4,884,,737,4,589,16,453,36,328,61,220,91,130,108,93,127,61hdc127,61,127,61,127,60hal146,36hdc146,36,147,36,147,36hal166,18hdc166,17,167,17,168,16hal188,5hdc188,5,189,5,190,5hal211,1hdc211,1,212,,212,hal1981,hdc1982,,1982,1,1983,1hal2004,5hdc2005,5,2006,5,2006,5hal2026,16hdc2027,17,2027,17,2028,18hal2047,36hdc2047,36,2048,36,2048,36hal2067,60hdc2067,61,2067,61,2067,61hal2085,92r17,37l2132,219r25,109l2176,452r12,137l2192,736r-4,148l2176,1021r-19,124l2133,1253r-31,90l2086,1380r-19,31hdc2067,1412,2067,1412,2067,1412hal2048,1436hdc2048,1437,2047,1437,2047,1437hal2028,1455hdc2027,1456,2027,1456,2026,1456hal2006,1467hdc2006,1468,2005,1468,2004,1468hal1983,1472hdc1982,1472,1982,1472,1981,1472hal212,1472r,-16l1981,1456r-1,1l2001,1453r-2,l2019,1442r-2,2l2036,1426r-1,l2054,1402r,1l2071,1373r16,-35l2118,1250r24,-108l2160,1020r12,-137l2176,737r-4,-147l2161,455,2142,331,2117,224r-30,-88l2072,100,2054,69r,1l2035,46r1,1l2017,29r2,1l1999,19r2,1l1980,16r1,l212,16r2,l193,20r2,-1l175,30r2,-1l158,47r1,-1l140,70r,-1l123,100r-17,35l76,223,51,331,32,454,20,590,16,736r4,147l32,1019r19,123l76,1249r30,88l122,1372r18,31l140,1402r19,24l158,1426r19,18l175,1442r20,11l193,1453r21,4l211,1457r21,-4l230,1453r20,-11l248,1444r20,-18l267,1426r19,-24l285,1404r17,-31l319,1338r30,-88l374,1142r18,-122l404,883r4,-146l404,590,393,455,374,331,349,224,319,136,302,100,285,69r1,1l267,46r1,1l248,29r2,1l230,19r2,1l211,16,214,1xe" fillcolor="black" strokeweight=".05pt">
              <v:path arrowok="t"/>
            </v:shape>
            <v:shape id="_x0000_s48927" style="position:absolute;left:5098;top:4543;width:597;height:245" coordsize="972,400" o:regroupid="5" o:allowincell="f" path="m,400hdc55,400,99,311,99,200,99,90,55,,,hal,,873,r,hdc928,,972,90,972,200v,111,-44,200,-99,200c873,400,873,400,873,400hal,400hdxe" fillcolor="black" strokeweight="0">
              <v:path arrowok="t"/>
            </v:shape>
            <v:shape id="_x0000_s48928" style="position:absolute;left:5036;top:4543;width:123;height:245" coordsize="199,400" o:regroupid="5" o:allowincell="f" path="m100,400hdc45,400,,311,,200,,90,45,,100,v,,,,,hal100,hdc155,,199,90,199,200v,111,-44,200,-99,200c100,400,100,400,100,400xe" fillcolor="#666" strokeweight="0">
              <v:path arrowok="t"/>
            </v:shape>
            <v:shape id="_x0000_s48929" style="position:absolute;left:5031;top:4538;width:669;height:256" coordsize="1088,417" o:regroupid="5" o:allowincell="f" path="m110,1r20,4hdc131,5,132,5,133,6hal152,18hdc152,18,153,19,153,19hal169,37hdc170,38,170,38,170,38hal185,63hdc186,64,186,64,186,65hal207,128hdc207,128,207,129,207,130hal215,208hdc215,208,215,209,215,209hal207,287hdc207,288,207,288,207,289hal186,353hdc186,354,186,354,185,355hal170,379hdc170,379,170,379,169,380hal153,398hdc153,398,152,399,152,399hal133,411hdc132,412,131,412,130,412hal110,416hdc109,417,108,417,107,416hal87,412hdc86,412,85,412,84,411hal65,399hdc65,399,64,398,64,398hal47,380hdc46,380,46,379,46,379hal31,355hdc30,354,30,354,30,353hal9,289hdc9,288,9,288,8,287hal,209hdc,209,,208,,208hal8,130hdc9,129,9,128,9,128hal30,65hdc30,64,30,64,31,63hal46,38hdc46,38,46,37,47,37hal64,19hdc64,18,65,18,65,18hal84,6hdc85,5,86,5,87,5hal107,1hdc107,1,108,,108,hal981,hdc982,,983,1,983,1hal1003,5hdc1004,5,1005,5,1006,6hal1025,18hdc1025,18,1026,19,1026,19hal1042,37hdc1043,38,1043,38,1043,38hal1058,63hdc1059,64,1059,64,1059,65hal1080,128hdc1080,128,1080,129,1080,130hal1088,208hdc1088,208,1088,209,1088,209hal1080,287hdc1080,288,1080,288,1080,289hal1059,353hdc1059,354,1059,354,1058,355hal1043,379hdc1043,379,1043,379,1042,380hal1026,398hdc1026,398,1025,399,1025,399hal1006,411hdc1005,412,1004,412,1003,412hal983,416hdc983,416,982,416,981,416hal108,416r,-16l981,400r-1,1l1000,397r-3,1l1016,386r-2,1l1030,369r,1l1045,346r-1,2l1065,284r-1,2l1072,208r,1l1064,131r1,2l1044,70r1,2l1030,47r,1l1014,30r2,1l997,19r3,1l980,16r1,l108,16r2,l90,20r3,-1l74,31r1,-1l58,48r1,-1l44,72r1,-2l24,133r,-2l16,209r,-1l24,286r,-2l45,348r-1,-2l59,370r-1,-1l75,387r-1,-1l93,398r-3,-1l110,401r-3,l127,397r-3,1l143,386r-2,1l157,369r,1l172,346r-1,2l192,284r-1,2l199,208r,1l191,131r1,2l171,70r1,2l157,47r,1l141,30r2,1l124,19r3,1l107,16,110,1xe" fillcolor="black" strokeweight=".05pt">
              <v:path arrowok="t"/>
            </v:shape>
            <v:shape id="_x0000_s48930" style="position:absolute;left:5683;top:3284;width:1212;height:757" coordsize="1972,1232" o:regroupid="5" o:allowincell="f" path="m,1232hdc113,1232,204,957,204,616,204,276,113,,,hal,,1769,r,hdc1881,,1972,276,1972,616v,341,-91,616,-203,616c1769,1232,1769,1232,1769,1232hal,1232hdxe" fillcolor="#ffdfd9" strokeweight="0">
              <v:path arrowok="t"/>
            </v:shape>
            <v:shape id="_x0000_s48931" style="position:absolute;left:5558;top:3284;width:250;height:757" coordsize="408,1232" o:regroupid="5" o:allowincell="f" path="m204,1232hdc92,1232,,957,,616,,276,92,,204,v,,,,,hal204,hdc317,,408,276,408,616v,341,-91,616,-204,616c204,1232,204,1232,204,1232xe" fillcolor="#ffece8" strokeweight="0">
              <v:path arrowok="t"/>
            </v:shape>
            <v:shape id="_x0000_s48932" style="position:absolute;left:5553;top:3279;width:1347;height:767" coordsize="2192,1248" o:regroupid="5" o:allowincell="f" path="m214,1r21,3hdc235,4,236,4,237,4hal257,14hdc258,15,258,15,259,16hal298,51hdc298,51,299,52,299,52hal333,109hdc334,110,334,110,334,111hal364,187r25,91l408,383r12,117l424,624r-4,125l408,865,389,971r-25,92l334,1138hdc334,1139,334,1139,333,1140hal299,1197hdc299,1197,298,1198,298,1198hal259,1234hdc258,1235,258,1235,257,1236hal237,1245hdc236,1245,235,1245,235,1245hal214,1248hdc213,1248,212,1248,211,1248hal190,1245hdc190,1245,189,1245,188,1245hal168,1236hdc167,1235,167,1235,166,1234hal128,1198hdc127,1198,127,1197,127,1197hal92,1140hdc91,1139,91,1139,91,1138hal61,1063,36,972,17,866,4,749,,625,4,500,16,384,36,279,61,187,91,111hdc91,110,91,110,92,109hal127,52hdc127,52,127,51,128,51hal166,16hdc167,15,167,15,168,14hal188,4hdc189,4,189,4,190,4hal211,1hdc212,,212,,212,hal1981,hdc1982,,1982,,1983,1hal2004,4hdc2004,4,2005,4,2006,4hal2026,14hdc2027,15,2027,15,2028,16hal2066,51hdc2066,51,2067,52,2067,52hal2101,109hdc2102,110,2102,110,2102,111hal2132,187r25,91l2176,383r12,117l2192,624r-4,125l2176,865r-19,106l2133,1063r-31,76hdc2102,1139,2102,1139,2101,1140hal2067,1197hdc2067,1197,2067,1198,2066,1198hal2028,1234hdc2027,1235,2027,1235,2026,1236hal2006,1245hdc2005,1245,2004,1245,2004,1245hal1983,1248hdc1982,1248,1982,1248,1981,1248hal212,1248r,-16l1981,1232r-1,1l2001,1230r-2,l2019,1221r-2,2l2055,1187r-1,1l2088,1131r-1,1l2118,1058r24,-90l2160,864r12,-116l2176,625r-4,-124l2161,386,2142,283r-25,-91l2087,116r1,2l2054,61r1,1l2017,27r2,2l1999,19r2,l1980,16r1,l212,16r2,l193,19r2,l175,29r2,-2l139,62r1,-1l105,118r1,-2l76,192,51,282,32,385,20,501,16,624r4,124l32,863,51,967r25,90l106,1132r-1,-1l140,1188r-1,-1l177,1223r-2,-2l195,1230r-2,l214,1233r-3,l232,1230r-2,l250,1221r-2,2l287,1187r-1,1l320,1131r-1,1l349,1058r25,-90l392,864,404,748r4,-123l404,501,393,386,374,283,349,192,319,116r1,2l286,61r1,1l248,27r2,2l230,19r2,l211,16,214,1xe" fillcolor="black" strokeweight=".05pt">
              <v:path arrowok="t"/>
            </v:shape>
            <v:shape id="_x0000_s48933" style="position:absolute;left:5154;top:3422;width:551;height:196" coordsize="896,320" o:regroupid="5" o:allowincell="f" path="m,320hdc53,320,96,249,96,160,96,72,53,,,hal,,801,r,hdc854,,896,72,896,160v,89,-42,160,-95,160c801,320,801,320,801,320hal,320hdxe" fillcolor="black" strokeweight="0">
              <v:path arrowok="t"/>
            </v:shape>
            <v:shape id="_x0000_s48934" style="position:absolute;left:5095;top:3422;width:118;height:196" coordsize="192,320" o:regroupid="5" o:allowincell="f" path="m96,320hdc43,320,,249,,160,,72,43,,96,v,,,,,hal96,hdc149,,192,72,192,160v,89,-43,160,-96,160c96,320,96,320,96,320xe" fillcolor="#666" strokeweight="0">
              <v:path arrowok="t"/>
            </v:shape>
            <v:shape id="_x0000_s48935" style="position:absolute;left:5090;top:3417;width:620;height:207" coordsize="1008,337" o:regroupid="5" o:allowincell="f" path="m106,1r19,3hdc126,4,127,4,127,4hal145,14hdc146,15,147,15,147,16hal178,50hdc179,51,180,52,180,53hal200,104hdc200,104,200,105,200,105hal208,167hdc208,168,208,169,208,169hal200,232hdc200,233,200,234,200,234hal180,284hdc180,285,179,286,178,287hal147,322hdc147,323,146,323,145,324hal127,333hdc126,333,126,333,125,333hal106,336hdc105,337,104,337,103,336hal84,333hdc83,333,83,333,82,333hal64,324hdc63,323,62,323,61,322hal30,287hdc30,286,29,285,29,284hal9,234hdc9,234,9,233,9,232hal1,169hdc,169,,168,1,167hal9,105hdc9,105,9,104,9,104hal29,53hdc29,52,30,51,31,50hal62,16hdc62,15,63,15,64,14hal82,4hdc82,4,83,4,84,4hal103,1hdc104,,104,,104,hal905,hdc906,,906,,907,1hal926,4hdc927,4,928,4,928,4hal946,14hdc947,15,948,15,948,16hal978,50hdc979,51,980,52,980,52hal1001,103hdc1001,104,1001,105,1001,106hal1008,168hdc1008,168,1008,169,1008,169hal1001,232hdc1001,233,1001,234,1001,235hal980,285hdc980,285,979,286,979,287hal949,322hdc948,322,947,323,946,324hal928,333hdc927,333,927,333,926,333hal907,336hdc906,336,906,336,905,336hal104,336r,-16l905,320r-1,1l923,318r-2,l939,309r-3,2l966,276r-1,2l986,228r,3l993,168r,1l986,107r,3l965,59r1,2l936,27r3,1l921,18r2,1l904,16r1,l104,16r2,l87,19r2,-1l71,28r2,-1l42,61r2,-3l24,109r,-2l16,169r,-2l24,230r,-2l44,278r-2,-2l73,311r-2,-2l89,318r-2,l106,321r-3,l122,318r-2,l138,309r-3,2l166,276r-1,2l185,228r,2l193,167r,2l185,107r,2l165,58r2,3l136,27r2,1l120,18r2,1l103,16,106,1xe" fillcolor="black" strokeweight=".05pt">
              <v:path arrowok="t"/>
            </v:shape>
            <v:rect id="_x0000_s48936" style="position:absolute;left:4687;top:3623;width:344;height:49" o:regroupid="5" o:allowincell="f" fillcolor="#36f" stroked="f"/>
            <v:shape id="_x0000_s48937" style="position:absolute;left:4736;top:3279;width:364;height:305" coordsize="364,305" o:regroupid="5" o:allowincell="f" path="m173,79r-8,-4l156,69r-9,-5l138,60r-9,-2l123,58r-5,4l117,69r-1,7l113,83r-2,6l107,94r-5,6l97,105r-5,5l86,114,76,111,64,104,50,97,35,89,22,81,11,75,3,70,,68,6,59,13,48,21,38,31,27,41,17,52,9,65,4,77,r7,l91,r8,2l107,3r9,l124,4r10,3l144,8r9,3l163,14r10,3l182,19r10,3l200,27r9,3l218,33r13,7l245,49r14,9l273,68r14,13l300,94r14,15l327,126r8,11l341,148r7,14l352,175r5,12l360,198r2,10l364,217r,14l362,245r-3,14l354,272r-6,11l340,293r-9,8l321,305,260,248r1,-8l264,234r4,-6l273,223r6,-3l285,216r8,-4l301,210r2,-4l301,201r-2,-6l295,188r-5,-7l285,175r-4,-6l276,165r-8,-8l256,146,244,135,229,122,214,111,199,99,185,89,173,79xe" fillcolor="#36f" stroked="f">
              <v:path arrowok="t"/>
            </v:shape>
            <v:shape id="_x0000_s48938" style="position:absolute;left:5003;top:3507;width:76;height:86" coordsize="76,86" o:regroupid="5" o:allowincell="f" path="m7,l76,79r-7,7l,7,7,xe" strokecolor="white" strokeweight=".05pt">
              <v:path arrowok="t"/>
            </v:shape>
            <v:shape id="_x0000_s48939" style="position:absolute;left:4749;top:3329;width:93;height:58" coordsize="93,58" o:regroupid="5" o:allowincell="f" path="m4,l93,49r-4,9l,9,4,xe" strokecolor="white" strokeweight=".05pt">
              <v:path arrowok="t"/>
            </v:shape>
            <v:shape id="_x0000_s48940" style="position:absolute;left:4687;top:3427;width:344;height:177" coordsize="344,177" o:regroupid="5" o:allowincell="f" path="m344,177r,-7l341,166r-4,-3l331,161r-5,-2l320,156r-7,-4l306,147r-8,-8l291,131r-5,-10l282,110r-2,-10l279,87r1,-12l283,62r19,l302,33r-25,l277,14r,-2l275,6,271,3,265,1,257,r-7,1l244,3r-5,3l238,12r1,2l239,33,96,33r,-19l94,9,90,6,84,4r-7,l70,5,65,7r-5,3l58,14r,20l35,34r,28l38,62r5,l49,62r8,l60,71r1,10l61,92r-1,12l56,116r-5,10l46,137r-8,10l30,152r-7,5l17,160r-5,2l7,165r-3,2l1,171,,177r344,xe" fillcolor="#36f" stroked="f">
              <v:path arrowok="t"/>
            </v:shape>
            <v:shape id="_x0000_s48941" style="position:absolute;left:4844;top:3476;width:59;height:59" coordsize="59,59" o:regroupid="5" o:allowincell="f" path="m59,59r,l58,48,55,37,49,27,42,17,34,10,23,5,12,2,,,,9r12,l21,13r9,4l37,22r6,9l48,39r3,9l51,59r8,xe" stroked="f">
              <v:path arrowok="t"/>
            </v:shape>
            <v:shape id="_x0000_s48942" style="position:absolute;left:4844;top:3535;width:59;height:49" coordsize="59,49" o:regroupid="5" o:allowincell="f" path="m,49r,l12,48,23,45,34,40r8,-5l49,27r6,-8l58,10,59,,51,r,10l48,16r-5,8l37,31r-7,4l21,39r-9,3l,42r,7xe" stroked="f">
              <v:path arrowok="t"/>
            </v:shape>
            <v:shape id="_x0000_s48943" style="position:absolute;left:4795;top:3535;width:49;height:49" coordsize="49,49" o:regroupid="5" o:allowincell="f" path="m,l,,2,10r3,9l9,27r6,8l22,40r8,5l40,48r9,1l49,42r-9,l33,39,25,35,19,31,15,24,11,16,8,10,8,,,xe" stroked="f">
              <v:path arrowok="t"/>
            </v:shape>
            <v:shape id="_x0000_s48944" style="position:absolute;left:4795;top:3476;width:49;height:59" coordsize="49,59" o:regroupid="5" o:allowincell="f" path="m49,r,l40,2,30,5r-8,5l15,17,9,27,5,37,2,48,,59r8,l8,48r3,-9l15,31r4,-9l25,17r8,-4l40,9r9,l49,xe" stroked="f">
              <v:path arrowok="t"/>
            </v:shape>
            <v:rect id="_x0000_s48945" style="position:absolute;left:4687;top:3604;width:344;height:19" o:regroupid="5" o:allowincell="f" stroked="f"/>
            <v:shape id="_x0000_s48946" style="position:absolute;left:5061;top:4695;width:197;height:177" coordsize="197,177" o:regroupid="5" o:allowincell="f" path="m,177l,97,197,r,81l,177xe" fillcolor="#dadada" stroked="f">
              <v:path arrowok="t"/>
            </v:shape>
            <v:shape id="_x0000_s48947" style="position:absolute;left:5061;top:4695;width:206;height:187" coordsize="336,304" o:regroupid="5" o:allowincell="f" path="m,296l,166hdc,163,2,160,5,159hal325,1hdc327,,330,,333,2v2,1,3,4,3,6hal336,139hdc336,142,335,145,332,146hal12,304,5,289,325,132r-5,7l320,8r12,8l12,173r4,-7l16,296,,296xe" fillcolor="black" strokeweight=".05pt">
              <v:path arrowok="t"/>
            </v:shape>
            <v:shape id="_x0000_s48948" style="position:absolute;left:4687;top:4626;width:571;height:158" coordsize="571,158" o:regroupid="5" o:allowincell="f" path="m376,158l,79,209,,571,64,376,158xe" fillcolor="#dadada" stroked="f">
              <v:path arrowok="t"/>
            </v:shape>
            <v:shape id="_x0000_s48949" style="position:absolute;left:4687;top:4626;width:581;height:167" coordsize="945,272" o:regroupid="5" o:allowincell="f" path="m617,272l7,145hdc3,144,1,141,,138v,-4,2,-7,6,-8hal345,1hdc347,,348,,349,1hal938,103hdc941,104,944,106,944,110v1,3,-1,7,-4,8hal623,272r-7,-15l933,104r2,15l347,16r4,l11,145,10,129,621,257r-4,15xe" fillcolor="black" strokeweight=".05pt">
              <v:path arrowok="t"/>
            </v:shape>
            <v:shape id="_x0000_s48950" style="position:absolute;left:4687;top:4705;width:374;height:167" coordsize="374,167" o:regroupid="5" o:allowincell="f" path="m,l,87r374,80l374,84,,xe" stroked="f">
              <v:path arrowok="t"/>
            </v:shape>
            <v:shape id="_x0000_s48951" style="position:absolute;left:4687;top:4705;width:384;height:177" coordsize="624,288" o:regroupid="5" o:allowincell="f" path="m16,7r,142l10,141,618,272r-10,7l608,144r7,8l7,15,10,,618,136hdc622,137,624,140,624,144hal624,279hdc624,282,623,284,621,286v-1,1,-4,2,-6,1hal7,157hdc3,156,,153,,149hal,7r16,xe" fillcolor="black" strokeweight=".05pt">
              <v:path arrowok="t"/>
            </v:shape>
            <v:shape id="_x0000_s48952" style="position:absolute;left:4717;top:4734;width:68;height:40" coordsize="68,40" o:regroupid="5" o:allowincell="f" path="m68,40l,23,,,68,19r,21xe" fillcolor="#cecece" stroked="f">
              <v:path arrowok="t"/>
            </v:shape>
            <v:shape id="_x0000_s48953" style="position:absolute;left:4717;top:4734;width:78;height:50" coordsize="128,80" o:regroupid="5" o:allowincell="f" path="m118,80l6,51hdc3,51,,47,,44hal,8hdc,6,2,4,4,2,6,1,8,,11,1hal123,31hdc126,32,128,35,128,39hal128,72r-16,l112,39r6,8l6,16,16,8r,36l10,36,122,65r-4,15xe" fillcolor="black" strokeweight=".05pt">
              <v:path arrowok="t"/>
            </v:shape>
            <v:shape id="_x0000_s48954" style="position:absolute;left:4884;top:4764;width:147;height:79" coordsize="147,79" o:regroupid="5" o:allowincell="f" path="m,l147,32r,47l,50,,xe" stroked="f">
              <v:path arrowok="t"/>
            </v:shape>
            <v:shape id="_x0000_s48955" style="position:absolute;left:4884;top:4764;width:157;height:89" coordsize="256,144" o:regroupid="5" o:allowincell="f" path="m10,l250,53hdc254,53,256,57,256,60hal256,135hdc256,138,255,140,254,142v-2,1,-5,2,-7,1hal7,96hdc3,96,,92,,88hal,7r16,l16,88,10,81r240,47l240,135r,-75l247,68,7,15,10,xe" fillcolor="black" strokeweight=".05pt">
              <v:path arrowok="t"/>
            </v:shape>
            <v:shape id="_x0000_s48956" style="position:absolute;left:4898;top:4794;width:139;height:39" coordsize="139,39" o:regroupid="5" o:allowincell="f" path="m2,l139,29r-1,10l,9,2,xe" fillcolor="black" strokeweight=".05pt">
              <v:path arrowok="t"/>
            </v:shape>
            <v:shape id="_x0000_s48957" style="position:absolute;left:4923;top:4813;width:59;height:20" coordsize="59,20" o:regroupid="5" o:allowincell="f" path="m,l,8,59,20r,-8l,xe" fillcolor="black" stroked="f">
              <v:path arrowok="t"/>
            </v:shape>
            <v:shape id="_x0000_s48958" style="position:absolute;left:4923;top:4814;width:69;height:29" coordsize="112,48" o:regroupid="5" o:allowincell="f" path="m16,7r,13l10,12r96,20l96,39r,-12l103,35,7,15,10,r96,19hdc110,20,112,23,112,27hal112,39hdc112,42,111,44,110,46v-2,1,-5,2,-7,1hal7,28hdc3,27,,24,,20hal,7r16,xe" fillcolor="black" strokeweight=".05pt">
              <v:path arrowok="t"/>
            </v:shape>
            <v:shape id="_x0000_s48959" style="position:absolute;left:4992;top:4823;width:20;height:10" coordsize="20,10" o:regroupid="5" o:allowincell="f" path="m,l,7r20,3l20,5,,xe" fillcolor="black" stroked="f">
              <v:path arrowok="t"/>
            </v:shape>
            <v:shape id="_x0000_s48960" style="position:absolute;left:4992;top:4823;width:29;height:20" coordsize="48,32" o:regroupid="5" o:allowincell="f" path="m16,7r,11l10,10r32,6l32,23r,-7l38,24,6,15,11,,43,9hdc46,10,48,13,48,16hal48,23hdc48,26,47,28,46,30v-2,1,-5,2,-7,1hal7,26hdc3,25,,22,,18hal,7r16,xe" fillcolor="black" strokeweight=".05pt">
              <v:path arrowok="t"/>
            </v:shape>
            <v:shape id="_x0000_s48961" style="position:absolute;left:4923;top:4784;width:59;height:19" coordsize="59,19" o:regroupid="5" o:allowincell="f" path="m,l,6,59,19r,-6l,xe" fillcolor="black" stroked="f">
              <v:path arrowok="t"/>
            </v:shape>
            <v:shape id="_x0000_s48962" style="position:absolute;left:4923;top:4784;width:69;height:30" coordsize="112,48" o:regroupid="5" o:allowincell="f" path="m16,7r,11l10,10r96,22l96,39r,-10l103,37,7,15,10,r96,21hdc110,22,112,25,112,29hal112,39hdc112,42,111,44,109,46v-1,1,-4,2,-6,1hal7,26hdc3,25,,22,,18hal,7r16,xe" fillcolor="black" strokeweight=".05pt">
              <v:path arrowok="t"/>
            </v:shape>
            <v:shape id="_x0000_s48963" style="position:absolute;left:4997;top:4803;width:26;height:10" coordsize="26,10" o:regroupid="5" o:allowincell="f" path="m,l20,r6,l26,10,,10,,,20,r,10l,10,,xe" fillcolor="black" strokeweight=".05pt">
              <v:path arrowok="t"/>
            </v:shape>
            <v:shape id="_x0000_s48964" style="position:absolute;left:4894;top:4371;width:344;height:275" coordsize="344,275" o:regroupid="5" o:allowincell="f" path="m284,275r60,-60l344,48,89,,,20,284,275xe" fillcolor="#dadada" stroked="f">
              <v:path arrowok="t"/>
            </v:shape>
            <v:shape id="_x0000_s48965" style="position:absolute;left:4898;top:4371;width:350;height:283" coordsize="569,462" o:regroupid="5" o:allowincell="f" path="m458,451r98,-98l553,359r,-272l560,95,146,16r3,l3,49,,34,146,1hdc147,,148,,149,1hal563,79hdc567,79,569,83,569,87hal569,359hdc569,361,569,363,567,364hal469,462,458,451xe" fillcolor="black" strokeweight=".05pt">
              <v:path arrowok="t"/>
            </v:shape>
            <v:shape id="_x0000_s48966" style="position:absolute;left:5061;top:4439;width:118;height:305" coordsize="118,305" o:regroupid="5" o:allowincell="f" path="m,305l,51,118,r,247l,305xe" fillcolor="#dadada" stroked="f">
              <v:path arrowok="t"/>
            </v:shape>
            <v:shape id="_x0000_s48967" style="position:absolute;left:5061;top:4439;width:128;height:315" coordsize="208,512" o:regroupid="5" o:allowincell="f" path="m,504l,90hdc,86,2,84,5,82hal197,1hdc200,,203,,205,2v2,1,3,4,3,6hal208,410hdc208,413,207,416,204,417hal12,512,5,497,197,403r-5,7l192,8r12,8l12,97r4,-7l16,504,,504xe" fillcolor="black" strokeweight=".05pt">
              <v:path arrowok="t"/>
            </v:shape>
            <v:shape id="_x0000_s48968" style="position:absolute;left:4707;top:4380;width:472;height:109" coordsize="472,109" o:regroupid="5" o:allowincell="f" path="m358,109l,43,132,,472,62,358,109xe" stroked="f">
              <v:path arrowok="t"/>
            </v:shape>
            <v:shape id="_x0000_s48969" style="position:absolute;left:4707;top:4380;width:482;height:118" coordsize="785,192" o:regroupid="5" o:allowincell="f" path="m589,192l7,86hdc3,86,1,82,,79,,75,3,72,6,71hal221,1hdc222,,223,,224,1hal778,101hdc781,102,784,104,784,108v1,4,-1,7,-5,8hal593,192r-6,-15l773,101r2,16l222,16r4,l11,86,10,70,592,177r-3,15xe" fillcolor="black" strokeweight=".05pt">
              <v:path arrowok="t"/>
            </v:shape>
            <v:shape id="_x0000_s48970" style="position:absolute;left:4776;top:4685;width:245;height:59" coordsize="245,59" o:regroupid="5" o:allowincell="f" path="m,l,12,228,59r17,-7l,xe" fillcolor="#cecece" stroked="f">
              <v:path arrowok="t"/>
            </v:shape>
            <v:shape id="_x0000_s48971" style="position:absolute;left:4776;top:4690;width:252;height:65" coordsize="411,105" o:regroupid="5" o:allowincell="f" path="m16,r,19l10,12,380,89r-4,l406,77r5,15l381,104hdc380,104,378,105,377,104hal7,27hdc3,26,,23,,19hal,,16,xe" fillcolor="black" strokeweight=".05pt">
              <v:path arrowok="t"/>
            </v:shape>
            <v:shape id="_x0000_s48972" style="position:absolute;left:4707;top:4420;width:354;height:324" coordsize="354,324" o:regroupid="5" o:allowincell="f" path="m354,324r,-256l,,,249r354,75xe" stroked="f">
              <v:path arrowok="t"/>
            </v:shape>
            <v:shape id="_x0000_s48973" style="position:absolute;left:4707;top:4420;width:364;height:334" coordsize="592,544" o:regroupid="5" o:allowincell="f" path="m576,536r,-417l583,127,7,16,16,8r,406l10,406,586,529r-3,15l7,422hdc3,421,,418,,414hal,8hdc,6,2,4,3,2,5,1,8,,10,1hal586,111hdc590,112,592,115,592,119hal592,536r-16,xe" fillcolor="black" strokeweight=".05pt">
              <v:path arrowok="t"/>
            </v:shape>
            <v:shape id="_x0000_s48974" style="position:absolute;left:4756;top:4459;width:256;height:236" coordsize="256,236" o:regroupid="5" o:allowincell="f" path="m256,236r,-186l,,,184r256,52xe" fillcolor="#cecece" stroked="f">
              <v:path arrowok="t"/>
            </v:shape>
            <v:shape id="_x0000_s48975" style="position:absolute;left:4756;top:4459;width:265;height:246" coordsize="432,400" o:regroupid="5" o:allowincell="f" path="m416,392r,-302l423,98,7,16,16,8r,299l10,299r416,86l423,400,7,314hdc3,314,,310,,307hal,8hdc,6,2,4,3,2,5,1,8,,10,1hal426,82hdc430,83,432,86,432,90hal432,392r-16,xe" fillcolor="black" strokeweight=".05pt">
              <v:path arrowok="t"/>
            </v:shape>
            <v:shape id="_x0000_s48976" style="position:absolute;left:4776;top:4469;width:226;height:206" coordsize="226,206" o:regroupid="5" o:allowincell="f" path="m226,206r,-161l,,,160r226,46xe" fillcolor="#3365fb" stroked="f">
              <v:path arrowok="t"/>
            </v:shape>
            <v:shape id="_x0000_s48977" style="position:absolute;left:4776;top:4469;width:236;height:216" coordsize="384,352" o:regroupid="5" o:allowincell="f" path="m368,344r,-263l375,88,7,16,16,8r,261l10,261r368,76l375,352,7,277hdc3,276,,273,,269hal,8hdc,6,2,4,3,2,5,1,8,,10,1hal378,73hdc382,73,384,77,384,81hal384,344r-16,xe" fillcolor="black" strokeweight=".05pt">
              <v:path arrowok="t"/>
            </v:shape>
            <v:rect id="_x0000_s48978" style="position:absolute;left:4805;top:4508;width:10;height:30" o:regroupid="5" o:allowincell="f" stroked="f"/>
            <v:shape id="_x0000_s48979" style="position:absolute;left:7261;top:4159;width:156;height:275" coordsize="253,448" o:regroupid="5" o:allowincell="f" path="m,448hdc46,448,83,348,83,224,83,101,46,,,hal,,171,r,hdc216,,253,101,253,224v,124,-37,224,-82,224c171,448,171,448,171,448hal,448hdxe" fillcolor="#eaeaea" strokeweight="0">
              <v:path arrowok="t"/>
            </v:shape>
            <v:shape id="_x0000_s48980" style="position:absolute;left:7210;top:4159;width:102;height:275" coordsize="166,448" o:regroupid="5" o:allowincell="f" path="m83,448hdc37,448,,348,,224,,101,37,,83,v,,,,,hal83,hdc129,,166,101,166,224v,124,-37,224,-83,224c83,448,83,448,83,448xe" fillcolor="#f2f2f2" strokeweight="0">
              <v:path arrowok="t"/>
            </v:shape>
            <v:shape id="_x0000_s48981" style="position:absolute;left:7206;top:4154;width:215;height:285" coordsize="349,464" o:regroupid="5" o:allowincell="f" path="m92,1r17,5hdc110,6,111,7,112,7hal127,20hdc127,21,128,21,128,22hal142,42hdc142,42,143,43,143,43hal144,45r-15,7l128,50r1,1l115,31r1,2l101,20r3,1l87,16,92,1xm161,91r13,52hdc174,144,174,144,174,145hal175,155r-16,1l158,146r1,1l145,95r16,-4xm178,203r2,29l178,268r-16,-1l164,233r-2,-29l178,203xm175,316r-1,4hdc174,320,174,321,174,321hal160,380r-16,-4l159,318r-1,1l159,315r16,1xm140,426r-12,17hdc128,444,127,444,127,445hal112,458hdc111,458,110,459,109,459hal92,464,87,449r17,-5l101,445r15,-13l115,434r12,-17l140,426xm87,464r-5,-2l86,447r6,2l87,464xm42,430r-5,-7hdc37,423,36,422,36,422hal23,395hdc23,394,23,394,23,393hal17,368r15,-4l38,390r,-2l51,415r-1,-1l55,421r-13,9xm5,320l,256r16,-1l21,319,5,320xm,207l5,145hdc6,144,6,144,6,144hal6,142r16,4l21,147r,-1l16,208,,207xm17,95l23,73hdc23,72,23,72,23,71hal36,43hdc36,43,37,42,37,42hal43,34r13,9l50,51r1,-1l38,78r,-2l33,99,17,95xm83,2l87,1r5,15l88,17,83,2xm89,r61,l150,16r-61,l89,xm198,r62,l260,16r-62,l198,xm263,1r1,l259,16r-1,l263,1xm306,32r7,10hdc313,42,314,43,314,43hal326,71hdc326,72,326,72,326,72hal331,93r-15,4l311,76r,2l299,50r1,1l293,41r13,-9xm343,139r1,4hdc344,144,344,144,344,145hal349,205r-16,1l328,146r1,1l328,143r15,-4xm349,254r-4,64l329,316r4,-63l349,254xm333,366r-7,27hdc326,394,326,394,326,395hal314,422hdc314,422,313,423,313,423hal310,428r-13,-9l300,414r-1,1l311,388r,2l318,362r15,4xm270,462r-7,2l258,449r8,-3l270,462xm260,464r-56,l204,448r56,l260,464xm156,464r-64,l92,448r64,l156,464xe" fillcolor="black" strokeweight=".05pt">
              <v:path arrowok="t"/>
              <o:lock v:ext="edit" verticies="t"/>
            </v:shape>
            <v:shape id="_x0000_s48982" style="position:absolute;left:6887;top:3604;width:220;height:491" coordsize="358,799" o:regroupid="5" o:allowincell="f" path="m13,l44,4hdc47,4,51,5,54,6hal84,17hdc87,19,91,20,94,22hal121,40,69,121,41,103r10,5l21,97r10,2l,95,13,xm200,124r17,26l248,214r-86,42l136,203,119,177r81,-53xm286,309r18,55l313,406r-93,21l213,395,195,339r91,-30xm335,504r12,95l251,611,239,516r96,-12xm355,699r3,96l262,799r-3,-96l355,699xe" fillcolor="gray" strokecolor="gray" strokeweight=".05pt">
              <v:path arrowok="t"/>
              <o:lock v:ext="edit" verticies="t"/>
            </v:shape>
            <v:shape id="_x0000_s48983" style="position:absolute;left:7048;top:3996;width:221;height:335" coordsize="359,546" o:regroupid="5" o:allowincell="f" path="m344,546l283,536hdc278,535,273,533,269,531hal212,502hdc208,500,205,498,202,495hal150,449hdc147,447,145,445,143,442hal98,382hdc96,380,95,378,94,375hal57,301hdc56,299,55,297,54,295hal26,211,6,112,,5,95,r6,93l117,180r28,84l142,258r37,74l175,325r45,60l213,378r52,46l255,417r57,29l298,441r61,10l344,546xe" fillcolor="gray" strokecolor="gray" strokeweight=".05pt">
              <v:path arrowok="t"/>
            </v:shape>
            <v:rect id="_x0000_s48984" style="position:absolute;left:4921;top:3012;width:3463;height:10" o:regroupid="5" o:allowincell="f" fillcolor="black" stroked="f"/>
            <v:rect id="_x0000_s48985" style="position:absolute;left:7501;top:4984;width:952;height:267;mso-wrap-style:none" o:regroupid="5" o:allowincell="f" filled="f" stroked="f">
              <v:textbox style="mso-next-textbox:#_x0000_s48985;mso-fit-shape-to-text:t" inset="0,0,0,0">
                <w:txbxContent>
                  <w:p w:rsidR="00A520AA" w:rsidRDefault="00A520AA" w:rsidP="00FB6739">
                    <w:r>
                      <w:rPr>
                        <w:rFonts w:ascii="Arial" w:hAnsi="Arial" w:cs="Arial"/>
                        <w:b/>
                        <w:bCs/>
                        <w:color w:val="000000"/>
                        <w:sz w:val="16"/>
                        <w:szCs w:val="16"/>
                      </w:rPr>
                      <w:t>VoIP /  VToA</w:t>
                    </w:r>
                  </w:p>
                </w:txbxContent>
              </v:textbox>
            </v:rect>
            <v:shape id="_x0000_s48986" style="position:absolute;left:6871;top:3456;width:521;height:59" coordsize="521,59" o:regroupid="5" o:allowincell="f" path="m,l59,r,59l,59,,xm118,r59,l177,59r-59,l118,xm236,r59,l295,59r-59,l236,xm354,r59,l413,59r-59,l354,xm472,r49,l521,59r-49,l472,xe" fillcolor="black" strokeweight=".05pt">
              <v:path arrowok="t"/>
              <o:lock v:ext="edit" verticies="t"/>
            </v:shape>
            <v:shape id="_x0000_s48987" style="position:absolute;left:8621;top:3446;width:297;height:69" coordsize="297,69" o:regroupid="5" o:allowincell="f" path="m2,l61,3,59,62,,59,2,xm120,5r59,1l177,65,118,64,120,5xm238,8r59,2l295,69,236,67,238,8xe" fillcolor="black" strokeweight=".05pt">
              <v:path arrowok="t"/>
              <o:lock v:ext="edit" verticies="t"/>
            </v:shape>
            <v:shape id="_x0000_s48988" style="position:absolute;left:6935;top:2468;width:255;height:324" coordsize="255,324" o:regroupid="5" o:allowincell="f" path="m191,r,241l255,241,128,324,,241r64,l64,,191,xe" fillcolor="#0c9" stroked="f">
              <v:path arrowok="t"/>
            </v:shape>
            <v:shape id="_x0000_s48989" style="position:absolute;left:6919;top:2463;width:288;height:336" coordsize="288,336" o:regroupid="5" o:allowincell="f" path="m212,r,246l207,241r81,l144,336,,241r80,l75,246,75,,212,xm80,10l85,5r,246l16,251r3,-9l147,326r-6,l269,242r2,9l203,251,203,5r4,5l80,10xe" fillcolor="black" strokeweight=".05pt">
              <v:path arrowok="t"/>
              <o:lock v:ext="edit" verticies="t"/>
            </v:shape>
            <v:shape id="_x0000_s48990" style="position:absolute;left:3745;top:4149;width:563;height:659" coordsize="916,1072" o:regroupid="5" o:allowincell="f" path="m,1072hdc103,1072,187,832,187,536,187,240,103,,,hal,,729,r,hdc833,,916,240,916,536v,296,-83,536,-187,536c729,1072,729,1072,729,1072hal,1072hdxe" fillcolor="black" strokeweight="0">
              <v:path arrowok="t"/>
            </v:shape>
            <v:shape id="_x0000_s48991" style="position:absolute;left:3630;top:4149;width:230;height:659" coordsize="375,1072" o:regroupid="5" o:allowincell="f" path="m188,1072hdc84,1072,,832,,536,,240,84,,188,v,,,,,hal188,hdc291,,375,240,375,536v,296,-84,536,-187,536c188,1072,188,1072,188,1072xe" fillcolor="#666" strokeweight="0">
              <v:path arrowok="t"/>
            </v:shape>
            <v:shape id="_x0000_s48992" style="position:absolute;left:3625;top:4144;width:688;height:670" coordsize="1120,1089" o:regroupid="5" o:allowincell="f" path="m199,1r38,11hdc238,12,239,13,240,13hal275,44hdc275,45,276,46,276,46hal307,96hdc307,97,308,97,308,97hal336,162r23,80l376,334r11,102l391,544r-4,109l376,754r-17,92l336,926r-28,66hdc308,992,307,992,307,993hal276,1043hdc276,1043,275,1044,275,1044hal240,1075hdc239,1076,238,1077,237,1077hal199,1088hdc197,1089,196,1089,194,1088hal156,1077hdc155,1077,154,1076,153,1075hal118,1044hdc118,1044,117,1043,117,1043hal85,993hdc84,992,84,992,84,992hal56,927,33,847,16,755,5,653,,545,4,436,16,335,33,243,56,163,84,97hdc84,97,84,97,85,96hal117,46hdc117,46,118,45,118,44hal153,13hdc154,13,155,12,156,12hal194,1hdc195,1,196,,196,hal925,hdc926,,927,1,928,1hal966,12hdc967,12,968,13,969,13hal1004,44hdc1004,45,1005,46,1005,46hal1037,96hdc1037,97,1038,97,1038,97hal1066,162r22,80l1105,334r11,102l1120,544r-4,109l1105,754r-17,92l1066,926r-28,66hdc1038,992,1037,992,1037,993hal1005,1043hdc1005,1043,1004,1044,1004,1044hal969,1075hdc968,1076,967,1077,966,1077hal928,1088hdc927,1088,926,1088,925,1088hal196,1088r,-16l925,1072r-2,1l961,1062r-3,1l993,1032r-1,2l1024,984r-1,1l1051,921r22,-78l1090,753r10,-101l1104,545r-3,-108l1090,337r-17,-90l1051,169r-28,-65l1024,105,992,55r1,1l958,25r3,2l923,16r2,l196,16r3,l161,27r3,-2l129,56r1,-1l98,105r1,-1l71,168,48,246,31,336,20,437,16,544r4,108l31,752r17,90l71,920r28,65l98,984r32,50l129,1032r35,31l161,1062r38,11l194,1073r38,-11l229,1063r35,-31l263,1034r31,-50l293,985r28,-64l344,843r17,-90l371,652r4,-107l372,437,361,337,344,247,321,169,293,104r1,1l263,55r1,1l229,25r3,2l194,16,199,1xe" fillcolor="black" strokeweight=".05pt">
              <v:path arrowok="t"/>
            </v:shape>
            <v:shape id="_x0000_s48993" style="position:absolute;left:2830;top:3215;width:1242;height:1780" coordsize="2021,2896" o:regroupid="5" o:allowincell="f" path="m,2896hdc129,2896,234,2248,234,1448,234,649,129,,,hal,,1787,r,hdc1917,,2021,649,2021,1448v,800,-104,1448,-234,1448c1787,2896,1787,2896,1787,2896hal,2896hdxe" fillcolor="#ccecff" strokeweight="0">
              <v:path arrowok="t"/>
            </v:shape>
            <v:shape id="_x0000_s48994" style="position:absolute;left:2685;top:3215;width:289;height:1780" coordsize="469,2896" o:regroupid="5" o:allowincell="f" path="m235,2896hdc105,2896,,2248,,1448,,649,105,,235,v,,,,,hal235,hdc364,,469,649,469,1448v,800,-105,1448,-234,1448c235,2896,235,2896,235,2896xe" fillcolor="#e0f4ff" strokeweight="0">
              <v:path arrowok="t"/>
            </v:shape>
            <v:shape id="_x0000_s48995" style="position:absolute;left:2680;top:3210;width:1397;height:1790" coordsize="2272,2913" o:regroupid="5" o:allowincell="f" path="m246,1r24,7hdc271,8,272,9,273,10hal296,32hdc297,32,297,33,297,33hal319,69r23,50l362,181r20,72l400,338r16,93l431,534r14,112l457,766r10,127l474,1026r6,138l485,1456r-5,293l474,1888r-7,133l457,2147r-12,120l431,2378r-15,104l400,2575r-18,84l362,2732r-20,61l320,2843r-23,37hdc297,2880,297,2881,296,2881hal273,2903hdc272,2904,271,2905,270,2905hal246,2912hdc244,2913,243,2913,241,2912hal217,2905hdc216,2905,215,2904,214,2903hal191,2881hdc190,2881,190,2880,190,2880hal167,2844hdc167,2843,166,2843,166,2843hal144,2794r-20,-62l105,2660,86,2575,70,2482,55,2379,41,2267,28,2147,18,2021,11,1888,5,1749,,1457,5,1164r6,-138l18,893,28,766,40,647,55,534,70,431,86,338r19,-84l124,181r20,-61l166,70hdc166,70,167,69,167,69hal190,33hdc190,33,190,32,191,32hal214,10hdc215,9,216,8,217,8hal241,1hdc242,1,243,,243,hal2030,hdc2031,,2032,1,2033,1hal2057,8hdc2058,8,2059,9,2060,10hal2083,32hdc2083,32,2084,33,2084,33hal2107,69hdc2107,70,2108,70,2108,70hal2129,119r21,62l2169,253r18,85l2204,431r15,103l2232,647r12,119l2254,893r8,133l2267,1164r5,292l2267,1749r-5,139l2254,2021r-10,126l2232,2267r-13,111l2204,2482r-17,93l2169,2659r-19,73l2129,2793r-21,50hdc2108,2843,2107,2843,2107,2844hal2084,2880hdc2084,2880,2083,2881,2083,2881hal2060,2903hdc2059,2904,2058,2905,2057,2905hal2033,2912hdc2032,2912,2031,2912,2030,2912hal243,2912r,-16l2030,2896r-2,1l2052,2890r-3,2l2072,2870r-1,1l2094,2835r-1,1l2114,2788r21,-61l2154,2656r18,-84l2189,2479r15,-102l2216,2266r12,-120l2238,2020r8,-133l2251,1748r5,-291l2251,1165r-5,-138l2238,894,2228,767,2217,648,2204,537,2189,434r-17,-93l2154,258r-19,-72l2114,126,2093,77r1,1l2071,42r1,1l2049,21r3,2l2028,16r2,l243,16r3,l222,23r3,-2l202,43r1,-1l180,78r1,-1l159,125r-20,61l120,257r-19,84l85,434,70,536,56,648,44,767,34,894r-7,133l21,1165r-5,291l21,1748r6,139l34,2020r10,126l56,2265r14,111l85,2479r16,93l120,2655r19,72l159,2787r22,49l180,2835r23,36l202,2870r23,22l222,2890r24,7l241,2897r24,-7l262,2892r23,-22l284,2871r21,-35l327,2788r20,-61l367,2656r18,-84l401,2479r15,-103l429,2266r12,-120l451,2020r7,-133l464,1748r5,-291l464,1165r-6,-138l451,894,441,767,430,648,416,537,401,434,385,341,367,258,347,186,327,126,306,78,284,42r1,1l262,21r3,2l241,16,246,1xe" fillcolor="black" strokeweight=".05pt">
              <v:path arrowok="t"/>
            </v:shape>
            <v:rect id="_x0000_s48996" style="position:absolute;left:117;top:3012;width:4230;height:10" o:regroupid="5" o:allowincell="f" fillcolor="black" stroked="f"/>
            <v:shape id="_x0000_s48997" style="position:absolute;left:2172;top:4316;width:690;height:463" coordsize="1123,752" o:regroupid="5" o:allowincell="f" path="m,752hdc33,752,60,584,60,376,60,169,33,,,hal,,1063,r,hdc1096,,1123,169,1123,376v,208,-27,376,-60,376c1063,752,1063,752,1063,752hal,752hdxe" fillcolor="black" strokeweight="0">
              <v:path arrowok="t"/>
            </v:shape>
            <v:shape id="_x0000_s48998" style="position:absolute;left:2134;top:4316;width:75;height:463" coordsize="121,752" o:regroupid="5" o:allowincell="f" path="m61,752hdc28,752,,584,,376,,169,28,,61,v,,,,,hal61,hdc94,,121,169,121,376v,208,-27,376,-60,376c61,752,61,752,61,752xe" fillcolor="#666" strokeweight="0">
              <v:path arrowok="t"/>
            </v:shape>
            <v:shape id="_x0000_s48999" style="position:absolute;left:2130;top:4312;width:737;height:472" coordsize="1200,769" o:regroupid="5" o:allowincell="f" path="m74,2r12,8hdc87,11,88,12,89,13hal100,35hdc100,35,100,36,100,36hal110,70r9,47l127,173r5,65l136,308r1,76l136,461r-4,71l127,595r-8,57l110,698r-10,36hdc100,734,100,735,100,735hal89,756hdc88,757,87,758,86,759hal74,767hdc71,769,68,769,65,767hal53,759hdc52,758,51,757,50,756hal39,735hdc39,735,39,734,39,734hal28,699,19,652,12,595,5,532,1,461,,385,1,308,5,238r6,-64l19,117,28,71,39,36hdc39,36,39,35,39,35hal50,13hdc51,12,52,11,53,10hal65,2hdc66,1,68,,69,hal1132,hdc1134,,1136,1,1137,2hal1149,10hdc1150,11,1151,12,1152,13hal1163,35hdc1163,35,1163,36,1163,36hal1173,70r9,47l1190,173r5,65l1199,308r1,76l1199,461r-4,71l1190,595r-8,57l1173,698r-10,36hdc1163,734,1163,735,1163,735hal1152,756hdc1151,757,1150,758,1149,759hal1137,767hdc1136,768,1134,768,1132,768hal69,768r,-16l1132,752r-4,2l1140,746r-3,3l1148,728r,1l1158,695r9,-46l1174,594r5,-63l1183,460r1,-75l1183,309r-4,-70l1175,176r-8,-56l1158,75,1148,41r,1l1137,20r3,3l1128,15r4,1l69,16r5,-1l62,23r3,-3l54,42r,-1l43,74r-9,45l27,175r-6,64l17,309r-1,75l17,460r4,71l27,593r7,56l43,694r11,35l54,728r11,21l62,746r12,8l65,754r12,-8l74,749,85,728r,1l95,695r9,-46l111,594r5,-63l120,460r1,-75l120,309r-4,-70l112,176r-8,-56l95,75,85,41r,1l74,20r3,3l65,15,74,2xe" fillcolor="black" strokeweight=".05pt">
              <v:path arrowok="t"/>
            </v:shape>
            <v:shape id="_x0000_s49000" style="position:absolute;left:1927;top:3982;width:601;height:275" coordsize="978,448" o:regroupid="5" o:allowincell="f" path="m,448hdc78,448,141,348,141,224,141,101,78,,,hal,,837,r,hdc915,,978,101,978,224v,124,-63,224,-141,224c837,448,837,448,837,448hal,448hdxe" fillcolor="#eaeaea" strokeweight="0">
              <v:path arrowok="t"/>
            </v:shape>
            <v:shape id="_x0000_s49001" style="position:absolute;left:1839;top:3982;width:174;height:275" coordsize="283,448" o:regroupid="5" o:allowincell="f" path="m142,448hdc64,448,,348,,224,,101,64,,142,v,,,,,hal142,hdc220,,283,101,283,224v,124,-63,224,-141,224c142,448,142,448,142,448xe" fillcolor="#f2f2f2" strokeweight="0">
              <v:path arrowok="t"/>
            </v:shape>
            <v:shape id="_x0000_s49002" style="position:absolute;left:1836;top:3977;width:697;height:285" coordsize="1133,464" o:regroupid="5" o:allowincell="f" path="m149,1r28,5hdc178,6,178,6,179,6hal206,19hdc207,20,207,20,208,20hal212,24,202,36r-5,-3l199,34,172,21r2,l146,16,149,1xm246,60r8,10hdc254,70,255,71,255,71hal275,119r-15,6l240,78r1,1l234,69r12,-9xm288,167r8,63l280,232r-8,-63l288,167xm291,280r-6,40hdc285,321,285,322,285,323hal276,344r-15,-6l270,316r,2l275,278r16,2xm257,388r-2,7hdc255,395,254,396,254,396hal233,423hdc232,424,232,424,232,425hal214,439,204,427r17,-15l220,414r21,-27l240,388r3,-6l257,388xm167,461r-18,3l146,449r18,-4l167,461xm146,464r-28,-5hdc117,459,117,459,116,459hal100,451r7,-14l123,444r-2,l149,449r-3,15xm60,420l41,396hdc41,396,40,395,40,395hal27,363r14,-6l55,388r-1,-1l72,410,60,420xm8,317l,253r16,-2l24,315,8,317xm1,204l9,144hdc9,144,9,143,9,142hal11,138r15,7l24,149r,-3l17,206,1,204xm30,94l40,71hdc40,71,41,70,41,70hal62,42hdc62,41,63,41,63,40hal66,38,77,50r-3,3l75,51,54,79r1,-1l45,101,30,94xm108,10r8,-4hdc117,6,117,6,118,6hal146,1r3,15l121,21r2,l115,25,108,10xm147,r27,l174,16r-27,l147,xm222,r64,l286,16r-64,l222,xm334,r64,l398,16r-64,l334,xm446,r64,l510,16r-64,l446,xm558,r64,l622,16r-64,l558,xm670,r64,l734,16r-64,l670,xm783,r64,l847,16r-64,l783,xm895,r64,l959,16r-64,l895,xm1008,4r6,2hdc1015,6,1015,6,1016,6hal1043,19hdc1044,20,1044,20,1045,20hal1066,38r-10,13l1034,33r2,1l1009,21r2,l1005,20r3,-16xm1096,80r25,59l1106,146,1081,87r15,-7xm1128,189r5,42hdc1133,232,1133,233,1133,233hal1131,254r-16,-2l1118,231r,2l1112,191r16,-2xm1125,302r-3,18hdc1122,321,1122,322,1122,323hal1104,365r-14,-7l1107,316r,2l1109,300r16,2xm1081,409r-11,14hdc1069,424,1069,424,1069,425hal1045,445hdc1044,445,1044,445,1043,446hal1030,452r-7,-15l1036,431r-2,1l1058,412r-1,2l1069,399r12,10xm981,464r-64,l917,448r64,l981,464xm868,464r-64,l804,448r64,l868,464xm756,464r-64,l692,448r64,l756,464xm644,464r-64,l580,448r64,l644,464xm532,464r-64,l468,448r64,l532,464xm420,464r-64,l356,448r64,l420,464xm308,464r-64,l244,448r64,l308,464xm196,464r-49,l147,448r49,l196,464xe" strokecolor="white" strokeweight=".05pt">
              <v:path arrowok="t"/>
              <o:lock v:ext="edit" verticies="t"/>
            </v:shape>
            <v:shape id="_x0000_s49003" style="position:absolute;left:1148;top:3215;width:1242;height:1780" coordsize="2021,2896" o:regroupid="5" o:allowincell="f" path="m,2896hdc129,2896,234,2248,234,1448,234,649,129,,,hal,,1787,r,hdc1917,,2021,649,2021,1448v,800,-104,1448,-234,1448c1787,2896,1787,2896,1787,2896hal,2896hdxe" fillcolor="#9f9" strokeweight="0">
              <v:path arrowok="t"/>
            </v:shape>
            <v:shape id="_x0000_s49004" style="position:absolute;left:1003;top:3215;width:289;height:1780" coordsize="469,2896" o:regroupid="5" o:allowincell="f" path="m235,2896hdc105,2896,,2248,,1448,,649,105,,235,v,,,,,hal235,hdc364,,469,649,469,1448v,800,-105,1448,-234,1448c235,2896,235,2896,235,2896xe" fillcolor="#c2ffc2" strokeweight="0">
              <v:path arrowok="t"/>
            </v:shape>
            <v:shape id="_x0000_s49005" style="position:absolute;left:998;top:3210;width:1397;height:1790" coordsize="2272,2913" o:regroupid="5" o:allowincell="f" path="m246,1r24,7hdc271,8,272,9,273,10hal296,32hdc297,32,297,33,297,33hal319,69r23,50l362,181r20,72l400,338r16,93l431,534r14,112l457,766r10,127l474,1026r6,138l485,1456r-5,293l474,1888r-7,133l457,2147r-12,120l431,2378r-15,104l400,2575r-18,84l362,2732r-20,61l320,2843r-23,37hdc297,2880,297,2881,296,2881hal273,2903hdc272,2904,271,2905,270,2905hal246,2912hdc244,2913,243,2913,241,2912hal217,2905hdc216,2905,215,2904,214,2903hal191,2881hdc190,2881,190,2880,190,2880hal167,2844hdc167,2843,166,2843,166,2843hal144,2794r-20,-62l105,2660,86,2575,70,2482,55,2379,41,2267,28,2147,18,2021,11,1888,5,1749,,1457,5,1164r6,-138l18,893,28,766,41,647,55,534,70,431,86,338r19,-84l124,181r20,-61l166,70hdc166,70,167,69,167,69hal190,33hdc190,33,190,32,191,32hal214,10hdc215,9,216,8,217,8hal241,1hdc242,1,243,,243,hal2030,hdc2031,,2032,1,2033,1hal2057,8hdc2058,8,2059,9,2060,10hal2083,32hdc2083,32,2084,33,2084,33hal2107,69hdc2107,70,2108,70,2108,70hal2129,119r21,62l2169,253r18,85l2204,431r15,103l2232,647r12,119l2254,893r8,133l2267,1164r5,292l2267,1749r-5,139l2254,2021r-10,126l2232,2267r-13,111l2204,2482r-17,93l2169,2659r-19,73l2129,2793r-21,50hdc2108,2843,2107,2843,2107,2844hal2084,2880hdc2084,2880,2083,2881,2083,2881hal2060,2903hdc2059,2904,2058,2905,2057,2905hal2033,2912hdc2032,2912,2031,2912,2030,2912hal243,2912r,-16l2030,2896r-2,1l2052,2890r-3,2l2072,2870r-1,1l2094,2835r-1,1l2114,2788r21,-61l2154,2656r18,-84l2189,2479r15,-102l2216,2266r12,-120l2238,2020r8,-133l2251,1748r5,-291l2251,1165r-5,-138l2238,894,2228,767,2217,648,2204,537,2189,434r-17,-93l2154,258r-19,-72l2114,126,2093,77r1,1l2071,42r1,1l2049,21r3,2l2028,16r2,l243,16r3,l222,23r3,-2l202,43r1,-1l180,78r1,-1l159,125r-20,61l120,257r-19,84l85,434,70,536,56,648,44,767,34,894r-7,133l21,1165r-5,291l21,1748r6,139l34,2020r10,126l56,2265r14,111l85,2479r16,93l120,2655r19,72l159,2787r22,49l180,2835r23,36l202,2870r23,22l222,2890r24,7l241,2897r24,-7l262,2892r23,-22l284,2871r21,-35l327,2788r20,-61l367,2656r18,-84l401,2479r15,-103l429,2266r12,-120l451,2020r7,-133l464,1748r5,-291l464,1165r-6,-138l451,894,442,767,430,648,416,537,401,434,385,341,367,258,347,186,327,126,306,78,284,42r1,1l262,21r3,2l241,16,246,1xe" fillcolor="black" strokeweight=".05pt">
              <v:path arrowok="t"/>
            </v:shape>
            <v:shape id="_x0000_s49006" style="position:absolute;left:971;top:4022;width:170;height:275" coordsize="277,448" o:regroupid="5" o:allowincell="f" path="m,448hdc50,448,91,348,91,224,91,101,50,,,hal,,187,r,hdc237,,277,101,277,224v,124,-40,224,-90,224c187,448,187,448,187,448hal,448hdxe" fillcolor="#eaeaea" strokeweight="0">
              <v:path arrowok="t"/>
            </v:shape>
            <v:shape id="_x0000_s49007" style="position:absolute;left:915;top:4022;width:112;height:275" coordsize="182,448" o:regroupid="5" o:allowincell="f" path="m91,448hdc41,448,,348,,224,,101,41,,91,v,,,,,hal91,hdc141,,182,101,182,224v,124,-41,224,-91,224c91,448,91,448,91,448xe" fillcolor="#f2f2f2" strokeweight="0">
              <v:path arrowok="t"/>
            </v:shape>
            <v:shape id="_x0000_s49008" style="position:absolute;left:910;top:4017;width:236;height:285" coordsize="383,464" o:regroupid="5" o:allowincell="f" path="m101,1r18,5hdc120,6,121,6,121,7hal138,20hdc139,20,139,21,140,21hal155,40,142,50,127,31r2,2l112,20r2,1l96,16,101,1xm174,87r16,56hdc190,144,190,144,190,145hal191,151r-16,1l174,146r1,2l159,92r15,-5xm195,199r2,33hdc197,232,197,233,197,233hal195,264r-16,-2l181,232r,1l179,200r16,-1xm191,312r-1,8hdc190,321,190,321,190,322hal175,375r-15,-4l175,317r-1,2l175,310r16,2xm157,421r,1hdc156,422,156,423,156,423hal140,443hdc139,444,139,444,138,445hal121,458hdc121,458,120,459,119,459hal103,463,99,448r15,-4l112,445r17,-13l127,433r16,-20l142,415r1,-1l157,421xm54,439l41,423hdc41,423,41,422,40,422hal27,395hdc27,395,27,394,27,394hal23,380r16,-4l42,389r,-1l55,415r-1,-2l66,429,54,439xm10,334l7,322hdc7,321,7,321,6,320hal2,269r16,-1l22,319r,-2l26,330r-16,4xm,220l6,156r16,1l16,221,,220xm17,108l27,72hdc27,72,27,71,27,71hal39,47r14,6l42,78r,-1l32,112,17,108xm73,9l76,7hdc76,6,77,6,78,6hal96,1r5,15l83,21r2,-1l83,22,73,9xm98,r43,l141,16r-43,l98,xm189,r64,l253,16r-64,l189,xm303,5r3,1hdc307,6,308,6,308,7hal325,20hdc326,21,326,21,327,22hal342,42hdc342,42,342,42,343,43hal349,56r-14,7l328,50r1,1l314,31r2,2l299,20r2,1l298,20,303,5xm365,103r11,40hdc376,144,376,144,376,145hal378,167r-16,1l360,146r1,2l350,107r15,-4xm382,215r1,17hdc383,232,383,233,383,233hal380,280r-16,-2l367,232r,1l366,216r16,-1xm374,329r-16,62l342,387r17,-62l374,329xm333,435r-6,8hdc326,444,326,444,325,445hal308,458hdc308,458,307,459,306,459hal288,464r-5,-15l301,444r-2,1l316,432r-2,2l320,425r13,10xm285,464r-13,l272,448r13,l285,464xm224,464r-64,l160,448r64,l224,464xm112,464r-14,l98,448r14,l112,464xe" fillcolor="black" strokeweight=".05pt">
              <v:path arrowok="t"/>
              <o:lock v:ext="edit" verticies="t"/>
            </v:shape>
            <v:shape id="_x0000_s49009" style="position:absolute;left:626;top:4395;width:535;height:344" coordsize="869,560" o:regroupid="5" o:allowincell="f" path="m,560hdc59,560,107,435,107,280,107,126,59,,,hal,,763,r,hdc822,,869,126,869,280v,155,-47,280,-106,280c763,560,763,560,763,560hal,560hdxe" fillcolor="black" strokeweight="0">
              <v:path arrowok="t"/>
            </v:shape>
            <v:shape id="_x0000_s49010" style="position:absolute;left:561;top:4395;width:131;height:344" coordsize="214,560" o:regroupid="5" o:allowincell="f" path="m107,560hdc48,560,,435,,280,,126,48,,107,v,,,,,hal107,hdc166,,214,126,214,280v,155,-48,280,-107,280c107,560,107,560,107,560xe" fillcolor="#666" strokeweight="0">
              <v:path arrowok="t"/>
            </v:shape>
            <v:shape id="_x0000_s49011" style="position:absolute;left:556;top:4390;width:610;height:355" coordsize="992,577" o:regroupid="5" o:allowincell="f" path="m118,1r22,6hdc141,7,142,8,142,8hal162,24hdc163,25,164,25,164,26hal182,52hdc182,52,183,53,183,53hal199,87r13,43l222,178r8,110hdc230,288,230,289,230,289hal222,398r-10,49l199,489r-16,35hdc183,524,182,525,182,525hal164,551hdc164,552,163,552,162,553hal142,569hdc142,569,141,570,140,570hal118,576hdc116,577,115,577,113,576hal91,570hdc90,570,89,569,88,569hal68,553hdc68,552,67,552,67,551hal49,525hdc49,525,48,524,48,524hal32,490,19,448,9,399,,289hdc,289,,288,,288hal8,179,19,131,32,88,48,53hdc48,53,49,52,49,52hal67,26hdc67,25,68,25,68,24hal88,8hdc89,8,90,7,91,7hal113,1hdc114,1,115,,115,hal878,hdc879,,880,1,881,1hal902,7hdc903,7,904,8,904,8hal924,24hdc925,25,926,25,926,26hal944,52hdc944,52,945,53,945,53hal961,87r13,43l984,178r8,110hdc992,288,992,289,992,289hal984,398r-10,49l961,489r-16,35hdc945,524,944,525,944,525hal926,551hdc926,552,925,552,924,553hal904,569hdc904,569,903,570,902,570hal881,576hdc880,576,879,576,878,576hal115,576r,-16l878,560r-2,1l897,555r-3,1l914,540r-1,2l931,516r-1,1l946,484r13,-40l968,397r8,-109l976,289,969,181,959,135,946,94,930,60r1,1l913,35r1,2l894,21r3,1l876,16r2,l115,16r3,l96,22r2,-1l78,37r2,-2l62,61r1,-1l47,93,34,134,24,180,16,289r,-1l24,396r10,47l47,483r16,34l62,516r18,26l78,540r20,16l96,555r22,6l113,561r22,-6l132,556r20,-16l151,542r18,-26l168,517r16,-33l197,444r9,-47l214,288r,1l207,181,197,135,184,94,168,60r1,1l151,35r1,2l132,21r3,1l113,16,118,1xe" fillcolor="black" strokeweight=".05pt">
              <v:path arrowok="t"/>
            </v:shape>
            <v:shape id="_x0000_s49012" style="position:absolute;left:497;top:4607;width:196;height:177" coordsize="196,177" o:regroupid="5" o:allowincell="f" path="m,177l,97,196,r,80l,177xe" fillcolor="#dadada" stroked="f">
              <v:path arrowok="t"/>
            </v:shape>
            <v:shape id="_x0000_s49013" style="position:absolute;left:497;top:4607;width:206;height:186" coordsize="336,304" o:regroupid="5" o:allowincell="f" path="m,296l,166hdc,163,2,160,5,159hal325,1hdc327,,330,,333,2v2,1,3,4,3,6hal336,139hdc336,142,335,145,332,146hal12,304,5,289,325,132r-5,7l320,8r12,8l12,173r4,-7l16,296,,296xe" fillcolor="black" strokeweight=".05pt">
              <v:path arrowok="t"/>
            </v:shape>
            <v:shape id="_x0000_s49014" style="position:absolute;left:123;top:4548;width:570;height:157" coordsize="570,157" o:regroupid="5" o:allowincell="f" path="m376,157l,79,209,,570,63,376,157xe" fillcolor="#dadada" stroked="f">
              <v:path arrowok="t"/>
            </v:shape>
            <v:shape id="_x0000_s49015" style="position:absolute;left:123;top:4548;width:581;height:167" coordsize="945,272" o:regroupid="5" o:allowincell="f" path="m617,272l7,145hdc3,144,1,141,,138v,-4,2,-7,6,-8hal345,1hdc347,,348,,349,1hal938,103hdc941,104,944,106,944,110v1,3,-1,7,-4,8hal623,272r-7,-15l933,104r2,15l347,16r4,l11,145,10,129,621,257r-4,15xe" fillcolor="black" strokeweight=".05pt">
              <v:path arrowok="t"/>
            </v:shape>
            <v:shape id="_x0000_s49016" style="position:absolute;left:123;top:4626;width:374;height:158" coordsize="374,158" o:regroupid="5" o:allowincell="f" path="m,l,83r374,75l374,79,,xe" stroked="f">
              <v:path arrowok="t"/>
            </v:shape>
            <v:shape id="_x0000_s49017" style="position:absolute;left:123;top:4627;width:384;height:167" coordsize="624,272" o:regroupid="5" o:allowincell="f" path="m16,7r,134l10,133,618,256r-10,7l608,136r7,8l7,15,10,,618,128hdc622,129,624,132,624,136hal624,263hdc624,266,623,268,622,270v-2,1,-5,2,-7,1hal7,148hdc3,148,,144,,141hal,7r16,xe" fillcolor="black" strokeweight=".05pt">
              <v:path arrowok="t"/>
            </v:shape>
            <v:shape id="_x0000_s49018" style="position:absolute;left:152;top:4656;width:69;height:39" coordsize="69,39" o:regroupid="5" o:allowincell="f" path="m69,39l,22,,,69,19r,20xe" fillcolor="#cecece" stroked="f">
              <v:path arrowok="t"/>
            </v:shape>
            <v:shape id="_x0000_s49019" style="position:absolute;left:152;top:4656;width:79;height:49" coordsize="128,80" o:regroupid="5" o:allowincell="f" path="m118,80l6,51hdc3,51,,47,,44hal,8hdc,6,2,4,4,2,6,1,8,,11,1hal123,31hdc126,32,128,35,128,39hal128,72r-16,l112,39r6,8l6,16,16,8r,36l10,36,122,65r-4,15xe" fillcolor="black" strokeweight=".05pt">
              <v:path arrowok="t"/>
            </v:shape>
            <v:shape id="_x0000_s49020" style="position:absolute;left:320;top:4685;width:147;height:79" coordsize="147,79" o:regroupid="5" o:allowincell="f" path="m,l147,33r,46l,50,,xe" stroked="f">
              <v:path arrowok="t"/>
            </v:shape>
            <v:shape id="_x0000_s49021" style="position:absolute;left:320;top:4686;width:157;height:88" coordsize="256,144" o:regroupid="5" o:allowincell="f" path="m10,l250,53hdc254,53,256,57,256,60hal256,135hdc256,138,255,140,254,142v-2,1,-5,2,-7,1hal7,96hdc3,96,,92,,88hal,7r16,l16,88,10,81r240,47l240,135r,-75l247,68,7,15,10,xe" fillcolor="black" strokeweight=".05pt">
              <v:path arrowok="t"/>
            </v:shape>
            <v:shape id="_x0000_s49022" style="position:absolute;left:334;top:4715;width:139;height:39" coordsize="139,39" o:regroupid="5" o:allowincell="f" path="m2,l139,30r-1,9l,10,2,xe" fillcolor="black" strokeweight=".05pt">
              <v:path arrowok="t"/>
            </v:shape>
            <v:shape id="_x0000_s49023" style="position:absolute;left:359;top:4734;width:59;height:10" coordsize="59,10" o:regroupid="5" o:allowincell="f" path="m,l,5r59,5l59,7,,xe" fillcolor="black" stroked="f">
              <v:path arrowok="t"/>
            </v:shape>
            <v:shape id="_x0000_s49024" style="position:absolute;left:359;top:4734;width:69;height:21" coordsize="112,33" o:regroupid="5" o:allowincell="f" path="m16,8r,7l9,7r96,9l96,24r,-6l104,26,8,16,9,r96,10hdc109,11,112,14,112,18hal112,24hdc112,27,112,29,110,30v-2,2,-4,3,-6,2hal8,23hdc4,22,,19,,15hal,8r16,xe" fillcolor="black" strokeweight=".05pt">
              <v:path arrowok="t"/>
            </v:shape>
            <v:shape id="_x0000_s49025" style="position:absolute;left:428;top:4744;width:20;height:10" coordsize="20,10" o:regroupid="5" o:allowincell="f" path="m,l,7r20,3l20,6,,xe" fillcolor="black" stroked="f">
              <v:path arrowok="t"/>
            </v:shape>
            <v:shape id="_x0000_s49026" style="position:absolute;left:428;top:4745;width:29;height:19" coordsize="48,32" o:regroupid="5" o:allowincell="f" path="m16,7r,11l10,10r32,6l32,23r,-7l38,24,6,15,11,,43,9hdc46,10,48,13,48,16hal48,23hdc48,26,47,28,46,30v-2,1,-5,2,-7,1hal7,26hdc3,25,,22,,18hal,7r16,xe" fillcolor="black" strokeweight=".05pt">
              <v:path arrowok="t"/>
            </v:shape>
            <v:shape id="_x0000_s49027" style="position:absolute;left:359;top:4705;width:59;height:20" coordsize="59,20" o:regroupid="5" o:allowincell="f" path="m,l,7,59,20r,-7l,xe" fillcolor="black" stroked="f">
              <v:path arrowok="t"/>
            </v:shape>
            <v:shape id="_x0000_s49028" style="position:absolute;left:359;top:4705;width:69;height:30" coordsize="112,48" o:regroupid="5" o:allowincell="f" path="m16,7r,11l10,10r96,22l96,39r,-10l103,37,7,15,10,r96,21hdc110,22,112,25,112,29hal112,39hdc112,42,111,44,109,46v-1,1,-4,2,-6,1hal7,26hdc3,25,,22,,18hal,7r16,xe" fillcolor="black" strokeweight=".05pt">
              <v:path arrowok="t"/>
            </v:shape>
            <v:shape id="_x0000_s49029" style="position:absolute;left:433;top:4725;width:26;height:9" coordsize="26,9" o:regroupid="5" o:allowincell="f" path="m,l19,r7,l26,9,,9,,,19,r,9l,9,,xe" fillcolor="black" strokeweight=".05pt">
              <v:path arrowok="t"/>
            </v:shape>
            <v:shape id="_x0000_s49030" style="position:absolute;left:330;top:4292;width:344;height:275" coordsize="344,275" o:regroupid="5" o:allowincell="f" path="m284,275r60,-59l344,48,89,,,21,284,275xe" fillcolor="#dadada" stroked="f">
              <v:path arrowok="t"/>
            </v:shape>
            <v:shape id="_x0000_s49031" style="position:absolute;left:334;top:4292;width:350;height:284" coordsize="569,462" o:regroupid="5" o:allowincell="f" path="m458,451r98,-98l553,359r,-272l560,95,146,16r3,l3,49,,34,146,1hdc147,,148,,149,1hal563,79hdc567,79,569,83,569,87hal569,359hdc569,361,569,363,567,364hal469,462,458,451xe" fillcolor="black" strokeweight=".05pt">
              <v:path arrowok="t"/>
            </v:shape>
            <v:shape id="_x0000_s49032" style="position:absolute;left:497;top:4361;width:118;height:305" coordsize="118,305" o:regroupid="5" o:allowincell="f" path="m,305l,50,118,r,247l,305xe" fillcolor="#dadada" stroked="f">
              <v:path arrowok="t"/>
            </v:shape>
            <v:shape id="_x0000_s49033" style="position:absolute;left:497;top:4361;width:128;height:314" coordsize="208,512" o:regroupid="5" o:allowincell="f" path="m,504l,90hdc,86,2,84,5,82hal197,1hdc200,,203,,205,2v2,1,3,4,3,6hal208,410hdc208,413,207,416,204,417hal12,512,5,497,197,403r-5,7l192,8r12,8l12,97r4,-7l16,504,,504xe" fillcolor="black" strokeweight=".05pt">
              <v:path arrowok="t"/>
            </v:shape>
            <v:shape id="_x0000_s49034" style="position:absolute;left:143;top:4302;width:472;height:108" coordsize="472,108" o:regroupid="5" o:allowincell="f" path="m357,108l,43,132,,472,62,357,108xe" stroked="f">
              <v:path arrowok="t"/>
            </v:shape>
            <v:shape id="_x0000_s49035" style="position:absolute;left:143;top:4302;width:482;height:118" coordsize="785,192" o:regroupid="5" o:allowincell="f" path="m589,192l7,86hdc3,86,1,82,,79,,75,3,72,6,71hal221,1hdc222,,223,,224,1hal778,101hdc781,102,784,104,784,108v1,4,-1,7,-5,8hal593,192r-6,-15l773,101r2,16l222,16r4,l11,86,10,70,592,177r-3,15xe" fillcolor="black" strokeweight=".05pt">
              <v:path arrowok="t"/>
            </v:shape>
            <v:shape id="_x0000_s49036" style="position:absolute;left:211;top:4607;width:246;height:59" coordsize="246,59" o:regroupid="5" o:allowincell="f" path="m,l,11,229,59r17,-7l,xe" fillcolor="#cecece" stroked="f">
              <v:path arrowok="t"/>
            </v:shape>
            <v:shape id="_x0000_s49037" style="position:absolute;left:211;top:4611;width:253;height:65" coordsize="411,105" o:regroupid="5" o:allowincell="f" path="m16,r,19l10,12,380,89r-4,l406,77r5,15l381,104hdc380,104,378,105,377,104hal7,27hdc3,26,,23,,19hal,,16,xe" fillcolor="black" strokeweight=".05pt">
              <v:path arrowok="t"/>
            </v:shape>
            <v:shape id="_x0000_s49038" style="position:absolute;left:143;top:4341;width:354;height:325" coordsize="354,325" o:regroupid="5" o:allowincell="f" path="m354,325r,-257l,,,250r354,75xe" stroked="f">
              <v:path arrowok="t"/>
            </v:shape>
            <v:shape id="_x0000_s49039" style="position:absolute;left:143;top:4341;width:364;height:334" coordsize="592,544" o:regroupid="5" o:allowincell="f" path="m576,536r,-417l583,127,7,16,16,8r,406l10,406,586,529r-3,15l7,422hdc3,421,,418,,414hal,8hdc,6,2,4,3,2,5,1,8,,10,1hal586,111hdc590,112,592,115,592,119hal592,536r-16,xe" fillcolor="black" strokeweight=".05pt">
              <v:path arrowok="t"/>
            </v:shape>
            <v:shape id="_x0000_s49040" style="position:absolute;left:192;top:4380;width:256;height:236" coordsize="256,236" o:regroupid="5" o:allowincell="f" path="m256,236r,-185l,,,184r256,52xe" fillcolor="#cecece" stroked="f">
              <v:path arrowok="t"/>
            </v:shape>
            <v:shape id="_x0000_s49041" style="position:absolute;left:192;top:4380;width:265;height:246" coordsize="432,400" o:regroupid="5" o:allowincell="f" path="m416,392r,-302l423,98,7,16,16,8r,299l10,299r416,86l423,400,7,314hdc3,314,,310,,307hal,8hdc,6,2,4,3,2,5,1,8,,10,1hal426,82hdc430,83,432,86,432,90hal432,392r-16,xe" fillcolor="black" strokeweight=".05pt">
              <v:path arrowok="t"/>
            </v:shape>
            <v:shape id="_x0000_s49042" style="position:absolute;left:211;top:4390;width:227;height:207" coordsize="227,207" o:regroupid="5" o:allowincell="f" path="m227,207r,-162l,,,161r227,46xe" fillcolor="#3365fb" stroked="f">
              <v:path arrowok="t"/>
            </v:shape>
            <v:shape id="_x0000_s49043" style="position:absolute;left:211;top:4390;width:237;height:217" coordsize="384,352" o:regroupid="5" o:allowincell="f" path="m368,344r,-263l375,88,7,16,16,8r,261l10,261r368,76l375,352,7,277hdc3,276,,273,,269hal,8hdc,6,2,4,3,2,5,1,8,,10,1hal378,73hdc382,73,384,77,384,81hal384,344r-16,xe" fillcolor="black" strokeweight=".05pt">
              <v:path arrowok="t"/>
            </v:shape>
            <v:rect id="_x0000_s49044" style="position:absolute;left:241;top:4430;width:10;height:29" o:regroupid="5" o:allowincell="f" stroked="f"/>
            <v:shape id="_x0000_s49045" style="position:absolute;left:792;top:4125;width:189;height:142" coordsize="307,230" o:regroupid="5" o:allowincell="f" path="m307,95r-51,4l214,108r7,-1l177,123r8,-4l147,141r6,-5l122,162r7,-7l105,185r6,-10l96,208r4,-13l95,230,,217,5,182hdc6,177,7,173,9,169hal24,136hdc25,132,28,129,30,125hal54,95hdc56,93,58,91,61,89hal92,63hdc94,61,96,59,98,58hal136,36hdc139,35,141,33,144,32hal188,16hdc190,16,192,15,195,14hal249,4,300,r7,95xe" fillcolor="gray" strokecolor="gray" strokeweight=".05pt">
              <v:path arrowok="t"/>
            </v:shape>
            <v:shape id="_x0000_s49046" style="position:absolute;left:623;top:4248;width:228;height:152" coordsize="370,247" o:regroupid="5" o:allowincell="f" path="m,152r65,-4l119,137r47,-16l207,100r-7,4l239,76r-7,7l262,50r-7,10l274,24r-5,15l275,r95,15l364,54hdc363,59,361,64,359,69hal340,105hdc338,108,336,112,333,115hal303,148hdc301,150,298,152,295,154hal256,182hdc254,184,252,185,250,187hal197,212r-61,20l70,243,5,247,,152xe" fillcolor="gray" strokecolor="gray" strokeweight=".05pt">
              <v:path arrowok="t"/>
            </v:shape>
            <v:shape id="_x0000_s49047" style="position:absolute;left:2492;top:4076;width:188;height:142" coordsize="307,230" o:regroupid="5" o:allowincell="f" path="m7,l59,4r54,10hdc116,15,118,16,120,16hal163,32hdc166,33,168,35,171,36hal209,58hdc211,59,213,61,215,63hal246,89hdc249,91,251,93,253,95hal277,125hdc279,129,282,132,283,136hal298,169hdc300,173,301,177,302,182hal307,217r-95,13l207,195r4,13l196,175r6,10l178,155r7,7l154,136r6,5l122,119r8,3l87,106r7,2l52,99,,95,7,xe" fillcolor="gray" strokecolor="gray" strokeweight=".05pt">
              <v:path arrowok="t"/>
            </v:shape>
            <v:shape id="_x0000_s49048" style="position:absolute;left:2622;top:4199;width:227;height:162" coordsize="370,263" o:regroupid="5" o:allowincell="f" path="m364,263r-64,-4l234,247,173,226hdc170,225,168,224,165,222hal118,196hdc116,195,114,194,112,192hal73,161hdc70,159,68,157,66,155hal36,120hdc33,116,31,113,29,109hal11,70hdc9,66,8,62,7,57hal,15,95,r7,42l98,29r18,39l109,57r30,35l132,86r39,31l165,112r47,26l204,135r49,17l306,164r64,4l364,263xe" fillcolor="gray" strokecolor="gray" strokeweight=".05pt">
              <v:path arrowok="t"/>
            </v:shape>
            <v:shape id="_x0000_s49049" style="position:absolute;left:4299;top:3746;width:324;height:246" coordsize="324,246" o:regroupid="5" o:allowincell="f" path="m324,62l81,62,81,,,123,81,246r,-61l324,185r,-123xe" fillcolor="#0c9" stroked="f">
              <v:path arrowok="t"/>
            </v:shape>
            <v:shape id="_x0000_s49050" style="position:absolute;left:4293;top:3730;width:335;height:279" coordsize="335,279" o:regroupid="5" o:allowincell="f" path="m325,78r5,5l82,83r,-67l90,19,10,142r,-5l90,260r-8,2l82,196r248,l325,201r,-123xm335,205r-248,l92,201r,78l,139,92,r,78l87,73r248,l335,205xe" fillcolor="black" strokeweight=".05pt">
              <v:path arrowok="t"/>
              <o:lock v:ext="edit" verticies="t"/>
            </v:shape>
            <v:shape id="_x0000_s49051" type="#_x0000_t75" style="position:absolute;left:4775;top:3900;width:263;height:418" o:regroupid="5" o:allowincell="f">
              <v:imagedata r:id="rId36" o:title=""/>
            </v:shape>
            <v:shape id="_x0000_s49052" style="position:absolute;left:5127;top:4082;width:399;height:161" coordsize="399,161" o:regroupid="5" o:allowincell="f" path="m399,161l126,96,174,64,,,258,54,200,84r199,77xe" fillcolor="#f30" stroked="f">
              <v:path arrowok="t"/>
            </v:shape>
            <v:roundrect id="_x0000_s49053" style="position:absolute;left:293;top:3786;width:232;height:345" arcsize="8468f" o:regroupid="5" o:allowincell="f" fillcolor="#00e0e0" strokeweight=".05pt"/>
            <v:rect id="_x0000_s49054" style="position:absolute;left:293;top:3925;width:233;height:49" o:regroupid="5" o:allowincell="f" fillcolor="teal" strokeweight=".05pt"/>
            <v:roundrect id="_x0000_s49055" style="position:absolute;left:293;top:3950;width:233;height:179" arcsize="8544f" o:regroupid="5" o:allowincell="f" fillcolor="#00e0e0" strokeweight=".05pt"/>
            <v:shape id="_x0000_s49056" style="position:absolute;left:292;top:3787;width:239;height:139" coordsize="239,139" o:regroupid="5" o:allowincell="f" path="m57,138r,-87l,24,1,20,4,14,7,10,10,7,15,4,19,2,23,1,26,,214,r3,1l222,2r3,1l228,6r3,2l234,12r2,2l238,18r1,4l183,51r,88l167,139r,-96l73,43r,96l57,138xe" fillcolor="teal" strokeweight=".05pt">
              <v:path arrowok="t"/>
            </v:shape>
            <v:rect id="_x0000_s49057" style="position:absolute;left:352;top:4075;width:24;height:12" o:regroupid="5" o:allowincell="f" fillcolor="#c0ffff" strokeweight=".05pt"/>
            <v:rect id="_x0000_s49058" style="position:absolute;left:352;top:4078;width:24;height:12" o:regroupid="5" o:allowincell="f" fillcolor="#c0ffff" strokeweight=".05pt"/>
            <v:rect id="_x0000_s49059" style="position:absolute;left:394;top:4075;width:24;height:12" o:regroupid="5" o:allowincell="f" fillcolor="#c0ffff" strokeweight=".05pt"/>
            <v:rect id="_x0000_s49060" style="position:absolute;left:394;top:4078;width:24;height:12" o:regroupid="5" o:allowincell="f" fillcolor="#c0ffff" strokeweight=".05pt"/>
            <v:rect id="_x0000_s49061" style="position:absolute;left:435;top:4075;width:24;height:12" o:regroupid="5" o:allowincell="f" fillcolor="#c0ffff" strokeweight=".05pt"/>
            <v:rect id="_x0000_s49062" style="position:absolute;left:435;top:4078;width:24;height:12" o:regroupid="5" o:allowincell="f" fillcolor="#c0ffff" strokeweight=".05pt"/>
            <v:rect id="_x0000_s49063" style="position:absolute;left:352;top:4046;width:24;height:13" o:regroupid="5" o:allowincell="f" fillcolor="#c0ffff" strokeweight=".05pt"/>
            <v:rect id="_x0000_s49064" style="position:absolute;left:352;top:4049;width:24;height:12" o:regroupid="5" o:allowincell="f" fillcolor="#c0ffff" strokeweight=".05pt"/>
            <v:rect id="_x0000_s49065" style="position:absolute;left:352;top:4017;width:24;height:12" o:regroupid="5" o:allowincell="f" fillcolor="#c0ffff" strokeweight=".05pt"/>
            <v:rect id="_x0000_s49066" style="position:absolute;left:352;top:4020;width:24;height:12" o:regroupid="5" o:allowincell="f" fillcolor="#c0ffff" strokeweight=".05pt"/>
            <v:rect id="_x0000_s49067" style="position:absolute;left:352;top:3988;width:24;height:12" o:regroupid="5" o:allowincell="f" fillcolor="#c0ffff" strokeweight=".05pt"/>
            <v:rect id="_x0000_s49068" style="position:absolute;left:352;top:3990;width:24;height:13" o:regroupid="5" o:allowincell="f" fillcolor="#c0ffff" strokeweight=".05pt"/>
            <v:rect id="_x0000_s49069" style="position:absolute;left:394;top:4046;width:24;height:13" o:regroupid="5" o:allowincell="f" fillcolor="#c0ffff" strokeweight=".05pt"/>
            <v:rect id="_x0000_s49070" style="position:absolute;left:394;top:4049;width:24;height:12" o:regroupid="5" o:allowincell="f" fillcolor="#c0ffff" strokeweight=".05pt"/>
            <v:rect id="_x0000_s49071" style="position:absolute;left:394;top:4017;width:24;height:12" o:regroupid="5" o:allowincell="f" fillcolor="#c0ffff" strokeweight=".05pt"/>
            <v:rect id="_x0000_s49072" style="position:absolute;left:394;top:4020;width:24;height:12" o:regroupid="5" o:allowincell="f" fillcolor="#c0ffff" strokeweight=".05pt"/>
            <v:rect id="_x0000_s49073" style="position:absolute;left:394;top:3988;width:24;height:12" o:regroupid="5" o:allowincell="f" fillcolor="#c0ffff" strokeweight=".05pt"/>
            <v:rect id="_x0000_s49074" style="position:absolute;left:394;top:3990;width:24;height:13" o:regroupid="5" o:allowincell="f" fillcolor="#c0ffff" strokeweight=".05pt"/>
            <v:rect id="_x0000_s49075" style="position:absolute;left:435;top:4046;width:24;height:13" o:regroupid="5" o:allowincell="f" fillcolor="#c0ffff" strokeweight=".05pt"/>
            <v:rect id="_x0000_s49076" style="position:absolute;left:435;top:4049;width:24;height:12" o:regroupid="5" o:allowincell="f" fillcolor="#c0ffff" strokeweight=".05pt"/>
            <v:rect id="_x0000_s49077" style="position:absolute;left:435;top:4017;width:24;height:12" o:regroupid="5" o:allowincell="f" fillcolor="#c0ffff" strokeweight=".05pt"/>
            <v:rect id="_x0000_s49078" style="position:absolute;left:435;top:4020;width:24;height:12" o:regroupid="5" o:allowincell="f" fillcolor="#c0ffff" strokeweight=".05pt"/>
            <v:rect id="_x0000_s49079" style="position:absolute;left:435;top:3988;width:24;height:12" o:regroupid="5" o:allowincell="f" fillcolor="#c0ffff" strokeweight=".05pt"/>
            <v:rect id="_x0000_s49080" style="position:absolute;left:435;top:3990;width:24;height:13" o:regroupid="5" o:allowincell="f" fillcolor="#c0ffff" strokeweight=".05pt"/>
            <v:oval id="_x0000_s49081" style="position:absolute;left:218;top:3819;width:103;height:96" o:regroupid="5" o:allowincell="f" fillcolor="#00c0c0" strokeweight=".05pt"/>
            <v:shape id="_x0000_s49082" style="position:absolute;left:218;top:3836;width:35;height:72" coordsize="35,72" o:regroupid="5" o:allowincell="f" path="m35,9r,53l15,72,11,68,6,61,4,55,1,49,,43,,37,,31,2,24,4,16,7,11,11,5,16,,35,9xe" fillcolor="teal" strokeweight=".05pt">
              <v:path arrowok="t"/>
            </v:shape>
            <v:oval id="_x0000_s49083" style="position:absolute;left:495;top:3819;width:103;height:96" o:regroupid="5" o:allowincell="f" fillcolor="#00c0c0" strokeweight=".05pt"/>
            <v:shape id="_x0000_s49084" style="position:absolute;left:572;top:3836;width:36;height:72" coordsize="36,72" o:regroupid="5" o:allowincell="f" path="m1,9l,62,21,72r4,-4l30,61r2,-6l35,49r,-6l36,37,35,31,34,24,32,16,29,11,25,5,20,,1,9xe" fillcolor="teal" strokeweight=".05pt">
              <v:path arrowok="t"/>
            </v:shape>
            <v:rect id="_x0000_s49085" style="position:absolute;left:253;top:3845;width:311;height:44" o:regroupid="5" o:allowincell="f" fillcolor="#00e0e0" strokeweight=".05pt"/>
            <v:shape id="_x0000_s49086" type="#_x0000_t75" style="position:absolute;left:241;top:3212;width:263;height:417" o:regroupid="5" o:allowincell="f">
              <v:imagedata r:id="rId36" o:title=""/>
            </v:shape>
            <v:shape id="_x0000_s49087" style="position:absolute;left:596;top:3395;width:398;height:160" coordsize="398,160" o:regroupid="5" o:allowincell="f" path="m398,160l126,96,174,63,,,258,54,200,83r198,77xe" fillcolor="#f30" stroked="f">
              <v:path arrowok="t"/>
            </v:shape>
            <v:shape id="_x0000_s49088" style="position:absolute;left:583;top:3830;width:199;height:142" coordsize="323,230" o:regroupid="5" o:allowincell="f" path="m7,l62,4r57,10l171,32hdc174,33,176,34,178,35hal219,57hdc222,58,224,60,226,62hal259,88hdc262,90,264,92,266,95hal291,125hdc294,128,296,131,298,135hal314,168hdc316,172,317,177,318,182hal323,217r-95,13l223,195r4,14l211,176r7,10l193,156r7,7l167,137r7,5l133,120r7,3l100,109,55,99,,95,7,xe" fillcolor="gray" strokecolor="gray" strokeweight=".05pt">
              <v:path arrowok="t"/>
            </v:shape>
            <v:shape id="_x0000_s49089" style="position:absolute;left:724;top:3953;width:227;height:162" coordsize="370,263" o:regroupid="5" o:allowincell="f" path="m364,263r-64,-4l234,247,173,226hdc170,225,168,224,165,222hal118,196hdc116,195,114,194,112,192hal73,161hdc70,159,68,157,66,155hal36,120hdc33,116,31,113,29,109hal11,70hdc9,66,8,62,7,57hal,15,95,r7,42l98,29r18,39l109,57r30,35l132,86r39,31l165,112r47,26l204,135r49,17l306,164r64,4l364,263xe" fillcolor="gray" strokecolor="gray" strokeweight=".05pt">
              <v:path arrowok="t"/>
            </v:shape>
            <v:shape id="_x0000_s49090" type="#_x0000_t202" style="position:absolute;left:4680;width:3822;height:303" o:regroupid="5" o:allowincell="f" filled="f" stroked="f">
              <v:textbox inset="0,0,0,0">
                <w:txbxContent>
                  <w:p w:rsidR="00A520AA" w:rsidRPr="005F65F0" w:rsidRDefault="00A520AA" w:rsidP="00FB6739">
                    <w:pPr>
                      <w:spacing w:before="0" w:line="240" w:lineRule="exact"/>
                      <w:jc w:val="center"/>
                      <w:rPr>
                        <w:b/>
                        <w:bCs/>
                        <w:sz w:val="16"/>
                        <w:szCs w:val="20"/>
                      </w:rPr>
                    </w:pPr>
                    <w:r w:rsidRPr="005F65F0">
                      <w:rPr>
                        <w:rFonts w:hint="cs"/>
                        <w:b/>
                        <w:bCs/>
                        <w:sz w:val="16"/>
                        <w:szCs w:val="20"/>
                        <w:rtl/>
                      </w:rPr>
                      <w:t xml:space="preserve">الماضي: فصل </w:t>
                    </w:r>
                    <w:r>
                      <w:rPr>
                        <w:rFonts w:hint="cs"/>
                        <w:b/>
                        <w:bCs/>
                        <w:sz w:val="16"/>
                        <w:szCs w:val="20"/>
                        <w:rtl/>
                      </w:rPr>
                      <w:t>النفاذ إلى الصوت عن النفاذ إلى البيانات</w:t>
                    </w:r>
                  </w:p>
                </w:txbxContent>
              </v:textbox>
            </v:shape>
            <v:rect id="_x0000_s49091" style="position:absolute;left:270;top:3034;width:3935;height:10" o:regroupid="5" o:allowincell="f" fillcolor="black" stroked="f"/>
            <v:rect id="_x0000_s49092" style="position:absolute;left:4801;top:3062;width:3935;height:10" o:regroupid="5" o:allowincell="f" fillcolor="black" stroked="f"/>
            <v:shape id="_x0000_s49093" type="#_x0000_t202" style="position:absolute;left:222;top:2730;width:3960;height:303" o:regroupid="5" o:allowincell="f" filled="f" stroked="f">
              <v:textbox inset="0,0,0,0">
                <w:txbxContent>
                  <w:p w:rsidR="00A520AA" w:rsidRPr="005F65F0" w:rsidRDefault="00A520AA" w:rsidP="00FB6739">
                    <w:pPr>
                      <w:spacing w:before="0" w:line="240" w:lineRule="exact"/>
                      <w:jc w:val="center"/>
                      <w:rPr>
                        <w:b/>
                        <w:bCs/>
                        <w:sz w:val="16"/>
                        <w:szCs w:val="20"/>
                      </w:rPr>
                    </w:pPr>
                    <w:r>
                      <w:rPr>
                        <w:rFonts w:hint="cs"/>
                        <w:b/>
                        <w:bCs/>
                        <w:sz w:val="16"/>
                        <w:szCs w:val="20"/>
                        <w:rtl/>
                      </w:rPr>
                      <w:t>في المستقبل: دمج النفاذ والنقل للصوت مع البيانات</w:t>
                    </w:r>
                  </w:p>
                </w:txbxContent>
              </v:textbox>
            </v:shape>
            <v:shape id="_x0000_s49094" type="#_x0000_t202" style="position:absolute;left:4790;top:2742;width:3960;height:303" o:regroupid="5" o:allowincell="f" filled="f" stroked="f">
              <v:textbox inset="0,0,0,0">
                <w:txbxContent>
                  <w:p w:rsidR="00A520AA" w:rsidRPr="005F65F0" w:rsidRDefault="00A520AA" w:rsidP="00FB6739">
                    <w:pPr>
                      <w:spacing w:before="0" w:line="240" w:lineRule="exact"/>
                      <w:jc w:val="center"/>
                      <w:rPr>
                        <w:b/>
                        <w:bCs/>
                        <w:sz w:val="16"/>
                        <w:szCs w:val="20"/>
                      </w:rPr>
                    </w:pPr>
                    <w:r>
                      <w:rPr>
                        <w:rFonts w:hint="cs"/>
                        <w:b/>
                        <w:bCs/>
                        <w:sz w:val="16"/>
                        <w:szCs w:val="20"/>
                        <w:rtl/>
                      </w:rPr>
                      <w:t>حالياً: دمج نقل الصوت مع البيانات</w:t>
                    </w:r>
                  </w:p>
                </w:txbxContent>
              </v:textbox>
            </v:shape>
            <v:shape id="_x0000_s49095" type="#_x0000_t202" style="position:absolute;left:1274;top:802;width:1080;height:540" o:regroupid="5" o:allowincell="f" filled="f" stroked="f">
              <v:textbox inset="0,0,0,0">
                <w:txbxContent>
                  <w:p w:rsidR="00A520AA" w:rsidRPr="00786D8F" w:rsidRDefault="00A520AA" w:rsidP="00FB6739">
                    <w:pPr>
                      <w:spacing w:before="0" w:line="240" w:lineRule="exact"/>
                      <w:jc w:val="center"/>
                      <w:rPr>
                        <w:sz w:val="16"/>
                        <w:szCs w:val="20"/>
                      </w:rPr>
                    </w:pPr>
                    <w:r>
                      <w:rPr>
                        <w:rFonts w:hint="cs"/>
                        <w:sz w:val="16"/>
                        <w:szCs w:val="20"/>
                        <w:rtl/>
                      </w:rPr>
                      <w:t>إمكانية النفاذ بتبديل الدارة</w:t>
                    </w:r>
                  </w:p>
                </w:txbxContent>
              </v:textbox>
            </v:shape>
            <v:shape id="_x0000_s49096" type="#_x0000_t202" style="position:absolute;left:5802;top:720;width:1080;height:540" o:regroupid="5" o:allowincell="f" filled="f" stroked="f">
              <v:textbox inset="0,0,0,0">
                <w:txbxContent>
                  <w:p w:rsidR="00A520AA" w:rsidRPr="00786D8F" w:rsidRDefault="00A520AA" w:rsidP="00FB6739">
                    <w:pPr>
                      <w:spacing w:before="0" w:line="240" w:lineRule="exact"/>
                      <w:jc w:val="center"/>
                      <w:rPr>
                        <w:sz w:val="16"/>
                        <w:szCs w:val="20"/>
                      </w:rPr>
                    </w:pPr>
                    <w:r>
                      <w:rPr>
                        <w:rFonts w:hint="cs"/>
                        <w:sz w:val="16"/>
                        <w:szCs w:val="20"/>
                        <w:rtl/>
                      </w:rPr>
                      <w:t>إمكانية النفاذ بتبديل الدارة</w:t>
                    </w:r>
                  </w:p>
                </w:txbxContent>
              </v:textbox>
            </v:shape>
            <v:shape id="_x0000_s49097" type="#_x0000_t202" style="position:absolute;left:5760;top:3392;width:1080;height:540" o:regroupid="5" o:allowincell="f" filled="f" stroked="f">
              <v:textbox inset="0,0,0,0">
                <w:txbxContent>
                  <w:p w:rsidR="00A520AA" w:rsidRPr="00786D8F" w:rsidRDefault="00A520AA" w:rsidP="00FB6739">
                    <w:pPr>
                      <w:spacing w:before="0" w:line="240" w:lineRule="exact"/>
                      <w:jc w:val="center"/>
                      <w:rPr>
                        <w:sz w:val="16"/>
                        <w:szCs w:val="20"/>
                      </w:rPr>
                    </w:pPr>
                    <w:r>
                      <w:rPr>
                        <w:rFonts w:hint="cs"/>
                        <w:sz w:val="16"/>
                        <w:szCs w:val="20"/>
                        <w:rtl/>
                      </w:rPr>
                      <w:t>إمكانية النفاذ بتبديل الدارة</w:t>
                    </w:r>
                  </w:p>
                </w:txbxContent>
              </v:textbox>
            </v:shape>
            <v:shape id="_x0000_s49098" type="#_x0000_t202" style="position:absolute;left:1260;top:3780;width:1080;height:540" o:regroupid="5" o:allowincell="f" filled="f" stroked="f">
              <v:textbox inset="0,0,0,0">
                <w:txbxContent>
                  <w:p w:rsidR="00A520AA" w:rsidRPr="00786D8F" w:rsidRDefault="00A520AA" w:rsidP="00FB6739">
                    <w:pPr>
                      <w:spacing w:before="0" w:line="240" w:lineRule="exact"/>
                      <w:jc w:val="center"/>
                      <w:rPr>
                        <w:sz w:val="16"/>
                        <w:szCs w:val="20"/>
                      </w:rPr>
                    </w:pPr>
                    <w:r>
                      <w:rPr>
                        <w:rFonts w:hint="cs"/>
                        <w:sz w:val="16"/>
                        <w:szCs w:val="20"/>
                        <w:rtl/>
                      </w:rPr>
                      <w:t>إمكانية النفاذ بتبديل الرزم</w:t>
                    </w:r>
                  </w:p>
                </w:txbxContent>
              </v:textbox>
            </v:shape>
            <v:shape id="_x0000_s49099" type="#_x0000_t202" style="position:absolute;left:5774;top:4210;width:1080;height:540" o:regroupid="5" o:allowincell="f" filled="f" stroked="f">
              <v:textbox inset="0,0,0,0">
                <w:txbxContent>
                  <w:p w:rsidR="00A520AA" w:rsidRPr="00786D8F" w:rsidRDefault="00A520AA" w:rsidP="00FB6739">
                    <w:pPr>
                      <w:spacing w:before="0" w:line="240" w:lineRule="exact"/>
                      <w:jc w:val="center"/>
                      <w:rPr>
                        <w:sz w:val="16"/>
                        <w:szCs w:val="20"/>
                      </w:rPr>
                    </w:pPr>
                    <w:r>
                      <w:rPr>
                        <w:rFonts w:hint="cs"/>
                        <w:sz w:val="16"/>
                        <w:szCs w:val="20"/>
                        <w:rtl/>
                      </w:rPr>
                      <w:t>إمكانية النفاذ بتبديل الرزم</w:t>
                    </w:r>
                  </w:p>
                </w:txbxContent>
              </v:textbox>
            </v:shape>
            <v:shape id="_x0000_s49100" type="#_x0000_t202" style="position:absolute;left:5788;top:1522;width:1080;height:540" o:regroupid="5" o:allowincell="f" filled="f" stroked="f">
              <v:textbox inset="0,0,0,0">
                <w:txbxContent>
                  <w:p w:rsidR="00A520AA" w:rsidRPr="00786D8F" w:rsidRDefault="00A520AA" w:rsidP="00FB6739">
                    <w:pPr>
                      <w:spacing w:before="0" w:line="240" w:lineRule="exact"/>
                      <w:jc w:val="center"/>
                      <w:rPr>
                        <w:sz w:val="16"/>
                        <w:szCs w:val="20"/>
                      </w:rPr>
                    </w:pPr>
                    <w:r>
                      <w:rPr>
                        <w:rFonts w:hint="cs"/>
                        <w:sz w:val="16"/>
                        <w:szCs w:val="20"/>
                        <w:rtl/>
                      </w:rPr>
                      <w:t>إمكانية النفاذ بتبديل الرزم</w:t>
                    </w:r>
                  </w:p>
                </w:txbxContent>
              </v:textbox>
            </v:shape>
            <v:shape id="_x0000_s49101" type="#_x0000_t202" style="position:absolute;left:7518;top:636;width:1080;height:540" o:regroupid="5" o:allowincell="f" filled="f" stroked="f">
              <v:textbox inset="0,0,0,0">
                <w:txbxContent>
                  <w:p w:rsidR="00A520AA" w:rsidRPr="00786D8F" w:rsidRDefault="00A520AA" w:rsidP="00FB6739">
                    <w:pPr>
                      <w:spacing w:before="0" w:line="240" w:lineRule="exact"/>
                      <w:jc w:val="center"/>
                      <w:rPr>
                        <w:sz w:val="16"/>
                        <w:szCs w:val="20"/>
                      </w:rPr>
                    </w:pPr>
                    <w:r>
                      <w:rPr>
                        <w:rFonts w:hint="cs"/>
                        <w:sz w:val="16"/>
                        <w:szCs w:val="20"/>
                        <w:rtl/>
                      </w:rPr>
                      <w:t>إمكانية النقل بتبديل الدارة</w:t>
                    </w:r>
                  </w:p>
                </w:txbxContent>
              </v:textbox>
            </v:shape>
            <v:shape id="_x0000_s49102" type="#_x0000_t202" style="position:absolute;left:7464;top:3366;width:1080;height:540" o:regroupid="5" o:allowincell="f" filled="f" stroked="f">
              <v:textbox inset="0,0,0,0">
                <w:txbxContent>
                  <w:p w:rsidR="00A520AA" w:rsidRPr="00786D8F" w:rsidRDefault="00A520AA" w:rsidP="00FB6739">
                    <w:pPr>
                      <w:spacing w:before="0" w:line="160" w:lineRule="exact"/>
                      <w:ind w:left="57"/>
                      <w:jc w:val="center"/>
                      <w:rPr>
                        <w:sz w:val="16"/>
                        <w:szCs w:val="20"/>
                      </w:rPr>
                    </w:pPr>
                    <w:r>
                      <w:rPr>
                        <w:rFonts w:hint="cs"/>
                        <w:sz w:val="16"/>
                        <w:szCs w:val="20"/>
                        <w:rtl/>
                      </w:rPr>
                      <w:t>إمكانية النقل بتبديل الدارة</w:t>
                    </w:r>
                  </w:p>
                </w:txbxContent>
              </v:textbox>
            </v:shape>
            <v:shape id="_x0000_s49103" type="#_x0000_t202" style="position:absolute;left:2950;top:720;width:1080;height:540" o:regroupid="5" o:allowincell="f" filled="f" stroked="f">
              <v:textbox inset="0,0,0,0">
                <w:txbxContent>
                  <w:p w:rsidR="00A520AA" w:rsidRPr="00786D8F" w:rsidRDefault="00A520AA" w:rsidP="00FB6739">
                    <w:pPr>
                      <w:spacing w:before="0" w:line="240" w:lineRule="exact"/>
                      <w:jc w:val="center"/>
                      <w:rPr>
                        <w:sz w:val="16"/>
                        <w:szCs w:val="20"/>
                      </w:rPr>
                    </w:pPr>
                    <w:r>
                      <w:rPr>
                        <w:rFonts w:hint="cs"/>
                        <w:sz w:val="16"/>
                        <w:szCs w:val="20"/>
                        <w:rtl/>
                      </w:rPr>
                      <w:t>إمكانية النقل بتبديل الدارة</w:t>
                    </w:r>
                  </w:p>
                </w:txbxContent>
              </v:textbox>
            </v:shape>
            <v:shape id="_x0000_s49104" type="#_x0000_t202" style="position:absolute;left:7422;top:1650;width:1080;height:720" o:regroupid="5" o:allowincell="f" filled="f" stroked="f">
              <v:textbox inset="0,0,0,0">
                <w:txbxContent>
                  <w:p w:rsidR="00A520AA" w:rsidRPr="00786D8F" w:rsidRDefault="00A520AA" w:rsidP="00FB6739">
                    <w:pPr>
                      <w:spacing w:before="0" w:line="240" w:lineRule="exact"/>
                      <w:jc w:val="center"/>
                      <w:rPr>
                        <w:sz w:val="16"/>
                        <w:szCs w:val="20"/>
                      </w:rPr>
                    </w:pPr>
                    <w:r>
                      <w:rPr>
                        <w:rFonts w:hint="cs"/>
                        <w:sz w:val="16"/>
                        <w:szCs w:val="20"/>
                        <w:rtl/>
                      </w:rPr>
                      <w:t>إمكانية النقل بتبديل الرزم</w:t>
                    </w:r>
                  </w:p>
                </w:txbxContent>
              </v:textbox>
            </v:shape>
            <v:shape id="_x0000_s49105" type="#_x0000_t202" style="position:absolute;left:7504;top:4126;width:1080;height:720" o:regroupid="5" o:allowincell="f" filled="f" stroked="f">
              <v:textbox inset="0,0,0,0">
                <w:txbxContent>
                  <w:p w:rsidR="00A520AA" w:rsidRPr="00786D8F" w:rsidRDefault="00A520AA" w:rsidP="00FB6739">
                    <w:pPr>
                      <w:spacing w:before="0" w:line="240" w:lineRule="exact"/>
                      <w:jc w:val="center"/>
                      <w:rPr>
                        <w:sz w:val="16"/>
                        <w:szCs w:val="20"/>
                      </w:rPr>
                    </w:pPr>
                    <w:r>
                      <w:rPr>
                        <w:rFonts w:hint="cs"/>
                        <w:sz w:val="16"/>
                        <w:szCs w:val="20"/>
                        <w:rtl/>
                      </w:rPr>
                      <w:t>إمكانية النقل بتبديل الرزم</w:t>
                    </w:r>
                  </w:p>
                </w:txbxContent>
              </v:textbox>
            </v:shape>
            <v:shape id="_x0000_s49106" type="#_x0000_t202" style="position:absolute;left:2990;top:3782;width:1080;height:720" o:regroupid="5" o:allowincell="f" filled="f" stroked="f">
              <v:textbox inset="0,0,0,0">
                <w:txbxContent>
                  <w:p w:rsidR="00A520AA" w:rsidRPr="00786D8F" w:rsidRDefault="00A520AA" w:rsidP="00FB6739">
                    <w:pPr>
                      <w:spacing w:before="0" w:line="240" w:lineRule="exact"/>
                      <w:jc w:val="center"/>
                      <w:rPr>
                        <w:sz w:val="16"/>
                        <w:szCs w:val="20"/>
                      </w:rPr>
                    </w:pPr>
                    <w:r>
                      <w:rPr>
                        <w:rFonts w:hint="cs"/>
                        <w:sz w:val="16"/>
                        <w:szCs w:val="20"/>
                        <w:rtl/>
                      </w:rPr>
                      <w:t>إمكانية النقل بتبديل الرزم</w:t>
                    </w:r>
                  </w:p>
                </w:txbxContent>
              </v:textbox>
            </v:shape>
            <v:shape id="_x0000_s49107" type="#_x0000_t202" style="position:absolute;left:2964;top:1510;width:1080;height:540" o:regroupid="5" o:allowincell="f" filled="f" stroked="f">
              <v:textbox inset="0,0,0,0">
                <w:txbxContent>
                  <w:p w:rsidR="00A520AA" w:rsidRPr="00786D8F" w:rsidRDefault="00A520AA" w:rsidP="00FB6739">
                    <w:pPr>
                      <w:spacing w:before="0" w:line="180" w:lineRule="exact"/>
                      <w:jc w:val="center"/>
                      <w:rPr>
                        <w:sz w:val="16"/>
                        <w:szCs w:val="20"/>
                      </w:rPr>
                    </w:pPr>
                    <w:r>
                      <w:rPr>
                        <w:rFonts w:hint="cs"/>
                        <w:sz w:val="16"/>
                        <w:szCs w:val="20"/>
                        <w:rtl/>
                      </w:rPr>
                      <w:t>إمكانية النقل بتبديل الرزم</w:t>
                    </w:r>
                  </w:p>
                </w:txbxContent>
              </v:textbox>
            </v:shape>
            <v:shape id="_x0000_s49108" type="#_x0000_t202" style="position:absolute;left:6644;top:5580;width:2341;height:360" o:regroupid="5" o:allowincell="f" filled="f" stroked="f">
              <v:textbox inset="0,0,0,0">
                <w:txbxContent>
                  <w:p w:rsidR="00A520AA" w:rsidRPr="00E65D39" w:rsidRDefault="00A520AA" w:rsidP="000D21F5">
                    <w:pPr>
                      <w:spacing w:before="0" w:line="240" w:lineRule="exact"/>
                      <w:jc w:val="left"/>
                      <w:rPr>
                        <w:sz w:val="16"/>
                        <w:szCs w:val="20"/>
                        <w:rtl/>
                        <w:lang w:val="en-US"/>
                      </w:rPr>
                    </w:pPr>
                    <w:r>
                      <w:rPr>
                        <w:rFonts w:hint="cs"/>
                        <w:sz w:val="16"/>
                        <w:szCs w:val="20"/>
                        <w:rtl/>
                      </w:rPr>
                      <w:t xml:space="preserve">* ملاحظة -  </w:t>
                    </w:r>
                    <w:r>
                      <w:rPr>
                        <w:sz w:val="16"/>
                        <w:szCs w:val="20"/>
                        <w:lang w:val="en-US"/>
                      </w:rPr>
                      <w:t>V</w:t>
                    </w:r>
                    <w:r>
                      <w:rPr>
                        <w:rFonts w:hint="cs"/>
                        <w:sz w:val="16"/>
                        <w:szCs w:val="20"/>
                        <w:rtl/>
                        <w:lang w:val="en-US"/>
                      </w:rPr>
                      <w:t>: صوت و</w:t>
                    </w:r>
                    <w:r>
                      <w:rPr>
                        <w:sz w:val="16"/>
                        <w:szCs w:val="20"/>
                        <w:lang w:val="en-US"/>
                      </w:rPr>
                      <w:t>D</w:t>
                    </w:r>
                    <w:r>
                      <w:rPr>
                        <w:rFonts w:hint="cs"/>
                        <w:sz w:val="16"/>
                        <w:szCs w:val="20"/>
                        <w:rtl/>
                        <w:lang w:val="en-US"/>
                      </w:rPr>
                      <w:t>: بيانات</w:t>
                    </w:r>
                  </w:p>
                </w:txbxContent>
              </v:textbox>
            </v:shape>
            <w10:wrap type="none"/>
            <w10:anchorlock/>
          </v:group>
        </w:pict>
      </w:r>
    </w:p>
    <w:p w:rsidR="008122DB" w:rsidRDefault="008122DB" w:rsidP="008122DB">
      <w:pPr>
        <w:pBdr>
          <w:bottom w:val="single" w:sz="18" w:space="1" w:color="auto"/>
        </w:pBdr>
        <w:spacing w:before="0" w:line="120" w:lineRule="auto"/>
        <w:jc w:val="center"/>
        <w:rPr>
          <w:rtl/>
          <w:lang w:val="en-US" w:bidi="ar-EG"/>
        </w:rPr>
      </w:pPr>
    </w:p>
    <w:p w:rsidR="00B60AD1" w:rsidRDefault="00B60AD1" w:rsidP="0060392A">
      <w:pPr>
        <w:pStyle w:val="enumlev1"/>
        <w:rPr>
          <w:lang w:bidi="ar-EG"/>
        </w:rPr>
      </w:pPr>
    </w:p>
    <w:p w:rsidR="00FB6739" w:rsidRDefault="00FB6739" w:rsidP="0060392A">
      <w:pPr>
        <w:pStyle w:val="enumlev1"/>
        <w:rPr>
          <w:rtl/>
          <w:lang w:bidi="ar-EG"/>
        </w:rPr>
      </w:pPr>
      <w:r>
        <w:rPr>
          <w:lang w:bidi="ar-EG"/>
        </w:rPr>
        <w:sym w:font="Symbol" w:char="F0B7"/>
      </w:r>
      <w:r>
        <w:rPr>
          <w:rtl/>
          <w:lang w:bidi="ar-EG"/>
        </w:rPr>
        <w:tab/>
        <w:t>الماضي البعيد: كان هناك فصل واضح تماماً لشبكات الاتصالات استناداً إلى خدمات مثل الصوت والبيانات. لذا تم تطوير الشبكة الهاتفية العمومية التبديلية من أجل الخدمات الصوتية بما في ذلك بيانات النطاق الصوتي كالفاكسميللي وتم تطوير شبكات البيانات بتبديل الرزم من أجل اتصالات البيانات. غير أن هذين النوعين من الشبكات كانا يستخدمان تكنولوجيا الدارات للنفاذ إلى الشبكات.</w:t>
      </w:r>
    </w:p>
    <w:p w:rsidR="00FB6739" w:rsidRDefault="00FB6739" w:rsidP="0060392A">
      <w:pPr>
        <w:pStyle w:val="enumlev1"/>
        <w:rPr>
          <w:rtl/>
          <w:lang w:bidi="ar-EG"/>
        </w:rPr>
      </w:pPr>
      <w:r>
        <w:rPr>
          <w:lang w:bidi="ar-EG"/>
        </w:rPr>
        <w:sym w:font="Symbol" w:char="F0B7"/>
      </w:r>
      <w:r>
        <w:rPr>
          <w:rtl/>
          <w:lang w:bidi="ar-EG"/>
        </w:rPr>
        <w:tab/>
        <w:t xml:space="preserve">الماضي: انتشرت تكنولوجيات الرزم على نطاق واسع في معظم الشبكات، ليس فقط في الشبكات الأساسية كما كان الحال في الماضي البعيد ولكن في شبكات النفاذ أيضاً. وقد قاد هذا التطور تكنولوجيا بروتوكول الإنترنت بشكل أساسي مما أدى إلى دعم الخدمة </w:t>
      </w:r>
      <w:r>
        <w:rPr>
          <w:lang w:bidi="ar-EG"/>
        </w:rPr>
        <w:t>xDSL</w:t>
      </w:r>
      <w:r>
        <w:rPr>
          <w:rtl/>
          <w:lang w:bidi="ar-EG"/>
        </w:rPr>
        <w:t xml:space="preserve"> والإسهام بشكل كبير في بناء عالم موصول. واستمرت خدمات عديدة للبيانات في استعمال النفاذ بالدارات كاستخدام المودمات مثلاً.</w:t>
      </w:r>
    </w:p>
    <w:p w:rsidR="00FB6739" w:rsidRDefault="00FB6739" w:rsidP="0060392A">
      <w:pPr>
        <w:pStyle w:val="enumlev1"/>
        <w:rPr>
          <w:rtl/>
          <w:lang w:bidi="ar-EG"/>
        </w:rPr>
      </w:pPr>
      <w:r>
        <w:rPr>
          <w:lang w:bidi="ar-EG"/>
        </w:rPr>
        <w:sym w:font="Symbol" w:char="F0B7"/>
      </w:r>
      <w:r>
        <w:rPr>
          <w:rtl/>
          <w:lang w:bidi="ar-EG"/>
        </w:rPr>
        <w:tab/>
        <w:t>حالياً: تمثل إمكانية الرزم الإمكانية الرئيسية التي توفرها شبكات الاتصالات سواء كانت للصوت أو للبيانات بما في ذلك الاتصالات المتنقلة. وبما يعود بالفائدة على وسائل النفاذ عريض النطاق، تغطي هذه البنية التحتية القائمة على الرزم الكثير من خدمات الوسائط المتعددة بما فيها الصوت. بيد أن الشبكات القائمة على الدارات لا تزال تشكل الشبكة الرئيسية للخدمات الصوتية في حين بدأت بعض الخدمات الصوتية التي تستعمل النفاذ بالدارات في التحول إلى الرزم.</w:t>
      </w:r>
    </w:p>
    <w:p w:rsidR="00FB6739" w:rsidRDefault="00FB6739" w:rsidP="0060392A">
      <w:pPr>
        <w:pStyle w:val="enumlev1"/>
        <w:rPr>
          <w:rtl/>
          <w:lang w:bidi="ar-EG"/>
        </w:rPr>
      </w:pPr>
      <w:r>
        <w:rPr>
          <w:lang w:bidi="ar-EG"/>
        </w:rPr>
        <w:sym w:font="Symbol" w:char="F0B7"/>
      </w:r>
      <w:r>
        <w:rPr>
          <w:rtl/>
          <w:lang w:bidi="ar-EG"/>
        </w:rPr>
        <w:tab/>
        <w:t>في المستقبل: يُتوقع أن تغطي إمكانيات الرزم جميع مجالات الشبكات كشبكات النفاذ والشبكات الأساسية. ومن شأن ذلك أن يدعم ليس فقط الوسائط المتعددة، ولكن الخدمات الصوتية أيضاً عبر الشبكات الثابتة والمتنقلة جنباً إلى جنب مع إمكانية النطاق العريض.</w:t>
      </w:r>
    </w:p>
    <w:p w:rsidR="00FB6739" w:rsidRDefault="00FB6739" w:rsidP="00FB6739">
      <w:pPr>
        <w:pStyle w:val="Heading1"/>
        <w:rPr>
          <w:rtl/>
          <w:lang w:val="en-US"/>
        </w:rPr>
      </w:pPr>
      <w:bookmarkStart w:id="18" w:name="_Toc258940878"/>
      <w:r>
        <w:rPr>
          <w:lang w:val="en-US"/>
        </w:rPr>
        <w:lastRenderedPageBreak/>
        <w:t>2</w:t>
      </w:r>
      <w:r>
        <w:rPr>
          <w:rtl/>
          <w:lang w:val="en-US"/>
        </w:rPr>
        <w:tab/>
        <w:t>شبكات الجيل التالي كحل راهن</w:t>
      </w:r>
      <w:bookmarkEnd w:id="18"/>
    </w:p>
    <w:p w:rsidR="00FB6739" w:rsidRDefault="00FB6739" w:rsidP="00FB6739">
      <w:pPr>
        <w:pStyle w:val="Heading2"/>
        <w:rPr>
          <w:rtl/>
          <w:lang w:val="en-US" w:bidi="ar-EG"/>
        </w:rPr>
      </w:pPr>
      <w:bookmarkStart w:id="19" w:name="_Toc258940879"/>
      <w:r>
        <w:rPr>
          <w:lang w:val="en-US" w:bidi="ar-EG"/>
        </w:rPr>
        <w:t>1.2</w:t>
      </w:r>
      <w:r>
        <w:rPr>
          <w:rtl/>
          <w:lang w:val="en-US" w:bidi="ar-EG"/>
        </w:rPr>
        <w:tab/>
        <w:t>فوائد شبكات الجيل التالي</w:t>
      </w:r>
      <w:bookmarkEnd w:id="19"/>
      <w:r>
        <w:rPr>
          <w:rtl/>
          <w:lang w:val="en-US" w:bidi="ar-EG"/>
        </w:rPr>
        <w:t xml:space="preserve"> </w:t>
      </w:r>
    </w:p>
    <w:p w:rsidR="00FB6739" w:rsidRDefault="00FB6739" w:rsidP="00FB6739">
      <w:pPr>
        <w:rPr>
          <w:rtl/>
          <w:lang w:val="en-US" w:bidi="ar-EG"/>
        </w:rPr>
      </w:pPr>
      <w:r>
        <w:rPr>
          <w:rtl/>
          <w:lang w:val="en-US" w:bidi="ar-EG"/>
        </w:rPr>
        <w:t>تقوم الشبكات التقليدية بوجه عام على خدمات محددة بمعنى بناء شبكات مهاتفة عمومية تبديلية لدعم الخدمات الصوتية وشبكات بيانات بتبديل الرزم لخدمات البيانات وما إلى ذلك. وقد نتج عن ذلك ما يُعرف "بتأثير الفردية" الذي تسبب في بعض المعوقات أمام مواصلة تطوير الخدمات فضلاً عن تشجيع المنافسة في أعمال الاتصالات.</w:t>
      </w:r>
    </w:p>
    <w:p w:rsidR="00FB6739" w:rsidRDefault="00FB6739" w:rsidP="00FB6739">
      <w:pPr>
        <w:rPr>
          <w:spacing w:val="2"/>
          <w:lang w:val="en-US" w:bidi="ar-EG"/>
        </w:rPr>
      </w:pPr>
      <w:r w:rsidRPr="005524BF">
        <w:rPr>
          <w:spacing w:val="2"/>
          <w:rtl/>
          <w:lang w:val="en-US" w:bidi="ar-EG"/>
        </w:rPr>
        <w:t xml:space="preserve">ومع تطور شبكات الجيل التالي وبفضلها، أصبح توفير الخدمات متاحاً عبر شبكات النقل الفرعية. ومن ثم سيكون توفير الخدمات مستقلاً باستخدام الشبكات الفرعية كما يظهر في الجزء الأيسر من </w:t>
      </w:r>
      <w:r w:rsidR="00C869A6">
        <w:rPr>
          <w:rFonts w:hint="cs"/>
          <w:spacing w:val="2"/>
          <w:rtl/>
          <w:lang w:val="en-US" w:bidi="ar-EG"/>
        </w:rPr>
        <w:t>ال</w:t>
      </w:r>
      <w:r w:rsidRPr="005524BF">
        <w:rPr>
          <w:spacing w:val="2"/>
          <w:rtl/>
          <w:lang w:val="en-US" w:bidi="ar-EG"/>
        </w:rPr>
        <w:t xml:space="preserve">شكل </w:t>
      </w:r>
      <w:r w:rsidRPr="005524BF">
        <w:rPr>
          <w:spacing w:val="2"/>
          <w:lang w:val="en-US" w:bidi="ar-EG"/>
        </w:rPr>
        <w:t>1-2</w:t>
      </w:r>
      <w:r w:rsidRPr="005524BF">
        <w:rPr>
          <w:spacing w:val="2"/>
          <w:rtl/>
          <w:lang w:val="en-US" w:bidi="ar-EG"/>
        </w:rPr>
        <w:t xml:space="preserve"> وسيشجع ذلك المنافسة النزيهة في الأعمال التجارية الخاصة بالخدمات. وبالإضافة إلى ذلك، تدعم شبكات الجيل التالي أيضاً تكنولوجيات النفاذ المختلفة بحيث تُدمج ضمن شبكات الجيل التالي الأساسية لتوصيل خدماتها. ويسمح ذلك أيضاً بالتنافس في شبكات النفاذ باستخدام خيارات متنوعة للمستعمل النهائي حسب احتياجاته من الخدمات. ويظهر ذلك في الجزء الأيمن من </w:t>
      </w:r>
      <w:r>
        <w:rPr>
          <w:spacing w:val="2"/>
          <w:rtl/>
          <w:lang w:val="en-US" w:bidi="ar-EG"/>
        </w:rPr>
        <w:t>ال</w:t>
      </w:r>
      <w:r w:rsidRPr="005524BF">
        <w:rPr>
          <w:spacing w:val="2"/>
          <w:rtl/>
          <w:lang w:val="en-US" w:bidi="ar-EG"/>
        </w:rPr>
        <w:t xml:space="preserve">شكل </w:t>
      </w:r>
      <w:r w:rsidRPr="005524BF">
        <w:rPr>
          <w:spacing w:val="2"/>
          <w:lang w:val="en-US" w:bidi="ar-EG"/>
        </w:rPr>
        <w:t>1-2</w:t>
      </w:r>
      <w:r w:rsidRPr="005524BF">
        <w:rPr>
          <w:spacing w:val="2"/>
          <w:rtl/>
          <w:lang w:val="en-US" w:bidi="ar-EG"/>
        </w:rPr>
        <w:t>.</w:t>
      </w:r>
    </w:p>
    <w:p w:rsidR="00B60AD1" w:rsidRDefault="00B60AD1" w:rsidP="00FB148A">
      <w:pPr>
        <w:spacing w:before="0" w:line="120" w:lineRule="auto"/>
        <w:rPr>
          <w:rtl/>
          <w:lang w:val="en-US" w:bidi="ar-EG"/>
        </w:rPr>
      </w:pPr>
    </w:p>
    <w:p w:rsidR="00B60AD1" w:rsidRPr="00B60AD1" w:rsidRDefault="00B60AD1" w:rsidP="00FB148A">
      <w:pPr>
        <w:pStyle w:val="figure0"/>
        <w:rPr>
          <w:rtl/>
          <w:lang w:val="en-US" w:bidi="ar-EG"/>
        </w:rPr>
      </w:pPr>
      <w:bookmarkStart w:id="20" w:name="_Toc259106632"/>
      <w:r w:rsidRPr="00115997">
        <w:rPr>
          <w:rtl/>
          <w:lang w:val="en-US" w:bidi="ar-EG"/>
        </w:rPr>
        <w:t xml:space="preserve">الشكل </w:t>
      </w:r>
      <w:r w:rsidRPr="00115997">
        <w:rPr>
          <w:lang w:val="en-US" w:bidi="ar-EG"/>
        </w:rPr>
        <w:t>1-2</w:t>
      </w:r>
      <w:r>
        <w:rPr>
          <w:rFonts w:hint="cs"/>
          <w:rtl/>
          <w:lang w:val="en-US" w:bidi="ar-EG"/>
        </w:rPr>
        <w:t>:</w:t>
      </w:r>
      <w:r w:rsidRPr="00115997">
        <w:rPr>
          <w:rtl/>
          <w:lang w:val="en-US" w:bidi="ar-EG"/>
        </w:rPr>
        <w:t xml:space="preserve"> اتجاهات تطور شبكات الاتصالات</w:t>
      </w:r>
      <w:bookmarkEnd w:id="20"/>
    </w:p>
    <w:p w:rsidR="00FB6739" w:rsidRDefault="00A0320B" w:rsidP="00FB6739">
      <w:pPr>
        <w:spacing w:before="0" w:line="240" w:lineRule="auto"/>
        <w:jc w:val="center"/>
        <w:rPr>
          <w:rtl/>
          <w:lang w:val="en-US" w:bidi="ar-EG"/>
        </w:rPr>
      </w:pPr>
      <w:r>
        <w:rPr>
          <w:rtl/>
          <w:lang w:val="en-US" w:bidi="ar-EG"/>
        </w:rPr>
      </w:r>
      <w:r>
        <w:rPr>
          <w:lang w:val="en-US" w:bidi="ar-EG"/>
        </w:rPr>
        <w:pict>
          <v:group id="_x0000_s48561" editas="canvas" style="width:450pt;height:4in;mso-position-horizontal-relative:char;mso-position-vertical-relative:line" coordorigin="-360,-180" coordsize="9000,5760" o:allowincell="f">
            <o:lock v:ext="edit" aspectratio="t"/>
            <v:shape id="_x0000_s48562" type="#_x0000_t75" style="position:absolute;left:-360;top:-180;width:9000;height:5760" o:preferrelative="f" o:allowincell="f">
              <v:fill o:detectmouseclick="t"/>
              <v:path o:extrusionok="t" o:connecttype="none"/>
              <o:lock v:ext="edit" text="t"/>
            </v:shape>
            <v:group id="_x0000_s48563" style="position:absolute;width:8100;height:5308" coordsize="8100,5308" o:allowincell="f">
              <v:rect id="_x0000_s48564" style="position:absolute;left:3785;top:423;width:674;height:1596" o:allowincell="f" fillcolor="#ff6" stroked="f"/>
              <v:shape id="_x0000_s48565" style="position:absolute;left:3776;top:414;width:692;height:1614" coordsize="692,1614" o:allowincell="f" path="m,l692,r,1614l,1614,,xm18,1605r-9,-8l683,1597r-9,8l674,9r9,9l9,18,18,9r,1596xe" fillcolor="black" strokeweight=".05pt">
                <v:path arrowok="t"/>
                <o:lock v:ext="edit" verticies="t"/>
              </v:shape>
              <v:rect id="_x0000_s48566" style="position:absolute;left:2779;top:423;width:682;height:1596" o:allowincell="f" fillcolor="#ccf" stroked="f"/>
              <v:shape id="_x0000_s48567" style="position:absolute;left:2770;top:414;width:700;height:1614" coordsize="700,1614" o:allowincell="f" path="m,l700,r,1614l,1614,,xm17,1605r-8,-8l691,1597r-8,8l683,9r8,9l9,18,17,9r,1596xe" fillcolor="black" strokeweight=".05pt">
                <v:path arrowok="t"/>
                <o:lock v:ext="edit" verticies="t"/>
              </v:shape>
              <v:rect id="_x0000_s48568" style="position:absolute;left:4748;top:423;width:682;height:1596" o:allowincell="f" fillcolor="#f69" stroked="f"/>
              <v:shape id="_x0000_s48569" style="position:absolute;left:4739;top:414;width:700;height:1614" coordsize="700,1614" o:allowincell="f" path="m,l700,r,1614l,1614,,xm18,1605r-9,-8l691,1597r-8,8l683,9r8,9l9,18,18,9r,1596xe" fillcolor="black" strokeweight=".05pt">
                <v:path arrowok="t"/>
                <o:lock v:ext="edit" verticies="t"/>
              </v:shape>
              <v:rect id="_x0000_s48570" style="position:absolute;left:2779;top:1191;width:682;height:17" o:allowincell="f" fillcolor="black" strokeweight=".05pt">
                <v:stroke joinstyle="round"/>
              </v:rect>
              <v:rect id="_x0000_s48571" style="position:absolute;left:3785;top:1191;width:674;height:17" o:allowincell="f" fillcolor="black" strokeweight=".05pt">
                <v:stroke joinstyle="round"/>
              </v:rect>
              <v:rect id="_x0000_s48572" style="position:absolute;left:4748;top:1191;width:682;height:17" o:allowincell="f" fillcolor="black" strokeweight=".05pt">
                <v:stroke joinstyle="round"/>
              </v:rect>
              <v:shape id="_x0000_s48573" style="position:absolute;left:2925;top:316;width:2386;height:1715" coordsize="2386,1715" o:allowincell="f" path="m,1657l2345,r41,57l40,1715,,1657xe" fillcolor="#f06" strokecolor="#f06" strokeweight=".05pt">
                <v:path arrowok="t"/>
              </v:shape>
              <v:shape id="_x0000_s48574" style="position:absolute;left:2838;top:342;width:2612;height:1776" coordsize="2612,1776" o:allowincell="f" path="m39,l2612,1718r-39,58l,58,39,xe" fillcolor="#f06" strokecolor="#f06" strokeweight=".05pt">
                <v:path arrowok="t"/>
              </v:shape>
              <v:shape id="_x0000_s48575" style="position:absolute;left:7430;top:3114;width:630;height:331" coordsize="1152,608" o:allowincell="f" path="m,304hdc,137,258,,576,hal576,hdc895,,1152,137,1152,304v,,,,,hal1152,304hdc1152,472,895,608,576,608v,,,,,hal576,608hdc258,608,,472,,304v,,,,,xe" fillcolor="#9dd7ff" strokeweight="0">
                <v:path arrowok="t"/>
              </v:shape>
              <v:shape id="_x0000_s48576" style="position:absolute;left:7426;top:3110;width:639;height:340" coordsize="1168,624" o:allowincell="f" path="m,313hdc,313,,312,,312hal3,281hdc4,280,4,280,4,279hal13,249hdc13,249,13,248,14,247hal47,190hdc47,190,47,189,48,189hal101,137hdc101,136,102,136,102,136hal173,91hdc174,90,174,90,174,90hal259,53,358,25,467,7,584,,701,6,811,25r98,28l996,90hdc996,90,996,90,997,91hal1067,136hdc1067,136,1068,136,1068,137hal1121,189hdc1122,189,1122,190,1122,190hal1155,247hdc1156,248,1156,249,1156,249hal1165,279hdc1165,280,1165,280,1165,281hal1168,312hdc1168,312,1168,313,1168,313hal1165,344hdc1165,345,1165,345,1165,346hal1156,376hdc1156,376,1156,377,1155,377hal1122,434hdc1122,435,1122,436,1121,436hal1068,488hdc1068,489,1067,489,1067,489hal997,534hdc996,534,996,535,996,535hal910,572r-98,28l702,618r-117,6l468,618,359,600,260,572,174,535hdc174,535,174,534,173,534hal102,489hdc102,489,101,489,101,488hal48,436hdc47,436,47,435,47,434hal14,377hdc13,377,13,376,13,376hal4,346hdc4,345,4,345,3,344hal,313hdxm19,343hal19,341r9,30l27,369r33,57l59,425r53,52l111,476r71,45l181,520r84,37l362,585r107,17l584,608r115,-5l807,585r96,-28l989,520r-1,1l1058,476r-1,1l1110,425r-1,1l1142,369r-1,2l1150,341r-1,2l1152,312r,1l1149,282r1,2l1141,254r1,1l1109,198r1,2l1057,148r1,1l988,104r1,1l904,68,808,40,700,22,585,16,470,22,363,40,266,68r-85,37l182,104r-71,45l112,148,59,200r1,-2l27,255r1,-1l19,284r,-2l16,313r,-1l19,343hdxe" fillcolor="black" strokeweight=".05pt">
                <v:path arrowok="t"/>
                <o:lock v:ext="edit" verticies="t"/>
              </v:shape>
              <v:rect id="_x0000_s48577" style="position:absolute;left:7650;top:3063;width:187;height:249;mso-wrap-style:none" o:allowincell="f" filled="f" stroked="f">
                <v:textbox style="mso-next-textbox:#_x0000_s48577;mso-fit-shape-to-text:t" inset="0,0,0,0">
                  <w:txbxContent>
                    <w:p w:rsidR="00A520AA" w:rsidRDefault="00A520AA" w:rsidP="00FB6739">
                      <w:r>
                        <w:rPr>
                          <w:rFonts w:ascii="Arial" w:hAnsi="Arial" w:cs="Arial"/>
                          <w:b/>
                          <w:bCs/>
                          <w:color w:val="000000"/>
                          <w:sz w:val="14"/>
                          <w:szCs w:val="14"/>
                        </w:rPr>
                        <w:t>SP</w:t>
                      </w:r>
                    </w:p>
                  </w:txbxContent>
                </v:textbox>
              </v:rect>
              <v:rect id="_x0000_s48578" style="position:absolute;left:7685;top:3184;width:125;height:249;mso-wrap-style:none" o:allowincell="f" filled="f" stroked="f">
                <v:textbox style="mso-next-textbox:#_x0000_s48578;mso-fit-shape-to-text:t" inset="0,0,0,0">
                  <w:txbxContent>
                    <w:p w:rsidR="00A520AA" w:rsidRDefault="00A520AA" w:rsidP="00FB6739">
                      <w:r>
                        <w:rPr>
                          <w:rFonts w:ascii="Arial" w:hAnsi="Arial" w:cs="Arial"/>
                          <w:b/>
                          <w:bCs/>
                          <w:color w:val="000000"/>
                          <w:sz w:val="14"/>
                          <w:szCs w:val="14"/>
                        </w:rPr>
                        <w:t>m</w:t>
                      </w:r>
                    </w:p>
                  </w:txbxContent>
                </v:textbox>
              </v:rect>
              <v:shape id="_x0000_s48579" style="position:absolute;left:6573;top:3114;width:603;height:331" coordsize="1104,608" o:allowincell="f" path="m,304hdc,137,248,,552,hal552,hdc857,,1104,137,1104,304v,,,,,hal1104,304hdc1104,472,857,608,552,608v,,,,,hal552,608hdc248,608,,472,,304v,,,,,xe" fillcolor="#9dd7ff" strokeweight="0">
                <v:path arrowok="t"/>
              </v:shape>
              <v:shape id="_x0000_s48580" style="position:absolute;left:6568;top:3110;width:613;height:340" coordsize="1121,624" o:allowincell="f" path="m1,314hdc,313,,312,1,311hal12,250hdc12,249,12,248,13,247hal46,190hdc46,190,46,189,47,189hal98,137hdc98,136,99,136,99,136hal166,91hdc166,91,167,90,167,90hal249,53,344,25,448,7,560,,672,6,777,25r95,28l954,90hdc954,90,955,91,955,91hal1023,136hdc1023,136,1024,136,1024,137hal1075,189hdc1076,189,1076,190,1076,191hal1108,248hdc1109,248,1109,249,1109,250hal1120,311hdc1121,312,1121,313,1120,314hal1109,375hdc1109,376,1109,377,1108,377hal1076,434hdc1076,435,1076,436,1075,436hal1024,488hdc1024,488,1023,489,1023,489hal955,534hdc955,534,954,535,954,535hal873,572r-95,28l673,618r-112,6l449,618,345,600,250,572,167,535hdc167,535,166,534,166,534hal99,489hdc99,489,98,488,98,488hal47,436hdc46,436,46,435,46,434hal13,377hdc12,377,12,376,12,375hal1,314hdxm27,372hal26,369r33,57l58,425r51,52l108,476r67,45l174,520r81,37l348,585r102,17l560,608r110,-5l773,585r93,-28l947,520r-1,1l1014,476r-1,1l1064,425r-2,2l1094,370r,2l1105,311r,3l1094,253r,2l1062,198r2,2l1013,148r1,1l946,104r1,1l867,68,774,40,671,22,561,16,451,22,349,40,256,68r-82,37l175,104r-67,45l109,148,58,200r1,-2l26,255r1,-2l16,314r,-3l27,372hdxe" fillcolor="black" strokeweight=".05pt">
                <v:path arrowok="t"/>
                <o:lock v:ext="edit" verticies="t"/>
              </v:shape>
              <v:rect id="_x0000_s48581" style="position:absolute;left:6776;top:3118;width:187;height:249;mso-wrap-style:none" o:allowincell="f" filled="f" stroked="f">
                <v:textbox style="mso-next-textbox:#_x0000_s48581;mso-fit-shape-to-text:t" inset="0,0,0,0">
                  <w:txbxContent>
                    <w:p w:rsidR="00A520AA" w:rsidRDefault="00A520AA" w:rsidP="00FB6739">
                      <w:r>
                        <w:rPr>
                          <w:rFonts w:ascii="Arial" w:hAnsi="Arial" w:cs="Arial"/>
                          <w:b/>
                          <w:bCs/>
                          <w:color w:val="000000"/>
                          <w:sz w:val="14"/>
                          <w:szCs w:val="14"/>
                        </w:rPr>
                        <w:t>SP</w:t>
                      </w:r>
                    </w:p>
                  </w:txbxContent>
                </v:textbox>
              </v:rect>
              <v:rect id="_x0000_s48582" style="position:absolute;left:6955;top:3171;width:78;height:249;mso-wrap-style:none" o:allowincell="f" filled="f" stroked="f">
                <v:textbox style="mso-next-textbox:#_x0000_s48582;mso-fit-shape-to-text:t" inset="0,0,0,0">
                  <w:txbxContent>
                    <w:p w:rsidR="00A520AA" w:rsidRDefault="00A520AA" w:rsidP="00FB6739">
                      <w:r>
                        <w:rPr>
                          <w:rFonts w:ascii="Arial" w:hAnsi="Arial" w:cs="Arial"/>
                          <w:b/>
                          <w:bCs/>
                          <w:color w:val="000000"/>
                          <w:sz w:val="14"/>
                          <w:szCs w:val="14"/>
                        </w:rPr>
                        <w:t>3</w:t>
                      </w:r>
                    </w:p>
                  </w:txbxContent>
                </v:textbox>
              </v:rect>
              <v:shape id="_x0000_s48583" style="position:absolute;left:6319;top:3114;width:604;height:331" coordsize="1104,608" o:allowincell="f" path="m,304hdc,137,248,,552,hal552,hdc857,,1104,137,1104,304v,,,,,hal1104,304hdc1104,472,857,608,552,608v,,,,,hal552,608hdc248,608,,472,,304v,,,,,xe" fillcolor="#9dd7ff" strokeweight="0">
                <v:path arrowok="t"/>
              </v:shape>
              <v:shape id="_x0000_s48584" style="position:absolute;left:6314;top:3110;width:614;height:340" coordsize="1121,624" o:allowincell="f" path="m1,314hdc,313,,312,1,311hal12,250hdc12,249,12,248,13,247hal46,190hdc46,190,46,189,47,189hal98,137hdc98,136,99,136,99,136hal166,91hdc166,91,167,90,167,90hal249,53,344,25,448,7,560,,672,6,777,25r95,28l954,90hdc954,90,955,91,955,91hal1023,136hdc1023,136,1024,136,1024,137hal1075,189hdc1076,189,1076,190,1076,191hal1108,248hdc1109,248,1109,249,1109,250hal1120,311hdc1121,312,1121,313,1120,314hal1109,375hdc1109,376,1109,377,1108,377hal1076,434hdc1076,435,1076,436,1075,436hal1024,488hdc1024,488,1023,489,1023,489hal955,534hdc955,534,954,535,954,535hal873,572r-95,28l673,618r-112,6l449,618,345,600,250,572,167,535hdc167,535,166,534,166,534hal99,489hdc99,489,98,488,98,488hal47,436hdc46,436,46,435,46,434hal13,377hdc12,377,12,376,12,375hal1,314hdxm27,372hal26,369r33,57l58,425r51,52l108,476r67,45l174,520r81,37l348,585r102,17l560,608r110,-5l773,585r93,-28l947,520r-1,1l1014,476r-1,1l1064,425r-2,2l1094,370r,2l1105,311r,3l1094,253r,2l1062,198r2,2l1013,148r1,1l946,104r1,1l867,68,774,40,671,22,561,16,451,22,349,40,256,68r-82,37l175,104r-67,45l109,148,58,200r1,-2l26,255r1,-2l16,314r,-3l27,372hdxe" fillcolor="black" strokeweight=".05pt">
                <v:path arrowok="t"/>
                <o:lock v:ext="edit" verticies="t"/>
              </v:shape>
              <v:rect id="_x0000_s48585" style="position:absolute;left:6528;top:3119;width:187;height:249;mso-wrap-style:none" o:allowincell="f" filled="f" stroked="f">
                <v:textbox style="mso-next-textbox:#_x0000_s48585;mso-fit-shape-to-text:t" inset="0,0,0,0">
                  <w:txbxContent>
                    <w:p w:rsidR="00A520AA" w:rsidRDefault="00A520AA" w:rsidP="00FB6739">
                      <w:r>
                        <w:rPr>
                          <w:rFonts w:ascii="Arial" w:hAnsi="Arial" w:cs="Arial"/>
                          <w:b/>
                          <w:bCs/>
                          <w:color w:val="000000"/>
                          <w:sz w:val="14"/>
                          <w:szCs w:val="14"/>
                        </w:rPr>
                        <w:t>SP</w:t>
                      </w:r>
                    </w:p>
                  </w:txbxContent>
                </v:textbox>
              </v:rect>
              <v:rect id="_x0000_s48586" style="position:absolute;left:6581;top:3228;width:78;height:249;mso-wrap-style:none" o:allowincell="f" filled="f" stroked="f">
                <v:textbox style="mso-next-textbox:#_x0000_s48586;mso-fit-shape-to-text:t" inset="0,0,0,0">
                  <w:txbxContent>
                    <w:p w:rsidR="00A520AA" w:rsidRDefault="00A520AA" w:rsidP="00FB6739">
                      <w:r>
                        <w:rPr>
                          <w:rFonts w:ascii="Arial" w:hAnsi="Arial" w:cs="Arial"/>
                          <w:b/>
                          <w:bCs/>
                          <w:color w:val="000000"/>
                          <w:sz w:val="14"/>
                          <w:szCs w:val="14"/>
                        </w:rPr>
                        <w:t>2</w:t>
                      </w:r>
                    </w:p>
                  </w:txbxContent>
                </v:textbox>
              </v:rect>
              <v:shape id="_x0000_s48587" style="position:absolute;left:4603;top:3576;width:1313;height:271" coordsize="2400,496" o:allowincell="f" path="m,83hdc,37,37,,83,v,,,,,hal83,,2318,r,hdc2363,,2400,37,2400,83v,,,,,hal2400,83r,331l2400,414hdc2400,459,2363,496,2318,496v,,,,,hal2318,496,83,496r,hdc37,496,,459,,414v,,,,,hal,83hdxe" fillcolor="#f9e391" strokeweight="0">
                <v:path arrowok="t"/>
              </v:shape>
              <v:shape id="_x0000_s48588" style="position:absolute;left:4599;top:3572;width:1322;height:279" coordsize="2416,512" o:allowincell="f" path="m,91hdc,91,1,90,1,90hal8,58hdc8,57,8,56,9,55hal26,28hdc26,27,27,26,28,26hal55,9hdc56,8,57,8,58,8hal90,1hdc90,1,91,,91,hal2326,hdc2327,,2328,1,2328,1hal2360,8hdc2361,8,2362,8,2363,9hal2389,26hdc2390,26,2391,27,2391,28hal2409,55hdc2410,56,2410,57,2410,58hal2416,90hdc2416,90,2416,91,2416,91hal2416,422hdc2416,423,2416,423,2416,424hal2410,456hdc2410,457,2410,458,2409,459hal2391,485hdc2390,486,2390,487,2389,487hal2363,505hdc2362,506,2361,506,2360,506hal2328,512hdc2327,512,2327,512,2326,512hal91,512hdc91,512,90,512,90,512hal58,506hdc57,506,56,506,55,505hal28,487hdc27,487,26,486,26,485hal9,459hdc8,458,8,457,8,456hal1,424hdc1,424,,423,,422hal,91hdxm16,422hal16,421r7,32l22,450r17,26l37,474r27,18l61,491r32,6l91,496r2235,l2325,497r32,-6l2354,492r26,-18l2378,476r18,-26l2395,453r6,-32l2400,422r,-331l2401,93r-6,-32l2396,64,2378,37r2,2l2354,22r3,1l2325,16r1,l91,16r2,l61,23r3,-1l37,39r2,-2l22,64r1,-3l16,93r,-2l16,422hdxe" fillcolor="black" strokeweight=".05pt">
                <v:path arrowok="t"/>
                <o:lock v:ext="edit" verticies="t"/>
              </v:shape>
              <v:rect id="_x0000_s48589" style="position:absolute;left:5229;top:1993;width:2792;height:532" o:allowincell="f" fillcolor="#fcf" stroked="f"/>
              <v:group id="_x0000_s48590" style="position:absolute;left:3911;top:3601;width:679;height:845" coordorigin="3911,3601" coordsize="679,845" o:allowincell="f">
                <v:shape id="_x0000_s48591" style="position:absolute;left:3911;top:3601;width:679;height:845" coordsize="679,845" o:allowincell="f" path="m621,657r19,-94l607,513r4,-11l598,486,493,341r-1,-1l490,338r-3,-3l483,332r-4,-3l474,327r-6,-3l462,324r-3,-1l457,323r-2,1l452,324r-3,l446,326r-3,1l440,328,415,299r,l415,299r-1,-1l413,298r-1,-1l410,296r-3,-2l404,293r-5,-3l394,287r-6,-3l381,280r-9,-4l363,270r-11,-6l339,257r4,-4l346,249r3,-4l351,241r-1,2l351,241r1,-5l352,230r,-8l353,221r1,-2l355,218r1,-2l357,214r1,-2l359,209r,-4l361,205r16,-24l374,175r-3,-9l368,154r-3,-12l364,132r2,-5l367,121r,-7l365,106,361,92r3,-2l367,89r3,-2l372,85r2,-3l376,79r1,-3l377,72,376,62,374,52r-3,-8l369,39r-3,-6l360,32r-1,-1l358,30r-2,-1l354,26r-5,-7l345,14,339,9,333,6,327,5,321,4r-7,1l307,8r,l306,8r-1,l305,8r-1,l303,7,302,6,301,5,296,3,291,1,286,r-6,l275,r-5,2l265,5r-5,4l259,9r,l259,9r,l256,7,252,5,248,3,244,2r-5,l234,2r-6,3l223,9r-11,7l208,18r-5,2l197,22r-6,2l185,27r-6,3l174,34r-3,3l167,42r-5,6l158,57r-4,10l151,78r-2,13l149,106r3,17l153,127r1,6l156,140r2,9l162,159r5,10l174,179r9,9l184,191r2,3l187,197r,2l186,201r-3,2l181,204r-3,2l176,208r-3,1l171,212r-3,1l166,215r-2,3l162,220r-2,2l159,223r-1,1l158,226r-1,1l153,229r-4,1l144,232r-6,2l132,236r-6,4l119,243r-7,4l106,250r-7,5l92,259r-6,5l80,269r-5,6l70,280r-4,6l62,292r-8,14l44,326,32,352,21,383,11,420,4,460,1,503,,510r,14l1,543r3,23l9,591r8,26l29,640r17,21l49,664r2,3l56,670r5,4l68,678r7,3l85,683r11,2l94,692,75,702r7,46l349,819,464,793r33,52l585,838r20,-81l661,742r18,-65l621,657xe" fillcolor="#d3b27c" stroked="f">
                  <v:path arrowok="t"/>
                </v:shape>
                <v:shape id="_x0000_s48592" style="position:absolute;left:3923;top:3612;width:652;height:822" coordsize="652,822" o:allowincell="f" path="m334,71r1,l337,71r3,l343,70r4,-1l350,67r2,-3l353,61r,-9l350,43r-2,-7l347,33r-1,l345,33r-2,-1l341,31r-2,-1l336,27r-2,-3l331,20r-3,-4l325,13r-3,-3l318,7,314,6,310,5r-5,1l300,7r-4,2l293,10r-3,l288,9,287,8,285,7,284,6,283,4,281,3,278,2,274,1,270,r-4,1l262,2r-4,2l255,9r-3,3l248,12r-4,-2l239,7,234,4,229,3r-5,l218,7r-12,9l204,16r-3,2l196,19r-6,3l183,25r-6,3l172,31r-4,3l164,39r-3,5l157,51r-4,9l151,70r-1,12l150,96r2,15l152,113r1,4l154,124r2,7l160,141r5,10l172,161r8,9l182,173r3,6l187,188r-1,7l183,198r-4,2l175,203r-3,3l168,209r-4,3l160,215r-3,3l155,222r1,3l155,225r-4,2l149,227r-3,1l141,230r-5,2l130,234r-6,3l118,240r-7,3l104,247r-7,5l90,256r-6,5l78,265r-6,5l68,276r-4,6l62,286r-8,12l44,316,33,342,21,373,11,409,4,449,1,492,,497r,12l1,528r2,22l7,575r8,25l27,623r17,19l44,643r2,3l50,649r5,4l62,657r10,3l83,662r14,l94,689r-17,9l81,727r256,69l457,769r34,53l564,816r18,-80l640,722r12,-48l596,653r19,-99l582,504r4,-11l577,483,471,337r-1,-1l468,333r-5,-3l458,327r-7,-2l443,324r-8,3l426,333,395,297r-1,l392,295r-4,-2l383,291r-6,-4l371,283r-8,-4l356,275r-8,-4l340,267r-8,-4l325,259r-7,-4l313,252r-5,-2l305,248r1,l308,246r3,-3l315,240r4,-3l323,233r2,-3l327,227r1,-2l328,221r,-6l326,208r1,-1l329,205r3,-3l334,200r1,-4l335,192r,-4l334,185r,-2l334,182r2,-1l338,182r2,l341,182r2,l343,182r9,-13l351,168r-1,-4l348,158r-3,-7l343,142r-2,-8l340,125r,-7l341,116r2,-4l343,106r-2,-7l334,71xe" fillcolor="black" stroked="f">
                  <v:path arrowok="t"/>
                </v:shape>
                <v:shape id="_x0000_s48593" style="position:absolute;left:4183;top:3676;width:87;height:115" coordsize="87,115" o:allowincell="f" path="m70,9r7,33l76,42,72,41r-4,1l66,45r1,3l68,54r2,7l72,69r3,8l77,84r3,6l81,95r2,5l85,103r1,1l87,104r-7,8l80,111r-3,-1l74,109r-2,-1l70,107r-2,-1l66,107r-2,2l62,113r-1,2l59,115r-2,-3l55,108r-2,-4l52,101r4,-3l60,98r3,l64,97r,-3l63,90,61,83,59,75,57,66,55,58,52,50,51,45,50,43r,l49,43,46,42,44,41,42,40r-3,l36,39r-2,l32,39r-3,l25,39r-3,l19,40r-3,l14,41r-1,1l11,43,8,46,5,47r-3,l3,44,7,38r3,-5l10,28,7,24,4,18,2,13,,10r1,l4,9,9,7,15,5,21,3,27,1,34,r6,1l46,2r5,l55,2r4,l62,2r3,1l68,6r2,3xe" fillcolor="#d3b27c" stroked="f">
                  <v:path arrowok="t"/>
                </v:shape>
                <v:shape id="_x0000_s48594" style="position:absolute;left:4196;top:3722;width:33;height:13" coordsize="33,13" o:allowincell="f" path="m33,9l32,8,30,5,27,1,24,,22,1,19,2,16,3r-3,l10,5,7,6,5,7,3,8,1,11,,12r1,1l4,13,6,12r2,l11,12r3,l17,12r3,-1l22,11r2,l26,11r3,l32,11,33,9xe" fillcolor="#d3b27c" stroked="f">
                  <v:path arrowok="t"/>
                </v:shape>
                <v:shape id="_x0000_s48595" style="position:absolute;left:4163;top:3741;width:91;height:107" coordsize="91,107" o:allowincell="f" path="m68,r1,1l71,5r2,5l75,14r,4l77,22r,3l76,27r-2,1l71,29r-2,3l69,35r1,3l72,41r2,3l75,47r1,3l78,52r2,1l83,54r2,l87,55r1,1l89,57r,2l91,59r,1l90,62r-2,1l86,64,84,63r-3,l76,62r-3,1l71,64r-1,2l72,67r1,1l76,68r2,-1l81,66r4,-1l88,65r1,1l89,68r1,1l89,71r-1,l87,71r-1,1l85,72r-3,l79,72r-2,l75,72r1,3l78,78r2,3l81,84r1,3l82,90r-1,4l78,98r-4,3l72,102r-2,2l68,105r-2,1l63,107r-2,l58,107r-3,l52,105r-4,-1l44,103r-4,-2l36,100,32,99,29,97,26,96,24,95,22,93,19,91,16,89,14,87,12,85,10,83,8,81,4,77,2,72,,68r3,1l6,70r3,2l12,73r3,1l18,75r3,l23,74r1,-2l23,66,21,58,18,51,16,47r,-6l18,34r2,-8l22,19r,-5l20,10,18,6,19,4,21,3,23,2r2,l28,1r2,l33,1r2,1l39,2r3,2l46,5r3,1l53,6r4,l60,5,64,4,68,xe" fillcolor="#d3b27c" stroked="f">
                  <v:path arrowok="t"/>
                </v:shape>
                <v:shape id="_x0000_s48596" style="position:absolute;left:4137;top:3620;width:133;height:58" coordsize="133,58" o:allowincell="f" path="m120,58r3,-3l126,52r2,-4l128,43r,-3l127,38r-2,-1l123,36r-3,-1l118,35r-3,l113,34r-4,-2l107,29r-2,-3l104,22r-2,-4l100,13,96,10r-4,3l91,14r-1,2l88,17r-2,l83,17r-3,l78,16,76,14,74,12,72,11,69,9,66,8,64,7r-3,l58,8r-2,l53,9r-2,2l49,13r-1,2l48,17r,1l47,19r-1,1l44,20r-2,l40,20,39,19,37,18,36,17,34,15,33,14,32,13,30,12,29,11,27,10,25,9,23,8r-1,l20,7,16,6r-3,l11,8r,3l11,14r,2l12,19r,2l11,24,9,26,6,27,3,28,1,27,,25,,23,1,22,4,20,6,17r,-2l6,11,6,9,7,6,9,4,11,2,13,1,16,r3,1l23,2r3,1l29,5r2,1l33,8r3,3l39,12r3,1l44,10,45,7,48,5,51,3,54,2r2,l58,1r2,l62,1r2,l65,2r2,l69,2r2,1l73,5r2,2l78,8r2,2l83,10r2,l87,8,89,6,90,5,92,4r2,l95,4r2,l99,5r2,1l104,8r2,2l107,12r2,3l109,16r,1l109,19r1,1l111,26r2,2l116,26r4,l125,29r4,5l132,39r1,5l133,49r-2,5l126,57r-6,1l120,58r,l120,58r,xe" fillcolor="#d3b27c" stroked="f">
                  <v:path arrowok="t"/>
                </v:shape>
                <v:shape id="_x0000_s48597" style="position:absolute;left:4169;top:3641;width:69;height:31" coordsize="69,31" o:allowincell="f" path="m58,29r4,l63,28r1,-3l64,23,63,20,61,18,58,17r-3,1l54,18r,l52,19r-1,l49,18,47,16,44,14,43,12,40,9,38,7r-4,l30,8r-1,2l28,10r-1,1l25,11,22,10r-3,l17,8r-2,l12,7r-2,l7,7,4,9,2,9,1,8,,7,,5,2,3,5,1r2,l10,r3,1l14,1r2,1l18,4r2,1l22,5r2,l26,4,30,2,33,1r3,l38,2r3,1l43,5r2,3l47,10r3,2l53,12r3,-1l59,11r3,1l64,13r2,2l68,18r1,2l69,23r,2l68,28r-2,1l64,30r-3,1l58,30r,l58,29r,l58,29xe" fillcolor="#d3b27c" stroked="f">
                  <v:path arrowok="t"/>
                </v:shape>
                <v:shape id="_x0000_s48598" style="position:absolute;left:4082;top:3642;width:47;height:132" coordsize="47,132" o:allowincell="f" path="m47,2l38,3,31,6r-6,5l20,17r-4,7l13,32r-3,8l9,48,7,57,6,66r,8l7,83r1,7l9,97r2,6l13,109r3,6l19,120r4,5l26,131r,1l25,132r,l24,132r-5,-3l15,124r-4,-4l9,114,6,109,4,103,3,97,2,91,,80,,68,1,56,3,45,5,37,8,27r4,-8l16,12,22,6,29,2,37,,47,1r,l47,1r,1l47,2xe" fillcolor="#d3b27c" stroked="f">
                  <v:path arrowok="t"/>
                </v:shape>
                <v:shape id="_x0000_s48599" style="position:absolute;left:4114;top:3787;width:8;height:30" coordsize="8,30" o:allowincell="f" path="m,l3,3,4,5,6,9r1,3l8,17r,4l7,26,4,29,3,30,2,29,1,28,,27,,24,,21,1,18,2,15,3,11,3,7,2,4,,,,,,,,,,xe" fillcolor="#d3b27c" stroked="f">
                  <v:path arrowok="t"/>
                </v:shape>
                <v:shape id="_x0000_s48600" style="position:absolute;left:4137;top:3736;width:20;height:43" coordsize="20,43" o:allowincell="f" path="m20,6r-1,l17,5,15,4r-1,l11,5,9,7r,2l11,11r1,1l14,14r1,3l15,19r-1,2l13,24r-2,2l9,28,8,30r,1l8,33r2,1l12,35r2,l16,37r1,l18,38r1,2l18,41r-1,2l15,43r-3,l10,43,8,41,5,40,3,38,1,35,,34,,31,,29,1,27r,-3l3,23,6,20,8,18r2,-1l8,16,6,15r-2,l3,13,2,11,2,8,2,6,3,3,5,1,8,r2,l12,r2,l16,2r2,2l20,6r,l20,6r,l20,6xe" fillcolor="#d3b27c" stroked="f">
                  <v:path arrowok="t"/>
                </v:shape>
                <v:shape id="_x0000_s48601" style="position:absolute;left:4131;top:3828;width:69;height:36" coordsize="69,36" o:allowincell="f" path="m69,17r,l67,20r-2,3l63,26r-3,3l58,33r-1,1l56,36,54,35,48,32,39,27,29,21,19,15,10,9,4,5,,2,,1,1,,2,1,5,2,8,3r4,1l15,5r3,1l21,9r4,2l30,14r5,3l40,20r5,2l49,22r3,-1l55,19r3,-2l60,16r3,l65,15r1,l68,16r1,1xe" fillcolor="#d3b27c" stroked="f">
                  <v:path arrowok="t"/>
                </v:shape>
                <v:shape id="_x0000_s48602" style="position:absolute;left:4191;top:3854;width:28;height:40" coordsize="28,40" o:allowincell="f" path="m12,l25,10r,4l26,26r2,11l28,40,26,38,23,35,19,32,13,28,9,25,4,22,1,19,,19,1,16,5,10,9,3,12,xe" fillcolor="#d3b27c" stroked="f">
                  <v:path arrowok="t"/>
                </v:shape>
                <v:shape id="_x0000_s48603" style="position:absolute;left:4096;top:3822;width:90;height:72" coordsize="90,72" o:allowincell="f" path="m90,47l18,r2,l23,3r4,4l32,11r4,3l39,17r,2l37,18,33,15,29,12,25,10,21,8,17,5,14,3r-1,l13,3r1,2l16,7r2,2l21,12r2,3l25,17r1,2l27,19,6,11r2,1l12,16r3,4l16,20r-2,l12,19r-3,l6,20r-2,l2,20,,21r1,1l4,24r8,6l22,38r11,9l44,56r10,8l61,69r2,3l64,71r3,-2l71,65r6,-4l81,57r5,-4l89,49r1,-2xe" fillcolor="#d3b27c" stroked="f">
                  <v:path arrowok="t"/>
                </v:shape>
                <v:shape id="_x0000_s48604" style="position:absolute;left:4088;top:3822;width:23;height:21" coordsize="23,21" o:allowincell="f" path="m23,l21,2,19,5,16,6,13,8,10,9,7,14,6,18,3,21r-1,l1,20r,-1l,17,1,14,3,11,7,8,10,6,13,5,17,3,20,1,23,r,l23,r,l23,xe" fillcolor="#d3b27c" stroked="f">
                  <v:path arrowok="t"/>
                </v:shape>
                <v:shape id="_x0000_s48605" style="position:absolute;left:3998;top:3849;width:87;height:50" coordsize="87,50" o:allowincell="f" path="m87,l82,3,78,6,72,9r-4,3l62,13r-5,3l52,18r-5,3l41,24r-6,3l30,31r-6,4l19,39r-6,3l8,46,3,50r-2,l,49,,48,,46,4,42,8,37r5,-4l19,29r5,-4l29,22r6,-3l40,16r6,-3l51,11,57,9,63,6,69,4,75,2,81,1,87,r,l87,r,l87,xe" fillcolor="#d3b27c" stroked="f">
                  <v:path arrowok="t"/>
                </v:shape>
                <v:shape id="_x0000_s48606" style="position:absolute;left:4188;top:3879;width:28;height:43" coordsize="28,43" o:allowincell="f" path="m5,l8,3r3,2l15,8r4,2l22,12r3,3l27,19r1,5l28,27r,4l28,34r-2,3l25,40r-3,2l19,43r-3,l14,43r-1,l12,42,11,40r,l11,40r,-1l10,39r,-2l11,37r,-1l12,35r1,-1l11,32,10,29,7,26,4,23,2,20,,17,,15,2,14r2,l7,14r4,1l14,16r2,1l18,17,17,15,16,14,14,12,12,10,10,8,9,6,7,4,6,2,4,r,l4,r,l5,xe" fillcolor="#d3b27c" stroked="f">
                  <v:path arrowok="t"/>
                </v:shape>
                <v:shape id="_x0000_s48607" style="position:absolute;left:4202;top:3927;width:21;height:71" coordsize="21,71" o:allowincell="f" path="m6,1l10,r3,1l16,3r2,4l19,11r1,4l21,20r,3l21,31r,7l20,45r-2,7l18,57r-2,5l14,67r-3,4l10,71,9,70,8,69,7,68,5,62r,-9l6,44,7,37,8,33r,-5l9,23r,-4l9,15,7,11,5,7,,5r1,l2,3r1,l4,2,6,1xe" fillcolor="#d3b27c" stroked="f">
                  <v:path arrowok="t"/>
                </v:shape>
                <v:shape id="_x0000_s48608" style="position:absolute;left:4098;top:3853;width:112;height:205" coordsize="112,205" o:allowincell="f" path="m,l6,4r6,4l18,12r6,4l30,20r6,5l41,29r6,5l53,39r5,5l62,49r5,5l72,60r3,6l79,72r3,7l88,93r5,15l97,123r3,16l103,154r3,15l109,185r3,15l112,203r-2,2l107,205r-1,-3l103,188r-3,-13l97,162,95,148,92,135,89,122,86,109,82,95,80,88,77,81,74,74,71,68,67,62,63,56,58,50,53,44,47,38,40,32,34,27,28,21,21,15,14,11,7,5,,,,,,,,,,xe" fillcolor="#d3b27c" stroked="f">
                  <v:path arrowok="t"/>
                </v:shape>
                <v:shape id="_x0000_s48609" style="position:absolute;left:4068;top:3871;width:139;height:190" coordsize="139,190" o:allowincell="f" path="m139,185r-5,-9l130,167r-5,-9l120,149r-5,-8l109,132r-5,-8l98,115r-6,-8l85,99,79,91,73,83,66,75,60,67,53,59,47,51r2,l52,51r3,-1l58,50r2,l63,50r3,1l68,51r3,l72,49r,-2l70,44,65,42,61,39,56,37,52,35,47,32,43,30,38,27,34,24,30,21,25,19,21,16,17,13,13,10,8,7,4,4,,,,,,,,,,,7,6r6,6l19,17r7,6l33,28r6,5l46,38r7,4l52,42r-2,1l48,43r-2,l44,43r-2,1l41,44r-2,l37,45r-1,2l35,48r1,2l42,59r7,8l55,75r7,9l68,91r7,9l81,108r7,8l94,125r6,8l106,142r5,8l117,159r4,10l126,178r4,10l133,190r3,l139,189r,-4xe" fillcolor="#d3b27c" stroked="f">
                  <v:path arrowok="t"/>
                </v:shape>
                <v:shape id="_x0000_s48610" style="position:absolute;left:4204;top:3890;width:68;height:168" coordsize="68,168" o:allowincell="f" path="m66,32l63,31,60,29,56,28,53,26,50,25,46,24r-4,l38,23r4,-2l45,19r4,-3l52,14r3,-3l58,8,60,4,62,r,l62,r,l62,,58,2,53,5,49,8r-4,3l40,14r-4,3l32,20r-4,2l27,24r,2l28,28r2,l34,29r4,l42,30r4,1l50,32r4,l58,34r3,1l50,49,40,63,29,79,20,95r-8,16l6,128,2,146,,163r1,3l3,167r2,1l6,165r4,-18l15,130r6,-17l28,97,36,81,46,66,56,52,68,37r,-1l68,35,67,34,66,32xe" fillcolor="#d3b27c" stroked="f">
                  <v:path arrowok="t"/>
                </v:shape>
                <v:shape id="_x0000_s48611" style="position:absolute;left:4176;top:4041;width:187;height:107" coordsize="187,107" o:allowincell="f" path="m,52r,l1,51r2,l5,49,8,48r3,-2l14,44r3,-3l21,38r5,-3l32,31r5,-3l44,24r5,-3l53,19r4,-2l61,15r5,-1l72,11,78,8,83,6,87,3,91,1,94,r1,l99,r4,1l108,2r5,1l118,5r5,1l127,8r4,1l136,11r6,1l148,14r6,1l160,17r5,l171,17r4,l179,18r3,1l184,20r2,2l187,24r-1,2l184,27r-2,2l179,30r-4,2l172,33r-4,1l164,34r-4,l157,34r-4,-2l149,31r-6,-1l138,29r-5,-2l128,26r-3,-1l122,24r-2,-1l118,22r-2,-1l114,20r-2,l110,19r-2,l106,19r-3,l100,20r-3,l94,21r-4,1l87,23r-3,l82,23r-4,2l75,27r-1,2l76,30r2,l82,29r4,-2l91,26r5,-1l100,23r3,l105,23r2,l109,23r3,1l116,25r3,1l122,27r3,2l128,30r3,1l133,32r3,2l138,35r2,1l143,38r1,1l145,41r1,4l146,48r-2,2l139,50r-4,-1l131,48r-3,-1l124,46r-4,-1l116,45r-4,-1l108,43r-5,-1l99,41,95,40,91,39r-3,l85,39r-1,1l84,41r1,2l87,44r3,l94,45r2,l99,46r4,1l107,48r5,1l116,50r3,1l122,52r3,l128,53r2,1l132,54r2,1l136,57r2,1l139,60r1,5l140,68r-3,3l131,72r-4,l124,72r-4,-1l117,71r-3,l112,69r-3,l106,68r-3,-2l100,65,97,64,93,63,90,62r-3,l85,62r,1l86,65r2,1l90,68r2,1l94,70r2,1l99,71r2,1l103,72r4,l111,73r4,1l118,75r4,1l125,77r1,1l128,80r,3l128,85r-2,1l125,87r-1,1l122,89r-3,1l116,91r-3,1l109,92r-5,l100,92r-4,l92,92r-3,1l86,93r-3,1l80,95r-4,1l73,98r-4,2l65,102r-4,2l56,106r-4,1l48,107r-3,-1l41,105r-4,l32,103r-5,l23,102r-4,l15,102r-2,l12,100,9,97,7,93,5,87,3,79,1,71,,62,,52xe" fillcolor="#d3b27c" stroked="f">
                  <v:path arrowok="t"/>
                </v:shape>
                <v:shape id="_x0000_s48612" style="position:absolute;left:4156;top:4090;width:38;height:72" coordsize="38,72" o:allowincell="f" path="m17,2r,2l17,9r,8l19,27r3,10l26,48r5,9l38,65r,l37,65,35,64,33,62,30,60,26,56,23,51,18,45r,l18,47r1,3l20,54r3,5l26,63r3,5l34,72r,-1l32,71,30,70,27,68,24,66,21,64,18,62,16,59,14,56,12,53,10,48,9,45,7,41,5,37,4,34,3,31,1,24,,16,,8,,5r,l1,4,2,3,4,2,6,1,9,r3,l17,2xe" fillcolor="#d3b27c" stroked="f">
                  <v:path arrowok="t"/>
                </v:shape>
                <v:shape id="_x0000_s48613" style="position:absolute;left:3983;top:3909;width:83;height:275" coordsize="83,275" o:allowincell="f" path="m22,r2,1l28,2r7,3l43,10r8,9l59,31r8,17l72,70r1,13l75,112r3,31l80,162r1,11l82,186r1,11l83,202r-1,1l81,203r-4,1l73,206r-5,3l62,211r-6,4l49,219r-6,4l36,229r-7,6l22,242r-6,7l10,257r-5,9l,275r,l,273r,-2l,267r1,-4l2,258r2,-6l6,246r3,-6l14,234r5,-6l26,220r8,-5l43,208r12,-5l68,197r-1,l63,197r-7,l49,198r-10,4l27,207r-12,8l3,226r,l3,225r,-2l3,221r1,-3l5,215r1,-3l8,209r4,-5l15,201r6,-4l27,194r7,-4l43,187r11,-2l66,183r,-5l67,165r,-21l65,120,60,91,52,61,40,30,22,xe" fillcolor="#d3b27c" stroked="f">
                  <v:path arrowok="t"/>
                </v:shape>
                <v:shape id="_x0000_s48614" style="position:absolute;left:3985;top:4089;width:202;height:132" coordsize="202,132" o:allowincell="f" path="m202,90r-2,-1l197,86r-6,-5l184,73,177,61,172,45,168,26,167,r-2,1l161,3r-6,3l148,10r-8,4l132,18r-7,3l120,23r-5,1l108,26r-8,3l92,31r-8,2l76,36r-6,2l65,40r-5,2l53,45r-9,6l35,58,25,69,15,82,6,99,,121r,-2l4,112r5,-9l16,93,25,81,36,71,48,62,63,55r-2,1l57,60r-6,6l44,74,38,85,33,98r-3,16l30,132r1,-3l34,120r5,-12l46,93,54,78,64,64,75,53,87,47,149,27r1,3l153,37r4,9l163,58r8,11l180,79r11,8l202,90xe" fillcolor="#d3b27c" stroked="f">
                  <v:path arrowok="t"/>
                </v:shape>
                <v:shape id="_x0000_s48615" style="position:absolute;left:3929;top:3912;width:265;height:353" coordsize="265,353" o:allowincell="f" path="m61,l52,16,44,32,38,48,32,65,26,82r-5,18l17,117r-4,17l10,152,8,171,6,189r,19l7,226r2,18l12,262r5,18l19,288r3,7l25,302r3,7l32,316r4,6l41,328r6,6l51,337r4,2l59,341r5,2l69,344r4,1l78,345r5,l88,345r5,l98,344r5,-1l107,342r5,-2l117,339r4,-2l130,334r9,-4l148,326r9,-4l166,317r9,-4l183,308r9,-5l200,298r9,-4l217,288r9,-5l234,279r9,-5l251,269r9,-4l262,265r3,1l265,269r-1,2l255,275r-9,5l237,286r-9,5l219,296r-10,5l200,306r-9,5l182,317r-9,5l164,326r-9,5l145,335r-9,5l126,343r-10,4l109,349r-9,2l92,352r-7,1l76,352r-7,-1l61,349r-8,-3l47,342r-6,-5l35,332r-4,-6l26,319r-3,-6l19,306r-3,-6l10,282,6,263,2,244,,225,,206,,187,2,168,4,149,7,129r5,-20l17,88,23,68,31,49,39,31,50,15,61,r,l61,r,l61,xe" fillcolor="#d3b27c" stroked="f">
                  <v:path arrowok="t"/>
                </v:shape>
                <v:shape id="_x0000_s48616" style="position:absolute;left:4222;top:3893;width:82;height:160" coordsize="82,160" o:allowincell="f" path="m51,r2,1l56,2r4,3l66,8r5,3l76,14r4,3l82,21r,23l82,87r-2,41l80,146r-1,l78,146r-3,l72,146r-4,l64,145r-4,-1l57,143r-5,-1l46,142r-7,1l31,146r-7,2l17,152r-5,3l8,157r-4,3l1,159,,156r3,-5l5,147r3,-5l11,135r3,-7l16,122r,-5l15,114r-3,1l13,114r3,-5l19,102r4,-7l26,88r3,-6l30,78,28,77r1,-1l31,72r4,-4l39,63r5,-6l51,53r7,-3l66,49r,-2l65,43,64,35,63,28,62,20,59,12,56,5,51,xe" fillcolor="#d3b27c" stroked="f">
                  <v:path arrowok="t"/>
                </v:shape>
                <v:shape id="_x0000_s48617" style="position:absolute;left:4031;top:3877;width:148;height:225" coordsize="148,225" o:allowincell="f" path="m20,l60,30,44,42,147,186r,1l148,192r-1,4l144,198r-3,1l139,199r-3,l134,200r-2,1l130,201r-1,1l129,202r-12,-5l117,198r-3,1l110,202r-4,3l101,208r-5,3l90,214r-5,3l80,219r-6,1l68,222r-6,1l57,224r-5,l49,225r-1,l50,224r5,-4l61,215r7,-6l75,203r5,-5l83,195r-1,-2l79,193r-6,l66,191r-7,-1l53,187r-5,-1l47,184r1,-2l52,179r3,-2l58,174r3,-3l64,168r1,-3l67,164r,-1l66,162r-3,-3l58,155r-4,-5l49,145r-4,-4l43,137r,-2l43,129,42,117,38,101,33,81,26,61,18,42,10,27,,17,20,xe" fillcolor="#d3b27c" stroked="f">
                  <v:path arrowok="t"/>
                </v:shape>
                <v:shape id="_x0000_s48618" style="position:absolute;left:4226;top:4150;width:77;height:111" coordsize="77,111" o:allowincell="f" path="m77,l68,93,,111,45,27r1,-1l49,23r4,-4l58,14,63,8,68,4,73,1,77,xe" fillcolor="#d3b27c" stroked="f">
                  <v:path arrowok="t"/>
                </v:shape>
                <v:shape id="_x0000_s48619" style="position:absolute;left:4084;top:4176;width:140;height:104" coordsize="140,104" o:allowincell="f" path="m140,l127,88r-1,l122,89r-6,l108,91,98,92,88,93,77,95,66,96,54,98,42,99r-10,2l22,102r-8,1l7,104r-5,l,104r1,l3,104r4,-1l12,101r7,-1l27,98r8,-2l44,94r8,-2l61,90r8,-2l76,86r6,-1l87,84r3,-1l91,83,70,76,114,61,83,57,116,28r-29,l123,12,122,1,140,xe" fillcolor="#d3b27c" stroked="f">
                  <v:path arrowok="t"/>
                </v:shape>
                <v:shape id="_x0000_s48620" style="position:absolute;left:4029;top:4265;width:9;height:38" coordsize="9,38" o:allowincell="f" path="m9,r,9l9,19,8,29,4,38r-2,l1,38,,36,,34,,30,2,26,3,21,5,17,6,12,6,8,7,4,8,r,l9,r,l9,xe" fillcolor="#d3b27c" stroked="f">
                  <v:path arrowok="t"/>
                </v:shape>
                <v:shape id="_x0000_s48621" style="position:absolute;left:4312;top:3917;width:64;height:192" coordsize="64,192" o:allowincell="f" path="m,l1,1,3,5r4,5l11,17r5,8l21,33r5,9l31,51,46,85r10,29l61,138r3,19l64,171r,10l62,186r,2l61,187r-3,l54,186r-5,l43,186r-7,l27,188r-8,4l47,163r1,-1l50,160r3,-3l55,153r2,-5l56,143r-3,-5l47,134r-1,l45,134r-3,1l39,135r-3,l33,135r-3,1l28,136r-1,-2l29,130r2,-4l32,124,25,106,36,96,35,93,32,86,29,75,25,61,20,46,14,30,7,15,,xe" fillcolor="#d3b27c" stroked="f">
                  <v:path arrowok="t"/>
                </v:shape>
                <v:shape id="_x0000_s48622" style="position:absolute;left:4364;top:3945;width:124;height:179" coordsize="124,179" o:allowincell="f" path="m124,143l30,13,29,11,27,10,25,7,22,4,18,2,13,,9,1,3,3,21,27,2,17,31,50,,32,44,77,8,53r54,52l23,82r50,44l42,113r41,31l62,142r28,14l75,161r19,6l90,179r1,-1l95,176r5,-3l107,168r6,-5l119,157r4,-7l124,143xe" fillcolor="#d3b27c" stroked="f">
                  <v:path arrowok="t"/>
                </v:shape>
                <v:shape id="_x0000_s48623" style="position:absolute;left:4467;top:4101;width:30;height:28" coordsize="30,28" o:allowincell="f" path="m30,6l9,28,,21,24,r6,6xe" fillcolor="#d3b27c" stroked="f">
                  <v:path arrowok="t"/>
                </v:shape>
                <v:shape id="_x0000_s48624" style="position:absolute;left:4351;top:4115;width:100;height:191" coordsize="100,191" o:allowincell="f" path="m100,162l32,16r,-1l31,13,29,9,26,6,23,3,18,1,14,,8,2,21,28,4,14,26,52,,29,34,82,3,52r43,61l12,83r41,53l25,117r34,39l39,149r24,20l48,171r18,9l59,191r2,-1l65,189r6,-2l78,183r7,-3l92,175r5,-6l100,162xe" fillcolor="#d3b27c" stroked="f">
                  <v:path arrowok="t"/>
                </v:shape>
                <v:shape id="_x0000_s48625" style="position:absolute;left:4424;top:4290;width:32;height:24" coordsize="32,24" o:allowincell="f" path="m32,8l8,24,,16,27,r5,8xe" fillcolor="#d3b27c" stroked="f">
                  <v:path arrowok="t"/>
                </v:shape>
                <v:shape id="_x0000_s48626" style="position:absolute;left:4341;top:4115;width:72;height:193" coordsize="72,193" o:allowincell="f" path="m15,5l11,8,8,11,7,15,6,20r,4l7,29r,5l8,39r1,7l11,54r2,8l16,69r3,8l23,85r3,7l29,99r3,8l36,114r3,8l42,129r4,7l50,143r3,8l56,158r3,4l60,166r3,4l65,174r2,4l69,182r1,4l72,191r,2l70,193r-2,-1l67,191r-2,-5l63,181r-2,-4l59,172r-3,-4l54,163r-3,-4l49,154r-4,-8l42,138r-4,-7l35,123r-4,-8l28,107r-3,-7l21,92,17,82,12,70,7,57,3,43,,29,1,17,6,7,15,r,1l15,2r,2l15,5xe" fillcolor="#d3b27c" stroked="f">
                  <v:path arrowok="t"/>
                </v:shape>
                <v:shape id="_x0000_s48627" style="position:absolute;left:4360;top:3945;width:93;height:180" coordsize="93,180" o:allowincell="f" path="m11,l5,8,3,17,5,28r2,9l10,45r3,7l16,59r4,8l24,73r4,7l32,87r4,7l41,101r4,6l50,114r4,7l59,128r5,6l69,141r5,6l76,151r3,3l81,158r3,4l86,165r2,4l91,173r2,4l93,179r-2,1l89,179r-2,-1l85,173r-2,-3l81,165r-3,-3l75,158r-2,-4l70,150r-3,-4l62,139r-5,-7l53,125r-6,-6l43,111r-5,-6l34,97,29,91,23,82,17,71,10,58,4,45,,31,,19,3,8,11,r,l11,r,l11,xe" fillcolor="#d3b27c" stroked="f">
                  <v:path arrowok="t"/>
                </v:shape>
                <v:shape id="_x0000_s48628" style="position:absolute;left:4323;top:4240;width:50;height:77" coordsize="50,77" o:allowincell="f" path="m46,31r2,7l50,46r,7l50,60r-1,5l46,70r-3,4l40,76r-5,1l30,76,25,74,21,71,16,66,12,61,8,54,4,47,2,39,,32,,25,,18,1,12,3,7,6,3,10,1,15,r4,1l24,3r5,3l34,11r4,6l42,23r4,8xe" fillcolor="#d3b27c" stroked="f">
                  <v:path arrowok="t"/>
                </v:shape>
                <v:shape id="_x0000_s48629" style="position:absolute;left:4344;top:4308;width:33;height:26" coordsize="33,26" o:allowincell="f" path="m33,l32,1r,3l30,7r-3,3l23,12r-6,2l10,14,,10r,l,12r1,2l4,17r2,3l10,23r6,1l23,26r1,l25,24r2,-1l29,20r3,-4l33,12r,-6l33,xe" fillcolor="#d3b27c" stroked="f">
                  <v:path arrowok="t"/>
                </v:shape>
                <v:shape id="_x0000_s48630" style="position:absolute;left:4484;top:4120;width:45;height:55" coordsize="45,55" o:allowincell="f" path="m,9l11,,45,46r,1l45,49r-1,2l43,53r-3,1l37,55,33,54,27,51,,9xe" fillcolor="#d3b27c" stroked="f">
                  <v:path arrowok="t"/>
                </v:shape>
                <v:shape id="_x0000_s48631" style="position:absolute;left:4469;top:4175;width:57;height:246" coordsize="57,246" o:allowincell="f" path="m12,246l57,3r,l56,4,54,5,52,6,49,7,47,6,44,4,41,,,246r12,xe" fillcolor="#d3b27c" stroked="f">
                  <v:path arrowok="t"/>
                </v:shape>
                <v:shape id="_x0000_s48632" style="position:absolute;left:4438;top:4308;width:17;height:115" coordsize="17,115" o:allowincell="f" path="m11,115l17,,,10,3,115r8,xe" fillcolor="#d3b27c" stroked="f">
                  <v:path arrowok="t"/>
                </v:shape>
                <v:shape id="_x0000_s48633" style="position:absolute;left:4363;top:4328;width:63;height:99" coordsize="63,99" o:allowincell="f" path="m63,98l10,,,3,54,99r9,-1xe" fillcolor="#d3b27c" stroked="f">
                  <v:path arrowok="t"/>
                </v:shape>
                <v:shape id="_x0000_s48634" style="position:absolute;left:4006;top:4256;width:356;height:112" coordsize="356,112" o:allowincell="f" path="m356,89l252,112,,58,307,r,2l306,5r,6l306,18r1,8l310,35r6,9l324,54r,1l325,57r1,4l329,65r3,4l337,74r7,4l353,82r3,7xe" fillcolor="#d3b27c" stroked="f">
                  <v:path arrowok="t"/>
                </v:shape>
                <v:shape id="_x0000_s48635" style="position:absolute;left:4006;top:4320;width:253;height:81" coordsize="253,81" o:allowincell="f" path="m,l249,53r4,28l4,21,228,71,,12,226,62,1,6,205,48,,xe" fillcolor="#d3b27c" stroked="f">
                  <v:path arrowok="t"/>
                </v:shape>
                <v:shape id="_x0000_s48636" style="position:absolute;left:4367;top:4246;width:63;height:89" coordsize="63,89" o:allowincell="f" path="m,3l11,,39,67r16,l63,73r-2,7l19,89,18,83r,-2l20,75,19,67,15,57r,-1l15,52r,-4l14,40,12,33,9,24,6,14,,3xe" fillcolor="#d3b27c" stroked="f">
                  <v:path arrowok="t"/>
                </v:shape>
                <v:shape id="_x0000_s48637" style="position:absolute;left:4444;top:4249;width:47;height:66" coordsize="47,66" o:allowincell="f" path="m39,61l17,66,19,47,10,35r4,-8l,,47,18,39,61xe" fillcolor="#d3b27c" stroked="f">
                  <v:path arrowok="t"/>
                </v:shape>
                <v:shape id="_x0000_s48638" style="position:absolute;left:4511;top:4273;width:52;height:32" coordsize="52,32" o:allowincell="f" path="m4,l,32,52,16,4,xe" fillcolor="#d3b27c" stroked="f">
                  <v:path arrowok="t"/>
                </v:shape>
                <v:shape id="_x0000_s48639" style="position:absolute;left:4504;top:4294;width:64;height:48" coordsize="64,48" o:allowincell="f" path="m64,l6,15,,48,56,34,64,xe" fillcolor="#d3b27c" stroked="f">
                  <v:path arrowok="t"/>
                </v:shape>
                <v:shape id="_x0000_s48640" style="position:absolute;left:4457;top:4316;width:23;height:36" coordsize="23,36" o:allowincell="f" path="m23,l19,31,,36,1,4,23,xe" fillcolor="#d3b27c" stroked="f">
                  <v:path arrowok="t"/>
                </v:shape>
                <v:shape id="_x0000_s48641" style="position:absolute;left:4387;top:4332;width:46;height:35" coordsize="46,35" o:allowincell="f" path="m43,r3,26l11,35,,12,43,xe" fillcolor="#d3b27c" stroked="f">
                  <v:path arrowok="t"/>
                </v:shape>
                <v:shape id="_x0000_s48642" style="position:absolute;left:4260;top:4350;width:116;height:51" coordsize="116,51" o:allowincell="f" path="m104,r12,24l5,51,,21,104,xe" fillcolor="#d3b27c" stroked="f">
                  <v:path arrowok="t"/>
                </v:shape>
                <v:shape id="_x0000_s48643" style="position:absolute;left:4381;top:4041;width:119;height:214" coordsize="119,214" o:allowincell="f" path="m107,214l63,196,19,94,,,68,94,84,88,94,99r6,-2l119,131r-12,83xe" fillcolor="#d3b27c" stroked="f">
                  <v:path arrowok="t"/>
                </v:shape>
                <v:shape id="_x0000_s48644" style="position:absolute;left:4308;top:4151;width:56;height:90" coordsize="56,90" o:allowincell="f" path="m28,l56,88,43,83r-1,l39,83,35,82r-6,l22,83r-7,1l8,86,,90,1,89,4,87,8,83r6,-3l20,76r5,-3l30,71r5,-1l28,xe" fillcolor="#d3b27c" stroked="f">
                  <v:path arrowok="t"/>
                </v:shape>
                <v:shape id="_x0000_s48645" style="position:absolute;left:4222;top:3870;width:44;height:21" coordsize="44,21" o:allowincell="f" path="m,l1,,5,1r6,2l18,5r8,4l33,12r6,4l44,20r-4,1l40,21,38,20,35,18,30,15,25,12,18,8,10,4,,xe" fillcolor="#d3b27c" stroked="f">
                  <v:path arrowok="t"/>
                </v:shape>
              </v:group>
              <v:shape id="_x0000_s48646" style="position:absolute;left:4612;top:3219;width:1295;height:287" coordsize="2368,528" o:allowincell="f" path="m,88hdc,40,40,,88,v,,,,,hal88,,2280,r,hdc2329,,2368,40,2368,88v,,,,,hal2368,88r,352l2368,440hdc2368,489,2329,528,2280,528v,,,,,hal2280,528,88,528r,hdc40,528,,489,,440v,,,,,hal,88hdxe" fillcolor="#f9e391" strokeweight="0">
                <v:path arrowok="t"/>
              </v:shape>
              <v:shape id="_x0000_s48647" style="position:absolute;left:4608;top:3214;width:1304;height:297" coordsize="2384,544" o:allowincell="f" path="m,96hdc,96,1,95,1,95hal8,61hdc8,60,8,59,9,58hal28,30hdc28,29,29,28,30,28hal58,9hdc59,8,60,8,61,8hal95,1hdc95,1,96,,96,hal2288,hdc2289,,2290,1,2290,1hal2324,8hdc2325,8,2326,8,2327,9hal2355,28hdc2356,28,2357,29,2357,30hal2376,58hdc2377,59,2377,60,2377,61hal2384,95hdc2384,95,2384,96,2384,96hal2384,448hdc2384,449,2384,450,2384,450hal2377,484hdc2377,485,2377,486,2376,487hal2357,515hdc2357,516,2356,517,2355,517hal2327,536hdc2326,537,2325,537,2324,537hal2290,544hdc2290,544,2289,544,2288,544hal96,544hdc96,544,95,544,95,544hal61,537hdc60,537,59,537,58,536hal30,517hdc29,517,28,516,28,515hal9,487hdc8,486,8,485,8,484hal1,450hdc1,450,,449,,448hal,96hdxm16,448hal16,447r7,34l22,478r19,28l39,504r28,19l64,522r34,7l96,528r2192,l2287,529r34,-7l2318,523r28,-19l2344,506r19,-28l2362,481r7,-34l2368,448r,-352l2369,98r-7,-34l2363,67,2344,39r2,2l2318,22r3,1l2287,16r1,l96,16r2,l64,23r3,-1l39,41r2,-2l22,67r1,-3l16,98r,-2l16,448hdxe" fillcolor="black" strokeweight=".05pt">
                <v:path arrowok="t"/>
                <o:lock v:ext="edit" verticies="t"/>
              </v:shape>
              <v:shape id="_x0000_s48648" style="position:absolute;left:4603;top:3908;width:1313;height:261" coordsize="2400,480" o:allowincell="f" path="m,80hdc,36,36,,80,v,,,,,hal80,,2320,r,hdc2365,,2400,36,2400,80v,,,,,hal2400,80r,320l2400,400hdc2400,445,2365,480,2320,480v,,,,,hal2320,480,80,480r,hdc36,480,,445,,400v,,,,,hal,80hdxe" fillcolor="#f9e391" strokeweight="0">
                <v:path arrowok="t"/>
              </v:shape>
              <v:shape id="_x0000_s48649" style="position:absolute;left:4599;top:3903;width:1322;height:271" coordsize="2416,496" o:allowincell="f" path="m,88hdc,88,1,87,1,87hal7,56hdc7,55,7,54,8,53hal26,28hdc26,27,27,26,28,26hal53,8hdc54,7,55,7,56,7hal87,1hdc87,1,88,,88,hal2328,hdc2329,,2329,1,2330,1hal2361,7hdc2362,7,2363,7,2364,8hal2390,26hdc2391,26,2392,27,2392,28hal2409,53hdc2410,54,2410,55,2410,56hal2416,87hdc2416,87,2416,88,2416,88hal2416,408hdc2416,409,2416,409,2416,410hal2410,441hdc2410,442,2410,443,2409,444hal2392,470hdc2392,471,2391,472,2390,472hal2364,489hdc2363,490,2362,490,2361,490hal2330,496hdc2329,496,2329,496,2328,496hal88,496hdc88,496,87,496,87,496hal56,490hdc55,490,54,490,53,489hal28,472hdc27,472,26,471,26,470hal8,444hdc7,443,7,442,7,441hal1,410hdc1,409,,409,,408hal,88hdxm16,408hal16,407r6,31l21,435r18,26l37,459r25,17l59,475r31,6l88,480r2240,l2327,481r31,-6l2355,476r26,-17l2379,461r17,-26l2395,438r6,-31l2400,408r,-320l2401,90r-6,-31l2396,62,2379,37r2,2l2355,21r3,1l2327,16r1,l88,16r2,l59,22r3,-1l37,39r2,-2l21,62r1,-3l16,90r,-2l16,408hdxe" fillcolor="black" strokeweight=".05pt">
                <v:path arrowok="t"/>
                <o:lock v:ext="edit" verticies="t"/>
              </v:shape>
              <v:shape id="_x0000_s48650" style="position:absolute;left:4603;top:4553;width:1313;height:262" coordsize="2400,480" o:allowincell="f" path="m,80hdc,36,36,,80,v,,,,,hal80,,2320,r,hdc2365,,2400,36,2400,80v,,,,,hal2400,80r,320l2400,400hdc2400,445,2365,480,2320,480v,,,,,hal2320,480,80,480r,hdc36,480,,445,,400v,,,,,hal,80hdxe" fillcolor="#f9e391" strokeweight="0">
                <v:path arrowok="t"/>
              </v:shape>
              <v:shape id="_x0000_s48651" style="position:absolute;left:4599;top:4549;width:1322;height:270" coordsize="2416,496" o:allowincell="f" path="m,88hdc,88,1,87,1,87hal7,56hdc7,55,7,54,8,53hal26,28hdc26,27,27,26,28,26hal53,8hdc54,7,55,7,56,7hal87,1hdc87,1,88,,88,hal2328,hdc2329,,2329,1,2330,1hal2361,7hdc2362,7,2363,7,2364,8hal2390,26hdc2391,26,2392,27,2392,28hal2409,53hdc2410,54,2410,55,2410,56hal2416,87hdc2416,87,2416,88,2416,88hal2416,408hdc2416,409,2416,409,2416,410hal2410,441hdc2410,442,2410,443,2409,444hal2392,470hdc2392,471,2391,472,2390,472hal2364,489hdc2363,490,2362,490,2361,490hal2330,496hdc2329,496,2329,496,2328,496hal88,496hdc88,496,87,496,87,496hal56,490hdc55,490,54,490,53,489hal28,472hdc27,472,26,471,26,470hal8,444hdc7,443,7,442,7,441hal1,410hdc1,409,,409,,408hal,88hdxm16,408hal16,407r6,31l21,435r18,26l37,459r25,17l59,475r31,6l88,480r2240,l2327,481r31,-6l2355,476r26,-17l2379,461r17,-26l2395,438r6,-31l2400,408r,-320l2401,90r-6,-31l2396,62,2379,37r2,2l2355,21r3,1l2327,16r1,l88,16r2,l59,22r3,-1l37,39r2,-2l21,62r1,-3l16,90r,-2l16,408hdxe" fillcolor="black" strokeweight=".05pt">
                <v:path arrowok="t"/>
                <o:lock v:ext="edit" verticies="t"/>
              </v:shape>
              <v:shape id="_x0000_s48652" style="position:absolute;left:6262;top:3729;width:1505;height:1169" coordsize="2752,2144" o:allowincell="f" path="m,363l7,291hdc8,290,8,290,8,289hal29,223hdc29,223,29,222,29,222hal62,162hdc63,161,63,161,63,160hal106,107hdc107,107,107,107,107,106hal160,63hdc161,63,161,63,162,62hal222,29hdc222,29,223,29,223,29hal289,8hdc290,8,290,8,291,7hal363,,2390,r72,7hdc2463,8,2463,8,2464,8hal2531,29hdc2531,29,2532,29,2532,29hal2592,62hdc2593,63,2593,63,2594,63hal2647,106hdc2647,107,2647,107,2648,107hal2691,160hdc2691,161,2691,161,2692,162hal2724,222hdc2724,222,2724,223,2724,223hal2745,289hdc2745,290,2745,290,2745,291hal2752,363r,1419l2745,1854hdc2745,1855,2745,1855,2745,1856hal2724,1923hdc2724,1923,2724,1924,2724,1924hal2692,1984hdc2691,1985,2691,1985,2691,1986hal2648,2039hdc2647,2039,2647,2039,2647,2040hal2594,2083hdc2593,2083,2593,2083,2592,2084hal2532,2116hdc2532,2116,2531,2116,2531,2116hal2464,2137hdc2463,2137,2463,2137,2462,2137hal2391,2144r-2028,l291,2137hdc290,2137,290,2137,289,2137hal223,2116hdc223,2116,222,2116,222,2116hal162,2084hdc161,2083,161,2083,160,2083hal107,2040hdc107,2039,107,2039,106,2039hal63,1986hdc63,1985,63,1985,62,1984hal29,1924hdc29,1924,29,1923,29,1923hal8,1856hdc8,1855,8,1855,7,1854hal,1783,,363xm16,1782r7,71l23,1851r21,67l43,1917r33,60l76,1975r43,53l118,2027r53,43l169,2069r60,32l228,2101r66,21l292,2121r71,7l2390,2128r71,-7l2459,2122r67,-21l2525,2101r60,-32l2583,2070r53,-43l2635,2028r43,-53l2677,1977r32,-60l2709,1918r21,-67l2729,1853r7,-71l2736,364r-7,-72l2730,294r-21,-66l2709,229r-32,-60l2678,171r-43,-53l2636,119,2583,76r2,l2525,43r1,1l2459,23r2,l2390,16,364,16r-72,7l294,23,228,44r1,-1l169,76r2,l118,119r1,-1l76,171r,-2l43,229r1,-1l23,294r,-2l16,363r,1419xe" fillcolor="black" strokeweight=".05pt">
                <v:path arrowok="t"/>
                <o:lock v:ext="edit" verticies="t"/>
              </v:shape>
              <v:shape id="_x0000_s48653" style="position:absolute;left:6074;top:3114;width:604;height:331" coordsize="1104,608" o:allowincell="f" path="m,304hdc,137,248,,552,hal552,hdc857,,1104,137,1104,304v,,,,,hal1104,304hdc1104,472,857,608,552,608v,,,,,hal552,608hdc248,608,,472,,304v,,,,,xe" fillcolor="#9dd7ff" strokeweight="0">
                <v:path arrowok="t"/>
              </v:shape>
              <v:shape id="_x0000_s48654" style="position:absolute;left:6069;top:3110;width:613;height:340" coordsize="1121,624" o:allowincell="f" path="m1,314hdc,313,,312,1,311hal12,250hdc12,249,12,248,13,247hal46,190hdc46,190,46,189,47,189hal98,137hdc98,136,99,136,99,136hal166,91hdc166,91,167,90,167,90hal249,53,344,25,448,7,560,,672,6,777,25r95,28l954,90hdc954,90,955,91,955,91hal1023,136hdc1023,136,1024,136,1024,137hal1075,189hdc1076,189,1076,190,1076,191hal1108,248hdc1109,248,1109,249,1109,250hal1120,311hdc1121,312,1121,313,1120,314hal1109,375hdc1109,376,1109,377,1108,377hal1076,434hdc1076,435,1076,436,1075,436hal1024,488hdc1024,488,1023,489,1023,489hal955,534hdc955,534,954,535,954,535hal873,572r-95,28l673,618r-112,6l449,618,345,600,250,572,167,535hdc167,535,166,534,166,534hal99,489hdc99,489,98,488,98,488hal47,436hdc46,436,46,435,46,434hal13,377hdc12,377,12,376,12,375hal1,314hdxm27,372hal26,369r33,57l58,425r51,52l108,476r67,45l174,520r81,37l348,585r102,17l560,608r110,-5l773,585r93,-28l947,520r-1,1l1014,476r-1,1l1064,425r-2,2l1094,370r,2l1105,311r,3l1094,253r,2l1062,198r2,2l1013,148r1,1l946,104r1,1l867,68,774,40,671,22,561,16,451,22,349,40,256,68r-82,37l175,104r-67,45l109,148,58,200r1,-2l26,255r1,-2l16,314r,-3l27,372hdxe" fillcolor="black" strokeweight=".05pt">
                <v:path arrowok="t"/>
                <o:lock v:ext="edit" verticies="t"/>
              </v:shape>
              <v:rect id="_x0000_s48655" style="position:absolute;left:6279;top:3119;width:187;height:249;mso-wrap-style:none" o:allowincell="f" filled="f" stroked="f">
                <v:textbox style="mso-next-textbox:#_x0000_s48655;mso-fit-shape-to-text:t" inset="0,0,0,0">
                  <w:txbxContent>
                    <w:p w:rsidR="00A520AA" w:rsidRDefault="00A520AA" w:rsidP="00FB6739">
                      <w:r>
                        <w:rPr>
                          <w:rFonts w:ascii="Arial" w:hAnsi="Arial" w:cs="Arial"/>
                          <w:b/>
                          <w:bCs/>
                          <w:color w:val="000000"/>
                          <w:sz w:val="14"/>
                          <w:szCs w:val="14"/>
                        </w:rPr>
                        <w:t>SP</w:t>
                      </w:r>
                    </w:p>
                  </w:txbxContent>
                </v:textbox>
              </v:rect>
              <v:rect id="_x0000_s48656" style="position:absolute;left:6331;top:3214;width:78;height:249;mso-wrap-style:none" o:allowincell="f" filled="f" stroked="f">
                <v:textbox style="mso-next-textbox:#_x0000_s48656;mso-fit-shape-to-text:t" inset="0,0,0,0">
                  <w:txbxContent>
                    <w:p w:rsidR="00A520AA" w:rsidRDefault="00A520AA" w:rsidP="00FB6739">
                      <w:r>
                        <w:rPr>
                          <w:rFonts w:ascii="Arial" w:hAnsi="Arial" w:cs="Arial"/>
                          <w:b/>
                          <w:bCs/>
                          <w:color w:val="000000"/>
                          <w:sz w:val="14"/>
                          <w:szCs w:val="14"/>
                        </w:rPr>
                        <w:t>1</w:t>
                      </w:r>
                    </w:p>
                  </w:txbxContent>
                </v:textbox>
              </v:rect>
              <v:shape id="_x0000_s48657" style="position:absolute;left:7176;top:3267;width:220;height:8" coordsize="220,8" o:allowincell="f" path="m,l36,r,8l,8,,xm62,l97,r,8l62,8,62,xm123,r36,l159,8r-36,l123,xm185,r35,l220,8r-35,l185,xe" fillcolor="black" strokeweight=".05pt">
                <v:path arrowok="t"/>
                <o:lock v:ext="edit" verticies="t"/>
              </v:shape>
              <v:shape id="_x0000_s48658" style="position:absolute;left:6328;top:3803;width:612;height:488" coordsize="1120,896" o:allowincell="f" path="m,448hdc,201,251,,560,v,,,,,hal560,hdc870,,1120,201,1120,448v,,,,,hal1120,448hdc1120,696,870,896,560,896v,,,,,hal560,896hdc251,896,,696,,448v,,,,,xe" fillcolor="#caf67a" strokeweight="0">
                <v:path arrowok="t"/>
              </v:shape>
              <v:shape id="_x0000_s48659" style="position:absolute;left:6323;top:3799;width:622;height:497" coordsize="1136,912" o:allowincell="f" path="m1,457hdc,457,,456,1,455hal12,365hdc12,365,12,364,12,364hal45,280hdc45,279,46,278,46,278hal98,202hdc98,202,98,201,99,201hal167,134hdc167,133,168,133,168,133hal251,79hdc251,79,252,78,252,78hal347,36hdc348,36,348,36,349,36hal454,10hdc454,10,454,10,455,9hal568,hdc568,,569,,569,hal682,9hdc683,10,683,10,683,10hal788,36hdc789,36,789,36,790,36hal885,78hdc885,78,885,79,886,79hal969,133hdc969,133,970,133,970,134hal1039,201hdc1039,201,1040,202,1040,202hal1091,278hdc1091,278,1092,279,1092,280hal1125,364hdc1125,364,1125,365,1125,365hal1136,455hdc1136,456,1136,457,1136,457hal1125,547hdc1125,548,1125,549,1125,549hal1092,634hdc1092,635,1091,635,1091,636hal1040,712hdc1040,712,1039,713,1039,713hal970,779hdc970,780,969,780,969,780hal886,835hdc885,835,885,836,885,836hal790,877hdc789,877,789,877,788,877hal683,903hdc683,903,683,903,682,903hal569,912hdc569,912,568,912,568,912hal455,903hdc454,903,454,903,454,903hal349,877hdc348,877,348,877,347,877hal252,836hdc252,836,251,835,251,835hal168,780hdc168,780,167,780,167,779hal99,713hdc99,713,98,712,98,712hal46,636hdc46,635,45,635,45,634hal12,549hdc12,549,12,548,12,547hal1,457hdxm27,545hal27,544r33,85l59,627r52,76l110,702r68,66l177,767r83,55l259,821r95,41l352,862r105,26l456,887r113,9l568,896r113,-9l680,888,785,862r-2,l878,821r-1,1l960,767r-1,1l1028,702r-1,1l1078,627r-1,2l1110,544r,1l1121,455r,2l1110,367r,2l1077,285r1,2l1027,211r1,1l959,145r1,1l877,92r1,1l783,51r2,l680,25r1,l568,16r1,l456,25r1,l352,51r2,l259,93r1,-1l177,146r1,-1l110,212r1,-1l59,287r1,-2l27,369r,-2l16,457r,-2l27,545hdxe" fillcolor="black" strokeweight=".05pt">
                <v:path arrowok="t"/>
                <o:lock v:ext="edit" verticies="t"/>
              </v:shape>
              <v:rect id="_x0000_s48660" style="position:absolute;left:6510;top:3912;width:287;height:230;mso-wrap-style:none" o:allowincell="f" filled="f" stroked="f">
                <v:textbox style="mso-fit-shape-to-text:t" inset="0,0,0,0">
                  <w:txbxContent>
                    <w:p w:rsidR="00A520AA" w:rsidRDefault="00A520AA" w:rsidP="00FB6739">
                      <w:r>
                        <w:rPr>
                          <w:rFonts w:ascii="Arial" w:hAnsi="Arial" w:cs="Arial"/>
                          <w:b/>
                          <w:bCs/>
                          <w:color w:val="000000"/>
                          <w:sz w:val="12"/>
                          <w:szCs w:val="12"/>
                        </w:rPr>
                        <w:t xml:space="preserve">CNP </w:t>
                      </w:r>
                    </w:p>
                  </w:txbxContent>
                </v:textbox>
              </v:rect>
              <v:rect id="_x0000_s48661" style="position:absolute;left:6597;top:4051;width:67;height:230;mso-wrap-style:none" o:allowincell="f" filled="f" stroked="f">
                <v:textbox style="mso-fit-shape-to-text:t" inset="0,0,0,0">
                  <w:txbxContent>
                    <w:p w:rsidR="00A520AA" w:rsidRDefault="00A520AA" w:rsidP="00FB6739">
                      <w:r>
                        <w:rPr>
                          <w:rFonts w:ascii="Arial" w:hAnsi="Arial" w:cs="Arial"/>
                          <w:b/>
                          <w:bCs/>
                          <w:color w:val="000000"/>
                          <w:sz w:val="12"/>
                          <w:szCs w:val="12"/>
                        </w:rPr>
                        <w:t>1</w:t>
                      </w:r>
                    </w:p>
                  </w:txbxContent>
                </v:textbox>
              </v:rect>
              <v:shape id="_x0000_s48662" style="position:absolute;left:7106;top:3873;width:613;height:488" coordsize="1120,896" o:allowincell="f" path="m,448hdc,201,251,,560,v,,,,,hal560,hdc870,,1120,201,1120,448v,,,,,hal1120,448hdc1120,696,870,896,560,896v,,,,,hal560,896hdc251,896,,696,,448v,,,,,xe" fillcolor="#caf67a" strokeweight="0">
                <v:path arrowok="t"/>
              </v:shape>
              <v:shape id="_x0000_s48663" style="position:absolute;left:7102;top:3868;width:621;height:498" coordsize="1136,912" o:allowincell="f" path="m1,457hdc,457,,456,1,455hal12,365hdc12,365,12,364,12,364hal45,280hdc45,279,46,278,46,278hal98,202hdc98,202,98,201,99,201hal167,134hdc167,133,168,133,168,133hal251,79hdc251,79,252,78,252,78hal347,36hdc348,36,348,36,349,36hal454,10hdc454,10,454,10,455,9hal568,hdc568,,569,,569,hal682,9hdc683,10,683,10,683,10hal788,36hdc789,36,789,36,790,36hal885,78hdc885,78,885,79,886,79hal969,133hdc969,133,970,133,970,134hal1039,201hdc1039,201,1040,202,1040,202hal1091,278hdc1091,278,1092,279,1092,280hal1125,364hdc1125,364,1125,365,1125,365hal1136,455hdc1136,456,1136,457,1136,457hal1125,547hdc1125,548,1125,549,1125,549hal1092,634hdc1092,635,1091,635,1091,636hal1040,712hdc1040,712,1039,713,1039,713hal970,779hdc970,780,969,780,969,780hal886,835hdc885,835,885,836,885,836hal790,877hdc789,877,789,877,788,877hal683,903hdc683,903,683,903,682,903hal569,912hdc569,912,568,912,568,912hal455,903hdc454,903,454,903,454,903hal349,877hdc348,877,348,877,347,877hal252,836hdc252,836,251,835,251,835hal168,780hdc168,780,167,780,167,779hal99,713hdc99,713,98,712,98,712hal46,636hdc46,635,45,635,45,634hal12,549hdc12,549,12,548,12,547hal1,457hdxm27,545hal27,544r33,85l59,627r52,76l110,702r68,66l177,767r83,55l259,821r95,41l352,862r105,26l456,887r113,9l568,896r113,-9l680,888,785,862r-2,l878,821r-1,1l960,767r-1,1l1028,702r-1,1l1078,627r-1,2l1110,544r,1l1121,455r,2l1110,367r,2l1077,285r1,2l1027,211r1,1l959,145r1,1l877,92r1,1l783,51r2,l680,25r1,l568,16r1,l456,25r1,l352,51r2,l259,93r1,-1l177,146r1,-1l110,212r1,-1l59,287r1,-2l27,369r,-2l16,457r,-2l27,545hdxe" fillcolor="black" strokeweight=".05pt">
                <v:path arrowok="t"/>
                <o:lock v:ext="edit" verticies="t"/>
              </v:shape>
              <v:rect id="_x0000_s48664" style="position:absolute;left:7289;top:3984;width:287;height:230;mso-wrap-style:none" o:allowincell="f" filled="f" stroked="f">
                <v:textbox style="mso-fit-shape-to-text:t" inset="0,0,0,0">
                  <w:txbxContent>
                    <w:p w:rsidR="00A520AA" w:rsidRDefault="00A520AA" w:rsidP="00FB6739">
                      <w:r>
                        <w:rPr>
                          <w:rFonts w:ascii="Arial" w:hAnsi="Arial" w:cs="Arial"/>
                          <w:b/>
                          <w:bCs/>
                          <w:color w:val="000000"/>
                          <w:sz w:val="12"/>
                          <w:szCs w:val="12"/>
                        </w:rPr>
                        <w:t xml:space="preserve">CNP </w:t>
                      </w:r>
                    </w:p>
                  </w:txbxContent>
                </v:textbox>
              </v:rect>
              <v:rect id="_x0000_s48665" style="position:absolute;left:7376;top:4123;width:67;height:230;mso-wrap-style:none" o:allowincell="f" filled="f" stroked="f">
                <v:textbox style="mso-fit-shape-to-text:t" inset="0,0,0,0">
                  <w:txbxContent>
                    <w:p w:rsidR="00A520AA" w:rsidRDefault="00A520AA" w:rsidP="00FB6739">
                      <w:r>
                        <w:rPr>
                          <w:rFonts w:ascii="Arial" w:hAnsi="Arial" w:cs="Arial"/>
                          <w:b/>
                          <w:bCs/>
                          <w:color w:val="000000"/>
                          <w:sz w:val="12"/>
                          <w:szCs w:val="12"/>
                        </w:rPr>
                        <w:t>2</w:t>
                      </w:r>
                    </w:p>
                  </w:txbxContent>
                </v:textbox>
              </v:rect>
              <v:shape id="_x0000_s48666" style="position:absolute;left:6678;top:4361;width:612;height:489" coordsize="1120,896" o:allowincell="f" path="m,448hdc,201,251,,560,v,,,,,hal560,hdc870,,1120,201,1120,448v,,,,,hal1120,448hdc1120,696,870,896,560,896v,,,,,hal560,896hdc251,896,,696,,448v,,,,,xe" fillcolor="#caf67a" strokeweight="0">
                <v:path arrowok="t"/>
              </v:shape>
              <v:shape id="_x0000_s48667" style="position:absolute;left:6673;top:4357;width:622;height:497" coordsize="1136,912" o:allowincell="f" path="m1,457hdc,457,,456,1,455hal12,365hdc12,365,12,364,12,364hal45,280hdc45,279,46,278,46,278hal98,202hdc98,202,98,201,99,201hal167,134hdc167,133,168,133,168,133hal251,79hdc251,79,252,78,252,78hal347,36hdc348,36,348,36,349,36hal454,10hdc454,10,454,10,455,9hal568,hdc568,,569,,569,hal682,9hdc683,10,683,10,683,10hal788,36hdc789,36,789,36,790,36hal885,78hdc885,78,885,79,886,79hal969,133hdc969,133,970,133,970,134hal1039,201hdc1039,201,1040,202,1040,202hal1091,278hdc1091,278,1092,279,1092,280hal1125,364hdc1125,364,1125,365,1125,365hal1136,455hdc1136,456,1136,457,1136,457hal1125,547hdc1125,548,1125,549,1125,549hal1092,634hdc1092,635,1091,635,1091,636hal1040,712hdc1040,712,1039,713,1039,713hal970,779hdc970,780,969,780,969,780hal886,835hdc885,835,885,836,885,836hal790,877hdc789,877,789,877,788,877hal683,903hdc683,903,683,903,682,903hal569,912hdc569,912,568,912,568,912hal455,903hdc454,903,454,903,454,903hal349,877hdc348,877,348,877,347,877hal252,836hdc252,836,251,835,251,835hal168,780hdc168,780,167,780,167,779hal99,713hdc99,713,98,712,98,712hal46,636hdc46,635,45,635,45,634hal12,549hdc12,549,12,548,12,547hal1,457hdxm27,545hal27,544r33,85l59,627r52,76l110,702r68,66l177,767r83,55l259,821r95,41l352,862r105,26l456,887r113,9l568,896r113,-9l680,888,785,862r-2,l878,821r-1,1l960,767r-1,1l1028,702r-1,1l1078,627r-1,2l1110,544r,1l1121,455r,2l1110,367r,2l1077,285r1,2l1027,211r1,1l959,145r1,1l877,92r1,1l783,51r2,l680,25r1,l568,16r1,l456,25r1,l352,51r2,l259,93r1,-1l177,146r1,-1l110,212r1,-1l59,287r1,-2l27,369r,-2l16,457r,-2l27,545hdxe" fillcolor="black" strokeweight=".05pt">
                <v:path arrowok="t"/>
                <o:lock v:ext="edit" verticies="t"/>
              </v:shape>
              <v:rect id="_x0000_s48668" style="position:absolute;left:6860;top:4476;width:287;height:230;mso-wrap-style:none" o:allowincell="f" filled="f" stroked="f">
                <v:textbox style="mso-fit-shape-to-text:t" inset="0,0,0,0">
                  <w:txbxContent>
                    <w:p w:rsidR="00A520AA" w:rsidRDefault="00A520AA" w:rsidP="00FB6739">
                      <w:r>
                        <w:rPr>
                          <w:rFonts w:ascii="Arial" w:hAnsi="Arial" w:cs="Arial"/>
                          <w:b/>
                          <w:bCs/>
                          <w:color w:val="000000"/>
                          <w:sz w:val="12"/>
                          <w:szCs w:val="12"/>
                        </w:rPr>
                        <w:t xml:space="preserve">CNP </w:t>
                      </w:r>
                    </w:p>
                  </w:txbxContent>
                </v:textbox>
              </v:rect>
              <v:rect id="_x0000_s48669" style="position:absolute;left:6947;top:4615;width:67;height:230;mso-wrap-style:none" o:allowincell="f" filled="f" stroked="f">
                <v:textbox style="mso-fit-shape-to-text:t" inset="0,0,0,0">
                  <w:txbxContent>
                    <w:p w:rsidR="00A520AA" w:rsidRDefault="00A520AA" w:rsidP="00FB6739">
                      <w:r>
                        <w:rPr>
                          <w:rFonts w:ascii="Arial" w:hAnsi="Arial" w:cs="Arial"/>
                          <w:b/>
                          <w:bCs/>
                          <w:color w:val="000000"/>
                          <w:sz w:val="12"/>
                          <w:szCs w:val="12"/>
                        </w:rPr>
                        <w:t>3</w:t>
                      </w:r>
                    </w:p>
                  </w:txbxContent>
                </v:textbox>
              </v:rect>
              <v:shape id="_x0000_s48670" style="position:absolute;left:6736;top:4254;width:94;height:136" coordsize="94,136" o:allowincell="f" path="m7,l94,131r-7,5l,5,7,xe" fillcolor="black" strokeweight=".05pt">
                <v:path arrowok="t"/>
              </v:shape>
              <v:shape id="_x0000_s48671" style="position:absolute;left:6923;top:4069;width:184;height:17" coordsize="184,17" o:allowincell="f" path="m,l184,9r-1,8l,9,,xe" fillcolor="black" strokeweight=".05pt">
                <v:path arrowok="t"/>
              </v:shape>
              <v:shape id="_x0000_s48672" style="position:absolute;left:7181;top:4325;width:61;height:108" coordsize="61,108" o:allowincell="f" path="m61,4l9,108,,104,53,r8,4xe" fillcolor="black" strokeweight=".05pt">
                <v:path arrowok="t"/>
              </v:shape>
              <v:shape id="_x0000_s48673" style="position:absolute;left:6367;top:3427;width:122;height:308" coordsize="122,308" o:allowincell="f" path="m9,l122,305r-8,3l,3,9,xe" fillcolor="black" strokeweight=".05pt">
                <v:path arrowok="t"/>
              </v:shape>
              <v:shape id="_x0000_s48674" style="position:absolute;left:6639;top:3419;width:69;height:315" coordsize="69,315" o:allowincell="f" path="m8,l69,314r-8,1l,1,8,xe" fillcolor="black" strokeweight=".05pt">
                <v:path arrowok="t"/>
              </v:shape>
              <v:rect id="_x0000_s48675" style="position:absolute;left:6918;top:3428;width:9;height:305" o:allowincell="f" fillcolor="black" strokeweight=".05pt">
                <v:stroke joinstyle="round"/>
              </v:rect>
              <v:shape id="_x0000_s48676" style="position:absolute;left:7575;top:3426;width:140;height:301" coordsize="140,301" o:allowincell="f" path="m140,4l8,301,,297,131,r9,4xe" fillcolor="black" strokeweight=".05pt">
                <v:path arrowok="t"/>
              </v:shape>
              <v:shape id="_x0000_s48677" style="position:absolute;left:5895;top:3348;width:376;height:728" coordsize="376,728" o:allowincell="f" path="m8,l376,724r-9,4l,4,8,xe" fillcolor="black" strokeweight=".05pt">
                <v:path arrowok="t"/>
              </v:shape>
              <v:shape id="_x0000_s48678" style="position:absolute;left:5904;top:3696;width:357;height:485" coordsize="357,485" o:allowincell="f" path="m7,l357,480r-7,5l,5,7,xe" fillcolor="black" strokeweight=".05pt">
                <v:path arrowok="t"/>
              </v:shape>
              <v:shape id="_x0000_s48679" style="position:absolute;left:5905;top:4027;width:356;height:303" coordsize="356,303" o:allowincell="f" path="m6,l356,296r-6,7l,7,6,xe" fillcolor="black" strokeweight=".05pt">
                <v:path arrowok="t"/>
              </v:shape>
              <v:shape id="_x0000_s48680" style="position:absolute;left:5905;top:4436;width:355;height:261" coordsize="355,261" o:allowincell="f" path="m,253l350,r5,8l5,261,,253xe" fillcolor="black" strokeweight=".05pt">
                <v:path arrowok="t"/>
              </v:shape>
              <v:shape id="_x0000_s48681" style="position:absolute;left:5605;top:816;width:1541;height:959" coordsize="2816,1760" o:allowincell="f" path="m2024,1760r792,-527l2437,1233r,-220hdc2437,454,1897,,1231,hal,,,528r1231,hdc1441,528,1611,745,1611,1013hal1611,1233r-380,l2024,1760xe" fillcolor="#09f" strokeweight="0">
                <v:path arrowok="t"/>
              </v:shape>
              <v:shape id="_x0000_s48682" style="position:absolute;left:1028;top:824;width:1532;height:951" coordsize="2800,1744" o:allowincell="f" path="m788,1744l,1222r378,l378,1004hdc378,450,915,,1577,hal2800,r,523l1577,523hdc1368,523,1199,738,1199,1004hal1199,1222r378,l788,1744xe" fillcolor="#09f" strokeweight="0">
                <v:path arrowok="t"/>
              </v:shape>
              <v:shape id="_x0000_s48683" style="position:absolute;left:569;top:4710;width:1663;height:183" coordsize="1663,183" o:allowincell="f" path="m1435,r228,92l1435,183r,-53l228,130r,53l,92,228,r,54l1435,54r,-54xe" fillcolor="#f9c" stroked="f">
                <v:path arrowok="t"/>
              </v:shape>
              <v:shape id="_x0000_s48684" style="position:absolute;left:557;top:4704;width:1687;height:196" coordsize="1687,196" o:allowincell="f" path="m1443,r244,98l1443,196r,-60l1447,140r-1207,l244,136r,60l,98,244,r,60l240,56r1207,l1443,60r,-60xm1452,64l236,64r,-58l242,11,14,102r,-8l242,186r-6,3l236,132r1216,l1452,189r-6,-3l1673,94r,8l1446,11r6,-5l1452,64xe" fillcolor="black" strokeweight=".05pt">
                <v:path arrowok="t"/>
                <o:lock v:ext="edit" verticies="t"/>
              </v:shape>
              <v:shape id="_x0000_s48685" type="#_x0000_t75" style="position:absolute;left:166;top:3018;width:613;height:506" o:allowincell="f">
                <v:imagedata r:id="rId37" o:title=""/>
              </v:shape>
              <v:shape id="_x0000_s48686" type="#_x0000_t75" style="position:absolute;left:166;top:3018;width:613;height:506" o:allowincell="f">
                <v:imagedata r:id="rId38" o:title=""/>
              </v:shape>
              <v:shape id="_x0000_s48687" type="#_x0000_t75" style="position:absolute;left:656;top:3018;width:744;height:506" o:allowincell="f">
                <v:imagedata r:id="rId39" o:title=""/>
              </v:shape>
              <v:shape id="_x0000_s48688" type="#_x0000_t75" style="position:absolute;left:656;top:3018;width:744;height:506" o:allowincell="f">
                <v:imagedata r:id="rId40" o:title=""/>
              </v:shape>
              <v:shape id="_x0000_s48689" type="#_x0000_t75" style="position:absolute;left:158;top:3629;width:2608;height:505" o:allowincell="f">
                <v:imagedata r:id="rId41" o:title=""/>
              </v:shape>
              <v:shape id="_x0000_s48690" type="#_x0000_t75" style="position:absolute;left:158;top:3629;width:2608;height:505" o:allowincell="f">
                <v:imagedata r:id="rId42" o:title=""/>
              </v:shape>
              <v:shape id="_x0000_s48691" type="#_x0000_t75" style="position:absolute;left:166;top:4134;width:2608;height:506" o:allowincell="f">
                <v:imagedata r:id="rId43" o:title=""/>
              </v:shape>
              <v:shape id="_x0000_s48692" type="#_x0000_t75" style="position:absolute;left:166;top:4134;width:2608;height:506" o:allowincell="f">
                <v:imagedata r:id="rId44" o:title=""/>
              </v:shape>
              <v:rect id="_x0000_s48693" style="position:absolute;left:389;top:3506;width:27;height:219" o:allowincell="f" fillcolor="black" strokeweight=".05pt">
                <v:stroke joinstyle="round"/>
              </v:rect>
              <v:rect id="_x0000_s48694" style="position:absolute;left:941;top:3506;width:26;height:219" o:allowincell="f" fillcolor="black" strokeweight=".05pt">
                <v:stroke joinstyle="round"/>
              </v:rect>
              <v:rect id="_x0000_s48695" style="position:absolute;left:1536;top:3515;width:26;height:218" o:allowincell="f" fillcolor="black" strokeweight=".05pt">
                <v:stroke joinstyle="round"/>
              </v:rect>
              <v:rect id="_x0000_s48696" style="position:absolute;left:2210;top:3515;width:26;height:218" o:allowincell="f" fillcolor="black" strokeweight=".05pt">
                <v:stroke joinstyle="round"/>
              </v:rect>
              <v:rect id="_x0000_s48697" style="position:absolute;left:1326;top:4117;width:26;height:148" o:allowincell="f" fillcolor="black" strokeweight=".05pt">
                <v:stroke joinstyle="round"/>
              </v:rect>
              <v:shape id="_x0000_s48698" style="position:absolute;left:4;top:2499;width:3379;height:1082" coordsize="6176,1984" o:allowincell="f" path="m,336l8,270hdc8,269,8,269,8,268hal27,206hdc27,206,27,205,27,205hal57,150hdc58,149,58,149,58,148hal98,99hdc99,99,99,99,99,98hal148,58hdc149,58,149,58,150,57hal205,27hdc205,27,206,27,206,27hal268,8hdc269,8,269,8,270,8hal336,1,5840,r67,8hdc5908,8,5908,8,5909,8hal5971,27hdc5971,27,5972,27,5972,27hal6028,57hdc6029,58,6029,58,6030,58hal6078,98hdc6078,99,6078,99,6079,99hal6119,148hdc6119,149,6119,149,6119,150hal6149,205hdc6150,205,6150,206,6150,206hal6169,268hdc6169,269,6169,269,6169,270hal6176,336r,1312l6169,1715hdc6169,1716,6169,1716,6169,1717hal6150,1779hdc6150,1779,6150,1780,6150,1780hal6120,1836hdc6119,1837,6119,1837,6119,1838hal6079,1886hdc6078,1886,6078,1886,6078,1887hal6030,1927hdc6029,1927,6029,1927,6028,1928hal5972,1958hdc5972,1958,5971,1958,5971,1958hal5909,1977hdc5908,1977,5908,1977,5907,1977hal5841,1984r-5505,l270,1977hdc269,1977,269,1977,268,1977hal206,1958hdc206,1958,205,1958,205,1957hal150,1927hdc149,1927,149,1927,148,1927hal99,1887hdc99,1886,99,1886,98,1886hal58,1838hdc58,1837,58,1837,57,1836hal27,1780hdc27,1780,27,1779,27,1779hal8,1717hdc8,1716,8,1716,8,1715hal1,1649,,336xm16,1648r7,66l23,1712r19,62l42,1773r30,56l71,1827r40,48l110,1874r49,40l157,1913r55,30l211,1943r62,19l271,1962r65,6l5840,1969r66,-7l5904,1962r62,-19l5965,1943r56,-30l6019,1914r48,-40l6066,1875r40,-48l6105,1829r30,-56l6135,1774r19,-62l6154,1714r6,-66l6161,337r-7,-66l6154,273r-19,-62l6135,212r-30,-55l6106,159r-40,-49l6067,111,6019,71r2,1l5965,42r1,l5904,23r2,l5840,16,337,16r-66,7l273,23,211,42r1,-1l157,71r2,l110,111r1,-1l71,159r,-2l41,212r1,-1l23,273r,-2l16,336r,1312xe" fillcolor="black" strokeweight=".05pt">
                <v:path arrowok="t"/>
                <o:lock v:ext="edit" verticies="t"/>
              </v:shape>
              <v:shape id="_x0000_s48699" style="position:absolute;left:13;top:3615;width:3378;height:1693" coordsize="6176,3104" o:allowincell="f" path="m,523l10,419hdc11,418,11,418,11,417hal42,321hdc42,321,42,320,42,320hal89,232hdc90,231,90,231,90,230hal153,154hdc154,154,154,154,154,153hal230,90hdc231,90,231,90,232,89hal320,42hdc320,42,321,42,321,42hal417,11hdc418,11,418,11,419,10hal523,,5654,r105,10hdc5760,11,5760,11,5761,11hal5857,42hdc5857,42,5858,42,5858,42hal5945,89hdc5946,90,5946,90,5947,90hal6024,153hdc6024,154,6024,154,6025,154hal6087,230hdc6087,231,6087,231,6087,232hal6135,320hdc6136,320,6136,321,6136,321hal6166,417hdc6166,418,6166,418,6166,419hal6176,523r,2059l6166,2687hdc6166,2688,6166,2688,6166,2689hal6136,2785hdc6136,2785,6136,2786,6135,2786hal6087,2873hdc6087,2874,6087,2874,6087,2874hal6025,2951hdc6024,2952,6024,2952,6023,2953hal5946,3015hdc5946,3015,5946,3015,5945,3015hal5858,3063hdc5858,3064,5857,3064,5857,3064hal5761,3094hdc5760,3094,5760,3094,5759,3094hal5655,3104r-5132,l419,3094hdc418,3094,418,3094,417,3094hal321,3064hdc321,3064,320,3064,320,3063hal232,3015hdc231,3015,231,3015,230,3015hal154,2953hdc154,2952,154,2952,153,2952hal90,2875hdc90,2874,90,2874,89,2873hal42,2786hdc42,2786,42,2785,42,2785hal11,2689hdc11,2688,11,2688,10,2687hal,2583,,523xm16,2582r10,104l26,2684r31,96l57,2779r47,87l103,2864r63,77l165,2940r76,62l239,3001r88,48l326,3049r96,30l420,3078r103,10l5654,3088r104,-10l5756,3079r96,-30l5851,3049r87,-48l5936,3002r77,-62l6012,2941r62,-77l6073,2866r48,-87l6121,2780r30,-96l6150,2686r10,-104l6160,524,6150,420r1,2l6121,326r,1l6073,239r1,2l6012,165r1,1l5936,103r2,1l5851,57r1,l5756,26r2,l5654,16,524,16,420,26r2,l326,57r1,l239,104r2,-1l165,166r1,-1l103,241r1,-2l57,327r,-1l26,422r,-2l16,523r,2059xe" fillcolor="black" strokeweight=".05pt">
                <v:path arrowok="t"/>
                <o:lock v:ext="edit" verticies="t"/>
              </v:shape>
              <v:shape id="_x0000_s48700" type="#_x0000_t75" style="position:absolute;left:1260;top:3018;width:753;height:506" o:allowincell="f">
                <v:imagedata r:id="rId45" o:title=""/>
              </v:shape>
              <v:shape id="_x0000_s48701" type="#_x0000_t75" style="position:absolute;left:1260;top:3018;width:753;height:506" o:allowincell="f">
                <v:imagedata r:id="rId46" o:title=""/>
              </v:shape>
              <v:shape id="_x0000_s48702" type="#_x0000_t75" style="position:absolute;left:1882;top:3018;width:884;height:506" o:allowincell="f">
                <v:imagedata r:id="rId47" o:title=""/>
              </v:shape>
              <v:shape id="_x0000_s48703" type="#_x0000_t75" style="position:absolute;left:1882;top:3018;width:884;height:506" o:allowincell="f">
                <v:imagedata r:id="rId48" o:title=""/>
              </v:shape>
              <v:shape id="_x0000_s48704" style="position:absolute;left:334;top:2985;width:251;height:252" coordsize="251,252" o:allowincell="f" path="m174,r73,2l251,75,229,53,55,229r22,23l5,248,,176r23,22l197,22,174,xe" fillcolor="#f9c" stroked="f">
                <v:path arrowok="t"/>
              </v:shape>
              <v:shape id="_x0000_s48705" style="position:absolute;left:329;top:2980;width:261;height:261" coordsize="261,261" o:allowincell="f" path="m168,r88,4l261,91,231,61r6,l63,238r,-6l93,261,6,258,,170r31,30l25,200,198,24r1,6l168,xm208,27l28,209,2,184r8,-3l14,253r-4,-4l82,252r-3,8l53,235,234,52r25,25l252,80,248,8r3,4l179,9r3,-8l208,27xe" fillcolor="black" strokeweight=".05pt">
                <v:path arrowok="t"/>
                <o:lock v:ext="edit" verticies="t"/>
              </v:shape>
              <v:shape id="_x0000_s48706" style="position:absolute;left:931;top:2968;width:250;height:253" coordsize="250,253" o:allowincell="f" path="m174,r72,4l250,76,228,54,54,230r23,23l4,250,,177r22,22l196,23,174,xe" fillcolor="#f9c" stroked="f">
                <v:path arrowok="t"/>
              </v:shape>
              <v:shape id="_x0000_s48707" style="position:absolute;left:926;top:2964;width:261;height:261" coordsize="261,261" o:allowincell="f" path="m167,r88,3l261,91,230,61r6,l62,238r,-7l93,261,5,258,,170r31,30l24,200,198,23r,7l167,xm207,27l27,209,2,184r7,-3l14,253,9,249r73,3l79,260,53,234,233,52r26,25l252,80,247,8r4,4l178,9r4,-7l207,27xe" fillcolor="black" strokeweight=".05pt">
                <v:path arrowok="t"/>
                <o:lock v:ext="edit" verticies="t"/>
              </v:shape>
              <v:shape id="_x0000_s48708" style="position:absolute;left:1579;top:2980;width:250;height:252" coordsize="250,252" o:allowincell="f" path="m174,r72,3l250,76,228,54,54,230r23,22l4,249,,177r22,22l196,22,174,xe" fillcolor="#f9c" stroked="f">
                <v:path arrowok="t"/>
              </v:shape>
              <v:shape id="_x0000_s48709" style="position:absolute;left:1574;top:2975;width:261;height:262" coordsize="261,262" o:allowincell="f" path="m167,r88,4l261,92,230,62r6,l62,238r,-6l93,262,5,258,,171r30,30l24,201,198,24r,6l167,xm207,27l27,210,1,185r8,-4l13,254,9,250r73,3l78,261,53,235,233,52r25,25l251,81,246,9r5,3l178,10r3,-8l207,27xe" fillcolor="black" strokeweight=".05pt">
                <v:path arrowok="t"/>
                <o:lock v:ext="edit" verticies="t"/>
              </v:shape>
              <v:shape id="_x0000_s48710" style="position:absolute;left:2419;top:2992;width:250;height:252" coordsize="250,252" o:allowincell="f" path="m174,r72,3l250,75,228,53,54,230r23,22l4,249,,176r22,22l196,22,174,xe" fillcolor="#f9c" stroked="f">
                <v:path arrowok="t"/>
              </v:shape>
              <v:shape id="_x0000_s48711" style="position:absolute;left:2414;top:2987;width:261;height:262" coordsize="261,262" o:allowincell="f" path="m167,r88,4l261,91,230,62r6,l62,238r,-6l93,262,5,258,,171r30,30l24,201,198,24r,6l167,xm207,27l27,210,1,185r8,-4l14,253,9,250r73,2l79,260,53,235,233,52r26,25l251,81,247,8r4,4l178,9r3,-7l207,27xe" fillcolor="black" strokeweight=".05pt">
                <v:path arrowok="t"/>
                <o:lock v:ext="edit" verticies="t"/>
              </v:shape>
              <v:rect id="_x0000_s48712" style="position:absolute;left:407;top:1906;width:2398;height:532" o:allowincell="f" fillcolor="#fcf" stroked="f"/>
              <v:shape id="_x0000_s48713" type="#_x0000_t202" style="position:absolute;top:3240;width:720;height:276" o:allowincell="f" filled="f" stroked="f">
                <v:textbox inset="0,0,0,0">
                  <w:txbxContent>
                    <w:p w:rsidR="00A520AA" w:rsidRPr="00786D8F" w:rsidRDefault="00A520AA" w:rsidP="00FB6739">
                      <w:pPr>
                        <w:spacing w:before="0" w:line="180" w:lineRule="exact"/>
                        <w:jc w:val="center"/>
                        <w:rPr>
                          <w:sz w:val="16"/>
                          <w:szCs w:val="20"/>
                        </w:rPr>
                      </w:pPr>
                      <w:r>
                        <w:rPr>
                          <w:rFonts w:hint="cs"/>
                          <w:sz w:val="16"/>
                          <w:szCs w:val="20"/>
                          <w:rtl/>
                        </w:rPr>
                        <w:t>صوت</w:t>
                      </w:r>
                    </w:p>
                  </w:txbxContent>
                </v:textbox>
              </v:shape>
              <v:shape id="_x0000_s48714" type="#_x0000_t202" style="position:absolute;left:622;top:3268;width:720;height:276" o:allowincell="f" filled="f" stroked="f">
                <v:textbox inset="0,0,0,0">
                  <w:txbxContent>
                    <w:p w:rsidR="00A520AA" w:rsidRPr="00786D8F" w:rsidRDefault="00A520AA" w:rsidP="00FB6739">
                      <w:pPr>
                        <w:spacing w:before="0" w:line="180" w:lineRule="exact"/>
                        <w:jc w:val="center"/>
                        <w:rPr>
                          <w:sz w:val="16"/>
                          <w:szCs w:val="20"/>
                        </w:rPr>
                      </w:pPr>
                      <w:r>
                        <w:rPr>
                          <w:rFonts w:hint="cs"/>
                          <w:sz w:val="16"/>
                          <w:szCs w:val="20"/>
                          <w:rtl/>
                        </w:rPr>
                        <w:t>إنترنت</w:t>
                      </w:r>
                    </w:p>
                  </w:txbxContent>
                </v:textbox>
              </v:shape>
              <v:shape id="_x0000_s48715" type="#_x0000_t202" style="position:absolute;left:1218;top:3254;width:720;height:276" o:allowincell="f" filled="f" stroked="f">
                <v:textbox inset="0,0,0,0">
                  <w:txbxContent>
                    <w:p w:rsidR="00A520AA" w:rsidRPr="00786D8F" w:rsidRDefault="00A520AA" w:rsidP="00FB6739">
                      <w:pPr>
                        <w:spacing w:before="0" w:line="180" w:lineRule="exact"/>
                        <w:jc w:val="center"/>
                        <w:rPr>
                          <w:sz w:val="16"/>
                          <w:szCs w:val="20"/>
                        </w:rPr>
                      </w:pPr>
                      <w:r>
                        <w:rPr>
                          <w:rFonts w:hint="cs"/>
                          <w:sz w:val="16"/>
                          <w:szCs w:val="20"/>
                          <w:rtl/>
                        </w:rPr>
                        <w:t>فيديو</w:t>
                      </w:r>
                    </w:p>
                  </w:txbxContent>
                </v:textbox>
              </v:shape>
              <v:shape id="_x0000_s48716" type="#_x0000_t202" style="position:absolute;left:1924;top:3170;width:720;height:444" o:allowincell="f" filled="f" stroked="f">
                <v:textbox inset="0,0,0,0">
                  <w:txbxContent>
                    <w:p w:rsidR="00A520AA" w:rsidRPr="00786D8F" w:rsidRDefault="00A520AA" w:rsidP="00FB6739">
                      <w:pPr>
                        <w:spacing w:before="0" w:line="180" w:lineRule="exact"/>
                        <w:jc w:val="center"/>
                        <w:rPr>
                          <w:sz w:val="16"/>
                          <w:szCs w:val="20"/>
                        </w:rPr>
                      </w:pPr>
                      <w:r>
                        <w:rPr>
                          <w:rFonts w:hint="cs"/>
                          <w:sz w:val="16"/>
                          <w:szCs w:val="20"/>
                          <w:rtl/>
                        </w:rPr>
                        <w:t>وسائط متعددة</w:t>
                      </w:r>
                    </w:p>
                  </w:txbxContent>
                </v:textbox>
              </v:shape>
              <v:shape id="_x0000_s48717" type="#_x0000_t202" style="position:absolute;left:138;top:3810;width:2520;height:360" o:allowincell="f" filled="f" stroked="f">
                <v:textbox inset="0,0,0,0">
                  <w:txbxContent>
                    <w:p w:rsidR="00A520AA" w:rsidRPr="00516F00" w:rsidRDefault="00A520AA" w:rsidP="00FB6739">
                      <w:pPr>
                        <w:spacing w:before="0" w:line="200" w:lineRule="exact"/>
                        <w:jc w:val="center"/>
                        <w:rPr>
                          <w:sz w:val="18"/>
                          <w:szCs w:val="18"/>
                        </w:rPr>
                      </w:pPr>
                      <w:r w:rsidRPr="00516F00">
                        <w:rPr>
                          <w:rFonts w:hint="cs"/>
                          <w:sz w:val="18"/>
                          <w:szCs w:val="18"/>
                          <w:rtl/>
                        </w:rPr>
                        <w:t>منصة بروتوكول الإنترنت (رزم مستقبلية؟)</w:t>
                      </w:r>
                    </w:p>
                  </w:txbxContent>
                </v:textbox>
              </v:shape>
              <v:shape id="_x0000_s48718" type="#_x0000_t202" style="position:absolute;left:152;top:4210;width:2520;height:540" o:allowincell="f" filled="f" stroked="f">
                <v:textbox inset="0,0,0,0">
                  <w:txbxContent>
                    <w:p w:rsidR="00A520AA" w:rsidRPr="00516F00" w:rsidRDefault="00A520AA" w:rsidP="00FB6739">
                      <w:pPr>
                        <w:spacing w:before="0" w:line="200" w:lineRule="exact"/>
                        <w:jc w:val="center"/>
                        <w:rPr>
                          <w:sz w:val="14"/>
                          <w:szCs w:val="18"/>
                          <w:rtl/>
                          <w:lang w:val="en-US"/>
                        </w:rPr>
                      </w:pPr>
                      <w:r w:rsidRPr="00516F00">
                        <w:rPr>
                          <w:rFonts w:hint="cs"/>
                          <w:sz w:val="14"/>
                          <w:szCs w:val="18"/>
                          <w:rtl/>
                        </w:rPr>
                        <w:t xml:space="preserve">خدمة </w:t>
                      </w:r>
                      <w:r w:rsidRPr="00516F00">
                        <w:rPr>
                          <w:sz w:val="14"/>
                          <w:szCs w:val="18"/>
                          <w:lang w:val="en-US"/>
                        </w:rPr>
                        <w:t>xDSL</w:t>
                      </w:r>
                      <w:r w:rsidRPr="00516F00">
                        <w:rPr>
                          <w:rFonts w:hint="cs"/>
                          <w:sz w:val="14"/>
                          <w:szCs w:val="18"/>
                          <w:rtl/>
                          <w:lang w:val="en-US"/>
                        </w:rPr>
                        <w:t>/خدمة قائمة على الألياف البصرية، ثابتة-متنقلة</w:t>
                      </w:r>
                    </w:p>
                  </w:txbxContent>
                </v:textbox>
              </v:shape>
              <v:shape id="_x0000_s48719" type="#_x0000_t202" style="position:absolute;left:2742;top:390;width:720;height:900" o:allowincell="f" filled="f" stroked="f">
                <v:textbox inset="0,0,0,0">
                  <w:txbxContent>
                    <w:p w:rsidR="00A520AA" w:rsidRPr="00516F00" w:rsidRDefault="00A520AA" w:rsidP="00FB6739">
                      <w:pPr>
                        <w:spacing w:before="0" w:line="160" w:lineRule="exact"/>
                        <w:jc w:val="center"/>
                        <w:rPr>
                          <w:sz w:val="18"/>
                          <w:szCs w:val="18"/>
                        </w:rPr>
                      </w:pPr>
                      <w:r>
                        <w:rPr>
                          <w:rFonts w:hint="cs"/>
                          <w:sz w:val="18"/>
                          <w:szCs w:val="18"/>
                          <w:rtl/>
                        </w:rPr>
                        <w:t>خدمات فيديوية (تلفزيون، أفلام، ما</w:t>
                      </w:r>
                      <w:r>
                        <w:rPr>
                          <w:rFonts w:hint="eastAsia"/>
                          <w:sz w:val="18"/>
                          <w:szCs w:val="18"/>
                          <w:rtl/>
                        </w:rPr>
                        <w:t> شابه)</w:t>
                      </w:r>
                    </w:p>
                  </w:txbxContent>
                </v:textbox>
              </v:shape>
              <v:shape id="_x0000_s48720" type="#_x0000_t202" style="position:absolute;left:2756;top:1356;width:720;height:540" o:allowincell="f" filled="f" stroked="f">
                <v:textbox inset="0,0,0,0">
                  <w:txbxContent>
                    <w:p w:rsidR="00A520AA" w:rsidRPr="00516F00" w:rsidRDefault="00A520AA" w:rsidP="00FB6739">
                      <w:pPr>
                        <w:spacing w:before="0" w:line="160" w:lineRule="exact"/>
                        <w:jc w:val="center"/>
                        <w:rPr>
                          <w:sz w:val="18"/>
                          <w:szCs w:val="18"/>
                        </w:rPr>
                      </w:pPr>
                      <w:r>
                        <w:rPr>
                          <w:rFonts w:hint="cs"/>
                          <w:sz w:val="18"/>
                          <w:szCs w:val="18"/>
                          <w:rtl/>
                        </w:rPr>
                        <w:t>شبكة خدمات فيديوية</w:t>
                      </w:r>
                    </w:p>
                  </w:txbxContent>
                </v:textbox>
              </v:shape>
              <v:shape id="_x0000_s48721" type="#_x0000_t202" style="position:absolute;left:3752;top:610;width:720;height:540" o:allowincell="f" filled="f" stroked="f">
                <v:textbox inset="0,0,0,0">
                  <w:txbxContent>
                    <w:p w:rsidR="00A520AA" w:rsidRPr="00516F00" w:rsidRDefault="00A520AA" w:rsidP="00FB6739">
                      <w:pPr>
                        <w:spacing w:before="0" w:line="160" w:lineRule="exact"/>
                        <w:jc w:val="center"/>
                        <w:rPr>
                          <w:sz w:val="18"/>
                          <w:szCs w:val="18"/>
                        </w:rPr>
                      </w:pPr>
                      <w:r>
                        <w:rPr>
                          <w:rFonts w:hint="cs"/>
                          <w:sz w:val="18"/>
                          <w:szCs w:val="18"/>
                          <w:rtl/>
                        </w:rPr>
                        <w:t>خدمات هاتفية</w:t>
                      </w:r>
                    </w:p>
                  </w:txbxContent>
                </v:textbox>
              </v:shape>
              <v:shape id="_x0000_s48722" type="#_x0000_t202" style="position:absolute;left:3738;top:1414;width:720;height:540" o:allowincell="f" filled="f" stroked="f">
                <v:textbox inset="0,0,0,0">
                  <w:txbxContent>
                    <w:p w:rsidR="00A520AA" w:rsidRPr="00516F00" w:rsidRDefault="00A520AA" w:rsidP="00FB6739">
                      <w:pPr>
                        <w:spacing w:before="0" w:line="160" w:lineRule="exact"/>
                        <w:jc w:val="center"/>
                        <w:rPr>
                          <w:sz w:val="18"/>
                          <w:szCs w:val="18"/>
                        </w:rPr>
                      </w:pPr>
                      <w:r>
                        <w:rPr>
                          <w:rFonts w:hint="cs"/>
                          <w:sz w:val="18"/>
                          <w:szCs w:val="18"/>
                          <w:rtl/>
                        </w:rPr>
                        <w:t>شبكة خدمات هاتفية</w:t>
                      </w:r>
                    </w:p>
                  </w:txbxContent>
                </v:textbox>
              </v:shape>
              <v:shape id="_x0000_s48723" type="#_x0000_t202" style="position:absolute;left:4734;top:430;width:720;height:900" o:allowincell="f" filled="f" stroked="f">
                <v:textbox inset="0,0,0,0">
                  <w:txbxContent>
                    <w:p w:rsidR="00A520AA" w:rsidRPr="00516F00" w:rsidRDefault="00A520AA" w:rsidP="00FB6739">
                      <w:pPr>
                        <w:spacing w:before="0" w:line="120" w:lineRule="exact"/>
                        <w:jc w:val="center"/>
                        <w:rPr>
                          <w:sz w:val="14"/>
                          <w:szCs w:val="18"/>
                          <w:lang w:val="en-US"/>
                        </w:rPr>
                      </w:pPr>
                      <w:r w:rsidRPr="00516F00">
                        <w:rPr>
                          <w:rFonts w:hint="cs"/>
                          <w:sz w:val="14"/>
                          <w:szCs w:val="18"/>
                          <w:rtl/>
                        </w:rPr>
                        <w:t>خدمات بيانات (</w:t>
                      </w:r>
                      <w:r w:rsidRPr="00516F00">
                        <w:rPr>
                          <w:sz w:val="14"/>
                          <w:szCs w:val="18"/>
                          <w:lang w:val="en-US"/>
                        </w:rPr>
                        <w:t>WWW</w:t>
                      </w:r>
                      <w:r w:rsidRPr="00516F00">
                        <w:rPr>
                          <w:rFonts w:hint="cs"/>
                          <w:sz w:val="14"/>
                          <w:szCs w:val="18"/>
                          <w:rtl/>
                          <w:lang w:val="en-US"/>
                        </w:rPr>
                        <w:t xml:space="preserve"> وبريد إلكتروني وما شابه)</w:t>
                      </w:r>
                    </w:p>
                  </w:txbxContent>
                </v:textbox>
              </v:shape>
              <v:shape id="_x0000_s48724" type="#_x0000_t202" style="position:absolute;left:4736;top:1358;width:720;height:540" o:allowincell="f" filled="f" stroked="f">
                <v:textbox inset="0,0,0,0">
                  <w:txbxContent>
                    <w:p w:rsidR="00A520AA" w:rsidRPr="00516F00" w:rsidRDefault="00A520AA" w:rsidP="00FB6739">
                      <w:pPr>
                        <w:spacing w:before="0" w:line="160" w:lineRule="exact"/>
                        <w:jc w:val="center"/>
                        <w:rPr>
                          <w:sz w:val="18"/>
                          <w:szCs w:val="18"/>
                        </w:rPr>
                      </w:pPr>
                      <w:r>
                        <w:rPr>
                          <w:rFonts w:hint="cs"/>
                          <w:sz w:val="18"/>
                          <w:szCs w:val="18"/>
                          <w:rtl/>
                        </w:rPr>
                        <w:t>شبكة خدمات البيانات</w:t>
                      </w:r>
                    </w:p>
                  </w:txbxContent>
                </v:textbox>
              </v:shape>
              <v:shape id="_x0000_s48725" type="#_x0000_t202" style="position:absolute;left:4471;top:2973;width:1594;height:215" o:allowincell="f" filled="f" stroked="f">
                <v:textbox inset="0,0,0,0">
                  <w:txbxContent>
                    <w:p w:rsidR="00A520AA" w:rsidRPr="00516F00" w:rsidRDefault="00A520AA" w:rsidP="00FB6739">
                      <w:pPr>
                        <w:spacing w:before="0" w:line="160" w:lineRule="exact"/>
                        <w:ind w:left="57"/>
                        <w:jc w:val="center"/>
                        <w:rPr>
                          <w:sz w:val="18"/>
                          <w:szCs w:val="18"/>
                        </w:rPr>
                      </w:pPr>
                      <w:r>
                        <w:rPr>
                          <w:rFonts w:hint="cs"/>
                          <w:sz w:val="18"/>
                          <w:szCs w:val="18"/>
                          <w:rtl/>
                        </w:rPr>
                        <w:t>ميدان مورد شبكة نفاذ</w:t>
                      </w:r>
                    </w:p>
                  </w:txbxContent>
                </v:textbox>
              </v:shape>
              <v:shape id="_x0000_s48726" type="#_x0000_t202" style="position:absolute;left:2700;top:3158;width:720;height:540" o:allowincell="f" filled="f" stroked="f">
                <v:textbox inset="0,0,0,0">
                  <w:txbxContent>
                    <w:p w:rsidR="00A520AA" w:rsidRPr="00516F00" w:rsidRDefault="00A520AA" w:rsidP="00FB6739">
                      <w:pPr>
                        <w:spacing w:before="0" w:line="160" w:lineRule="exact"/>
                        <w:jc w:val="center"/>
                        <w:rPr>
                          <w:sz w:val="18"/>
                          <w:szCs w:val="18"/>
                        </w:rPr>
                      </w:pPr>
                      <w:r>
                        <w:rPr>
                          <w:rFonts w:hint="cs"/>
                          <w:sz w:val="18"/>
                          <w:szCs w:val="18"/>
                          <w:rtl/>
                        </w:rPr>
                        <w:t>سياسات تنظيم</w:t>
                      </w:r>
                    </w:p>
                  </w:txbxContent>
                </v:textbox>
              </v:shape>
              <v:shape id="_x0000_s48727" type="#_x0000_t202" style="position:absolute;left:2700;top:3948;width:720;height:540" o:allowincell="f" filled="f" stroked="f">
                <v:textbox inset="0,0,0,0">
                  <w:txbxContent>
                    <w:p w:rsidR="00A520AA" w:rsidRPr="00516F00" w:rsidRDefault="00A520AA" w:rsidP="00FB6739">
                      <w:pPr>
                        <w:spacing w:before="0" w:line="160" w:lineRule="exact"/>
                        <w:jc w:val="center"/>
                        <w:rPr>
                          <w:sz w:val="18"/>
                          <w:szCs w:val="18"/>
                        </w:rPr>
                      </w:pPr>
                      <w:r>
                        <w:rPr>
                          <w:rFonts w:hint="cs"/>
                          <w:sz w:val="18"/>
                          <w:szCs w:val="18"/>
                          <w:rtl/>
                        </w:rPr>
                        <w:t>سياسات تنظيم</w:t>
                      </w:r>
                    </w:p>
                  </w:txbxContent>
                </v:textbox>
              </v:shape>
              <v:shape id="_x0000_s48728" type="#_x0000_t202" style="position:absolute;left:318;top:2064;width:2520;height:360" o:allowincell="f" filled="f" stroked="f">
                <v:textbox inset="0,0,0,0">
                  <w:txbxContent>
                    <w:p w:rsidR="00A520AA" w:rsidRPr="00805CE9" w:rsidRDefault="00A520AA" w:rsidP="00FB6739">
                      <w:pPr>
                        <w:spacing w:before="0" w:line="200" w:lineRule="exact"/>
                        <w:jc w:val="center"/>
                        <w:rPr>
                          <w:b/>
                          <w:bCs/>
                          <w:sz w:val="14"/>
                          <w:szCs w:val="18"/>
                          <w:rtl/>
                          <w:lang w:val="en-US"/>
                        </w:rPr>
                      </w:pPr>
                      <w:r w:rsidRPr="00805CE9">
                        <w:rPr>
                          <w:rFonts w:hint="cs"/>
                          <w:b/>
                          <w:bCs/>
                          <w:sz w:val="14"/>
                          <w:szCs w:val="18"/>
                          <w:rtl/>
                        </w:rPr>
                        <w:t>بيئة جديدة من السياسات والتنظيم (أفقي)</w:t>
                      </w:r>
                    </w:p>
                  </w:txbxContent>
                </v:textbox>
              </v:shape>
              <v:shape id="_x0000_s48729" type="#_x0000_t202" style="position:absolute;left:5220;top:2160;width:2880;height:360" o:allowincell="f" filled="f" stroked="f">
                <v:textbox inset="0,0,0,0">
                  <w:txbxContent>
                    <w:p w:rsidR="00A520AA" w:rsidRPr="00805CE9" w:rsidRDefault="00A520AA" w:rsidP="00FB6739">
                      <w:pPr>
                        <w:spacing w:before="0" w:line="200" w:lineRule="exact"/>
                        <w:jc w:val="center"/>
                        <w:rPr>
                          <w:b/>
                          <w:bCs/>
                          <w:sz w:val="14"/>
                          <w:szCs w:val="18"/>
                          <w:rtl/>
                          <w:lang w:val="en-US"/>
                        </w:rPr>
                      </w:pPr>
                      <w:r>
                        <w:rPr>
                          <w:rFonts w:hint="cs"/>
                          <w:b/>
                          <w:bCs/>
                          <w:sz w:val="14"/>
                          <w:szCs w:val="18"/>
                          <w:rtl/>
                        </w:rPr>
                        <w:t>بيئة جديدة من الأعمال التجارية (رأسي)</w:t>
                      </w:r>
                    </w:p>
                  </w:txbxContent>
                </v:textbox>
              </v:shape>
              <v:shape id="_x0000_s48730" type="#_x0000_t202" style="position:absolute;left:6480;top:2672;width:1260;height:444" o:allowincell="f" filled="f" stroked="f">
                <v:textbox inset="0,0,0,0">
                  <w:txbxContent>
                    <w:p w:rsidR="00A520AA" w:rsidRPr="00786D8F" w:rsidRDefault="00A520AA" w:rsidP="00FB6739">
                      <w:pPr>
                        <w:spacing w:before="0" w:line="180" w:lineRule="exact"/>
                        <w:jc w:val="center"/>
                        <w:rPr>
                          <w:sz w:val="16"/>
                          <w:szCs w:val="20"/>
                        </w:rPr>
                      </w:pPr>
                      <w:r>
                        <w:rPr>
                          <w:rFonts w:hint="cs"/>
                          <w:sz w:val="16"/>
                          <w:szCs w:val="20"/>
                          <w:rtl/>
                        </w:rPr>
                        <w:t>ميدان مورد خدمة/تطبيق</w:t>
                      </w:r>
                    </w:p>
                  </w:txbxContent>
                </v:textbox>
              </v:shape>
              <v:shape id="_x0000_s48731" type="#_x0000_t202" style="position:absolute;left:6232;top:4958;width:1620;height:270" o:allowincell="f" filled="f" stroked="f">
                <v:textbox inset="0,0,0,0">
                  <w:txbxContent>
                    <w:p w:rsidR="00A520AA" w:rsidRPr="00786D8F" w:rsidRDefault="00A520AA" w:rsidP="00FB6739">
                      <w:pPr>
                        <w:spacing w:before="0" w:line="180" w:lineRule="exact"/>
                        <w:jc w:val="center"/>
                        <w:rPr>
                          <w:sz w:val="16"/>
                          <w:szCs w:val="20"/>
                        </w:rPr>
                      </w:pPr>
                      <w:r>
                        <w:rPr>
                          <w:rFonts w:hint="cs"/>
                          <w:sz w:val="16"/>
                          <w:szCs w:val="20"/>
                          <w:rtl/>
                        </w:rPr>
                        <w:t>ميدان مورد شبكة أساسية</w:t>
                      </w:r>
                    </w:p>
                  </w:txbxContent>
                </v:textbox>
              </v:shape>
              <v:shape id="_x0000_s48732" type="#_x0000_t202" style="position:absolute;left:96;top:4944;width:2520;height:294" o:allowincell="f" filled="f" stroked="f">
                <v:textbox inset="0,0,0,0">
                  <w:txbxContent>
                    <w:p w:rsidR="00A520AA" w:rsidRPr="00805CE9" w:rsidRDefault="00A520AA" w:rsidP="00FB6739">
                      <w:pPr>
                        <w:spacing w:before="40" w:line="180" w:lineRule="exact"/>
                        <w:jc w:val="center"/>
                        <w:rPr>
                          <w:b/>
                          <w:bCs/>
                          <w:sz w:val="16"/>
                          <w:szCs w:val="20"/>
                        </w:rPr>
                      </w:pPr>
                      <w:r w:rsidRPr="00805CE9">
                        <w:rPr>
                          <w:rFonts w:hint="cs"/>
                          <w:b/>
                          <w:bCs/>
                          <w:sz w:val="16"/>
                          <w:szCs w:val="20"/>
                          <w:rtl/>
                        </w:rPr>
                        <w:t>سياسات/تنظيم قائم على الموارد</w:t>
                      </w:r>
                    </w:p>
                  </w:txbxContent>
                </v:textbox>
              </v:shape>
              <v:shape id="_x0000_s48733" type="#_x0000_t202" style="position:absolute;left:360;top:2700;width:2520;height:294" o:allowincell="f" filled="f" stroked="f">
                <v:textbox inset="0,0,0,0">
                  <w:txbxContent>
                    <w:p w:rsidR="00A520AA" w:rsidRPr="00805CE9" w:rsidRDefault="00A520AA" w:rsidP="00FB6739">
                      <w:pPr>
                        <w:spacing w:before="40" w:line="180" w:lineRule="exact"/>
                        <w:jc w:val="center"/>
                        <w:rPr>
                          <w:b/>
                          <w:bCs/>
                          <w:sz w:val="16"/>
                          <w:szCs w:val="20"/>
                        </w:rPr>
                      </w:pPr>
                      <w:r w:rsidRPr="00805CE9">
                        <w:rPr>
                          <w:rFonts w:hint="cs"/>
                          <w:b/>
                          <w:bCs/>
                          <w:sz w:val="16"/>
                          <w:szCs w:val="20"/>
                          <w:rtl/>
                        </w:rPr>
                        <w:t xml:space="preserve">سياسات/تنظيم قائم على </w:t>
                      </w:r>
                      <w:r>
                        <w:rPr>
                          <w:rFonts w:hint="cs"/>
                          <w:b/>
                          <w:bCs/>
                          <w:sz w:val="16"/>
                          <w:szCs w:val="20"/>
                          <w:rtl/>
                        </w:rPr>
                        <w:t>الخدمات</w:t>
                      </w:r>
                    </w:p>
                  </w:txbxContent>
                </v:textbox>
              </v:shape>
              <v:shape id="_x0000_s48734" type="#_x0000_t202" style="position:absolute;left:2880;width:2520;height:294" o:allowincell="f" filled="f" stroked="f">
                <v:textbox inset="0,0,0,0">
                  <w:txbxContent>
                    <w:p w:rsidR="00A520AA" w:rsidRPr="00805CE9" w:rsidRDefault="00A520AA" w:rsidP="00FB6739">
                      <w:pPr>
                        <w:spacing w:before="40" w:line="180" w:lineRule="exact"/>
                        <w:jc w:val="center"/>
                        <w:rPr>
                          <w:b/>
                          <w:bCs/>
                          <w:sz w:val="16"/>
                          <w:szCs w:val="20"/>
                        </w:rPr>
                      </w:pPr>
                      <w:r>
                        <w:rPr>
                          <w:rFonts w:hint="cs"/>
                          <w:b/>
                          <w:bCs/>
                          <w:sz w:val="16"/>
                          <w:szCs w:val="20"/>
                          <w:rtl/>
                        </w:rPr>
                        <w:t>قبل شبكات الجيل التالي</w:t>
                      </w:r>
                    </w:p>
                  </w:txbxContent>
                </v:textbox>
              </v:shape>
              <v:shape id="_x0000_s48735" type="#_x0000_t202" style="position:absolute;left:3806;top:4461;width:900;height:294" o:allowincell="f" filled="f" stroked="f">
                <v:textbox inset="0,0,0,0">
                  <w:txbxContent>
                    <w:p w:rsidR="00A520AA" w:rsidRPr="00805CE9" w:rsidRDefault="00A520AA" w:rsidP="00FB6739">
                      <w:pPr>
                        <w:spacing w:before="40" w:line="180" w:lineRule="exact"/>
                        <w:jc w:val="center"/>
                        <w:rPr>
                          <w:b/>
                          <w:bCs/>
                          <w:sz w:val="16"/>
                          <w:szCs w:val="20"/>
                        </w:rPr>
                      </w:pPr>
                      <w:r>
                        <w:rPr>
                          <w:rFonts w:hint="cs"/>
                          <w:b/>
                          <w:bCs/>
                          <w:sz w:val="16"/>
                          <w:szCs w:val="20"/>
                          <w:rtl/>
                        </w:rPr>
                        <w:t>مستعمل</w:t>
                      </w:r>
                    </w:p>
                  </w:txbxContent>
                </v:textbox>
              </v:shape>
              <v:shape id="_x0000_s48736" type="#_x0000_t202" style="position:absolute;left:4730;top:3227;width:1080;height:294" o:allowincell="f" filled="f" stroked="f">
                <v:textbox inset="0,0,0,0">
                  <w:txbxContent>
                    <w:p w:rsidR="00A520AA" w:rsidRPr="00633EE7" w:rsidRDefault="00A520AA" w:rsidP="00FB6739">
                      <w:pPr>
                        <w:spacing w:before="40" w:line="180" w:lineRule="exact"/>
                        <w:jc w:val="center"/>
                        <w:rPr>
                          <w:b/>
                          <w:bCs/>
                          <w:sz w:val="16"/>
                          <w:szCs w:val="20"/>
                          <w:lang w:val="en-US"/>
                        </w:rPr>
                      </w:pPr>
                      <w:r>
                        <w:rPr>
                          <w:b/>
                          <w:bCs/>
                          <w:sz w:val="16"/>
                          <w:szCs w:val="20"/>
                          <w:lang w:val="en-US"/>
                        </w:rPr>
                        <w:t>ANP 1(DSL)</w:t>
                      </w:r>
                    </w:p>
                  </w:txbxContent>
                </v:textbox>
              </v:shape>
              <v:shape id="_x0000_s48737" type="#_x0000_t202" style="position:absolute;left:4732;top:3587;width:1080;height:294" o:allowincell="f" filled="f" stroked="f">
                <v:textbox inset="0,0,0,0">
                  <w:txbxContent>
                    <w:p w:rsidR="00A520AA" w:rsidRPr="00633EE7" w:rsidRDefault="00A520AA" w:rsidP="00FB6739">
                      <w:pPr>
                        <w:spacing w:before="40" w:line="180" w:lineRule="exact"/>
                        <w:jc w:val="center"/>
                        <w:rPr>
                          <w:b/>
                          <w:bCs/>
                          <w:sz w:val="16"/>
                          <w:szCs w:val="20"/>
                          <w:lang w:val="en-US"/>
                        </w:rPr>
                      </w:pPr>
                      <w:r>
                        <w:rPr>
                          <w:b/>
                          <w:bCs/>
                          <w:sz w:val="16"/>
                          <w:szCs w:val="20"/>
                          <w:lang w:val="en-US"/>
                        </w:rPr>
                        <w:t>ANP 2(DSL)</w:t>
                      </w:r>
                    </w:p>
                  </w:txbxContent>
                </v:textbox>
              </v:shape>
              <v:shape id="_x0000_s48738" type="#_x0000_t202" style="position:absolute;left:4732;top:3908;width:1080;height:294" o:allowincell="f" filled="f" stroked="f">
                <v:textbox inset="0,0,0,0">
                  <w:txbxContent>
                    <w:p w:rsidR="00A520AA" w:rsidRPr="00633EE7" w:rsidRDefault="00A520AA" w:rsidP="00FB6739">
                      <w:pPr>
                        <w:spacing w:before="40" w:line="180" w:lineRule="exact"/>
                        <w:jc w:val="center"/>
                        <w:rPr>
                          <w:b/>
                          <w:bCs/>
                          <w:sz w:val="16"/>
                          <w:szCs w:val="20"/>
                          <w:lang w:val="en-US"/>
                        </w:rPr>
                      </w:pPr>
                      <w:r>
                        <w:rPr>
                          <w:b/>
                          <w:bCs/>
                          <w:sz w:val="16"/>
                          <w:szCs w:val="20"/>
                          <w:lang w:val="en-US"/>
                        </w:rPr>
                        <w:t>ANP 3(Opt)</w:t>
                      </w:r>
                    </w:p>
                  </w:txbxContent>
                </v:textbox>
              </v:shape>
              <v:shape id="_x0000_s48739" type="#_x0000_t202" style="position:absolute;left:4589;top:4539;width:1401;height:294" o:allowincell="f" filled="f" stroked="f">
                <v:textbox inset="0,0,0,0">
                  <w:txbxContent>
                    <w:p w:rsidR="00A520AA" w:rsidRPr="00633EE7" w:rsidRDefault="00A520AA" w:rsidP="00FB6739">
                      <w:pPr>
                        <w:spacing w:before="40" w:line="180" w:lineRule="exact"/>
                        <w:jc w:val="center"/>
                        <w:rPr>
                          <w:b/>
                          <w:bCs/>
                          <w:sz w:val="16"/>
                          <w:szCs w:val="20"/>
                          <w:lang w:val="en-US"/>
                        </w:rPr>
                      </w:pPr>
                      <w:r>
                        <w:rPr>
                          <w:b/>
                          <w:bCs/>
                          <w:sz w:val="16"/>
                          <w:szCs w:val="20"/>
                          <w:lang w:val="en-US"/>
                        </w:rPr>
                        <w:t>ANP N(Cable)</w:t>
                      </w:r>
                    </w:p>
                  </w:txbxContent>
                </v:textbox>
              </v:shape>
            </v:group>
            <w10:wrap type="none"/>
            <w10:anchorlock/>
          </v:group>
        </w:pict>
      </w:r>
    </w:p>
    <w:p w:rsidR="00B65112" w:rsidRDefault="00B65112" w:rsidP="00B65112">
      <w:pPr>
        <w:pBdr>
          <w:bottom w:val="single" w:sz="18" w:space="1" w:color="auto"/>
        </w:pBdr>
        <w:spacing w:before="0" w:line="120" w:lineRule="auto"/>
        <w:jc w:val="center"/>
        <w:rPr>
          <w:rtl/>
          <w:lang w:val="en-US" w:bidi="ar-EG"/>
        </w:rPr>
      </w:pPr>
    </w:p>
    <w:p w:rsidR="00FB6739" w:rsidRDefault="00FB6739" w:rsidP="00FB6739">
      <w:pPr>
        <w:pStyle w:val="Heading2"/>
        <w:rPr>
          <w:rtl/>
          <w:lang w:val="en-US" w:bidi="ar-EG"/>
        </w:rPr>
      </w:pPr>
      <w:bookmarkStart w:id="21" w:name="_Toc258940880"/>
      <w:r>
        <w:rPr>
          <w:lang w:val="en-US" w:bidi="ar-EG"/>
        </w:rPr>
        <w:t>2.2</w:t>
      </w:r>
      <w:r>
        <w:rPr>
          <w:rtl/>
          <w:lang w:val="en-US" w:bidi="ar-EG"/>
        </w:rPr>
        <w:tab/>
        <w:t>شبكة موحدة</w:t>
      </w:r>
      <w:bookmarkEnd w:id="21"/>
    </w:p>
    <w:p w:rsidR="00FB6739" w:rsidRDefault="00FB6739" w:rsidP="00FB6739">
      <w:pPr>
        <w:rPr>
          <w:rtl/>
          <w:lang w:val="en-US" w:bidi="ar-EG"/>
        </w:rPr>
      </w:pPr>
      <w:r>
        <w:rPr>
          <w:rtl/>
          <w:lang w:val="en-US" w:bidi="ar-EG"/>
        </w:rPr>
        <w:t>تتسم شبكات الجيل التالي بكثير من الخصائص التي لا تذلل فقط الصعوبات الناجمة عن الشبكات التقليدية، بل وتُعَد أيضاً للمستقبل. فمن منظور الجوانب التقنية، توفر شبكات الجيل التالي الوظائف الرئيسية التالية:</w:t>
      </w:r>
    </w:p>
    <w:p w:rsidR="00FB6739" w:rsidRDefault="00FB6739" w:rsidP="0060392A">
      <w:pPr>
        <w:pStyle w:val="enumlev1"/>
        <w:rPr>
          <w:rtl/>
          <w:lang w:bidi="ar-EG"/>
        </w:rPr>
      </w:pPr>
      <w:r>
        <w:rPr>
          <w:lang w:bidi="ar-EG"/>
        </w:rPr>
        <w:sym w:font="Symbol" w:char="F0B7"/>
      </w:r>
      <w:r>
        <w:rPr>
          <w:rtl/>
          <w:lang w:bidi="ar-EG"/>
        </w:rPr>
        <w:tab/>
        <w:t xml:space="preserve">تحكم موزع: للتكيف مع طبيعة المعالجة الموزعة لشبكات بروتوكول الإنترنت ولإزالة الأعطاب الهيكلية المعمارية التشوير </w:t>
      </w:r>
      <w:r>
        <w:rPr>
          <w:lang w:bidi="ar-EG"/>
        </w:rPr>
        <w:t>SS7</w:t>
      </w:r>
      <w:r>
        <w:rPr>
          <w:rtl/>
          <w:lang w:bidi="ar-EG"/>
        </w:rPr>
        <w:t xml:space="preserve"> ولدعم شفافية الموقع حيال الحوسبة الموزعة.</w:t>
      </w:r>
    </w:p>
    <w:p w:rsidR="00FB6739" w:rsidRDefault="00FB6739" w:rsidP="0060392A">
      <w:pPr>
        <w:pStyle w:val="enumlev1"/>
        <w:rPr>
          <w:rtl/>
          <w:lang w:bidi="ar-EG"/>
        </w:rPr>
      </w:pPr>
      <w:r>
        <w:rPr>
          <w:lang w:bidi="ar-EG"/>
        </w:rPr>
        <w:sym w:font="Symbol" w:char="F0B7"/>
      </w:r>
      <w:r>
        <w:rPr>
          <w:rtl/>
          <w:lang w:bidi="ar-EG"/>
        </w:rPr>
        <w:tab/>
        <w:t>تحكم مفتوح: ينبغي أن يكون السطح البيني للتحكم في الشبكة مفتوحاً لدعم استحداث الخدمة وتحديثها ومنطقها من جانب أطراف ثالثة.</w:t>
      </w:r>
    </w:p>
    <w:p w:rsidR="00FB6739" w:rsidRDefault="00FB6739" w:rsidP="0060392A">
      <w:pPr>
        <w:pStyle w:val="enumlev1"/>
        <w:rPr>
          <w:rtl/>
          <w:lang w:bidi="ar-EG"/>
        </w:rPr>
      </w:pPr>
      <w:r>
        <w:rPr>
          <w:lang w:bidi="ar-EG"/>
        </w:rPr>
        <w:lastRenderedPageBreak/>
        <w:sym w:font="Symbol" w:char="F0B7"/>
      </w:r>
      <w:r>
        <w:rPr>
          <w:rtl/>
          <w:lang w:bidi="ar-EG"/>
        </w:rPr>
        <w:tab/>
        <w:t>فصل عملية توفير الخدمة عن تشغيل الشبكة: تشجيع البيئة التنافسية لشبكات الجيل التالي لزيادة السرعة في توفير خدمات متنوعة بقيمة مضافة.</w:t>
      </w:r>
    </w:p>
    <w:p w:rsidR="00FB6739" w:rsidRDefault="00FB6739" w:rsidP="0060392A">
      <w:pPr>
        <w:pStyle w:val="enumlev1"/>
        <w:rPr>
          <w:rtl/>
          <w:lang w:bidi="ar-EG"/>
        </w:rPr>
      </w:pPr>
      <w:r>
        <w:rPr>
          <w:lang w:bidi="ar-EG"/>
        </w:rPr>
        <w:sym w:font="Symbol" w:char="F0B7"/>
      </w:r>
      <w:r>
        <w:rPr>
          <w:rtl/>
          <w:lang w:bidi="ar-EG"/>
        </w:rPr>
        <w:tab/>
        <w:t>دعم خدمات الشبكات المتقاربة: توليد خدمات متقاربة للصوت/البيانات تتسم بالمرونة وسهولة الاستعمال بحيث يمكن الاستفادة من الإمكانيات التقنية والقيمة السوقية لشبكات الجيل التالي.</w:t>
      </w:r>
    </w:p>
    <w:p w:rsidR="00FB6739" w:rsidRDefault="00FB6739" w:rsidP="0060392A">
      <w:pPr>
        <w:pStyle w:val="enumlev1"/>
        <w:rPr>
          <w:rtl/>
          <w:lang w:bidi="ar-EG"/>
        </w:rPr>
      </w:pPr>
      <w:r>
        <w:rPr>
          <w:lang w:bidi="ar-EG"/>
        </w:rPr>
        <w:sym w:font="Symbol" w:char="F0B7"/>
      </w:r>
      <w:r>
        <w:rPr>
          <w:rtl/>
          <w:lang w:bidi="ar-EG"/>
        </w:rPr>
        <w:tab/>
        <w:t>توفير أمن وحماية معززين: باعتباره شرطاً أساسياً في أي معمارية مفتوحة، تُوفر الحماية للبنية التحتية للشبكة الإلكترونية عن طريق التأكد من الركون إلى الثقة في مورد الخدمة.</w:t>
      </w:r>
    </w:p>
    <w:p w:rsidR="00FB6739" w:rsidRDefault="00FB6739" w:rsidP="0060392A">
      <w:pPr>
        <w:pStyle w:val="enumlev1"/>
        <w:rPr>
          <w:rtl/>
          <w:lang w:bidi="ar-EG"/>
        </w:rPr>
      </w:pPr>
      <w:r>
        <w:rPr>
          <w:rtl/>
          <w:lang w:bidi="ar-EG"/>
        </w:rPr>
        <w:t>وباستعمال هذه الوظائف، توفر شبكات الجيل التالي الخصائص التالية التي تعد ضرورية وعظيمة الفائدة:</w:t>
      </w:r>
    </w:p>
    <w:p w:rsidR="00FB6739" w:rsidRDefault="00FB6739" w:rsidP="0060392A">
      <w:pPr>
        <w:pStyle w:val="enumlev1"/>
        <w:rPr>
          <w:rtl/>
          <w:lang w:bidi="ar-EG"/>
        </w:rPr>
      </w:pPr>
      <w:r>
        <w:rPr>
          <w:lang w:bidi="ar-EG"/>
        </w:rPr>
        <w:sym w:font="Symbol" w:char="F0B7"/>
      </w:r>
      <w:r>
        <w:rPr>
          <w:rtl/>
          <w:lang w:bidi="ar-EG"/>
        </w:rPr>
        <w:tab/>
        <w:t>شفافية الموقع: باستعمال تكنولوجيا الحوسبة الموزعة، يمكن لطرف ثالث من موردي الخدمات النفاذ من أي مكان بغض النظر عن الموقع المادي الفعلي لهذا المخدم.</w:t>
      </w:r>
    </w:p>
    <w:p w:rsidR="00FB6739" w:rsidRPr="0064132A" w:rsidRDefault="00FB6739" w:rsidP="0060392A">
      <w:pPr>
        <w:pStyle w:val="enumlev1"/>
        <w:rPr>
          <w:rtl/>
          <w:lang w:bidi="ar-EG"/>
        </w:rPr>
      </w:pPr>
      <w:r w:rsidRPr="0064132A">
        <w:rPr>
          <w:lang w:bidi="ar-EG"/>
        </w:rPr>
        <w:sym w:font="Symbol" w:char="F0B7"/>
      </w:r>
      <w:r w:rsidRPr="0064132A">
        <w:rPr>
          <w:rtl/>
          <w:lang w:bidi="ar-EG"/>
        </w:rPr>
        <w:tab/>
        <w:t>شفافية الشبكة: ممك</w:t>
      </w:r>
      <w:r>
        <w:rPr>
          <w:rtl/>
          <w:lang w:bidi="ar-EG"/>
        </w:rPr>
        <w:t>ّ</w:t>
      </w:r>
      <w:r w:rsidRPr="0064132A">
        <w:rPr>
          <w:rtl/>
          <w:lang w:bidi="ar-EG"/>
        </w:rPr>
        <w:t xml:space="preserve">ن الخدمة وعمليات تنفيذ </w:t>
      </w:r>
      <w:r>
        <w:rPr>
          <w:rtl/>
          <w:lang w:bidi="ar-EG"/>
        </w:rPr>
        <w:t>فدرة</w:t>
      </w:r>
      <w:r w:rsidRPr="0064132A">
        <w:rPr>
          <w:rtl/>
          <w:lang w:bidi="ar-EG"/>
        </w:rPr>
        <w:t xml:space="preserve"> المخدم لخدمة طرف ثالث تطلب عملية التحكم المقابلة بمنأى عن نمط الشبكة المحددة للمستعمل النهائي. وبذلك يمكن للمخدم إغفال الخصائص التقنية للشبكة المستهدفة.</w:t>
      </w:r>
    </w:p>
    <w:p w:rsidR="00FB6739" w:rsidRDefault="00FB6739" w:rsidP="0060392A">
      <w:pPr>
        <w:pStyle w:val="enumlev1"/>
        <w:rPr>
          <w:rtl/>
          <w:lang w:bidi="ar-EG"/>
        </w:rPr>
      </w:pPr>
      <w:r>
        <w:rPr>
          <w:lang w:bidi="ar-EG"/>
        </w:rPr>
        <w:sym w:font="Symbol" w:char="F0B7"/>
      </w:r>
      <w:r>
        <w:rPr>
          <w:rtl/>
          <w:lang w:bidi="ar-EG"/>
        </w:rPr>
        <w:tab/>
        <w:t>شفافية البروتوكول: يتحقق ذلك من خلال توفير أدوات سطوح بينية قياسية لبرمجة البروتوكول بما يؤدي إلى عملية تحكم مستقلة في الخدمة مع حجب التفاصيل التقنية المعقدة للشبكة عن ممكّن خدمة القيمة المضافة وفدرة المخدم.</w:t>
      </w:r>
    </w:p>
    <w:p w:rsidR="00FB6739" w:rsidRDefault="00FB6739" w:rsidP="0060392A">
      <w:pPr>
        <w:pStyle w:val="enumlev1"/>
        <w:rPr>
          <w:rtl/>
          <w:lang w:bidi="ar-EG"/>
        </w:rPr>
      </w:pPr>
      <w:r>
        <w:rPr>
          <w:lang w:bidi="ar-EG"/>
        </w:rPr>
        <w:sym w:font="Symbol" w:char="F0B7"/>
      </w:r>
      <w:r>
        <w:rPr>
          <w:rtl/>
          <w:lang w:bidi="ar-EG"/>
        </w:rPr>
        <w:tab/>
        <w:t>استقلالية موردي الخدمات: يشكل عدد كبير من موردي خدمات الطرف الثالث الموجودين على الطبقة العليا طبقة خدمة التطبيق المنفصلة حيث تكون الوظائف والتكنولوجيا والتشغيل والإدارة الخاصة بهم مستقلة عن قدرة الممكن وقدرة البنية التحتية الشبكية الأساسية لديهم. ومع ضمان الأمن، يمكن التوصيل مباشرة بالمستعملين وتقديم خدمات شخصية لهم.</w:t>
      </w:r>
    </w:p>
    <w:p w:rsidR="00FB6739" w:rsidRDefault="00FB6739" w:rsidP="0060392A">
      <w:pPr>
        <w:pStyle w:val="enumlev1"/>
        <w:rPr>
          <w:rtl/>
          <w:lang w:bidi="ar-EG"/>
        </w:rPr>
      </w:pPr>
      <w:r>
        <w:rPr>
          <w:lang w:bidi="ar-EG"/>
        </w:rPr>
        <w:sym w:font="Symbol" w:char="F0B7"/>
      </w:r>
      <w:r>
        <w:rPr>
          <w:rtl/>
          <w:lang w:bidi="ar-EG"/>
        </w:rPr>
        <w:tab/>
        <w:t>استقلالية المصنعين: على الطبقة الدنيا، قد تعود تجهيزات الشبكة المطابقة للبروتوكولات موحدة إلى مصنعين مختلفين. ومع بيئة مفتوحة للخدمة، يمكن لهذه التجهيزات أن تشكل في الواقع بيئة تطبيق متعددة البائعين، بما يؤدي إلى تزويد المستعملين بأفضل خدمة في بيئة تنافسية.</w:t>
      </w:r>
    </w:p>
    <w:p w:rsidR="00B03697" w:rsidRDefault="00B03697" w:rsidP="00FB148A">
      <w:pPr>
        <w:spacing w:before="0" w:line="120" w:lineRule="auto"/>
        <w:rPr>
          <w:rtl/>
          <w:lang w:val="en-US" w:bidi="ar-EG"/>
        </w:rPr>
      </w:pPr>
    </w:p>
    <w:p w:rsidR="00B03697" w:rsidRPr="00B03697" w:rsidRDefault="00B03697" w:rsidP="00FB148A">
      <w:pPr>
        <w:pStyle w:val="figure0"/>
        <w:rPr>
          <w:rtl/>
          <w:lang w:val="en-US" w:bidi="ar-EG"/>
        </w:rPr>
      </w:pPr>
      <w:bookmarkStart w:id="22" w:name="_Toc259106633"/>
      <w:r w:rsidRPr="00115997">
        <w:rPr>
          <w:rtl/>
          <w:lang w:val="en-US" w:bidi="ar-EG"/>
        </w:rPr>
        <w:t xml:space="preserve">الشكل </w:t>
      </w:r>
      <w:r w:rsidRPr="00115997">
        <w:rPr>
          <w:lang w:val="en-US" w:bidi="ar-EG"/>
        </w:rPr>
        <w:t>2-2</w:t>
      </w:r>
      <w:r>
        <w:rPr>
          <w:rFonts w:hint="cs"/>
          <w:rtl/>
          <w:lang w:val="en-US" w:bidi="ar-EG"/>
        </w:rPr>
        <w:t>:</w:t>
      </w:r>
      <w:r w:rsidRPr="00115997">
        <w:rPr>
          <w:rtl/>
          <w:lang w:val="en-US" w:bidi="ar-EG"/>
        </w:rPr>
        <w:t xml:space="preserve"> استعمال شبكات الجيل التالي من أجل توحيد التكنولوجيات</w:t>
      </w:r>
      <w:bookmarkEnd w:id="22"/>
    </w:p>
    <w:p w:rsidR="00FB6739" w:rsidRDefault="00A0320B" w:rsidP="00B03697">
      <w:pPr>
        <w:pBdr>
          <w:bottom w:val="single" w:sz="18" w:space="1" w:color="auto"/>
        </w:pBdr>
        <w:spacing w:before="0" w:line="240" w:lineRule="auto"/>
        <w:jc w:val="center"/>
        <w:rPr>
          <w:rtl/>
          <w:lang w:val="en-US" w:bidi="ar-EG"/>
        </w:rPr>
      </w:pPr>
      <w:r>
        <w:rPr>
          <w:rtl/>
          <w:lang w:val="en-US" w:bidi="ar-EG"/>
        </w:rPr>
      </w:r>
      <w:r>
        <w:rPr>
          <w:lang w:val="en-US" w:bidi="ar-EG"/>
        </w:rPr>
        <w:pict>
          <v:group id="_x0000_s48530" editas="canvas" style="width:370.55pt;height:198pt;mso-position-horizontal-relative:char;mso-position-vertical-relative:line" coordorigin="-360,-360" coordsize="7411,3960" o:allowincell="f">
            <o:lock v:ext="edit" aspectratio="t"/>
            <v:shape id="_x0000_s48531" type="#_x0000_t75" style="position:absolute;left:-360;top:-360;width:7411;height:3960" o:preferrelative="f" o:allowincell="f">
              <v:fill o:detectmouseclick="t"/>
              <v:path o:extrusionok="t" o:connecttype="none"/>
              <o:lock v:ext="edit" text="t"/>
            </v:shape>
            <v:group id="_x0000_s48532" style="position:absolute;left:360;top:-28;width:6159;height:3268" coordorigin="360,-28" coordsize="6159,3268" o:allowincell="f">
              <v:rect id="_x0000_s48533" style="position:absolute;left:1241;top:587;width:8;height:946" o:allowincell="f" fillcolor="black" strokeweight="0">
                <v:stroke joinstyle="round"/>
              </v:rect>
              <v:shape id="_x0000_s48534" style="position:absolute;left:591;top:1541;width:1307;height:430" coordsize="2688,880" o:allowincell="f" path="m,147hdc,66,66,,147,v,,,,,hal147,,2542,r,hdc2623,,2688,66,2688,147v,,,,,hal2688,147r,587l2688,734hdc2688,815,2623,880,2542,880v,,,,,hal2542,880r-2395,l147,880hdc66,880,,815,,734v,,,,,hal,147hdxe" fillcolor="#09f" strokeweight="0">
                <v:path arrowok="t"/>
              </v:shape>
              <v:shape id="_x0000_s48535" style="position:absolute;left:587;top:1537;width:1315;height:438" coordsize="2704,896" o:allowincell="f" path="m,155l3,125hdc4,124,4,123,4,123hal13,96hdc13,95,13,95,14,94hal45,47hdc45,46,46,45,47,45hal94,14hdc95,13,95,13,96,13hal123,4hdc123,4,124,4,125,3hal155,,2550,r31,3hdc2582,4,2582,4,2583,4hal2610,13hdc2611,13,2611,13,2612,14hal2658,45hdc2659,45,2660,46,2660,47hal2692,94hdc2693,95,2693,95,2693,96hal2701,123hdc2701,124,2701,124,2701,125hal2704,155r,587l2701,773hdc2701,774,2701,774,2701,775hal2693,802hdc2693,803,2693,803,2692,804hal2660,850hdc2659,851,2659,851,2658,852hal2612,884hdc2611,885,2611,885,2610,885hal2583,893hdc2582,893,2582,893,2581,893hal2551,896r-2396,l125,893hdc124,893,124,893,123,893hal96,885hdc95,885,95,885,94,884hal47,852hdc46,852,45,851,45,850hal14,804hdc13,803,13,803,13,802hal4,775hdc4,774,4,774,3,773hal,743,,155xm16,742r3,30l19,770r9,27l27,795r31,46l56,839r47,32l101,870r27,8l126,877r29,3l2550,880r30,-3l2578,878r27,-8l2603,871r46,-32l2647,841r32,-46l2678,797r8,-27l2685,772r3,-30l2688,156r-3,-30l2686,128r-8,-27l2679,103,2647,56r2,2l2603,27r2,1l2578,19r2,l2550,16,156,16r-30,3l128,19r-27,9l103,27,56,58r2,-2l27,103r1,-2l19,128r,-2l16,155r,587xe" fillcolor="black" strokeweight="0">
                <v:path arrowok="t"/>
                <o:lock v:ext="edit" verticies="t"/>
              </v:shape>
              <v:shape id="_x0000_s48536" style="position:absolute;left:591;top:852;width:1307;height:431" coordsize="2688,880" o:allowincell="f" path="m,147hdc,66,66,,147,v,,,,,hal147,,2542,r,hdc2623,,2688,66,2688,147v,,,,,hal2688,147r,587l2688,734hdc2688,815,2623,880,2542,880v,,,,,hal2542,880r-2395,l147,880hdc66,880,,815,,734v,,,,,hal,147hdxe" fillcolor="#fcf" strokeweight="0">
                <v:path arrowok="t"/>
              </v:shape>
              <v:shape id="_x0000_s48537" style="position:absolute;left:587;top:849;width:1315;height:437" coordsize="2704,896" o:allowincell="f" path="m,155l3,125hdc4,124,4,123,4,123hal13,96hdc13,95,13,95,14,94hal45,47hdc45,46,46,45,47,45hal94,14hdc95,13,95,13,96,13hal123,4hdc123,4,124,4,125,3hal155,,2550,r31,3hdc2582,4,2582,4,2583,4hal2610,13hdc2611,13,2611,13,2612,14hal2658,45hdc2659,45,2660,46,2660,47hal2692,94hdc2693,95,2693,95,2693,96hal2701,123hdc2701,124,2701,124,2701,125hal2704,155r,587l2701,773hdc2701,774,2701,774,2701,775hal2693,802hdc2693,803,2693,803,2692,804hal2660,850hdc2659,851,2659,851,2658,852hal2612,884hdc2611,885,2611,885,2610,885hal2583,893hdc2582,893,2582,893,2581,893hal2551,896r-2396,l125,893hdc124,893,124,893,123,893hal96,885hdc95,885,95,885,94,884hal47,852hdc46,852,45,851,45,850hal14,804hdc13,803,13,803,13,802hal4,775hdc4,774,4,774,3,773hal,743,,155xm16,742r3,30l19,770r9,27l27,795r31,46l56,839r47,32l101,870r27,8l126,877r29,3l2550,880r30,-3l2578,878r27,-8l2603,871r46,-32l2647,841r32,-46l2678,797r8,-27l2685,772r3,-30l2688,156r-3,-30l2686,128r-8,-27l2679,103,2647,56r2,2l2603,27r2,1l2578,19r2,l2550,16,156,16r-30,3l128,19r-27,9l103,27,56,58r2,-2l27,103r1,-2l19,128r,-2l16,155r,587xe" fillcolor="black" strokeweight="0">
                <v:path arrowok="t"/>
                <o:lock v:ext="edit" verticies="t"/>
              </v:shape>
              <v:shape id="_x0000_s48538" style="position:absolute;left:591;top:172;width:1307;height:430" coordsize="2688,880" o:allowincell="f" path="m,147hdc,66,66,,147,v,,,,,hal147,,2542,r,hdc2623,,2688,66,2688,147v,,,,,hal2688,147r,587l2688,734hdc2688,815,2623,880,2542,880v,,,,,hal2542,880r-2395,l147,880hdc66,880,,815,,734v,,,,,hal,147hdxe" fillcolor="#cff" strokeweight="0">
                <v:path arrowok="t"/>
              </v:shape>
              <v:shape id="_x0000_s48539" style="position:absolute;left:587;top:168;width:1315;height:438" coordsize="2704,896" o:allowincell="f" path="m,155l3,125hdc4,124,4,123,4,123hal13,96hdc13,95,13,95,14,94hal45,47hdc45,46,46,45,47,45hal94,14hdc95,13,95,13,96,13hal123,4hdc123,4,124,4,125,3hal155,,2550,r31,3hdc2582,4,2582,4,2583,4hal2610,13hdc2611,13,2611,13,2612,14hal2658,45hdc2659,45,2660,46,2660,47hal2692,94hdc2693,95,2693,95,2693,96hal2701,123hdc2701,124,2701,124,2701,125hal2704,155r,587l2701,773hdc2701,774,2701,774,2701,775hal2693,802hdc2693,803,2693,803,2692,804hal2660,850hdc2659,851,2659,851,2658,852hal2612,884hdc2611,885,2611,885,2610,885hal2583,893hdc2582,893,2582,893,2581,893hal2551,896r-2396,l125,893hdc124,893,124,893,123,893hal96,885hdc95,885,95,885,94,884hal47,852hdc46,852,45,851,45,850hal14,804hdc13,803,13,803,13,802hal4,775hdc4,774,4,774,3,773hal,743,,155xm16,742r3,30l19,770r9,27l27,795r31,46l56,839r47,32l101,870r27,8l126,877r29,3l2550,880r30,-3l2578,878r27,-8l2603,871r46,-32l2647,841r32,-46l2678,797r8,-27l2685,772r3,-30l2688,156r-3,-30l2686,128r-8,-27l2679,103,2647,56r2,2l2603,27r2,1l2578,19r2,l2550,16,156,16r-30,3l128,19r-27,9l103,27,56,58r2,-2l27,103r1,-2l19,128r,-2l16,155r,587xe" fillcolor="black" strokeweight="0">
                <v:path arrowok="t"/>
                <o:lock v:ext="edit" verticies="t"/>
              </v:shape>
              <v:shape id="_x0000_s48540" style="position:absolute;left:2112;top:802;width:498;height:1212" coordsize="498,1212" o:allowincell="f" path="m,209r250,l250,,498,606,250,1212r,-209l,1003,,209xe" fillcolor="#060" stroked="f">
                <v:path arrowok="t"/>
              </v:shape>
              <v:shape id="_x0000_s48541" type="#_x0000_t75" style="position:absolute;left:2769;top:1408;width:3750;height:602" o:allowincell="f">
                <v:imagedata r:id="rId49" o:title=""/>
              </v:shape>
              <v:shape id="_x0000_s48542" type="#_x0000_t75" style="position:absolute;left:2769;top:1408;width:3750;height:602" o:allowincell="f">
                <v:imagedata r:id="rId50" o:title=""/>
              </v:shape>
              <v:shape id="_x0000_s48543" type="#_x0000_t75" style="position:absolute;left:2769;top:719;width:3750;height:603" o:allowincell="f">
                <v:imagedata r:id="rId51" o:title=""/>
              </v:shape>
              <v:shape id="_x0000_s48544" type="#_x0000_t75" style="position:absolute;left:2769;top:719;width:3750;height:603" o:allowincell="f">
                <v:imagedata r:id="rId52" o:title=""/>
              </v:shape>
              <v:shape id="_x0000_s48545" style="position:absolute;left:3007;top:27;width:552;height:2159" coordsize="1136,4416" o:allowincell="f" path="m,4206l,3950r64,l64,4206r-64,xm,3758l,3502r64,l64,3758r-64,xm,3310l,3054r64,l64,3310r-64,xm,2862l,2606r64,l64,2862r-64,xm,2414l,2158r64,l64,2414r-64,xm,1966l,1710r64,l64,1966r-64,xm,1518l,1262r64,l64,1518r-64,xm,1070l,814r64,l64,1070r-64,xm,622l,366r64,l64,622,,622xm6,166l16,132hdc16,130,17,128,19,126hal36,96hdc36,94,37,93,38,92hal59,65hdc61,63,63,61,65,59hal92,38hdc93,37,94,36,96,36hal126,19hdc128,17,130,16,132,16hal166,6hdc168,5,170,5,172,5hal208,1r7,63l179,68r5,-1l150,77r7,-3l127,91r4,-2l104,110r6,-6l89,131r2,-4l74,157r3,-7l67,184,6,166xm211,r13,l224,64r-13,l211,xm416,l672,r,64l416,64,416,xm864,r62,l926,64r-62,l864,xm930,1r36,4hdc968,5,970,5,972,6hal1005,16hdc1007,17,1009,17,1011,19hal1041,36hdc1043,36,1044,37,1045,38hal1072,59hdc1074,61,1076,62,1077,64hal1099,91hdc1101,93,1102,95,1103,96hal1112,113r-57,30l1046,127r4,5l1028,105r5,5l1006,89r4,2l980,74r6,3l953,67r6,1l923,64,930,1xm1136,317r,256l1072,573r,-256l1136,317xm1136,765r,256l1072,1021r,-256l1136,765xm1136,1213r,256l1072,1469r,-256l1136,1213xm1136,1661r,256l1072,1917r,-256l1136,1661xm1136,2109r,256l1072,2365r,-256l1136,2109xm1136,2557r,256l1072,2813r,-256l1136,2557xm1136,3005r,256l1072,3261r,-256l1136,3005xm1136,3453r,256l1072,3709r,-256l1136,3453xm1136,3901r,256l1072,4157r,-256l1136,3901xm1070,4359r-24,20hdc1044,4381,1042,4382,1041,4383hal1011,4399hdc1009,4400,1007,4400,1005,4401hal972,4411hdc970,4412,968,4412,966,4412hal930,4416r-7,-63l959,4349r-6,1l986,4340r-6,2l1010,4326r-5,4l1030,4309r40,50xm926,4416r-119,l807,4352r119,l926,4416xm615,4416r-256,l359,4352r256,l615,4416xm159,4409r-27,-8hdc130,4401,128,4400,126,4399hal96,4383hdc95,4382,93,4381,91,4379hal64,4357hdc62,4356,61,4354,59,4352hal38,4325hdc37,4324,36,4323,36,4321hal19,4291hdc17,4289,17,4287,16,4285hal6,4252hdc5,4250,5,4248,5,4246hal1,4210r63,-7l68,4239r-1,-6l77,4266r-3,-6l91,4290r-2,-4l110,4313r-5,-5l132,4330r-5,-4l157,4342r-7,-2l177,4347r-18,62xe" fillcolor="#a50021" strokecolor="#a50021" strokeweight="0">
                <v:path arrowok="t"/>
                <o:lock v:ext="edit" verticies="t"/>
              </v:shape>
              <v:shape id="_x0000_s48546" style="position:absolute;left:3784;top:20;width:553;height:2158" coordsize="1136,4416" o:allowincell="f" path="m,4206l,3950r64,l64,4206r-64,xm,3758l,3502r64,l64,3758r-64,xm,3310l,3054r64,l64,3310r-64,xm,2862l,2606r64,l64,2862r-64,xm,2414l,2158r64,l64,2414r-64,xm,1966l,1710r64,l64,1966r-64,xm,1518l,1262r64,l64,1518r-64,xm,1070l,814r64,l64,1070r-64,xm,622l,366r64,l64,622,,622xm6,166l16,132hdc16,130,17,128,19,126hal36,96hdc36,94,37,93,38,92hal59,65hdc61,63,63,61,65,59hal92,38hdc93,37,94,36,96,36hal126,19hdc128,17,130,16,132,16hal166,6hdc168,5,170,5,172,5hal208,1r7,63l179,68r5,-1l150,77r7,-3l127,91r4,-2l104,110r6,-6l89,131r2,-4l74,157r3,-7l67,184,6,166xm211,r13,l224,64r-13,l211,xm416,l672,r,64l416,64,416,xm864,r62,l926,64r-62,l864,xm930,1r36,4hdc968,5,970,5,972,6hal1005,16hdc1007,17,1009,17,1011,19hal1041,36hdc1043,36,1044,37,1045,38hal1072,59hdc1074,61,1076,62,1077,64hal1099,91hdc1101,93,1102,95,1103,96hal1112,113r-57,30l1046,127r4,5l1028,105r5,5l1006,89r4,2l980,74r6,3l953,67r6,1l923,64,930,1xm1136,317r,256l1072,573r,-256l1136,317xm1136,765r,256l1072,1021r,-256l1136,765xm1136,1213r,256l1072,1469r,-256l1136,1213xm1136,1661r,256l1072,1917r,-256l1136,1661xm1136,2109r,256l1072,2365r,-256l1136,2109xm1136,2557r,256l1072,2813r,-256l1136,2557xm1136,3005r,256l1072,3261r,-256l1136,3005xm1136,3453r,256l1072,3709r,-256l1136,3453xm1136,3901r,256l1072,4157r,-256l1136,3901xm1070,4359r-24,20hdc1044,4381,1042,4382,1041,4383hal1011,4399hdc1009,4400,1007,4400,1005,4401hal972,4411hdc970,4412,968,4412,966,4412hal930,4416r-7,-63l959,4349r-6,1l986,4340r-6,2l1010,4326r-5,4l1030,4309r40,50xm926,4416r-119,l807,4352r119,l926,4416xm615,4416r-256,l359,4352r256,l615,4416xm159,4409r-27,-8hdc130,4401,128,4400,126,4399hal96,4383hdc95,4382,93,4381,91,4379hal64,4357hdc62,4356,61,4354,59,4352hal38,4325hdc37,4324,36,4323,36,4321hal19,4291hdc17,4289,17,4287,16,4285hal6,4252hdc5,4250,5,4248,5,4246hal1,4210r63,-7l68,4239r-1,-6l77,4266r-3,-6l91,4290r-2,-4l110,4313r-5,-5l132,4330r-5,-4l157,4342r-7,-2l177,4347r-18,62xe" fillcolor="#a50021" strokecolor="#a50021" strokeweight="0">
                <v:path arrowok="t"/>
                <o:lock v:ext="edit" verticies="t"/>
              </v:shape>
              <v:shape id="_x0000_s48547" style="position:absolute;left:4555;top:20;width:552;height:2158" coordsize="1136,4416" o:allowincell="f" path="m,4206l,3950r64,l64,4206r-64,xm,3758l,3502r64,l64,3758r-64,xm,3310l,3054r64,l64,3310r-64,xm,2862l,2606r64,l64,2862r-64,xm,2414l,2158r64,l64,2414r-64,xm,1966l,1710r64,l64,1966r-64,xm,1518l,1262r64,l64,1518r-64,xm,1070l,814r64,l64,1070r-64,xm,622l,366r64,l64,622,,622xm6,166l16,132hdc16,130,17,128,19,126hal36,96hdc36,94,37,93,38,92hal59,65hdc61,63,63,61,65,59hal92,38hdc93,37,94,36,96,36hal126,19hdc128,17,130,16,132,16hal166,6hdc168,5,170,5,172,5hal208,1r7,63l179,68r5,-1l150,77r7,-3l127,91r4,-2l104,110r6,-6l89,131r2,-4l74,157r3,-7l67,184,6,166xm211,r13,l224,64r-13,l211,xm416,l672,r,64l416,64,416,xm864,r62,l926,64r-62,l864,xm930,1r36,4hdc968,5,970,5,972,6hal1005,16hdc1007,17,1009,17,1011,19hal1041,36hdc1043,36,1044,37,1045,38hal1072,59hdc1074,61,1076,62,1077,64hal1099,91hdc1101,93,1102,95,1103,96hal1112,113r-57,30l1046,127r4,5l1028,105r5,5l1006,89r4,2l980,74r6,3l953,67r6,1l923,64,930,1xm1136,317r,256l1072,573r,-256l1136,317xm1136,765r,256l1072,1021r,-256l1136,765xm1136,1213r,256l1072,1469r,-256l1136,1213xm1136,1661r,256l1072,1917r,-256l1136,1661xm1136,2109r,256l1072,2365r,-256l1136,2109xm1136,2557r,256l1072,2813r,-256l1136,2557xm1136,3005r,256l1072,3261r,-256l1136,3005xm1136,3453r,256l1072,3709r,-256l1136,3453xm1136,3901r,256l1072,4157r,-256l1136,3901xm1070,4359r-24,20hdc1044,4381,1042,4382,1041,4383hal1011,4399hdc1009,4400,1007,4400,1005,4401hal972,4411hdc970,4412,968,4412,966,4412hal930,4416r-7,-63l959,4349r-6,1l986,4340r-6,2l1010,4326r-5,4l1030,4309r40,50xm926,4416r-119,l807,4352r119,l926,4416xm615,4416r-256,l359,4352r256,l615,4416xm159,4409r-27,-8hdc130,4401,128,4400,126,4399hal96,4383hdc95,4382,93,4381,91,4379hal64,4357hdc62,4356,61,4354,59,4352hal38,4325hdc37,4324,36,4323,36,4321hal19,4291hdc17,4289,17,4287,16,4285hal6,4252hdc5,4250,5,4248,5,4246hal1,4210r63,-7l68,4239r-1,-6l77,4266r-3,-6l91,4290r-2,-4l110,4313r-5,-5l132,4330r-5,-4l157,4342r-7,-2l177,4347r-18,62xe" fillcolor="#a50021" strokecolor="#a50021" strokeweight="0">
                <v:path arrowok="t"/>
                <o:lock v:ext="edit" verticies="t"/>
              </v:shape>
              <v:shape id="_x0000_s48548" style="position:absolute;left:5690;top:4;width:553;height:2158" coordsize="1136,4416" o:allowincell="f" path="m,4206l,3950r64,l64,4206r-64,xm,3758l,3502r64,l64,3758r-64,xm,3310l,3054r64,l64,3310r-64,xm,2862l,2606r64,l64,2862r-64,xm,2414l,2158r64,l64,2414r-64,xm,1966l,1710r64,l64,1966r-64,xm,1518l,1262r64,l64,1518r-64,xm,1070l,814r64,l64,1070r-64,xm,622l,366r64,l64,622,,622xm6,166l16,132hdc16,130,17,128,19,126hal36,96hdc36,94,37,93,38,92hal59,65hdc61,63,63,61,65,59hal92,38hdc93,37,94,36,96,36hal126,19hdc128,17,130,16,132,16hal166,6hdc168,5,170,5,172,5hal208,1r7,63l179,68r5,-1l150,77r7,-3l127,91r4,-2l104,110r6,-6l89,131r2,-4l74,157r3,-7l67,184,6,166xm211,r13,l224,64r-13,l211,xm416,l672,r,64l416,64,416,xm864,r62,l926,64r-62,l864,xm930,1r36,4hdc968,5,970,5,972,6hal1005,16hdc1007,17,1009,17,1011,19hal1041,36hdc1043,36,1044,37,1045,38hal1072,59hdc1074,61,1076,62,1077,64hal1099,91hdc1101,93,1102,95,1103,96hal1112,113r-57,30l1046,127r4,5l1028,105r5,5l1006,89r4,2l980,74r6,3l953,67r6,1l923,64,930,1xm1136,317r,256l1072,573r,-256l1136,317xm1136,765r,256l1072,1021r,-256l1136,765xm1136,1213r,256l1072,1469r,-256l1136,1213xm1136,1661r,256l1072,1917r,-256l1136,1661xm1136,2109r,256l1072,2365r,-256l1136,2109xm1136,2557r,256l1072,2813r,-256l1136,2557xm1136,3005r,256l1072,3261r,-256l1136,3005xm1136,3453r,256l1072,3709r,-256l1136,3453xm1136,3901r,256l1072,4157r,-256l1136,3901xm1070,4359r-24,20hdc1044,4381,1042,4382,1041,4383hal1011,4399hdc1009,4400,1007,4400,1005,4401hal972,4411hdc970,4412,968,4412,966,4412hal930,4416r-7,-63l959,4349r-6,1l986,4340r-6,2l1010,4326r-5,4l1030,4309r40,50xm926,4416r-119,l807,4352r119,l926,4416xm615,4416r-256,l359,4352r256,l615,4416xm159,4409r-27,-8hdc130,4401,128,4400,126,4399hal96,4383hdc95,4382,93,4381,91,4379hal64,4357hdc62,4356,61,4354,59,4352hal38,4325hdc37,4324,36,4323,36,4321hal19,4291hdc17,4289,17,4287,16,4285hal6,4252hdc5,4250,5,4248,5,4246hal1,4210r63,-7l68,4239r-1,-6l77,4266r-3,-6l91,4290r-2,-4l110,4313r-5,-5l132,4330r-5,-4l157,4342r-7,-2l177,4347r-18,62xe" fillcolor="#a50021" strokecolor="#a50021" strokeweight="0">
                <v:path arrowok="t"/>
                <o:lock v:ext="edit" verticies="t"/>
              </v:shape>
              <v:shape id="_x0000_s48549" type="#_x0000_t202" style="position:absolute;left:650;top:250;width:1112;height:294" o:allowincell="f" filled="f" stroked="f">
                <v:textbox inset="0,0,0,0">
                  <w:txbxContent>
                    <w:p w:rsidR="00A520AA" w:rsidRPr="00090ACA" w:rsidRDefault="00A520AA" w:rsidP="00FB6739">
                      <w:pPr>
                        <w:spacing w:before="40" w:line="180" w:lineRule="exact"/>
                        <w:jc w:val="center"/>
                        <w:rPr>
                          <w:b/>
                          <w:bCs/>
                          <w:sz w:val="16"/>
                          <w:szCs w:val="20"/>
                        </w:rPr>
                      </w:pPr>
                      <w:r w:rsidRPr="00090ACA">
                        <w:rPr>
                          <w:rFonts w:hint="cs"/>
                          <w:b/>
                          <w:bCs/>
                          <w:sz w:val="16"/>
                          <w:szCs w:val="20"/>
                          <w:rtl/>
                        </w:rPr>
                        <w:t>خدمات محددة</w:t>
                      </w:r>
                    </w:p>
                  </w:txbxContent>
                </v:textbox>
              </v:shape>
              <v:shape id="_x0000_s48550" type="#_x0000_t202" style="position:absolute;left:610;top:830;width:1260;height:540" o:allowincell="f" filled="f" stroked="f">
                <v:textbox inset="0,0,0,0">
                  <w:txbxContent>
                    <w:p w:rsidR="00A520AA" w:rsidRPr="00090ACA" w:rsidRDefault="00A520AA" w:rsidP="00FB6739">
                      <w:pPr>
                        <w:spacing w:before="40" w:line="180" w:lineRule="exact"/>
                        <w:jc w:val="center"/>
                        <w:rPr>
                          <w:b/>
                          <w:bCs/>
                          <w:sz w:val="18"/>
                          <w:szCs w:val="18"/>
                        </w:rPr>
                      </w:pPr>
                      <w:r w:rsidRPr="00090ACA">
                        <w:rPr>
                          <w:rFonts w:hint="cs"/>
                          <w:b/>
                          <w:bCs/>
                          <w:sz w:val="18"/>
                          <w:szCs w:val="18"/>
                          <w:rtl/>
                        </w:rPr>
                        <w:t>بروتوكول إنترنت أفضل مجهود</w:t>
                      </w:r>
                    </w:p>
                  </w:txbxContent>
                </v:textbox>
              </v:shape>
              <v:shape id="_x0000_s48551" type="#_x0000_t202" style="position:absolute;left:512;top:1620;width:1440;height:294" o:allowincell="f" filled="f" stroked="f">
                <v:textbox inset="0,0,0,0">
                  <w:txbxContent>
                    <w:p w:rsidR="00A520AA" w:rsidRPr="00090ACA" w:rsidRDefault="00A520AA" w:rsidP="00FB6739">
                      <w:pPr>
                        <w:spacing w:before="40" w:line="180" w:lineRule="exact"/>
                        <w:jc w:val="center"/>
                        <w:rPr>
                          <w:b/>
                          <w:bCs/>
                          <w:color w:val="FFFFFF"/>
                          <w:spacing w:val="-4"/>
                          <w:sz w:val="16"/>
                          <w:szCs w:val="20"/>
                        </w:rPr>
                      </w:pPr>
                      <w:r>
                        <w:rPr>
                          <w:rFonts w:hint="cs"/>
                          <w:b/>
                          <w:bCs/>
                          <w:color w:val="FFFFFF"/>
                          <w:spacing w:val="-4"/>
                          <w:sz w:val="16"/>
                          <w:szCs w:val="20"/>
                          <w:rtl/>
                        </w:rPr>
                        <w:t>نطاق</w:t>
                      </w:r>
                      <w:r w:rsidRPr="00090ACA">
                        <w:rPr>
                          <w:rFonts w:hint="cs"/>
                          <w:b/>
                          <w:bCs/>
                          <w:color w:val="FFFFFF"/>
                          <w:spacing w:val="-4"/>
                          <w:sz w:val="16"/>
                          <w:szCs w:val="20"/>
                          <w:rtl/>
                        </w:rPr>
                        <w:t xml:space="preserve"> عريض محدود</w:t>
                      </w:r>
                    </w:p>
                  </w:txbxContent>
                </v:textbox>
              </v:shape>
              <v:shape id="_x0000_s48552" type="#_x0000_t202" style="position:absolute;left:3404;top:886;width:2340;height:294" o:allowincell="f" filled="f" stroked="f">
                <v:textbox inset="0,0,0,0">
                  <w:txbxContent>
                    <w:p w:rsidR="00A520AA" w:rsidRPr="00090ACA" w:rsidRDefault="00A520AA" w:rsidP="00FB6739">
                      <w:pPr>
                        <w:spacing w:before="40" w:line="180" w:lineRule="exact"/>
                        <w:jc w:val="center"/>
                        <w:rPr>
                          <w:b/>
                          <w:bCs/>
                          <w:sz w:val="16"/>
                          <w:szCs w:val="20"/>
                        </w:rPr>
                      </w:pPr>
                      <w:r w:rsidRPr="00090ACA">
                        <w:rPr>
                          <w:rFonts w:hint="cs"/>
                          <w:b/>
                          <w:bCs/>
                          <w:sz w:val="16"/>
                          <w:szCs w:val="20"/>
                          <w:rtl/>
                        </w:rPr>
                        <w:t>بروتوكول إنترنت منظم</w:t>
                      </w:r>
                    </w:p>
                  </w:txbxContent>
                </v:textbox>
              </v:shape>
              <v:shape id="_x0000_s48553" type="#_x0000_t202" style="position:absolute;left:3462;top:1606;width:2340;height:294" o:allowincell="f" filled="f" stroked="f">
                <v:textbox inset="0,0,0,0">
                  <w:txbxContent>
                    <w:p w:rsidR="00A520AA" w:rsidRPr="00090ACA" w:rsidRDefault="00A520AA" w:rsidP="00FB6739">
                      <w:pPr>
                        <w:spacing w:before="40" w:line="180" w:lineRule="exact"/>
                        <w:jc w:val="center"/>
                        <w:rPr>
                          <w:b/>
                          <w:bCs/>
                          <w:color w:val="FFFFFF"/>
                          <w:sz w:val="16"/>
                          <w:szCs w:val="20"/>
                        </w:rPr>
                      </w:pPr>
                      <w:r w:rsidRPr="00090ACA">
                        <w:rPr>
                          <w:rFonts w:hint="cs"/>
                          <w:b/>
                          <w:bCs/>
                          <w:color w:val="FFFFFF"/>
                          <w:sz w:val="16"/>
                          <w:szCs w:val="20"/>
                          <w:rtl/>
                        </w:rPr>
                        <w:t>نطاق عريض متقارب</w:t>
                      </w:r>
                    </w:p>
                  </w:txbxContent>
                </v:textbox>
              </v:shape>
              <v:shape id="_x0000_s48554" type="#_x0000_t202" style="position:absolute;left:3600;top:2340;width:2700;height:900" o:allowincell="f" filled="f" stroked="f">
                <v:textbox inset="0,0,0,0">
                  <w:txbxContent>
                    <w:p w:rsidR="00A520AA" w:rsidRDefault="00A520AA" w:rsidP="00FB6739">
                      <w:pPr>
                        <w:spacing w:before="0" w:line="280" w:lineRule="exact"/>
                        <w:rPr>
                          <w:sz w:val="16"/>
                          <w:szCs w:val="20"/>
                          <w:rtl/>
                        </w:rPr>
                      </w:pPr>
                      <w:r>
                        <w:rPr>
                          <w:rFonts w:hint="cs"/>
                          <w:sz w:val="16"/>
                          <w:szCs w:val="20"/>
                        </w:rPr>
                        <w:sym w:font="Symbol" w:char="F0B7"/>
                      </w:r>
                      <w:r>
                        <w:rPr>
                          <w:rFonts w:hint="cs"/>
                          <w:sz w:val="16"/>
                          <w:szCs w:val="20"/>
                          <w:rtl/>
                        </w:rPr>
                        <w:t xml:space="preserve"> ربط بسيط بين الطبقات مع ديناميات</w:t>
                      </w:r>
                    </w:p>
                    <w:p w:rsidR="00A520AA" w:rsidRDefault="00A520AA" w:rsidP="00FB6739">
                      <w:pPr>
                        <w:spacing w:before="0" w:line="280" w:lineRule="exact"/>
                        <w:rPr>
                          <w:sz w:val="16"/>
                          <w:szCs w:val="20"/>
                          <w:rtl/>
                        </w:rPr>
                      </w:pPr>
                      <w:r>
                        <w:rPr>
                          <w:rFonts w:hint="cs"/>
                          <w:sz w:val="16"/>
                          <w:szCs w:val="20"/>
                        </w:rPr>
                        <w:sym w:font="Symbol" w:char="F0B7"/>
                      </w:r>
                      <w:r>
                        <w:rPr>
                          <w:rFonts w:hint="cs"/>
                          <w:sz w:val="16"/>
                          <w:szCs w:val="20"/>
                          <w:rtl/>
                        </w:rPr>
                        <w:t xml:space="preserve"> علاقات أعمال متنوعة ومرنة</w:t>
                      </w:r>
                    </w:p>
                    <w:p w:rsidR="00A520AA" w:rsidRPr="009513D6" w:rsidRDefault="00A520AA" w:rsidP="00FB6739">
                      <w:pPr>
                        <w:spacing w:before="0" w:line="280" w:lineRule="exact"/>
                        <w:rPr>
                          <w:szCs w:val="20"/>
                        </w:rPr>
                      </w:pPr>
                      <w:r>
                        <w:rPr>
                          <w:rFonts w:hint="cs"/>
                          <w:sz w:val="16"/>
                          <w:szCs w:val="20"/>
                        </w:rPr>
                        <w:sym w:font="Symbol" w:char="F0B7"/>
                      </w:r>
                      <w:r>
                        <w:rPr>
                          <w:rFonts w:hint="cs"/>
                          <w:sz w:val="16"/>
                          <w:szCs w:val="20"/>
                          <w:rtl/>
                        </w:rPr>
                        <w:t xml:space="preserve"> نماذج أعمال وأطراف فاعلة متنوعة</w:t>
                      </w:r>
                    </w:p>
                  </w:txbxContent>
                </v:textbox>
              </v:shape>
              <v:shape id="_x0000_s48555" type="#_x0000_t202" style="position:absolute;left:360;top:2340;width:2160;height:900" o:allowincell="f" filled="f" stroked="f">
                <v:textbox inset="0,0,0,0">
                  <w:txbxContent>
                    <w:p w:rsidR="00A520AA" w:rsidRDefault="00A520AA" w:rsidP="00FB6739">
                      <w:pPr>
                        <w:spacing w:before="0" w:line="280" w:lineRule="exact"/>
                        <w:rPr>
                          <w:sz w:val="16"/>
                          <w:szCs w:val="20"/>
                          <w:rtl/>
                        </w:rPr>
                      </w:pPr>
                      <w:r>
                        <w:rPr>
                          <w:rFonts w:hint="cs"/>
                          <w:sz w:val="16"/>
                          <w:szCs w:val="20"/>
                        </w:rPr>
                        <w:sym w:font="Symbol" w:char="F0B7"/>
                      </w:r>
                      <w:r>
                        <w:rPr>
                          <w:rFonts w:hint="cs"/>
                          <w:sz w:val="16"/>
                          <w:szCs w:val="20"/>
                          <w:rtl/>
                        </w:rPr>
                        <w:t xml:space="preserve"> وسط بسيط من الطبقات</w:t>
                      </w:r>
                    </w:p>
                    <w:p w:rsidR="00A520AA" w:rsidRDefault="00A520AA" w:rsidP="00FB6739">
                      <w:pPr>
                        <w:spacing w:before="0" w:line="280" w:lineRule="exact"/>
                        <w:rPr>
                          <w:sz w:val="16"/>
                          <w:szCs w:val="20"/>
                          <w:rtl/>
                        </w:rPr>
                      </w:pPr>
                      <w:r>
                        <w:rPr>
                          <w:rFonts w:hint="cs"/>
                          <w:sz w:val="16"/>
                          <w:szCs w:val="20"/>
                        </w:rPr>
                        <w:sym w:font="Symbol" w:char="F0B7"/>
                      </w:r>
                      <w:r>
                        <w:rPr>
                          <w:rFonts w:hint="cs"/>
                          <w:sz w:val="16"/>
                          <w:szCs w:val="20"/>
                          <w:rtl/>
                        </w:rPr>
                        <w:t xml:space="preserve"> علاقات بسيطة بين الأعمال</w:t>
                      </w:r>
                    </w:p>
                    <w:p w:rsidR="00A520AA" w:rsidRPr="009513D6" w:rsidRDefault="00A520AA" w:rsidP="00FB6739">
                      <w:pPr>
                        <w:spacing w:before="0" w:line="280" w:lineRule="exact"/>
                        <w:rPr>
                          <w:szCs w:val="20"/>
                        </w:rPr>
                      </w:pPr>
                      <w:r>
                        <w:rPr>
                          <w:rFonts w:hint="cs"/>
                          <w:sz w:val="16"/>
                          <w:szCs w:val="20"/>
                        </w:rPr>
                        <w:sym w:font="Symbol" w:char="F0B7"/>
                      </w:r>
                      <w:r>
                        <w:rPr>
                          <w:rFonts w:hint="cs"/>
                          <w:sz w:val="16"/>
                          <w:szCs w:val="20"/>
                          <w:rtl/>
                        </w:rPr>
                        <w:t xml:space="preserve"> أطراف فاعلة بسيطة</w:t>
                      </w:r>
                    </w:p>
                  </w:txbxContent>
                </v:textbox>
              </v:shape>
              <v:shape id="_x0000_s48556" type="#_x0000_t202" style="position:absolute;left:1994;top:1094;width:582;height:720" o:allowincell="f" filled="f" stroked="f">
                <v:textbox inset="0,0,0,0">
                  <w:txbxContent>
                    <w:p w:rsidR="00A520AA" w:rsidRDefault="00A520AA" w:rsidP="00FB6739">
                      <w:pPr>
                        <w:spacing w:before="40" w:line="180" w:lineRule="exact"/>
                        <w:jc w:val="center"/>
                        <w:rPr>
                          <w:b/>
                          <w:bCs/>
                          <w:color w:val="FFFFFF"/>
                          <w:spacing w:val="-4"/>
                          <w:sz w:val="16"/>
                          <w:szCs w:val="20"/>
                          <w:rtl/>
                        </w:rPr>
                      </w:pPr>
                      <w:r w:rsidRPr="00090ACA">
                        <w:rPr>
                          <w:rFonts w:hint="cs"/>
                          <w:b/>
                          <w:bCs/>
                          <w:color w:val="FFFFFF"/>
                          <w:spacing w:val="-4"/>
                          <w:sz w:val="16"/>
                          <w:szCs w:val="20"/>
                          <w:rtl/>
                        </w:rPr>
                        <w:t xml:space="preserve">شبكات الجيل </w:t>
                      </w:r>
                    </w:p>
                    <w:p w:rsidR="00A520AA" w:rsidRPr="00090ACA" w:rsidRDefault="00A520AA" w:rsidP="00FB6739">
                      <w:pPr>
                        <w:spacing w:before="40" w:line="180" w:lineRule="exact"/>
                        <w:jc w:val="center"/>
                        <w:rPr>
                          <w:b/>
                          <w:bCs/>
                          <w:color w:val="FFFFFF"/>
                          <w:spacing w:val="-4"/>
                          <w:sz w:val="16"/>
                          <w:szCs w:val="20"/>
                        </w:rPr>
                      </w:pPr>
                      <w:r w:rsidRPr="00090ACA">
                        <w:rPr>
                          <w:rFonts w:hint="cs"/>
                          <w:b/>
                          <w:bCs/>
                          <w:color w:val="FFFFFF"/>
                          <w:spacing w:val="-4"/>
                          <w:sz w:val="16"/>
                          <w:szCs w:val="20"/>
                          <w:rtl/>
                        </w:rPr>
                        <w:t>التالي</w:t>
                      </w:r>
                    </w:p>
                  </w:txbxContent>
                </v:textbox>
              </v:shape>
              <v:shape id="_x0000_s48557" type="#_x0000_t202" style="position:absolute;left:2908;top:-28;width:720;height:900" o:allowincell="f" filled="f" stroked="f">
                <v:textbox inset="0,0,0,0">
                  <w:txbxContent>
                    <w:p w:rsidR="00A520AA" w:rsidRPr="005A4609" w:rsidRDefault="00A520AA" w:rsidP="00FB6739">
                      <w:pPr>
                        <w:spacing w:before="40" w:line="180" w:lineRule="exact"/>
                        <w:jc w:val="center"/>
                        <w:rPr>
                          <w:sz w:val="18"/>
                          <w:szCs w:val="18"/>
                        </w:rPr>
                      </w:pPr>
                      <w:r>
                        <w:rPr>
                          <w:rFonts w:hint="cs"/>
                          <w:sz w:val="18"/>
                          <w:szCs w:val="18"/>
                          <w:rtl/>
                        </w:rPr>
                        <w:t>التقارب بين الشبكات الثابتة والمتنقلة</w:t>
                      </w:r>
                    </w:p>
                  </w:txbxContent>
                </v:textbox>
              </v:shape>
              <v:shape id="_x0000_s48558" type="#_x0000_t202" style="position:absolute;left:3780;top:-14;width:540;height:900" o:allowincell="f" filled="f" stroked="f">
                <v:textbox inset="0,0,0,0">
                  <w:txbxContent>
                    <w:p w:rsidR="00A520AA" w:rsidRPr="005A4609" w:rsidRDefault="00A520AA" w:rsidP="00FB6739">
                      <w:pPr>
                        <w:spacing w:before="40" w:line="180" w:lineRule="exact"/>
                        <w:jc w:val="center"/>
                        <w:rPr>
                          <w:sz w:val="18"/>
                          <w:szCs w:val="18"/>
                        </w:rPr>
                      </w:pPr>
                      <w:r>
                        <w:rPr>
                          <w:rFonts w:hint="cs"/>
                          <w:sz w:val="18"/>
                          <w:szCs w:val="18"/>
                          <w:rtl/>
                        </w:rPr>
                        <w:t>معرّف هوية التردد الراديوي</w:t>
                      </w:r>
                    </w:p>
                  </w:txbxContent>
                </v:textbox>
              </v:shape>
              <v:shape id="_x0000_s48559" type="#_x0000_t202" style="position:absolute;left:4458;top:14;width:720;height:720" o:allowincell="f" filled="f" stroked="f">
                <v:textbox inset="0,0,0,0">
                  <w:txbxContent>
                    <w:p w:rsidR="00A520AA" w:rsidRPr="00C679A3" w:rsidRDefault="00A520AA" w:rsidP="00FB6739">
                      <w:pPr>
                        <w:spacing w:before="40" w:line="180" w:lineRule="exact"/>
                        <w:ind w:left="57" w:right="57"/>
                        <w:jc w:val="center"/>
                        <w:rPr>
                          <w:spacing w:val="-4"/>
                          <w:sz w:val="18"/>
                          <w:szCs w:val="18"/>
                        </w:rPr>
                      </w:pPr>
                      <w:r w:rsidRPr="00C679A3">
                        <w:rPr>
                          <w:rFonts w:hint="cs"/>
                          <w:spacing w:val="-4"/>
                          <w:sz w:val="18"/>
                          <w:szCs w:val="18"/>
                          <w:rtl/>
                        </w:rPr>
                        <w:t xml:space="preserve">تلفزيون </w:t>
                      </w:r>
                      <w:r>
                        <w:rPr>
                          <w:rFonts w:hint="cs"/>
                          <w:spacing w:val="-4"/>
                          <w:sz w:val="18"/>
                          <w:szCs w:val="18"/>
                          <w:rtl/>
                        </w:rPr>
                        <w:t>بروتوكول</w:t>
                      </w:r>
                      <w:r w:rsidRPr="00C679A3">
                        <w:rPr>
                          <w:rFonts w:hint="cs"/>
                          <w:spacing w:val="-4"/>
                          <w:sz w:val="18"/>
                          <w:szCs w:val="18"/>
                          <w:rtl/>
                        </w:rPr>
                        <w:t xml:space="preserve"> الإنترنت</w:t>
                      </w:r>
                    </w:p>
                  </w:txbxContent>
                </v:textbox>
              </v:shape>
              <v:shape id="_x0000_s48560" type="#_x0000_t202" style="position:absolute;left:5664;top:124;width:540;height:540" o:allowincell="f" filled="f" stroked="f">
                <v:textbox inset="0,0,0,0">
                  <w:txbxContent>
                    <w:p w:rsidR="00A520AA" w:rsidRPr="005A4609" w:rsidRDefault="00A520AA" w:rsidP="00FB6739">
                      <w:pPr>
                        <w:spacing w:before="40" w:line="180" w:lineRule="exact"/>
                        <w:jc w:val="center"/>
                        <w:rPr>
                          <w:sz w:val="18"/>
                          <w:szCs w:val="18"/>
                        </w:rPr>
                      </w:pPr>
                      <w:r>
                        <w:rPr>
                          <w:rFonts w:hint="cs"/>
                          <w:sz w:val="18"/>
                          <w:szCs w:val="18"/>
                          <w:rtl/>
                        </w:rPr>
                        <w:t>تطبيقات أخرى</w:t>
                      </w:r>
                    </w:p>
                  </w:txbxContent>
                </v:textbox>
              </v:shape>
            </v:group>
            <w10:wrap type="none"/>
            <w10:anchorlock/>
          </v:group>
        </w:pict>
      </w:r>
    </w:p>
    <w:p w:rsidR="00FB6739" w:rsidRPr="00115997" w:rsidRDefault="00FB6739" w:rsidP="00FB6739">
      <w:pPr>
        <w:spacing w:before="0"/>
        <w:rPr>
          <w:rtl/>
          <w:lang w:val="en-US" w:bidi="ar-EG"/>
        </w:rPr>
      </w:pPr>
    </w:p>
    <w:p w:rsidR="00FB6739" w:rsidRDefault="00FB6739" w:rsidP="00FB6739">
      <w:pPr>
        <w:spacing w:before="0"/>
        <w:rPr>
          <w:rtl/>
          <w:lang w:val="en-US" w:bidi="ar-EG"/>
        </w:rPr>
      </w:pPr>
      <w:r>
        <w:rPr>
          <w:rtl/>
          <w:lang w:val="en-US" w:bidi="ar-EG"/>
        </w:rPr>
        <w:t xml:space="preserve">يعرض الشكل </w:t>
      </w:r>
      <w:r>
        <w:rPr>
          <w:lang w:val="en-US" w:bidi="ar-EG"/>
        </w:rPr>
        <w:t>2-2</w:t>
      </w:r>
      <w:r>
        <w:rPr>
          <w:rtl/>
          <w:lang w:val="en-US" w:bidi="ar-EG"/>
        </w:rPr>
        <w:t xml:space="preserve"> نتائج توحيد شبكات الجيل التالي للتكنولوجيات المتاحة مع حل المصاعب ذات الصلة بأسلوب اقتصادي. ويعرض الشكل </w:t>
      </w:r>
      <w:r>
        <w:rPr>
          <w:lang w:val="en-US" w:bidi="ar-EG"/>
        </w:rPr>
        <w:t>3-2</w:t>
      </w:r>
      <w:r>
        <w:rPr>
          <w:rtl/>
          <w:lang w:val="en-US" w:bidi="ar-EG"/>
        </w:rPr>
        <w:t xml:space="preserve"> مثالاً للكيفية التي تشكل بها شبكات الجيل التالي منصة لدعم هذا الأمر.</w:t>
      </w:r>
    </w:p>
    <w:p w:rsidR="00630998" w:rsidRDefault="00630998">
      <w:pPr>
        <w:tabs>
          <w:tab w:val="clear" w:pos="794"/>
          <w:tab w:val="clear" w:pos="1191"/>
          <w:tab w:val="clear" w:pos="1588"/>
          <w:tab w:val="clear" w:pos="1985"/>
        </w:tabs>
        <w:overflowPunct/>
        <w:autoSpaceDE/>
        <w:autoSpaceDN/>
        <w:bidi w:val="0"/>
        <w:adjustRightInd/>
        <w:spacing w:before="0" w:line="240" w:lineRule="auto"/>
        <w:jc w:val="left"/>
        <w:textAlignment w:val="auto"/>
        <w:rPr>
          <w:rtl/>
          <w:lang w:val="en-US" w:bidi="ar-EG"/>
        </w:rPr>
      </w:pPr>
      <w:r>
        <w:rPr>
          <w:rtl/>
          <w:lang w:val="en-US" w:bidi="ar-EG"/>
        </w:rPr>
        <w:br w:type="page"/>
      </w:r>
    </w:p>
    <w:p w:rsidR="00630998" w:rsidRDefault="00630998" w:rsidP="00FB148A">
      <w:pPr>
        <w:spacing w:before="0" w:line="120" w:lineRule="auto"/>
        <w:rPr>
          <w:rtl/>
          <w:lang w:val="en-US" w:bidi="ar-EG"/>
        </w:rPr>
      </w:pPr>
    </w:p>
    <w:p w:rsidR="00630998" w:rsidRPr="00B03697" w:rsidRDefault="00630998" w:rsidP="00FB148A">
      <w:pPr>
        <w:pStyle w:val="figure0"/>
        <w:spacing w:before="0"/>
        <w:rPr>
          <w:rtl/>
          <w:lang w:val="en-US" w:bidi="ar-EG"/>
        </w:rPr>
      </w:pPr>
      <w:bookmarkStart w:id="23" w:name="_Toc259106634"/>
      <w:r w:rsidRPr="00115997">
        <w:rPr>
          <w:rtl/>
          <w:lang w:val="en-US" w:bidi="ar-EG"/>
        </w:rPr>
        <w:t xml:space="preserve">الشكل </w:t>
      </w:r>
      <w:r w:rsidRPr="00115997">
        <w:rPr>
          <w:lang w:val="en-US" w:bidi="ar-EG"/>
        </w:rPr>
        <w:t>3-2</w:t>
      </w:r>
      <w:r>
        <w:rPr>
          <w:rFonts w:hint="cs"/>
          <w:rtl/>
          <w:lang w:val="en-US" w:bidi="ar-EG"/>
        </w:rPr>
        <w:t>:</w:t>
      </w:r>
      <w:r w:rsidRPr="00115997">
        <w:rPr>
          <w:rtl/>
          <w:lang w:val="en-US" w:bidi="ar-EG"/>
        </w:rPr>
        <w:t xml:space="preserve"> شبكات الجيل التالي كمنصة شبكية موحدة</w:t>
      </w:r>
      <w:bookmarkEnd w:id="23"/>
    </w:p>
    <w:p w:rsidR="00FB6739" w:rsidRPr="00AC63D2" w:rsidRDefault="00A0320B" w:rsidP="00630998">
      <w:pPr>
        <w:pBdr>
          <w:bottom w:val="single" w:sz="18" w:space="1" w:color="auto"/>
        </w:pBdr>
        <w:spacing w:before="0" w:line="240" w:lineRule="auto"/>
        <w:jc w:val="center"/>
        <w:rPr>
          <w:sz w:val="3"/>
          <w:szCs w:val="10"/>
          <w:rtl/>
          <w:lang w:val="en-US" w:bidi="ar-EG"/>
        </w:rPr>
      </w:pPr>
      <w:r w:rsidRPr="00A0320B">
        <w:rPr>
          <w:sz w:val="19"/>
          <w:szCs w:val="26"/>
          <w:rtl/>
          <w:lang w:val="en-US" w:bidi="ar-EG"/>
        </w:rPr>
        <w:pict>
          <v:shape id="_x0000_s49892" type="#_x0000_t202" style="position:absolute;left:0;text-align:left;margin-left:111.5pt;margin-top:209.1pt;width:306pt;height:35.8pt;z-index:251660288" o:allowincell="f" filled="f" stroked="f">
            <v:textbox inset="0,0,0,0">
              <w:txbxContent>
                <w:p w:rsidR="00A520AA" w:rsidRDefault="00A520AA" w:rsidP="00FB6739">
                  <w:pPr>
                    <w:spacing w:before="40" w:line="200" w:lineRule="exact"/>
                    <w:jc w:val="left"/>
                    <w:rPr>
                      <w:spacing w:val="-2"/>
                      <w:sz w:val="20"/>
                      <w:szCs w:val="20"/>
                      <w:rtl/>
                    </w:rPr>
                  </w:pPr>
                  <w:r>
                    <w:rPr>
                      <w:rFonts w:hint="cs"/>
                      <w:spacing w:val="-2"/>
                      <w:sz w:val="20"/>
                      <w:szCs w:val="20"/>
                      <w:rtl/>
                    </w:rPr>
                    <w:t>*   تتضمن تكنولوجيا شبكة نفاذ عريضة النطاق قائمة على الكبلات</w:t>
                  </w:r>
                </w:p>
                <w:p w:rsidR="00A520AA" w:rsidRPr="00D4124D" w:rsidRDefault="00A520AA" w:rsidP="00FB6739">
                  <w:pPr>
                    <w:spacing w:before="40" w:line="200" w:lineRule="exact"/>
                    <w:jc w:val="left"/>
                    <w:rPr>
                      <w:spacing w:val="-2"/>
                      <w:sz w:val="20"/>
                      <w:szCs w:val="20"/>
                    </w:rPr>
                  </w:pPr>
                  <w:r>
                    <w:rPr>
                      <w:rFonts w:hint="cs"/>
                      <w:spacing w:val="-2"/>
                      <w:sz w:val="20"/>
                      <w:szCs w:val="20"/>
                      <w:rtl/>
                    </w:rPr>
                    <w:t>** تعني أن قدرات النقل الإذاعي عريضة النطاق الراديوية تتضمن وسائل ساتلية</w:t>
                  </w:r>
                </w:p>
              </w:txbxContent>
            </v:textbox>
          </v:shape>
        </w:pict>
      </w:r>
      <w:r w:rsidRPr="00A0320B">
        <w:rPr>
          <w:sz w:val="19"/>
          <w:szCs w:val="26"/>
          <w:rtl/>
          <w:lang w:val="en-US" w:bidi="ar-EG"/>
        </w:rPr>
      </w:r>
      <w:r w:rsidRPr="00A0320B">
        <w:rPr>
          <w:sz w:val="19"/>
          <w:szCs w:val="26"/>
          <w:lang w:val="en-US" w:bidi="ar-EG"/>
        </w:rPr>
        <w:pict>
          <v:group id="_x0000_s48470" editas="canvas" style="width:395.9pt;height:243pt;mso-position-horizontal-relative:char;mso-position-vertical-relative:line" coordorigin=",-360" coordsize="7918,4860" o:allowincell="f">
            <o:lock v:ext="edit" aspectratio="t"/>
            <v:shape id="_x0000_s48471" type="#_x0000_t75" style="position:absolute;top:-360;width:7918;height:4860" o:preferrelative="f" o:allowincell="f">
              <v:fill o:detectmouseclick="t"/>
              <v:path o:extrusionok="t" o:connecttype="none"/>
              <o:lock v:ext="edit" text="t"/>
            </v:shape>
            <v:group id="_x0000_s48472" style="position:absolute;left:98;top:-28;width:7723;height:3748" coordorigin="98,-28" coordsize="7723,3748">
              <v:shape id="_x0000_s48473" style="position:absolute;left:1232;top:1872;width:6548;height:1807" coordsize="11568,3184" o:allowincell="f" path="m,531hdc,238,238,,531,v,,,,,hal531,,11038,r,hdc11331,,11568,238,11568,531v,,,,,hal11568,531r,2123l11568,2654hdc11568,2947,11331,3184,11038,3184v,,,,,hal11038,3184r-10507,l531,3184hdc238,3184,,2947,,2654v,,,,,hal,531hdxe" fillcolor="#fcc" strokeweight="0">
                <v:path arrowok="t"/>
              </v:shape>
              <v:shape id="_x0000_s48474" style="position:absolute;left:1227;top:1867;width:6557;height:1817" coordsize="11584,3200" o:allowincell="f" path="m,539l12,432hdc12,431,12,431,12,430hal43,330hdc43,330,43,329,43,329hal92,239hdc93,238,93,238,93,237hal158,159hdc159,159,159,159,159,158hal237,93hdc238,93,238,93,239,92hal329,43hdc329,43,330,43,330,43hal430,12hdc431,12,431,12,432,12hal539,1,11046,r108,12hdc11155,12,11155,12,11156,12hal11255,43hdc11255,43,11256,43,11256,43hal11346,92hdc11347,93,11347,93,11348,93hal11427,158hdc11427,159,11427,159,11428,159hal11493,237hdc11493,238,11493,238,11494,239hal11542,329hdc11542,329,11542,330,11542,330hal11573,430hdc11573,431,11573,431,11573,432hal11584,539r,2123l11573,2770hdc11573,2771,11573,2771,11573,2772hal11542,2871hdc11542,2871,11542,2872,11542,2872hal11494,2962hdc11493,2963,11493,2963,11493,2964hal11428,3043hdc11427,3043,11427,3043,11427,3044hal11348,3109hdc11347,3109,11347,3109,11346,3110hal11256,3158hdc11256,3158,11255,3158,11255,3158hal11156,3189hdc11155,3189,11155,3189,11154,3189hal11047,3200r-10508,l432,3189hdc431,3189,431,3189,430,3189hal330,3158hdc330,3158,329,3158,329,3158hal239,3110hdc238,3109,238,3109,237,3109hal159,3044hdc159,3043,159,3043,158,3043hal93,2964hdc93,2963,93,2963,92,2962hal43,2872hdc43,2872,43,2871,43,2871hal12,2772hdc12,2771,12,2771,12,2770hal1,2663,,539xm16,2662r11,107l27,2767r31,99l58,2865r49,90l106,2953r65,79l170,3031r78,65l246,3095r90,48l335,3143r100,31l433,3173r106,11l11046,3184r107,-11l11151,3174r99,-31l11249,3143r90,-48l11337,3096r79,-65l11415,3032r65,-79l11479,2955r48,-90l11527,2866r31,-99l11557,2769r11,-107l11568,540r-11,-107l11558,435r-31,-100l11527,336r-48,-90l11480,248r-65,-78l11416,171r-79,-65l11339,106r-90,-49l11250,58r-99,-31l11153,27,11046,16,540,16,433,27r2,l335,58r1,-1l246,106r2,l170,171r1,-1l106,248r1,-2l58,336r,-1l27,435r,-2l16,539r,2123xe" fillcolor="black" strokeweight=".05pt">
                <v:path arrowok="t"/>
                <o:lock v:ext="edit" verticies="t"/>
              </v:shape>
              <v:shape id="_x0000_s48475" style="position:absolute;left:4157;top:2535;width:2310;height:581" coordsize="4080,1024" o:allowincell="f" path="m,512hdc,230,914,,2040,hal2040,hdc3167,,4080,230,4080,512v,,,,,hal4080,512hdc4080,795,3167,1024,2040,1024v,,,,,hal2040,1024hdc914,1024,,795,,512v,,,,,xe" fillcolor="#0c9" strokeweight="0">
                <v:path arrowok="t"/>
              </v:shape>
              <v:shape id="_x0000_s48476" style="position:absolute;left:4153;top:2530;width:2319;height:591" coordsize="4097,1040" o:allowincell="f" path="m1,522hdc,521,,520,1,519hal12,467hdc12,466,12,465,13,464hal43,413hdc43,413,43,412,44,412hal95,363hdc95,362,96,362,96,362hal164,315r87,-46l354,227,472,188,604,151,750,118,907,89,1075,63,1253,41,1442,23,1637,10,1840,3,2048,r210,3l2460,10r196,13l2843,40r179,23l3191,89r157,29l3493,151r132,37l3743,227r103,42l3932,314r69,48hdc4001,362,4002,362,4002,363hal4053,412hdc4054,412,4054,413,4054,413hal4084,464hdc4085,465,4085,466,4085,467hal4096,519hdc4097,520,4097,521,4096,522hal4085,574hdc4085,575,4085,576,4084,577hal4054,628hdc4054,628,4054,629,4053,629hal4002,678hdc4002,679,4001,679,4001,679hal3933,726r-87,46l3744,814r-119,40l3494,890r-146,33l3191,953r-168,25l2843,1000r-187,17l2460,1030r-202,7l2049,1040r-209,-3l1637,1030r-195,-13l1254,1000,1075,978,907,953,750,923,605,890,472,854,355,814,251,772,165,727,96,679hdc96,679,95,679,95,678hal44,629hdc43,629,43,628,43,628hal13,577hdc12,576,12,575,12,574hal1,522hdxm27,571hal26,568r30,51l55,618r51,49l105,666r67,46l257,757r103,42l477,839r131,36l753,908r157,30l1077,963r178,21l1443,1001r195,13l1841,1021r207,3l2257,1021r202,-7l2655,1001r186,-16l3020,963r168,-25l3345,908r144,-33l3620,839r117,-40l3839,757r85,-44l3992,666r-1,1l4042,618r-1,1l4071,568r-1,3l4081,519r,3l4070,470r1,3l4041,422r1,1l3991,374r1,1l3925,329r-86,-45l3738,242,3620,203,3490,166,3345,133,3188,104,3020,78,2842,56,2655,39,2459,26,2257,19,2049,16r-208,3l1638,26,1443,39,1255,56,1078,78,910,104,753,133,609,166,477,203,360,242,258,284r-85,44l105,375r1,-1l55,423r1,-1l26,473r1,-3l16,522r,-3l27,571hdxe" fillcolor="black" strokeweight=".05pt">
                <v:path arrowok="t"/>
                <o:lock v:ext="edit" verticies="t"/>
              </v:shape>
              <v:shape id="_x0000_s48477" style="position:absolute;left:4166;top:2135;width:2319;height:572" coordsize="4096,1008" o:allowincell="f" path="m,504hdc,226,917,,2048,hal2048,hdc3180,,4096,226,4096,504v,,,,,hal4096,504hdc4096,783,3180,1008,2048,1008v,,,,,hal2048,1008hdc917,1008,,783,,504v,,,,,xe" fillcolor="#0c9" strokeweight="0">
                <v:path arrowok="t"/>
              </v:shape>
              <v:shape id="_x0000_s48478" style="position:absolute;left:4162;top:2130;width:2328;height:582" coordsize="4113,1024" o:allowincell="f" path="m1,514hdc,513,,512,1,511hal12,460hdc12,459,12,458,13,457hal44,407hdc44,407,44,406,45,406hal95,357hdc95,356,96,356,96,356hal165,310r87,-45l355,223,474,185,606,149,752,116,910,87,1079,62,1259,41,1447,23,1643,10,1847,3,2056,r211,3l2470,10r196,13l2855,40r179,22l3203,87r158,29l3507,149r133,36l3757,223r103,42l3947,309r70,47hdc4017,356,4018,356,4018,357hal4068,406hdc4069,406,4069,407,4069,407hal4100,457hdc4101,458,4101,459,4101,460hal4112,511hdc4113,512,4113,513,4112,514hal4101,566hdc4101,567,4101,568,4100,569hal4069,619hdc4069,619,4068,620,4068,620hal4018,668hdc4018,669,4017,669,4017,669hal3948,715r-87,46l3757,802r-117,39l3508,877r-147,32l3203,938r-168,25l2855,984r-189,17l2470,1014r-203,7l2057,1024r-210,-3l1643,1014r-196,-13l1259,984,1080,963,910,938,752,909,607,877,474,841,356,802,253,761,166,716,96,669hdc96,669,95,669,95,668hal45,620hdc44,620,44,619,44,619hal13,569hdc12,568,12,567,12,566hal1,514hdxm27,563hal26,560r31,50l56,609r50,48l105,656r68,45l258,746r103,41l479,826r131,36l755,894r158,29l1081,948r179,20l1448,985r196,13l1848,1005r208,3l2266,1005r203,-7l2665,985r189,-16l3032,948r168,-25l3358,894r145,-32l3635,826r117,-39l3854,746r85,-44l4008,656r-1,1l4057,609r-1,1l4087,560r-1,3l4097,511r,3l4086,463r1,3l4056,416r1,1l4007,368r1,1l3940,324r-86,-44l3752,238,3635,200,3504,164,3358,131,3200,102,3033,77,2854,56,2665,39,2469,26,2266,19,2057,16r-209,3l1644,26,1448,39,1260,56,1082,77,913,102,755,131,611,164,479,200,361,238,259,280r-85,43l105,369r1,-1l56,417r1,-1l26,466r1,-3l16,514r,-3l27,563hdxe" fillcolor="black" strokeweight=".05pt">
                <v:path arrowok="t"/>
                <o:lock v:ext="edit" verticies="t"/>
              </v:shape>
              <v:rect id="_x0000_s48479" style="position:absolute;left:7028;top:2253;width:498;height:663" o:allowincell="f" fillcolor="#0c9" stroked="f"/>
              <v:shape id="_x0000_s48480" style="position:absolute;left:7024;top:2249;width:507;height:672" coordsize="507,672" o:allowincell="f" path="m,l507,r,672l,672,,xm9,667l4,663r498,l498,667,498,4r4,5l4,9,9,4r,663xe" fillcolor="black" strokeweight=".05pt">
                <v:path arrowok="t"/>
                <o:lock v:ext="edit" verticies="t"/>
              </v:shape>
              <v:shape id="_x0000_s48481" style="position:absolute;left:1585;top:1990;width:1965;height:354" coordsize="3472,624" o:allowincell="f" path="m,312hdc,140,778,,1736,hal1736,hdc2695,,3472,140,3472,312v,,,,,hal3472,312hdc3472,485,2695,624,1736,624v,,,,,hal1736,624hdc778,624,,485,,312v,,,,,xe" fillcolor="#cf6" strokeweight="0">
                <v:path arrowok="t"/>
              </v:shape>
              <v:shape id="_x0000_s48482" style="position:absolute;left:1580;top:1985;width:1975;height:363" coordsize="3489,640" o:allowincell="f" path="m1,323hdc,321,,320,1,318hal10,286hdc10,285,11,284,11,283hal37,252hdc38,252,38,251,39,251hal82,221hdc82,221,83,220,83,220hal142,192r74,-28l303,139,404,115,516,93,639,72,773,54,917,39,1069,25,1228,14,1394,6,1744,r179,2l2095,6r166,8l2421,25r152,13l2716,54r134,18l2974,93r112,22l3186,139r88,25l3347,192r59,28hdc3406,220,3407,221,3407,221hal3450,251hdc3451,251,3451,252,3452,252hal3478,283hdc3478,284,3479,285,3479,286hal3488,318hdc3489,320,3489,321,3488,323hal3479,355hdc3479,356,3478,357,3478,358hal3452,389hdc3451,389,3451,390,3450,390hal3407,420hdc3407,420,3406,420,3406,421hal3348,450r-74,27l3187,503r-101,24l2974,549r-124,20l2717,587r-144,15l2421,616r-160,10l2095,634r-172,4l1745,640r-351,-6l1228,626,1069,616,917,602,774,587,639,569,516,549,404,527,304,503,216,477,143,450,83,421hdc83,420,82,420,82,420hal39,390hdc38,390,38,389,37,389hal11,358hdc11,357,10,356,10,355hal1,323hdxm25,350hal24,347r26,31l48,377r43,30l90,406r58,29l221,462r86,26l407,512r112,22l642,554r133,18l918,586r152,14l1229,610r166,8l1744,624r178,-2l2094,618r166,-8l2420,600r152,-13l2714,572r133,-18l2971,534r112,-22l3182,488r87,-26l3341,435r58,-29l3398,407r43,-30l3439,378r26,-31l3464,350r9,-32l3473,323r-9,-32l3465,294r-26,-31l3441,264r-43,-30l3399,235r-57,-28l3269,179r-86,-25l3083,130,2971,108,2847,87,2715,69,2572,54,2420,41,2260,30,2094,22,1922,18,1745,16r-350,6l1229,30,1070,41,918,54,776,69,642,87,519,108,407,130r-99,24l221,179r-72,28l90,235r1,-1l48,264r2,-1l24,294r1,-3l16,323r,-5l25,350hdxe" fillcolor="black" strokeweight=".05pt">
                <v:path arrowok="t"/>
                <o:lock v:ext="edit" verticies="t"/>
              </v:shape>
              <v:shape id="_x0000_s48483" style="position:absolute;left:1585;top:2408;width:1965;height:354" coordsize="3472,624" o:allowincell="f" path="m,312hdc,140,778,,1736,hal1736,hdc2695,,3472,140,3472,312v,,,,,hal3472,312hdc3472,485,2695,624,1736,624v,,,,,hal1736,624hdc778,624,,485,,312v,,,,,xe" fillcolor="#cf6" strokeweight="0">
                <v:path arrowok="t"/>
              </v:shape>
              <v:shape id="_x0000_s48484" style="position:absolute;left:1580;top:2403;width:1975;height:363" coordsize="3489,640" o:allowincell="f" path="m1,323hdc,321,,320,1,318hal10,286hdc10,285,11,284,11,283hal37,252hdc38,252,38,251,39,251hal82,221hdc82,221,83,220,83,220hal142,192r74,-28l303,139,404,115,516,93,639,72,773,54,917,39,1069,25,1228,14,1394,6,1744,r179,2l2095,6r166,8l2421,25r152,13l2716,54r134,18l2974,93r112,22l3186,139r88,25l3347,192r59,28hdc3406,220,3407,221,3407,221hal3450,251hdc3451,251,3451,252,3452,252hal3478,283hdc3478,284,3479,285,3479,286hal3488,318hdc3489,320,3489,321,3488,323hal3479,355hdc3479,356,3478,357,3478,358hal3452,389hdc3451,389,3451,390,3450,390hal3407,420hdc3407,420,3406,420,3406,421hal3348,450r-74,27l3187,503r-101,24l2974,549r-124,20l2717,587r-144,15l2421,616r-160,10l2095,634r-172,4l1745,640r-351,-6l1228,626,1069,616,917,602,774,587,639,569,516,549,404,527,304,503,216,477,143,450,83,421hdc83,420,82,420,82,420hal39,390hdc38,390,38,389,37,389hal11,358hdc11,357,10,356,10,355hal1,323hdxm25,350hal24,347r26,31l48,377r43,30l90,406r58,29l221,462r86,26l407,512r112,22l642,554r133,18l918,586r152,14l1229,610r166,8l1744,624r178,-2l2094,618r166,-8l2420,600r152,-13l2714,572r133,-18l2971,534r112,-22l3182,488r87,-26l3341,435r58,-29l3398,407r43,-30l3439,378r26,-31l3464,350r9,-32l3473,323r-9,-32l3465,294r-26,-31l3441,264r-43,-30l3399,235r-57,-28l3269,179r-86,-25l3083,130,2971,108,2847,87,2715,69,2572,54,2420,41,2260,30,2094,22,1922,18,1745,16r-350,6l1229,30,1070,41,918,54,776,69,642,87,519,108,407,130r-99,24l221,179r-72,28l90,235r1,-1l48,264r2,-1l24,294r1,-3l16,323r,-5l25,350hdxe" fillcolor="black" strokeweight=".05pt">
                <v:path arrowok="t"/>
                <o:lock v:ext="edit" verticies="t"/>
              </v:shape>
              <v:shape id="_x0000_s48485" style="position:absolute;left:1585;top:2835;width:1965;height:345" coordsize="3472,608" o:allowincell="f" path="m,304hdc,137,778,,1736,hal1736,hdc2695,,3472,137,3472,304v,,,,,hal3472,304hdc3472,472,2695,608,1736,608v,,,,,hal1736,608hdc778,608,,472,,304v,,,,,xe" fillcolor="#cf6" strokeweight="0">
                <v:path arrowok="t"/>
              </v:shape>
              <v:shape id="_x0000_s48486" style="position:absolute;left:1580;top:2830;width:1975;height:354" coordsize="3489,624" o:allowincell="f" path="m1,315hdc,313,,312,1,310hal10,279hdc10,278,11,277,11,276hal37,246hdc38,246,38,245,39,245hal82,216hdc82,216,83,215,83,215hal142,187r74,-27l303,135,404,112,516,90,639,71,773,53,917,38,1069,24,1228,14,1394,6,1744,r179,2l2095,6r166,8l2421,24r152,13l2716,53r134,18l2974,90r112,22l3186,135r88,25l3347,187r59,28hdc3406,215,3407,216,3407,216hal3450,245hdc3451,245,3451,246,3452,246hal3478,276hdc3478,277,3479,278,3479,279hal3488,310hdc3489,312,3489,313,3488,315hal3479,346hdc3479,347,3478,348,3478,349hal3452,379hdc3451,379,3451,380,3450,380hal3407,409hdc3407,409,3406,410,3406,410hal3348,438r-74,27l3187,490r-101,23l2974,535r-124,20l2716,572r-143,15l2421,600r-160,10l2095,618r-172,4l1745,624r-351,-6l1228,610,1069,600,917,587,774,572,639,555,516,535,404,513,304,490,216,465,143,438,83,410hdc83,410,82,409,82,409hal39,380hdc38,380,38,379,37,379hal11,349hdc11,348,10,347,10,346hal1,315hdxm25,341hal24,338r26,30l48,367r43,29l90,395r58,28l221,450r86,25l407,498r112,22l641,540r134,17l918,571r152,13l1229,594r166,8l1744,608r178,-2l2094,602r166,-8l2420,584r152,-12l2714,557r133,-17l2971,520r112,-22l3182,475r87,-25l3341,423r58,-28l3398,396r43,-29l3439,368r26,-30l3464,341r9,-31l3473,315r-9,-31l3465,287r-26,-30l3441,258r-43,-29l3399,230r-57,-28l3269,175r-86,-25l3083,127,2971,105,2847,86,2715,68,2572,53,2420,40,2260,30,2094,22,1922,18,1745,16r-350,6l1229,30,1070,40,918,53,776,68,642,86,519,105,407,127r-99,23l221,175r-72,27l90,230r1,-1l48,258r2,-1l24,287r1,-3l16,315r,-5l25,341hdxe" fillcolor="black" strokeweight=".05pt">
                <v:path arrowok="t"/>
                <o:lock v:ext="edit" verticies="t"/>
              </v:shape>
              <v:shape id="_x0000_s48487" style="position:absolute;left:3549;top:2186;width:637;height:226" coordsize="637,226" o:allowincell="f" path="m3,l637,218r-3,8l,8,3,xe" fillcolor="black" strokeweight=".05pt">
                <v:path arrowok="t"/>
              </v:shape>
              <v:shape id="_x0000_s48488" style="position:absolute;left:3520;top:2214;width:631;height:615" coordsize="631,615" o:allowincell="f" path="m6,l631,609r-6,6l,6,6,xe" fillcolor="black" strokeweight=".05pt">
                <v:path arrowok="t"/>
              </v:shape>
              <v:shape id="_x0000_s48489" style="position:absolute;left:3549;top:2404;width:601;height:208" coordsize="601,208" o:allowincell="f" path="m,199l598,r3,8l3,208,,199xe" fillcolor="black" strokeweight=".05pt">
                <v:path arrowok="t"/>
              </v:shape>
              <v:shape id="_x0000_s48490" style="position:absolute;left:3549;top:2622;width:610;height:226" coordsize="610,226" o:allowincell="f" path="m3,l610,218r-3,8l,8,3,xe" fillcolor="black" strokeweight=".05pt">
                <v:path arrowok="t"/>
              </v:shape>
              <v:shape id="_x0000_s48491" style="position:absolute;left:3547;top:2387;width:613;height:651" coordsize="613,651" o:allowincell="f" path="m,645l607,r6,6l7,651,,645xe" fillcolor="black" strokeweight=".05pt">
                <v:path arrowok="t"/>
              </v:shape>
              <v:shape id="_x0000_s48492" style="position:absolute;left:3549;top:2840;width:691;height:208" coordsize="691,208" o:allowincell="f" path="m,200l688,r3,8l3,208,,200xe" fillcolor="black" strokeweight=".05pt">
                <v:path arrowok="t"/>
              </v:shape>
              <v:shape id="_x0000_s48493" style="position:absolute;left:6476;top:2385;width:553;height:27" coordsize="553,27" o:allowincell="f" path="m,18l552,r1,9l,27,,18xe" fillcolor="black" strokeweight=".05pt">
                <v:path arrowok="t"/>
              </v:shape>
              <v:rect id="_x0000_s48494" style="position:absolute;left:6476;top:2803;width:552;height:9" o:allowincell="f" fillcolor="black" strokeweight=".05pt">
                <v:stroke joinstyle="round"/>
              </v:rect>
              <v:shape id="_x0000_s48495" style="position:absolute;left:1195;top:963;width:6621;height:636" coordsize="11696,1120" o:allowincell="f" path="m,187hdc,84,84,,187,v,,,,,hal187,,11510,r,hdc11613,,11696,84,11696,187v,,,,,hal11696,187r,747l11696,934hdc11696,1037,11613,1120,11510,1120v,,,,,hal11510,1120r-11323,l187,1120hdc84,1120,,1037,,934v,,,,,hal,187hdxe" fillcolor="#ff6" strokeweight="0">
                <v:path arrowok="t"/>
              </v:shape>
              <v:shape id="_x0000_s48496" style="position:absolute;left:1191;top:958;width:6630;height:646" coordsize="11712,1136" o:allowincell="f" path="m,195l5,157hdc5,156,5,156,5,155hal16,120hdc16,120,16,119,16,119hal33,88hdc34,87,34,87,34,86hal57,58hdc58,58,58,58,58,57hal86,34hdc87,34,87,34,88,33hal119,16hdc119,16,120,16,120,16hal155,5hdc156,5,156,5,157,5hal195,1,11518,r39,5hdc11558,5,11558,5,11559,5hal11594,16hdc11594,16,11595,16,11595,16hal11626,33hdc11627,34,11627,34,11628,34hal11656,57hdc11656,58,11656,58,11657,59hal11679,87hdc11679,87,11679,87,11679,88hal11696,119hdc11697,119,11697,120,11697,120hal11708,155hdc11708,156,11708,156,11708,157hal11712,195r,747l11708,981hdc11708,982,11708,982,11708,983hal11697,1018hdc11697,1018,11697,1019,11696,1019hal11679,1050hdc11679,1051,11679,1051,11679,1051hal11657,1079hdc11656,1080,11656,1080,11655,1081hal11627,1103hdc11627,1103,11627,1103,11626,1103hal11595,1120hdc11595,1121,11594,1121,11594,1121hal11559,1132hdc11558,1132,11558,1132,11557,1132hal11519,1136r-11324,l157,1132hdc156,1132,156,1132,155,1132hal120,1121hdc120,1121,119,1121,119,1120hal88,1103hdc87,1103,87,1103,87,1103hal59,1081hdc58,1080,58,1080,57,1080hal34,1052hdc34,1051,34,1051,33,1050hal16,1019hdc16,1019,16,1018,16,1018hal5,983hdc5,982,5,982,5,981hal1,943,,195xm16,942r4,38l20,978r11,35l30,1012r17,31l47,1041r23,28l68,1068r28,22l95,1089r31,17l125,1106r35,11l158,1117r37,3l11518,1121r38,-4l11554,1117r35,-11l11588,1106r31,-17l11618,1090r28,-22l11644,1070r22,-28l11665,1043r17,-31l11682,1013r11,-35l11692,980r4,-38l11696,196r-4,-38l11693,160r-11,-35l11682,126r-17,-31l11666,96r-22,-28l11645,70r-28,-23l11619,47r-31,-17l11589,31r-35,-11l11556,20r-38,-4l196,16r-38,4l160,20,125,31r1,-1l95,47r2,l69,70r1,-1l47,97r,-2l30,126r1,-1l20,160r,-2l16,195r,747xe" fillcolor="black" strokeweight=".05pt">
                <v:path arrowok="t"/>
                <o:lock v:ext="edit" verticies="t"/>
              </v:shape>
              <v:shape id="_x0000_s48497" style="position:absolute;left:1268;top:9;width:1069;height:645" coordsize="1888,1136" o:allowincell="f" path="m,190hdc,85,85,,190,v,,,,,hal190,,1699,r,hdc1804,,1888,85,1888,190v,,,,,hal1888,190r,757l1888,947hdc1888,1052,1804,1136,1699,1136v,,,,,hal1699,1136r-1509,l190,1136hdc85,1136,,1052,,947v,,,,,hal,190hdxe" fillcolor="#f93" strokeweight="0">
                <v:path arrowok="t"/>
              </v:shape>
              <v:shape id="_x0000_s48498" style="position:absolute;left:1263;top:5;width:1078;height:654" coordsize="1904,1152" o:allowincell="f" path="m,198l5,160hdc5,159,5,159,5,158hal16,122hdc16,122,16,121,16,121hal33,89hdc34,88,34,88,34,87hal58,59hdc59,59,59,59,59,58hal87,34hdc88,34,88,34,89,33hal121,16hdc121,16,122,16,122,16hal158,5hdc159,5,159,5,160,5hal198,1,1707,r39,5hdc1747,5,1747,5,1748,5hal1784,16hdc1784,16,1785,16,1785,16hal1817,33hdc1818,34,1818,34,1819,34hal1847,58hdc1847,59,1847,59,1848,59hal1871,87hdc1871,88,1871,88,1872,89hal1889,121hdc1889,121,1889,122,1889,122hal1900,158hdc1900,159,1900,159,1900,160hal1904,198r,757l1900,994hdc1900,995,1900,995,1900,996hal1889,1032hdc1889,1032,1889,1033,1889,1033hal1872,1065hdc1871,1066,1871,1066,1871,1067hal1848,1095hdc1847,1095,1847,1095,1847,1096hal1819,1119hdc1818,1119,1818,1119,1817,1120hal1785,1137hdc1785,1137,1784,1137,1784,1137hal1748,1148hdc1747,1148,1747,1148,1746,1148hal1708,1152r-1510,l160,1148hdc159,1148,159,1148,158,1148hal122,1137hdc122,1137,121,1137,121,1137hal89,1120hdc88,1119,88,1119,87,1119hal59,1096hdc59,1095,59,1095,58,1095hal34,1067hdc34,1066,34,1066,33,1065hal16,1033hdc16,1033,16,1032,16,1032hal5,996hdc5,995,5,995,5,994hal1,956,,198xm16,955r4,38l20,991r11,36l31,1026r17,32l47,1056r24,28l70,1083r28,23l96,1105r32,17l127,1122r36,11l161,1133r37,3l1707,1137r38,-4l1743,1133r36,-11l1778,1122r32,-17l1808,1106r28,-23l1835,1084r23,-28l1857,1058r17,-32l1874,1027r11,-36l1885,993r3,-38l1889,199r-4,-38l1885,163r-11,-36l1874,128,1857,96r1,2l1835,70r1,1l1808,47r2,1l1778,31r1,l1743,20r2,l1707,16,199,16r-38,4l163,20,127,31r1,l96,48r2,-1l70,71r1,-1l47,98r1,-2l31,128r,-1l20,163r,-2l16,198r,757xe" fillcolor="black" strokeweight=".05pt">
                <v:path arrowok="t"/>
                <o:lock v:ext="edit" verticies="t"/>
              </v:shape>
              <v:shape id="_x0000_s48499" style="position:absolute;left:3967;top:9;width:1069;height:645" coordsize="1888,1136" o:allowincell="f" path="m,190hdc,85,85,,190,v,,,,,hal190,,1699,r,hdc1804,,1888,85,1888,190v,,,,,hal1888,190r,757l1888,947hdc1888,1052,1804,1136,1699,1136v,,,,,hal1699,1136r-1509,l190,1136hdc85,1136,,1052,,947v,,,,,hal,190hdxe" fillcolor="#f93" strokeweight="0">
                <v:path arrowok="t"/>
              </v:shape>
              <v:shape id="_x0000_s48500" style="position:absolute;left:3962;top:5;width:1078;height:654" coordsize="1904,1152" o:allowincell="f" path="m,198l5,160hdc5,159,5,159,5,158hal16,122hdc16,122,16,121,16,121hal33,89hdc34,88,34,88,34,87hal58,59hdc59,59,59,59,59,58hal87,34hdc88,34,88,34,89,33hal121,16hdc121,16,122,16,122,16hal158,5hdc159,5,159,5,160,5hal198,1,1707,r39,5hdc1747,5,1747,5,1748,5hal1784,16hdc1784,16,1785,16,1785,16hal1817,33hdc1818,34,1818,34,1819,34hal1847,58hdc1847,59,1847,59,1848,59hal1871,87hdc1871,88,1871,88,1872,89hal1889,121hdc1889,121,1889,122,1889,122hal1900,158hdc1900,159,1900,159,1900,160hal1904,198r,757l1900,994hdc1900,995,1900,995,1900,996hal1889,1032hdc1889,1032,1889,1033,1889,1033hal1872,1065hdc1871,1066,1871,1066,1871,1067hal1848,1095hdc1847,1095,1847,1095,1847,1096hal1819,1119hdc1818,1119,1818,1119,1817,1120hal1785,1137hdc1785,1137,1784,1137,1784,1137hal1748,1148hdc1747,1148,1747,1148,1746,1148hal1708,1152r-1510,l160,1148hdc159,1148,159,1148,158,1148hal122,1137hdc122,1137,121,1137,121,1137hal89,1120hdc88,1119,88,1119,87,1119hal59,1096hdc59,1095,59,1095,58,1095hal34,1067hdc34,1066,34,1066,33,1065hal16,1033hdc16,1033,16,1032,16,1032hal5,996hdc5,995,5,995,5,994hal1,956,,198xm16,955r4,38l20,991r11,36l31,1026r17,32l47,1056r24,28l70,1083r28,23l96,1105r32,17l127,1122r36,11l161,1133r37,3l1707,1137r38,-4l1743,1133r36,-11l1778,1122r32,-17l1808,1106r28,-23l1835,1084r23,-28l1857,1058r17,-32l1874,1027r11,-36l1884,993r4,-38l1889,199r-5,-38l1885,163r-11,-36l1874,128,1857,96r1,2l1835,70r1,1l1808,47r2,1l1778,31r1,l1743,20r2,l1707,16,199,16r-38,4l163,20,127,31r1,l96,48r2,-1l70,71r1,-1l47,98r1,-2l31,128r,-1l20,163r,-2l16,198r,757xe" fillcolor="black" strokeweight=".05pt">
                <v:path arrowok="t"/>
                <o:lock v:ext="edit" verticies="t"/>
              </v:shape>
              <v:shape id="_x0000_s48501" style="position:absolute;left:2599;top:9;width:1150;height:645" coordsize="2032,1136" o:allowincell="f" path="m,190hdc,85,85,,190,v,,,,,hal190,,1843,r,hdc1948,,2032,85,2032,190v,,,,,hal2032,190r,757l2032,947hdc2032,1052,1948,1136,1843,1136v,,,,,hal1843,1136r-1653,l190,1136hdc85,1136,,1052,,947v,,,,,hal,190hdxe" fillcolor="#f93" strokeweight="0">
                <v:path arrowok="t"/>
              </v:shape>
              <v:shape id="_x0000_s48502" style="position:absolute;left:2595;top:5;width:1159;height:654" coordsize="2048,1152" o:allowincell="f" path="m,198l5,160hdc5,159,5,159,5,158hal16,122hdc16,122,16,121,16,121hal33,89hdc34,88,34,88,34,87hal58,59hdc59,59,59,59,59,58hal87,34hdc88,34,88,34,89,33hal121,16hdc121,16,122,16,122,16hal158,5hdc159,5,159,5,160,5hal198,1,1851,r39,5hdc1891,5,1891,5,1892,5hal1928,16hdc1928,16,1929,16,1929,16hal1961,33hdc1962,34,1962,34,1963,34hal1991,58hdc1991,59,1991,59,1992,59hal2015,87hdc2015,88,2015,88,2016,89hal2033,121hdc2033,121,2033,122,2033,122hal2044,158hdc2044,159,2044,159,2044,160hal2048,198r,757l2044,994hdc2044,995,2044,995,2044,996hal2033,1032hdc2033,1032,2033,1033,2033,1033hal2016,1065hdc2015,1066,2015,1066,2015,1067hal1992,1095hdc1991,1095,1991,1095,1991,1096hal1963,1119hdc1962,1119,1962,1119,1961,1120hal1929,1137hdc1929,1137,1928,1137,1928,1137hal1892,1148hdc1891,1148,1891,1148,1890,1148hal1852,1152r-1654,l160,1148hdc159,1148,159,1148,158,1148hal122,1137hdc122,1137,121,1137,121,1137hal89,1120hdc88,1119,88,1119,87,1119hal59,1096hdc59,1095,59,1095,58,1095hal34,1067hdc34,1066,34,1066,33,1065hal16,1033hdc16,1033,16,1032,16,1032hal5,996hdc5,995,5,995,5,994hal1,956,,198xm16,955r4,38l20,991r11,36l31,1026r17,32l47,1056r24,28l70,1083r28,23l96,1105r32,17l127,1122r36,11l161,1133r37,3l1851,1137r38,-4l1887,1133r36,-11l1922,1122r32,-17l1952,1106r28,-23l1979,1084r23,-28l2001,1058r17,-32l2018,1027r11,-36l2029,993r3,-38l2033,199r-4,-38l2029,163r-11,-36l2018,128,2001,96r1,2l1979,70r1,1l1952,47r2,1l1922,31r1,l1887,20r2,l1851,16,199,16r-38,4l163,20,127,31r1,l96,48r2,-1l70,71r1,-1l47,98r1,-2l31,128r,-1l20,163r,-2l16,198r,757xe" fillcolor="black" strokeweight=".05pt">
                <v:path arrowok="t"/>
                <o:lock v:ext="edit" verticies="t"/>
              </v:shape>
              <v:shape id="_x0000_s48503" style="position:absolute;left:5253;top:9;width:1069;height:645" coordsize="1888,1136" o:allowincell="f" path="m,190hdc,85,85,,190,v,,,,,hal190,,1699,r,hdc1804,,1888,85,1888,190v,,,,,hal1888,190r,757l1888,947hdc1888,1052,1804,1136,1699,1136v,,,,,hal1699,1136r-1509,l190,1136hdc85,1136,,1052,,947v,,,,,hal,190hdxe" fillcolor="#9c0" strokeweight="0">
                <v:path arrowok="t"/>
              </v:shape>
              <v:shape id="_x0000_s48504" style="position:absolute;left:5248;top:5;width:1078;height:654" coordsize="1904,1152" o:allowincell="f" path="m,198l4,160hdc5,159,5,159,5,158hal16,122hdc16,122,16,121,16,121hal33,89hdc34,88,34,88,34,87hal58,59hdc59,59,59,59,59,58hal87,34hdc88,34,88,34,89,33hal121,16hdc121,16,122,16,122,16hal158,5hdc159,5,159,5,160,5hal198,1,1707,r39,5hdc1747,5,1747,5,1748,5hal1784,16hdc1784,16,1785,16,1785,16hal1817,33hdc1818,34,1818,34,1819,34hal1847,58hdc1847,59,1847,59,1848,59hal1871,87hdc1871,88,1871,88,1872,89hal1889,121hdc1889,121,1889,122,1889,122hal1900,158hdc1900,159,1900,159,1900,160hal1904,198r,757l1900,994hdc1900,995,1900,995,1900,996hal1889,1032hdc1889,1032,1889,1033,1889,1033hal1872,1065hdc1871,1066,1871,1066,1871,1067hal1848,1095hdc1847,1095,1847,1095,1847,1096hal1819,1119hdc1818,1119,1818,1119,1817,1120hal1785,1137hdc1785,1137,1784,1137,1784,1137hal1748,1148hdc1747,1148,1747,1148,1746,1148hal1708,1152r-1510,l160,1148hdc159,1148,159,1148,158,1148hal122,1137hdc122,1137,121,1137,121,1137hal89,1120hdc88,1119,88,1119,87,1119hal59,1096hdc59,1095,59,1095,58,1095hal34,1067hdc34,1066,34,1066,33,1065hal16,1033hdc16,1033,16,1032,16,1032hal5,996hdc5,995,5,995,4,994hal1,956,,198xm16,955r4,38l20,991r11,36l31,1026r17,32l47,1056r24,28l70,1083r28,23l96,1105r32,17l127,1122r36,11l161,1133r37,3l1707,1137r38,-4l1743,1133r36,-11l1778,1122r32,-17l1808,1106r28,-23l1835,1084r23,-28l1857,1058r17,-32l1874,1027r11,-36l1884,993r4,-38l1889,199r-5,-38l1885,163r-11,-36l1874,128,1857,96r1,2l1835,70r1,1l1808,47r2,1l1778,31r1,l1743,20r2,l1707,16,199,16r-38,4l163,20,127,31r1,l96,48r2,-1l70,71r1,-1l47,98r1,-2l31,128r,-1l20,163r,-2l16,198r,757xe" fillcolor="black" strokeweight=".05pt">
                <v:path arrowok="t"/>
                <o:lock v:ext="edit" verticies="t"/>
              </v:shape>
              <v:shape id="_x0000_s48505" style="position:absolute;left:6557;top:9;width:1060;height:645" coordsize="1872,1136" o:allowincell="f" path="m,190hdc,85,85,,190,v,,,,,hal190,,1683,r,hdc1788,,1872,85,1872,190v,,,,,hal1872,190r,757l1872,947hdc1872,1052,1788,1136,1683,1136v,,,,,hal1683,1136r-1493,l190,1136hdc85,1136,,1052,,947v,,,,,hal,190hdxe" fillcolor="#f93" strokeweight="0">
                <v:path arrowok="t"/>
              </v:shape>
              <v:shape id="_x0000_s48506" style="position:absolute;left:6553;top:5;width:1068;height:654" coordsize="1888,1152" o:allowincell="f" path="m,198l4,160hdc5,159,5,159,5,158hal16,122hdc16,122,16,121,16,121hal33,89hdc34,88,34,88,34,87hal58,59hdc59,59,59,59,59,58hal87,34hdc88,34,88,34,89,33hal121,16hdc121,16,122,16,122,16hal158,5hdc159,5,159,5,160,5hal198,1,1691,r39,5hdc1731,5,1731,5,1732,5hal1768,16hdc1768,16,1769,16,1769,16hal1801,33hdc1802,34,1802,34,1803,34hal1831,58hdc1831,59,1831,59,1832,59hal1855,87hdc1855,88,1855,88,1856,89hal1873,121hdc1873,121,1873,122,1873,122hal1884,158hdc1884,159,1884,159,1884,160hal1888,198r,757l1884,994hdc1884,995,1884,995,1884,996hal1873,1032hdc1873,1032,1873,1033,1873,1033hal1856,1065hdc1855,1066,1855,1066,1855,1067hal1832,1095hdc1831,1095,1831,1095,1831,1096hal1803,1119hdc1802,1119,1802,1119,1801,1120hal1769,1137hdc1769,1137,1768,1137,1768,1137hal1732,1148hdc1731,1148,1731,1148,1730,1148hal1692,1152r-1494,l160,1148hdc159,1148,159,1148,158,1148hal122,1137hdc122,1137,121,1137,121,1137hal89,1120hdc88,1119,88,1119,87,1119hal59,1096hdc59,1095,59,1095,58,1095hal34,1067hdc34,1066,34,1066,33,1065hal16,1033hdc16,1033,16,1032,16,1032hal5,996hdc5,995,5,995,4,994hal1,956,,198xm16,955r4,38l20,991r11,36l31,1026r17,32l47,1056r24,28l70,1083r28,23l96,1105r32,17l127,1122r36,11l161,1133r37,3l1691,1137r38,-4l1727,1133r36,-11l1762,1122r32,-17l1792,1106r28,-23l1819,1084r23,-28l1841,1058r17,-32l1858,1027r11,-36l1868,993r4,-38l1872,199r-4,-38l1869,163r-11,-36l1858,128,1841,96r1,2l1819,70r1,1l1792,47r2,1l1762,31r1,l1727,20r2,l1691,16,199,16r-38,4l163,20,127,31r1,l96,48r2,-1l70,71r1,-1l47,98r1,-2l31,128r,-1l20,163r,-2l16,198r,757xe" fillcolor="black" strokeweight=".05pt">
                <v:path arrowok="t"/>
                <o:lock v:ext="edit" verticies="t"/>
              </v:shape>
              <v:rect id="_x0000_s48507" style="position:absolute;left:1780;top:636;width:9;height:336" o:allowincell="f" fillcolor="black" strokeweight=".05pt">
                <v:stroke joinstyle="round"/>
              </v:rect>
              <v:rect id="_x0000_s48508" style="position:absolute;left:3174;top:636;width:9;height:327" o:allowincell="f" fillcolor="black" strokeweight=".05pt">
                <v:stroke joinstyle="round"/>
              </v:rect>
              <v:rect id="_x0000_s48509" style="position:absolute;left:4515;top:636;width:9;height:327" o:allowincell="f" fillcolor="black" strokeweight=".05pt">
                <v:stroke joinstyle="round"/>
              </v:rect>
              <v:rect id="_x0000_s48510" style="position:absolute;left:5783;top:636;width:9;height:300" o:allowincell="f" fillcolor="black" strokeweight=".05pt">
                <v:stroke joinstyle="round"/>
              </v:rect>
              <v:rect id="_x0000_s48511" style="position:absolute;left:7096;top:636;width:9;height:327" o:allowincell="f" fillcolor="black" strokeweight=".05pt">
                <v:stroke joinstyle="round"/>
              </v:rect>
              <v:rect id="_x0000_s48512" style="position:absolute;left:4551;top:1590;width:9;height:263" o:allowincell="f" fillcolor="black" strokeweight=".05pt">
                <v:stroke joinstyle="round"/>
              </v:rect>
              <v:shape id="_x0000_s48513" style="position:absolute;left:765;top:32;width:379;height:3688" coordsize="669,6495" o:allowincell="f" path="m660,6495r-64,-11hdc594,6484,592,6483,589,6482hal529,6451hdc528,6450,526,6449,525,6447hal470,6398hdc468,6397,467,6396,466,6395hal419,6330hdc418,6328,417,6327,417,6326hal378,6246r-31,-94l328,6049r-7,-111l320,3783r-5,-106l296,3579r-29,-88l229,3415r2,4l184,3354r3,3l133,3307r5,4l78,3280r7,2l20,3271hdc9,3269,,3259,,3247v,-11,9,-21,20,-23hal85,3213r-7,2l138,3184r-5,4l187,3139r-3,3l231,3077r-2,4l268,3001r29,-88l315,2816r6,-105l320,559r8,-109l346,346hdc346,345,346,344,347,343hal377,252r40,-82hdc418,169,418,167,419,166hal466,101hdc467,100,468,99,469,98hal524,48hdc526,46,528,45,529,44hal589,13hdc592,12,594,11,596,11hal660,r9,47l605,58r6,-2l551,87r6,-4l502,133r3,-3l458,195r2,-4l422,267r-30,91l393,355r-18,98l368,559r,2155l362,2825r-20,103l311,3022r-39,80hdc271,3103,271,3104,270,3106hal223,3171hdc222,3172,221,3173,220,3174hal166,3223hdc164,3225,162,3226,160,3227hal100,3258hdc98,3259,96,3260,93,3260hal28,3271r,-47l93,3235hdc96,3235,98,3236,100,3237hal160,3268hdc162,3269,164,3270,166,3272hal220,3322hdc221,3323,222,3324,223,3325hal270,3390hdc271,3391,271,3393,272,3394hal312,3476r31,94l362,3674r6,109l368,5935r7,105l392,6137r29,88l460,6305r-2,-4l505,6366r-4,-3l556,6412r-5,-4l611,6439r-6,-2l669,6448r-9,47xe" fillcolor="#009" strokecolor="#009" strokeweight=".05pt">
                <v:path arrowok="t"/>
              </v:shape>
              <v:shape id="_x0000_s48514" style="position:absolute;left:1594;top:3234;width:1965;height:345" coordsize="3472,608" o:allowincell="f" path="m,304hdc,137,778,,1736,hal1736,hdc2695,,3472,137,3472,304v,,,,,hal3472,304hdc3472,472,2695,608,1736,608v,,,,,hal1736,608hdc778,608,,472,,304v,,,,,xe" fillcolor="#cf6" strokeweight="0">
                <v:path arrowok="t"/>
              </v:shape>
              <v:shape id="_x0000_s48515" style="position:absolute;left:1589;top:3230;width:1975;height:354" coordsize="3489,624" o:allowincell="f" path="m1,315hdc,313,,312,1,310hal10,279hdc10,278,11,277,11,276hal37,246hdc38,246,38,245,39,245hal82,216hdc82,216,83,215,83,215hal142,187r74,-27l303,135,404,112,516,90,639,71,773,53,917,38,1069,24,1228,14,1394,6,1744,r179,2l2095,6r166,8l2421,24r152,13l2716,53r134,18l2974,90r112,22l3186,135r88,25l3347,187r59,28hdc3406,215,3407,216,3407,216hal3450,245hdc3451,245,3451,246,3452,246hal3478,276hdc3478,277,3479,278,3479,279hal3488,310hdc3489,312,3489,313,3488,315hal3479,346hdc3479,347,3478,348,3478,349hal3452,379hdc3451,379,3451,380,3450,380hal3407,409hdc3407,409,3406,410,3406,410hal3348,438r-74,27l3187,490r-101,23l2974,535r-124,20l2716,572r-143,15l2421,600r-160,10l2095,618r-172,4l1745,624r-351,-6l1228,610,1069,600,917,587,774,572,639,555,516,535,404,513,304,490,216,465,143,438,83,410hdc83,410,82,409,82,409hal39,380hdc38,380,38,379,37,379hal11,349hdc11,348,10,347,10,346hal1,315hdxm25,341hal24,338r26,30l48,367r43,29l90,395r58,28l221,450r86,25l407,498r112,22l641,540r134,17l918,571r152,13l1229,594r166,8l1744,608r178,-2l2094,602r166,-8l2420,584r152,-12l2714,557r133,-17l2971,520r112,-22l3182,475r87,-25l3341,423r58,-28l3398,396r43,-29l3439,368r26,-30l3464,341r9,-31l3473,315r-9,-31l3465,287r-26,-30l3441,258r-43,-29l3399,230r-57,-28l3269,175r-86,-25l3083,127,2971,105,2847,86,2715,68,2572,53,2420,40,2260,30,2094,22,1922,18,1745,16r-350,6l1229,30,1070,40,918,53,776,68,642,86,519,105,407,127r-99,23l221,175r-72,27l90,230r1,-1l48,258r2,-1l24,287r1,-3l16,315r,-5l25,341hdxe" fillcolor="black" strokeweight=".05pt">
                <v:path arrowok="t"/>
                <o:lock v:ext="edit" verticies="t"/>
              </v:shape>
              <v:shape id="_x0000_s48516" type="#_x0000_t202" style="position:absolute;left:4390;top:2230;width:1800;height:540" o:allowincell="f" filled="f" stroked="f">
                <v:textbox style="mso-next-textbox:#_x0000_s48516" inset="0,0,0,0">
                  <w:txbxContent>
                    <w:p w:rsidR="00A520AA" w:rsidRPr="00F84B40" w:rsidRDefault="00A520AA" w:rsidP="00FB6739">
                      <w:pPr>
                        <w:spacing w:before="40" w:line="180" w:lineRule="exact"/>
                        <w:jc w:val="center"/>
                        <w:rPr>
                          <w:b/>
                          <w:bCs/>
                          <w:spacing w:val="-4"/>
                          <w:sz w:val="16"/>
                          <w:szCs w:val="20"/>
                        </w:rPr>
                      </w:pPr>
                      <w:r w:rsidRPr="00F84B40">
                        <w:rPr>
                          <w:rFonts w:hint="cs"/>
                          <w:b/>
                          <w:bCs/>
                          <w:spacing w:val="-4"/>
                          <w:sz w:val="16"/>
                          <w:szCs w:val="20"/>
                          <w:rtl/>
                        </w:rPr>
                        <w:t>شبكة نقل أساسية عريضة النطاق</w:t>
                      </w:r>
                    </w:p>
                  </w:txbxContent>
                </v:textbox>
              </v:shape>
              <v:shape id="_x0000_s48517" type="#_x0000_t202" style="position:absolute;left:4404;top:2686;width:1800;height:540" o:allowincell="f" filled="f" stroked="f">
                <v:textbox style="mso-next-textbox:#_x0000_s48517" inset="0,0,0,0">
                  <w:txbxContent>
                    <w:p w:rsidR="00A520AA" w:rsidRPr="00F84B40" w:rsidRDefault="00A520AA" w:rsidP="00FB6739">
                      <w:pPr>
                        <w:spacing w:before="40" w:line="180" w:lineRule="exact"/>
                        <w:jc w:val="center"/>
                        <w:rPr>
                          <w:b/>
                          <w:bCs/>
                          <w:spacing w:val="-4"/>
                          <w:sz w:val="16"/>
                          <w:szCs w:val="20"/>
                        </w:rPr>
                      </w:pPr>
                      <w:r w:rsidRPr="00F84B40">
                        <w:rPr>
                          <w:rFonts w:hint="cs"/>
                          <w:b/>
                          <w:bCs/>
                          <w:spacing w:val="-4"/>
                          <w:sz w:val="16"/>
                          <w:szCs w:val="20"/>
                          <w:rtl/>
                        </w:rPr>
                        <w:t>شبكة نقل أساسية عريضة النطاق</w:t>
                      </w:r>
                    </w:p>
                  </w:txbxContent>
                </v:textbox>
              </v:shape>
              <v:shape id="_x0000_s48518" type="#_x0000_t202" style="position:absolute;left:1384;top:-28;width:900;height:716" o:allowincell="f" filled="f" stroked="f">
                <v:textbox style="mso-next-textbox:#_x0000_s48518" inset="0,0,0,0">
                  <w:txbxContent>
                    <w:p w:rsidR="00A520AA" w:rsidRPr="00D4124D" w:rsidRDefault="00A520AA" w:rsidP="00FB6739">
                      <w:pPr>
                        <w:spacing w:before="40" w:line="200" w:lineRule="exact"/>
                        <w:jc w:val="center"/>
                        <w:rPr>
                          <w:b/>
                          <w:bCs/>
                          <w:spacing w:val="-2"/>
                          <w:sz w:val="18"/>
                          <w:szCs w:val="18"/>
                        </w:rPr>
                      </w:pPr>
                      <w:r w:rsidRPr="00D4124D">
                        <w:rPr>
                          <w:rFonts w:hint="cs"/>
                          <w:b/>
                          <w:bCs/>
                          <w:spacing w:val="-2"/>
                          <w:sz w:val="18"/>
                          <w:szCs w:val="18"/>
                          <w:rtl/>
                        </w:rPr>
                        <w:t>الصوت عبر بروتوكول الإنترنت</w:t>
                      </w:r>
                    </w:p>
                  </w:txbxContent>
                </v:textbox>
              </v:shape>
              <v:shape id="_x0000_s48519" type="#_x0000_t202" style="position:absolute;left:2756;top:180;width:900;height:360" o:allowincell="f" filled="f" stroked="f">
                <v:textbox style="mso-next-textbox:#_x0000_s48519" inset="0,0,0,0">
                  <w:txbxContent>
                    <w:p w:rsidR="00A520AA" w:rsidRPr="00D4124D" w:rsidRDefault="00A520AA" w:rsidP="00FB6739">
                      <w:pPr>
                        <w:spacing w:before="40" w:line="200" w:lineRule="exact"/>
                        <w:jc w:val="center"/>
                        <w:rPr>
                          <w:b/>
                          <w:bCs/>
                          <w:spacing w:val="-2"/>
                          <w:sz w:val="18"/>
                          <w:szCs w:val="18"/>
                        </w:rPr>
                      </w:pPr>
                      <w:r w:rsidRPr="00D4124D">
                        <w:rPr>
                          <w:rFonts w:hint="cs"/>
                          <w:b/>
                          <w:bCs/>
                          <w:spacing w:val="-2"/>
                          <w:sz w:val="18"/>
                          <w:szCs w:val="18"/>
                          <w:rtl/>
                        </w:rPr>
                        <w:t>المراسلة</w:t>
                      </w:r>
                    </w:p>
                  </w:txbxContent>
                </v:textbox>
              </v:shape>
              <v:shape id="_x0000_s48520" type="#_x0000_t202" style="position:absolute;left:4086;top:70;width:900;height:540" o:allowincell="f" filled="f" stroked="f">
                <v:textbox style="mso-next-textbox:#_x0000_s48520" inset="0,0,0,0">
                  <w:txbxContent>
                    <w:p w:rsidR="00A520AA" w:rsidRPr="00D4124D" w:rsidRDefault="00A520AA" w:rsidP="00FB6739">
                      <w:pPr>
                        <w:spacing w:before="40" w:line="200" w:lineRule="exact"/>
                        <w:jc w:val="center"/>
                        <w:rPr>
                          <w:b/>
                          <w:bCs/>
                          <w:spacing w:val="-2"/>
                          <w:sz w:val="18"/>
                          <w:szCs w:val="18"/>
                        </w:rPr>
                      </w:pPr>
                      <w:r w:rsidRPr="00D4124D">
                        <w:rPr>
                          <w:rFonts w:hint="cs"/>
                          <w:b/>
                          <w:bCs/>
                          <w:spacing w:val="-2"/>
                          <w:sz w:val="18"/>
                          <w:szCs w:val="18"/>
                          <w:rtl/>
                        </w:rPr>
                        <w:t>معرفات هوية الشبكة</w:t>
                      </w:r>
                    </w:p>
                  </w:txbxContent>
                </v:textbox>
              </v:shape>
              <v:shape id="_x0000_s48521" type="#_x0000_t202" style="position:absolute;left:5332;top:-28;width:900;height:716" o:allowincell="f" filled="f" stroked="f">
                <v:textbox style="mso-next-textbox:#_x0000_s48521" inset="0,0,0,0">
                  <w:txbxContent>
                    <w:p w:rsidR="00A520AA" w:rsidRPr="00D4124D" w:rsidRDefault="00A520AA" w:rsidP="00D048A8">
                      <w:pPr>
                        <w:spacing w:line="200" w:lineRule="exact"/>
                        <w:jc w:val="center"/>
                        <w:rPr>
                          <w:b/>
                          <w:bCs/>
                          <w:spacing w:val="-2"/>
                          <w:sz w:val="18"/>
                          <w:szCs w:val="18"/>
                        </w:rPr>
                      </w:pPr>
                      <w:r w:rsidRPr="00D4124D">
                        <w:rPr>
                          <w:rFonts w:hint="cs"/>
                          <w:b/>
                          <w:bCs/>
                          <w:spacing w:val="-2"/>
                          <w:sz w:val="18"/>
                          <w:szCs w:val="18"/>
                          <w:rtl/>
                        </w:rPr>
                        <w:t>تلفزيون بروتوكول الإنترنت</w:t>
                      </w:r>
                    </w:p>
                  </w:txbxContent>
                </v:textbox>
              </v:shape>
              <v:shape id="_x0000_s48522" type="#_x0000_t202" style="position:absolute;left:6632;top:168;width:900;height:540" o:allowincell="f" filled="f" stroked="f">
                <v:textbox style="mso-next-textbox:#_x0000_s48522" inset="0,0,0,0">
                  <w:txbxContent>
                    <w:p w:rsidR="00A520AA" w:rsidRPr="00D4124D" w:rsidRDefault="00A520AA" w:rsidP="00FB6739">
                      <w:pPr>
                        <w:spacing w:before="40" w:line="200" w:lineRule="exact"/>
                        <w:jc w:val="center"/>
                        <w:rPr>
                          <w:b/>
                          <w:bCs/>
                          <w:spacing w:val="-2"/>
                          <w:sz w:val="18"/>
                          <w:szCs w:val="18"/>
                        </w:rPr>
                      </w:pPr>
                      <w:r w:rsidRPr="00D4124D">
                        <w:rPr>
                          <w:rFonts w:hint="cs"/>
                          <w:b/>
                          <w:bCs/>
                          <w:spacing w:val="-2"/>
                          <w:sz w:val="18"/>
                          <w:szCs w:val="18"/>
                          <w:rtl/>
                        </w:rPr>
                        <w:t>تطبيقات أخرى</w:t>
                      </w:r>
                    </w:p>
                  </w:txbxContent>
                </v:textbox>
              </v:shape>
              <v:shape id="_x0000_s48523" type="#_x0000_t202" style="position:absolute;left:1816;top:1164;width:5580;height:360" o:allowincell="f" filled="f" stroked="f">
                <v:textbox style="mso-next-textbox:#_x0000_s48523" inset="0,0,0,0">
                  <w:txbxContent>
                    <w:p w:rsidR="00A520AA" w:rsidRPr="00D4124D" w:rsidRDefault="00A520AA" w:rsidP="00FB6739">
                      <w:pPr>
                        <w:spacing w:before="40" w:line="200" w:lineRule="exact"/>
                        <w:jc w:val="center"/>
                        <w:rPr>
                          <w:b/>
                          <w:bCs/>
                          <w:spacing w:val="-2"/>
                          <w:sz w:val="24"/>
                          <w:szCs w:val="24"/>
                        </w:rPr>
                      </w:pPr>
                      <w:r w:rsidRPr="00D4124D">
                        <w:rPr>
                          <w:rFonts w:hint="cs"/>
                          <w:b/>
                          <w:bCs/>
                          <w:spacing w:val="-2"/>
                          <w:sz w:val="24"/>
                          <w:szCs w:val="24"/>
                          <w:rtl/>
                        </w:rPr>
                        <w:t>جودة الخدمة، الأمن، تداول الوسائط المتعددة، وما إلى ذلك</w:t>
                      </w:r>
                    </w:p>
                  </w:txbxContent>
                </v:textbox>
              </v:shape>
              <v:shape id="_x0000_s48524" type="#_x0000_t202" style="position:absolute;left:98;top:1510;width:720;height:716" o:allowincell="f" filled="f" stroked="f">
                <v:textbox style="mso-next-textbox:#_x0000_s48524" inset="0,0,0,0">
                  <w:txbxContent>
                    <w:p w:rsidR="00A520AA" w:rsidRPr="00D4124D" w:rsidRDefault="00A520AA" w:rsidP="00FB6739">
                      <w:pPr>
                        <w:spacing w:before="40" w:line="200" w:lineRule="exact"/>
                        <w:jc w:val="center"/>
                        <w:rPr>
                          <w:b/>
                          <w:bCs/>
                          <w:spacing w:val="-2"/>
                          <w:sz w:val="24"/>
                          <w:szCs w:val="24"/>
                        </w:rPr>
                      </w:pPr>
                      <w:r w:rsidRPr="00D4124D">
                        <w:rPr>
                          <w:rFonts w:hint="cs"/>
                          <w:b/>
                          <w:bCs/>
                          <w:spacing w:val="-2"/>
                          <w:sz w:val="24"/>
                          <w:szCs w:val="24"/>
                          <w:rtl/>
                        </w:rPr>
                        <w:t>شبكات الجيل التالي</w:t>
                      </w:r>
                    </w:p>
                  </w:txbxContent>
                </v:textbox>
              </v:shape>
              <v:shape id="_x0000_s48525" type="#_x0000_t202" style="position:absolute;left:6992;top:2312;width:540;height:540" o:allowincell="f" filled="f" stroked="f">
                <v:textbox style="mso-next-textbox:#_x0000_s48525" inset="0,0,0,0">
                  <w:txbxContent>
                    <w:p w:rsidR="00A520AA" w:rsidRPr="00D4124D" w:rsidRDefault="00A520AA" w:rsidP="00FB6739">
                      <w:pPr>
                        <w:spacing w:before="40" w:line="200" w:lineRule="exact"/>
                        <w:jc w:val="center"/>
                        <w:rPr>
                          <w:b/>
                          <w:bCs/>
                          <w:spacing w:val="-2"/>
                          <w:sz w:val="18"/>
                          <w:szCs w:val="18"/>
                        </w:rPr>
                      </w:pPr>
                      <w:r>
                        <w:rPr>
                          <w:rFonts w:hint="cs"/>
                          <w:b/>
                          <w:bCs/>
                          <w:spacing w:val="-2"/>
                          <w:sz w:val="18"/>
                          <w:szCs w:val="18"/>
                          <w:rtl/>
                        </w:rPr>
                        <w:t xml:space="preserve">توصيل </w:t>
                      </w:r>
                      <w:r>
                        <w:rPr>
                          <w:b/>
                          <w:bCs/>
                          <w:spacing w:val="-2"/>
                          <w:sz w:val="18"/>
                          <w:szCs w:val="18"/>
                          <w:rtl/>
                        </w:rPr>
                        <w:br/>
                      </w:r>
                      <w:r>
                        <w:rPr>
                          <w:rFonts w:hint="cs"/>
                          <w:b/>
                          <w:bCs/>
                          <w:spacing w:val="-2"/>
                          <w:sz w:val="18"/>
                          <w:szCs w:val="18"/>
                          <w:rtl/>
                        </w:rPr>
                        <w:t>بيني</w:t>
                      </w:r>
                    </w:p>
                  </w:txbxContent>
                </v:textbox>
              </v:shape>
              <v:shape id="_x0000_s48526" type="#_x0000_t202" style="position:absolute;left:1660;top:2008;width:1800;height:332" o:allowincell="f" filled="f" stroked="f">
                <v:textbox style="mso-next-textbox:#_x0000_s48526" inset="0,0,0,0">
                  <w:txbxContent>
                    <w:p w:rsidR="00A520AA" w:rsidRPr="00763A8E" w:rsidRDefault="00A520AA" w:rsidP="00FB6739">
                      <w:pPr>
                        <w:spacing w:before="40" w:line="200" w:lineRule="exact"/>
                        <w:jc w:val="center"/>
                        <w:rPr>
                          <w:b/>
                          <w:bCs/>
                          <w:spacing w:val="-4"/>
                          <w:sz w:val="17"/>
                          <w:szCs w:val="17"/>
                        </w:rPr>
                      </w:pPr>
                      <w:r w:rsidRPr="00763A8E">
                        <w:rPr>
                          <w:rFonts w:hint="cs"/>
                          <w:b/>
                          <w:bCs/>
                          <w:spacing w:val="-4"/>
                          <w:sz w:val="17"/>
                          <w:szCs w:val="17"/>
                          <w:rtl/>
                        </w:rPr>
                        <w:t>شبكة نفاذ ثابتة عريضة النطاق*</w:t>
                      </w:r>
                    </w:p>
                  </w:txbxContent>
                </v:textbox>
              </v:shape>
              <v:shape id="_x0000_s48527" type="#_x0000_t202" style="position:absolute;left:1589;top:2424;width:1980;height:332" o:allowincell="f" filled="f" stroked="f">
                <v:textbox style="mso-next-textbox:#_x0000_s48527" inset="0,0,0,0">
                  <w:txbxContent>
                    <w:p w:rsidR="00A520AA" w:rsidRPr="00763A8E" w:rsidRDefault="00A520AA" w:rsidP="00FB6739">
                      <w:pPr>
                        <w:spacing w:before="40" w:line="200" w:lineRule="exact"/>
                        <w:jc w:val="center"/>
                        <w:rPr>
                          <w:b/>
                          <w:bCs/>
                          <w:spacing w:val="-4"/>
                          <w:sz w:val="17"/>
                          <w:szCs w:val="17"/>
                        </w:rPr>
                      </w:pPr>
                      <w:r w:rsidRPr="00763A8E">
                        <w:rPr>
                          <w:rFonts w:hint="cs"/>
                          <w:b/>
                          <w:bCs/>
                          <w:spacing w:val="-4"/>
                          <w:sz w:val="17"/>
                          <w:szCs w:val="17"/>
                          <w:rtl/>
                        </w:rPr>
                        <w:t>شبكة نفاذ لا سلكية عريضة النطاق</w:t>
                      </w:r>
                    </w:p>
                  </w:txbxContent>
                </v:textbox>
              </v:shape>
              <v:shape id="_x0000_s48528" type="#_x0000_t202" style="position:absolute;left:1591;top:2866;width:1980;height:332" o:allowincell="f" filled="f" stroked="f">
                <v:textbox style="mso-next-textbox:#_x0000_s48528" inset="0,0,0,0">
                  <w:txbxContent>
                    <w:p w:rsidR="00A520AA" w:rsidRPr="00763A8E" w:rsidRDefault="00A520AA" w:rsidP="00FB6739">
                      <w:pPr>
                        <w:spacing w:before="40" w:line="200" w:lineRule="exact"/>
                        <w:jc w:val="center"/>
                        <w:rPr>
                          <w:b/>
                          <w:bCs/>
                          <w:spacing w:val="-4"/>
                          <w:sz w:val="17"/>
                          <w:szCs w:val="17"/>
                        </w:rPr>
                      </w:pPr>
                      <w:r w:rsidRPr="00763A8E">
                        <w:rPr>
                          <w:rFonts w:hint="cs"/>
                          <w:b/>
                          <w:bCs/>
                          <w:spacing w:val="-4"/>
                          <w:sz w:val="17"/>
                          <w:szCs w:val="17"/>
                          <w:rtl/>
                        </w:rPr>
                        <w:t>شبكة نفاذ متنقلة عريضة النطاق</w:t>
                      </w:r>
                    </w:p>
                  </w:txbxContent>
                </v:textbox>
              </v:shape>
              <v:shape id="_x0000_s48529" type="#_x0000_t202" style="position:absolute;left:1417;top:3254;width:2115;height:332" o:allowincell="f" filled="f" stroked="f">
                <v:textbox style="mso-next-textbox:#_x0000_s48529" inset="0,0,0,0">
                  <w:txbxContent>
                    <w:p w:rsidR="00A520AA" w:rsidRPr="00763A8E" w:rsidRDefault="00A520AA" w:rsidP="00FB6739">
                      <w:pPr>
                        <w:spacing w:before="40" w:line="200" w:lineRule="exact"/>
                        <w:jc w:val="center"/>
                        <w:rPr>
                          <w:b/>
                          <w:bCs/>
                          <w:spacing w:val="-4"/>
                          <w:sz w:val="17"/>
                          <w:szCs w:val="17"/>
                          <w:rtl/>
                        </w:rPr>
                      </w:pPr>
                      <w:r w:rsidRPr="00763A8E">
                        <w:rPr>
                          <w:rFonts w:hint="cs"/>
                          <w:b/>
                          <w:bCs/>
                          <w:spacing w:val="-4"/>
                          <w:sz w:val="17"/>
                          <w:szCs w:val="17"/>
                          <w:rtl/>
                        </w:rPr>
                        <w:t xml:space="preserve">شبكة نفاذ عريضة النطاق </w:t>
                      </w:r>
                      <w:r w:rsidRPr="00763A8E">
                        <w:rPr>
                          <w:b/>
                          <w:bCs/>
                          <w:spacing w:val="-4"/>
                          <w:sz w:val="12"/>
                          <w:szCs w:val="12"/>
                        </w:rPr>
                        <w:t>R-BCS</w:t>
                      </w:r>
                      <w:r w:rsidRPr="00763A8E">
                        <w:rPr>
                          <w:rFonts w:hint="cs"/>
                          <w:b/>
                          <w:bCs/>
                          <w:spacing w:val="-4"/>
                          <w:sz w:val="17"/>
                          <w:szCs w:val="17"/>
                          <w:rtl/>
                        </w:rPr>
                        <w:t>**</w:t>
                      </w:r>
                    </w:p>
                  </w:txbxContent>
                </v:textbox>
              </v:shape>
            </v:group>
            <w10:wrap type="none"/>
            <w10:anchorlock/>
          </v:group>
        </w:pict>
      </w:r>
    </w:p>
    <w:p w:rsidR="00FB6739" w:rsidRDefault="00FB6739" w:rsidP="00FB6739">
      <w:pPr>
        <w:pStyle w:val="Heading2"/>
        <w:rPr>
          <w:rtl/>
          <w:lang w:val="en-US" w:bidi="ar-EG"/>
        </w:rPr>
      </w:pPr>
      <w:bookmarkStart w:id="24" w:name="_Toc258940881"/>
      <w:r>
        <w:rPr>
          <w:lang w:val="en-US" w:bidi="ar-EG"/>
        </w:rPr>
        <w:t>3.2</w:t>
      </w:r>
      <w:r>
        <w:rPr>
          <w:rtl/>
          <w:lang w:val="en-US" w:bidi="ar-EG"/>
        </w:rPr>
        <w:tab/>
        <w:t>شبكات الجيل التالي لأغراض التقارب</w:t>
      </w:r>
      <w:bookmarkEnd w:id="24"/>
    </w:p>
    <w:p w:rsidR="00FB6739" w:rsidRDefault="00FB6739" w:rsidP="00FB6739">
      <w:pPr>
        <w:pStyle w:val="Heading3"/>
        <w:rPr>
          <w:rtl/>
          <w:lang w:val="en-US" w:bidi="ar-EG"/>
        </w:rPr>
      </w:pPr>
      <w:bookmarkStart w:id="25" w:name="_Toc258940882"/>
      <w:r>
        <w:rPr>
          <w:lang w:val="en-US" w:bidi="ar-EG"/>
        </w:rPr>
        <w:t>1.3.2</w:t>
      </w:r>
      <w:r>
        <w:rPr>
          <w:lang w:val="en-US" w:bidi="ar-EG"/>
        </w:rPr>
        <w:tab/>
      </w:r>
      <w:r>
        <w:rPr>
          <w:rtl/>
          <w:lang w:val="en-US" w:bidi="ar-EG"/>
        </w:rPr>
        <w:t>شبكات الجيل التالي من أجل التقارب بين الشبكات الثابتة والمتنقلة</w:t>
      </w:r>
      <w:bookmarkEnd w:id="25"/>
    </w:p>
    <w:p w:rsidR="00FB6739" w:rsidRDefault="00FB6739" w:rsidP="00FB6739">
      <w:pPr>
        <w:rPr>
          <w:rtl/>
          <w:lang w:val="en-US" w:bidi="ar-EG"/>
        </w:rPr>
      </w:pPr>
      <w:r>
        <w:rPr>
          <w:rtl/>
          <w:lang w:val="en-US" w:bidi="ar-EG"/>
        </w:rPr>
        <w:t xml:space="preserve">يعتبر التقارب بين الشبكات الثابتة والمتنقلة هو المناسبة الأولى لعرض خاصية التقارب في خدمات الاتصالات المختلفة بين البيئتين الثابتة والمتنقلة. وهذا التقارب عبارة عن إمكانيات، في تشكيل شبكي معين، يوفر الخدمات والتطبيقات للمستعمل النهائي بغض النظر عن تكنولوجيات النفاذ الثابتة أو المتنقلة المستعملة وموقع المستعمل. وبالتالي، فإن شبكات الجيل التالي تقدم خدماتها إلى المستعمل النهائي بغض النظر عن تكنولوجيات النفاذ الثابتة أو المتنقلة المستعملة. ويبين الشكل </w:t>
      </w:r>
      <w:r>
        <w:rPr>
          <w:lang w:val="en-US" w:bidi="ar-EG"/>
        </w:rPr>
        <w:t>4-2</w:t>
      </w:r>
      <w:r>
        <w:rPr>
          <w:rtl/>
          <w:lang w:val="en-US" w:bidi="ar-EG"/>
        </w:rPr>
        <w:t xml:space="preserve"> الكيفية التي تدعم بها شبكات الجيل التالي التقارب بين الثابت والمتنقل بالاندماج مع الشبكات المختلفة الأخرى.</w:t>
      </w:r>
    </w:p>
    <w:p w:rsidR="001E449F" w:rsidRDefault="001E449F" w:rsidP="00FB148A">
      <w:pPr>
        <w:spacing w:before="0" w:line="120" w:lineRule="auto"/>
        <w:rPr>
          <w:rtl/>
          <w:lang w:val="en-US" w:bidi="ar-EG"/>
        </w:rPr>
      </w:pPr>
    </w:p>
    <w:p w:rsidR="001E449F" w:rsidRPr="001E449F" w:rsidRDefault="001E449F" w:rsidP="00FB148A">
      <w:pPr>
        <w:pStyle w:val="figure0"/>
        <w:spacing w:before="0"/>
        <w:rPr>
          <w:rtl/>
          <w:lang w:val="en-US" w:bidi="ar-EG"/>
        </w:rPr>
      </w:pPr>
      <w:bookmarkStart w:id="26" w:name="_Toc259106635"/>
      <w:r w:rsidRPr="00115997">
        <w:rPr>
          <w:rtl/>
          <w:lang w:val="en-US" w:bidi="ar-EG"/>
        </w:rPr>
        <w:t xml:space="preserve">الشكل </w:t>
      </w:r>
      <w:r w:rsidRPr="00115997">
        <w:rPr>
          <w:lang w:val="en-US" w:bidi="ar-EG"/>
        </w:rPr>
        <w:t>4-2</w:t>
      </w:r>
      <w:r>
        <w:rPr>
          <w:rFonts w:hint="cs"/>
          <w:rtl/>
          <w:lang w:val="en-US" w:bidi="ar-EG"/>
        </w:rPr>
        <w:t>:</w:t>
      </w:r>
      <w:r w:rsidRPr="00115997">
        <w:rPr>
          <w:rtl/>
          <w:lang w:val="en-US" w:bidi="ar-EG"/>
        </w:rPr>
        <w:t xml:space="preserve"> شبكات الجيل التالي تدعم التقارب بين البيئتين الثابتة والمتنقلة</w:t>
      </w:r>
      <w:bookmarkEnd w:id="26"/>
    </w:p>
    <w:p w:rsidR="00FB6739" w:rsidRDefault="00A0320B" w:rsidP="001E449F">
      <w:pPr>
        <w:pBdr>
          <w:bottom w:val="single" w:sz="18" w:space="1" w:color="auto"/>
        </w:pBdr>
        <w:spacing w:before="0" w:line="240" w:lineRule="auto"/>
        <w:jc w:val="center"/>
        <w:rPr>
          <w:rtl/>
          <w:lang w:val="en-US" w:bidi="ar-EG"/>
        </w:rPr>
      </w:pPr>
      <w:r>
        <w:rPr>
          <w:rtl/>
          <w:lang w:val="en-US" w:bidi="ar-EG"/>
        </w:rPr>
        <w:pict>
          <v:group id="_x0000_s49937" style="position:absolute;left:0;text-align:left;margin-left:44.45pt;margin-top:12.85pt;width:385.6pt;height:190.2pt;z-index:251708416" coordorigin="2023,10430" coordsize="7712,3804" o:allowincell="f">
            <v:shape id="_x0000_s49938" type="#_x0000_t202" style="position:absolute;left:5426;top:10430;width:1440;height:356" o:allowincell="f" filled="f" stroked="f">
              <v:textbox inset="0,0,0,0">
                <w:txbxContent>
                  <w:p w:rsidR="00A520AA" w:rsidRPr="00763A8E" w:rsidRDefault="00A520AA" w:rsidP="00FB6739">
                    <w:pPr>
                      <w:spacing w:before="40" w:line="200" w:lineRule="exact"/>
                      <w:jc w:val="center"/>
                      <w:rPr>
                        <w:b/>
                        <w:bCs/>
                        <w:spacing w:val="-2"/>
                        <w:sz w:val="20"/>
                        <w:szCs w:val="20"/>
                      </w:rPr>
                    </w:pPr>
                    <w:r w:rsidRPr="00763A8E">
                      <w:rPr>
                        <w:rFonts w:hint="cs"/>
                        <w:b/>
                        <w:bCs/>
                        <w:spacing w:val="-2"/>
                        <w:sz w:val="20"/>
                        <w:szCs w:val="20"/>
                        <w:rtl/>
                      </w:rPr>
                      <w:t>خدمات وتطبيقات</w:t>
                    </w:r>
                  </w:p>
                </w:txbxContent>
              </v:textbox>
            </v:shape>
            <v:shape id="_x0000_s49939" type="#_x0000_t202" style="position:absolute;left:4000;top:11372;width:1440;height:356" o:allowincell="f" filled="f" stroked="f">
              <v:textbox inset="0,0,0,0">
                <w:txbxContent>
                  <w:p w:rsidR="00A520AA" w:rsidRPr="00D4124D" w:rsidRDefault="00A520AA" w:rsidP="00FB6739">
                    <w:pPr>
                      <w:spacing w:before="40" w:line="200" w:lineRule="exact"/>
                      <w:jc w:val="center"/>
                      <w:rPr>
                        <w:spacing w:val="-2"/>
                        <w:sz w:val="20"/>
                        <w:szCs w:val="20"/>
                      </w:rPr>
                    </w:pPr>
                    <w:r>
                      <w:rPr>
                        <w:rFonts w:hint="cs"/>
                        <w:spacing w:val="-2"/>
                        <w:sz w:val="20"/>
                        <w:szCs w:val="20"/>
                        <w:rtl/>
                      </w:rPr>
                      <w:t>إذاعة رقمية</w:t>
                    </w:r>
                  </w:p>
                </w:txbxContent>
              </v:textbox>
            </v:shape>
            <v:shape id="_x0000_s49940" type="#_x0000_t202" style="position:absolute;left:5370;top:11788;width:1440;height:540" o:allowincell="f" filled="f" stroked="f">
              <v:textbox inset="0,0,0,0">
                <w:txbxContent>
                  <w:p w:rsidR="00A520AA" w:rsidRPr="00745B32" w:rsidRDefault="00A520AA" w:rsidP="00FB6739">
                    <w:pPr>
                      <w:spacing w:before="40" w:line="200" w:lineRule="exact"/>
                      <w:jc w:val="center"/>
                      <w:rPr>
                        <w:b/>
                        <w:bCs/>
                        <w:spacing w:val="-2"/>
                        <w:sz w:val="20"/>
                        <w:szCs w:val="20"/>
                      </w:rPr>
                    </w:pPr>
                    <w:r w:rsidRPr="00745B32">
                      <w:rPr>
                        <w:rFonts w:hint="cs"/>
                        <w:b/>
                        <w:bCs/>
                        <w:spacing w:val="-2"/>
                        <w:sz w:val="20"/>
                        <w:szCs w:val="20"/>
                        <w:rtl/>
                      </w:rPr>
                      <w:t>شبكة أساسية من شبكات الجيل التالي</w:t>
                    </w:r>
                  </w:p>
                </w:txbxContent>
              </v:textbox>
            </v:shape>
            <v:shape id="_x0000_s49941" type="#_x0000_t202" style="position:absolute;left:6674;top:11038;width:1260;height:540" o:allowincell="f" filled="f" stroked="f">
              <v:textbox inset="0,0,0,0">
                <w:txbxContent>
                  <w:p w:rsidR="00A520AA" w:rsidRPr="007665AB" w:rsidRDefault="00A520AA" w:rsidP="00FB6739">
                    <w:pPr>
                      <w:spacing w:before="40" w:line="220" w:lineRule="exact"/>
                      <w:jc w:val="center"/>
                      <w:rPr>
                        <w:color w:val="FFFFFF"/>
                        <w:spacing w:val="-2"/>
                        <w:sz w:val="20"/>
                        <w:szCs w:val="20"/>
                      </w:rPr>
                    </w:pPr>
                    <w:r w:rsidRPr="007665AB">
                      <w:rPr>
                        <w:rFonts w:hint="cs"/>
                        <w:color w:val="FFFFFF"/>
                        <w:spacing w:val="-2"/>
                        <w:sz w:val="20"/>
                        <w:szCs w:val="20"/>
                        <w:rtl/>
                      </w:rPr>
                      <w:t>سطح بيني راديوي جديد</w:t>
                    </w:r>
                  </w:p>
                </w:txbxContent>
              </v:textbox>
            </v:shape>
            <v:shape id="_x0000_s49942" type="#_x0000_t202" style="position:absolute;left:5662;top:12660;width:1440;height:536" o:allowincell="f" filled="f" stroked="f">
              <v:textbox inset="0,0,0,0">
                <w:txbxContent>
                  <w:p w:rsidR="00A520AA" w:rsidRPr="007665AB" w:rsidRDefault="00A520AA" w:rsidP="00FB6739">
                    <w:pPr>
                      <w:spacing w:before="40" w:line="200" w:lineRule="exact"/>
                      <w:jc w:val="center"/>
                      <w:rPr>
                        <w:spacing w:val="-2"/>
                        <w:sz w:val="20"/>
                        <w:szCs w:val="20"/>
                        <w:lang w:val="en-US"/>
                      </w:rPr>
                    </w:pPr>
                    <w:r>
                      <w:rPr>
                        <w:rFonts w:hint="cs"/>
                        <w:spacing w:val="-2"/>
                        <w:sz w:val="20"/>
                        <w:szCs w:val="20"/>
                        <w:rtl/>
                      </w:rPr>
                      <w:t>الاتصالات الدولية المتنقلة</w:t>
                    </w:r>
                    <w:r>
                      <w:rPr>
                        <w:rFonts w:hint="cs"/>
                        <w:spacing w:val="-2"/>
                        <w:sz w:val="20"/>
                        <w:szCs w:val="20"/>
                        <w:rtl/>
                      </w:rPr>
                      <w:noBreakHyphen/>
                    </w:r>
                    <w:r w:rsidRPr="007665AB">
                      <w:rPr>
                        <w:spacing w:val="-2"/>
                        <w:sz w:val="16"/>
                        <w:szCs w:val="16"/>
                        <w:lang w:val="en-US"/>
                      </w:rPr>
                      <w:t>2000</w:t>
                    </w:r>
                  </w:p>
                </w:txbxContent>
              </v:textbox>
            </v:shape>
            <v:shape id="_x0000_s49943" type="#_x0000_t202" style="position:absolute;left:5108;top:13878;width:1440;height:356" o:allowincell="f" filled="f" stroked="f">
              <v:textbox inset="0,0,0,0">
                <w:txbxContent>
                  <w:p w:rsidR="00A520AA" w:rsidRPr="00D4124D" w:rsidRDefault="00A520AA" w:rsidP="00FB6739">
                    <w:pPr>
                      <w:spacing w:before="40" w:line="200" w:lineRule="exact"/>
                      <w:jc w:val="center"/>
                      <w:rPr>
                        <w:spacing w:val="-2"/>
                        <w:sz w:val="20"/>
                        <w:szCs w:val="20"/>
                      </w:rPr>
                    </w:pPr>
                    <w:r>
                      <w:rPr>
                        <w:rFonts w:hint="cs"/>
                        <w:spacing w:val="-2"/>
                        <w:sz w:val="20"/>
                        <w:szCs w:val="20"/>
                        <w:rtl/>
                      </w:rPr>
                      <w:t>توصيلية قصيرة المدى</w:t>
                    </w:r>
                  </w:p>
                </w:txbxContent>
              </v:textbox>
            </v:shape>
            <v:shape id="_x0000_s49944" type="#_x0000_t202" style="position:absolute;left:3806;top:12340;width:1440;height:540" o:allowincell="f" filled="f" stroked="f">
              <v:textbox inset="0,0,0,0">
                <w:txbxContent>
                  <w:p w:rsidR="00A520AA" w:rsidRPr="00D4124D" w:rsidRDefault="00A520AA" w:rsidP="00FB6739">
                    <w:pPr>
                      <w:spacing w:before="40" w:line="200" w:lineRule="exact"/>
                      <w:jc w:val="center"/>
                      <w:rPr>
                        <w:spacing w:val="-2"/>
                        <w:sz w:val="20"/>
                        <w:szCs w:val="20"/>
                      </w:rPr>
                    </w:pPr>
                    <w:r>
                      <w:rPr>
                        <w:rFonts w:hint="cs"/>
                        <w:spacing w:val="-2"/>
                        <w:sz w:val="20"/>
                        <w:szCs w:val="20"/>
                        <w:rtl/>
                      </w:rPr>
                      <w:t xml:space="preserve">الهاتف الخلوي </w:t>
                    </w:r>
                    <w:r>
                      <w:rPr>
                        <w:spacing w:val="-2"/>
                        <w:sz w:val="20"/>
                        <w:szCs w:val="20"/>
                        <w:rtl/>
                      </w:rPr>
                      <w:br/>
                    </w:r>
                    <w:r>
                      <w:rPr>
                        <w:rFonts w:hint="cs"/>
                        <w:spacing w:val="-2"/>
                        <w:sz w:val="20"/>
                        <w:szCs w:val="20"/>
                        <w:rtl/>
                      </w:rPr>
                      <w:t>من الجيل الثاني</w:t>
                    </w:r>
                  </w:p>
                </w:txbxContent>
              </v:textbox>
            </v:shape>
            <v:shape id="_x0000_s49945" type="#_x0000_t202" style="position:absolute;left:7184;top:11690;width:1440;height:540" o:allowincell="f" filled="f" stroked="f">
              <v:textbox inset="0,0,0,0">
                <w:txbxContent>
                  <w:p w:rsidR="00A520AA" w:rsidRPr="00763A8E" w:rsidRDefault="00A520AA" w:rsidP="00FB6739">
                    <w:pPr>
                      <w:spacing w:before="40" w:line="200" w:lineRule="exact"/>
                      <w:jc w:val="center"/>
                      <w:rPr>
                        <w:color w:val="FFFFFF" w:themeColor="background1"/>
                        <w:spacing w:val="-2"/>
                        <w:sz w:val="20"/>
                        <w:szCs w:val="20"/>
                        <w:lang w:val="en-US"/>
                      </w:rPr>
                    </w:pPr>
                    <w:r w:rsidRPr="00763A8E">
                      <w:rPr>
                        <w:rFonts w:hint="cs"/>
                        <w:color w:val="FFFFFF" w:themeColor="background1"/>
                        <w:spacing w:val="-2"/>
                        <w:sz w:val="20"/>
                        <w:szCs w:val="20"/>
                        <w:rtl/>
                      </w:rPr>
                      <w:t xml:space="preserve">خدمة خطية سلكية </w:t>
                    </w:r>
                    <w:r w:rsidRPr="00763A8E">
                      <w:rPr>
                        <w:color w:val="FFFFFF" w:themeColor="background1"/>
                        <w:spacing w:val="-2"/>
                        <w:sz w:val="16"/>
                        <w:szCs w:val="16"/>
                        <w:lang w:val="en-US"/>
                      </w:rPr>
                      <w:t>xDSL</w:t>
                    </w:r>
                  </w:p>
                </w:txbxContent>
              </v:textbox>
            </v:shape>
            <v:shape id="_x0000_s49946" type="#_x0000_t202" style="position:absolute;left:7074;top:12368;width:1440;height:540" o:allowincell="f" filled="f" stroked="f">
              <v:textbox inset="0,0,0,0">
                <w:txbxContent>
                  <w:p w:rsidR="00A520AA" w:rsidRPr="00D4124D" w:rsidRDefault="00A520AA" w:rsidP="00FB6739">
                    <w:pPr>
                      <w:spacing w:before="40" w:line="200" w:lineRule="exact"/>
                      <w:jc w:val="center"/>
                      <w:rPr>
                        <w:spacing w:val="-2"/>
                        <w:sz w:val="20"/>
                        <w:szCs w:val="20"/>
                      </w:rPr>
                    </w:pPr>
                    <w:r>
                      <w:rPr>
                        <w:rFonts w:hint="cs"/>
                        <w:spacing w:val="-2"/>
                        <w:sz w:val="20"/>
                        <w:szCs w:val="20"/>
                        <w:rtl/>
                      </w:rPr>
                      <w:t>نمط الشبكات المحلية اللاسلكية</w:t>
                    </w:r>
                  </w:p>
                </w:txbxContent>
              </v:textbox>
            </v:shape>
            <v:shape id="_x0000_s49947" type="#_x0000_t202" style="position:absolute;left:8835;top:13878;width:900;height:356" o:allowincell="f" filled="f" stroked="f">
              <v:textbox inset="0,0,0,0">
                <w:txbxContent>
                  <w:p w:rsidR="00A520AA" w:rsidRPr="00D4124D" w:rsidRDefault="00A520AA" w:rsidP="00FB6739">
                    <w:pPr>
                      <w:spacing w:before="40" w:line="200" w:lineRule="exact"/>
                      <w:jc w:val="center"/>
                      <w:rPr>
                        <w:spacing w:val="-2"/>
                        <w:sz w:val="20"/>
                        <w:szCs w:val="20"/>
                      </w:rPr>
                    </w:pPr>
                    <w:r>
                      <w:rPr>
                        <w:rFonts w:hint="cs"/>
                        <w:spacing w:val="-2"/>
                        <w:sz w:val="20"/>
                        <w:szCs w:val="20"/>
                        <w:rtl/>
                      </w:rPr>
                      <w:t>كيانات أخرى</w:t>
                    </w:r>
                  </w:p>
                </w:txbxContent>
              </v:textbox>
            </v:shape>
            <v:shape id="_x0000_s49948" type="#_x0000_t202" style="position:absolute;left:2420;top:10948;width:900;height:356" o:allowincell="f" filled="f" stroked="f">
              <v:textbox inset="0,0,0,0">
                <w:txbxContent>
                  <w:p w:rsidR="00A520AA" w:rsidRPr="00D4124D" w:rsidRDefault="00A520AA" w:rsidP="00FB6739">
                    <w:pPr>
                      <w:spacing w:before="40" w:line="200" w:lineRule="exact"/>
                      <w:jc w:val="center"/>
                      <w:rPr>
                        <w:spacing w:val="-2"/>
                        <w:sz w:val="20"/>
                        <w:szCs w:val="20"/>
                      </w:rPr>
                    </w:pPr>
                    <w:r>
                      <w:rPr>
                        <w:rFonts w:hint="cs"/>
                        <w:spacing w:val="-2"/>
                        <w:sz w:val="20"/>
                        <w:szCs w:val="20"/>
                        <w:rtl/>
                      </w:rPr>
                      <w:t>قناة تحميل</w:t>
                    </w:r>
                  </w:p>
                </w:txbxContent>
              </v:textbox>
            </v:shape>
            <v:shape id="_x0000_s49949" type="#_x0000_t202" style="position:absolute;left:2023;top:11638;width:1440;height:540" o:allowincell="f" filled="f" stroked="f">
              <v:textbox inset="0,0,0,0">
                <w:txbxContent>
                  <w:p w:rsidR="00A520AA" w:rsidRPr="00D4124D" w:rsidRDefault="00A520AA" w:rsidP="00FB6739">
                    <w:pPr>
                      <w:spacing w:before="40" w:line="200" w:lineRule="exact"/>
                      <w:jc w:val="center"/>
                      <w:rPr>
                        <w:spacing w:val="-2"/>
                        <w:sz w:val="20"/>
                        <w:szCs w:val="20"/>
                      </w:rPr>
                    </w:pPr>
                    <w:r>
                      <w:rPr>
                        <w:rFonts w:hint="cs"/>
                        <w:spacing w:val="-2"/>
                        <w:sz w:val="20"/>
                        <w:szCs w:val="20"/>
                        <w:rtl/>
                      </w:rPr>
                      <w:t xml:space="preserve">قناة إعادة </w:t>
                    </w:r>
                    <w:r>
                      <w:rPr>
                        <w:spacing w:val="-2"/>
                        <w:sz w:val="20"/>
                        <w:szCs w:val="20"/>
                        <w:rtl/>
                      </w:rPr>
                      <w:br/>
                    </w:r>
                    <w:r>
                      <w:rPr>
                        <w:rFonts w:hint="cs"/>
                        <w:spacing w:val="-2"/>
                        <w:sz w:val="20"/>
                        <w:szCs w:val="20"/>
                        <w:rtl/>
                      </w:rPr>
                      <w:t>كالهاتف الخلوي مثلاً</w:t>
                    </w:r>
                  </w:p>
                </w:txbxContent>
              </v:textbox>
            </v:shape>
          </v:group>
        </w:pict>
      </w:r>
      <w:r w:rsidR="00FB6739" w:rsidRPr="000E4C6B">
        <w:rPr>
          <w:lang w:bidi="ar-EG"/>
        </w:rPr>
        <w:object w:dxaOrig="8440" w:dyaOrig="5188">
          <v:shape id="_x0000_i1034" type="#_x0000_t75" style="width:369.5pt;height:227pt" o:ole="">
            <v:imagedata r:id="rId53" o:title=""/>
          </v:shape>
          <o:OLEObject Type="Embed" ProgID="CorelDRAW.Graphic.14" ShapeID="_x0000_i1034" DrawAspect="Content" ObjectID="_1332918675" r:id="rId54"/>
        </w:object>
      </w:r>
    </w:p>
    <w:p w:rsidR="00FB6739" w:rsidRDefault="00FB6739" w:rsidP="00FB6739">
      <w:pPr>
        <w:rPr>
          <w:rtl/>
          <w:lang w:val="en-US" w:bidi="ar-EG"/>
        </w:rPr>
      </w:pPr>
      <w:r>
        <w:rPr>
          <w:rtl/>
          <w:lang w:val="en-US" w:bidi="ar-EG"/>
        </w:rPr>
        <w:lastRenderedPageBreak/>
        <w:t>ومن أكثر السمات أهمية للتقارب الثابت المتنقل التشغيل "السلس للخدمة" بما يوفر الخدمة في كل مكان بحيث يمكن للمستعمل النهائي التمتع فعلياً بأي تطبيق، من أي موقع، ومن أي جهاز مطرافي. ويُنظر إلى هذا الأمر من منظورين، أحدهما من منظور المستعمل النهائي والآخر من منظور مورد الخدمة.</w:t>
      </w:r>
    </w:p>
    <w:p w:rsidR="00FB6739" w:rsidRDefault="00FB6739" w:rsidP="00FB6739">
      <w:pPr>
        <w:rPr>
          <w:rtl/>
          <w:lang w:val="en-US" w:bidi="ar-EG"/>
        </w:rPr>
      </w:pPr>
      <w:r>
        <w:rPr>
          <w:rtl/>
          <w:lang w:val="en-US" w:bidi="ar-EG"/>
        </w:rPr>
        <w:t xml:space="preserve">فمن منظور المستعمل النهائي، تتوفر الخدمات بسلاسة عبر شبكات ثابتة متجانسة (أي </w:t>
      </w:r>
      <w:r>
        <w:rPr>
          <w:lang w:val="en-US" w:bidi="ar-EG"/>
        </w:rPr>
        <w:t>PSTN</w:t>
      </w:r>
      <w:r>
        <w:rPr>
          <w:rtl/>
          <w:lang w:val="en-US" w:bidi="ar-EG"/>
        </w:rPr>
        <w:t xml:space="preserve"> و</w:t>
      </w:r>
      <w:r>
        <w:rPr>
          <w:lang w:val="en-US" w:bidi="ar-EG"/>
        </w:rPr>
        <w:t>ISDN</w:t>
      </w:r>
      <w:r>
        <w:rPr>
          <w:rtl/>
          <w:lang w:val="en-US" w:bidi="ar-EG"/>
        </w:rPr>
        <w:t xml:space="preserve"> و</w:t>
      </w:r>
      <w:r>
        <w:rPr>
          <w:lang w:val="en-US" w:bidi="ar-EG"/>
        </w:rPr>
        <w:t>PSDN</w:t>
      </w:r>
      <w:r>
        <w:rPr>
          <w:rtl/>
          <w:lang w:val="en-US" w:bidi="ar-EG"/>
        </w:rPr>
        <w:t xml:space="preserve"> و</w:t>
      </w:r>
      <w:r>
        <w:rPr>
          <w:lang w:val="en-US" w:bidi="ar-EG"/>
        </w:rPr>
        <w:t>WAN/LAN/CATV</w:t>
      </w:r>
      <w:r>
        <w:rPr>
          <w:rtl/>
          <w:lang w:val="en-US" w:bidi="ar-EG"/>
        </w:rPr>
        <w:t xml:space="preserve"> وما إلى ذلك) وعبر شبكات متنقلة (أي </w:t>
      </w:r>
      <w:r>
        <w:rPr>
          <w:lang w:val="en-US" w:bidi="ar-EG"/>
        </w:rPr>
        <w:t>GSM</w:t>
      </w:r>
      <w:r>
        <w:rPr>
          <w:rtl/>
          <w:lang w:val="en-US" w:bidi="ar-EG"/>
        </w:rPr>
        <w:t xml:space="preserve"> و</w:t>
      </w:r>
      <w:r>
        <w:rPr>
          <w:lang w:val="en-US" w:bidi="ar-EG"/>
        </w:rPr>
        <w:t>CDMA 2000</w:t>
      </w:r>
      <w:r>
        <w:rPr>
          <w:rtl/>
          <w:lang w:val="en-US" w:bidi="ar-EG"/>
        </w:rPr>
        <w:t xml:space="preserve"> و</w:t>
      </w:r>
      <w:r>
        <w:rPr>
          <w:lang w:val="en-US" w:bidi="ar-EG"/>
        </w:rPr>
        <w:t>WiMAX</w:t>
      </w:r>
      <w:r>
        <w:rPr>
          <w:rtl/>
          <w:lang w:val="en-US" w:bidi="ar-EG"/>
        </w:rPr>
        <w:t xml:space="preserve"> وما إلى ذلك)، ومن منظور مورد الخدمة، التزويد السلس بالخدمات عبر شبكات ثابتة ومتنقلة متجانسة. ولكل من المنظورين قيود تفرضها خصائص تكنولوجيا النفاذ المستعملة.</w:t>
      </w:r>
    </w:p>
    <w:p w:rsidR="00FB6739" w:rsidRDefault="00FB6739" w:rsidP="00FB6739">
      <w:pPr>
        <w:rPr>
          <w:rtl/>
          <w:lang w:val="en-US" w:bidi="ar-EG"/>
        </w:rPr>
      </w:pPr>
      <w:r>
        <w:rPr>
          <w:rtl/>
          <w:lang w:val="en-US" w:bidi="ar-EG"/>
        </w:rPr>
        <w:t>ويدعم التقارب التنقلية العامة (أي تنقلية الجهاز المطراف وتنقلية المستعمل وتنقلية الدورة) وقد يفرض سيناريو معين وجود مستويات مختلفة من التنقلية.</w:t>
      </w:r>
    </w:p>
    <w:p w:rsidR="00FB6739" w:rsidRDefault="00FB6739" w:rsidP="00FB6739">
      <w:pPr>
        <w:rPr>
          <w:rtl/>
          <w:lang w:val="en-US" w:bidi="ar-EG"/>
        </w:rPr>
      </w:pPr>
      <w:r>
        <w:rPr>
          <w:rtl/>
          <w:lang w:val="en-US" w:bidi="ar-EG"/>
        </w:rPr>
        <w:t>وفيما يلي وصف للخصائص الأساسية للتقارب الثابت المتنقل:</w:t>
      </w:r>
    </w:p>
    <w:p w:rsidR="00FB6739" w:rsidRDefault="00FB6739" w:rsidP="0060392A">
      <w:pPr>
        <w:pStyle w:val="enumlev1"/>
        <w:rPr>
          <w:rtl/>
          <w:lang w:bidi="ar-EG"/>
        </w:rPr>
      </w:pPr>
      <w:r>
        <w:rPr>
          <w:lang w:bidi="ar-EG"/>
        </w:rPr>
        <w:sym w:font="Symbol" w:char="F0B7"/>
      </w:r>
      <w:r>
        <w:rPr>
          <w:rtl/>
          <w:lang w:bidi="ar-EG"/>
        </w:rPr>
        <w:tab/>
        <w:t>يتوفر الاتساق في خبرات المستعملين عبر الشبكتين الثابتة والمتنقلة مع دعم قدرة المستعمل على الحصول على الخدمات بصورة متسقة حسبما تسمح من إمكانيات التوصيلية والجهاز المطرافي: فمثلاً، قد يحدث انحطاط لنداء جار لأسباب معينة مثل تغير تكنولوجيا النفاذ أو إمكانيات الجهاز المطرافي. فقد يطول اتصال فيديوي ما شكل من أشكال التدهور بحيث يتحول إلى اتصال صوتي عند انتقال المستعمل إلى تغطية متنقلة فقط لا تستطيع تكنولوجيا النفاذ دعمها.</w:t>
      </w:r>
    </w:p>
    <w:p w:rsidR="00FB6739" w:rsidRPr="0064132A" w:rsidRDefault="00FB6739" w:rsidP="0060392A">
      <w:pPr>
        <w:pStyle w:val="enumlev1"/>
        <w:rPr>
          <w:rtl/>
          <w:lang w:bidi="ar-EG"/>
        </w:rPr>
      </w:pPr>
      <w:r w:rsidRPr="0064132A">
        <w:rPr>
          <w:lang w:bidi="ar-EG"/>
        </w:rPr>
        <w:sym w:font="Symbol" w:char="F0B7"/>
      </w:r>
      <w:r w:rsidRPr="0064132A">
        <w:rPr>
          <w:rtl/>
          <w:lang w:bidi="ar-EG"/>
        </w:rPr>
        <w:tab/>
      </w:r>
      <w:r w:rsidRPr="00BC765D">
        <w:rPr>
          <w:spacing w:val="-1"/>
          <w:rtl/>
          <w:lang w:bidi="ar-EG"/>
        </w:rPr>
        <w:t>تعد تكنولوجيا النفاذ غير معنية بالاشتراكات والتزويد بالخدمة، في حين قد تلم طبقة الخدمة بإمكانيات كل من تكنولوجيا النفاذ والجهاز المطرافي الضالعين في حالة اتصال. ويتكيف تسجيل الخدمة وإطلاقها وتنفيذها مع إمكانيات الشبكة والجهاز المطرافي. وتيسر المستعمل والوصول إليه وإمكانيات الجهاز المطرافي كلها أمور تدركها وظائف الشبكة وكذلك الخدمات والتطبيقات، عند الضرورة. ويراعي التقارب خصوصية المستعمل والبيانات ذات الطابع الخصوصي (مثل دليل العناوين والأشياء المفضلة وتشكيلات الظهور وتشكيلات الفوترة/الدفع وتشكيلات الأمن الأخرى) المتضمنة في موجز البيانات الخاص بالمستعمل، والخيارات الشخصية المفضلة لدى المستعمل (مثل التيسر وإمكانية الوصول إليه) وقدرات الجهاز المطرافي.</w:t>
      </w:r>
    </w:p>
    <w:p w:rsidR="00FB6739" w:rsidRDefault="00FB6739" w:rsidP="0060392A">
      <w:pPr>
        <w:pStyle w:val="enumlev1"/>
        <w:rPr>
          <w:rtl/>
          <w:lang w:bidi="ar-EG"/>
        </w:rPr>
      </w:pPr>
      <w:r>
        <w:rPr>
          <w:lang w:bidi="ar-EG"/>
        </w:rPr>
        <w:sym w:font="Symbol" w:char="F0B7"/>
      </w:r>
      <w:r>
        <w:rPr>
          <w:rtl/>
          <w:lang w:bidi="ar-EG"/>
        </w:rPr>
        <w:tab/>
        <w:t>وقد تعتمد معالجة خدمات وتطبيقات التقارب على إمكانيات الجهاز المطرافي. وقد يتم اختيار إمكانيات متوافقة للأجهزة المطرافية عن طريق تفاعل من طرف إلى طرف بين الأجهزة المطرافية أو بين الجهاز المطرافي وطبقة الخدمة الخاصة بالتقارب تبعاً لاحتياجات الخدمة والتطبيق.</w:t>
      </w:r>
    </w:p>
    <w:p w:rsidR="00FB6739" w:rsidRDefault="00FB6739" w:rsidP="00FB6739">
      <w:pPr>
        <w:pStyle w:val="Heading3"/>
        <w:rPr>
          <w:rtl/>
          <w:lang w:val="en-US" w:bidi="ar-EG"/>
        </w:rPr>
      </w:pPr>
      <w:bookmarkStart w:id="27" w:name="_Toc258940883"/>
      <w:r>
        <w:rPr>
          <w:lang w:val="en-US" w:bidi="ar-EG"/>
        </w:rPr>
        <w:t>2.3.2</w:t>
      </w:r>
      <w:r>
        <w:rPr>
          <w:rtl/>
          <w:lang w:val="en-US" w:bidi="ar-EG"/>
        </w:rPr>
        <w:tab/>
        <w:t>شبكات الجيل التالي من أجل تلفزيون بروتوكول الإنترنت</w:t>
      </w:r>
      <w:bookmarkEnd w:id="27"/>
    </w:p>
    <w:p w:rsidR="00FB6739" w:rsidRDefault="00FB6739" w:rsidP="00FB6739">
      <w:pPr>
        <w:rPr>
          <w:rtl/>
          <w:lang w:val="en-US" w:bidi="ar-EG"/>
        </w:rPr>
      </w:pPr>
      <w:r>
        <w:rPr>
          <w:rtl/>
          <w:lang w:val="en-US" w:bidi="ar-EG"/>
        </w:rPr>
        <w:t xml:space="preserve">من منظور شبكات الجيل التالي، يعرف تلفزيون بروتوكول الإنترنت بأنه خدمة متعددة الوسائط عبر شبكات عريضة النطاق قائمة على بروتوكول الإنترنت تُنظم لدعم المستوى المطلوب من جودة الخدمة </w:t>
      </w:r>
      <w:r>
        <w:rPr>
          <w:lang w:val="en-US" w:bidi="ar-EG"/>
        </w:rPr>
        <w:t>(QoS)</w:t>
      </w:r>
      <w:r>
        <w:rPr>
          <w:rtl/>
          <w:lang w:val="en-US" w:bidi="ar-EG"/>
        </w:rPr>
        <w:t xml:space="preserve">/جودة الخبرة </w:t>
      </w:r>
      <w:r>
        <w:rPr>
          <w:lang w:val="en-US" w:bidi="ar-EG"/>
        </w:rPr>
        <w:t>(QoE)</w:t>
      </w:r>
      <w:r>
        <w:rPr>
          <w:rtl/>
          <w:lang w:val="en-US" w:bidi="ar-EG"/>
        </w:rPr>
        <w:t xml:space="preserve"> والأمن والتشغيل البيني والاعتمادية وما إلى ذلك. وهذا يعني أنه ينبغي لشبكات الجيل التالي أن تمثل الأداة الأفضل لدعم التزويد الموثوق والآمن لمحتويات الوسائط المتعددة بما فيها الفيديو، وهي مسألة حاسمة إلى حد كبير بالنسبة لخدمات تلفزيون بروتوكول الإنترنت. وفي هذا الصدد، ينبغي أن تكون شبكات الجيل التالي بمثابة المنصة الأفضل لدعم تلفزيون بروتوكول الإنترنت بإمكانيات تعمل على إدارة عرض النطاق والحركة من منظوري جودة الخدمة وجودة الخبرة على أقل تقدير.</w:t>
      </w:r>
    </w:p>
    <w:p w:rsidR="00FB6739" w:rsidRDefault="00FB6739" w:rsidP="00FB6739">
      <w:pPr>
        <w:rPr>
          <w:rtl/>
          <w:lang w:val="en-US" w:bidi="ar-EG"/>
        </w:rPr>
      </w:pPr>
      <w:r>
        <w:rPr>
          <w:rtl/>
          <w:lang w:val="en-US" w:bidi="ar-EG"/>
        </w:rPr>
        <w:t>ولما كانت خدمة تلفزيون بروتوكول الإنترنت لا تحتاج فقط إلى نقل تدفقات الوسائط المتعددة عريضة النطاق، ولكن إلى الأمن والموثوقية كذلك مع مستوى معين من الجودة، فإن هناك بعض القيود على دعم هذه الإمكانيات في الشبكات الحالية القائمة على بروتوكول الإنترنت في إطار أفضل مجهود، مثل شبكة الإنترنت. ومن ثم تعد شبكات الجيل التالي مع بعض التعديلات من أجل خصائص تلفزيون بروتوكول الإنترنت، أسلوباً مناسباً لتقديم خدمات جديدة بازغة عبر بيئة متجانسة للتوصيل الشبكي.</w:t>
      </w:r>
    </w:p>
    <w:p w:rsidR="00FB6739" w:rsidRDefault="00FB6739" w:rsidP="000F6092">
      <w:pPr>
        <w:rPr>
          <w:rtl/>
          <w:lang w:val="en-US" w:bidi="ar-EG"/>
        </w:rPr>
      </w:pPr>
      <w:r>
        <w:rPr>
          <w:rtl/>
          <w:lang w:val="en-US" w:bidi="ar-EG"/>
        </w:rPr>
        <w:t xml:space="preserve">ومن جهة أخرى، سيساهم تلفزيون بروتوكول الإنترنت أيضاً في التعجيل بنشر شبكات الجيل التالي. ومع إضافة هذه السمة إلى خاصية التجارب، سيدفع ذلك موردي الشبكات والخدمات إلى تقديم "خدمات التشغيل الثلاثي" باستعمال منصة شبكية موحدة تسمى شبكة الجيل التالي. ويبين الشكل </w:t>
      </w:r>
      <w:r>
        <w:rPr>
          <w:lang w:val="en-US" w:bidi="ar-EG"/>
        </w:rPr>
        <w:t>5-2</w:t>
      </w:r>
      <w:r>
        <w:rPr>
          <w:rtl/>
          <w:lang w:val="en-US" w:bidi="ar-EG"/>
        </w:rPr>
        <w:t xml:space="preserve"> أدناه الكيفية التي تدعم بها شبكات الجيل التالي تلفزيون بروتوكول الإنترنت بينما يفند الشكل </w:t>
      </w:r>
      <w:r>
        <w:rPr>
          <w:lang w:val="en-US" w:bidi="ar-EG"/>
        </w:rPr>
        <w:t>6-2</w:t>
      </w:r>
      <w:r>
        <w:rPr>
          <w:rtl/>
          <w:lang w:val="en-US" w:bidi="ar-EG"/>
        </w:rPr>
        <w:t xml:space="preserve"> جوانب التقارب التي يتسم بها تلفزيون بروتوكول الإنترنت.</w:t>
      </w:r>
    </w:p>
    <w:p w:rsidR="000F6092" w:rsidRDefault="000F6092" w:rsidP="00B50AC7">
      <w:pPr>
        <w:spacing w:before="0" w:line="120" w:lineRule="auto"/>
        <w:rPr>
          <w:rtl/>
          <w:lang w:val="en-US" w:bidi="ar-EG"/>
        </w:rPr>
      </w:pPr>
    </w:p>
    <w:p w:rsidR="00FB6739" w:rsidRPr="000F6092" w:rsidRDefault="000F6092" w:rsidP="00B50AC7">
      <w:pPr>
        <w:pStyle w:val="figure0"/>
        <w:spacing w:before="0"/>
        <w:rPr>
          <w:rtl/>
          <w:lang w:val="en-US" w:bidi="ar-EG"/>
        </w:rPr>
      </w:pPr>
      <w:bookmarkStart w:id="28" w:name="_Toc259106636"/>
      <w:r w:rsidRPr="000F6092">
        <w:rPr>
          <w:rtl/>
          <w:lang w:val="en-US" w:bidi="ar-EG"/>
        </w:rPr>
        <w:t xml:space="preserve">الشكل </w:t>
      </w:r>
      <w:r w:rsidRPr="000F6092">
        <w:rPr>
          <w:lang w:val="en-US" w:bidi="ar-EG"/>
        </w:rPr>
        <w:t>5-2</w:t>
      </w:r>
      <w:r w:rsidRPr="000F6092">
        <w:rPr>
          <w:rFonts w:hint="cs"/>
          <w:rtl/>
          <w:lang w:val="en-US" w:bidi="ar-EG"/>
        </w:rPr>
        <w:t>:</w:t>
      </w:r>
      <w:r w:rsidRPr="000F6092">
        <w:rPr>
          <w:rtl/>
          <w:lang w:val="en-US" w:bidi="ar-EG"/>
        </w:rPr>
        <w:t xml:space="preserve"> شبكات الجيل التالي تدعم تلفزيون بروتوكول الإنترنت</w:t>
      </w:r>
      <w:bookmarkEnd w:id="28"/>
    </w:p>
    <w:p w:rsidR="00FB6739" w:rsidRDefault="00FB6739" w:rsidP="00FB6739">
      <w:pPr>
        <w:spacing w:before="0" w:line="240" w:lineRule="auto"/>
        <w:jc w:val="center"/>
        <w:rPr>
          <w:rtl/>
          <w:lang w:val="en-US" w:bidi="ar-EG"/>
        </w:rPr>
      </w:pPr>
      <w:r>
        <w:rPr>
          <w:noProof/>
          <w:rtl/>
          <w:lang w:val="en-US" w:eastAsia="zh-CN"/>
        </w:rPr>
        <w:drawing>
          <wp:anchor distT="0" distB="0" distL="114300" distR="114300" simplePos="0" relativeHeight="251709440" behindDoc="0" locked="0" layoutInCell="0" allowOverlap="1">
            <wp:simplePos x="0" y="0"/>
            <wp:positionH relativeFrom="column">
              <wp:posOffset>1424940</wp:posOffset>
            </wp:positionH>
            <wp:positionV relativeFrom="paragraph">
              <wp:posOffset>0</wp:posOffset>
            </wp:positionV>
            <wp:extent cx="4695825" cy="2809240"/>
            <wp:effectExtent l="19050" t="0" r="9525" b="0"/>
            <wp:wrapNone/>
            <wp:docPr id="5301" name="Picture 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1"/>
                    <pic:cNvPicPr>
                      <a:picLocks noChangeAspect="1" noChangeArrowheads="1"/>
                    </pic:cNvPicPr>
                  </pic:nvPicPr>
                  <pic:blipFill>
                    <a:blip r:embed="rId55" cstate="print"/>
                    <a:srcRect/>
                    <a:stretch>
                      <a:fillRect/>
                    </a:stretch>
                  </pic:blipFill>
                  <pic:spPr bwMode="auto">
                    <a:xfrm>
                      <a:off x="0" y="0"/>
                      <a:ext cx="4695825" cy="2809240"/>
                    </a:xfrm>
                    <a:prstGeom prst="rect">
                      <a:avLst/>
                    </a:prstGeom>
                    <a:noFill/>
                    <a:ln w="9525">
                      <a:noFill/>
                      <a:miter lim="800000"/>
                      <a:headEnd/>
                      <a:tailEnd/>
                    </a:ln>
                  </pic:spPr>
                </pic:pic>
              </a:graphicData>
            </a:graphic>
          </wp:anchor>
        </w:drawing>
      </w:r>
    </w:p>
    <w:p w:rsidR="00FB6739" w:rsidRDefault="00FB6739" w:rsidP="00FB6739">
      <w:pPr>
        <w:rPr>
          <w:rtl/>
          <w:lang w:val="en-US" w:bidi="ar-EG"/>
        </w:rPr>
      </w:pPr>
    </w:p>
    <w:p w:rsidR="00FB6739" w:rsidRDefault="00FB6739" w:rsidP="00FB6739">
      <w:pPr>
        <w:rPr>
          <w:rtl/>
          <w:lang w:val="en-US" w:bidi="ar-EG"/>
        </w:rPr>
      </w:pPr>
    </w:p>
    <w:p w:rsidR="00FB6739" w:rsidRDefault="00FB6739" w:rsidP="00FB6739">
      <w:pPr>
        <w:rPr>
          <w:rtl/>
          <w:lang w:val="en-US" w:bidi="ar-EG"/>
        </w:rPr>
      </w:pPr>
    </w:p>
    <w:p w:rsidR="00FB6739" w:rsidRDefault="00A0320B" w:rsidP="00FB6739">
      <w:pPr>
        <w:spacing w:before="0" w:line="240" w:lineRule="auto"/>
        <w:jc w:val="center"/>
        <w:rPr>
          <w:rtl/>
          <w:lang w:val="en-US" w:bidi="ar-EG"/>
        </w:rPr>
      </w:pPr>
      <w:r>
        <w:rPr>
          <w:rtl/>
          <w:lang w:val="en-US" w:bidi="ar-EG"/>
        </w:rPr>
        <w:pict>
          <v:group id="_x0000_s49950" style="position:absolute;left:0;text-align:left;margin-left:112.85pt;margin-top:.85pt;width:320.35pt;height:113.4pt;z-index:251710464" coordorigin="3391,5801" coordsize="6407,2268" o:allowincell="f">
            <v:oval id="_x0000_s49951" style="position:absolute;left:3638;top:5595;width:392;height:825;rotation:-6001514fd;flip:x" o:allowincell="f" fillcolor="#fcc" stroked="f"/>
            <v:shape id="_x0000_s49952" type="#_x0000_t202" style="position:absolute;left:8103;top:5801;width:643;height:288" o:allowincell="f" fillcolor="#ff6" stroked="f">
              <v:textbox inset="0,0,0,0">
                <w:txbxContent>
                  <w:p w:rsidR="00A520AA" w:rsidRPr="005D0A77" w:rsidRDefault="00A520AA" w:rsidP="00FB6739">
                    <w:pPr>
                      <w:spacing w:before="40" w:line="200" w:lineRule="exact"/>
                      <w:jc w:val="center"/>
                      <w:rPr>
                        <w:spacing w:val="-2"/>
                        <w:sz w:val="20"/>
                        <w:szCs w:val="20"/>
                        <w:rtl/>
                        <w:lang w:val="en-US"/>
                      </w:rPr>
                    </w:pPr>
                    <w:r>
                      <w:rPr>
                        <w:rFonts w:hint="cs"/>
                        <w:spacing w:val="-2"/>
                        <w:sz w:val="20"/>
                        <w:szCs w:val="20"/>
                        <w:rtl/>
                        <w:lang w:val="en-US"/>
                      </w:rPr>
                      <w:t>كبلات</w:t>
                    </w:r>
                  </w:p>
                </w:txbxContent>
              </v:textbox>
            </v:shape>
            <v:shape id="_x0000_s49953" type="#_x0000_t202" style="position:absolute;left:8154;top:6414;width:681;height:324" o:allowincell="f" fillcolor="#6f9" stroked="f">
              <v:textbox inset="0,0,0,0">
                <w:txbxContent>
                  <w:p w:rsidR="00A520AA" w:rsidRPr="00ED5CFC" w:rsidRDefault="00A520AA" w:rsidP="00FB6739">
                    <w:pPr>
                      <w:rPr>
                        <w:sz w:val="16"/>
                        <w:szCs w:val="19"/>
                        <w:rtl/>
                      </w:rPr>
                    </w:pPr>
                  </w:p>
                </w:txbxContent>
              </v:textbox>
            </v:shape>
            <v:shape id="_x0000_s49954" type="#_x0000_t202" style="position:absolute;left:8050;top:6360;width:841;height:564" o:allowincell="f" filled="f" stroked="f">
              <v:textbox inset="0,0,0,0">
                <w:txbxContent>
                  <w:p w:rsidR="00A520AA" w:rsidRPr="00ED5CFC" w:rsidRDefault="00A520AA" w:rsidP="00FB6739">
                    <w:pPr>
                      <w:spacing w:before="40" w:line="200" w:lineRule="exact"/>
                      <w:jc w:val="center"/>
                      <w:rPr>
                        <w:spacing w:val="-8"/>
                        <w:sz w:val="12"/>
                        <w:szCs w:val="16"/>
                        <w:rtl/>
                        <w:lang w:val="en-US"/>
                      </w:rPr>
                    </w:pPr>
                    <w:r w:rsidRPr="00ED5CFC">
                      <w:rPr>
                        <w:rFonts w:hint="cs"/>
                        <w:spacing w:val="-8"/>
                        <w:sz w:val="12"/>
                        <w:szCs w:val="16"/>
                        <w:rtl/>
                        <w:lang w:val="en-US"/>
                      </w:rPr>
                      <w:t>لا سلكي من الجيل الثاني/الثالث</w:t>
                    </w:r>
                  </w:p>
                </w:txbxContent>
              </v:textbox>
            </v:shape>
            <v:shape id="_x0000_s49955" type="#_x0000_t202" style="position:absolute;left:7061;top:6089;width:720;height:360" o:allowincell="f" fillcolor="#ddd" stroked="f">
              <v:textbox inset="0,0,0,0">
                <w:txbxContent>
                  <w:p w:rsidR="00A520AA" w:rsidRPr="00ED5CFC" w:rsidRDefault="00A520AA" w:rsidP="00FB6739">
                    <w:pPr>
                      <w:rPr>
                        <w:sz w:val="14"/>
                        <w:szCs w:val="19"/>
                        <w:rtl/>
                      </w:rPr>
                    </w:pPr>
                  </w:p>
                </w:txbxContent>
              </v:textbox>
            </v:shape>
            <v:shape id="_x0000_s49956" type="#_x0000_t202" style="position:absolute;left:6972;top:6024;width:900;height:540" o:allowincell="f" filled="f" stroked="f">
              <v:textbox inset="0,0,0,0">
                <w:txbxContent>
                  <w:p w:rsidR="00A520AA" w:rsidRPr="00335033" w:rsidRDefault="00A520AA" w:rsidP="00FB6739">
                    <w:pPr>
                      <w:spacing w:before="40" w:line="180" w:lineRule="exact"/>
                      <w:jc w:val="center"/>
                      <w:rPr>
                        <w:spacing w:val="-2"/>
                        <w:sz w:val="14"/>
                        <w:szCs w:val="18"/>
                        <w:rtl/>
                        <w:lang w:val="en-US"/>
                      </w:rPr>
                    </w:pPr>
                    <w:r>
                      <w:rPr>
                        <w:rFonts w:hint="cs"/>
                        <w:spacing w:val="-2"/>
                        <w:sz w:val="14"/>
                        <w:szCs w:val="18"/>
                        <w:rtl/>
                        <w:lang w:val="en-US"/>
                      </w:rPr>
                      <w:t xml:space="preserve">الميدان </w:t>
                    </w:r>
                    <w:r>
                      <w:rPr>
                        <w:spacing w:val="-2"/>
                        <w:sz w:val="14"/>
                        <w:szCs w:val="18"/>
                        <w:lang w:val="en-US"/>
                      </w:rPr>
                      <w:t>4</w:t>
                    </w:r>
                    <w:r>
                      <w:rPr>
                        <w:rFonts w:hint="cs"/>
                        <w:spacing w:val="-2"/>
                        <w:sz w:val="14"/>
                        <w:szCs w:val="18"/>
                        <w:rtl/>
                        <w:lang w:val="en-US"/>
                      </w:rPr>
                      <w:t xml:space="preserve"> </w:t>
                    </w:r>
                    <w:r w:rsidRPr="002818C1">
                      <w:rPr>
                        <w:rFonts w:hint="cs"/>
                        <w:i/>
                        <w:iCs/>
                        <w:spacing w:val="-2"/>
                        <w:sz w:val="14"/>
                        <w:szCs w:val="18"/>
                        <w:rtl/>
                        <w:lang w:val="en-US"/>
                      </w:rPr>
                      <w:t>التزويد الزائد</w:t>
                    </w:r>
                  </w:p>
                </w:txbxContent>
              </v:textbox>
            </v:shape>
            <v:shape id="_x0000_s49957" type="#_x0000_t202" style="position:absolute;left:6235;top:6111;width:689;height:328" o:allowincell="f" fillcolor="#fc6" stroked="f">
              <v:textbox inset="0,0,0,0">
                <w:txbxContent>
                  <w:p w:rsidR="00A520AA" w:rsidRPr="009D55C3" w:rsidRDefault="00A520AA" w:rsidP="00FB6739">
                    <w:pPr>
                      <w:rPr>
                        <w:sz w:val="14"/>
                        <w:szCs w:val="19"/>
                        <w:rtl/>
                      </w:rPr>
                    </w:pPr>
                  </w:p>
                </w:txbxContent>
              </v:textbox>
            </v:shape>
            <v:shape id="_x0000_s49958" type="#_x0000_t202" style="position:absolute;left:3391;top:5822;width:900;height:360" o:allowincell="f" filled="f" stroked="f">
              <v:textbox inset="0,0,0,0">
                <w:txbxContent>
                  <w:p w:rsidR="00A520AA" w:rsidRPr="00335033" w:rsidRDefault="00A520AA" w:rsidP="00FB6739">
                    <w:pPr>
                      <w:spacing w:before="40" w:line="200" w:lineRule="exact"/>
                      <w:jc w:val="center"/>
                      <w:rPr>
                        <w:spacing w:val="-2"/>
                        <w:sz w:val="14"/>
                        <w:szCs w:val="20"/>
                        <w:lang w:val="en-US"/>
                      </w:rPr>
                    </w:pPr>
                    <w:r w:rsidRPr="00335033">
                      <w:rPr>
                        <w:rFonts w:hint="cs"/>
                        <w:spacing w:val="-2"/>
                        <w:sz w:val="14"/>
                        <w:szCs w:val="20"/>
                        <w:rtl/>
                        <w:lang w:val="en-US"/>
                      </w:rPr>
                      <w:t xml:space="preserve">نفاذ </w:t>
                    </w:r>
                    <w:r w:rsidRPr="00335033">
                      <w:rPr>
                        <w:spacing w:val="-2"/>
                        <w:sz w:val="14"/>
                        <w:szCs w:val="20"/>
                        <w:lang w:val="en-US"/>
                      </w:rPr>
                      <w:t>802.xx</w:t>
                    </w:r>
                  </w:p>
                </w:txbxContent>
              </v:textbox>
            </v:shape>
            <v:shape id="_x0000_s49959" type="#_x0000_t202" style="position:absolute;left:6226;top:6065;width:720;height:564" o:allowincell="f" filled="f" stroked="f">
              <v:textbox inset="0,0,0,0">
                <w:txbxContent>
                  <w:p w:rsidR="00A520AA" w:rsidRPr="00335033" w:rsidRDefault="00A520AA" w:rsidP="00FB6739">
                    <w:pPr>
                      <w:spacing w:before="40" w:line="180" w:lineRule="exact"/>
                      <w:jc w:val="center"/>
                      <w:rPr>
                        <w:spacing w:val="-2"/>
                        <w:sz w:val="14"/>
                        <w:szCs w:val="18"/>
                        <w:rtl/>
                        <w:lang w:val="en-US"/>
                      </w:rPr>
                    </w:pPr>
                    <w:r w:rsidRPr="00335033">
                      <w:rPr>
                        <w:rFonts w:hint="cs"/>
                        <w:spacing w:val="-2"/>
                        <w:sz w:val="14"/>
                        <w:szCs w:val="18"/>
                        <w:rtl/>
                        <w:lang w:val="en-US"/>
                      </w:rPr>
                      <w:t xml:space="preserve">الميدان </w:t>
                    </w:r>
                    <w:r>
                      <w:rPr>
                        <w:spacing w:val="-2"/>
                        <w:sz w:val="14"/>
                        <w:szCs w:val="18"/>
                        <w:lang w:val="en-US"/>
                      </w:rPr>
                      <w:t>3</w:t>
                    </w:r>
                    <w:r w:rsidRPr="00335033">
                      <w:rPr>
                        <w:rFonts w:hint="cs"/>
                        <w:spacing w:val="-2"/>
                        <w:sz w:val="14"/>
                        <w:szCs w:val="18"/>
                        <w:rtl/>
                        <w:lang w:val="en-US"/>
                      </w:rPr>
                      <w:t xml:space="preserve"> </w:t>
                    </w:r>
                    <w:r w:rsidRPr="002818C1">
                      <w:rPr>
                        <w:i/>
                        <w:iCs/>
                        <w:spacing w:val="-2"/>
                        <w:sz w:val="14"/>
                        <w:szCs w:val="18"/>
                        <w:lang w:val="en-US"/>
                      </w:rPr>
                      <w:t>MPLS-TE</w:t>
                    </w:r>
                  </w:p>
                </w:txbxContent>
              </v:textbox>
            </v:shape>
            <v:shape id="_x0000_s49960" type="#_x0000_t202" style="position:absolute;left:5454;top:6089;width:682;height:360" o:allowincell="f" fillcolor="#ccecff" stroked="f">
              <v:textbox inset="0,0,0,0">
                <w:txbxContent>
                  <w:p w:rsidR="00A520AA" w:rsidRPr="001658B4" w:rsidRDefault="00A520AA" w:rsidP="00FB6739">
                    <w:pPr>
                      <w:rPr>
                        <w:sz w:val="14"/>
                        <w:szCs w:val="19"/>
                        <w:rtl/>
                      </w:rPr>
                    </w:pPr>
                  </w:p>
                </w:txbxContent>
              </v:textbox>
            </v:shape>
            <v:shape id="_x0000_s49961" type="#_x0000_t202" style="position:absolute;left:5634;top:6089;width:276;height:462" o:allowincell="f" fillcolor="#ccecff" stroked="f">
              <v:textbox inset="0,0,0,0">
                <w:txbxContent>
                  <w:p w:rsidR="00A520AA" w:rsidRPr="001658B4" w:rsidRDefault="00A520AA" w:rsidP="00FB6739">
                    <w:pPr>
                      <w:rPr>
                        <w:sz w:val="14"/>
                        <w:szCs w:val="19"/>
                        <w:rtl/>
                      </w:rPr>
                    </w:pPr>
                  </w:p>
                </w:txbxContent>
              </v:textbox>
            </v:shape>
            <v:shape id="_x0000_s49962" type="#_x0000_t202" style="position:absolute;left:5326;top:6011;width:900;height:540" o:allowincell="f" filled="f" stroked="f">
              <v:textbox inset="0,0,0,0">
                <w:txbxContent>
                  <w:p w:rsidR="00A520AA" w:rsidRPr="00335033" w:rsidRDefault="00A520AA" w:rsidP="00FB6739">
                    <w:pPr>
                      <w:spacing w:before="40" w:line="200" w:lineRule="exact"/>
                      <w:jc w:val="center"/>
                      <w:rPr>
                        <w:spacing w:val="-2"/>
                        <w:sz w:val="14"/>
                        <w:szCs w:val="18"/>
                        <w:rtl/>
                        <w:lang w:val="en-US"/>
                      </w:rPr>
                    </w:pPr>
                    <w:r w:rsidRPr="00335033">
                      <w:rPr>
                        <w:rFonts w:hint="cs"/>
                        <w:spacing w:val="-2"/>
                        <w:sz w:val="14"/>
                        <w:szCs w:val="18"/>
                        <w:rtl/>
                        <w:lang w:val="en-US"/>
                      </w:rPr>
                      <w:t xml:space="preserve">الميدان </w:t>
                    </w:r>
                    <w:r>
                      <w:rPr>
                        <w:spacing w:val="-2"/>
                        <w:sz w:val="14"/>
                        <w:szCs w:val="18"/>
                        <w:lang w:val="en-US"/>
                      </w:rPr>
                      <w:t>2</w:t>
                    </w:r>
                    <w:r w:rsidRPr="00335033">
                      <w:rPr>
                        <w:rFonts w:hint="cs"/>
                        <w:spacing w:val="-2"/>
                        <w:sz w:val="14"/>
                        <w:szCs w:val="18"/>
                        <w:rtl/>
                        <w:lang w:val="en-US"/>
                      </w:rPr>
                      <w:t xml:space="preserve"> </w:t>
                    </w:r>
                    <w:r w:rsidRPr="002818C1">
                      <w:rPr>
                        <w:rFonts w:hint="cs"/>
                        <w:i/>
                        <w:iCs/>
                        <w:spacing w:val="-2"/>
                        <w:sz w:val="14"/>
                        <w:szCs w:val="18"/>
                        <w:rtl/>
                        <w:lang w:val="en-US"/>
                      </w:rPr>
                      <w:t>خدمات مختلفة</w:t>
                    </w:r>
                  </w:p>
                </w:txbxContent>
              </v:textbox>
            </v:shape>
            <v:shape id="_x0000_s49963" type="#_x0000_t202" style="position:absolute;left:4862;top:6013;width:250;height:540" o:allowincell="f" fillcolor="#efd6c6" stroked="f">
              <v:textbox inset="0,0,0,0">
                <w:txbxContent>
                  <w:p w:rsidR="00A520AA" w:rsidRPr="001658B4" w:rsidRDefault="00A520AA" w:rsidP="00FB6739">
                    <w:pPr>
                      <w:rPr>
                        <w:sz w:val="14"/>
                        <w:szCs w:val="19"/>
                        <w:rtl/>
                      </w:rPr>
                    </w:pPr>
                  </w:p>
                </w:txbxContent>
              </v:textbox>
            </v:shape>
            <v:shape id="_x0000_s49964" type="#_x0000_t202" style="position:absolute;left:4671;top:6115;width:720;height:360" o:allowincell="f" fillcolor="#efd6c6" stroked="f">
              <v:textbox inset="0,0,0,0">
                <w:txbxContent>
                  <w:p w:rsidR="00A520AA" w:rsidRPr="001658B4" w:rsidRDefault="00A520AA" w:rsidP="00FB6739">
                    <w:pPr>
                      <w:rPr>
                        <w:sz w:val="14"/>
                        <w:szCs w:val="19"/>
                        <w:rtl/>
                      </w:rPr>
                    </w:pPr>
                  </w:p>
                </w:txbxContent>
              </v:textbox>
            </v:shape>
            <v:shape id="_x0000_s49965" type="#_x0000_t202" style="position:absolute;left:4567;top:6037;width:900;height:540" o:allowincell="f" filled="f" stroked="f">
              <v:textbox inset="0,0,0,0">
                <w:txbxContent>
                  <w:p w:rsidR="00A520AA" w:rsidRPr="002818C1" w:rsidRDefault="00A520AA" w:rsidP="00FB6739">
                    <w:pPr>
                      <w:spacing w:before="40" w:line="180" w:lineRule="exact"/>
                      <w:jc w:val="center"/>
                      <w:rPr>
                        <w:spacing w:val="-6"/>
                        <w:sz w:val="14"/>
                        <w:szCs w:val="18"/>
                        <w:rtl/>
                        <w:lang w:val="en-US"/>
                      </w:rPr>
                    </w:pPr>
                    <w:r w:rsidRPr="002818C1">
                      <w:rPr>
                        <w:rFonts w:hint="cs"/>
                        <w:spacing w:val="-6"/>
                        <w:sz w:val="14"/>
                        <w:szCs w:val="18"/>
                        <w:rtl/>
                        <w:lang w:val="en-US"/>
                      </w:rPr>
                      <w:t xml:space="preserve">الميدان </w:t>
                    </w:r>
                    <w:r w:rsidRPr="002818C1">
                      <w:rPr>
                        <w:spacing w:val="-6"/>
                        <w:sz w:val="14"/>
                        <w:szCs w:val="18"/>
                        <w:lang w:val="en-US"/>
                      </w:rPr>
                      <w:t>1</w:t>
                    </w:r>
                    <w:r w:rsidRPr="002818C1">
                      <w:rPr>
                        <w:rFonts w:hint="cs"/>
                        <w:spacing w:val="-6"/>
                        <w:sz w:val="14"/>
                        <w:szCs w:val="18"/>
                        <w:rtl/>
                        <w:lang w:val="en-US"/>
                      </w:rPr>
                      <w:t xml:space="preserve"> </w:t>
                    </w:r>
                    <w:r>
                      <w:rPr>
                        <w:spacing w:val="-6"/>
                        <w:sz w:val="14"/>
                        <w:szCs w:val="18"/>
                        <w:rtl/>
                        <w:lang w:val="en-US"/>
                      </w:rPr>
                      <w:br/>
                    </w:r>
                    <w:r w:rsidRPr="002818C1">
                      <w:rPr>
                        <w:rFonts w:hint="cs"/>
                        <w:i/>
                        <w:iCs/>
                        <w:spacing w:val="-6"/>
                        <w:sz w:val="14"/>
                        <w:szCs w:val="18"/>
                        <w:rtl/>
                        <w:lang w:val="en-US"/>
                      </w:rPr>
                      <w:t>خدمة</w:t>
                    </w:r>
                    <w:r w:rsidRPr="002818C1">
                      <w:rPr>
                        <w:rFonts w:hint="cs"/>
                        <w:spacing w:val="-6"/>
                        <w:sz w:val="14"/>
                        <w:szCs w:val="18"/>
                        <w:rtl/>
                        <w:lang w:val="en-US"/>
                      </w:rPr>
                      <w:t xml:space="preserve"> </w:t>
                    </w:r>
                    <w:r w:rsidRPr="002818C1">
                      <w:rPr>
                        <w:rFonts w:hint="cs"/>
                        <w:i/>
                        <w:iCs/>
                        <w:spacing w:val="-6"/>
                        <w:sz w:val="14"/>
                        <w:szCs w:val="18"/>
                        <w:rtl/>
                        <w:lang w:val="en-US"/>
                      </w:rPr>
                      <w:t>مشتركة</w:t>
                    </w:r>
                  </w:p>
                </w:txbxContent>
              </v:textbox>
            </v:shape>
            <v:shape id="_x0000_s49966" type="#_x0000_t202" style="position:absolute;left:3565;top:6462;width:543;height:252" o:allowincell="f" fillcolor="#6ff" stroked="f">
              <v:textbox inset="0,0,0,0">
                <w:txbxContent>
                  <w:p w:rsidR="00A520AA" w:rsidRPr="002818C1" w:rsidRDefault="00A520AA" w:rsidP="00FB6739">
                    <w:pPr>
                      <w:rPr>
                        <w:szCs w:val="20"/>
                      </w:rPr>
                    </w:pPr>
                  </w:p>
                </w:txbxContent>
              </v:textbox>
            </v:shape>
            <v:shape id="_x0000_s49967" type="#_x0000_t202" style="position:absolute;left:3422;top:6423;width:900;height:360" o:allowincell="f" filled="f" stroked="f">
              <v:textbox inset="0,0,0,0">
                <w:txbxContent>
                  <w:p w:rsidR="00A520AA" w:rsidRPr="002818C1" w:rsidRDefault="00A520AA" w:rsidP="00FB6739">
                    <w:pPr>
                      <w:spacing w:before="40" w:line="200" w:lineRule="exact"/>
                      <w:jc w:val="center"/>
                      <w:rPr>
                        <w:spacing w:val="-4"/>
                        <w:sz w:val="14"/>
                        <w:szCs w:val="20"/>
                        <w:lang w:val="en-US"/>
                      </w:rPr>
                    </w:pPr>
                    <w:r w:rsidRPr="002818C1">
                      <w:rPr>
                        <w:rFonts w:hint="cs"/>
                        <w:spacing w:val="-4"/>
                        <w:sz w:val="14"/>
                        <w:szCs w:val="20"/>
                        <w:rtl/>
                        <w:lang w:val="en-US"/>
                      </w:rPr>
                      <w:t xml:space="preserve">الخدمة </w:t>
                    </w:r>
                    <w:r w:rsidRPr="002818C1">
                      <w:rPr>
                        <w:spacing w:val="-4"/>
                        <w:sz w:val="14"/>
                        <w:szCs w:val="20"/>
                        <w:lang w:val="en-US"/>
                      </w:rPr>
                      <w:t>xDSL</w:t>
                    </w:r>
                  </w:p>
                </w:txbxContent>
              </v:textbox>
            </v:shape>
            <v:shape id="_x0000_s49968" type="#_x0000_t202" style="position:absolute;left:4976;top:6748;width:2272;height:360" o:allowincell="f" filled="f" stroked="f">
              <v:textbox inset="0,0,0,0">
                <w:txbxContent>
                  <w:p w:rsidR="00A520AA" w:rsidRPr="005D0A77" w:rsidRDefault="00A520AA" w:rsidP="00FB6739">
                    <w:pPr>
                      <w:spacing w:before="40" w:line="200" w:lineRule="exact"/>
                      <w:jc w:val="center"/>
                      <w:rPr>
                        <w:b/>
                        <w:bCs/>
                        <w:i/>
                        <w:iCs/>
                        <w:spacing w:val="-2"/>
                        <w:sz w:val="22"/>
                        <w:szCs w:val="22"/>
                        <w:rtl/>
                        <w:lang w:val="en-US"/>
                      </w:rPr>
                    </w:pPr>
                    <w:r w:rsidRPr="005D0A77">
                      <w:rPr>
                        <w:rFonts w:hint="cs"/>
                        <w:b/>
                        <w:bCs/>
                        <w:i/>
                        <w:iCs/>
                        <w:spacing w:val="-2"/>
                        <w:sz w:val="22"/>
                        <w:szCs w:val="22"/>
                        <w:rtl/>
                        <w:lang w:val="en-US"/>
                      </w:rPr>
                      <w:t>نقل بالرزم متعدد الخدمات</w:t>
                    </w:r>
                  </w:p>
                </w:txbxContent>
              </v:textbox>
            </v:shape>
            <v:shape id="_x0000_s49969" type="#_x0000_t202" style="position:absolute;left:7638;top:7349;width:2160;height:720" o:allowincell="f" filled="f" stroked="f">
              <v:textbox inset="0,0,0,0">
                <w:txbxContent>
                  <w:p w:rsidR="00A520AA" w:rsidRPr="005D0A77" w:rsidRDefault="00A520AA" w:rsidP="00FB6739">
                    <w:pPr>
                      <w:spacing w:before="40" w:line="200" w:lineRule="exact"/>
                      <w:jc w:val="center"/>
                      <w:rPr>
                        <w:spacing w:val="-2"/>
                        <w:sz w:val="20"/>
                        <w:szCs w:val="20"/>
                        <w:rtl/>
                        <w:lang w:val="en-US"/>
                      </w:rPr>
                    </w:pPr>
                    <w:r>
                      <w:rPr>
                        <w:rFonts w:hint="cs"/>
                        <w:spacing w:val="-2"/>
                        <w:sz w:val="20"/>
                        <w:szCs w:val="20"/>
                        <w:rtl/>
                      </w:rPr>
                      <w:t>جودة متكاملة للخدمة والتحكم في الحركة والأمن وخدمات متعددة وما إلى ذلك</w:t>
                    </w:r>
                  </w:p>
                </w:txbxContent>
              </v:textbox>
            </v:shape>
          </v:group>
        </w:pict>
      </w:r>
    </w:p>
    <w:p w:rsidR="00FB6739" w:rsidRDefault="00FB6739" w:rsidP="00FB6739">
      <w:pPr>
        <w:rPr>
          <w:rtl/>
          <w:lang w:val="en-US" w:bidi="ar-EG"/>
        </w:rPr>
      </w:pPr>
    </w:p>
    <w:p w:rsidR="00FB6739" w:rsidRDefault="00FB6739" w:rsidP="00FB6739">
      <w:pPr>
        <w:rPr>
          <w:rtl/>
          <w:lang w:val="en-US" w:bidi="ar-EG"/>
        </w:rPr>
      </w:pPr>
    </w:p>
    <w:p w:rsidR="00FB6739" w:rsidRPr="00BF7A76" w:rsidRDefault="00FB6739" w:rsidP="00FB6739">
      <w:pPr>
        <w:spacing w:before="0" w:line="240" w:lineRule="auto"/>
        <w:jc w:val="center"/>
        <w:rPr>
          <w:rtl/>
          <w:lang w:val="en-US" w:bidi="ar-EG"/>
        </w:rPr>
      </w:pPr>
    </w:p>
    <w:p w:rsidR="00FB6739" w:rsidRDefault="00FB6739" w:rsidP="00FB6739">
      <w:pPr>
        <w:spacing w:before="0" w:line="240" w:lineRule="auto"/>
        <w:jc w:val="center"/>
        <w:rPr>
          <w:rtl/>
          <w:lang w:val="en-US" w:bidi="ar-EG"/>
        </w:rPr>
      </w:pPr>
    </w:p>
    <w:p w:rsidR="00FB6739" w:rsidRDefault="00FB6739" w:rsidP="00FB6739">
      <w:pPr>
        <w:pStyle w:val="FigureNotitle"/>
        <w:bidi/>
        <w:spacing w:before="0"/>
        <w:rPr>
          <w:rtl/>
          <w:lang w:val="en-US" w:bidi="ar-EG"/>
        </w:rPr>
      </w:pPr>
    </w:p>
    <w:p w:rsidR="00FB6739" w:rsidRDefault="00FB6739" w:rsidP="00F376EC">
      <w:pPr>
        <w:pBdr>
          <w:bottom w:val="single" w:sz="18" w:space="1" w:color="auto"/>
        </w:pBdr>
        <w:spacing w:before="0" w:line="240" w:lineRule="auto"/>
        <w:jc w:val="center"/>
        <w:rPr>
          <w:rtl/>
          <w:lang w:val="en-US" w:bidi="ar-EG"/>
        </w:rPr>
      </w:pPr>
    </w:p>
    <w:p w:rsidR="00FB6739" w:rsidRDefault="00FB6739" w:rsidP="00FB6739">
      <w:pPr>
        <w:rPr>
          <w:rtl/>
        </w:rPr>
      </w:pPr>
    </w:p>
    <w:p w:rsidR="00F376EC" w:rsidRDefault="00F376EC" w:rsidP="00B50AC7">
      <w:pPr>
        <w:spacing w:before="0" w:line="120" w:lineRule="auto"/>
        <w:rPr>
          <w:rtl/>
          <w:lang w:val="en-US" w:bidi="ar-EG"/>
        </w:rPr>
      </w:pPr>
    </w:p>
    <w:p w:rsidR="00F376EC" w:rsidRPr="00F376EC" w:rsidRDefault="00F376EC" w:rsidP="00B50AC7">
      <w:pPr>
        <w:pStyle w:val="figure0"/>
        <w:rPr>
          <w:rtl/>
          <w:lang w:val="en-US" w:bidi="ar-EG"/>
        </w:rPr>
      </w:pPr>
      <w:bookmarkStart w:id="29" w:name="_Toc259106637"/>
      <w:r w:rsidRPr="00194279">
        <w:rPr>
          <w:rtl/>
          <w:lang w:val="en-US" w:bidi="ar-EG"/>
        </w:rPr>
        <w:t xml:space="preserve">الشكل </w:t>
      </w:r>
      <w:r w:rsidRPr="00194279">
        <w:rPr>
          <w:lang w:val="en-US" w:bidi="ar-EG"/>
        </w:rPr>
        <w:t>6-2</w:t>
      </w:r>
      <w:r>
        <w:rPr>
          <w:rFonts w:hint="cs"/>
          <w:rtl/>
          <w:lang w:val="en-US" w:bidi="ar-EG"/>
        </w:rPr>
        <w:t>:</w:t>
      </w:r>
      <w:r w:rsidRPr="00194279">
        <w:rPr>
          <w:rtl/>
          <w:lang w:val="en-US" w:bidi="ar-EG"/>
        </w:rPr>
        <w:t xml:space="preserve"> تلفزيون بروتوكول الإنترنت كنتيجة للتقارب</w:t>
      </w:r>
      <w:bookmarkEnd w:id="29"/>
    </w:p>
    <w:p w:rsidR="00FB6739" w:rsidRDefault="00A0320B" w:rsidP="00F376EC">
      <w:pPr>
        <w:pBdr>
          <w:bottom w:val="single" w:sz="18" w:space="1" w:color="auto"/>
        </w:pBdr>
        <w:spacing w:before="0" w:line="240" w:lineRule="auto"/>
        <w:jc w:val="center"/>
        <w:rPr>
          <w:rtl/>
          <w:lang w:val="en-US" w:bidi="ar-EG"/>
        </w:rPr>
      </w:pPr>
      <w:r>
        <w:rPr>
          <w:rtl/>
          <w:lang w:val="en-US" w:bidi="ar-EG"/>
        </w:rPr>
      </w:r>
      <w:r>
        <w:rPr>
          <w:lang w:val="en-US" w:bidi="ar-EG"/>
        </w:rPr>
        <w:pict>
          <v:group id="_x0000_s48386" editas="canvas" style="width:414pt;height:198pt;mso-position-horizontal-relative:char;mso-position-vertical-relative:line" coordorigin="-720,-360" coordsize="8280,3960" o:allowincell="f">
            <o:lock v:ext="edit" aspectratio="t"/>
            <v:shape id="_x0000_s48387" type="#_x0000_t75" style="position:absolute;left:-720;top:-360;width:8280;height:3960" o:preferrelative="f" o:allowincell="f">
              <v:fill o:detectmouseclick="t"/>
              <v:path o:extrusionok="t" o:connecttype="none"/>
              <o:lock v:ext="edit" text="t"/>
            </v:shape>
            <v:group id="_x0000_s48388" style="position:absolute;left:-14;width:6760;height:3355" coordorigin="-14" coordsize="6760,3355" o:allowincell="f">
              <v:shape id="_x0000_s48389" type="#_x0000_t75" style="position:absolute;left:2207;top:1200;width:459;height:390" o:allowincell="f">
                <v:imagedata r:id="rId56" o:title=""/>
              </v:shape>
              <v:shape id="_x0000_s48390" type="#_x0000_t75" style="position:absolute;left:2207;top:1200;width:459;height:390" o:allowincell="f">
                <v:imagedata r:id="rId57" o:title=""/>
              </v:shape>
              <v:shape id="_x0000_s48391" style="position:absolute;left:2253;top:1210;width:378;height:349" coordsize="378,349" o:allowincell="f" path="m204,349r36,-79l,158,74,,314,112,350,33r28,205l204,349xe" fillcolor="blue" stroked="f">
                <v:path arrowok="t"/>
              </v:shape>
              <v:shape id="_x0000_s48392" style="position:absolute;left:2215;top:1192;width:99;height:170" coordsize="99,170" o:allowincell="f" path="m,158l74,,99,12,26,170,,158xe" fillcolor="blue" stroked="f">
                <v:path arrowok="t"/>
              </v:shape>
              <v:shape id="_x0000_s48393" style="position:absolute;left:2190;top:1181;width:86;height:163" coordsize="86,163" o:allowincell="f" path="m,158l73,,86,6,13,163,,158xe" fillcolor="blue" stroked="f">
                <v:path arrowok="t"/>
              </v:shape>
              <v:shape id="_x0000_s48394" type="#_x0000_t75" style="position:absolute;left:2230;top:2065;width:467;height:452" o:allowincell="f">
                <v:imagedata r:id="rId58" o:title=""/>
              </v:shape>
              <v:shape id="_x0000_s48395" type="#_x0000_t75" style="position:absolute;left:2230;top:2065;width:467;height:452" o:allowincell="f">
                <v:imagedata r:id="rId59" o:title=""/>
              </v:shape>
              <v:shape id="_x0000_s48396" style="position:absolute;left:2274;top:2050;width:393;height:386" coordsize="393,386" o:allowincell="f" path="m184,r52,64l,257,105,386,341,192r52,64l388,46,184,xe" fillcolor="blue" stroked="f">
                <v:path arrowok="t"/>
              </v:shape>
              <v:shape id="_x0000_s48397" style="position:absolute;left:2237;top:2318;width:129;height:148" coordsize="129,148" o:allowincell="f" path="m,20l104,148r25,-20l25,,,20xe" fillcolor="blue" stroked="f">
                <v:path arrowok="t"/>
              </v:shape>
              <v:shape id="_x0000_s48398" style="position:absolute;left:2212;top:2348;width:117;height:139" coordsize="117,139" o:allowincell="f" path="m,11l104,139r13,-11l12,,,11xe" fillcolor="blue" stroked="f">
                <v:path arrowok="t"/>
              </v:shape>
              <v:shape id="_x0000_s48399" type="#_x0000_t75" style="position:absolute;left:3925;top:1169;width:505;height:429" o:allowincell="f">
                <v:imagedata r:id="rId60" o:title=""/>
              </v:shape>
              <v:shape id="_x0000_s48400" type="#_x0000_t75" style="position:absolute;left:3925;top:1169;width:505;height:429" o:allowincell="f">
                <v:imagedata r:id="rId61" o:title=""/>
              </v:shape>
              <v:shape id="_x0000_s48401" style="position:absolute;left:3905;top:1191;width:422;height:373" coordsize="422,373" o:allowincell="f" path="m196,373l154,299,422,148,339,,72,151,30,78,,289r196,84xe" fillcolor="blue" stroked="f">
                <v:path arrowok="t"/>
              </v:shape>
              <v:shape id="_x0000_s48402" style="position:absolute;left:4259;top:1167;width:111;height:164" coordsize="111,164" o:allowincell="f" path="m111,148l28,,,16,82,164r29,-16xe" fillcolor="blue" stroked="f">
                <v:path arrowok="t"/>
              </v:shape>
              <v:shape id="_x0000_s48403" style="position:absolute;left:4301;top:1151;width:97;height:156" coordsize="97,156" o:allowincell="f" path="m97,148l14,,,8,83,156r14,-8xe" fillcolor="blue" stroked="f">
                <v:path arrowok="t"/>
              </v:shape>
              <v:shape id="_x0000_s48404" type="#_x0000_t75" style="position:absolute;left:3995;top:2073;width:435;height:405" o:allowincell="f">
                <v:imagedata r:id="rId62" o:title=""/>
              </v:shape>
              <v:shape id="_x0000_s48405" type="#_x0000_t75" style="position:absolute;left:3995;top:2073;width:435;height:405" o:allowincell="f">
                <v:imagedata r:id="rId63" o:title=""/>
              </v:shape>
              <v:shape id="_x0000_s48406" style="position:absolute;left:3981;top:2055;width:357;height:354" coordsize="357,354" o:allowincell="f" path="m181,l137,74,357,207,268,354,48,221,3,295,,91,181,xe" fillcolor="blue" stroked="f">
                <v:path arrowok="t"/>
              </v:shape>
              <v:shape id="_x0000_s48407" style="position:absolute;left:4260;top:2268;width:112;height:162" coordsize="112,162" o:allowincell="f" path="m112,15l23,162,,148,89,r23,15xe" fillcolor="blue" stroked="f">
                <v:path arrowok="t"/>
              </v:shape>
              <v:shape id="_x0000_s48408" style="position:absolute;left:4295;top:2290;width:100;height:154" coordsize="100,154" o:allowincell="f" path="m100,7l11,154,,147,89,r11,7xe" fillcolor="blue" stroked="f">
                <v:path arrowok="t"/>
              </v:shape>
              <v:shape id="_x0000_s48409" type="#_x0000_t75" style="position:absolute;left:4375;top:2003;width:2371;height:327" o:allowincell="f">
                <v:imagedata r:id="rId64" o:title=""/>
              </v:shape>
              <v:shape id="_x0000_s48410" type="#_x0000_t75" style="position:absolute;left:4375;top:2003;width:2371;height:327" o:allowincell="f">
                <v:imagedata r:id="rId65" o:title=""/>
              </v:shape>
              <v:shape id="_x0000_s48411" type="#_x0000_t75" style="position:absolute;left:4375;top:2011;width:2355;height:257" o:allowincell="f">
                <v:imagedata r:id="rId66" o:title=""/>
              </v:shape>
              <v:shape id="_x0000_s48412" type="#_x0000_t75" style="position:absolute;left:4375;top:2011;width:2355;height:257" o:allowincell="f">
                <v:imagedata r:id="rId67" o:title=""/>
              </v:shape>
              <v:shape id="_x0000_s48413" style="position:absolute;left:4360;top:1987;width:2347;height:304" coordsize="4832,624" o:allowincell="f" path="m,104hdc,47,47,,104,v,,,,,hal104,,4728,r,hdc4786,,4832,47,4832,104v,,,,,hal4832,104r,416l4832,520hdc4832,578,4786,624,4728,624v,,,,,hal4728,624r-4624,l104,624hdc47,624,,578,,520v,,,,,hal,104hdxe" fillcolor="#ccecff" strokeweight="0">
                <v:path arrowok="t"/>
              </v:shape>
              <v:shape id="_x0000_s48414" style="position:absolute;left:4356;top:1984;width:2355;height:311" coordsize="4848,640" o:allowincell="f" path="m,112hdc,112,1,111,1,111hal9,71hdc9,70,9,69,10,68hal33,35hdc33,34,34,33,35,33hal68,10hdc69,9,70,9,71,9hal111,1hdc111,1,112,,112,hal4736,hdc4737,,4737,1,4738,1hal4779,9hdc4780,9,4781,9,4782,10hal4815,33hdc4816,33,4817,34,4817,35hal4839,68hdc4840,69,4840,70,4840,71hal4848,111hdc4848,111,4848,112,4848,112hal4848,528hdc4848,529,4848,529,4848,530hal4840,571hdc4840,572,4840,573,4839,574hal4817,607hdc4817,608,4816,609,4815,609hal4782,631hdc4781,632,4780,632,4779,632hal4738,640hdc4737,640,4737,640,4736,640hal112,640hdc112,640,111,640,111,640hal71,632hdc70,632,69,632,68,631hal35,609hdc34,609,33,608,33,607hal10,574hdc9,573,9,572,9,571hal1,530hdc1,529,,529,,528hal,112hdxm16,528hal16,527r8,41l23,565r23,33l44,596r33,22l74,617r40,8l112,624r4624,l4735,625r41,-8l4773,618r33,-22l4804,598r22,-33l4825,568r8,-41l4832,528r,-416l4833,114r-8,-40l4826,77,4804,44r2,2l4773,23r3,1l4735,16r1,l112,16r2,l74,24r3,-1l44,46r2,-2l23,77r1,-3l16,114r,-2l16,528hdxe" fillcolor="black" strokeweight="0">
                <v:path arrowok="t"/>
                <o:lock v:ext="edit" verticies="t"/>
              </v:shape>
              <v:shape id="_x0000_s48415" type="#_x0000_t75" style="position:absolute;left:47;top:304;width:2331;height:1208" o:allowincell="f">
                <v:imagedata r:id="rId68" o:title=""/>
              </v:shape>
              <v:shape id="_x0000_s48416" type="#_x0000_t75" style="position:absolute;left:47;top:304;width:2331;height:1208" o:allowincell="f">
                <v:imagedata r:id="rId69" o:title=""/>
              </v:shape>
              <v:shape id="_x0000_s48417" type="#_x0000_t75" style="position:absolute;left:31;top:288;width:2332;height:1208" o:allowincell="f">
                <v:imagedata r:id="rId70" o:title=""/>
              </v:shape>
              <v:shape id="_x0000_s48418" type="#_x0000_t75" style="position:absolute;left:31;top:288;width:2332;height:1208" o:allowincell="f">
                <v:imagedata r:id="rId71" o:title=""/>
              </v:shape>
              <v:shape id="_x0000_s48419" style="position:absolute;left:47;top:304;width:2308;height:1185" coordsize="4752,2432" o:allowincell="f" path="m,122hdc,55,55,,122,v,,,,,hal122,,4631,r,hdc4698,,4752,55,4752,122v,,,,,hal4752,122r,2189l4752,2311hdc4752,2378,4698,2432,4631,2432v,,,,,hal4631,2432r-4509,l122,2432hdc55,2432,,2378,,2311v,,,,,hal,122hdxe" fillcolor="#cfc" strokeweight="0">
                <v:path arrowok="t"/>
              </v:shape>
              <v:shape id="_x0000_s48420" style="position:absolute;left:43;top:300;width:2316;height:1193" coordsize="4768,2448" o:allowincell="f" path="m,130hdc,130,1,129,1,129hal11,82hdc11,81,11,80,12,79hal38,40hdc38,39,39,38,40,38hal79,12hdc80,11,81,11,82,11hal129,1hdc129,1,130,,130,hal4639,hdc4640,,4641,1,4641,1hal4688,11hdc4689,11,4690,11,4691,12hal4730,38hdc4731,38,4732,39,4732,40hal4758,79hdc4759,80,4759,81,4759,82hal4768,129hdc4768,129,4768,130,4768,130hal4768,2319hdc4768,2320,4768,2320,4768,2321hal4759,2368hdc4759,2369,4759,2370,4758,2371hal4732,2410hdc4732,2411,4731,2412,4730,2412hal4691,2438hdc4690,2439,4689,2439,4688,2439hal4641,2448hdc4640,2448,4640,2448,4639,2448hal130,2448hdc130,2448,129,2448,129,2448hal82,2439hdc81,2439,80,2439,79,2438hal40,2412hdc39,2412,38,2411,38,2410hal12,2371hdc11,2370,11,2369,11,2368hal1,2321hdc1,2321,,2320,,2319hal,130hdxm16,2319hal16,2318r10,47l25,2362r26,39l49,2399r39,26l85,2424r47,9l130,2432r4509,l4638,2433r47,-9l4682,2425r39,-26l4719,2401r26,-39l4744,2365r9,-47l4752,2319r,-2189l4753,132r-9,-47l4745,88,4719,49r2,2l4682,25r3,1l4638,16r1,l130,16r2,l85,26r3,-1l49,51r2,-2l25,88r1,-3l16,132r,-2l16,2319hdxe" fillcolor="black" strokeweight="0">
                <v:path arrowok="t"/>
                <o:lock v:ext="edit" verticies="t"/>
              </v:shape>
              <v:shape id="_x0000_s48421" type="#_x0000_t75" style="position:absolute;left:2728;top:1348;width:1282;height:1052" o:allowincell="f">
                <v:imagedata r:id="rId72" o:title=""/>
              </v:shape>
              <v:shape id="_x0000_s48422" type="#_x0000_t75" style="position:absolute;left:2728;top:1348;width:1282;height:1052" o:allowincell="f">
                <v:imagedata r:id="rId73" o:title=""/>
              </v:shape>
              <v:shape id="_x0000_s48423" type="#_x0000_t75" style="position:absolute;left:2681;top:1520;width:1360;height:584" o:allowincell="f">
                <v:imagedata r:id="rId74" o:title=""/>
              </v:shape>
              <v:shape id="_x0000_s48424" type="#_x0000_t75" style="position:absolute;left:2681;top:1520;width:1360;height:584" o:allowincell="f">
                <v:imagedata r:id="rId75" o:title=""/>
              </v:shape>
              <v:shape id="_x0000_s48425" style="position:absolute;left:2673;top:1294;width:1259;height:1029" coordsize="2592,2112" o:allowincell="f" path="m,1056hdc,473,581,,1296,v,,,,,hal1296,hdc2012,,2592,473,2592,1056v,,,,,hal2592,1056hdc2592,1640,2012,2112,1296,2112v,,,,,hal1296,2112hdc581,2112,,1640,,1056v,,,,,xe" fillcolor="#fcf" strokeweight="0">
                <v:path arrowok="t"/>
              </v:shape>
              <v:shape id="_x0000_s48426" style="position:absolute;left:2670;top:1290;width:1266;height:1036" coordsize="1266,1036" o:allowincell="f" path="m,519l3,466,13,414,28,364,50,316,77,271r31,-42l145,188r41,-37l231,118,279,89,332,62,387,41,445,23,506,11,568,3,633,r65,2l760,11r61,12l880,41r55,21l987,88r49,30l1081,151r41,37l1158,228r32,43l1216,316r22,48l1254,413r9,52l1266,518r-3,53l1254,623r-16,50l1217,720r-27,46l1159,808r-37,40l1081,885r-45,34l988,948r-53,27l880,996r-59,18l761,1026r-63,8l633,1036r-64,-2l506,1026r-61,-12l387,996,332,975,280,949,231,919,186,885,145,848,109,809,77,766,50,721,28,673,13,623,3,572,,519xm11,570r9,51l36,670r20,46l83,762r31,42l150,843r40,36l235,912r48,29l335,967r55,22l447,1006r60,13l569,1026r64,3l697,1027r62,-8l819,1006r58,-17l932,967r51,-25l1031,912r45,-32l1116,843r36,-39l1184,762r26,-45l1231,670r15,-49l1255,571r4,-52l1256,467r-10,-51l1231,367r-21,-47l1184,276r-31,-42l1116,194r-40,-36l1031,125,984,95,932,70,877,48,819,31,759,18,698,10,633,8r-64,2l507,18,447,31,390,48,335,70,284,95r-49,30l191,157r-41,37l115,233,83,276,57,320,36,367,20,415r-9,51l7,518r4,52xe" fillcolor="black" strokeweight="0">
                <v:path arrowok="t"/>
                <o:lock v:ext="edit" verticies="t"/>
              </v:shape>
              <v:shape id="_x0000_s48427" type="#_x0000_t75" style="position:absolute;left:4267;top:2307;width:2339;height:1029" o:allowincell="f">
                <v:imagedata r:id="rId76" o:title=""/>
              </v:shape>
              <v:shape id="_x0000_s48428" type="#_x0000_t75" style="position:absolute;left:4267;top:2307;width:2339;height:1029" o:allowincell="f">
                <v:imagedata r:id="rId77" o:title=""/>
              </v:shape>
              <v:shape id="_x0000_s48429" type="#_x0000_t75" style="position:absolute;left:4251;top:2291;width:2339;height:1029" o:allowincell="f">
                <v:imagedata r:id="rId78" o:title=""/>
              </v:shape>
              <v:shape id="_x0000_s48430" type="#_x0000_t75" style="position:absolute;left:4251;top:2291;width:2339;height:1029" o:allowincell="f">
                <v:imagedata r:id="rId79" o:title=""/>
              </v:shape>
              <v:shape id="_x0000_s48431" style="position:absolute;left:4267;top:2307;width:2316;height:1005" coordsize="4768,2064" o:allowincell="f" path="m,103hdc,46,46,,103,v,,,,,hal103,,4666,r,hdc4722,,4768,46,4768,103v,,,,,hal4768,103r,1859l4768,1962hdc4768,2018,4722,2064,4666,2064v,,,,,hal4666,2064r-4563,l103,2064hdc46,2064,,2018,,1962v,,,,,hal,103hdxe" fillcolor="#cfc" strokeweight="0">
                <v:path arrowok="t"/>
              </v:shape>
              <v:shape id="_x0000_s48432" style="position:absolute;left:4263;top:2303;width:2323;height:1013" coordsize="4784,2080" o:allowincell="f" path="m,111hdc,111,1,110,1,110hal9,70hdc9,69,9,68,10,67hal32,34hdc32,33,33,32,34,32hal67,10hdc68,9,69,9,70,9hal110,1hdc110,1,111,,111,hal4674,hdc4675,,4676,1,4676,1hal4716,9hdc4717,9,4718,9,4719,10hal4751,32hdc4752,32,4753,33,4753,34hal4775,67hdc4776,68,4776,69,4776,70hal4784,110hdc4784,110,4784,111,4784,111hal4784,1970hdc4784,1971,4784,1972,4784,1972hal4776,2012hdc4776,2013,4776,2014,4775,2015hal4753,2047hdc4753,2048,4752,2049,4751,2049hal4719,2071hdc4718,2072,4717,2072,4716,2072hal4676,2080hdc4676,2080,4675,2080,4674,2080hal111,2080hdc111,2080,110,2080,110,2080hal70,2072hdc69,2072,68,2072,67,2071hal34,2049hdc33,2049,32,2048,32,2047hal10,2015hdc9,2014,9,2013,9,2012hal1,1972hdc1,1972,,1971,,1970hal,111hdxm16,1970hal16,1969r8,40l23,2006r22,32l43,2036r33,22l73,2057r40,8l111,2064r4563,l4673,2065r40,-8l4710,2058r32,-22l4740,2038r22,-32l4761,2009r8,-40l4768,1970r,-1859l4769,113r-8,-40l4762,76,4740,43r2,2l4710,23r3,1l4673,16r1,l111,16r2,l73,24r3,-1l43,45r2,-2l23,76r1,-3l16,113r,-2l16,1970hdxe" fillcolor="black" strokeweight="0">
                <v:path arrowok="t"/>
                <o:lock v:ext="edit" verticies="t"/>
              </v:shape>
              <v:shape id="_x0000_s48433" type="#_x0000_t75" style="position:absolute;left:47;top:2307;width:2331;height:1029" o:allowincell="f">
                <v:imagedata r:id="rId80" o:title=""/>
              </v:shape>
              <v:shape id="_x0000_s48434" type="#_x0000_t75" style="position:absolute;left:47;top:2307;width:2331;height:1029" o:allowincell="f">
                <v:imagedata r:id="rId81" o:title=""/>
              </v:shape>
              <v:shape id="_x0000_s48435" type="#_x0000_t75" style="position:absolute;left:31;top:2291;width:2332;height:1029" o:allowincell="f">
                <v:imagedata r:id="rId82" o:title=""/>
              </v:shape>
              <v:shape id="_x0000_s48436" type="#_x0000_t75" style="position:absolute;left:31;top:2291;width:2332;height:1029" o:allowincell="f">
                <v:imagedata r:id="rId83" o:title=""/>
              </v:shape>
              <v:shape id="_x0000_s48437" style="position:absolute;left:47;top:2307;width:2308;height:1005" coordsize="4752,2064" o:allowincell="f" path="m,103hdc,46,46,,103,v,,,,,hal103,,4650,r,hdc4706,,4752,46,4752,103v,,,,,hal4752,103r,1859l4752,1962hdc4752,2018,4706,2064,4650,2064v,,,,,hal4650,2064r-4547,l103,2064hdc46,2064,,2018,,1962v,,,,,hal,103hdxe" fillcolor="#cfc" strokeweight="0">
                <v:path arrowok="t"/>
              </v:shape>
              <v:shape id="_x0000_s48438" style="position:absolute;left:43;top:2303;width:2316;height:1013" coordsize="4768,2080" o:allowincell="f" path="m,111hdc,111,1,110,1,110hal9,70hdc9,69,9,68,10,67hal32,34hdc32,33,33,32,34,32hal67,10hdc68,9,69,9,70,9hal110,1hdc110,1,111,,111,hal4658,hdc4659,,4660,1,4660,1hal4700,9hdc4701,9,4702,9,4703,10hal4735,32hdc4736,32,4737,33,4737,34hal4759,67hdc4760,68,4760,69,4760,70hal4768,110hdc4768,110,4768,111,4768,111hal4768,1970hdc4768,1971,4768,1972,4768,1972hal4760,2012hdc4760,2013,4760,2014,4759,2015hal4737,2047hdc4737,2048,4736,2049,4735,2049hal4703,2071hdc4702,2072,4701,2072,4700,2072hal4660,2080hdc4660,2080,4659,2080,4658,2080hal111,2080hdc111,2080,110,2080,110,2080hal70,2072hdc69,2072,68,2072,67,2071hal34,2049hdc33,2049,32,2048,32,2047hal10,2015hdc9,2014,9,2013,9,2012hal1,1972hdc1,1972,,1971,,1970hal,111hdxm16,1970hal16,1969r8,40l23,2006r22,32l43,2036r33,22l73,2057r40,8l111,2064r4547,l4657,2065r40,-8l4694,2058r32,-22l4724,2038r22,-32l4745,2009r8,-40l4752,1970r,-1859l4753,113r-8,-40l4746,76,4724,43r2,2l4694,23r3,1l4657,16r1,l111,16r2,l73,24r3,-1l43,45r2,-2l23,76r1,-3l16,113r,-2l16,1970hdxe" fillcolor="black" strokeweight="0">
                <v:path arrowok="t"/>
                <o:lock v:ext="edit" verticies="t"/>
              </v:shape>
              <v:shape id="_x0000_s48439" type="#_x0000_t75" style="position:absolute;left:4267;top:304;width:2339;height:1029" o:allowincell="f">
                <v:imagedata r:id="rId84" o:title=""/>
              </v:shape>
              <v:shape id="_x0000_s48440" type="#_x0000_t75" style="position:absolute;left:4267;top:304;width:2339;height:1029" o:allowincell="f">
                <v:imagedata r:id="rId85" o:title=""/>
              </v:shape>
              <v:shape id="_x0000_s48441" type="#_x0000_t75" style="position:absolute;left:4251;top:288;width:2339;height:1029" o:allowincell="f">
                <v:imagedata r:id="rId86" o:title=""/>
              </v:shape>
              <v:shape id="_x0000_s48442" type="#_x0000_t75" style="position:absolute;left:4251;top:288;width:2339;height:1029" o:allowincell="f">
                <v:imagedata r:id="rId87" o:title=""/>
              </v:shape>
              <v:shape id="_x0000_s48443" style="position:absolute;left:4267;top:304;width:2316;height:1005" coordsize="4768,2064" o:allowincell="f" path="m,103hdc,46,46,,103,v,,,,,hal103,,4666,r,hdc4722,,4768,46,4768,103v,,,,,hal4768,103r,1859l4768,1962hdc4768,2018,4722,2064,4666,2064v,,,,,hal4666,2064r-4563,l103,2064hdc46,2064,,2018,,1962v,,,,,hal,103hdxe" fillcolor="#cfc" strokeweight="0">
                <v:path arrowok="t"/>
              </v:shape>
              <v:shape id="_x0000_s48444" style="position:absolute;left:4263;top:300;width:2323;height:1013" coordsize="4784,2080" o:allowincell="f" path="m,111hdc,111,1,110,1,110hal9,70hdc9,69,9,68,10,67hal32,34hdc32,33,33,32,34,32hal67,10hdc68,9,69,9,70,9hal110,1hdc110,1,111,,111,hal4674,hdc4675,,4676,1,4676,1hal4716,9hdc4717,9,4718,9,4719,10hal4751,32hdc4752,32,4753,33,4753,34hal4775,67hdc4776,68,4776,69,4776,70hal4784,110hdc4784,110,4784,111,4784,111hal4784,1970hdc4784,1971,4784,1972,4784,1972hal4776,2012hdc4776,2013,4776,2014,4775,2015hal4753,2047hdc4753,2048,4752,2049,4751,2049hal4719,2071hdc4718,2072,4717,2072,4716,2072hal4676,2080hdc4676,2080,4675,2080,4674,2080hal111,2080hdc111,2080,110,2080,110,2080hal70,2072hdc69,2072,68,2072,67,2071hal34,2049hdc33,2049,32,2048,32,2047hal10,2015hdc9,2014,9,2013,9,2012hal1,1972hdc1,1972,,1971,,1970hal,111hdxm16,1970hal16,1969r8,40l23,2006r22,32l43,2036r33,22l73,2057r40,8l111,2064r4563,l4673,2065r40,-8l4710,2058r32,-22l4740,2038r22,-32l4761,2009r8,-40l4768,1970r,-1859l4769,113r-8,-40l4762,76,4740,43r2,2l4710,23r3,1l4673,16r1,l111,16r2,l73,24r3,-1l43,45r2,-2l23,76r1,-3l16,113r,-2l16,1970hdxe" fillcolor="black" strokeweight="0">
                <v:path arrowok="t"/>
                <o:lock v:ext="edit" verticies="t"/>
              </v:shape>
              <v:shape id="_x0000_s48445" type="#_x0000_t75" style="position:absolute;left:62;top:23;width:2029;height:328" o:allowincell="f">
                <v:imagedata r:id="rId88" o:title=""/>
              </v:shape>
              <v:shape id="_x0000_s48446" type="#_x0000_t75" style="position:absolute;left:62;top:23;width:2029;height:328" o:allowincell="f">
                <v:imagedata r:id="rId89" o:title=""/>
              </v:shape>
              <v:shape id="_x0000_s48447" style="position:absolute;left:47;top:8;width:2005;height:304" coordsize="4128,624" o:allowincell="f" path="m,104hdc,47,47,,104,v,,,,,hal104,,4024,r,hdc4082,,4128,47,4128,104v,,,,,hal4128,104r,416l4128,520hdc4128,578,4082,624,4024,624v,,,,,hal4024,624r-3920,l104,624hdc47,624,,578,,520v,,,,,hal,104hdxe" fillcolor="#ccecff" strokeweight="0">
                <v:path arrowok="t"/>
              </v:shape>
              <v:shape id="_x0000_s48448" style="position:absolute;left:43;top:4;width:2013;height:312" coordsize="4144,640" o:allowincell="f" path="m,112hdc,112,1,111,1,111hal9,71hdc9,70,9,69,10,68hal33,35hdc33,34,34,33,35,33hal68,10hdc69,9,70,9,71,9hal111,1hdc111,1,112,,112,hal4032,hdc4033,,4033,1,4034,1hal4075,9hdc4076,9,4077,9,4078,10hal4111,33hdc4112,33,4113,34,4113,35hal4135,68hdc4136,69,4136,70,4136,71hal4144,111hdc4144,111,4144,112,4144,112hal4144,528hdc4144,529,4144,529,4144,530hal4136,571hdc4136,572,4136,573,4135,574hal4113,607hdc4113,608,4112,609,4111,609hal4078,631hdc4077,632,4076,632,4075,632hal4034,640hdc4033,640,4033,640,4032,640hal112,640hdc112,640,111,640,111,640hal71,632hdc70,632,69,632,68,631hal35,609hdc34,609,33,608,33,607hal10,574hdc9,573,9,572,9,571hal1,530hdc1,529,,529,,528hal,112hdxm16,528hal16,527r8,41l23,565r23,33l44,596r33,22l74,617r40,8l112,624r3920,l4031,625r41,-8l4069,618r33,-22l4100,598r22,-33l4121,568r8,-41l4128,528r,-416l4129,114r-8,-40l4122,77,4100,44r2,2l4069,23r3,1l4031,16r1,l112,16r2,l74,24r3,-1l44,46r2,-2l23,77r1,-3l16,114r,-2l16,528hdxe" fillcolor="black" strokeweight="0">
                <v:path arrowok="t"/>
                <o:lock v:ext="edit" verticies="t"/>
              </v:shape>
              <v:shape id="_x0000_s48449" type="#_x0000_t75" style="position:absolute;left:4352;top:23;width:1780;height:328" o:allowincell="f">
                <v:imagedata r:id="rId90" o:title=""/>
              </v:shape>
              <v:shape id="_x0000_s48450" type="#_x0000_t75" style="position:absolute;left:4352;top:23;width:1780;height:328" o:allowincell="f">
                <v:imagedata r:id="rId91" o:title=""/>
              </v:shape>
              <v:shape id="_x0000_s48451" type="#_x0000_t75" style="position:absolute;left:4352;top:31;width:1764;height:257" o:allowincell="f">
                <v:imagedata r:id="rId92" o:title=""/>
              </v:shape>
              <v:shape id="_x0000_s48452" type="#_x0000_t75" style="position:absolute;left:4352;top:31;width:1764;height:257" o:allowincell="f">
                <v:imagedata r:id="rId93" o:title=""/>
              </v:shape>
              <v:shape id="_x0000_s48453" style="position:absolute;left:4337;top:8;width:1756;height:304" coordsize="3616,624" o:allowincell="f" path="m,104hdc,47,47,,104,v,,,,,hal104,,3512,r,hdc3570,,3616,47,3616,104v,,,,,hal3616,104r,416l3616,520hdc3616,578,3570,624,3512,624v,,,,,hal3512,624r-3408,l104,624hdc47,624,,578,,520v,,,,,hal,104hdxe" fillcolor="#ccecff" strokeweight="0">
                <v:path arrowok="t"/>
              </v:shape>
              <v:shape id="_x0000_s48454" style="position:absolute;left:4333;top:4;width:1764;height:312" coordsize="3632,640" o:allowincell="f" path="m,112hdc,112,1,111,1,111hal9,71hdc9,70,9,69,10,68hal33,35hdc33,34,34,33,35,33hal68,10hdc69,9,70,9,71,9hal111,1hdc111,1,112,,112,hal3520,hdc3521,,3521,1,3522,1hal3563,9hdc3564,9,3565,9,3566,10hal3599,33hdc3600,33,3601,34,3601,35hal3623,68hdc3624,69,3624,70,3624,71hal3632,111hdc3632,111,3632,112,3632,112hal3632,528hdc3632,529,3632,529,3632,530hal3624,571hdc3624,572,3624,573,3623,574hal3601,607hdc3601,608,3600,609,3599,609hal3566,631hdc3565,632,3564,632,3563,632hal3522,640hdc3521,640,3521,640,3520,640hal112,640hdc112,640,111,640,111,640hal71,632hdc70,632,69,632,68,631hal35,609hdc34,609,33,608,33,607hal10,574hdc9,573,9,572,9,571hal1,530hdc1,529,,529,,528hal,112hdxm16,528hal16,527r8,41l23,565r23,33l44,596r33,22l74,617r40,8l112,624r3408,l3519,625r41,-8l3557,618r33,-22l3588,598r22,-33l3609,568r8,-41l3616,528r,-416l3617,114r-8,-40l3610,77,3588,44r2,2l3557,23r3,1l3519,16r1,l112,16r2,l74,24r3,-1l44,46r2,-2l23,77r1,-3l16,114r,-2l16,528hdxe" fillcolor="black" strokeweight="0">
                <v:path arrowok="t"/>
                <o:lock v:ext="edit" verticies="t"/>
              </v:shape>
              <v:shape id="_x0000_s48455" type="#_x0000_t75" style="position:absolute;left:124;top:2034;width:1827;height:328" o:allowincell="f">
                <v:imagedata r:id="rId94" o:title=""/>
              </v:shape>
              <v:shape id="_x0000_s48456" type="#_x0000_t75" style="position:absolute;left:124;top:2034;width:1827;height:328" o:allowincell="f">
                <v:imagedata r:id="rId95" o:title=""/>
              </v:shape>
              <v:shape id="_x0000_s48457" type="#_x0000_t75" style="position:absolute;left:132;top:2042;width:1803;height:257" o:allowincell="f">
                <v:imagedata r:id="rId96" o:title=""/>
              </v:shape>
              <v:shape id="_x0000_s48458" type="#_x0000_t75" style="position:absolute;left:132;top:2042;width:1803;height:257" o:allowincell="f">
                <v:imagedata r:id="rId97" o:title=""/>
              </v:shape>
              <v:shape id="_x0000_s48459" style="position:absolute;left:109;top:2019;width:1803;height:304" coordsize="3712,624" o:allowincell="f" path="m,104hdc,47,47,,104,v,,,,,hal104,,3608,r,hdc3666,,3712,47,3712,104v,,,,,hal3712,104r,416l3712,520hdc3712,578,3666,624,3608,624v,,,,,hal3608,624r-3504,l104,624hdc47,624,,578,,520v,,,,,hal,104hdxe" fillcolor="#ccecff" strokeweight="0">
                <v:path arrowok="t"/>
              </v:shape>
              <v:shape id="_x0000_s48460" style="position:absolute;left:105;top:2015;width:1811;height:311" coordsize="3728,640" o:allowincell="f" path="m,112hdc,112,1,111,1,111hal9,71hdc9,70,9,69,10,68hal33,35hdc33,34,34,33,35,33hal68,10hdc69,9,70,9,71,9hal111,1hdc111,1,112,,112,hal3616,hdc3617,,3617,1,3618,1hal3659,9hdc3660,9,3661,9,3662,10hal3695,33hdc3696,33,3697,34,3697,35hal3719,68hdc3720,69,3720,70,3720,71hal3728,111hdc3728,111,3728,112,3728,112hal3728,528hdc3728,529,3728,529,3728,530hal3720,571hdc3720,572,3720,573,3719,574hal3697,607hdc3697,608,3696,609,3695,609hal3662,631hdc3661,632,3660,632,3659,632hal3618,640hdc3617,640,3617,640,3616,640hal112,640hdc112,640,111,640,111,640hal71,632hdc70,632,69,632,68,631hal35,609hdc34,609,33,608,33,607hal10,574hdc9,573,9,572,9,571hal1,530hdc1,529,,529,,528hal,112hdxm16,528hal16,527r8,41l23,565r23,33l44,596r33,22l74,617r40,8l112,624r3504,l3615,625r41,-8l3653,618r33,-22l3684,598r22,-33l3705,568r8,-41l3712,528r,-416l3713,114r-8,-40l3706,77,3684,44r2,2l3653,23r3,1l3615,16r1,l112,16r2,l74,24r3,-1l44,46r2,-2l23,77r1,-3l16,114r,-2l16,528hdxe" fillcolor="black" strokeweight="0">
                <v:path arrowok="t"/>
                <o:lock v:ext="edit" verticies="t"/>
              </v:shape>
              <v:shape id="_x0000_s48461" type="#_x0000_t202" style="position:absolute;left:2880;top:1676;width:900;height:360" o:allowincell="f" filled="f" stroked="f">
                <v:textbox inset="0,0,0,0">
                  <w:txbxContent>
                    <w:p w:rsidR="00A520AA" w:rsidRPr="00335033" w:rsidRDefault="00A520AA" w:rsidP="00FB6739">
                      <w:pPr>
                        <w:spacing w:before="100" w:line="200" w:lineRule="exact"/>
                        <w:jc w:val="center"/>
                        <w:rPr>
                          <w:b/>
                          <w:bCs/>
                          <w:spacing w:val="-2"/>
                          <w:sz w:val="32"/>
                          <w:szCs w:val="32"/>
                          <w:lang w:val="en-US"/>
                        </w:rPr>
                      </w:pPr>
                      <w:r>
                        <w:rPr>
                          <w:b/>
                          <w:bCs/>
                          <w:spacing w:val="-2"/>
                          <w:sz w:val="32"/>
                          <w:szCs w:val="32"/>
                          <w:lang w:val="en-US"/>
                        </w:rPr>
                        <w:t>IPTV</w:t>
                      </w:r>
                    </w:p>
                  </w:txbxContent>
                </v:textbox>
              </v:shape>
              <v:shape id="_x0000_s48462" type="#_x0000_t202" style="position:absolute;top:2520;width:2272;height:720" o:allowincell="f" filled="f" stroked="f">
                <v:textbox inset="0,0,0,0">
                  <w:txbxContent>
                    <w:p w:rsidR="00A520AA" w:rsidRPr="001769FA" w:rsidRDefault="00A520AA" w:rsidP="00FB6739">
                      <w:pPr>
                        <w:spacing w:before="40" w:line="240" w:lineRule="exact"/>
                        <w:jc w:val="center"/>
                        <w:rPr>
                          <w:b/>
                          <w:bCs/>
                          <w:spacing w:val="-2"/>
                          <w:sz w:val="22"/>
                          <w:szCs w:val="22"/>
                          <w:rtl/>
                          <w:lang w:val="en-US"/>
                        </w:rPr>
                      </w:pPr>
                      <w:r>
                        <w:rPr>
                          <w:rFonts w:hint="cs"/>
                          <w:b/>
                          <w:bCs/>
                          <w:spacing w:val="-2"/>
                          <w:sz w:val="22"/>
                          <w:szCs w:val="22"/>
                          <w:rtl/>
                          <w:lang w:val="en-US"/>
                        </w:rPr>
                        <w:t>حاسوب+تلفزيون+هاتف خلوي+مساعد رقمي شخصي</w:t>
                      </w:r>
                    </w:p>
                  </w:txbxContent>
                </v:textbox>
              </v:shape>
              <v:shape id="_x0000_s48463" type="#_x0000_t202" style="position:absolute;left:4264;top:2275;width:2274;height:1080" o:allowincell="f" filled="f" stroked="f">
                <v:textbox inset="0,0,0,0">
                  <w:txbxContent>
                    <w:p w:rsidR="00A520AA" w:rsidRPr="001769FA" w:rsidRDefault="00A520AA" w:rsidP="00FB6739">
                      <w:pPr>
                        <w:spacing w:before="40" w:line="240" w:lineRule="exact"/>
                        <w:jc w:val="center"/>
                        <w:rPr>
                          <w:b/>
                          <w:bCs/>
                          <w:spacing w:val="-2"/>
                          <w:sz w:val="16"/>
                          <w:szCs w:val="22"/>
                          <w:rtl/>
                          <w:lang w:val="en-US"/>
                        </w:rPr>
                      </w:pPr>
                      <w:r w:rsidRPr="001769FA">
                        <w:rPr>
                          <w:rFonts w:hint="cs"/>
                          <w:b/>
                          <w:bCs/>
                          <w:spacing w:val="-2"/>
                          <w:sz w:val="16"/>
                          <w:szCs w:val="22"/>
                          <w:rtl/>
                          <w:lang w:val="en-US"/>
                        </w:rPr>
                        <w:t xml:space="preserve">بروتوكول الإنترنت+معايير </w:t>
                      </w:r>
                      <w:r w:rsidRPr="001769FA">
                        <w:rPr>
                          <w:b/>
                          <w:bCs/>
                          <w:spacing w:val="-2"/>
                          <w:sz w:val="16"/>
                          <w:szCs w:val="22"/>
                          <w:lang w:val="en-US"/>
                        </w:rPr>
                        <w:t>MPEG</w:t>
                      </w:r>
                      <w:r w:rsidRPr="001769FA">
                        <w:rPr>
                          <w:rFonts w:hint="cs"/>
                          <w:b/>
                          <w:bCs/>
                          <w:spacing w:val="-2"/>
                          <w:sz w:val="16"/>
                          <w:szCs w:val="22"/>
                          <w:rtl/>
                          <w:lang w:val="en-US"/>
                        </w:rPr>
                        <w:t xml:space="preserve"> وخدمة القناة وخدمة نقل التدفقات والفيديو حسب الطلب والتحميل </w:t>
                      </w:r>
                      <w:r>
                        <w:rPr>
                          <w:b/>
                          <w:bCs/>
                          <w:spacing w:val="-2"/>
                          <w:sz w:val="16"/>
                          <w:szCs w:val="22"/>
                          <w:rtl/>
                          <w:lang w:val="en-US"/>
                        </w:rPr>
                        <w:br/>
                      </w:r>
                      <w:r w:rsidRPr="001769FA">
                        <w:rPr>
                          <w:rFonts w:hint="cs"/>
                          <w:b/>
                          <w:bCs/>
                          <w:spacing w:val="-2"/>
                          <w:sz w:val="16"/>
                          <w:szCs w:val="22"/>
                          <w:rtl/>
                          <w:lang w:val="en-US"/>
                        </w:rPr>
                        <w:t>وما إلى ذلك</w:t>
                      </w:r>
                    </w:p>
                  </w:txbxContent>
                </v:textbox>
              </v:shape>
              <v:shape id="_x0000_s48464" type="#_x0000_t202" style="position:absolute;left:14;top:2008;width:1980;height:360" o:allowincell="f" filled="f" stroked="f">
                <v:textbox inset="0,0,0,0">
                  <w:txbxContent>
                    <w:p w:rsidR="00A520AA" w:rsidRPr="005D0A77" w:rsidRDefault="00A520AA" w:rsidP="00FB6739">
                      <w:pPr>
                        <w:spacing w:before="40" w:line="200" w:lineRule="exact"/>
                        <w:jc w:val="center"/>
                        <w:rPr>
                          <w:spacing w:val="-2"/>
                          <w:sz w:val="20"/>
                          <w:szCs w:val="20"/>
                          <w:rtl/>
                          <w:lang w:val="en-US"/>
                        </w:rPr>
                      </w:pPr>
                      <w:r>
                        <w:rPr>
                          <w:rFonts w:hint="cs"/>
                          <w:spacing w:val="-2"/>
                          <w:sz w:val="20"/>
                          <w:szCs w:val="20"/>
                          <w:rtl/>
                        </w:rPr>
                        <w:t>تقارب الجهاز المطرافي</w:t>
                      </w:r>
                    </w:p>
                  </w:txbxContent>
                </v:textbox>
              </v:shape>
              <v:shape id="_x0000_s48465" type="#_x0000_t202" style="position:absolute;left:4334;width:1800;height:360" o:allowincell="f" filled="f" stroked="f">
                <v:textbox inset="0,0,0,0">
                  <w:txbxContent>
                    <w:p w:rsidR="00A520AA" w:rsidRPr="005D0A77" w:rsidRDefault="00A520AA" w:rsidP="00FB6739">
                      <w:pPr>
                        <w:spacing w:before="40" w:line="200" w:lineRule="exact"/>
                        <w:jc w:val="center"/>
                        <w:rPr>
                          <w:spacing w:val="-2"/>
                          <w:sz w:val="20"/>
                          <w:szCs w:val="20"/>
                          <w:rtl/>
                          <w:lang w:val="en-US"/>
                        </w:rPr>
                      </w:pPr>
                      <w:r>
                        <w:rPr>
                          <w:rFonts w:hint="cs"/>
                          <w:spacing w:val="-2"/>
                          <w:sz w:val="20"/>
                          <w:szCs w:val="20"/>
                          <w:rtl/>
                        </w:rPr>
                        <w:t>تقارب الأعمال</w:t>
                      </w:r>
                    </w:p>
                  </w:txbxContent>
                </v:textbox>
              </v:shape>
              <v:shape id="_x0000_s48466" type="#_x0000_t202" style="position:absolute;left:4500;top:1980;width:1980;height:360" o:allowincell="f" filled="f" stroked="f">
                <v:textbox inset="0,0,0,0">
                  <w:txbxContent>
                    <w:p w:rsidR="00A520AA" w:rsidRPr="005D0A77" w:rsidRDefault="00A520AA" w:rsidP="00FB6739">
                      <w:pPr>
                        <w:spacing w:before="40" w:line="200" w:lineRule="exact"/>
                        <w:jc w:val="center"/>
                        <w:rPr>
                          <w:spacing w:val="-2"/>
                          <w:sz w:val="20"/>
                          <w:szCs w:val="20"/>
                          <w:rtl/>
                          <w:lang w:val="en-US"/>
                        </w:rPr>
                      </w:pPr>
                      <w:r>
                        <w:rPr>
                          <w:rFonts w:hint="cs"/>
                          <w:spacing w:val="-2"/>
                          <w:sz w:val="20"/>
                          <w:szCs w:val="20"/>
                          <w:rtl/>
                        </w:rPr>
                        <w:t>تقارب الخدمة أو الوسائط</w:t>
                      </w:r>
                    </w:p>
                  </w:txbxContent>
                </v:textbox>
              </v:shape>
              <v:shape id="_x0000_s48467" type="#_x0000_t202" style="position:absolute;left:360;top:14;width:1260;height:360" o:allowincell="f" filled="f" stroked="f">
                <v:textbox inset="0,0,0,0">
                  <w:txbxContent>
                    <w:p w:rsidR="00A520AA" w:rsidRPr="005D0A77" w:rsidRDefault="00A520AA" w:rsidP="00FB6739">
                      <w:pPr>
                        <w:spacing w:before="40" w:line="200" w:lineRule="exact"/>
                        <w:jc w:val="center"/>
                        <w:rPr>
                          <w:spacing w:val="-2"/>
                          <w:sz w:val="20"/>
                          <w:szCs w:val="20"/>
                          <w:rtl/>
                          <w:lang w:val="en-US"/>
                        </w:rPr>
                      </w:pPr>
                      <w:r>
                        <w:rPr>
                          <w:rFonts w:hint="cs"/>
                          <w:spacing w:val="-2"/>
                          <w:sz w:val="20"/>
                          <w:szCs w:val="20"/>
                          <w:rtl/>
                        </w:rPr>
                        <w:t>تقارب الشبكة</w:t>
                      </w:r>
                    </w:p>
                  </w:txbxContent>
                </v:textbox>
              </v:shape>
              <v:shape id="_x0000_s48468" type="#_x0000_t202" style="position:absolute;left:-14;top:346;width:2340;height:1260" o:allowincell="f" filled="f" stroked="f">
                <v:textbox inset="0,0,0,0">
                  <w:txbxContent>
                    <w:p w:rsidR="00A520AA" w:rsidRPr="002818C1" w:rsidRDefault="00A520AA" w:rsidP="00FB6739">
                      <w:pPr>
                        <w:spacing w:before="40" w:line="200" w:lineRule="exact"/>
                        <w:jc w:val="center"/>
                        <w:rPr>
                          <w:b/>
                          <w:bCs/>
                          <w:spacing w:val="-2"/>
                          <w:sz w:val="20"/>
                          <w:szCs w:val="20"/>
                          <w:rtl/>
                        </w:rPr>
                      </w:pPr>
                      <w:r w:rsidRPr="002818C1">
                        <w:rPr>
                          <w:rFonts w:hint="cs"/>
                          <w:b/>
                          <w:bCs/>
                          <w:spacing w:val="-2"/>
                          <w:sz w:val="20"/>
                          <w:szCs w:val="20"/>
                          <w:rtl/>
                        </w:rPr>
                        <w:t>شبكة إذاعية بتحكم تفاعلي</w:t>
                      </w:r>
                    </w:p>
                    <w:p w:rsidR="00A520AA" w:rsidRPr="002818C1" w:rsidRDefault="00A520AA" w:rsidP="00FB6739">
                      <w:pPr>
                        <w:spacing w:before="40" w:line="200" w:lineRule="exact"/>
                        <w:jc w:val="center"/>
                        <w:rPr>
                          <w:b/>
                          <w:bCs/>
                          <w:spacing w:val="-2"/>
                          <w:sz w:val="20"/>
                          <w:szCs w:val="20"/>
                          <w:rtl/>
                        </w:rPr>
                      </w:pPr>
                      <w:r w:rsidRPr="002818C1">
                        <w:rPr>
                          <w:rFonts w:hint="cs"/>
                          <w:b/>
                          <w:bCs/>
                          <w:spacing w:val="-2"/>
                          <w:sz w:val="20"/>
                          <w:szCs w:val="20"/>
                          <w:rtl/>
                        </w:rPr>
                        <w:t>شبكة توزيع متعددة الوسائط مع جودة الخدمة والأمن</w:t>
                      </w:r>
                    </w:p>
                    <w:p w:rsidR="00A520AA" w:rsidRPr="002818C1" w:rsidRDefault="00A520AA" w:rsidP="00FB6739">
                      <w:pPr>
                        <w:spacing w:before="40" w:line="200" w:lineRule="exact"/>
                        <w:jc w:val="center"/>
                        <w:rPr>
                          <w:b/>
                          <w:bCs/>
                          <w:spacing w:val="-2"/>
                          <w:sz w:val="20"/>
                          <w:szCs w:val="20"/>
                          <w:lang w:val="en-US"/>
                        </w:rPr>
                      </w:pPr>
                      <w:r w:rsidRPr="002818C1">
                        <w:rPr>
                          <w:rFonts w:hint="cs"/>
                          <w:b/>
                          <w:bCs/>
                          <w:spacing w:val="-2"/>
                          <w:sz w:val="20"/>
                          <w:szCs w:val="20"/>
                          <w:rtl/>
                        </w:rPr>
                        <w:t xml:space="preserve">شبكة متنقلة وبث رقمي للوسائط المتعددة </w:t>
                      </w:r>
                      <w:r w:rsidRPr="002818C1">
                        <w:rPr>
                          <w:b/>
                          <w:bCs/>
                          <w:spacing w:val="-2"/>
                          <w:sz w:val="14"/>
                          <w:szCs w:val="14"/>
                          <w:lang w:val="en-US"/>
                        </w:rPr>
                        <w:t>(DMB)</w:t>
                      </w:r>
                    </w:p>
                  </w:txbxContent>
                </v:textbox>
              </v:shape>
              <v:shape id="_x0000_s48469" type="#_x0000_t202" style="position:absolute;left:4278;top:360;width:2340;height:1080" o:allowincell="f" filled="f" stroked="f">
                <v:textbox inset="0,0,0,0">
                  <w:txbxContent>
                    <w:p w:rsidR="00A520AA" w:rsidRPr="002818C1" w:rsidRDefault="00A520AA" w:rsidP="00FB6739">
                      <w:pPr>
                        <w:spacing w:before="40" w:line="200" w:lineRule="exact"/>
                        <w:jc w:val="center"/>
                        <w:rPr>
                          <w:b/>
                          <w:bCs/>
                          <w:spacing w:val="-2"/>
                          <w:sz w:val="20"/>
                          <w:szCs w:val="20"/>
                          <w:rtl/>
                        </w:rPr>
                      </w:pPr>
                      <w:r w:rsidRPr="002818C1">
                        <w:rPr>
                          <w:rFonts w:hint="cs"/>
                          <w:b/>
                          <w:bCs/>
                          <w:spacing w:val="-2"/>
                          <w:sz w:val="20"/>
                          <w:szCs w:val="20"/>
                          <w:rtl/>
                        </w:rPr>
                        <w:t>أعمال الاتصالات</w:t>
                      </w:r>
                    </w:p>
                    <w:p w:rsidR="00A520AA" w:rsidRPr="002818C1" w:rsidRDefault="00A520AA" w:rsidP="00FB6739">
                      <w:pPr>
                        <w:spacing w:before="40" w:line="200" w:lineRule="exact"/>
                        <w:jc w:val="center"/>
                        <w:rPr>
                          <w:b/>
                          <w:bCs/>
                          <w:spacing w:val="-2"/>
                          <w:sz w:val="20"/>
                          <w:szCs w:val="20"/>
                          <w:rtl/>
                        </w:rPr>
                      </w:pPr>
                      <w:r w:rsidRPr="002818C1">
                        <w:rPr>
                          <w:rFonts w:hint="cs"/>
                          <w:b/>
                          <w:bCs/>
                          <w:spacing w:val="-2"/>
                          <w:sz w:val="20"/>
                          <w:szCs w:val="20"/>
                          <w:rtl/>
                        </w:rPr>
                        <w:t>الأعمال التجارية الخاصة بالإذاعة</w:t>
                      </w:r>
                    </w:p>
                    <w:p w:rsidR="00A520AA" w:rsidRPr="002818C1" w:rsidRDefault="00A520AA" w:rsidP="00FB6739">
                      <w:pPr>
                        <w:spacing w:before="40" w:line="180" w:lineRule="exact"/>
                        <w:jc w:val="center"/>
                        <w:rPr>
                          <w:b/>
                          <w:bCs/>
                          <w:spacing w:val="-2"/>
                          <w:sz w:val="20"/>
                          <w:szCs w:val="20"/>
                          <w:lang w:val="en-US"/>
                        </w:rPr>
                      </w:pPr>
                      <w:r w:rsidRPr="002818C1">
                        <w:rPr>
                          <w:rFonts w:hint="cs"/>
                          <w:b/>
                          <w:bCs/>
                          <w:spacing w:val="-2"/>
                          <w:sz w:val="20"/>
                          <w:szCs w:val="20"/>
                          <w:rtl/>
                        </w:rPr>
                        <w:t>الأعمال التجارية الخاصة بالمنافذ والمحتوى</w:t>
                      </w:r>
                    </w:p>
                  </w:txbxContent>
                </v:textbox>
              </v:shape>
            </v:group>
            <w10:wrap type="none"/>
            <w10:anchorlock/>
          </v:group>
        </w:pict>
      </w:r>
    </w:p>
    <w:p w:rsidR="00FB6739" w:rsidRDefault="00FB6739" w:rsidP="00FB6739">
      <w:pPr>
        <w:pStyle w:val="Heading1"/>
        <w:rPr>
          <w:rtl/>
          <w:lang w:val="en-US"/>
        </w:rPr>
      </w:pPr>
      <w:bookmarkStart w:id="30" w:name="_Toc258940884"/>
      <w:r>
        <w:rPr>
          <w:lang w:val="en-US"/>
        </w:rPr>
        <w:t>3</w:t>
      </w:r>
      <w:r>
        <w:rPr>
          <w:rtl/>
          <w:lang w:val="en-US"/>
        </w:rPr>
        <w:tab/>
        <w:t>تكنولوجيات شبكات الجيل التالي</w:t>
      </w:r>
      <w:bookmarkEnd w:id="30"/>
    </w:p>
    <w:p w:rsidR="00FB6739" w:rsidRDefault="00FB6739" w:rsidP="00FB6739">
      <w:pPr>
        <w:pStyle w:val="Heading2"/>
        <w:rPr>
          <w:rtl/>
          <w:lang w:val="en-US" w:bidi="ar-EG"/>
        </w:rPr>
      </w:pPr>
      <w:bookmarkStart w:id="31" w:name="_Toc258940885"/>
      <w:r>
        <w:rPr>
          <w:lang w:val="en-US" w:bidi="ar-EG"/>
        </w:rPr>
        <w:t>1.3</w:t>
      </w:r>
      <w:r>
        <w:rPr>
          <w:rtl/>
          <w:lang w:val="en-US" w:bidi="ar-EG"/>
        </w:rPr>
        <w:tab/>
        <w:t>مقدمة</w:t>
      </w:r>
      <w:bookmarkEnd w:id="31"/>
    </w:p>
    <w:p w:rsidR="00FB6739" w:rsidRDefault="00FB6739" w:rsidP="00FB6739">
      <w:pPr>
        <w:rPr>
          <w:rtl/>
          <w:lang w:val="en-US" w:bidi="ar-EG"/>
        </w:rPr>
      </w:pPr>
      <w:r>
        <w:rPr>
          <w:rtl/>
          <w:lang w:val="en-US" w:bidi="ar-EG"/>
        </w:rPr>
        <w:t>شهدت السنوات العشر الأخيرة أو أزيَد قليلاً زيادة كبيرة وسريعة في التكامل بين أجهزة الحاسوب والمهاتفة، سواء بالنسبة للتجهيزات أو الشبكات. وقد لاحظ مشغلو الشبكات العمومية التقليدية انخفاضاً في حركة المهاتفة على شبكات المهاتفة العمومية التبديلية لديهم نتيجة للزيادة في شعبية الهواتف المحمولة وتحول الخدمات من شبكات الهواتف إلى شبكة الإنترنت العمومية.</w:t>
      </w:r>
    </w:p>
    <w:p w:rsidR="00FB6739" w:rsidRDefault="00FB6739" w:rsidP="00FB6739">
      <w:pPr>
        <w:rPr>
          <w:rtl/>
          <w:lang w:val="en-US" w:bidi="ar-EG"/>
        </w:rPr>
      </w:pPr>
      <w:r>
        <w:rPr>
          <w:rtl/>
          <w:lang w:val="en-US" w:bidi="ar-EG"/>
        </w:rPr>
        <w:t xml:space="preserve">وقد تطور مفهوم شبكة جديدة متكاملة عريضة النطاق عبر السنوات القليلة الماضية وأصبح يعرف باسم "شبكة الجيل التالي: </w:t>
      </w:r>
      <w:r>
        <w:rPr>
          <w:lang w:val="en-US" w:bidi="ar-EG"/>
        </w:rPr>
        <w:t>NGN</w:t>
      </w:r>
      <w:r>
        <w:rPr>
          <w:rtl/>
          <w:lang w:val="en-US" w:bidi="ar-EG"/>
        </w:rPr>
        <w:t>".</w:t>
      </w:r>
    </w:p>
    <w:p w:rsidR="00FB6739" w:rsidRDefault="00FB6739" w:rsidP="00FB6739">
      <w:pPr>
        <w:rPr>
          <w:rtl/>
          <w:lang w:val="en-US" w:bidi="ar-EG"/>
        </w:rPr>
      </w:pPr>
      <w:r>
        <w:rPr>
          <w:rtl/>
          <w:lang w:val="en-US" w:bidi="ar-EG"/>
        </w:rPr>
        <w:lastRenderedPageBreak/>
        <w:t>ويمكن تحديد الخصائص الأساسية لشبكة الجيل التالي من المشكلات التي واجهت مشغلي الشبكات: الحاجة إلى تقديم الخدمات عبر نفاذ عريض النطاق (لزيادة الإيرادات)؛ والحاجة إلى دمج خدمات شبكة متنوعة </w:t>
      </w:r>
      <w:r>
        <w:rPr>
          <w:rtl/>
          <w:lang w:val="en-US" w:bidi="ar-EG"/>
        </w:rPr>
        <w:noBreakHyphen/>
        <w:t> البيانات (تصفح الويب) وصوت ومهاتفة ووسائط متعددة وخدمات الإنترنت "الشائعة" البازغة مثل المراسلة اللحظية والظهور والخدمات ذات النمط الإذاعي؛ ورغبة العملاء في التمكن من النفاذ إلى خدمات هؤلاء المشغلين من أي مكان (التنقلية المتأصلة). وبدلاً من شبكة تقدم حلاً محدداً (مثل شبكة المهاتفة العمومية التبديلية)، كان ما يحتاج إليه الجيل التالي سلسلة من الشبكات التي يمكنها دعم منصة مرنة لتقديم الخدمات.</w:t>
      </w:r>
    </w:p>
    <w:p w:rsidR="00FB6739" w:rsidRDefault="00FB6739" w:rsidP="00FB6739">
      <w:pPr>
        <w:pStyle w:val="Heading2"/>
        <w:rPr>
          <w:rtl/>
          <w:lang w:val="en-US" w:bidi="ar-EG"/>
        </w:rPr>
      </w:pPr>
      <w:bookmarkStart w:id="32" w:name="_Toc258940886"/>
      <w:r>
        <w:rPr>
          <w:lang w:val="en-US" w:bidi="ar-EG"/>
        </w:rPr>
        <w:t>2.3</w:t>
      </w:r>
      <w:r>
        <w:rPr>
          <w:rtl/>
          <w:lang w:val="en-US" w:bidi="ar-EG"/>
        </w:rPr>
        <w:tab/>
        <w:t>تعريف شبكات الجيل التالي وسماتها</w:t>
      </w:r>
      <w:bookmarkEnd w:id="32"/>
    </w:p>
    <w:p w:rsidR="00FB6739" w:rsidRPr="0060392A" w:rsidRDefault="00FB6739" w:rsidP="00FB6739">
      <w:pPr>
        <w:rPr>
          <w:spacing w:val="-1"/>
          <w:rtl/>
          <w:lang w:val="en-US" w:bidi="ar-EG"/>
        </w:rPr>
      </w:pPr>
      <w:r w:rsidRPr="0060392A">
        <w:rPr>
          <w:spacing w:val="-1"/>
          <w:rtl/>
          <w:lang w:val="en-US" w:bidi="ar-EG"/>
        </w:rPr>
        <w:t xml:space="preserve">تعرف التوصية </w:t>
      </w:r>
      <w:r w:rsidRPr="0060392A">
        <w:rPr>
          <w:spacing w:val="-1"/>
          <w:lang w:val="en-US" w:bidi="ar-EG"/>
        </w:rPr>
        <w:t>ITU-T Y.2001</w:t>
      </w:r>
      <w:r w:rsidRPr="0060392A">
        <w:rPr>
          <w:spacing w:val="-1"/>
          <w:rtl/>
          <w:lang w:val="en-US" w:bidi="ar-EG"/>
        </w:rPr>
        <w:t xml:space="preserve"> شبكة الجيل التالي على أنها "شبكة تقوم على أساس الرزمة ويمكنها تقديم خدمات الاتصالات ويمكنها الاستفادة من النطاق العريض المتعدد وتكنولوجيات النقل التي تتسم بنوعية الخدمة وتكون فيها الوظائف المتصلة بالخدمة مستقلة عن التكنولوجيات الأساسية المتصلة بالنقل. وتتيح هذه الشبكة نفاذ المستعملين دون عوائق إلى الشبكات ومقدمي الخدمات المتنافسين و/أو الخدمات التي يختارونها. وهي تدعم التنقلية العامة التي تسمح بتقديم الخدمات إلى المستعملين بشكل متسق في كل مكان."</w:t>
      </w:r>
    </w:p>
    <w:p w:rsidR="00FB6739" w:rsidRDefault="00FB6739" w:rsidP="00FB6739">
      <w:pPr>
        <w:rPr>
          <w:rtl/>
          <w:lang w:val="en-US" w:bidi="ar-EG"/>
        </w:rPr>
      </w:pPr>
      <w:r>
        <w:rPr>
          <w:rtl/>
          <w:lang w:val="en-US" w:bidi="ar-EG"/>
        </w:rPr>
        <w:t xml:space="preserve">كما تعرف التوصية </w:t>
      </w:r>
      <w:r>
        <w:rPr>
          <w:lang w:val="en-US" w:bidi="ar-EG"/>
        </w:rPr>
        <w:t>Y.2001</w:t>
      </w:r>
      <w:r>
        <w:rPr>
          <w:rtl/>
          <w:lang w:val="en-US" w:bidi="ar-EG"/>
        </w:rPr>
        <w:t xml:space="preserve"> شبكة الجيل التالي من خلال الخصائص الأساسية التالية:</w:t>
      </w:r>
    </w:p>
    <w:p w:rsidR="00FB6739" w:rsidRPr="0064132A" w:rsidRDefault="00FB6739" w:rsidP="0060392A">
      <w:pPr>
        <w:pStyle w:val="enumlev1"/>
        <w:rPr>
          <w:rtl/>
          <w:lang w:bidi="ar-EG"/>
        </w:rPr>
      </w:pPr>
      <w:r w:rsidRPr="0064132A">
        <w:rPr>
          <w:lang w:bidi="ar-EG"/>
        </w:rPr>
        <w:sym w:font="Symbol" w:char="F0B7"/>
      </w:r>
      <w:r w:rsidRPr="0064132A">
        <w:rPr>
          <w:rtl/>
          <w:lang w:bidi="ar-EG"/>
        </w:rPr>
        <w:tab/>
        <w:t>النقل على أساس الرزمة؛</w:t>
      </w:r>
    </w:p>
    <w:p w:rsidR="00FB6739" w:rsidRPr="0064132A" w:rsidRDefault="00FB6739" w:rsidP="0060392A">
      <w:pPr>
        <w:pStyle w:val="enumlev1"/>
        <w:rPr>
          <w:rtl/>
          <w:lang w:bidi="ar-EG"/>
        </w:rPr>
      </w:pPr>
      <w:r w:rsidRPr="0064132A">
        <w:rPr>
          <w:lang w:bidi="ar-EG"/>
        </w:rPr>
        <w:sym w:font="Symbol" w:char="F0B7"/>
      </w:r>
      <w:r w:rsidRPr="0064132A">
        <w:rPr>
          <w:rtl/>
          <w:lang w:bidi="ar-EG"/>
        </w:rPr>
        <w:tab/>
        <w:t>فصل وظائف السيطرة بين مقدرات الحمالة والنداء/الدورة والتطبيق/الخدمة؛</w:t>
      </w:r>
    </w:p>
    <w:p w:rsidR="00FB6739" w:rsidRPr="0064132A" w:rsidRDefault="00FB6739" w:rsidP="0060392A">
      <w:pPr>
        <w:pStyle w:val="enumlev1"/>
        <w:rPr>
          <w:rtl/>
          <w:lang w:bidi="ar-EG"/>
        </w:rPr>
      </w:pPr>
      <w:r w:rsidRPr="0064132A">
        <w:rPr>
          <w:lang w:bidi="ar-EG"/>
        </w:rPr>
        <w:sym w:font="Symbol" w:char="F0B7"/>
      </w:r>
      <w:r w:rsidRPr="0064132A">
        <w:rPr>
          <w:rtl/>
          <w:lang w:bidi="ar-EG"/>
        </w:rPr>
        <w:tab/>
        <w:t>فصل تقديم الخدمة عن النقل وتوفير السطوح البينية المفتوحة؛</w:t>
      </w:r>
    </w:p>
    <w:p w:rsidR="00FB6739" w:rsidRPr="0064132A" w:rsidRDefault="00FB6739" w:rsidP="0060392A">
      <w:pPr>
        <w:pStyle w:val="enumlev1"/>
        <w:rPr>
          <w:rtl/>
          <w:lang w:bidi="ar-EG"/>
        </w:rPr>
      </w:pPr>
      <w:r w:rsidRPr="0064132A">
        <w:rPr>
          <w:lang w:bidi="ar-EG"/>
        </w:rPr>
        <w:sym w:font="Symbol" w:char="F0B7"/>
      </w:r>
      <w:r w:rsidRPr="0064132A">
        <w:rPr>
          <w:rtl/>
          <w:lang w:bidi="ar-EG"/>
        </w:rPr>
        <w:tab/>
        <w:t>دعم مجموعة واسعة من الخدمات والتطبيقات والآليات على أساس وحدات بناء الخدمة (بما في ذلك الوقت الفعلي/التدفق/الوقت غير الفعلي والخدمات متعددة الوسائط)؛</w:t>
      </w:r>
    </w:p>
    <w:p w:rsidR="00FB6739" w:rsidRPr="0064132A" w:rsidRDefault="00FB6739" w:rsidP="0060392A">
      <w:pPr>
        <w:pStyle w:val="enumlev1"/>
        <w:rPr>
          <w:rtl/>
          <w:lang w:bidi="ar-EG"/>
        </w:rPr>
      </w:pPr>
      <w:r w:rsidRPr="0064132A">
        <w:rPr>
          <w:lang w:bidi="ar-EG"/>
        </w:rPr>
        <w:sym w:font="Symbol" w:char="F0B7"/>
      </w:r>
      <w:r w:rsidRPr="0064132A">
        <w:rPr>
          <w:rtl/>
          <w:lang w:bidi="ar-EG"/>
        </w:rPr>
        <w:tab/>
        <w:t>قدرات النطاق العريض مع تحقق نوعية الخدمة من طرف إلى طرف؛</w:t>
      </w:r>
    </w:p>
    <w:p w:rsidR="00FB6739" w:rsidRPr="0064132A" w:rsidRDefault="00FB6739" w:rsidP="0060392A">
      <w:pPr>
        <w:pStyle w:val="enumlev1"/>
        <w:rPr>
          <w:rtl/>
          <w:lang w:bidi="ar-EG"/>
        </w:rPr>
      </w:pPr>
      <w:r w:rsidRPr="0064132A">
        <w:rPr>
          <w:lang w:bidi="ar-EG"/>
        </w:rPr>
        <w:sym w:font="Symbol" w:char="F0B7"/>
      </w:r>
      <w:r w:rsidRPr="0064132A">
        <w:rPr>
          <w:rtl/>
          <w:lang w:bidi="ar-EG"/>
        </w:rPr>
        <w:tab/>
        <w:t>التشغيل البيني مع الشبكات القديمة عن طريق سطوح بينية مفتوحة؛</w:t>
      </w:r>
    </w:p>
    <w:p w:rsidR="00FB6739" w:rsidRPr="0064132A" w:rsidRDefault="00FB6739" w:rsidP="0060392A">
      <w:pPr>
        <w:pStyle w:val="enumlev1"/>
        <w:rPr>
          <w:rtl/>
          <w:lang w:bidi="ar-EG"/>
        </w:rPr>
      </w:pPr>
      <w:r w:rsidRPr="0064132A">
        <w:rPr>
          <w:lang w:bidi="ar-EG"/>
        </w:rPr>
        <w:sym w:font="Symbol" w:char="F0B7"/>
      </w:r>
      <w:r>
        <w:rPr>
          <w:rtl/>
          <w:lang w:bidi="ar-EG"/>
        </w:rPr>
        <w:tab/>
        <w:t>التنقلية العامة</w:t>
      </w:r>
      <w:r w:rsidRPr="0064132A">
        <w:rPr>
          <w:rtl/>
          <w:lang w:bidi="ar-EG"/>
        </w:rPr>
        <w:t>؛</w:t>
      </w:r>
    </w:p>
    <w:p w:rsidR="00FB6739" w:rsidRPr="0064132A" w:rsidRDefault="00FB6739" w:rsidP="0060392A">
      <w:pPr>
        <w:pStyle w:val="enumlev1"/>
        <w:rPr>
          <w:rtl/>
          <w:lang w:bidi="ar-EG"/>
        </w:rPr>
      </w:pPr>
      <w:r w:rsidRPr="0064132A">
        <w:rPr>
          <w:lang w:bidi="ar-EG"/>
        </w:rPr>
        <w:sym w:font="Symbol" w:char="F0B7"/>
      </w:r>
      <w:r w:rsidRPr="0064132A">
        <w:rPr>
          <w:rtl/>
          <w:lang w:bidi="ar-EG"/>
        </w:rPr>
        <w:tab/>
        <w:t>نفاذ المستعملين دون عوائق إلى مختلف مقدمي الخدمة؛</w:t>
      </w:r>
    </w:p>
    <w:p w:rsidR="00FB6739" w:rsidRPr="0064132A" w:rsidRDefault="00FB6739" w:rsidP="0060392A">
      <w:pPr>
        <w:pStyle w:val="enumlev1"/>
        <w:rPr>
          <w:rtl/>
          <w:lang w:bidi="ar-EG"/>
        </w:rPr>
      </w:pPr>
      <w:r w:rsidRPr="0064132A">
        <w:rPr>
          <w:lang w:bidi="ar-EG"/>
        </w:rPr>
        <w:sym w:font="Symbol" w:char="F0B7"/>
      </w:r>
      <w:r w:rsidRPr="0064132A">
        <w:rPr>
          <w:rtl/>
          <w:lang w:bidi="ar-EG"/>
        </w:rPr>
        <w:tab/>
        <w:t>مجموعة متنوعة من مخططات تعيين الهوية؛</w:t>
      </w:r>
    </w:p>
    <w:p w:rsidR="00FB6739" w:rsidRPr="0064132A" w:rsidRDefault="00FB6739" w:rsidP="0060392A">
      <w:pPr>
        <w:pStyle w:val="enumlev1"/>
        <w:rPr>
          <w:rtl/>
          <w:lang w:bidi="ar-EG"/>
        </w:rPr>
      </w:pPr>
      <w:r w:rsidRPr="0064132A">
        <w:rPr>
          <w:lang w:bidi="ar-EG"/>
        </w:rPr>
        <w:sym w:font="Symbol" w:char="F0B7"/>
      </w:r>
      <w:r w:rsidRPr="0064132A">
        <w:rPr>
          <w:rtl/>
          <w:lang w:bidi="ar-EG"/>
        </w:rPr>
        <w:tab/>
        <w:t>سمات الخدمة الموحدة لنفس الخدمة كما يراها المستعمل؛</w:t>
      </w:r>
    </w:p>
    <w:p w:rsidR="00FB6739" w:rsidRPr="0064132A" w:rsidRDefault="00FB6739" w:rsidP="0060392A">
      <w:pPr>
        <w:pStyle w:val="enumlev1"/>
        <w:rPr>
          <w:rtl/>
          <w:lang w:bidi="ar-EG"/>
        </w:rPr>
      </w:pPr>
      <w:r w:rsidRPr="0064132A">
        <w:rPr>
          <w:lang w:bidi="ar-EG"/>
        </w:rPr>
        <w:sym w:font="Symbol" w:char="F0B7"/>
      </w:r>
      <w:r w:rsidRPr="0064132A">
        <w:rPr>
          <w:rtl/>
          <w:lang w:bidi="ar-EG"/>
        </w:rPr>
        <w:tab/>
        <w:t>التقارب بين الخدمات الثابتة والمتنقلة؛</w:t>
      </w:r>
    </w:p>
    <w:p w:rsidR="00FB6739" w:rsidRPr="0064132A" w:rsidRDefault="00FB6739" w:rsidP="0060392A">
      <w:pPr>
        <w:pStyle w:val="enumlev1"/>
        <w:rPr>
          <w:rtl/>
          <w:lang w:bidi="ar-EG"/>
        </w:rPr>
      </w:pPr>
      <w:r w:rsidRPr="0064132A">
        <w:rPr>
          <w:lang w:bidi="ar-EG"/>
        </w:rPr>
        <w:sym w:font="Symbol" w:char="F0B7"/>
      </w:r>
      <w:r w:rsidRPr="0064132A">
        <w:rPr>
          <w:rtl/>
          <w:lang w:bidi="ar-EG"/>
        </w:rPr>
        <w:tab/>
        <w:t>استقلال الوظائف المتصلة بالخدمة عن تكنولوجيات النقل الأساسية؛</w:t>
      </w:r>
    </w:p>
    <w:p w:rsidR="00FB6739" w:rsidRDefault="00FB6739" w:rsidP="0060392A">
      <w:pPr>
        <w:pStyle w:val="enumlev1"/>
        <w:rPr>
          <w:rtl/>
          <w:lang w:bidi="ar-EG"/>
        </w:rPr>
      </w:pPr>
      <w:r w:rsidRPr="0064132A">
        <w:rPr>
          <w:lang w:bidi="ar-EG"/>
        </w:rPr>
        <w:sym w:font="Symbol" w:char="F0B7"/>
      </w:r>
      <w:r>
        <w:rPr>
          <w:lang w:bidi="ar-EG"/>
        </w:rPr>
        <w:tab/>
      </w:r>
      <w:r>
        <w:rPr>
          <w:rtl/>
          <w:lang w:bidi="ar-EG"/>
        </w:rPr>
        <w:t>دعم تعدد التكنولوجيات في المرحلة الأخيرة؛</w:t>
      </w:r>
    </w:p>
    <w:p w:rsidR="00FB6739" w:rsidRDefault="00FB6739" w:rsidP="0060392A">
      <w:pPr>
        <w:pStyle w:val="enumlev1"/>
        <w:rPr>
          <w:rtl/>
          <w:lang w:bidi="ar-EG"/>
        </w:rPr>
      </w:pPr>
      <w:r>
        <w:rPr>
          <w:lang w:bidi="ar-EG"/>
        </w:rPr>
        <w:sym w:font="Symbol" w:char="F0B7"/>
      </w:r>
      <w:r>
        <w:rPr>
          <w:rtl/>
          <w:lang w:bidi="ar-EG"/>
        </w:rPr>
        <w:tab/>
        <w:t xml:space="preserve">الامتثال للمتطلبات التنظيمية وذلك مثلاً فيما يتعلق باتصالات الطوارئ والأمن والخصوصية واعتراض الاتصالات القانوني، </w:t>
      </w:r>
      <w:r>
        <w:rPr>
          <w:rFonts w:hint="cs"/>
          <w:rtl/>
          <w:lang w:bidi="ar-EG"/>
        </w:rPr>
        <w:t>وما شابه</w:t>
      </w:r>
    </w:p>
    <w:p w:rsidR="00FB6739" w:rsidRDefault="00FB6739" w:rsidP="00FB6739">
      <w:pPr>
        <w:rPr>
          <w:rtl/>
          <w:lang w:val="en-US" w:bidi="ar-EG"/>
        </w:rPr>
      </w:pPr>
      <w:r>
        <w:rPr>
          <w:rtl/>
          <w:lang w:val="en-US" w:bidi="ar-EG"/>
        </w:rPr>
        <w:t xml:space="preserve">وتقسم التوصية </w:t>
      </w:r>
      <w:r>
        <w:rPr>
          <w:lang w:val="en-US" w:bidi="ar-EG"/>
        </w:rPr>
        <w:t>Y.2001</w:t>
      </w:r>
      <w:r>
        <w:rPr>
          <w:rtl/>
          <w:lang w:val="en-US" w:bidi="ar-EG"/>
        </w:rPr>
        <w:t xml:space="preserve"> شبكة الجيل التالي إلى عدد من المجالات التي يتعين دراستها فيما يخص المتطلبات والحلول. وتشكل هذه المجالات إلى حد كبير الأساس لأنشطة التقييس التي يضطلع بها قطاع تقييس الاتصالات بالاتحاد والمنظمات الأخرى لوضع المعايير في هذا الصدد:</w:t>
      </w:r>
    </w:p>
    <w:p w:rsidR="00FB6739" w:rsidRDefault="00FB6739" w:rsidP="0060392A">
      <w:pPr>
        <w:pStyle w:val="enumlev1"/>
        <w:rPr>
          <w:rtl/>
          <w:lang w:bidi="ar-EG"/>
        </w:rPr>
      </w:pPr>
      <w:r>
        <w:rPr>
          <w:lang w:bidi="ar-EG"/>
        </w:rPr>
        <w:sym w:font="Symbol" w:char="F0B7"/>
      </w:r>
      <w:r>
        <w:rPr>
          <w:rtl/>
          <w:lang w:bidi="ar-EG"/>
        </w:rPr>
        <w:tab/>
        <w:t>الإطار العام والمبادئ المعمارية</w:t>
      </w:r>
    </w:p>
    <w:p w:rsidR="00FB6739" w:rsidRDefault="00FB6739" w:rsidP="0060392A">
      <w:pPr>
        <w:pStyle w:val="enumlev1"/>
        <w:rPr>
          <w:rtl/>
          <w:lang w:bidi="ar-EG"/>
        </w:rPr>
      </w:pPr>
      <w:r>
        <w:rPr>
          <w:lang w:bidi="ar-EG"/>
        </w:rPr>
        <w:sym w:font="Symbol" w:char="F0B7"/>
      </w:r>
      <w:r>
        <w:rPr>
          <w:rtl/>
          <w:lang w:bidi="ar-EG"/>
        </w:rPr>
        <w:tab/>
        <w:t>قدرات الخدمة ومعمارية الخدمة</w:t>
      </w:r>
    </w:p>
    <w:p w:rsidR="00FB6739" w:rsidRDefault="00FB6739" w:rsidP="0060392A">
      <w:pPr>
        <w:pStyle w:val="enumlev1"/>
        <w:rPr>
          <w:rtl/>
          <w:lang w:bidi="ar-EG"/>
        </w:rPr>
      </w:pPr>
      <w:r>
        <w:rPr>
          <w:lang w:bidi="ar-EG"/>
        </w:rPr>
        <w:sym w:font="Symbol" w:char="F0B7"/>
      </w:r>
      <w:r>
        <w:rPr>
          <w:rtl/>
          <w:lang w:bidi="ar-EG"/>
        </w:rPr>
        <w:tab/>
        <w:t>التشغيل البيني للخدمات والشبكات في شبكات الجيل التالي</w:t>
      </w:r>
    </w:p>
    <w:p w:rsidR="00FB6739" w:rsidRDefault="00FB6739" w:rsidP="0060392A">
      <w:pPr>
        <w:pStyle w:val="enumlev1"/>
        <w:rPr>
          <w:rtl/>
          <w:lang w:bidi="ar-EG"/>
        </w:rPr>
      </w:pPr>
      <w:r>
        <w:rPr>
          <w:lang w:bidi="ar-EG"/>
        </w:rPr>
        <w:sym w:font="Symbol" w:char="F0B7"/>
      </w:r>
      <w:r>
        <w:rPr>
          <w:rtl/>
          <w:lang w:bidi="ar-EG"/>
        </w:rPr>
        <w:tab/>
        <w:t>قدرات الاتصالات في حالات الإغاثة من الكوارث</w:t>
      </w:r>
    </w:p>
    <w:p w:rsidR="00FB6739" w:rsidRDefault="00FB6739" w:rsidP="0060392A">
      <w:pPr>
        <w:pStyle w:val="enumlev1"/>
        <w:rPr>
          <w:rtl/>
          <w:lang w:bidi="ar-EG"/>
        </w:rPr>
      </w:pPr>
      <w:r>
        <w:rPr>
          <w:lang w:bidi="ar-EG"/>
        </w:rPr>
        <w:sym w:font="Symbol" w:char="F0B7"/>
      </w:r>
      <w:r>
        <w:rPr>
          <w:rtl/>
          <w:lang w:bidi="ar-EG"/>
        </w:rPr>
        <w:tab/>
        <w:t>النماذج المعمارية لشبكة الجيل التالي</w:t>
      </w:r>
    </w:p>
    <w:p w:rsidR="00FB6739" w:rsidRDefault="00FB6739" w:rsidP="0060392A">
      <w:pPr>
        <w:pStyle w:val="enumlev1"/>
        <w:rPr>
          <w:rtl/>
          <w:lang w:bidi="ar-EG"/>
        </w:rPr>
      </w:pPr>
      <w:r>
        <w:rPr>
          <w:lang w:bidi="ar-EG"/>
        </w:rPr>
        <w:lastRenderedPageBreak/>
        <w:sym w:font="Symbol" w:char="F0B7"/>
      </w:r>
      <w:r>
        <w:rPr>
          <w:rtl/>
          <w:lang w:bidi="ar-EG"/>
        </w:rPr>
        <w:tab/>
        <w:t>جودة الخدمة من طرف إلى طرف</w:t>
      </w:r>
    </w:p>
    <w:p w:rsidR="00FB6739" w:rsidRDefault="00FB6739" w:rsidP="0060392A">
      <w:pPr>
        <w:pStyle w:val="enumlev1"/>
        <w:rPr>
          <w:rtl/>
          <w:lang w:bidi="ar-EG"/>
        </w:rPr>
      </w:pPr>
      <w:r>
        <w:rPr>
          <w:lang w:bidi="ar-EG"/>
        </w:rPr>
        <w:sym w:font="Symbol" w:char="F0B7"/>
      </w:r>
      <w:r>
        <w:rPr>
          <w:rtl/>
          <w:lang w:bidi="ar-EG"/>
        </w:rPr>
        <w:tab/>
        <w:t>منصات الخدمة</w:t>
      </w:r>
    </w:p>
    <w:p w:rsidR="00FB6739" w:rsidRDefault="00FB6739" w:rsidP="0060392A">
      <w:pPr>
        <w:pStyle w:val="enumlev1"/>
        <w:rPr>
          <w:rtl/>
          <w:lang w:bidi="ar-EG"/>
        </w:rPr>
      </w:pPr>
      <w:r>
        <w:rPr>
          <w:lang w:bidi="ar-EG"/>
        </w:rPr>
        <w:sym w:font="Symbol" w:char="F0B7"/>
      </w:r>
      <w:r>
        <w:rPr>
          <w:rtl/>
          <w:lang w:bidi="ar-EG"/>
        </w:rPr>
        <w:tab/>
        <w:t>إدارة الشبكة</w:t>
      </w:r>
    </w:p>
    <w:p w:rsidR="00FB6739" w:rsidRDefault="00FB6739" w:rsidP="0060392A">
      <w:pPr>
        <w:pStyle w:val="enumlev1"/>
        <w:rPr>
          <w:rtl/>
          <w:lang w:bidi="ar-EG"/>
        </w:rPr>
      </w:pPr>
      <w:r>
        <w:rPr>
          <w:lang w:bidi="ar-EG"/>
        </w:rPr>
        <w:sym w:font="Symbol" w:char="F0B7"/>
      </w:r>
      <w:r>
        <w:rPr>
          <w:rtl/>
          <w:lang w:bidi="ar-EG"/>
        </w:rPr>
        <w:tab/>
        <w:t>الأمن</w:t>
      </w:r>
    </w:p>
    <w:p w:rsidR="00FB6739" w:rsidRDefault="00FB6739" w:rsidP="0060392A">
      <w:pPr>
        <w:pStyle w:val="enumlev1"/>
        <w:rPr>
          <w:rtl/>
          <w:lang w:bidi="ar-EG"/>
        </w:rPr>
      </w:pPr>
      <w:r>
        <w:rPr>
          <w:lang w:bidi="ar-EG"/>
        </w:rPr>
        <w:sym w:font="Symbol" w:char="F0B7"/>
      </w:r>
      <w:r>
        <w:rPr>
          <w:rtl/>
          <w:lang w:bidi="ar-EG"/>
        </w:rPr>
        <w:tab/>
        <w:t>التنقلية العامة</w:t>
      </w:r>
    </w:p>
    <w:p w:rsidR="00FB6739" w:rsidRDefault="00FB6739" w:rsidP="0060392A">
      <w:pPr>
        <w:pStyle w:val="enumlev1"/>
        <w:rPr>
          <w:rtl/>
          <w:lang w:bidi="ar-EG"/>
        </w:rPr>
      </w:pPr>
      <w:r>
        <w:rPr>
          <w:lang w:bidi="ar-EG"/>
        </w:rPr>
        <w:sym w:font="Symbol" w:char="F0B7"/>
      </w:r>
      <w:r>
        <w:rPr>
          <w:rtl/>
          <w:lang w:bidi="ar-EG"/>
        </w:rPr>
        <w:tab/>
        <w:t>معمارية (معماريات) وبروتوكولات مراقبة الشبكة</w:t>
      </w:r>
    </w:p>
    <w:p w:rsidR="00FB6739" w:rsidRDefault="00FB6739" w:rsidP="0060392A">
      <w:pPr>
        <w:pStyle w:val="enumlev1"/>
        <w:rPr>
          <w:rtl/>
          <w:lang w:bidi="ar-EG"/>
        </w:rPr>
      </w:pPr>
      <w:r>
        <w:rPr>
          <w:lang w:bidi="ar-EG"/>
        </w:rPr>
        <w:sym w:font="Symbol" w:char="F0B7"/>
      </w:r>
      <w:r>
        <w:rPr>
          <w:rtl/>
          <w:lang w:bidi="ar-EG"/>
        </w:rPr>
        <w:tab/>
        <w:t>الترقيم والتسمية والعنونة</w:t>
      </w:r>
    </w:p>
    <w:p w:rsidR="00FB6739" w:rsidRDefault="00FB6739" w:rsidP="00FB6739">
      <w:pPr>
        <w:pStyle w:val="Heading2"/>
        <w:rPr>
          <w:rtl/>
          <w:lang w:val="en-US" w:bidi="ar-EG"/>
        </w:rPr>
      </w:pPr>
      <w:bookmarkStart w:id="33" w:name="_Toc258940887"/>
      <w:r>
        <w:rPr>
          <w:lang w:val="en-US" w:bidi="ar-EG"/>
        </w:rPr>
        <w:t>3.3</w:t>
      </w:r>
      <w:r>
        <w:rPr>
          <w:rtl/>
          <w:lang w:val="en-US" w:bidi="ar-EG"/>
        </w:rPr>
        <w:tab/>
        <w:t xml:space="preserve">استعراض شامل لتكنولوجيا الإصدار </w:t>
      </w:r>
      <w:r>
        <w:rPr>
          <w:lang w:val="en-US" w:bidi="ar-EG"/>
        </w:rPr>
        <w:t>1</w:t>
      </w:r>
      <w:bookmarkEnd w:id="33"/>
    </w:p>
    <w:p w:rsidR="00FB6739" w:rsidRDefault="00FB6739" w:rsidP="00FB6739">
      <w:pPr>
        <w:rPr>
          <w:rtl/>
          <w:lang w:val="en-US" w:bidi="ar-EG"/>
        </w:rPr>
      </w:pPr>
      <w:r>
        <w:rPr>
          <w:rtl/>
          <w:lang w:val="en-US" w:bidi="ar-EG"/>
        </w:rPr>
        <w:t xml:space="preserve">يعد الإصدار </w:t>
      </w:r>
      <w:r>
        <w:rPr>
          <w:lang w:val="en-US" w:bidi="ar-EG"/>
        </w:rPr>
        <w:t>1</w:t>
      </w:r>
      <w:r>
        <w:rPr>
          <w:rtl/>
          <w:lang w:val="en-US" w:bidi="ar-EG"/>
        </w:rPr>
        <w:t xml:space="preserve"> بمثابة الخطوة الأولى نحو إطار شامل للخدمات والإمكانيات ووظائف الشبكة بما يشكل شبكة من شبكات الجيل التالي على النحو الموصوف في التوصية </w:t>
      </w:r>
      <w:r>
        <w:rPr>
          <w:lang w:val="en-US" w:bidi="ar-EG"/>
        </w:rPr>
        <w:t>Y.2001</w:t>
      </w:r>
      <w:r>
        <w:rPr>
          <w:rtl/>
          <w:lang w:val="en-US" w:bidi="ar-EG"/>
        </w:rPr>
        <w:t>. ومن الخصائص الأساسية لإطار شبكات الجيل التالي ضمان مرونة معمارية تدعم التحسينات والإصدارات المستقبلية بأدنى تأثير.</w:t>
      </w:r>
    </w:p>
    <w:p w:rsidR="00FB6739" w:rsidRDefault="00FB6739" w:rsidP="00FB6739">
      <w:pPr>
        <w:rPr>
          <w:rtl/>
          <w:lang w:val="en-US" w:bidi="ar-EG"/>
        </w:rPr>
      </w:pPr>
      <w:r>
        <w:rPr>
          <w:rtl/>
          <w:lang w:val="en-US" w:bidi="ar-EG"/>
        </w:rPr>
        <w:t xml:space="preserve">ويقدم إطار شبكات الجيل التالي خدمات تناسب احتياجات كل من المستعمل ومورد الخدمة على السواء. ومن المسلم به أن بعض عمليات تنفيذ الإصدار </w:t>
      </w:r>
      <w:r>
        <w:rPr>
          <w:lang w:val="en-US" w:bidi="ar-EG"/>
        </w:rPr>
        <w:t>1</w:t>
      </w:r>
      <w:r>
        <w:rPr>
          <w:rtl/>
          <w:lang w:val="en-US" w:bidi="ar-EG"/>
        </w:rPr>
        <w:t xml:space="preserve"> من شبكات الجيل التالي قد تتجاوز الخدمات والإمكانيات الموصوفة في وثيقة نطاق الإصدار </w:t>
      </w:r>
      <w:r>
        <w:rPr>
          <w:lang w:val="en-US" w:bidi="ar-EG"/>
        </w:rPr>
        <w:t>1</w:t>
      </w:r>
      <w:r>
        <w:rPr>
          <w:rtl/>
          <w:lang w:val="en-US" w:bidi="ar-EG"/>
        </w:rPr>
        <w:t xml:space="preserve"> من شبكات الجيل التالي، كما أن احتياجات مورد الخدمة قد تدفع بمجموعة معينة من الخدمات والإمكانيات التي يتعين دعمها في شبكة معينة.</w:t>
      </w:r>
    </w:p>
    <w:p w:rsidR="00FB6739" w:rsidRPr="0064132A" w:rsidRDefault="00FB6739" w:rsidP="00FB6739">
      <w:pPr>
        <w:rPr>
          <w:spacing w:val="-4"/>
          <w:rtl/>
          <w:lang w:val="en-US" w:bidi="ar-EG"/>
        </w:rPr>
      </w:pPr>
      <w:r w:rsidRPr="0064132A">
        <w:rPr>
          <w:spacing w:val="-4"/>
          <w:rtl/>
          <w:lang w:val="en-US" w:bidi="ar-EG"/>
        </w:rPr>
        <w:t xml:space="preserve">ويشكل الاستعراض الشامل لجوانب الخدمة بالإصدار </w:t>
      </w:r>
      <w:r w:rsidRPr="0064132A">
        <w:rPr>
          <w:spacing w:val="-4"/>
          <w:lang w:val="en-US" w:bidi="ar-EG"/>
        </w:rPr>
        <w:t>1</w:t>
      </w:r>
      <w:r w:rsidRPr="0064132A">
        <w:rPr>
          <w:spacing w:val="-4"/>
          <w:rtl/>
          <w:lang w:val="en-US" w:bidi="ar-EG"/>
        </w:rPr>
        <w:t xml:space="preserve"> الأساس والمبادئ التوجيهية الشاملة لمجالات الموضوع الأخرى.</w:t>
      </w:r>
    </w:p>
    <w:p w:rsidR="00FB6739" w:rsidRDefault="00FB6739" w:rsidP="00FB6739">
      <w:pPr>
        <w:rPr>
          <w:rtl/>
          <w:lang w:val="en-US" w:bidi="ar-EG"/>
        </w:rPr>
      </w:pPr>
      <w:r>
        <w:rPr>
          <w:rtl/>
          <w:lang w:val="en-US" w:bidi="ar-EG"/>
        </w:rPr>
        <w:t xml:space="preserve">وتعرض الإطارات ذات اللون الأسود في الشكل </w:t>
      </w:r>
      <w:r>
        <w:rPr>
          <w:lang w:val="en-US" w:bidi="ar-EG"/>
        </w:rPr>
        <w:t>1-3</w:t>
      </w:r>
      <w:r>
        <w:rPr>
          <w:rtl/>
          <w:lang w:val="en-US" w:bidi="ar-EG"/>
        </w:rPr>
        <w:t xml:space="preserve"> تمثيلاً تصويرياً لشبكة الجيل التالي وُضع بالاقتران مع المعيار </w:t>
      </w:r>
      <w:r>
        <w:rPr>
          <w:lang w:val="en-US" w:bidi="ar-EG"/>
        </w:rPr>
        <w:t>TISPAN</w:t>
      </w:r>
      <w:r>
        <w:rPr>
          <w:rtl/>
          <w:lang w:val="en-US" w:bidi="ar-EG"/>
        </w:rPr>
        <w:t xml:space="preserve"> للمعهد الأوروبي لمعايير الاتصالات ويصور الإصدار </w:t>
      </w:r>
      <w:r>
        <w:rPr>
          <w:lang w:val="en-US" w:bidi="ar-EG"/>
        </w:rPr>
        <w:t>1</w:t>
      </w:r>
      <w:r>
        <w:rPr>
          <w:rtl/>
          <w:lang w:val="en-US" w:bidi="ar-EG"/>
        </w:rPr>
        <w:t>.</w:t>
      </w:r>
    </w:p>
    <w:p w:rsidR="0060392A" w:rsidRDefault="0060392A" w:rsidP="00B50AC7">
      <w:pPr>
        <w:spacing w:before="0" w:line="120" w:lineRule="auto"/>
        <w:rPr>
          <w:rtl/>
          <w:lang w:val="en-US" w:bidi="ar-EG"/>
        </w:rPr>
      </w:pPr>
    </w:p>
    <w:p w:rsidR="0060392A" w:rsidRPr="0060392A" w:rsidRDefault="0060392A" w:rsidP="00B50AC7">
      <w:pPr>
        <w:pStyle w:val="figure0"/>
        <w:spacing w:before="0"/>
        <w:rPr>
          <w:rtl/>
          <w:lang w:val="en-US" w:bidi="ar-EG"/>
        </w:rPr>
      </w:pPr>
      <w:bookmarkStart w:id="34" w:name="_Toc259106638"/>
      <w:r w:rsidRPr="00194279">
        <w:rPr>
          <w:rtl/>
          <w:lang w:val="en-US" w:bidi="ar-EG"/>
        </w:rPr>
        <w:t xml:space="preserve">الشكل </w:t>
      </w:r>
      <w:r w:rsidRPr="00194279">
        <w:rPr>
          <w:lang w:val="en-US" w:bidi="ar-EG"/>
        </w:rPr>
        <w:t>1-3</w:t>
      </w:r>
      <w:r w:rsidR="00472049">
        <w:rPr>
          <w:rFonts w:hint="cs"/>
          <w:rtl/>
          <w:lang w:val="en-US" w:bidi="ar-EG"/>
        </w:rPr>
        <w:t>:</w:t>
      </w:r>
      <w:r w:rsidRPr="00194279">
        <w:rPr>
          <w:rtl/>
          <w:lang w:val="en-US" w:bidi="ar-EG"/>
        </w:rPr>
        <w:t xml:space="preserve"> تغطية الإصدار </w:t>
      </w:r>
      <w:r w:rsidRPr="00194279">
        <w:rPr>
          <w:lang w:val="en-US" w:bidi="ar-EG"/>
        </w:rPr>
        <w:t>1</w:t>
      </w:r>
      <w:r w:rsidRPr="00194279">
        <w:rPr>
          <w:rtl/>
          <w:lang w:val="en-US" w:bidi="ar-EG"/>
        </w:rPr>
        <w:t xml:space="preserve"> لشبكات الجيل التالي الصادر عن قطاع تقييس الاتصالات </w:t>
      </w:r>
      <w:r>
        <w:rPr>
          <w:rFonts w:hint="cs"/>
          <w:rtl/>
          <w:lang w:val="en-US" w:bidi="ar-EG"/>
        </w:rPr>
        <w:t xml:space="preserve">في </w:t>
      </w:r>
      <w:r w:rsidRPr="00194279">
        <w:rPr>
          <w:rtl/>
          <w:lang w:val="en-US" w:bidi="ar-EG"/>
        </w:rPr>
        <w:t>الاتحاد</w:t>
      </w:r>
      <w:bookmarkEnd w:id="34"/>
    </w:p>
    <w:p w:rsidR="00FB6739" w:rsidRDefault="00A0320B" w:rsidP="0060392A">
      <w:pPr>
        <w:pBdr>
          <w:bottom w:val="single" w:sz="18" w:space="1" w:color="auto"/>
        </w:pBdr>
        <w:spacing w:before="0" w:line="360" w:lineRule="auto"/>
        <w:jc w:val="center"/>
        <w:rPr>
          <w:rtl/>
          <w:lang w:val="en-US" w:bidi="ar-EG"/>
        </w:rPr>
      </w:pPr>
      <w:r>
        <w:rPr>
          <w:rtl/>
          <w:lang w:val="en-US" w:bidi="ar-EG"/>
        </w:rPr>
      </w:r>
      <w:r>
        <w:rPr>
          <w:lang w:val="en-US" w:bidi="ar-EG"/>
        </w:rPr>
        <w:pict>
          <v:group id="_x0000_s47886" editas="canvas" style="width:441pt;height:279pt;mso-position-horizontal-relative:char;mso-position-vertical-relative:line" coordorigin="-360,-540" coordsize="8820,5580" o:allowincell="f">
            <o:lock v:ext="edit" aspectratio="t"/>
            <v:shape id="_x0000_s47887" type="#_x0000_t75" style="position:absolute;left:-360;top:-540;width:8820;height:5580" o:preferrelative="f" o:allowincell="f">
              <v:fill o:detectmouseclick="t"/>
              <v:path o:extrusionok="t" o:connecttype="none"/>
              <o:lock v:ext="edit" text="t"/>
            </v:shape>
            <v:group id="_x0000_s47888" style="position:absolute;left:206;width:6621;height:4928" coordorigin="206" coordsize="6621,4928">
              <v:group id="_x0000_s47889" style="position:absolute;left:206;width:6621;height:4928" coordorigin="206" coordsize="6621,4928">
                <v:shape id="_x0000_s47890" style="position:absolute;left:1706;top:3;width:4393;height:2034" coordsize="4393,2034" o:allowincell="f" path="m161,l151,r-7,l135,1r-7,2l119,4r-7,2l105,8r-7,3l91,14r-7,3l78,20r-7,3l59,33,48,41,37,51,27,61r-4,6l19,73r-3,7l13,84,9,92,7,99r-1,5l3,112r-1,5l,126r,6l,140,,1894r,7l,1908r2,7l3,1921r3,7l7,1935r2,6l13,1948r3,6l19,1960r4,5l27,1973r10,10l48,1991r11,10l71,2010r7,3l84,2016r7,4l98,2023r7,1l112,2027r7,3l128,2030r7,1l144,2033r7,l161,2034r4073,l4241,2033r8,l4257,2031r8,-1l4274,2030r7,-3l4288,2024r8,-1l4303,2020r5,-4l4316,2013r7,-3l4336,2001r11,-10l4357,1983r9,-10l4370,1965r5,-5l4378,1954r2,-6l4383,1941r3,-6l4388,1928r1,-7l4392,1915r,-7l4393,1901r,-7l4393,140r,-8l4392,126r,-9l4389,112r-1,-8l4386,99r-3,-7l4380,84r-2,-4l4375,73r-5,-6l4366,61r-9,-10l4347,41r-11,-8l4323,23r-7,-3l4308,17r-5,-3l4296,11r-8,-3l4281,6r-7,-2l4265,3r-8,-2l4249,r-8,l4234,,161,xe" fillcolor="#a7fbb5" stroked="f">
                  <v:path arrowok="t"/>
                </v:shape>
                <v:shape id="_x0000_s47891" style="position:absolute;left:1706;top:3;width:4393;height:2034" coordsize="4393,2034" o:allowincell="f" path="m161,l151,r-7,l135,1r-7,2l119,4r-7,2l105,8r-7,3l91,14r-7,3l78,20r-7,3l59,33,48,41,37,51,27,61r-4,6l19,73r-3,7l13,84,9,92,7,99r-1,5l3,112r-1,5l,126r,6l,140,,1894r,7l,1908r2,7l3,1921r3,7l7,1935r2,6l13,1948r3,6l19,1960r4,5l27,1973r10,10l48,1991r11,10l71,2010r7,3l84,2016r7,4l98,2023r7,1l112,2027r7,3l128,2030r7,1l144,2033r7,l161,2034r4073,l4241,2033r8,l4257,2031r8,-1l4274,2030r7,-3l4288,2024r8,-1l4303,2020r5,-4l4316,2013r7,-3l4336,2001r11,-10l4357,1983r9,-10l4370,1965r5,-5l4378,1954r2,-6l4383,1941r3,-6l4388,1928r1,-7l4392,1915r,-7l4393,1901r,-7l4393,140r,-8l4392,126r,-9l4389,112r-1,-8l4386,99r-3,-7l4380,84r-2,-4l4375,73r-5,-6l4366,61r-9,-10l4347,41r-11,-8l4323,23r-7,-3l4308,17r-5,-3l4296,11r-8,-3l4281,6r-7,-2l4265,3r-8,-2l4249,r-8,l4234,,161,e" filled="f" strokeweight=".35pt">
                  <v:path arrowok="t"/>
                </v:shape>
                <v:rect id="_x0000_s47892" style="position:absolute;left:3661;top:607;width:2365;height:1383" o:allowincell="f" fillcolor="#0c9" stroked="f"/>
                <v:rect id="_x0000_s47893" style="position:absolute;left:3661;top:607;width:2365;height:1383" o:allowincell="f" filled="f" strokeweight=".35pt"/>
                <v:shape id="_x0000_s47894" style="position:absolute;left:245;top:2155;width:1314;height:1972" coordsize="1314,1972" o:allowincell="f" path="m152,r-7,l136,1r-8,l122,3r-7,2l107,5,99,8r-6,2l87,14r-8,3l66,24,56,30,46,38,36,48,25,58,18,70r-3,6l12,81r-2,6l7,94r-2,6l4,106r-2,7l1,119,,126r,7l,1839r,7l1,1854r1,7l4,1866r1,6l7,1879r3,6l12,1891r3,6l18,1902r7,12l36,1924r10,8l56,1941r10,9l79,1955r8,5l93,1961r6,3l107,1965r8,3l122,1970r6,l136,1971r9,1l152,1972r1010,l1171,1972r7,-1l1185,1970r7,l1201,1968r5,-3l1214,1964r7,-3l1228,1960r6,-5l1247,1950r11,-9l1270,1932r8,-8l1287,1914r7,-12l1299,1897r4,-6l1304,1885r3,-6l1309,1872r2,-6l1313,1861r,-7l1314,1846r,-7l1314,133r,-7l1313,119r,-6l1311,106r-2,-6l1307,94r-3,-7l1303,81r-4,-5l1294,70r-7,-12l1278,48r-8,-10l1258,30r-11,-6l1234,17r-6,-3l1221,10r-7,-2l1206,5r-5,l1192,3r-7,-2l1178,1,1171,r-9,l152,xe" fillcolor="#f8f8f8" stroked="f">
                  <v:path arrowok="t"/>
                </v:shape>
                <v:shape id="_x0000_s47895" style="position:absolute;left:245;top:2155;width:1314;height:1972" coordsize="1314,1972" o:allowincell="f" path="m152,r-7,l136,1r-8,l122,3r-7,2l107,5,99,8r-6,2l87,14r-8,3l66,24,56,30,46,38,36,48,25,58,18,70r-3,6l12,81r-2,6l7,94r-2,6l4,106r-2,7l1,119,,126r,7l,1839r,7l1,1854r1,7l4,1866r1,6l7,1879r3,6l12,1891r3,6l18,1902r7,12l36,1924r10,8l56,1941r10,9l79,1955r8,5l93,1961r6,3l107,1965r8,3l122,1970r6,l136,1971r9,1l152,1972r1010,l1171,1972r7,-1l1185,1970r7,l1201,1968r5,-3l1214,1964r7,-3l1228,1960r6,-5l1247,1950r11,-9l1270,1932r8,-8l1287,1914r7,-12l1299,1897r4,-6l1304,1885r3,-6l1309,1872r2,-6l1313,1861r,-7l1314,1846r,-7l1314,133r,-7l1313,119r,-6l1311,106r-2,-6l1307,94r-3,-7l1303,81r-4,-5l1294,70r-7,-12l1278,48r-8,-10l1258,30r-11,-6l1234,17r-6,-3l1221,10r-7,-2l1206,5r-5,l1192,3r-7,-2l1178,1,1171,r-9,l152,e" filled="f" strokeweight=".35pt">
                  <v:path arrowok="t"/>
                </v:shape>
                <v:shape id="_x0000_s47896" style="position:absolute;left:1716;top:2146;width:4393;height:1696" coordsize="4393,1696" o:allowincell="f" path="m134,r-6,l120,r-6,2l108,3r-7,1l95,4,82,9,71,14,59,20,49,27,39,35r-9,7l23,52,17,62r-7,8l7,82,4,88,3,93,2,99r,6l,110r,8l,1580r,6l2,1592r,6l3,1605r1,5l7,1615r3,11l17,1636r6,10l30,1655r9,7l49,1671r10,5l71,1684r11,4l95,1692r6,2l108,1695r6,l120,1696r8,l134,1696r4126,l4267,1696r7,l4280,1695r7,l4294,1694r6,-2l4313,1688r11,-4l4336,1676r10,-5l4355,1662r8,-7l4370,1646r8,-10l4383,1626r5,-11l4389,1610r2,-5l4392,1598r1,-6l4393,1586r,-6l4393,118r,-8l4393,105r-1,-6l4391,93r-2,-5l4388,82r-5,-12l4378,62r-8,-10l4363,42r-8,-7l4346,27r-10,-7l4324,14,4313,9,4300,4r-6,l4287,3r-7,-1l4274,r-7,l4260,,134,xe" fillcolor="#9efae6" stroked="f">
                  <v:path arrowok="t"/>
                </v:shape>
                <v:shape id="_x0000_s47897" style="position:absolute;left:1716;top:2146;width:4393;height:1696" coordsize="4393,1696" o:allowincell="f" path="m134,r-6,l120,r-6,2l108,3r-7,1l95,4,82,9,71,14,59,20,49,27,39,35r-9,7l23,52,17,62r-7,8l7,82,4,88,3,93,2,99r,6l,110r,8l,1580r,6l2,1592r,6l3,1605r1,5l7,1615r3,11l17,1636r6,10l30,1655r9,7l49,1671r10,5l71,1684r11,4l95,1692r6,2l108,1695r6,l120,1696r8,l134,1696r4126,l4267,1696r7,l4280,1695r7,l4294,1694r6,-2l4313,1688r11,-4l4336,1676r10,-5l4355,1662r8,-7l4370,1646r8,-10l4383,1626r5,-11l4389,1610r2,-5l4392,1598r1,-6l4393,1586r,-6l4393,118r,-8l4393,105r-1,-6l4391,93r-2,-5l4388,82r-5,-12l4378,62r-8,-10l4363,42r-8,-7l4346,27r-10,-7l4324,14,4313,9,4300,4r-6,l4287,3r-7,-1l4274,r-7,l4260,,134,e" filled="f" strokeweight=".35pt">
                  <v:path arrowok="t"/>
                </v:shape>
                <v:line id="_x0000_s47898" style="position:absolute" from="1405,3156" to="6499,3191" o:allowincell="f" strokecolor="#39f" strokeweight=".8pt"/>
                <v:shape id="_x0000_s47899" style="position:absolute;left:2453;top:2897;width:309;height:155" coordsize="309,155" o:allowincell="f" path="m155,r-7,l141,,131,1r-8,l116,3r-6,1l102,4,95,7,87,8r-7,l74,11r-5,3l62,16r-5,2l50,20r-4,3l40,26r-4,2l30,31r-3,3l23,37r-5,3l16,43r-3,4l8,51,7,54,5,59,4,61,3,66,,70r,3l,77r,3l,84r3,5l4,93r1,3l7,100r1,3l13,107r3,3l18,113r5,4l27,120r3,3l36,127r4,2l46,132r4,1l57,136r5,3l69,142r5,l80,145r7,1l95,147r7,3l110,150r6,l123,152r8,1l141,155r7,l155,155r7,l171,155r7,-2l187,152r5,-2l201,150r7,l214,147r9,-1l228,145r8,-3l241,142r6,-3l253,136r6,-3l263,132r7,-3l273,127r6,-4l283,120r4,-3l292,113r3,-3l296,107r4,-4l303,100r2,-4l306,93r2,-4l309,84r,-4l309,77r,-4l309,70r-1,-4l306,61r-1,-2l303,54r-3,-3l296,47r-1,-4l292,40r-5,-3l283,34r-4,-3l273,28r-3,-2l263,23r-4,-3l253,18r-6,-2l241,14r-5,-3l228,8r-5,l214,7,208,4r-7,l192,3,187,1r-9,l171,r-9,l155,xe" fillcolor="#aade02" stroked="f">
                  <v:path arrowok="t"/>
                </v:shape>
                <v:shape id="_x0000_s47900" style="position:absolute;left:2453;top:2897;width:309;height:155" coordsize="309,155" o:allowincell="f" path="m155,r-7,l141,,131,1r-8,l116,3r-6,1l102,4,95,7,87,8r-7,l74,11r-5,3l62,16r-5,2l50,20r-4,3l40,26r-4,2l30,31r-3,3l23,37r-5,3l16,43r-3,4l8,51,7,54,5,59,4,61,3,66,,70r,3l,77r,3l,84r3,5l4,93r1,3l7,100r1,3l13,107r3,3l18,113r5,4l27,120r3,3l36,127r4,2l46,132r4,1l57,136r5,3l69,142r5,l80,145r7,1l95,147r7,3l110,150r6,l123,152r8,1l141,155r7,l155,155r7,l171,155r7,-2l187,152r5,-2l201,150r7,l214,147r9,-1l228,145r8,-3l241,142r6,-3l253,136r6,-3l263,132r7,-3l273,127r6,-4l283,120r4,-3l292,113r3,-3l296,107r4,-4l303,100r2,-4l306,93r2,-4l309,84r,-4l309,77r,-4l309,70r-1,-4l306,61r-1,-2l303,54r-3,-3l296,47r-1,-4l292,40r-5,-3l283,34r-4,-3l273,28r-3,-2l263,23r-4,-3l253,18r-6,-2l241,14r-5,-3l228,8r-5,l214,7,208,4r-7,l192,3,187,1r-9,l171,r-9,l155,xe" fillcolor="#aade02" stroked="f">
                  <v:path arrowok="t"/>
                </v:shape>
                <v:shape id="_x0000_s47901" style="position:absolute;left:2453;top:2897;width:309;height:155" coordsize="309,155" o:allowincell="f" path="m155,r-7,l141,,131,1r-8,l116,3r-6,1l102,4,95,7,87,8r-7,l74,11r-5,3l62,16r-5,2l50,20r-4,3l40,26r-4,2l30,31r-3,3l23,37r-5,3l16,43r-3,4l8,51,7,54,5,59,4,61,3,66,,70r,3l,77r,3l,84r3,5l4,93r1,3l7,100r1,3l13,107r3,3l18,113r5,4l27,120r3,3l36,127r4,2l46,132r4,1l57,136r5,3l69,142r5,l80,145r7,1l95,147r7,3l110,150r6,l123,152r8,1l141,155r7,l155,155r7,l171,155r7,-2l187,152r5,-2l201,150r7,l214,147r9,-1l228,145r8,-3l241,142r6,-3l253,136r6,-3l263,132r7,-3l273,127r6,-4l283,120r4,-3l292,113r3,-3l296,107r4,-4l303,100r2,-4l306,93r2,-4l309,84r,-4l309,77r,-4l309,70r-1,-4l306,61r-1,-2l303,54r-3,-3l296,47r-1,-4l292,40r-5,-3l283,34r-4,-3l273,28r-3,-2l263,23r-4,-3l253,18r-6,-2l241,14r-5,-3l228,8r-5,l214,7,208,4r-7,l192,3,187,1r-9,l171,r-9,l155,e" filled="f" strokeweight=".3pt">
                  <v:path arrowok="t"/>
                </v:shape>
                <v:shape id="_x0000_s47902" style="position:absolute;left:2710;top:2883;width:255;height:127" coordsize="255,127" o:allowincell="f" path="m128,r-7,l115,1r-7,l102,2r-5,l89,4r-4,l78,5,74,7,68,8r-6,2l58,11r-6,3l48,15r-6,2l38,18r-3,4l30,22r-4,3l23,28r-4,3l16,34r-3,3l12,40,7,42,6,45,4,48r,3l3,54,2,57,,61r,3l,67r2,3l3,74r1,1l4,80r2,3l7,85r5,3l13,91r3,3l19,97r4,1l26,101r4,2l35,107r3,1l42,110r6,3l52,114r6,2l62,117r6,1l74,120r4,3l85,123r4,1l97,126r5,l108,127r7,l121,127r7,l135,127r6,l148,127r6,-1l160,126r6,-2l171,123r8,l183,120r6,-2l194,117r6,-1l204,114r6,-1l213,110r4,-2l222,107r4,-4l230,101r2,-3l236,97r4,-3l242,91r3,-3l248,85r1,-2l252,80r,-5l253,74r2,-4l255,67r,-3l255,61r,-4l253,54r-1,-3l252,48r-3,-3l248,42r-3,-2l242,37r-2,-3l236,31r-4,-3l230,25r-4,-3l222,22r-5,-4l213,17r-3,-2l204,14r-4,-3l194,10,189,8,183,7,179,5,171,4r-5,l160,2r-6,l148,1r-7,l135,r-7,xe" fillcolor="#aade02" stroked="f">
                  <v:path arrowok="t"/>
                </v:shape>
                <v:shape id="_x0000_s47903" style="position:absolute;left:2710;top:2883;width:255;height:127" coordsize="255,127" o:allowincell="f" path="m128,r-7,l115,1r-7,l102,2r-5,l89,4r-4,l78,5,74,7,68,8r-6,2l58,11r-6,3l48,15r-6,2l38,18r-3,4l30,22r-4,3l23,28r-4,3l16,34r-3,3l12,40,7,42,6,45,4,48r,3l3,54,2,57,,61r,3l,67r2,3l3,74r1,1l4,80r2,3l7,85r5,3l13,91r3,3l19,97r4,1l26,101r4,2l35,107r3,1l42,110r6,3l52,114r6,2l62,117r6,1l74,120r4,3l85,123r4,1l97,126r5,l108,127r7,l121,127r7,l135,127r6,l148,127r6,-1l160,126r6,-2l171,123r8,l183,120r6,-2l194,117r6,-1l204,114r6,-1l213,110r4,-2l222,107r4,-4l230,101r2,-3l236,97r4,-3l242,91r3,-3l248,85r1,-2l252,80r,-5l253,74r2,-4l255,67r,-3l255,61r,-4l253,54r-1,-3l252,48r-3,-3l248,42r-3,-2l242,37r-2,-3l236,31r-4,-3l230,25r-4,-3l222,22r-5,-4l213,17r-3,-2l204,14r-4,-3l194,10,189,8,183,7,179,5,171,4r-5,l160,2r-6,l148,1r-7,l135,r-7,xe" fillcolor="#aade02" stroked="f">
                  <v:path arrowok="t"/>
                </v:shape>
                <v:shape id="_x0000_s47904" style="position:absolute;left:2710;top:2883;width:255;height:127" coordsize="255,127" o:allowincell="f" path="m128,r-7,l115,1r-7,l102,2r-5,l89,4r-4,l78,5,74,7,68,8r-6,2l58,11r-6,3l48,15r-6,2l38,18r-3,4l30,22r-4,3l23,28r-4,3l16,34r-3,3l12,40,7,42,6,45,4,48r,3l3,54,2,57,,61r,3l,67r2,3l3,74r1,1l4,80r2,3l7,85r5,3l13,91r3,3l19,97r4,1l26,101r4,2l35,107r3,1l42,110r6,3l52,114r6,2l62,117r6,1l74,120r4,3l85,123r4,1l97,126r5,l108,127r7,l121,127r7,l135,127r6,l148,127r6,-1l160,126r6,-2l171,123r8,l183,120r6,-2l194,117r6,-1l204,114r6,-1l213,110r4,-2l222,107r4,-4l230,101r2,-3l236,97r4,-3l242,91r3,-3l248,85r1,-2l252,80r,-5l253,74r2,-4l255,67r,-3l255,61r,-4l253,54r-1,-3l252,48r-3,-3l248,42r-3,-2l242,37r-2,-3l236,31r-4,-3l230,25r-4,-3l222,22r-5,-4l213,17r-3,-2l204,14r-4,-3l194,10,189,8,183,7,179,5,171,4r-5,l160,2r-6,l148,1r-7,l135,r-7,e" filled="f" strokeweight=".3pt">
                  <v:path arrowok="t"/>
                </v:shape>
                <v:shape id="_x0000_s47905" style="position:absolute;left:2942;top:3010;width:398;height:198" coordsize="398,198" o:allowincell="f" path="m198,l188,,178,r-8,l158,1r-9,2l139,4r-8,2l121,7r-9,2l103,11r-7,3l88,16r-8,3l72,23r-7,3l59,29r-9,3l44,34r-4,5l33,43r-4,4l24,52r-4,4l16,60r-5,4l10,69,6,75,3,79,1,83,,89r,4l,99r,4l,109r1,4l3,119r3,4l10,128r1,4l16,138r4,4l24,146r5,4l33,155r7,3l44,162r6,3l59,169r6,3l72,176r8,3l88,182r8,1l103,186r9,3l121,191r10,2l139,193r10,2l158,198r12,l178,198r10,l198,198r10,l218,198r11,l239,198r10,-3l257,193r10,l276,191r9,-2l295,186r7,-3l311,182r7,-3l326,176r6,-4l339,169r7,-4l352,162r6,-4l364,155r4,-5l374,146r4,-4l382,138r5,-6l388,128r3,-5l394,119r1,-6l397,109r1,-6l398,99r,-6l397,89r-2,-6l394,79r-3,-4l388,69r-1,-5l382,60r-4,-4l374,52r-6,-5l364,43r-6,-4l352,34r-6,-2l339,29r-7,-3l326,23r-8,-4l311,16r-9,-2l295,11,285,9,276,7,267,6,257,4,249,3,239,1,229,,218,,208,,198,xe" fillcolor="#aade02" stroked="f">
                  <v:path arrowok="t"/>
                </v:shape>
                <v:shape id="_x0000_s47906" style="position:absolute;left:2942;top:3010;width:398;height:198" coordsize="398,198" o:allowincell="f" path="m198,l188,,178,r-8,l158,1r-9,2l139,4r-8,2l121,7r-9,2l103,11r-7,3l88,16r-8,3l72,23r-7,3l59,29r-9,3l44,34r-4,5l33,43r-4,4l24,52r-4,4l16,60r-5,4l10,69,6,75,3,79,1,83,,89r,4l,99r,4l,109r1,4l3,119r3,4l10,128r1,4l16,138r4,4l24,146r5,4l33,155r7,3l44,162r6,3l59,169r6,3l72,176r8,3l88,182r8,1l103,186r9,3l121,191r10,2l139,193r10,2l158,198r12,l178,198r10,l198,198r10,l218,198r11,l239,198r10,-3l257,193r10,l276,191r9,-2l295,186r7,-3l311,182r7,-3l326,176r6,-4l339,169r7,-4l352,162r6,-4l364,155r4,-5l374,146r4,-4l382,138r5,-6l388,128r3,-5l394,119r1,-6l397,109r1,-6l398,99r,-6l397,89r-2,-6l394,79r-3,-4l388,69r-1,-5l382,60r-4,-4l374,52r-6,-5l364,43r-6,-4l352,34r-6,-2l339,29r-7,-3l326,23r-8,-4l311,16r-9,-2l295,11,285,9,276,7,267,6,257,4,249,3,239,1,229,,218,,208,,198,xe" fillcolor="#aade02" stroked="f">
                  <v:path arrowok="t"/>
                </v:shape>
                <v:shape id="_x0000_s47907" style="position:absolute;left:2942;top:3010;width:398;height:198" coordsize="398,198" o:allowincell="f" path="m198,l188,,178,r-8,l158,1r-9,2l139,4r-8,2l121,7r-9,2l103,11r-7,3l88,16r-8,3l72,23r-7,3l59,29r-9,3l44,34r-4,5l33,43r-4,4l24,52r-4,4l16,60r-5,4l10,69,6,75,3,79,1,83,,89r,4l,99r,4l,109r1,4l3,119r3,4l10,128r1,4l16,138r4,4l24,146r5,4l33,155r7,3l44,162r6,3l59,169r6,3l72,176r8,3l88,182r8,1l103,186r9,3l121,191r10,2l139,193r10,2l158,198r12,l178,198r10,l198,198r10,l218,198r11,l239,198r10,-3l257,193r10,l276,191r9,-2l295,186r7,-3l311,182r7,-3l326,176r6,-4l339,169r7,-4l352,162r6,-4l364,155r4,-5l374,146r4,-4l382,138r5,-6l388,128r3,-5l394,119r1,-6l397,109r1,-6l398,99r,-6l397,89r-2,-6l394,79r-3,-4l388,69r-1,-5l382,60r-4,-4l374,52r-6,-5l364,43r-6,-4l352,34r-6,-2l339,29r-7,-3l326,23r-8,-4l311,16r-9,-2l295,11,285,9,276,7,267,6,257,4,249,3,239,1,229,,218,,208,,198,e" filled="f" strokeweight=".3pt">
                  <v:path arrowok="t"/>
                </v:shape>
                <v:shape id="_x0000_s47908" style="position:absolute;left:2192;top:3097;width:458;height:224" coordsize="458,224" o:allowincell="f" path="m228,l218,,206,,195,2r-12,l171,3,161,6,151,8,140,9r-10,3l121,13r-10,3l102,20,92,22r-8,4l75,30r-9,3l59,36r-7,5l45,45r-6,4l33,55r-5,4l23,63r-5,6l13,73r-3,5l8,84,6,88,5,91,3,92,2,96r,3l2,102r,3l2,108,,111r,3l,116r2,3l2,122r,3l2,126r,3l3,134r2,1l6,138r2,3l10,147r3,4l18,157r5,5l28,167r5,4l39,177r6,2l52,184r7,4l66,191r9,6l84,200r8,2l102,205r9,5l121,211r9,3l140,215r11,5l161,220r10,1l183,222r12,2l206,224r12,l228,224r13,l252,224r12,l275,222r12,-1l297,220r11,l318,215r10,-1l338,211r9,-1l357,205r9,-3l374,200r8,-3l390,191r7,-3l405,184r7,-5l419,177r4,-6l430,167r3,-5l439,157r3,-6l446,147r5,-6l452,138r,-3l453,134r2,-5l455,126r1,-1l456,122r2,-3l458,116r,-2l458,111r,-3l456,105r,-3l455,99r,-3l453,92r-1,-1l452,88r-1,-4l446,78r-4,-5l439,69r-6,-6l430,59r-7,-4l419,49r-7,-4l405,41r-8,-5l390,33r-8,-3l374,26r-8,-4l357,20,347,16r-9,-3l328,12,318,9,308,8,297,6,287,3,275,2r-11,l252,,241,,228,xe" fillcolor="#aade02" stroked="f">
                  <v:path arrowok="t"/>
                </v:shape>
                <v:shape id="_x0000_s47909" style="position:absolute;left:2192;top:3097;width:458;height:224" coordsize="458,224" o:allowincell="f" path="m228,l218,,206,,195,2r-12,l171,3,161,6,151,8,140,9r-10,3l121,13r-10,3l102,20,92,22r-8,4l75,30r-9,3l59,36r-7,5l45,45r-6,4l33,55r-5,4l23,63r-5,6l13,73r-3,5l8,84,6,88,5,91,3,92,2,96r,3l2,102r,3l2,108,,111r,3l,116r2,3l2,122r,3l2,126r,3l3,134r2,1l6,138r2,3l10,147r3,4l18,157r5,5l28,167r5,4l39,177r6,2l52,184r7,4l66,191r9,6l84,200r8,2l102,205r9,5l121,211r9,3l140,215r11,5l161,220r10,1l183,222r12,2l206,224r12,l228,224r13,l252,224r12,l275,222r12,-1l297,220r11,l318,215r10,-1l338,211r9,-1l357,205r9,-3l374,200r8,-3l390,191r7,-3l405,184r7,-5l419,177r4,-6l430,167r3,-5l439,157r3,-6l446,147r5,-6l452,138r,-3l453,134r2,-5l455,126r1,-1l456,122r2,-3l458,116r,-2l458,111r,-3l456,105r,-3l455,99r,-3l453,92r-1,-1l452,88r-1,-4l446,78r-4,-5l439,69r-6,-6l430,59r-7,-4l419,49r-7,-4l405,41r-8,-5l390,33r-8,-3l374,26r-8,-4l357,20,347,16r-9,-3l328,12,318,9,308,8,297,6,287,3,275,2r-11,l252,,241,,228,xe" fillcolor="#aade02" stroked="f">
                  <v:path arrowok="t"/>
                </v:shape>
                <v:shape id="_x0000_s47910" style="position:absolute;left:2192;top:3097;width:458;height:224" coordsize="458,224" o:allowincell="f" path="m228,l218,,206,,195,2r-12,l171,3,161,6,151,8,140,9r-10,3l121,13r-10,3l102,20,92,22r-8,4l75,30r-9,3l59,36r-7,5l45,45r-6,4l33,55r-5,4l23,63r-5,6l13,73r-3,5l8,84,6,88,5,91,3,92,2,96r,3l2,102r,3l2,108,,111r,3l,116r2,3l2,122r,3l2,126r,3l3,134r2,1l6,138r2,3l10,147r3,4l18,157r5,5l28,167r5,4l39,177r6,2l52,184r7,4l66,191r9,6l84,200r8,2l102,205r9,5l121,211r9,3l140,215r11,5l161,220r10,1l183,222r12,2l206,224r12,l228,224r13,l252,224r12,l275,222r12,-1l297,220r11,l318,215r10,-1l338,211r9,-1l357,205r9,-3l374,200r8,-3l390,191r7,-3l405,184r7,-5l419,177r4,-6l430,167r3,-5l439,157r3,-6l446,147r5,-6l452,138r,-3l453,134r2,-5l455,126r1,-1l456,122r2,-3l458,116r,-2l458,111r,-3l456,105r,-3l455,99r,-3l453,92r-1,-1l452,88r-1,-4l446,78r-4,-5l439,69r-6,-6l430,59r-7,-4l419,49r-7,-4l405,41r-8,-5l390,33r-8,-3l374,26r-8,-4l357,20,347,16r-9,-3l328,12,318,9,308,8,297,6,287,3,275,2r-11,l252,,241,,228,e" filled="f" strokeweight=".3pt">
                  <v:path arrowok="t"/>
                </v:shape>
                <v:shape id="_x0000_s47911" style="position:absolute;left:2827;top:3125;width:338;height:169" coordsize="338,169" o:allowincell="f" path="m169,r-8,l151,r-7,1l135,2r-9,l119,4r-7,1l103,7,96,8r-7,3l83,13r-8,1l69,17r-6,3l56,21r-6,3l44,27r-5,4l33,34r-5,3l24,41r-3,3l17,47r-4,3l10,54,7,60,5,64,3,68r,3l1,76,,80r,4l,88r1,5l3,97r,4l5,106r2,4l10,113r3,3l17,121r4,3l24,129r4,2l33,136r6,3l44,140r6,4l56,146r7,3l69,151r6,3l83,156r6,3l96,159r7,3l112,163r7,1l126,164r9,3l144,167r7,2l161,169r8,l178,169r9,l194,167r9,l211,164r9,l227,163r9,-1l243,159r6,l257,156r6,-2l269,151r7,-2l282,146r7,-2l293,140r6,-1l305,136r4,-5l312,129r6,-5l320,121r3,-5l328,113r1,-3l331,106r4,-5l335,97r1,-4l338,88r,-4l338,80r-2,-4l335,71r,-3l331,64r-2,-4l328,54r-5,-4l320,47r-2,-3l312,41r-3,-4l305,34r-6,-3l293,27r-4,-3l282,21r-6,-1l269,17r-6,-3l257,13r-8,-2l243,8,236,7,227,5,220,4,211,2r-8,l194,1,187,r-9,l169,xe" fillcolor="#aade02" stroked="f">
                  <v:path arrowok="t"/>
                </v:shape>
                <v:shape id="_x0000_s47912" style="position:absolute;left:2827;top:3125;width:338;height:169" coordsize="338,169" o:allowincell="f" path="m169,r-8,l151,r-7,1l135,2r-9,l119,4r-7,1l103,7,96,8r-7,3l83,13r-8,1l69,17r-6,3l56,21r-6,3l44,27r-5,4l33,34r-5,3l24,41r-3,3l17,47r-4,3l10,54,7,60,5,64,3,68r,3l1,76,,80r,4l,88r1,5l3,97r,4l5,106r2,4l10,113r3,3l17,121r4,3l24,129r4,2l33,136r6,3l44,140r6,4l56,146r7,3l69,151r6,3l83,156r6,3l96,159r7,3l112,163r7,1l126,164r9,3l144,167r7,2l161,169r8,l178,169r9,l194,167r9,l211,164r9,l227,163r9,-1l243,159r6,l257,156r6,-2l269,151r7,-2l282,146r7,-2l293,140r6,-1l305,136r4,-5l312,129r6,-5l320,121r3,-5l328,113r1,-3l331,106r4,-5l335,97r1,-4l338,88r,-4l338,80r-2,-4l335,71r,-3l331,64r-2,-4l328,54r-5,-4l320,47r-2,-3l312,41r-3,-4l305,34r-6,-3l293,27r-4,-3l282,21r-6,-1l269,17r-6,-3l257,13r-8,-2l243,8,236,7,227,5,220,4,211,2r-8,l194,1,187,r-9,l169,xe" fillcolor="#aade02" stroked="f">
                  <v:path arrowok="t"/>
                </v:shape>
                <v:shape id="_x0000_s47913" style="position:absolute;left:2827;top:3125;width:338;height:169" coordsize="338,169" o:allowincell="f" path="m169,r-8,l151,r-7,1l135,2r-9,l119,4r-7,1l103,7,96,8r-7,3l83,13r-8,1l69,17r-6,3l56,21r-6,3l44,27r-5,4l33,34r-5,3l24,41r-3,3l17,47r-4,3l10,54,7,60,5,64,3,68r,3l1,76,,80r,4l,88r1,5l3,97r,4l5,106r2,4l10,113r3,3l17,121r4,3l24,129r4,2l33,136r6,3l44,140r6,4l56,146r7,3l69,151r6,3l83,156r6,3l96,159r7,3l112,163r7,1l126,164r9,3l144,167r7,2l161,169r8,l178,169r9,l194,167r9,l211,164r9,l227,163r9,-1l243,159r6,l257,156r6,-2l269,151r7,-2l282,146r7,-2l293,140r6,-1l305,136r4,-5l312,129r6,-5l320,121r3,-5l328,113r1,-3l331,106r4,-5l335,97r1,-4l338,88r,-4l338,80r-2,-4l335,71r,-3l331,64r-2,-4l328,54r-5,-4l320,47r-2,-3l312,41r-3,-4l305,34r-6,-3l293,27r-4,-3l282,21r-6,-1l269,17r-6,-3l257,13r-8,-2l243,8,236,7,227,5,220,4,211,2r-8,l194,1,187,r-9,l169,e" filled="f" strokeweight=".3pt">
                  <v:path arrowok="t"/>
                </v:shape>
                <v:shape id="_x0000_s47914" style="position:absolute;left:2079;top:3139;width:256;height:126" coordsize="256,126" o:allowincell="f" path="m126,r-5,l115,r-9,l102,,95,1,89,3r-4,l77,4,73,6,66,7,62,9r-6,1l51,13r-5,l43,16r-6,1l33,20r-3,1l26,26r-3,1l18,30r-4,1l13,36r-2,1l7,40,5,43,4,47,3,50r,3l1,56r,4l,63r1,3l1,69r2,4l3,76r1,3l5,82r2,2l11,87r2,3l14,93r4,2l23,97r3,3l30,102r3,3l37,107r6,3l46,112r5,1l56,115r6,1l66,117r7,2l77,120r8,2l89,122r6,1l102,125r4,1l115,126r6,l126,126r7,l141,126r5,l152,125r6,-2l165,122r6,l177,120r5,-1l188,117r6,-1l198,115r6,-2l208,112r5,-2l217,107r4,-2l226,102r2,-2l233,97r4,-2l240,93r1,-3l244,87r3,-3l249,82r1,-3l251,76r2,-3l254,69r,-3l256,63r-2,-3l254,56r-1,-3l251,50r-1,-3l249,43r-2,-3l244,37r-3,-1l240,31r-3,-1l233,27r-5,-1l226,21r-5,-1l217,17r-4,-1l208,13r-4,l198,10,194,9,188,7,182,6,177,4,171,3r-6,l158,1,152,r-6,l141,r-8,l126,xe" fillcolor="#aade02" stroked="f">
                  <v:path arrowok="t"/>
                </v:shape>
                <v:shape id="_x0000_s47915" style="position:absolute;left:2079;top:3139;width:256;height:126" coordsize="256,126" o:allowincell="f" path="m126,r-5,l115,r-9,l102,,95,1,89,3r-4,l77,4,73,6,66,7,62,9r-6,1l51,13r-5,l43,16r-6,1l33,20r-3,1l26,26r-3,1l18,30r-4,1l13,36r-2,1l7,40,5,43,4,47,3,50r,3l1,56r,4l,63r1,3l1,69r2,4l3,76r1,3l5,82r2,2l11,87r2,3l14,93r4,2l23,97r3,3l30,102r3,3l37,107r6,3l46,112r5,1l56,115r6,1l66,117r7,2l77,120r8,2l89,122r6,1l102,125r4,1l115,126r6,l126,126r7,l141,126r5,l152,125r6,-2l165,122r6,l177,120r5,-1l188,117r6,-1l198,115r6,-2l208,112r5,-2l217,107r4,-2l226,102r2,-2l233,97r4,-2l240,93r1,-3l244,87r3,-3l249,82r1,-3l251,76r2,-3l254,69r,-3l256,63r-2,-3l254,56r-1,-3l251,50r-1,-3l249,43r-2,-3l244,37r-3,-1l240,31r-3,-1l233,27r-5,-1l226,21r-5,-1l217,17r-4,-1l208,13r-4,l198,10,194,9,188,7,182,6,177,4,171,3r-6,l158,1,152,r-6,l141,r-8,l126,xe" fillcolor="#aade02" stroked="f">
                  <v:path arrowok="t"/>
                </v:shape>
                <v:shape id="_x0000_s47916" style="position:absolute;left:2079;top:3139;width:256;height:126" coordsize="256,126" o:allowincell="f" path="m126,r-5,l115,r-9,l102,,95,1,89,3r-4,l77,4,73,6,66,7,62,9r-6,1l51,13r-5,l43,16r-6,1l33,20r-3,1l26,26r-3,1l18,30r-4,1l13,36r-2,1l7,40,5,43,4,47,3,50r,3l1,56r,4l,63r1,3l1,69r2,4l3,76r1,3l5,82r2,2l11,87r2,3l14,93r4,2l23,97r3,3l30,102r3,3l37,107r6,3l46,112r5,1l56,115r6,1l66,117r7,2l77,120r8,2l89,122r6,1l102,125r4,1l115,126r6,l126,126r7,l141,126r5,l152,125r6,-2l165,122r6,l177,120r5,-1l188,117r6,-1l198,115r6,-2l208,112r5,-2l217,107r4,-2l226,102r2,-2l233,97r4,-2l240,93r1,-3l244,87r3,-3l249,82r1,-3l251,76r2,-3l254,69r,-3l256,63r-2,-3l254,56r-1,-3l251,50r-1,-3l249,43r-2,-3l244,37r-3,-1l240,31r-3,-1l233,27r-5,-1l226,21r-5,-1l217,17r-4,-1l208,13r-4,l198,10,194,9,188,7,182,6,177,4,171,3r-6,l158,1,152,r-6,l141,r-8,l126,e" filled="f" strokeweight=".3pt">
                  <v:path arrowok="t"/>
                </v:shape>
                <v:shape id="_x0000_s47917" style="position:absolute;left:2047;top:3042;width:260;height:124" coordsize="260,124" o:allowincell="f" path="m129,r-7,l117,r-8,1l104,1r-8,l92,1,85,2,79,5r-6,l68,7,62,8r-4,3l52,11r-6,3l43,15r-6,3l35,20r-5,2l24,24r-1,3l19,30r-5,1l13,34r-3,4l7,40,6,44,4,47,3,48,1,53,,55r,3l,61r,3l,67r1,4l3,73r1,4l6,80r1,3l10,85r3,3l14,91r5,3l23,96r1,2l30,100r5,3l37,104r6,3l46,110r6,1l58,113r4,1l68,116r5,2l79,118r6,2l92,121r4,l104,123r5,l117,124r5,l129,124r8,l142,124r6,-1l155,123r6,-2l168,121r6,-1l180,118r6,l191,116r6,-2l201,113r6,-2l211,110r5,-3l222,104r4,-1l229,100r4,-2l237,96r3,-2l245,91r1,-3l249,85r3,-2l253,80r3,-3l256,73r3,-2l259,67r1,-3l260,61r,-3l259,55r,-2l256,48r,-1l253,44r-1,-4l249,38r-3,-4l245,31r-5,-1l237,27r-4,-3l229,22r-3,-2l222,18r-6,-3l211,14r-4,-3l201,11,197,8,191,7,186,5r-6,l174,2,168,1r-7,l155,1r-7,l142,r-5,l129,xe" fillcolor="#aade02" stroked="f">
                  <v:path arrowok="t"/>
                </v:shape>
                <v:shape id="_x0000_s47918" style="position:absolute;left:2047;top:3042;width:260;height:124" coordsize="260,124" o:allowincell="f" path="m129,r-7,l117,r-8,1l104,1r-8,l92,1,85,2,79,5r-6,l68,7,62,8r-4,3l52,11r-6,3l43,15r-6,3l35,20r-5,2l24,24r-1,3l19,30r-5,1l13,34r-3,4l7,40,6,44,4,47,3,48,1,53,,55r,3l,61r,3l,67r1,4l3,73r1,4l6,80r1,3l10,85r3,3l14,91r5,3l23,96r1,2l30,100r5,3l37,104r6,3l46,110r6,1l58,113r4,1l68,116r5,2l79,118r6,2l92,121r4,l104,123r5,l117,124r5,l129,124r8,l142,124r6,-1l155,123r6,-2l168,121r6,-1l180,118r6,l191,116r6,-2l201,113r6,-2l211,110r5,-3l222,104r4,-1l229,100r4,-2l237,96r3,-2l245,91r1,-3l249,85r3,-2l253,80r3,-3l256,73r3,-2l259,67r1,-3l260,61r,-3l259,55r,-2l256,48r,-1l253,44r-1,-4l249,38r-3,-4l245,31r-5,-1l237,27r-4,-3l229,22r-3,-2l222,18r-6,-3l211,14r-4,-3l201,11,197,8,191,7,186,5r-6,l174,2,168,1r-7,l155,1r-7,l142,r-5,l129,xe" fillcolor="#aade02" stroked="f">
                  <v:path arrowok="t"/>
                </v:shape>
                <v:shape id="_x0000_s47919" style="position:absolute;left:2047;top:3042;width:260;height:124" coordsize="260,124" o:allowincell="f" path="m129,r-7,l117,r-8,1l104,1r-8,l92,1,85,2,79,5r-6,l68,7,62,8r-4,3l52,11r-6,3l43,15r-6,3l35,20r-5,2l24,24r-1,3l19,30r-5,1l13,34r-3,4l7,40,6,44,4,47,3,48,1,53,,55r,3l,61r,3l,67r1,4l3,73r1,4l6,80r1,3l10,85r3,3l14,91r5,3l23,96r1,2l30,100r5,3l37,104r6,3l46,110r6,1l58,113r4,1l68,116r5,2l79,118r6,2l92,121r4,l104,123r5,l117,124r5,l129,124r8,l142,124r6,-1l155,123r6,-2l168,121r6,-1l180,118r6,l191,116r6,-2l201,113r6,-2l211,110r5,-3l222,104r4,-1l229,100r4,-2l237,96r3,-2l245,91r1,-3l249,85r3,-2l253,80r3,-3l256,73r3,-2l259,67r1,-3l260,61r,-3l259,55r,-2l256,48r,-1l253,44r-1,-4l249,38r-3,-4l245,31r-5,-1l237,27r-4,-3l229,22r-3,-2l222,18r-6,-3l211,14r-4,-3l201,11,197,8,191,7,186,5r-6,l174,2,168,1r-7,l155,1r-7,l142,r-5,l129,e" filled="f" strokeweight=".3pt">
                  <v:path arrowok="t"/>
                </v:shape>
                <v:shape id="_x0000_s47920" style="position:absolute;left:2165;top:2925;width:398;height:198" coordsize="398,198" o:allowincell="f" path="m200,l190,,180,2r-10,l161,2,151,5r-9,l132,6,122,9r-8,2l105,12r-9,3l89,18r-8,3l72,23r-6,3l59,29r-7,4l46,38r-6,3l35,43r-6,5l24,52r-4,4l16,61r-3,4l10,71,7,75,6,81,3,85,1,89r,5l,99r1,5l1,109r2,5l6,118r1,6l10,128r3,6l16,137r4,5l24,147r5,4l35,155r5,3l46,161r6,4l59,170r7,2l72,175r9,5l89,181r7,3l105,185r9,3l122,190r10,2l142,194r9,l161,197r9,l180,197r10,1l200,198r11,l220,197r10,l240,197r10,-3l259,194r10,-2l276,190r10,-2l295,185r9,-1l312,181r7,-1l327,175r7,-3l341,170r6,-5l354,161r4,-3l365,155r5,-4l375,147r3,-5l383,137r4,-3l388,128r5,-4l394,118r3,-4l398,109r,-5l398,99r,-5l398,89r-1,-4l394,81r-1,-6l388,71r-1,-6l383,61r-5,-5l375,52r-5,-4l365,43r-7,-2l354,38r-7,-5l341,29r-7,-3l327,23r-8,-2l312,18r-8,-3l295,12r-9,-1l276,9,269,6,259,5r-9,l240,2r-10,l220,2,211,,200,xe" fillcolor="#aade02" stroked="f">
                  <v:path arrowok="t"/>
                </v:shape>
                <v:shape id="_x0000_s47921" style="position:absolute;left:2165;top:2925;width:398;height:198" coordsize="398,198" o:allowincell="f" path="m200,l190,,180,2r-10,l161,2,151,5r-9,l132,6,122,9r-8,2l105,12r-9,3l89,18r-8,3l72,23r-6,3l59,29r-7,4l46,38r-6,3l35,43r-6,5l24,52r-4,4l16,61r-3,4l10,71,7,75,6,81,3,85,1,89r,5l,99r1,5l1,109r2,5l6,118r1,6l10,128r3,6l16,137r4,5l24,147r5,4l35,155r5,3l46,161r6,4l59,170r7,2l72,175r9,5l89,181r7,3l105,185r9,3l122,190r10,2l142,194r9,l161,197r9,l180,197r10,1l200,198r11,l220,197r10,l240,197r10,-3l259,194r10,-2l276,190r10,-2l295,185r9,-1l312,181r7,-1l327,175r7,-3l341,170r6,-5l354,161r4,-3l365,155r5,-4l375,147r3,-5l383,137r4,-3l388,128r5,-4l394,118r3,-4l398,109r,-5l398,99r,-5l398,89r-1,-4l394,81r-1,-6l388,71r-1,-6l383,61r-5,-5l375,52r-5,-4l365,43r-7,-2l354,38r-7,-5l341,29r-7,-3l327,23r-8,-2l312,18r-8,-3l295,12r-9,-1l276,9,269,6,259,5r-9,l240,2r-10,l220,2,211,,200,xe" fillcolor="#aade02" stroked="f">
                  <v:path arrowok="t"/>
                </v:shape>
                <v:shape id="_x0000_s47922" style="position:absolute;left:2165;top:2925;width:398;height:198" coordsize="398,198" o:allowincell="f" path="m200,l190,,180,2r-10,l161,2,151,5r-9,l132,6,122,9r-8,2l105,12r-9,3l89,18r-8,3l72,23r-6,3l59,29r-7,4l46,38r-6,3l35,43r-6,5l24,52r-4,4l16,61r-3,4l10,71,7,75,6,81,3,85,1,89r,5l,99r1,5l1,109r2,5l6,118r1,6l10,128r3,6l16,137r4,5l24,147r5,4l35,155r5,3l46,161r6,4l59,170r7,2l72,175r9,5l89,181r7,3l105,185r9,3l122,190r10,2l142,194r9,l161,197r9,l180,197r10,1l200,198r11,l220,197r10,l240,197r10,-3l259,194r10,-2l276,190r10,-2l295,185r9,-1l312,181r7,-1l327,175r7,-3l341,170r6,-5l354,161r4,-3l365,155r5,-4l375,147r3,-5l383,137r4,-3l388,128r5,-4l394,118r3,-4l398,109r,-5l398,99r,-5l398,89r-1,-4l394,81r-1,-6l388,71r-1,-6l383,61r-5,-5l375,52r-5,-4l365,43r-7,-2l354,38r-7,-5l341,29r-7,-3l327,23r-8,-2l312,18r-8,-3l295,12r-9,-1l276,9,269,6,259,5r-9,l240,2r-10,l220,2,211,,200,e" filled="f" strokeweight=".3pt">
                  <v:path arrowok="t"/>
                </v:shape>
                <v:shape id="_x0000_s47923" style="position:absolute;left:2510;top:3153;width:397;height:197" coordsize="397,197" o:allowincell="f" path="m197,l187,,177,,167,3r-9,l148,3,138,5r-8,1l121,7r-9,3l104,13,94,15r-7,2l79,20r-7,3l64,26r-6,4l52,33r-9,3l39,40r-6,5l29,48r-6,4l20,56r-5,4l12,66r-2,3l6,75,3,79,2,83r,6l,93r,6l,105r2,4l2,113r1,6l6,123r4,6l12,132r3,6l20,142r3,4l29,149r4,5l39,159r4,3l52,165r6,3l64,172r8,3l79,178r8,1l94,182r10,3l112,188r9,1l130,192r8,l148,195r10,l167,197r10,l187,197r10,l207,197r10,l226,197r12,-2l248,195r10,-3l266,192r9,-3l284,188r7,-3l299,182r9,-3l317,178r7,-3l331,172r7,-4l345,165r6,-3l357,159r6,-5l368,149r5,-3l377,142r3,-4l384,132r3,-3l390,123r2,-4l393,113r3,-4l396,105r1,-6l396,93r,-4l393,83r-1,-4l390,75r-3,-6l384,66r-4,-6l377,56r-4,-4l368,48r-5,-3l357,40r-6,-4l345,33r-7,-3l331,26r-7,-3l317,20r-9,-3l299,15r-8,-2l284,10,275,7,266,6,258,5,248,3r-10,l226,3,217,,207,,197,xe" fillcolor="#aade02" stroked="f">
                  <v:path arrowok="t"/>
                </v:shape>
                <v:shape id="_x0000_s47924" style="position:absolute;left:2510;top:3153;width:397;height:197" coordsize="397,197" o:allowincell="f" path="m197,l187,,177,,167,3r-9,l148,3,138,5r-8,1l121,7r-9,3l104,13,94,15r-7,2l79,20r-7,3l64,26r-6,4l52,33r-9,3l39,40r-6,5l29,48r-6,4l20,56r-5,4l12,66r-2,3l6,75,3,79,2,83r,6l,93r,6l,105r2,4l2,113r1,6l6,123r4,6l12,132r3,6l20,142r3,4l29,149r4,5l39,159r4,3l52,165r6,3l64,172r8,3l79,178r8,1l94,182r10,3l112,188r9,1l130,192r8,l148,195r10,l167,197r10,l187,197r10,l207,197r10,l226,197r12,-2l248,195r10,-3l266,192r9,-3l284,188r7,-3l299,182r9,-3l317,178r7,-3l331,172r7,-4l345,165r6,-3l357,159r6,-5l368,149r5,-3l377,142r3,-4l384,132r3,-3l390,123r2,-4l393,113r3,-4l396,105r1,-6l396,93r,-4l393,83r-1,-4l390,75r-3,-6l384,66r-4,-6l377,56r-4,-4l368,48r-5,-3l357,40r-6,-4l345,33r-7,-3l331,26r-7,-3l317,20r-9,-3l299,15r-8,-2l284,10,275,7,266,6,258,5,248,3r-10,l226,3,217,,207,,197,xe" fillcolor="#aade02" stroked="f">
                  <v:path arrowok="t"/>
                </v:shape>
                <v:shape id="_x0000_s47925" style="position:absolute;left:2510;top:3153;width:397;height:197" coordsize="397,197" o:allowincell="f" path="m197,l187,,177,,167,3r-9,l148,3,138,5r-8,1l121,7r-9,3l104,13,94,15r-7,2l79,20r-7,3l64,26r-6,4l52,33r-9,3l39,40r-6,5l29,48r-6,4l20,56r-5,4l12,66r-2,3l6,75,3,79,2,83r,6l,93r,6l,105r2,4l2,113r1,6l6,123r4,6l12,132r3,6l20,142r3,4l29,149r4,5l39,159r4,3l52,165r6,3l64,172r8,3l79,178r8,1l94,182r10,3l112,188r9,1l130,192r8,l148,195r10,l167,197r10,l187,197r10,l207,197r10,l226,197r12,-2l248,195r10,-3l266,192r9,-3l284,188r7,-3l299,182r9,-3l317,178r7,-3l331,172r7,-4l345,165r6,-3l357,159r6,-5l368,149r5,-3l377,142r3,-4l384,132r3,-3l390,123r2,-4l393,113r3,-4l396,105r1,-6l396,93r,-4l393,83r-1,-4l390,75r-3,-6l384,66r-4,-6l377,56r-4,-4l368,48r-5,-3l357,40r-6,-4l345,33r-7,-3l331,26r-7,-3l317,20r-9,-3l299,15r-8,-2l284,10,275,7,266,6,258,5,248,3r-10,l226,3,217,,207,,197,e" filled="f" strokeweight=".3pt">
                  <v:path arrowok="t"/>
                </v:shape>
                <v:shape id="_x0000_s47926" style="position:absolute;left:2998;top:2938;width:313;height:155" coordsize="313,155" o:allowincell="f" path="m157,r-9,l139,r-7,2l124,3r-6,2l109,5r-7,1l96,8,88,9r-8,1l75,13r-8,2l62,16r-6,4l50,22r-4,3l40,26r-6,3l30,32r-4,3l23,39r-6,3l16,45r-5,3l9,53,6,55,4,59,3,62,,68r,3l,75r,4l,82r,4l,91r3,4l4,96r2,5l9,105r2,4l16,112r1,3l23,118r3,3l30,124r4,4l40,129r6,5l50,135r6,3l62,139r5,3l75,144r5,1l88,148r8,l102,151r7,1l118,152r6,2l132,154r7,1l148,155r9,l164,155r9,l180,154r8,l196,152r7,l210,151r7,-3l224,148r6,-3l239,144r4,-2l250,139r6,-1l262,135r5,-1l272,129r7,-1l282,124r4,-3l290,118r3,-3l298,112r4,-3l303,105r3,-4l309,96r2,-1l312,91r,-5l313,82r,-3l313,75r-1,-4l312,68r-1,-6l309,59r-3,-4l303,53r-1,-5l298,45r-5,-3l290,39r-4,-4l282,32r-3,-3l272,26r-5,-1l262,22r-6,-2l250,16r-7,-1l239,13r-9,-3l224,9,217,8,210,6,203,5r-7,l188,3,180,2,173,r-9,l157,xe" fillcolor="#aade02" stroked="f">
                  <v:path arrowok="t"/>
                </v:shape>
                <v:shape id="_x0000_s47927" style="position:absolute;left:2998;top:2938;width:313;height:155" coordsize="313,155" o:allowincell="f" path="m157,r-9,l139,r-7,2l124,3r-6,2l109,5r-7,1l96,8,88,9r-8,1l75,13r-8,2l62,16r-6,4l50,22r-4,3l40,26r-6,3l30,32r-4,3l23,39r-6,3l16,45r-5,3l9,53,6,55,4,59,3,62,,68r,3l,75r,4l,82r,4l,91r3,4l4,96r2,5l9,105r2,4l16,112r1,3l23,118r3,3l30,124r4,4l40,129r6,5l50,135r6,3l62,139r5,3l75,144r5,1l88,148r8,l102,151r7,1l118,152r6,2l132,154r7,1l148,155r9,l164,155r9,l180,154r8,l196,152r7,l210,151r7,-3l224,148r6,-3l239,144r4,-2l250,139r6,-1l262,135r5,-1l272,129r7,-1l282,124r4,-3l290,118r3,-3l298,112r4,-3l303,105r3,-4l309,96r2,-1l312,91r,-5l313,82r,-3l313,75r-1,-4l312,68r-1,-6l309,59r-3,-4l303,53r-1,-5l298,45r-5,-3l290,39r-4,-4l282,32r-3,-3l272,26r-5,-1l262,22r-6,-2l250,16r-7,-1l239,13r-9,-3l224,9,217,8,210,6,203,5r-7,l188,3,180,2,173,r-9,l157,xe" fillcolor="#aade02" stroked="f">
                  <v:path arrowok="t"/>
                </v:shape>
                <v:shape id="_x0000_s47928" style="position:absolute;left:2998;top:2938;width:313;height:155" coordsize="313,155" o:allowincell="f" path="m157,r-9,l139,r-7,2l124,3r-6,2l109,5r-7,1l96,8,88,9r-8,1l75,13r-8,2l62,16r-6,4l50,22r-4,3l40,26r-6,3l30,32r-4,3l23,39r-6,3l16,45r-5,3l9,53,6,55,4,59,3,62,,68r,3l,75r,4l,82r,4l,91r3,4l4,96r2,5l9,105r2,4l16,112r1,3l23,118r3,3l30,124r4,4l40,129r6,5l50,135r6,3l62,139r5,3l75,144r5,1l88,148r8,l102,151r7,1l118,152r6,2l132,154r7,1l148,155r9,l164,155r9,l180,154r8,l196,152r7,l210,151r7,-3l224,148r6,-3l239,144r4,-2l250,139r6,-1l262,135r5,-1l272,129r7,-1l282,124r4,-3l290,118r3,-3l298,112r4,-3l303,105r3,-4l309,96r2,-1l312,91r,-5l313,82r,-3l313,75r-1,-4l312,68r-1,-6l309,59r-3,-4l303,53r-1,-5l298,45r-5,-3l290,39r-4,-4l282,32r-3,-3l272,26r-5,-1l262,22r-6,-2l250,16r-7,-1l239,13r-9,-3l224,9,217,8,210,6,203,5r-7,l188,3,180,2,173,r-9,l157,e" filled="f" strokeweight=".3pt">
                  <v:path arrowok="t"/>
                </v:shape>
                <v:shape id="_x0000_s47929" style="position:absolute;left:2913;top:2883;width:283;height:138" coordsize="283,138" o:allowincell="f" path="m141,r-7,l127,1r-6,l114,2r-8,2l99,4r-5,l88,7r-9,l75,10r-7,l63,12r-5,2l52,17r-5,1l40,21r-3,1l33,25r-4,3l26,31r-4,1l17,37r-3,3l12,42,9,45,7,48,6,53,3,55,1,60r,3l1,65,,70r1,3l1,77r,3l3,84r3,4l7,91r2,3l12,97r2,3l17,103r5,3l26,108r3,3l33,114r4,3l40,118r7,3l52,123r6,3l63,127r5,3l75,131r4,l88,133r6,3l99,136r7,l114,137r7,1l127,138r7,l141,138r9,l157,138r6,l170,137r7,-1l183,136r8,l196,133r7,-2l209,131r5,-1l220,127r6,-1l232,123r4,-2l242,118r3,-1l250,114r5,-3l259,108r4,-2l265,103r4,-3l273,97r2,-3l276,91r2,-3l281,84r,-4l282,77r1,-4l283,70r,-5l282,63r-1,-3l281,55r-3,-2l276,48r-1,-3l273,42r-4,-2l265,37r-2,-5l259,31r-4,-3l250,25r-5,-3l242,21r-6,-3l232,17r-6,-3l220,12r-6,-2l209,10,203,7r-7,l191,4r-8,l177,4,170,2,163,1r-6,l150,r-9,xe" fillcolor="#aade02" stroked="f">
                  <v:path arrowok="t"/>
                </v:shape>
                <v:shape id="_x0000_s47930" style="position:absolute;left:2913;top:2883;width:283;height:138" coordsize="283,138" o:allowincell="f" path="m141,r-7,l127,1r-6,l114,2r-8,2l99,4r-5,l88,7r-9,l75,10r-7,l63,12r-5,2l52,17r-5,1l40,21r-3,1l33,25r-4,3l26,31r-4,1l17,37r-3,3l12,42,9,45,7,48,6,53,3,55,1,60r,3l1,65,,70r1,3l1,77r,3l3,84r3,4l7,91r2,3l12,97r2,3l17,103r5,3l26,108r3,3l33,114r4,3l40,118r7,3l52,123r6,3l63,127r5,3l75,131r4,l88,133r6,3l99,136r7,l114,137r7,1l127,138r7,l141,138r9,l157,138r6,l170,137r7,-1l183,136r8,l196,133r7,-2l209,131r5,-1l220,127r6,-1l232,123r4,-2l242,118r3,-1l250,114r5,-3l259,108r4,-2l265,103r4,-3l273,97r2,-3l276,91r2,-3l281,84r,-4l282,77r1,-4l283,70r,-5l282,63r-1,-3l281,55r-3,-2l276,48r-1,-3l273,42r-4,-2l265,37r-2,-5l259,31r-4,-3l250,25r-5,-3l242,21r-6,-3l232,17r-6,-3l220,12r-6,-2l209,10,203,7r-7,l191,4r-8,l177,4,170,2,163,1r-6,l150,r-9,xe" fillcolor="#aade02" stroked="f">
                  <v:path arrowok="t"/>
                </v:shape>
                <v:shape id="_x0000_s47931" style="position:absolute;left:2913;top:2883;width:283;height:138" coordsize="283,138" o:allowincell="f" path="m141,r-7,l127,1r-6,l114,2r-8,2l99,4r-5,l88,7r-9,l75,10r-7,l63,12r-5,2l52,17r-5,1l40,21r-3,1l33,25r-4,3l26,31r-4,1l17,37r-3,3l12,42,9,45,7,48,6,53,3,55,1,60r,3l1,65,,70r1,3l1,77r,3l3,84r3,4l7,91r2,3l12,97r2,3l17,103r5,3l26,108r3,3l33,114r4,3l40,118r7,3l52,123r6,3l63,127r5,3l75,131r4,l88,133r6,3l99,136r7,l114,137r7,1l127,138r7,l141,138r9,l157,138r6,l170,137r7,-1l183,136r8,l196,133r7,-2l209,131r5,-1l220,127r6,-1l232,123r4,-2l242,118r3,-1l250,114r5,-3l259,108r4,-2l265,103r4,-3l273,97r2,-3l276,91r2,-3l281,84r,-4l282,77r1,-4l283,70r,-5l282,63r-1,-3l281,55r-3,-2l276,48r-1,-3l273,42r-4,-2l265,37r-2,-5l259,31r-4,-3l250,25r-5,-3l242,21r-6,-3l232,17r-6,-3l220,12r-6,-2l209,10,203,7r-7,l191,4r-8,l177,4,170,2,163,1r-6,l150,r-9,e" filled="f" strokeweight=".3pt">
                  <v:path arrowok="t"/>
                </v:shape>
                <v:shape id="_x0000_s47932" style="position:absolute;left:2151;top:2920;width:1117;height:371" coordsize="1117,371" o:allowincell="f" path="m342,37l389,10r210,1l749,,933,43r92,-12l1077,37r12,109l1117,165r-86,84l936,190r-23,32l779,338,336,371,105,346,33,275r,-75l,137,342,37xe" fillcolor="#aade02" stroked="f">
                  <v:path arrowok="t"/>
                </v:shape>
                <v:rect id="_x0000_s47933" style="position:absolute;left:2310;top:3092;width:593;height:57" o:allowincell="f" fillcolor="#aade02" stroked="f"/>
                <v:shape id="_x0000_s47934" style="position:absolute;left:2453;top:2897;width:309;height:155" coordsize="309,155" o:allowincell="f" path="m155,r-7,l141,,131,1r-8,l116,3r-6,1l102,4,95,7,87,8r-7,l74,11r-5,3l62,16r-5,2l50,20r-4,3l40,26r-4,2l30,31r-3,3l23,37r-5,3l16,43r-3,4l8,51,7,54,5,59,4,61,3,66,,70r,3l,77r,3l,84r3,5l4,93r1,3l7,100r1,3l13,107r3,3l18,113r5,4l27,120r3,3l36,127r4,2l46,132r4,1l57,136r5,3l69,142r5,l80,145r7,1l95,147r7,3l110,150r6,l123,152r8,1l141,155r7,l155,155r7,l171,155r7,-2l187,152r5,-2l201,150r7,l214,147r9,-1l228,145r8,-3l241,142r6,-3l253,136r6,-3l263,132r7,-3l273,127r6,-4l283,120r4,-3l292,113r3,-3l296,107r4,-4l303,100r2,-4l306,93r2,-4l309,84r,-4l309,77r,-4l309,70r-1,-4l306,61r-1,-2l303,54r-3,-3l296,47r-1,-4l292,40r-5,-3l283,34r-4,-3l273,28r-3,-2l263,23r-4,-3l253,18r-6,-2l241,14r-5,-3l228,8r-5,l214,7,208,4r-7,l192,3,187,1r-9,l171,r-9,l155,xe" fillcolor="#aade02" stroked="f">
                  <v:path arrowok="t"/>
                </v:shape>
                <v:shape id="_x0000_s47935" style="position:absolute;left:2453;top:2897;width:309;height:155" coordsize="309,155" o:allowincell="f" path="m155,r-7,l141,,131,1r-8,l116,3r-6,1l102,4,95,7,87,8r-7,l74,11r-5,3l62,16r-5,2l50,20r-4,3l40,26r-4,2l30,31r-3,3l23,37r-5,3l16,43r-3,4l8,51,7,54,5,59,4,61,3,66,,70r,3l,77r,3l,84r3,5l4,93r1,3l7,100r1,3l13,107r3,3l18,113r5,4l27,120r3,3l36,127r4,2l46,132r4,1l57,136r5,3l69,142r5,l80,145r7,1l95,147r7,3l110,150r6,l123,152r8,1l141,155r7,l155,155r7,l171,155r7,-2l187,152r5,-2l201,150r7,l214,147r9,-1l228,145r8,-3l241,142r6,-3l253,136r6,-3l263,132r7,-3l273,127r6,-4l283,120r4,-3l292,113r3,-3l296,107r4,-4l303,100r2,-4l306,93r2,-4l309,84r,-4l309,77r,-4l309,70r-1,-4l306,61r-1,-2l303,54r-3,-3l296,47r-1,-4l292,40r-5,-3l283,34r-4,-3l273,28r-3,-2l263,23r-4,-3l253,18r-6,-2l241,14r-5,-3l228,8r-5,l214,7,208,4r-7,l192,3,187,1r-9,l171,r-9,l155,xe" fillcolor="#aade02" stroked="f">
                  <v:path arrowok="t"/>
                </v:shape>
                <v:shape id="_x0000_s47936" style="position:absolute;left:2453;top:2897;width:309;height:155" coordsize="309,155" o:allowincell="f" path="m155,r-7,l141,,131,1r-8,l116,3r-6,1l102,4,95,7,87,8r-7,l74,11r-5,3l62,16r-5,2l50,20r-4,3l40,26r-4,2l30,31r-3,3l23,37r-5,3l16,43r-3,4l8,51,7,54,5,59,4,61,3,66,,70r,3l,77r,3l,84r3,5l4,93r1,3l7,100r1,3l13,107r3,3l18,113r5,4l27,120r3,3l36,127r4,2l46,132r4,1l57,136r5,3l69,142r5,l80,145r7,1l95,147r7,3l110,150r6,l123,152r8,1l141,155r7,l155,155r7,l171,155r7,-2l187,152r5,-2l201,150r7,l214,147r9,-1l228,145r8,-3l241,142r6,-3l253,136r6,-3l263,132r7,-3l273,127r6,-4l283,120r4,-3l292,113r3,-3l296,107r4,-4l303,100r2,-4l306,93r2,-4l309,84r,-4l309,77r,-4l309,70r-1,-4l306,61r-1,-2l303,54r-3,-3l296,47r-1,-4l292,40r-5,-3l283,34r-4,-3l273,28r-3,-2l263,23r-4,-3l253,18r-6,-2l241,14r-5,-3l228,8r-5,l214,7,208,4r-7,l192,3,187,1r-9,l171,r-9,l155,e" filled="f" strokeweight=".3pt">
                  <v:path arrowok="t"/>
                </v:shape>
                <v:shape id="_x0000_s47937" style="position:absolute;left:2710;top:2883;width:255;height:127" coordsize="255,127" o:allowincell="f" path="m128,r-7,l115,1r-7,l102,2r-5,l89,4r-4,l78,5,74,7,68,8r-6,2l58,11r-6,3l48,15r-6,2l38,18r-3,4l30,22r-4,3l23,28r-4,3l16,34r-3,3l12,40,7,42,6,45,4,48r,3l3,54,2,57,,61r,3l,67r2,3l3,74r1,1l4,80r2,3l7,85r5,3l13,91r3,3l19,97r4,1l26,101r4,2l35,107r3,1l42,110r6,3l52,114r6,2l62,117r6,1l74,120r4,3l85,123r4,1l97,126r5,l108,127r7,l121,127r7,l135,127r6,l148,127r6,-1l160,126r6,-2l171,123r8,l183,120r6,-2l194,117r6,-1l204,114r6,-1l213,110r4,-2l222,107r4,-4l230,101r2,-3l236,97r4,-3l242,91r3,-3l248,85r1,-2l252,80r,-5l253,74r2,-4l255,67r,-3l255,61r,-4l253,54r-1,-3l252,48r-3,-3l248,42r-3,-2l242,37r-2,-3l236,31r-4,-3l230,25r-4,-3l222,22r-5,-4l213,17r-3,-2l204,14r-4,-3l194,10,189,8,183,7,179,5,171,4r-5,l160,2r-6,l148,1r-7,l135,r-7,xe" fillcolor="#aade02" stroked="f">
                  <v:path arrowok="t"/>
                </v:shape>
                <v:shape id="_x0000_s47938" style="position:absolute;left:2710;top:2883;width:255;height:127" coordsize="255,127" o:allowincell="f" path="m128,r-7,l115,1r-7,l102,2r-5,l89,4r-4,l78,5,74,7,68,8r-6,2l58,11r-6,3l48,15r-6,2l38,18r-3,4l30,22r-4,3l23,28r-4,3l16,34r-3,3l12,40,7,42,6,45,4,48r,3l3,54,2,57,,61r,3l,67r2,3l3,74r1,1l4,80r2,3l7,85r5,3l13,91r3,3l19,97r4,1l26,101r4,2l35,107r3,1l42,110r6,3l52,114r6,2l62,117r6,1l74,120r4,3l85,123r4,1l97,126r5,l108,127r7,l121,127r7,l135,127r6,l148,127r6,-1l160,126r6,-2l171,123r8,l183,120r6,-2l194,117r6,-1l204,114r6,-1l213,110r4,-2l222,107r4,-4l230,101r2,-3l236,97r4,-3l242,91r3,-3l248,85r1,-2l252,80r,-5l253,74r2,-4l255,67r,-3l255,61r,-4l253,54r-1,-3l252,48r-3,-3l248,42r-3,-2l242,37r-2,-3l236,31r-4,-3l230,25r-4,-3l222,22r-5,-4l213,17r-3,-2l204,14r-4,-3l194,10,189,8,183,7,179,5,171,4r-5,l160,2r-6,l148,1r-7,l135,r-7,xe" fillcolor="#aade02" stroked="f">
                  <v:path arrowok="t"/>
                </v:shape>
                <v:shape id="_x0000_s47939" style="position:absolute;left:2710;top:2883;width:255;height:127" coordsize="255,127" o:allowincell="f" path="m128,r-7,l115,1r-7,l102,2r-5,l89,4r-4,l78,5,74,7,68,8r-6,2l58,11r-6,3l48,15r-6,2l38,18r-3,4l30,22r-4,3l23,28r-4,3l16,34r-3,3l12,40,7,42,6,45,4,48r,3l3,54,2,57,,61r,3l,67r2,3l3,74r1,1l4,80r2,3l7,85r5,3l13,91r3,3l19,97r4,1l26,101r4,2l35,107r3,1l42,110r6,3l52,114r6,2l62,117r6,1l74,120r4,3l85,123r4,1l97,126r5,l108,127r7,l121,127r7,l135,127r6,l148,127r6,-1l160,126r6,-2l171,123r8,l183,120r6,-2l194,117r6,-1l204,114r6,-1l213,110r4,-2l222,107r4,-4l230,101r2,-3l236,97r4,-3l242,91r3,-3l248,85r1,-2l252,80r,-5l253,74r2,-4l255,67r,-3l255,61r,-4l253,54r-1,-3l252,48r-3,-3l248,42r-3,-2l242,37r-2,-3l236,31r-4,-3l230,25r-4,-3l222,22r-5,-4l213,17r-3,-2l204,14r-4,-3l194,10,189,8,183,7,179,5,171,4r-5,l160,2r-6,l148,1r-7,l135,r-7,e" filled="f" strokeweight=".3pt">
                  <v:path arrowok="t"/>
                </v:shape>
                <v:shape id="_x0000_s47940" style="position:absolute;left:2942;top:3010;width:398;height:198" coordsize="398,198" o:allowincell="f" path="m198,l188,,178,r-8,l158,1r-9,2l139,4r-8,2l121,7r-9,2l103,11r-7,3l88,16r-8,3l72,23r-7,3l59,29r-9,3l44,34r-4,5l33,43r-4,4l24,52r-4,4l16,60r-5,4l10,69,6,75,3,79,1,83,,89r,4l,99r,4l,109r1,4l3,119r3,4l10,128r1,4l16,138r4,4l24,146r5,4l33,155r7,3l44,162r6,3l59,169r6,3l72,176r8,3l88,182r8,1l103,186r9,3l121,191r10,2l139,193r10,2l158,198r12,l178,198r10,l198,198r10,l218,198r11,l239,198r10,-3l257,193r10,l276,191r9,-2l295,186r7,-3l311,182r7,-3l326,176r6,-4l339,169r7,-4l352,162r6,-4l364,155r4,-5l374,146r4,-4l382,138r5,-6l388,128r3,-5l394,119r1,-6l397,109r1,-6l398,99r,-6l397,89r-2,-6l394,79r-3,-4l388,69r-1,-5l382,60r-4,-4l374,52r-6,-5l364,43r-6,-4l352,34r-6,-2l339,29r-7,-3l326,23r-8,-4l311,16r-9,-2l295,11,285,9,276,7,267,6,257,4,249,3,239,1,229,,218,,208,,198,xe" fillcolor="#aade02" stroked="f">
                  <v:path arrowok="t"/>
                </v:shape>
                <v:shape id="_x0000_s47941" style="position:absolute;left:2942;top:3010;width:398;height:198" coordsize="398,198" o:allowincell="f" path="m198,l188,,178,r-8,l158,1r-9,2l139,4r-8,2l121,7r-9,2l103,11r-7,3l88,16r-8,3l72,23r-7,3l59,29r-9,3l44,34r-4,5l33,43r-4,4l24,52r-4,4l16,60r-5,4l10,69,6,75,3,79,1,83,,89r,4l,99r,4l,109r1,4l3,119r3,4l10,128r1,4l16,138r4,4l24,146r5,4l33,155r7,3l44,162r6,3l59,169r6,3l72,176r8,3l88,182r8,1l103,186r9,3l121,191r10,2l139,193r10,2l158,198r12,l178,198r10,l198,198r10,l218,198r11,l239,198r10,-3l257,193r10,l276,191r9,-2l295,186r7,-3l311,182r7,-3l326,176r6,-4l339,169r7,-4l352,162r6,-4l364,155r4,-5l374,146r4,-4l382,138r5,-6l388,128r3,-5l394,119r1,-6l397,109r1,-6l398,99r,-6l397,89r-2,-6l394,79r-3,-4l388,69r-1,-5l382,60r-4,-4l374,52r-6,-5l364,43r-6,-4l352,34r-6,-2l339,29r-7,-3l326,23r-8,-4l311,16r-9,-2l295,11,285,9,276,7,267,6,257,4,249,3,239,1,229,,218,,208,,198,xe" fillcolor="#aade02" stroked="f">
                  <v:path arrowok="t"/>
                </v:shape>
                <v:shape id="_x0000_s47942" style="position:absolute;left:2942;top:3010;width:398;height:198" coordsize="398,198" o:allowincell="f" path="m198,l188,,178,r-8,l158,1r-9,2l139,4r-8,2l121,7r-9,2l103,11r-7,3l88,16r-8,3l72,23r-7,3l59,29r-9,3l44,34r-4,5l33,43r-4,4l24,52r-4,4l16,60r-5,4l10,69,6,75,3,79,1,83,,89r,4l,99r,4l,109r1,4l3,119r3,4l10,128r1,4l16,138r4,4l24,146r5,4l33,155r7,3l44,162r6,3l59,169r6,3l72,176r8,3l88,182r8,1l103,186r9,3l121,191r10,2l139,193r10,2l158,198r12,l178,198r10,l198,198r10,l218,198r11,l239,198r10,-3l257,193r10,l276,191r9,-2l295,186r7,-3l311,182r7,-3l326,176r6,-4l339,169r7,-4l352,162r6,-4l364,155r4,-5l374,146r4,-4l382,138r5,-6l388,128r3,-5l394,119r1,-6l397,109r1,-6l398,99r,-6l397,89r-2,-6l394,79r-3,-4l388,69r-1,-5l382,60r-4,-4l374,52r-6,-5l364,43r-6,-4l352,34r-6,-2l339,29r-7,-3l326,23r-8,-4l311,16r-9,-2l295,11,285,9,276,7,267,6,257,4,249,3,239,1,229,,218,,208,,198,e" filled="f" strokeweight=".3pt">
                  <v:path arrowok="t"/>
                </v:shape>
                <v:shape id="_x0000_s47943" style="position:absolute;left:2192;top:3097;width:458;height:224" coordsize="458,224" o:allowincell="f" path="m228,l218,,206,,195,2r-12,l171,3,161,6,151,8,140,9r-10,3l121,13r-10,3l102,20,92,22r-8,4l75,30r-9,3l59,36r-7,5l45,45r-6,4l33,55r-5,4l23,63r-5,6l13,73r-3,5l8,84,6,88,5,91,3,92,2,96r,3l2,102r,3l2,108,,111r,3l,116r2,3l2,122r,3l2,126r,3l3,134r2,1l6,138r2,3l10,147r3,4l18,157r5,5l28,167r5,4l39,177r6,2l52,184r7,4l66,191r9,6l84,200r8,2l102,205r9,5l121,211r9,3l140,215r11,5l161,220r10,1l183,222r12,2l206,224r12,l228,224r13,l252,224r12,l275,222r12,-1l297,220r11,l318,215r10,-1l338,211r9,-1l357,205r9,-3l374,200r8,-3l390,191r7,-3l405,184r7,-5l419,177r4,-6l430,167r3,-5l439,157r3,-6l446,147r5,-6l452,138r,-3l453,134r2,-5l455,126r1,-1l456,122r2,-3l458,116r,-2l458,111r,-3l456,105r,-3l455,99r,-3l453,92r-1,-1l452,88r-1,-4l446,78r-4,-5l439,69r-6,-6l430,59r-7,-4l419,49r-7,-4l405,41r-8,-5l390,33r-8,-3l374,26r-8,-4l357,20,347,16r-9,-3l328,12,318,9,308,8,297,6,287,3,275,2r-11,l252,,241,,228,xe" fillcolor="#aade02" stroked="f">
                  <v:path arrowok="t"/>
                </v:shape>
                <v:shape id="_x0000_s47944" style="position:absolute;left:2192;top:3097;width:458;height:224" coordsize="458,224" o:allowincell="f" path="m228,l218,,206,,195,2r-12,l171,3,161,6,151,8,140,9r-10,3l121,13r-10,3l102,20,92,22r-8,4l75,30r-9,3l59,36r-7,5l45,45r-6,4l33,55r-5,4l23,63r-5,6l13,73r-3,5l8,84,6,88,5,91,3,92,2,96r,3l2,102r,3l2,108,,111r,3l,116r2,3l2,122r,3l2,126r,3l3,134r2,1l6,138r2,3l10,147r3,4l18,157r5,5l28,167r5,4l39,177r6,2l52,184r7,4l66,191r9,6l84,200r8,2l102,205r9,5l121,211r9,3l140,215r11,5l161,220r10,1l183,222r12,2l206,224r12,l228,224r13,l252,224r12,l275,222r12,-1l297,220r11,l318,215r10,-1l338,211r9,-1l357,205r9,-3l374,200r8,-3l390,191r7,-3l405,184r7,-5l419,177r4,-6l430,167r3,-5l439,157r3,-6l446,147r5,-6l452,138r,-3l453,134r2,-5l455,126r1,-1l456,122r2,-3l458,116r,-2l458,111r,-3l456,105r,-3l455,99r,-3l453,92r-1,-1l452,88r-1,-4l446,78r-4,-5l439,69r-6,-6l430,59r-7,-4l419,49r-7,-4l405,41r-8,-5l390,33r-8,-3l374,26r-8,-4l357,20,347,16r-9,-3l328,12,318,9,308,8,297,6,287,3,275,2r-11,l252,,241,,228,xe" fillcolor="#aade02" stroked="f">
                  <v:path arrowok="t"/>
                </v:shape>
                <v:shape id="_x0000_s47945" style="position:absolute;left:2192;top:3097;width:458;height:224" coordsize="458,224" o:allowincell="f" path="m228,l218,,206,,195,2r-12,l171,3,161,6,151,8,140,9r-10,3l121,13r-10,3l102,20,92,22r-8,4l75,30r-9,3l59,36r-7,5l45,45r-6,4l33,55r-5,4l23,63r-5,6l13,73r-3,5l8,84,6,88,5,91,3,92,2,96r,3l2,102r,3l2,108,,111r,3l,116r2,3l2,122r,3l2,126r,3l3,134r2,1l6,138r2,3l10,147r3,4l18,157r5,5l28,167r5,4l39,177r6,2l52,184r7,4l66,191r9,6l84,200r8,2l102,205r9,5l121,211r9,3l140,215r11,5l161,220r10,1l183,222r12,2l206,224r12,l228,224r13,l252,224r12,l275,222r12,-1l297,220r11,l318,215r10,-1l338,211r9,-1l357,205r9,-3l374,200r8,-3l390,191r7,-3l405,184r7,-5l419,177r4,-6l430,167r3,-5l439,157r3,-6l446,147r5,-6l452,138r,-3l453,134r2,-5l455,126r1,-1l456,122r2,-3l458,116r,-2l458,111r,-3l456,105r,-3l455,99r,-3l453,92r-1,-1l452,88r-1,-4l446,78r-4,-5l439,69r-6,-6l430,59r-7,-4l419,49r-7,-4l405,41r-8,-5l390,33r-8,-3l374,26r-8,-4l357,20,347,16r-9,-3l328,12,318,9,308,8,297,6,287,3,275,2r-11,l252,,241,,228,e" filled="f" strokeweight=".3pt">
                  <v:path arrowok="t"/>
                </v:shape>
                <v:shape id="_x0000_s47946" style="position:absolute;left:2827;top:3125;width:338;height:169" coordsize="338,169" o:allowincell="f" path="m169,r-8,l151,r-7,1l135,2r-9,l119,4r-7,1l103,7,96,8r-7,3l83,13r-8,1l69,17r-6,3l56,21r-6,3l44,27r-5,4l33,34r-5,3l24,41r-3,3l17,47r-4,3l10,54,7,60,5,64,3,68r,3l1,76,,80r,4l,88r1,5l3,97r,4l5,106r2,4l10,113r3,3l17,121r4,3l24,129r4,2l33,136r6,3l44,140r6,4l56,146r7,3l69,151r6,3l83,156r6,3l96,159r7,3l112,163r7,1l126,164r9,3l144,167r7,2l161,169r8,l178,169r9,l194,167r9,l211,164r9,l227,163r9,-1l243,159r6,l257,156r6,-2l269,151r7,-2l282,146r7,-2l293,140r6,-1l305,136r4,-5l312,129r6,-5l320,121r3,-5l328,113r1,-3l331,106r4,-5l335,97r1,-4l338,88r,-4l338,80r-2,-4l335,71r,-3l331,64r-2,-4l328,54r-5,-4l320,47r-2,-3l312,41r-3,-4l305,34r-6,-3l293,27r-4,-3l282,21r-6,-1l269,17r-6,-3l257,13r-8,-2l243,8,236,7,227,5,220,4,211,2r-8,l194,1,187,r-9,l169,xe" fillcolor="#aade02" stroked="f">
                  <v:path arrowok="t"/>
                </v:shape>
                <v:shape id="_x0000_s47947" style="position:absolute;left:2827;top:3125;width:338;height:169" coordsize="338,169" o:allowincell="f" path="m169,r-8,l151,r-7,1l135,2r-9,l119,4r-7,1l103,7,96,8r-7,3l83,13r-8,1l69,17r-6,3l56,21r-6,3l44,27r-5,4l33,34r-5,3l24,41r-3,3l17,47r-4,3l10,54,7,60,5,64,3,68r,3l1,76,,80r,4l,88r1,5l3,97r,4l5,106r2,4l10,113r3,3l17,121r4,3l24,129r4,2l33,136r6,3l44,140r6,4l56,146r7,3l69,151r6,3l83,156r6,3l96,159r7,3l112,163r7,1l126,164r9,3l144,167r7,2l161,169r8,l178,169r9,l194,167r9,l211,164r9,l227,163r9,-1l243,159r6,l257,156r6,-2l269,151r7,-2l282,146r7,-2l293,140r6,-1l305,136r4,-5l312,129r6,-5l320,121r3,-5l328,113r1,-3l331,106r4,-5l335,97r1,-4l338,88r,-4l338,80r-2,-4l335,71r,-3l331,64r-2,-4l328,54r-5,-4l320,47r-2,-3l312,41r-3,-4l305,34r-6,-3l293,27r-4,-3l282,21r-6,-1l269,17r-6,-3l257,13r-8,-2l243,8,236,7,227,5,220,4,211,2r-8,l194,1,187,r-9,l169,xe" fillcolor="#aade02" stroked="f">
                  <v:path arrowok="t"/>
                </v:shape>
                <v:shape id="_x0000_s47948" style="position:absolute;left:2827;top:3125;width:338;height:169" coordsize="338,169" o:allowincell="f" path="m169,r-8,l151,r-7,1l135,2r-9,l119,4r-7,1l103,7,96,8r-7,3l83,13r-8,1l69,17r-6,3l56,21r-6,3l44,27r-5,4l33,34r-5,3l24,41r-3,3l17,47r-4,3l10,54,7,60,5,64,3,68r,3l1,76,,80r,4l,88r1,5l3,97r,4l5,106r2,4l10,113r3,3l17,121r4,3l24,129r4,2l33,136r6,3l44,140r6,4l56,146r7,3l69,151r6,3l83,156r6,3l96,159r7,3l112,163r7,1l126,164r9,3l144,167r7,2l161,169r8,l178,169r9,l194,167r9,l211,164r9,l227,163r9,-1l243,159r6,l257,156r6,-2l269,151r7,-2l282,146r7,-2l293,140r6,-1l305,136r4,-5l312,129r6,-5l320,121r3,-5l328,113r1,-3l331,106r4,-5l335,97r1,-4l338,88r,-4l338,80r-2,-4l335,71r,-3l331,64r-2,-4l328,54r-5,-4l320,47r-2,-3l312,41r-3,-4l305,34r-6,-3l293,27r-4,-3l282,21r-6,-1l269,17r-6,-3l257,13r-8,-2l243,8,236,7,227,5,220,4,211,2r-8,l194,1,187,r-9,l169,e" filled="f" strokeweight=".3pt">
                  <v:path arrowok="t"/>
                </v:shape>
                <v:shape id="_x0000_s47949" style="position:absolute;left:2079;top:3139;width:256;height:126" coordsize="256,126" o:allowincell="f" path="m126,r-5,l115,r-9,l102,,95,1,89,3r-4,l77,4,73,6,66,7,62,9r-6,1l51,13r-5,l43,16r-6,1l33,20r-3,1l26,26r-3,1l18,30r-4,1l13,36r-2,1l7,40,5,43,4,47,3,50r,3l1,56r,4l,63r1,3l1,69r2,4l3,76r1,3l5,82r2,2l11,87r2,3l14,93r4,2l23,97r3,3l30,102r3,3l37,107r6,3l46,112r5,1l56,115r6,1l66,117r7,2l77,120r8,2l89,122r6,1l102,125r4,1l115,126r6,l126,126r7,l141,126r5,l152,125r6,-2l165,122r6,l177,120r5,-1l188,117r6,-1l198,115r6,-2l208,112r5,-2l217,107r4,-2l226,102r2,-2l233,97r4,-2l240,93r1,-3l244,87r3,-3l249,82r1,-3l251,76r2,-3l254,69r,-3l256,63r-2,-3l254,56r-1,-3l251,50r-1,-3l249,43r-2,-3l244,37r-3,-1l240,31r-3,-1l233,27r-5,-1l226,21r-5,-1l217,17r-4,-1l208,13r-4,l198,10,194,9,188,7,182,6,177,4,171,3r-6,l158,1,152,r-6,l141,r-8,l126,xe" fillcolor="#aade02" stroked="f">
                  <v:path arrowok="t"/>
                </v:shape>
                <v:shape id="_x0000_s47950" style="position:absolute;left:2079;top:3139;width:256;height:126" coordsize="256,126" o:allowincell="f" path="m126,r-5,l115,r-9,l102,,95,1,89,3r-4,l77,4,73,6,66,7,62,9r-6,1l51,13r-5,l43,16r-6,1l33,20r-3,1l26,26r-3,1l18,30r-4,1l13,36r-2,1l7,40,5,43,4,47,3,50r,3l1,56r,4l,63r1,3l1,69r2,4l3,76r1,3l5,82r2,2l11,87r2,3l14,93r4,2l23,97r3,3l30,102r3,3l37,107r6,3l46,112r5,1l56,115r6,1l66,117r7,2l77,120r8,2l89,122r6,1l102,125r4,1l115,126r6,l126,126r7,l141,126r5,l152,125r6,-2l165,122r6,l177,120r5,-1l188,117r6,-1l198,115r6,-2l208,112r5,-2l217,107r4,-2l226,102r2,-2l233,97r4,-2l240,93r1,-3l244,87r3,-3l249,82r1,-3l251,76r2,-3l254,69r,-3l256,63r-2,-3l254,56r-1,-3l251,50r-1,-3l249,43r-2,-3l244,37r-3,-1l240,31r-3,-1l233,27r-5,-1l226,21r-5,-1l217,17r-4,-1l208,13r-4,l198,10,194,9,188,7,182,6,177,4,171,3r-6,l158,1,152,r-6,l141,r-8,l126,xe" fillcolor="#aade02" stroked="f">
                  <v:path arrowok="t"/>
                </v:shape>
                <v:shape id="_x0000_s47951" style="position:absolute;left:2079;top:3139;width:256;height:126" coordsize="256,126" o:allowincell="f" path="m126,r-5,l115,r-9,l102,,95,1,89,3r-4,l77,4,73,6,66,7,62,9r-6,1l51,13r-5,l43,16r-6,1l33,20r-3,1l26,26r-3,1l18,30r-4,1l13,36r-2,1l7,40,5,43,4,47,3,50r,3l1,56r,4l,63r1,3l1,69r2,4l3,76r1,3l5,82r2,2l11,87r2,3l14,93r4,2l23,97r3,3l30,102r3,3l37,107r6,3l46,112r5,1l56,115r6,1l66,117r7,2l77,120r8,2l89,122r6,1l102,125r4,1l115,126r6,l126,126r7,l141,126r5,l152,125r6,-2l165,122r6,l177,120r5,-1l188,117r6,-1l198,115r6,-2l208,112r5,-2l217,107r4,-2l226,102r2,-2l233,97r4,-2l240,93r1,-3l244,87r3,-3l249,82r1,-3l251,76r2,-3l254,69r,-3l256,63r-2,-3l254,56r-1,-3l251,50r-1,-3l249,43r-2,-3l244,37r-3,-1l240,31r-3,-1l233,27r-5,-1l226,21r-5,-1l217,17r-4,-1l208,13r-4,l198,10,194,9,188,7,182,6,177,4,171,3r-6,l158,1,152,r-6,l141,r-8,l126,e" filled="f" strokeweight=".3pt">
                  <v:path arrowok="t"/>
                </v:shape>
                <v:shape id="_x0000_s47952" style="position:absolute;left:2047;top:3042;width:260;height:124" coordsize="260,124" o:allowincell="f" path="m129,r-7,l117,r-8,1l104,1r-8,l92,1,85,2,79,5r-6,l68,7,62,8r-4,3l52,11r-6,3l43,15r-6,3l35,20r-5,2l24,24r-1,3l19,30r-5,1l13,34r-3,4l7,40,6,44,4,47,3,48,1,53,,55r,3l,61r,3l,67r1,4l3,73r1,4l6,80r1,3l10,85r3,3l14,91r5,3l23,96r1,2l30,100r5,3l37,104r6,3l46,110r6,1l58,113r4,1l68,116r5,2l79,118r6,2l92,121r4,l104,123r5,l117,124r5,l129,124r8,l142,124r6,-1l155,123r6,-2l168,121r6,-1l180,118r6,l191,116r6,-2l201,113r6,-2l211,110r5,-3l222,104r4,-1l229,100r4,-2l237,96r3,-2l245,91r1,-3l249,85r3,-2l253,80r3,-3l256,73r3,-2l259,67r1,-3l260,61r,-3l259,55r,-2l256,48r,-1l253,44r-1,-4l249,38r-3,-4l245,31r-5,-1l237,27r-4,-3l229,22r-3,-2l222,18r-6,-3l211,14r-4,-3l201,11,197,8,191,7,186,5r-6,l174,2,168,1r-7,l155,1r-7,l142,r-5,l129,xe" fillcolor="#aade02" stroked="f">
                  <v:path arrowok="t"/>
                </v:shape>
                <v:shape id="_x0000_s47953" style="position:absolute;left:2047;top:3042;width:260;height:124" coordsize="260,124" o:allowincell="f" path="m129,r-7,l117,r-8,1l104,1r-8,l92,1,85,2,79,5r-6,l68,7,62,8r-4,3l52,11r-6,3l43,15r-6,3l35,20r-5,2l24,24r-1,3l19,30r-5,1l13,34r-3,4l7,40,6,44,4,47,3,48,1,53,,55r,3l,61r,3l,67r1,4l3,73r1,4l6,80r1,3l10,85r3,3l14,91r5,3l23,96r1,2l30,100r5,3l37,104r6,3l46,110r6,1l58,113r4,1l68,116r5,2l79,118r6,2l92,121r4,l104,123r5,l117,124r5,l129,124r8,l142,124r6,-1l155,123r6,-2l168,121r6,-1l180,118r6,l191,116r6,-2l201,113r6,-2l211,110r5,-3l222,104r4,-1l229,100r4,-2l237,96r3,-2l245,91r1,-3l249,85r3,-2l253,80r3,-3l256,73r3,-2l259,67r1,-3l260,61r,-3l259,55r,-2l256,48r,-1l253,44r-1,-4l249,38r-3,-4l245,31r-5,-1l237,27r-4,-3l229,22r-3,-2l222,18r-6,-3l211,14r-4,-3l201,11,197,8,191,7,186,5r-6,l174,2,168,1r-7,l155,1r-7,l142,r-5,l129,xe" fillcolor="#aade02" stroked="f">
                  <v:path arrowok="t"/>
                </v:shape>
                <v:shape id="_x0000_s47954" style="position:absolute;left:2047;top:3042;width:260;height:124" coordsize="260,124" o:allowincell="f" path="m129,r-7,l117,r-8,1l104,1r-8,l92,1,85,2,79,5r-6,l68,7,62,8r-4,3l52,11r-6,3l43,15r-6,3l35,20r-5,2l24,24r-1,3l19,30r-5,1l13,34r-3,4l7,40,6,44,4,47,3,48,1,53,,55r,3l,61r,3l,67r1,4l3,73r1,4l6,80r1,3l10,85r3,3l14,91r5,3l23,96r1,2l30,100r5,3l37,104r6,3l46,110r6,1l58,113r4,1l68,116r5,2l79,118r6,2l92,121r4,l104,123r5,l117,124r5,l129,124r8,l142,124r6,-1l155,123r6,-2l168,121r6,-1l180,118r6,l191,116r6,-2l201,113r6,-2l211,110r5,-3l222,104r4,-1l229,100r4,-2l237,96r3,-2l245,91r1,-3l249,85r3,-2l253,80r3,-3l256,73r3,-2l259,67r1,-3l260,61r,-3l259,55r,-2l256,48r,-1l253,44r-1,-4l249,38r-3,-4l245,31r-5,-1l237,27r-4,-3l229,22r-3,-2l222,18r-6,-3l211,14r-4,-3l201,11,197,8,191,7,186,5r-6,l174,2,168,1r-7,l155,1r-7,l142,r-5,l129,e" filled="f" strokeweight=".3pt">
                  <v:path arrowok="t"/>
                </v:shape>
                <v:shape id="_x0000_s47955" style="position:absolute;left:2165;top:2925;width:398;height:198" coordsize="398,198" o:allowincell="f" path="m200,l190,,180,2r-10,l161,2,151,5r-9,l132,6,122,9r-8,2l105,12r-9,3l89,18r-8,3l72,23r-6,3l59,29r-7,4l46,38r-6,3l35,43r-6,5l24,52r-4,4l16,61r-3,4l10,71,7,75,6,81,3,85,1,89r,5l,99r1,5l1,109r2,5l6,118r1,6l10,128r3,6l16,137r4,5l24,147r5,4l35,155r5,3l46,161r6,4l59,170r7,2l72,175r9,5l89,181r7,3l105,185r9,3l122,190r10,2l142,194r9,l161,197r9,l180,197r10,1l200,198r11,l220,197r10,l240,197r10,-3l259,194r10,-2l276,190r10,-2l295,185r9,-1l312,181r7,-1l327,175r7,-3l341,170r6,-5l354,161r4,-3l365,155r5,-4l375,147r3,-5l383,137r4,-3l388,128r5,-4l394,118r3,-4l398,109r,-5l398,99r,-5l398,89r-1,-4l394,81r-1,-6l388,71r-1,-6l383,61r-5,-5l375,52r-5,-4l365,43r-7,-2l354,38r-7,-5l341,29r-7,-3l327,23r-8,-2l312,18r-8,-3l295,12r-9,-1l276,9,269,6,259,5r-9,l240,2r-10,l220,2,211,,200,xe" fillcolor="#aade02" stroked="f">
                  <v:path arrowok="t"/>
                </v:shape>
                <v:shape id="_x0000_s47956" style="position:absolute;left:2165;top:2925;width:398;height:198" coordsize="398,198" o:allowincell="f" path="m200,l190,,180,2r-10,l161,2,151,5r-9,l132,6,122,9r-8,2l105,12r-9,3l89,18r-8,3l72,23r-6,3l59,29r-7,4l46,38r-6,3l35,43r-6,5l24,52r-4,4l16,61r-3,4l10,71,7,75,6,81,3,85,1,89r,5l,99r1,5l1,109r2,5l6,118r1,6l10,128r3,6l16,137r4,5l24,147r5,4l35,155r5,3l46,161r6,4l59,170r7,2l72,175r9,5l89,181r7,3l105,185r9,3l122,190r10,2l142,194r9,l161,197r9,l180,197r10,1l200,198r11,l220,197r10,l240,197r10,-3l259,194r10,-2l276,190r10,-2l295,185r9,-1l312,181r7,-1l327,175r7,-3l341,170r6,-5l354,161r4,-3l365,155r5,-4l375,147r3,-5l383,137r4,-3l388,128r5,-4l394,118r3,-4l398,109r,-5l398,99r,-5l398,89r-1,-4l394,81r-1,-6l388,71r-1,-6l383,61r-5,-5l375,52r-5,-4l365,43r-7,-2l354,38r-7,-5l341,29r-7,-3l327,23r-8,-2l312,18r-8,-3l295,12r-9,-1l276,9,269,6,259,5r-9,l240,2r-10,l220,2,211,,200,xe" fillcolor="#aade02" stroked="f">
                  <v:path arrowok="t"/>
                </v:shape>
                <v:shape id="_x0000_s47957" style="position:absolute;left:2165;top:2925;width:398;height:198" coordsize="398,198" o:allowincell="f" path="m200,l190,,180,2r-10,l161,2,151,5r-9,l132,6,122,9r-8,2l105,12r-9,3l89,18r-8,3l72,23r-6,3l59,29r-7,4l46,38r-6,3l35,43r-6,5l24,52r-4,4l16,61r-3,4l10,71,7,75,6,81,3,85,1,89r,5l,99r1,5l1,109r2,5l6,118r1,6l10,128r3,6l16,137r4,5l24,147r5,4l35,155r5,3l46,161r6,4l59,170r7,2l72,175r9,5l89,181r7,3l105,185r9,3l122,190r10,2l142,194r9,l161,197r9,l180,197r10,1l200,198r11,l220,197r10,l240,197r10,-3l259,194r10,-2l276,190r10,-2l295,185r9,-1l312,181r7,-1l327,175r7,-3l341,170r6,-5l354,161r4,-3l365,155r5,-4l375,147r3,-5l383,137r4,-3l388,128r5,-4l394,118r3,-4l398,109r,-5l398,99r,-5l398,89r-1,-4l394,81r-1,-6l388,71r-1,-6l383,61r-5,-5l375,52r-5,-4l365,43r-7,-2l354,38r-7,-5l341,29r-7,-3l327,23r-8,-2l312,18r-8,-3l295,12r-9,-1l276,9,269,6,259,5r-9,l240,2r-10,l220,2,211,,200,e" filled="f" strokeweight=".3pt">
                  <v:path arrowok="t"/>
                </v:shape>
                <v:shape id="_x0000_s47958" style="position:absolute;left:2510;top:3153;width:397;height:197" coordsize="397,197" o:allowincell="f" path="m197,l187,,177,,167,3r-9,l148,3,138,5r-8,1l121,7r-9,3l104,13,94,15r-7,2l79,20r-7,3l64,26r-6,4l52,33r-9,3l39,40r-6,5l29,48r-6,4l20,56r-5,4l12,66r-2,3l6,75,3,79,2,83r,6l,93r,6l,105r2,4l2,113r1,6l6,123r4,6l12,132r3,6l20,142r3,4l29,149r4,5l39,159r4,3l52,165r6,3l64,172r8,3l79,178r8,1l94,182r10,3l112,188r9,1l130,192r8,l148,195r10,l167,197r10,l187,197r10,l207,197r10,l226,197r12,-2l248,195r10,-3l266,192r9,-3l284,188r7,-3l299,182r9,-3l317,178r7,-3l331,172r7,-4l345,165r6,-3l357,159r6,-5l368,149r5,-3l377,142r3,-4l384,132r3,-3l390,123r2,-4l393,113r3,-4l396,105r1,-6l396,93r,-4l393,83r-1,-4l390,75r-3,-6l384,66r-4,-6l377,56r-4,-4l368,48r-5,-3l357,40r-6,-4l345,33r-7,-3l331,26r-7,-3l317,20r-9,-3l299,15r-8,-2l284,10,275,7,266,6,258,5,248,3r-10,l226,3,217,,207,,197,xe" fillcolor="#aade02" stroked="f">
                  <v:path arrowok="t"/>
                </v:shape>
                <v:shape id="_x0000_s47959" style="position:absolute;left:2510;top:3153;width:397;height:197" coordsize="397,197" o:allowincell="f" path="m197,l187,,177,,167,3r-9,l148,3,138,5r-8,1l121,7r-9,3l104,13,94,15r-7,2l79,20r-7,3l64,26r-6,4l52,33r-9,3l39,40r-6,5l29,48r-6,4l20,56r-5,4l12,66r-2,3l6,75,3,79,2,83r,6l,93r,6l,105r2,4l2,113r1,6l6,123r4,6l12,132r3,6l20,142r3,4l29,149r4,5l39,159r4,3l52,165r6,3l64,172r8,3l79,178r8,1l94,182r10,3l112,188r9,1l130,192r8,l148,195r10,l167,197r10,l187,197r10,l207,197r10,l226,197r12,-2l248,195r10,-3l266,192r9,-3l284,188r7,-3l299,182r9,-3l317,178r7,-3l331,172r7,-4l345,165r6,-3l357,159r6,-5l368,149r5,-3l377,142r3,-4l384,132r3,-3l390,123r2,-4l393,113r3,-4l396,105r1,-6l396,93r,-4l393,83r-1,-4l390,75r-3,-6l384,66r-4,-6l377,56r-4,-4l368,48r-5,-3l357,40r-6,-4l345,33r-7,-3l331,26r-7,-3l317,20r-9,-3l299,15r-8,-2l284,10,275,7,266,6,258,5,248,3r-10,l226,3,217,,207,,197,xe" fillcolor="#aade02" stroked="f">
                  <v:path arrowok="t"/>
                </v:shape>
                <v:shape id="_x0000_s47960" style="position:absolute;left:2510;top:3153;width:397;height:197" coordsize="397,197" o:allowincell="f" path="m197,l187,,177,,167,3r-9,l148,3,138,5r-8,1l121,7r-9,3l104,13,94,15r-7,2l79,20r-7,3l64,26r-6,4l52,33r-9,3l39,40r-6,5l29,48r-6,4l20,56r-5,4l12,66r-2,3l6,75,3,79,2,83r,6l,93r,6l,105r2,4l2,113r1,6l6,123r4,6l12,132r3,6l20,142r3,4l29,149r4,5l39,159r4,3l52,165r6,3l64,172r8,3l79,178r8,1l94,182r10,3l112,188r9,1l130,192r8,l148,195r10,l167,197r10,l187,197r10,l207,197r10,l226,197r12,-2l248,195r10,-3l266,192r9,-3l284,188r7,-3l299,182r9,-3l317,178r7,-3l331,172r7,-4l345,165r6,-3l357,159r6,-5l368,149r5,-3l377,142r3,-4l384,132r3,-3l390,123r2,-4l393,113r3,-4l396,105r1,-6l396,93r,-4l393,83r-1,-4l390,75r-3,-6l384,66r-4,-6l377,56r-4,-4l368,48r-5,-3l357,40r-6,-4l345,33r-7,-3l331,26r-7,-3l317,20r-9,-3l299,15r-8,-2l284,10,275,7,266,6,258,5,248,3r-10,l226,3,217,,207,,197,e" filled="f" strokeweight=".3pt">
                  <v:path arrowok="t"/>
                </v:shape>
                <v:shape id="_x0000_s47961" style="position:absolute;left:2998;top:2938;width:313;height:155" coordsize="313,155" o:allowincell="f" path="m157,r-9,l139,r-7,2l124,3r-6,2l109,5r-7,1l96,8,88,9r-8,1l75,13r-8,2l62,16r-6,4l50,22r-4,3l40,26r-6,3l30,32r-4,3l23,39r-6,3l16,45r-5,3l9,53,6,55,4,59,3,62,,68r,3l,75r,4l,82r,4l,91r3,4l4,96r2,5l9,105r2,4l16,112r1,3l23,118r3,3l30,124r4,4l40,129r6,5l50,135r6,3l62,139r5,3l75,144r5,1l88,148r8,l102,151r7,1l118,152r6,2l132,154r7,1l148,155r9,l164,155r9,l180,154r8,l196,152r7,l210,151r7,-3l224,148r6,-3l239,144r4,-2l250,139r6,-1l262,135r5,-1l272,129r7,-1l282,124r4,-3l290,118r3,-3l298,112r4,-3l303,105r3,-4l309,96r2,-1l312,91r,-5l313,82r,-3l313,75r-1,-4l312,68r-1,-6l309,59r-3,-4l303,53r-1,-5l298,45r-5,-3l290,39r-4,-4l282,32r-3,-3l272,26r-5,-1l262,22r-6,-2l250,16r-7,-1l239,13r-9,-3l224,9,217,8,210,6,203,5r-7,l188,3,180,2,173,r-9,l157,xe" fillcolor="#aade02" stroked="f">
                  <v:path arrowok="t"/>
                </v:shape>
                <v:shape id="_x0000_s47962" style="position:absolute;left:2998;top:2938;width:313;height:155" coordsize="313,155" o:allowincell="f" path="m157,r-9,l139,r-7,2l124,3r-6,2l109,5r-7,1l96,8,88,9r-8,1l75,13r-8,2l62,16r-6,4l50,22r-4,3l40,26r-6,3l30,32r-4,3l23,39r-6,3l16,45r-5,3l9,53,6,55,4,59,3,62,,68r,3l,75r,4l,82r,4l,91r3,4l4,96r2,5l9,105r2,4l16,112r1,3l23,118r3,3l30,124r4,4l40,129r6,5l50,135r6,3l62,139r5,3l75,144r5,1l88,148r8,l102,151r7,1l118,152r6,2l132,154r7,1l148,155r9,l164,155r9,l180,154r8,l196,152r7,l210,151r7,-3l224,148r6,-3l239,144r4,-2l250,139r6,-1l262,135r5,-1l272,129r7,-1l282,124r4,-3l290,118r3,-3l298,112r4,-3l303,105r3,-4l309,96r2,-1l312,91r,-5l313,82r,-3l313,75r-1,-4l312,68r-1,-6l309,59r-3,-4l303,53r-1,-5l298,45r-5,-3l290,39r-4,-4l282,32r-3,-3l272,26r-5,-1l262,22r-6,-2l250,16r-7,-1l239,13r-9,-3l224,9,217,8,210,6,203,5r-7,l188,3,180,2,173,r-9,l157,xe" fillcolor="#aade02" stroked="f">
                  <v:path arrowok="t"/>
                </v:shape>
                <v:shape id="_x0000_s47963" style="position:absolute;left:2998;top:2938;width:313;height:155" coordsize="313,155" o:allowincell="f" path="m157,r-9,l139,r-7,2l124,3r-6,2l109,5r-7,1l96,8,88,9r-8,1l75,13r-8,2l62,16r-6,4l50,22r-4,3l40,26r-6,3l30,32r-4,3l23,39r-6,3l16,45r-5,3l9,53,6,55,4,59,3,62,,68r,3l,75r,4l,82r,4l,91r3,4l4,96r2,5l9,105r2,4l16,112r1,3l23,118r3,3l30,124r4,4l40,129r6,5l50,135r6,3l62,139r5,3l75,144r5,1l88,148r8,l102,151r7,1l118,152r6,2l132,154r7,1l148,155r9,l164,155r9,l180,154r8,l196,152r7,l210,151r7,-3l224,148r6,-3l239,144r4,-2l250,139r6,-1l262,135r5,-1l272,129r7,-1l282,124r4,-3l290,118r3,-3l298,112r4,-3l303,105r3,-4l309,96r2,-1l312,91r,-5l313,82r,-3l313,75r-1,-4l312,68r-1,-6l309,59r-3,-4l303,53r-1,-5l298,45r-5,-3l290,39r-4,-4l282,32r-3,-3l272,26r-5,-1l262,22r-6,-2l250,16r-7,-1l239,13r-9,-3l224,9,217,8,210,6,203,5r-7,l188,3,180,2,173,r-9,l157,e" filled="f" strokeweight=".3pt">
                  <v:path arrowok="t"/>
                </v:shape>
                <v:shape id="_x0000_s47964" style="position:absolute;left:2913;top:2883;width:283;height:138" coordsize="283,138" o:allowincell="f" path="m141,r-7,l127,1r-6,l114,2r-8,2l99,4r-5,l88,7r-9,l75,10r-7,l63,12r-5,2l52,17r-5,1l40,21r-3,1l33,25r-4,3l26,31r-4,1l17,37r-3,3l12,42,9,45,7,48,6,53,3,55,1,60r,3l1,65,,70r1,3l1,77r,3l3,84r3,4l7,91r2,3l12,97r2,3l17,103r5,3l26,108r3,3l33,114r4,3l40,118r7,3l52,123r6,3l63,127r5,3l75,131r4,l88,133r6,3l99,136r7,l114,137r7,1l127,138r7,l141,138r9,l157,138r6,l170,137r7,-1l183,136r8,l196,133r7,-2l209,131r5,-1l220,127r6,-1l232,123r4,-2l242,118r3,-1l250,114r5,-3l259,108r4,-2l265,103r4,-3l273,97r2,-3l276,91r2,-3l281,84r,-4l282,77r1,-4l283,70r,-5l282,63r-1,-3l281,55r-3,-2l276,48r-1,-3l273,42r-4,-2l265,37r-2,-5l259,31r-4,-3l250,25r-5,-3l242,21r-6,-3l232,17r-6,-3l220,12r-6,-2l209,10,203,7r-7,l191,4r-8,l177,4,170,2,163,1r-6,l150,r-9,xe" fillcolor="#aade02" stroked="f">
                  <v:path arrowok="t"/>
                </v:shape>
                <v:shape id="_x0000_s47965" style="position:absolute;left:2913;top:2883;width:283;height:138" coordsize="283,138" o:allowincell="f" path="m141,r-7,l127,1r-6,l114,2r-8,2l99,4r-5,l88,7r-9,l75,10r-7,l63,12r-5,2l52,17r-5,1l40,21r-3,1l33,25r-4,3l26,31r-4,1l17,37r-3,3l12,42,9,45,7,48,6,53,3,55,1,60r,3l1,65,,70r1,3l1,77r,3l3,84r3,4l7,91r2,3l12,97r2,3l17,103r5,3l26,108r3,3l33,114r4,3l40,118r7,3l52,123r6,3l63,127r5,3l75,131r4,l88,133r6,3l99,136r7,l114,137r7,1l127,138r7,l141,138r9,l157,138r6,l170,137r7,-1l183,136r8,l196,133r7,-2l209,131r5,-1l220,127r6,-1l232,123r4,-2l242,118r3,-1l250,114r5,-3l259,108r4,-2l265,103r4,-3l273,97r2,-3l276,91r2,-3l281,84r,-4l282,77r1,-4l283,70r,-5l282,63r-1,-3l281,55r-3,-2l276,48r-1,-3l273,42r-4,-2l265,37r-2,-5l259,31r-4,-3l250,25r-5,-3l242,21r-6,-3l232,17r-6,-3l220,12r-6,-2l209,10,203,7r-7,l191,4r-8,l177,4,170,2,163,1r-6,l150,r-9,xe" fillcolor="#aade02" stroked="f">
                  <v:path arrowok="t"/>
                </v:shape>
                <v:shape id="_x0000_s47966" style="position:absolute;left:2913;top:2883;width:283;height:138" coordsize="283,138" o:allowincell="f" path="m141,r-7,l127,1r-6,l114,2r-8,2l99,4r-5,l88,7r-9,l75,10r-7,l63,12r-5,2l52,17r-5,1l40,21r-3,1l33,25r-4,3l26,31r-4,1l17,37r-3,3l12,42,9,45,7,48,6,53,3,55,1,60r,3l1,65,,70r1,3l1,77r,3l3,84r3,4l7,91r2,3l12,97r2,3l17,103r5,3l26,108r3,3l33,114r4,3l40,118r7,3l52,123r6,3l63,127r5,3l75,131r4,l88,133r6,3l99,136r7,l114,137r7,1l127,138r7,l141,138r9,l157,138r6,l170,137r7,-1l183,136r8,l196,133r7,-2l209,131r5,-1l220,127r6,-1l232,123r4,-2l242,118r3,-1l250,114r5,-3l259,108r4,-2l265,103r4,-3l273,97r2,-3l276,91r2,-3l281,84r,-4l282,77r1,-4l283,70r,-5l282,63r-1,-3l281,55r-3,-2l276,48r-1,-3l273,42r-4,-2l265,37r-2,-5l259,31r-4,-3l250,25r-5,-3l242,21r-6,-3l232,17r-6,-3l220,12r-6,-2l209,10,203,7r-7,l191,4r-8,l177,4,170,2,163,1r-6,l150,r-9,e" filled="f" strokeweight=".3pt">
                  <v:path arrowok="t"/>
                </v:shape>
                <v:shape id="_x0000_s47967" style="position:absolute;left:2151;top:2920;width:1117;height:371" coordsize="1117,371" o:allowincell="f" path="m342,37l389,10r210,1l749,,933,43r92,-12l1077,37r12,109l1117,165r-86,84l936,190r-23,32l779,338,336,371,105,346,33,275r,-75l,137,342,37xe" fillcolor="#aade02" stroked="f">
                  <v:path arrowok="t"/>
                </v:shape>
                <v:rect id="_x0000_s47968" style="position:absolute;left:2310;top:3092;width:593;height:57" o:allowincell="f" fillcolor="#aade02" stroked="f"/>
                <v:shape id="_x0000_s47969" style="position:absolute;left:2497;top:2936;width:308;height:154" coordsize="308,154" o:allowincell="f" path="m154,r-7,l138,r-8,1l123,2r-8,l108,2r-7,3l95,7,87,8r-6,l74,12r-6,2l62,15r-7,2l51,21r-6,1l39,25r-4,3l30,31r-4,3l22,37r-4,4l15,44r-3,3l7,50,6,54,5,58,3,61,2,65,,70r,4l,78r,2l,84r2,4l3,93r2,3l6,100r1,4l12,107r3,3l18,113r4,4l26,120r4,3l35,126r4,2l45,130r6,4l55,136r7,2l68,140r6,3l81,144r6,2l95,149r6,1l108,150r7,1l123,151r7,2l138,154r9,l154,154r7,l169,154r8,-1l186,151r6,l199,150r8,l213,149r7,-3l229,144r6,-1l239,140r7,-2l252,136r7,-2l262,130r7,-2l274,126r4,-3l281,120r6,-3l291,113r1,-3l297,107r2,-3l301,100r3,-4l305,93r3,-5l308,84r,-4l308,78r,-4l308,70r,-5l305,61r-1,-3l301,54r-2,-4l297,47r-5,-3l291,41r-4,-4l281,34r-3,-3l274,28r-5,-3l262,22r-3,-1l252,17r-6,-2l239,14r-4,-2l229,8r-9,l213,7,207,5,199,2r-7,l186,2,177,1,169,r-8,l154,xe" fillcolor="#aade02" stroked="f">
                  <v:path arrowok="t"/>
                </v:shape>
                <v:shape id="_x0000_s47970" style="position:absolute;left:2497;top:2936;width:308;height:154" coordsize="308,154" o:allowincell="f" path="m154,r-7,l138,r-8,1l123,2r-8,l108,2r-7,3l95,7,87,8r-6,l74,12r-6,2l62,15r-7,2l51,21r-6,1l39,25r-4,3l30,31r-4,3l22,37r-4,4l15,44r-3,3l7,50,6,54,5,58,3,61,2,65,,70r,4l,78r,2l,84r2,4l3,93r2,3l6,100r1,4l12,107r3,3l18,113r4,4l26,120r4,3l35,126r4,2l45,130r6,4l55,136r7,2l68,140r6,3l81,144r6,2l95,149r6,1l108,150r7,1l123,151r7,2l138,154r9,l154,154r7,l169,154r8,-1l186,151r6,l199,150r8,l213,149r7,-3l229,144r6,-1l239,140r7,-2l252,136r7,-2l262,130r7,-2l274,126r4,-3l281,120r6,-3l291,113r1,-3l297,107r2,-3l301,100r3,-4l305,93r3,-5l308,84r,-4l308,78r,-4l308,70r,-5l305,61r-1,-3l301,54r-2,-4l297,47r-5,-3l291,41r-4,-4l281,34r-3,-3l274,28r-5,-3l262,22r-3,-1l252,17r-6,-2l239,14r-4,-2l229,8r-9,l213,7,207,5,199,2r-7,l186,2,177,1,169,r-8,l154,xe" fillcolor="#aade02" stroked="f">
                  <v:path arrowok="t"/>
                </v:shape>
                <v:shape id="_x0000_s47971" style="position:absolute;left:2497;top:2936;width:308;height:154" coordsize="308,154" o:allowincell="f" path="m154,r-7,l138,r-8,1l123,2r-8,l108,2r-7,3l95,7,87,8r-6,l74,12r-6,2l62,15r-7,2l51,21r-6,1l39,25r-4,3l30,31r-4,3l22,37r-4,4l15,44r-3,3l7,50,6,54,5,58,3,61,2,65,,70r,4l,78r,2l,84r2,4l3,93r2,3l6,100r1,4l12,107r3,3l18,113r4,4l26,120r4,3l35,126r4,2l45,130r6,4l55,136r7,2l68,140r6,3l81,144r6,2l95,149r6,1l108,150r7,1l123,151r7,2l138,154r9,l154,154r7,l169,154r8,-1l186,151r6,l199,150r8,l213,149r7,-3l229,144r6,-1l239,140r7,-2l252,136r7,-2l262,130r7,-2l274,126r4,-3l281,120r6,-3l291,113r1,-3l297,107r2,-3l301,100r3,-4l305,93r3,-5l308,84r,-4l308,78r,-4l308,70r,-5l305,61r-1,-3l301,54r-2,-4l297,47r-5,-3l291,41r-4,-4l281,34r-3,-3l274,28r-5,-3l262,22r-3,-1l252,17r-6,-2l239,14r-4,-2l229,8r-9,l213,7,207,5,199,2r-7,l186,2,177,1,169,r-8,l154,e" filled="f" strokeweight=".3pt">
                  <v:path arrowok="t"/>
                </v:shape>
                <v:shape id="_x0000_s47972" style="position:absolute;left:2755;top:2923;width:253;height:124" coordsize="253,124" o:allowincell="f" path="m125,r-6,l113,1r-7,l100,1r-5,l88,2,83,4r-7,l72,7r-7,l60,8r-6,2l50,13r-6,1l40,15r-4,3l33,21r-4,l24,25r-3,3l17,30r-3,3l13,35r-3,3l7,40,4,44,3,47r,1l1,53r,3l,58r,5l,66r1,2l1,73r2,3l3,78r1,5l7,84r3,3l13,90r1,1l17,96r4,1l24,101r5,2l33,106r3,1l40,110r4,l50,113r4,3l60,116r5,3l72,120r4,l83,123r5,l95,124r5,l106,124r7,l119,124r6,l134,124r5,l145,124r7,l158,124r6,-1l171,123r6,-3l182,120r5,-1l193,116r4,l203,113r4,-3l213,110r4,-3l220,106r4,-3l227,101r4,-4l236,96r1,-5l240,90r3,-3l246,84r1,-1l249,78r1,-2l252,73r1,-5l253,66r,-3l253,58r,-2l252,53r-2,-5l249,47r-2,-3l246,40r-3,-2l240,35r-3,-2l236,30r-5,-2l227,25r-3,-4l220,21r-3,-3l213,15r-6,-1l203,13r-6,-3l193,8,187,7r-5,l177,4r-6,l164,2,158,1r-6,l145,1r-6,l134,r-9,xe" fillcolor="#aade02" stroked="f">
                  <v:path arrowok="t"/>
                </v:shape>
                <v:shape id="_x0000_s47973" style="position:absolute;left:2755;top:2923;width:253;height:124" coordsize="253,124" o:allowincell="f" path="m125,r-6,l113,1r-7,l100,1r-5,l88,2,83,4r-7,l72,7r-7,l60,8r-6,2l50,13r-6,1l40,15r-4,3l33,21r-4,l24,25r-3,3l17,30r-3,3l13,35r-3,3l7,40,4,44,3,47r,1l1,53r,3l,58r,5l,66r1,2l1,73r2,3l3,78r1,5l7,84r3,3l13,90r1,1l17,96r4,1l24,101r5,2l33,106r3,1l40,110r4,l50,113r4,3l60,116r5,3l72,120r4,l83,123r5,l95,124r5,l106,124r7,l119,124r6,l134,124r5,l145,124r7,l158,124r6,-1l171,123r6,-3l182,120r5,-1l193,116r4,l203,113r4,-3l213,110r4,-3l220,106r4,-3l227,101r4,-4l236,96r1,-5l240,90r3,-3l246,84r1,-1l249,78r1,-2l252,73r1,-5l253,66r,-3l253,58r,-2l252,53r-2,-5l249,47r-2,-3l246,40r-3,-2l240,35r-3,-2l236,30r-5,-2l227,25r-3,-4l220,21r-3,-3l213,15r-6,-1l203,13r-6,-3l193,8,187,7r-5,l177,4r-6,l164,2,158,1r-6,l145,1r-6,l134,r-9,xe" fillcolor="#aade02" stroked="f">
                  <v:path arrowok="t"/>
                </v:shape>
                <v:shape id="_x0000_s47974" style="position:absolute;left:2755;top:2923;width:253;height:124" coordsize="253,124" o:allowincell="f" path="m125,r-6,l113,1r-7,l100,1r-5,l88,2,83,4r-7,l72,7r-7,l60,8r-6,2l50,13r-6,1l40,15r-4,3l33,21r-4,l24,25r-3,3l17,30r-3,3l13,35r-3,3l7,40,4,44,3,47r,1l1,53r,3l,58r,5l,66r1,2l1,73r2,3l3,78r1,5l7,84r3,3l13,90r1,1l17,96r4,1l24,101r5,2l33,106r3,1l40,110r4,l50,113r4,3l60,116r5,3l72,120r4,l83,123r5,l95,124r5,l106,124r7,l119,124r6,l134,124r5,l145,124r7,l158,124r6,-1l171,123r6,-3l182,120r5,-1l193,116r4,l203,113r4,-3l213,110r4,-3l220,106r4,-3l227,101r4,-4l236,96r1,-5l240,90r3,-3l246,84r1,-1l249,78r1,-2l252,73r1,-5l253,66r,-3l253,58r,-2l252,53r-2,-5l249,47r-2,-3l246,40r-3,-2l240,35r-3,-2l236,30r-5,-2l227,25r-3,-4l220,21r-3,-3l213,15r-6,-1l203,13r-6,-3l193,8,187,7r-5,l177,4r-6,l164,2,158,1r-6,l145,1r-6,l134,r-9,e" filled="f" strokeweight=".3pt">
                  <v:path arrowok="t"/>
                </v:shape>
                <v:shape id="_x0000_s47975" style="position:absolute;left:2985;top:3047;width:398;height:201" coordsize="398,201" o:allowincell="f" path="m198,r-8,l178,r-8,2l160,5r-10,l141,6,131,7r-10,3l112,10r-8,3l96,16r-8,3l79,20r-7,5l65,27r-6,3l52,33r-6,5l39,40r-5,5l29,49r-5,4l19,58r-3,4l11,66,9,72,7,76,3,80r,6l,91r,4l,101r,4l,111r3,5l3,121r4,4l9,129r2,6l16,139r3,5l24,148r5,4l34,156r5,3l46,164r6,4l59,171r6,3l72,178r7,1l88,184r8,1l104,189r8,2l121,192r10,3l141,195r9,3l160,199r10,l178,199r12,2l198,201r12,l220,199r9,l240,199r9,-1l259,195r9,l276,192r9,-1l295,189r7,-4l311,184r7,-5l325,178r7,-4l339,171r6,-3l354,164r4,-5l364,156r6,-4l374,148r3,-4l383,139r4,-4l388,129r5,-4l394,121r3,-5l397,111r,-6l398,101r-1,-6l397,91r,-5l394,80r-1,-4l388,72r-1,-6l383,62r-6,-4l374,53r-4,-4l364,45r-6,-5l354,38r-9,-5l339,30r-7,-3l325,25r-7,-5l311,19r-9,-3l295,13,285,10r-9,l268,7,259,6,249,5r-9,l229,2,220,,210,,198,xe" fillcolor="#aade02" stroked="f">
                  <v:path arrowok="t"/>
                </v:shape>
                <v:shape id="_x0000_s47976" style="position:absolute;left:2985;top:3047;width:398;height:201" coordsize="398,201" o:allowincell="f" path="m198,r-8,l178,r-8,2l160,5r-10,l141,6,131,7r-10,3l112,10r-8,3l96,16r-8,3l79,20r-7,5l65,27r-6,3l52,33r-6,5l39,40r-5,5l29,49r-5,4l19,58r-3,4l11,66,9,72,7,76,3,80r,6l,91r,4l,101r,4l,111r3,5l3,121r4,4l9,129r2,6l16,139r3,5l24,148r5,4l34,156r5,3l46,164r6,4l59,171r6,3l72,178r7,1l88,184r8,1l104,189r8,2l121,192r10,3l141,195r9,3l160,199r10,l178,199r12,2l198,201r12,l220,199r9,l240,199r9,-1l259,195r9,l276,192r9,-1l295,189r7,-4l311,184r7,-5l325,178r7,-4l339,171r6,-3l354,164r4,-5l364,156r6,-4l374,148r3,-4l383,139r4,-4l388,129r5,-4l394,121r3,-5l397,111r,-6l398,101r-1,-6l397,91r,-5l394,80r-1,-4l388,72r-1,-6l383,62r-6,-4l374,53r-4,-4l364,45r-6,-5l354,38r-9,-5l339,30r-7,-3l325,25r-7,-5l311,19r-9,-3l295,13,285,10r-9,l268,7,259,6,249,5r-9,l229,2,220,,210,,198,xe" fillcolor="#aade02" stroked="f">
                  <v:path arrowok="t"/>
                </v:shape>
                <v:shape id="_x0000_s47977" style="position:absolute;left:2985;top:3047;width:398;height:201" coordsize="398,201" o:allowincell="f" path="m198,r-8,l178,r-8,2l160,5r-10,l141,6,131,7r-10,3l112,10r-8,3l96,16r-8,3l79,20r-7,5l65,27r-6,3l52,33r-6,5l39,40r-5,5l29,49r-5,4l19,58r-3,4l11,66,9,72,7,76,3,80r,6l,91r,4l,101r,4l,111r3,5l3,121r4,4l9,129r2,6l16,139r3,5l24,148r5,4l34,156r5,3l46,164r6,4l59,171r6,3l72,178r7,1l88,184r8,1l104,189r8,2l121,192r10,3l141,195r9,3l160,199r10,l178,199r12,2l198,201r12,l220,199r9,l240,199r9,-1l259,195r9,l276,192r9,-1l295,189r7,-4l311,184r7,-5l325,178r7,-4l339,171r6,-3l354,164r4,-5l364,156r6,-4l374,148r3,-4l383,139r4,-4l388,129r5,-4l394,121r3,-5l397,111r,-6l398,101r-1,-6l397,91r,-5l394,80r-1,-4l388,72r-1,-6l383,62r-6,-4l374,53r-4,-4l364,45r-6,-5l354,38r-9,-5l339,30r-7,-3l325,25r-7,-5l311,19r-9,-3l295,13,285,10r-9,l268,7,259,6,249,5r-9,l229,2,220,,210,,198,e" filled="f" strokeweight=".3pt">
                  <v:path arrowok="t"/>
                </v:shape>
                <v:shape id="_x0000_s47978" style="position:absolute;left:2235;top:3138;width:458;height:223" coordsize="458,223" o:allowincell="f" path="m229,l218,,206,,195,,185,,173,2,162,4,152,5,141,8r-11,2l121,11r-10,3l103,18,93,20r-9,2l77,28,67,31r-8,4l52,38r-5,5l39,47r-5,6l28,57r-6,4l19,65r-6,6l11,77,8,83,6,84,5,88,3,91r,3l2,97,,100r,3l,106r,2l,111r,2l,117r,3l,123r2,3l3,127r,4l5,134r1,2l8,140r3,4l13,150r6,6l22,160r6,4l34,169r5,5l47,179r5,4l59,186r8,4l77,193r7,4l93,200r10,3l111,207r10,2l130,212r11,2l152,216r10,1l173,220r12,2l195,222r11,l218,223r11,l241,223r11,-1l264,222r13,l287,220r10,-3l307,216r10,-2l328,212r11,-3l349,207r8,-4l366,200r8,-3l382,193r8,-3l399,186r7,-3l412,179r7,-5l425,169r6,-5l435,160r6,-4l444,150r4,-6l451,140r,-4l452,134r2,-3l455,127r,-1l456,123r,-3l458,117r,-4l458,111r,-3l458,106r-2,-3l456,100r-1,-3l455,94r-1,-3l452,88r-1,-4l451,83r-3,-6l444,71r-3,-6l435,61r-4,-4l425,53r-6,-6l412,43r-6,-5l399,35r-9,-4l382,28r-8,-6l366,20r-9,-2l349,14,339,11,328,10,317,8,307,5,297,4,287,2,277,,264,,252,,241,,229,xe" fillcolor="#aade02" stroked="f">
                  <v:path arrowok="t"/>
                </v:shape>
                <v:shape id="_x0000_s47979" style="position:absolute;left:2235;top:3138;width:458;height:223" coordsize="458,223" o:allowincell="f" path="m229,l218,,206,,195,,185,,173,2,162,4,152,5,141,8r-11,2l121,11r-10,3l103,18,93,20r-9,2l77,28,67,31r-8,4l52,38r-5,5l39,47r-5,6l28,57r-6,4l19,65r-6,6l11,77,8,83,6,84,5,88,3,91r,3l2,97,,100r,3l,106r,2l,111r,2l,117r,3l,123r2,3l3,127r,4l5,134r1,2l8,140r3,4l13,150r6,6l22,160r6,4l34,169r5,5l47,179r5,4l59,186r8,4l77,193r7,4l93,200r10,3l111,207r10,2l130,212r11,2l152,216r10,1l173,220r12,2l195,222r11,l218,223r11,l241,223r11,-1l264,222r13,l287,220r10,-3l307,216r10,-2l328,212r11,-3l349,207r8,-4l366,200r8,-3l382,193r8,-3l399,186r7,-3l412,179r7,-5l425,169r6,-5l435,160r6,-4l444,150r4,-6l451,140r,-4l452,134r2,-3l455,127r,-1l456,123r,-3l458,117r,-4l458,111r,-3l458,106r-2,-3l456,100r-1,-3l455,94r-1,-3l452,88r-1,-4l451,83r-3,-6l444,71r-3,-6l435,61r-4,-4l425,53r-6,-6l412,43r-6,-5l399,35r-9,-4l382,28r-8,-6l366,20r-9,-2l349,14,339,11,328,10,317,8,307,5,297,4,287,2,277,,264,,252,,241,,229,xe" fillcolor="#aade02" stroked="f">
                  <v:path arrowok="t"/>
                </v:shape>
                <v:shape id="_x0000_s47980" style="position:absolute;left:2235;top:3138;width:458;height:223" coordsize="458,223" o:allowincell="f" path="m229,l218,,206,,195,,185,,173,2,162,4,152,5,141,8r-11,2l121,11r-10,3l103,18,93,20r-9,2l77,28,67,31r-8,4l52,38r-5,5l39,47r-5,6l28,57r-6,4l19,65r-6,6l11,77,8,83,6,84,5,88,3,91r,3l2,97,,100r,3l,106r,2l,111r,2l,117r,3l,123r2,3l3,127r,4l5,134r1,2l8,140r3,4l13,150r6,6l22,160r6,4l34,169r5,5l47,179r5,4l59,186r8,4l77,193r7,4l93,200r10,3l111,207r10,2l130,212r11,2l152,216r10,1l173,220r12,2l195,222r11,l218,223r11,l241,223r11,-1l264,222r13,l287,220r10,-3l307,216r10,-2l328,212r11,-3l349,207r8,-4l366,200r8,-3l382,193r8,-3l399,186r7,-3l412,179r7,-5l425,169r6,-5l435,160r6,-4l444,150r4,-6l451,140r,-4l452,134r2,-3l455,127r,-1l456,123r,-3l458,117r,-4l458,111r,-3l458,106r-2,-3l456,100r-1,-3l455,94r-1,-3l452,88r-1,-4l451,83r-3,-6l444,71r-3,-6l435,61r-4,-4l425,53r-6,-6l412,43r-6,-5l399,35r-9,-4l382,28r-8,-6l366,20r-9,-2l349,14,339,11,328,10,317,8,307,5,297,4,287,2,277,,264,,252,,241,,229,e" filled="f" strokeweight=".3pt">
                  <v:path arrowok="t"/>
                </v:shape>
                <v:shape id="_x0000_s47981" style="position:absolute;left:2870;top:3165;width:338;height:167" coordsize="338,167" o:allowincell="f" path="m170,r-9,l152,r-8,l135,1r-9,l119,3r-7,1l103,5,96,7r-7,3l82,11r-7,3l69,14r-7,4l56,20r-6,4l44,27r-5,3l34,33r-4,3l26,38r-6,5l19,47r-5,3l10,53,8,58,6,63,4,67,1,71,,76r,3l,84r,3l,93r1,3l4,100r2,4l8,109r2,2l14,116r5,4l20,123r6,4l30,130r4,3l39,137r5,3l50,142r6,2l62,147r7,3l75,153r7,3l89,156r7,3l103,160r9,2l119,163r7,2l135,166r9,l152,166r9,l170,167r8,-1l187,166r7,l203,166r8,-1l220,163r6,-1l236,160r7,-1l249,156r7,l265,153r5,-3l276,147r7,-3l288,142r7,-2l299,137r6,-4l309,130r4,-3l318,123r3,-3l325,116r3,-5l329,109r3,-5l335,100r1,-4l336,93r2,-6l338,84r,-5l336,76r,-5l335,67r-3,-4l329,58r-1,-5l325,50r-4,-3l318,43r-5,-5l309,36r-4,-3l299,30r-4,-3l288,24r-5,-4l276,18r-6,-4l265,14r-9,-3l249,10,243,7,236,5,226,4,220,3,211,1r-8,l194,r-7,l178,r-8,xe" fillcolor="#aade02" stroked="f">
                  <v:path arrowok="t"/>
                </v:shape>
                <v:shape id="_x0000_s47982" style="position:absolute;left:2870;top:3165;width:338;height:167" coordsize="338,167" o:allowincell="f" path="m170,r-9,l152,r-8,l135,1r-9,l119,3r-7,1l103,5,96,7r-7,3l82,11r-7,3l69,14r-7,4l56,20r-6,4l44,27r-5,3l34,33r-4,3l26,38r-6,5l19,47r-5,3l10,53,8,58,6,63,4,67,1,71,,76r,3l,84r,3l,93r1,3l4,100r2,4l8,109r2,2l14,116r5,4l20,123r6,4l30,130r4,3l39,137r5,3l50,142r6,2l62,147r7,3l75,153r7,3l89,156r7,3l103,160r9,2l119,163r7,2l135,166r9,l152,166r9,l170,167r8,-1l187,166r7,l203,166r8,-1l220,163r6,-1l236,160r7,-1l249,156r7,l265,153r5,-3l276,147r7,-3l288,142r7,-2l299,137r6,-4l309,130r4,-3l318,123r3,-3l325,116r3,-5l329,109r3,-5l335,100r1,-4l336,93r2,-6l338,84r,-5l336,76r,-5l335,67r-3,-4l329,58r-1,-5l325,50r-4,-3l318,43r-5,-5l309,36r-4,-3l299,30r-4,-3l288,24r-5,-4l276,18r-6,-4l265,14r-9,-3l249,10,243,7,236,5,226,4,220,3,211,1r-8,l194,r-7,l178,r-8,xe" fillcolor="#aade02" stroked="f">
                  <v:path arrowok="t"/>
                </v:shape>
                <v:shape id="_x0000_s47983" style="position:absolute;left:2870;top:3165;width:338;height:167" coordsize="338,167" o:allowincell="f" path="m170,r-9,l152,r-8,l135,1r-9,l119,3r-7,1l103,5,96,7r-7,3l82,11r-7,3l69,14r-7,4l56,20r-6,4l44,27r-5,3l34,33r-4,3l26,38r-6,5l19,47r-5,3l10,53,8,58,6,63,4,67,1,71,,76r,3l,84r,3l,93r1,3l4,100r2,4l8,109r2,2l14,116r5,4l20,123r6,4l30,130r4,3l39,137r5,3l50,142r6,2l62,147r7,3l75,153r7,3l89,156r7,3l103,160r9,2l119,163r7,2l135,166r9,l152,166r9,l170,167r8,-1l187,166r7,l203,166r8,-1l220,163r6,-1l236,160r7,-1l249,156r7,l265,153r5,-3l276,147r7,-3l288,142r7,-2l299,137r6,-4l309,130r4,-3l318,123r3,-3l325,116r3,-5l329,109r3,-5l335,100r1,-4l336,93r2,-6l338,84r,-5l336,76r,-5l335,67r-3,-4l329,58r-1,-5l325,50r-4,-3l318,43r-5,-5l309,36r-4,-3l299,30r-4,-3l288,24r-5,-4l276,18r-6,-4l265,14r-9,-3l249,10,243,7,236,5,226,4,220,3,211,1r-8,l194,r-7,l178,r-8,e" filled="f" strokeweight=".3pt">
                  <v:path arrowok="t"/>
                </v:shape>
                <v:shape id="_x0000_s47984" style="position:absolute;left:2123;top:3178;width:255;height:126" coordsize="255,126" o:allowincell="f" path="m125,r-5,l112,r-5,l101,1r-7,l88,1,82,3,77,5r-6,l65,7,61,8r-6,3l51,11r-5,3l41,15r-5,2l32,21r-3,l25,25r-5,2l19,30r-4,3l12,35r-2,3l7,40,5,44r,3l2,50,,54r,3l,60r,3l,66r,2l,73r2,3l5,78r,3l7,84r3,3l12,90r3,3l19,96r1,2l25,100r4,1l32,106r4,1l41,110r5,1l51,113r4,1l61,116r4,1l71,120r6,l82,121r6,2l94,124r7,l107,124r5,l120,126r5,l133,126r7,-2l146,124r7,l157,124r7,-1l170,121r6,-1l182,120r5,-3l193,116r6,-2l203,113r4,-2l213,110r3,-3l222,106r3,-5l229,100r4,-2l235,96r4,-3l240,90r5,-3l245,84r3,-3l249,78r3,-2l252,73r1,-5l253,66r2,-3l253,60r,-3l252,54r,-4l249,47r-1,-3l245,40r,-2l240,35r-1,-2l235,30r-2,-3l229,25r-4,-4l222,21r-6,-4l213,15r-6,-1l203,11r-4,l193,8,187,7,182,5r-6,l170,3,164,1r-7,l153,1,146,r-6,l133,r-8,xe" fillcolor="#aade02" stroked="f">
                  <v:path arrowok="t"/>
                </v:shape>
                <v:shape id="_x0000_s47985" style="position:absolute;left:2123;top:3178;width:255;height:126" coordsize="255,126" o:allowincell="f" path="m125,r-5,l112,r-5,l101,1r-7,l88,1,82,3,77,5r-6,l65,7,61,8r-6,3l51,11r-5,3l41,15r-5,2l32,21r-3,l25,25r-5,2l19,30r-4,3l12,35r-2,3l7,40,5,44r,3l2,50,,54r,3l,60r,3l,66r,2l,73r2,3l5,78r,3l7,84r3,3l12,90r3,3l19,96r1,2l25,100r4,1l32,106r4,1l41,110r5,1l51,113r4,1l61,116r4,1l71,120r6,l82,121r6,2l94,124r7,l107,124r5,l120,126r5,l133,126r7,-2l146,124r7,l157,124r7,-1l170,121r6,-1l182,120r5,-3l193,116r6,-2l203,113r4,-2l213,110r3,-3l222,106r3,-5l229,100r4,-2l235,96r4,-3l240,90r5,-3l245,84r3,-3l249,78r3,-2l252,73r1,-5l253,66r2,-3l253,60r,-3l252,54r,-4l249,47r-1,-3l245,40r,-2l240,35r-1,-2l235,30r-2,-3l229,25r-4,-4l222,21r-6,-4l213,15r-6,-1l203,11r-4,l193,8,187,7,182,5r-6,l170,3,164,1r-7,l153,1,146,r-6,l133,r-8,xe" fillcolor="#aade02" stroked="f">
                  <v:path arrowok="t"/>
                </v:shape>
                <v:shape id="_x0000_s47986" style="position:absolute;left:2123;top:3178;width:255;height:126" coordsize="255,126" o:allowincell="f" path="m125,r-5,l112,r-5,l101,1r-7,l88,1,82,3,77,5r-6,l65,7,61,8r-6,3l51,11r-5,3l41,15r-5,2l32,21r-3,l25,25r-5,2l19,30r-4,3l12,35r-2,3l7,40,5,44r,3l2,50,,54r,3l,60r,3l,66r,2l,73r2,3l5,78r,3l7,84r3,3l12,90r3,3l19,96r1,2l25,100r4,1l32,106r4,1l41,110r5,1l51,113r4,1l61,116r4,1l71,120r6,l82,121r6,2l94,124r7,l107,124r5,l120,126r5,l133,126r7,-2l146,124r7,l157,124r7,-1l170,121r6,-1l182,120r5,-3l193,116r6,-2l203,113r4,-2l213,110r3,-3l222,106r3,-5l229,100r4,-2l235,96r4,-3l240,90r5,-3l245,84r3,-3l249,78r3,-2l252,73r1,-5l253,66r2,-3l253,60r,-3l252,54r,-4l249,47r-1,-3l245,40r,-2l240,35r-1,-2l235,30r-2,-3l229,25r-4,-4l222,21r-6,-4l213,15r-6,-1l203,11r-4,l193,8,187,7,182,5r-6,l170,3,164,1r-7,l153,1,146,r-6,l133,r-8,e" filled="f" strokeweight=".3pt">
                  <v:path arrowok="t"/>
                </v:shape>
                <v:shape id="_x0000_s47987" style="position:absolute;left:2092;top:3080;width:257;height:123" coordsize="257,123" o:allowincell="f" path="m128,r-6,l115,r-7,l102,,96,2,90,3,83,5,77,6r-5,l66,7r-5,3l56,10r-6,3l46,15r-5,1l36,19r-5,1l28,23r-5,2l20,27r-3,3l14,33r-3,2l8,39,7,42,4,43,2,47,,50r,3l,56r,3l,62r,4l,69r,3l,75r2,3l4,80r3,5l8,86r3,4l14,92r3,3l20,96r3,3l28,102r3,3l36,105r5,4l46,109r4,3l56,113r5,2l66,118r6,1l77,119r6,2l90,122r6,1l102,123r6,l115,123r7,l128,123r5,l142,123r4,l154,123r7,l165,122r7,-1l178,119r6,l190,118r4,-3l200,113r5,-1l210,109r4,l220,105r5,l228,102r5,-3l236,96r2,-1l243,92r3,-2l247,86r3,-1l253,80r1,-2l256,75r,-3l256,69r1,-3l257,62r,-3l256,56r,-3l256,50r-2,-3l253,43r-3,-1l247,39r-1,-4l243,33r-5,-3l236,27r-3,-2l228,23r-3,-3l220,19r-6,-3l210,15r-5,-2l200,10r-6,l190,7,184,6r-6,l172,5,165,3,161,2,154,r-8,l142,r-9,l128,xe" fillcolor="#aade02" stroked="f">
                  <v:path arrowok="t"/>
                </v:shape>
                <v:shape id="_x0000_s47988" style="position:absolute;left:2092;top:3080;width:257;height:123" coordsize="257,123" o:allowincell="f" path="m128,r-6,l115,r-7,l102,,96,2,90,3,83,5,77,6r-5,l66,7r-5,3l56,10r-6,3l46,15r-5,1l36,19r-5,1l28,23r-5,2l20,27r-3,3l14,33r-3,2l8,39,7,42,4,43,2,47,,50r,3l,56r,3l,62r,4l,69r,3l,75r2,3l4,80r3,5l8,86r3,4l14,92r3,3l20,96r3,3l28,102r3,3l36,105r5,4l46,109r4,3l56,113r5,2l66,118r6,1l77,119r6,2l90,122r6,1l102,123r6,l115,123r7,l128,123r5,l142,123r4,l154,123r7,l165,122r7,-1l178,119r6,l190,118r4,-3l200,113r5,-1l210,109r4,l220,105r5,l228,102r5,-3l236,96r2,-1l243,92r3,-2l247,86r3,-1l253,80r1,-2l256,75r,-3l256,69r1,-3l257,62r,-3l256,56r,-3l256,50r-2,-3l253,43r-3,-1l247,39r-1,-4l243,33r-5,-3l236,27r-3,-2l228,23r-3,-3l220,19r-6,-3l210,15r-5,-2l200,10r-6,l190,7,184,6r-6,l172,5,165,3,161,2,154,r-8,l142,r-9,l128,xe" fillcolor="#aade02" stroked="f">
                  <v:path arrowok="t"/>
                </v:shape>
                <v:shape id="_x0000_s47989" style="position:absolute;left:2092;top:3080;width:257;height:123" coordsize="257,123" o:allowincell="f" path="m128,r-6,l115,r-7,l102,,96,2,90,3,83,5,77,6r-5,l66,7r-5,3l56,10r-6,3l46,15r-5,1l36,19r-5,1l28,23r-5,2l20,27r-3,3l14,33r-3,2l8,39,7,42,4,43,2,47,,50r,3l,56r,3l,62r,4l,69r,3l,75r2,3l4,80r3,5l8,86r3,4l14,92r3,3l20,96r3,3l28,102r3,3l36,105r5,4l46,109r4,3l56,113r5,2l66,118r6,1l77,119r6,2l90,122r6,1l102,123r6,l115,123r7,l128,123r5,l142,123r4,l154,123r7,l165,122r7,-1l178,119r6,l190,118r4,-3l200,113r5,-1l210,109r4,l220,105r5,l228,102r5,-3l236,96r2,-1l243,92r3,-2l247,86r3,-1l253,80r1,-2l256,75r,-3l256,69r1,-3l257,62r,-3l256,56r,-3l256,50r-2,-3l253,43r-3,-1l247,39r-1,-4l243,33r-5,-3l236,27r-3,-2l228,23r-3,-3l220,19r-6,-3l210,15r-5,-2l200,10r-6,l190,7,184,6r-6,l172,5,165,3,161,2,154,r-8,l142,r-9,l128,e" filled="f" strokeweight=".3pt">
                  <v:path arrowok="t"/>
                </v:shape>
                <v:shape id="_x0000_s47990" style="position:absolute;left:2210;top:2964;width:397;height:198" coordsize="397,198" o:allowincell="f" path="m200,l188,,178,2r-10,l158,3r-9,l139,6r-9,1l122,7r-10,3l103,13r-8,3l87,17r-8,3l72,23r-6,4l57,30r-7,3l46,36r-9,4l34,45r-7,4l23,52r-5,4l15,60r-4,5l8,69,5,75,4,79,1,83,,89r,4l,99r,6l,109r1,6l4,119r1,4l8,129r3,4l15,138r3,4l23,146r4,3l34,155r3,4l46,162r4,3l57,169r9,3l72,175r7,3l87,181r8,1l103,186r9,2l122,189r8,3l139,192r10,3l158,196r10,l178,196r10,2l200,198r10,l220,196r10,l238,196r10,-1l257,192r10,l276,189r8,-1l293,186r9,-4l310,181r7,-3l325,175r7,-3l339,169r7,-4l352,162r6,-3l364,155r5,-6l374,146r2,-4l381,138r3,-5l388,129r3,-6l392,119r2,-4l395,109r,-4l397,99r-2,-6l395,89r-1,-6l392,79r-1,-4l388,69r-4,-4l381,60r-5,-4l374,52r-5,-3l364,45r-6,-5l352,36r-6,-3l339,30r-7,-3l325,23r-8,-3l310,17r-8,-1l293,13r-9,-3l276,7r-9,l257,6,248,3r-10,l230,2r-10,l210,,200,xe" fillcolor="#aade02" stroked="f">
                  <v:path arrowok="t"/>
                </v:shape>
                <v:shape id="_x0000_s47991" style="position:absolute;left:2210;top:2964;width:397;height:198" coordsize="397,198" o:allowincell="f" path="m200,l188,,178,2r-10,l158,3r-9,l139,6r-9,1l122,7r-10,3l103,13r-8,3l87,17r-8,3l72,23r-6,4l57,30r-7,3l46,36r-9,4l34,45r-7,4l23,52r-5,4l15,60r-4,5l8,69,5,75,4,79,1,83,,89r,4l,99r,6l,109r1,6l4,119r1,4l8,129r3,4l15,138r3,4l23,146r4,3l34,155r3,4l46,162r4,3l57,169r9,3l72,175r7,3l87,181r8,1l103,186r9,2l122,189r8,3l139,192r10,3l158,196r10,l178,196r10,2l200,198r10,l220,196r10,l238,196r10,-1l257,192r10,l276,189r8,-1l293,186r9,-4l310,181r7,-3l325,175r7,-3l339,169r7,-4l352,162r6,-3l364,155r5,-6l374,146r2,-4l381,138r3,-5l388,129r3,-6l392,119r2,-4l395,109r,-4l397,99r-2,-6l395,89r-1,-6l392,79r-1,-4l388,69r-4,-4l381,60r-5,-4l374,52r-5,-3l364,45r-6,-5l352,36r-6,-3l339,30r-7,-3l325,23r-8,-3l310,17r-8,-1l293,13r-9,-3l276,7r-9,l257,6,248,3r-10,l230,2r-10,l210,,200,xe" fillcolor="#aade02" stroked="f">
                  <v:path arrowok="t"/>
                </v:shape>
                <v:shape id="_x0000_s47992" style="position:absolute;left:2210;top:2964;width:397;height:198" coordsize="397,198" o:allowincell="f" path="m200,l188,,178,2r-10,l158,3r-9,l139,6r-9,1l122,7r-10,3l103,13r-8,3l87,17r-8,3l72,23r-6,4l57,30r-7,3l46,36r-9,4l34,45r-7,4l23,52r-5,4l15,60r-4,5l8,69,5,75,4,79,1,83,,89r,4l,99r,6l,109r1,6l4,119r1,4l8,129r3,4l15,138r3,4l23,146r4,3l34,155r3,4l46,162r4,3l57,169r9,3l72,175r7,3l87,181r8,1l103,186r9,2l122,189r8,3l139,192r10,3l158,196r10,l178,196r10,2l200,198r10,l220,196r10,l238,196r10,-1l257,192r10,l276,189r8,-1l293,186r9,-4l310,181r7,-3l325,175r7,-3l339,169r7,-4l352,162r6,-3l364,155r5,-6l374,146r2,-4l381,138r3,-5l388,129r3,-6l392,119r2,-4l395,109r,-4l397,99r-2,-6l395,89r-1,-6l392,79r-1,-4l388,69r-4,-4l381,60r-5,-4l374,52r-5,-3l364,45r-6,-5l352,36r-6,-3l339,30r-7,-3l325,23r-8,-3l310,17r-8,-1l293,13r-9,-3l276,7r-9,l257,6,248,3r-10,l230,2r-10,l210,,200,e" filled="f" strokeweight=".3pt">
                  <v:path arrowok="t"/>
                </v:shape>
                <v:shape id="_x0000_s47993" style="position:absolute;left:2552;top:3193;width:398;height:197" coordsize="398,197" o:allowincell="f" path="m198,l188,,178,,168,r-8,l150,3r-9,l131,6r-7,l114,9r-10,1l96,15r-7,1l82,19r-9,3l66,25r-7,4l52,33r-6,3l40,39r-4,4l30,48r-6,4l22,56r-5,5l13,65r-2,4l9,73,4,78,3,83,1,88,,94r,5l,104r1,4l3,114r1,4l9,124r2,4l13,132r4,5l22,141r2,4l30,149r6,3l40,157r6,4l52,165r7,3l66,171r7,3l82,177r7,2l96,182r8,3l114,185r10,5l131,190r10,1l150,194r10,l168,194r10,1l188,195r10,2l210,195r9,l229,194r10,l247,194r10,-3l266,190r10,l286,185r7,l301,182r8,-3l318,177r7,-3l332,171r7,-3l348,165r4,-4l358,157r6,-5l370,149r4,-4l378,141r3,-4l385,132r5,-4l391,124r2,-6l396,114r1,-6l397,104r1,-5l397,94r,-6l396,83r-3,-5l391,73r-1,-4l385,65r-4,-4l378,56r-4,-4l370,48r-6,-5l358,39r-6,-3l348,33r-9,-4l332,25r-7,-3l318,19r-9,-3l301,15r-8,-5l286,9,276,6r-10,l257,3r-10,l239,,229,,219,r-9,l198,xe" fillcolor="#aade02" stroked="f">
                  <v:path arrowok="t"/>
                </v:shape>
                <v:shape id="_x0000_s47994" style="position:absolute;left:2552;top:3193;width:398;height:197" coordsize="398,197" o:allowincell="f" path="m198,l188,,178,,168,r-8,l150,3r-9,l131,6r-7,l114,9r-10,1l96,15r-7,1l82,19r-9,3l66,25r-7,4l52,33r-6,3l40,39r-4,4l30,48r-6,4l22,56r-5,5l13,65r-2,4l9,73,4,78,3,83,1,88,,94r,5l,104r1,4l3,114r1,4l9,124r2,4l13,132r4,5l22,141r2,4l30,149r6,3l40,157r6,4l52,165r7,3l66,171r7,3l82,177r7,2l96,182r8,3l114,185r10,5l131,190r10,1l150,194r10,l168,194r10,1l188,195r10,2l210,195r9,l229,194r10,l247,194r10,-3l266,190r10,l286,185r7,l301,182r8,-3l318,177r7,-3l332,171r7,-3l348,165r4,-4l358,157r6,-5l370,149r4,-4l378,141r3,-4l385,132r5,-4l391,124r2,-6l396,114r1,-6l397,104r1,-5l397,94r,-6l396,83r-3,-5l391,73r-1,-4l385,65r-4,-4l378,56r-4,-4l370,48r-6,-5l358,39r-6,-3l348,33r-9,-4l332,25r-7,-3l318,19r-9,-3l301,15r-8,-5l286,9,276,6r-10,l257,3r-10,l239,,229,,219,r-9,l198,xe" fillcolor="#aade02" stroked="f">
                  <v:path arrowok="t"/>
                </v:shape>
                <v:shape id="_x0000_s47995" style="position:absolute;left:2552;top:3193;width:398;height:197" coordsize="398,197" o:allowincell="f" path="m198,l188,,178,,168,r-8,l150,3r-9,l131,6r-7,l114,9r-10,1l96,15r-7,1l82,19r-9,3l66,25r-7,4l52,33r-6,3l40,39r-4,4l30,48r-6,4l22,56r-5,5l13,65r-2,4l9,73,4,78,3,83,1,88,,94r,5l,104r1,4l3,114r1,4l9,124r2,4l13,132r4,5l22,141r2,4l30,149r6,3l40,157r6,4l52,165r7,3l66,171r7,3l82,177r7,2l96,182r8,3l114,185r10,5l131,190r10,1l150,194r10,l168,194r10,1l188,195r10,2l210,195r9,l229,194r10,l247,194r10,-3l266,190r10,l286,185r7,l301,182r8,-3l318,177r7,-3l332,171r7,-3l348,165r4,-4l358,157r6,-5l370,149r4,-4l378,141r3,-4l385,132r5,-4l391,124r2,-6l396,114r1,-6l397,104r1,-5l397,94r,-6l396,83r-3,-5l391,73r-1,-4l385,65r-4,-4l378,56r-4,-4l370,48r-6,-5l358,39r-6,-3l348,33r-9,-4l332,25r-7,-3l318,19r-9,-3l301,15r-8,-5l286,9,276,6r-10,l257,3r-10,l239,,229,,219,r-9,l198,e" filled="f" strokeweight=".3pt">
                  <v:path arrowok="t"/>
                </v:shape>
                <v:shape id="_x0000_s47996" style="position:absolute;left:3041;top:2979;width:314;height:153" coordsize="314,153" o:allowincell="f" path="m157,r-9,l141,r-7,1l125,1r-7,1l109,2r-7,2l95,5,88,7,82,8r-7,3l68,12r-5,3l56,17r-4,3l45,21r-5,4l35,27r-3,4l26,34r-3,3l17,40r-3,2l13,45,9,50,6,54,4,58,3,60,1,64,,68r,5l,77r,3l,84r1,3l3,93r1,2l6,100r3,1l13,107r1,3l17,113r6,3l26,120r6,3l35,126r5,2l45,130r7,3l56,134r7,4l68,140r7,1l82,144r6,2l95,147r7,1l109,150r9,l125,151r9,2l141,153r7,l157,153r7,l173,153r7,l187,151r9,-1l203,150r7,-2l217,147r9,-1l230,144r9,-3l245,140r5,-2l258,134r4,-1l269,130r3,-2l279,126r3,-3l288,120r3,-4l295,113r4,-3l301,107r3,-6l308,100r1,-5l311,93r,-6l312,84r2,-4l314,77r,-4l312,68r-1,-4l311,60r-2,-2l308,54r-4,-4l301,45r-2,-3l295,40r-4,-3l288,34r-6,-3l279,27r-7,-2l269,21r-7,-1l258,17r-8,-2l245,12r-6,-1l230,8,226,7,217,5,210,4,203,2r-7,l187,1r-7,l173,r-9,l157,xe" fillcolor="#aade02" stroked="f">
                  <v:path arrowok="t"/>
                </v:shape>
                <v:shape id="_x0000_s47997" style="position:absolute;left:3041;top:2979;width:314;height:153" coordsize="314,153" o:allowincell="f" path="m157,r-9,l141,r-7,1l125,1r-7,1l109,2r-7,2l95,5,88,7,82,8r-7,3l68,12r-5,3l56,17r-4,3l45,21r-5,4l35,27r-3,4l26,34r-3,3l17,40r-3,2l13,45,9,50,6,54,4,58,3,60,1,64,,68r,5l,77r,3l,84r1,3l3,93r1,2l6,100r3,1l13,107r1,3l17,113r6,3l26,120r6,3l35,126r5,2l45,130r7,3l56,134r7,4l68,140r7,1l82,144r6,2l95,147r7,1l109,150r9,l125,151r9,2l141,153r7,l157,153r7,l173,153r7,l187,151r9,-1l203,150r7,-2l217,147r9,-1l230,144r9,-3l245,140r5,-2l258,134r4,-1l269,130r3,-2l279,126r3,-3l288,120r3,-4l295,113r4,-3l301,107r3,-6l308,100r1,-5l311,93r,-6l312,84r2,-4l314,77r,-4l312,68r-1,-4l311,60r-2,-2l308,54r-4,-4l301,45r-2,-3l295,40r-4,-3l288,34r-6,-3l279,27r-7,-2l269,21r-7,-1l258,17r-8,-2l245,12r-6,-1l230,8,226,7,217,5,210,4,203,2r-7,l187,1r-7,l173,r-9,l157,xe" fillcolor="#aade02" stroked="f">
                  <v:path arrowok="t"/>
                </v:shape>
                <v:shape id="_x0000_s47998" style="position:absolute;left:3041;top:2979;width:314;height:153" coordsize="314,153" o:allowincell="f" path="m157,r-9,l141,r-7,1l125,1r-7,1l109,2r-7,2l95,5,88,7,82,8r-7,3l68,12r-5,3l56,17r-4,3l45,21r-5,4l35,27r-3,4l26,34r-3,3l17,40r-3,2l13,45,9,50,6,54,4,58,3,60,1,64,,68r,5l,77r,3l,84r1,3l3,93r1,2l6,100r3,1l13,107r1,3l17,113r6,3l26,120r6,3l35,126r5,2l45,130r7,3l56,134r7,4l68,140r7,1l82,144r6,2l95,147r7,1l109,150r9,l125,151r9,2l141,153r7,l157,153r7,l173,153r7,l187,151r9,-1l203,150r7,-2l217,147r9,-1l230,144r9,-3l245,140r5,-2l258,134r4,-1l269,130r3,-2l279,126r3,-3l288,120r3,-4l295,113r4,-3l301,107r3,-6l308,100r1,-5l311,93r,-6l312,84r2,-4l314,77r,-4l312,68r-1,-4l311,60r-2,-2l308,54r-4,-4l301,45r-2,-3l295,40r-4,-3l288,34r-6,-3l279,27r-7,-2l269,21r-7,-1l258,17r-8,-2l245,12r-6,-1l230,8,226,7,217,5,210,4,203,2r-7,l187,1r-7,l173,r-9,l157,e" filled="f" strokeweight=".3pt">
                  <v:path arrowok="t"/>
                </v:shape>
                <v:shape id="_x0000_s47999" style="position:absolute;left:2956;top:2923;width:282;height:139" coordsize="282,139" o:allowincell="f" path="m143,r-8,l128,1r-8,l114,1r-6,1l99,2,94,4,88,5,81,7,75,8r-7,2l63,11r-5,2l52,15r-6,2l42,20r-6,1l33,25r-4,3l26,30r-4,3l17,35r-1,5l12,41,9,44,7,48,6,53,4,54,3,58,2,61r,3l,68r2,5l2,76r1,2l4,83r2,4l7,90r2,1l12,96r4,2l17,101r5,5l26,107r3,3l33,113r3,3l42,119r4,1l52,121r6,3l63,126r5,3l75,130r6,l88,133r6,1l99,134r9,2l114,136r6,1l128,137r7,2l143,139r7,l157,137r6,l170,136r9,l184,134r6,l197,133r6,-3l209,130r6,-1l220,126r7,-2l232,121r4,-1l242,119r4,-3l252,113r3,-3l259,107r3,-1l266,101r3,-3l272,96r1,-5l278,90r,-3l281,83r1,-5l282,76r,-3l282,68r,-4l282,61r,-3l281,54r-3,-1l278,48r-5,-4l272,41r-3,-1l266,35r-4,-2l259,30r-4,-2l252,25r-6,-4l242,20r-6,-3l232,15r-5,-2l220,11r-5,-1l209,8,203,7,197,5,190,4,184,2r-5,l170,1r-7,l157,1,150,r-7,xe" fillcolor="#aade02" stroked="f">
                  <v:path arrowok="t"/>
                </v:shape>
                <v:shape id="_x0000_s48000" style="position:absolute;left:2956;top:2923;width:282;height:139" coordsize="282,139" o:allowincell="f" path="m143,r-8,l128,1r-8,l114,1r-6,1l99,2,94,4,88,5,81,7,75,8r-7,2l63,11r-5,2l52,15r-6,2l42,20r-6,1l33,25r-4,3l26,30r-4,3l17,35r-1,5l12,41,9,44,7,48,6,53,4,54,3,58,2,61r,3l,68r2,5l2,76r1,2l4,83r2,4l7,90r2,1l12,96r4,2l17,101r5,5l26,107r3,3l33,113r3,3l42,119r4,1l52,121r6,3l63,126r5,3l75,130r6,l88,133r6,1l99,134r9,2l114,136r6,1l128,137r7,2l143,139r7,l157,137r6,l170,136r9,l184,134r6,l197,133r6,-3l209,130r6,-1l220,126r7,-2l232,121r4,-1l242,119r4,-3l252,113r3,-3l259,107r3,-1l266,101r3,-3l272,96r1,-5l278,90r,-3l281,83r1,-5l282,76r,-3l282,68r,-4l282,61r,-3l281,54r-3,-1l278,48r-5,-4l272,41r-3,-1l266,35r-4,-2l259,30r-4,-2l252,25r-6,-4l242,20r-6,-3l232,15r-5,-2l220,11r-5,-1l209,8,203,7,197,5,190,4,184,2r-5,l170,1r-7,l157,1,150,r-7,xe" fillcolor="#aade02" stroked="f">
                  <v:path arrowok="t"/>
                </v:shape>
                <v:shape id="_x0000_s48001" style="position:absolute;left:2956;top:2923;width:282;height:139" coordsize="282,139" o:allowincell="f" path="m143,r-8,l128,1r-8,l114,1r-6,1l99,2,94,4,88,5,81,7,75,8r-7,2l63,11r-5,2l52,15r-6,2l42,20r-6,1l33,25r-4,3l26,30r-4,3l17,35r-1,5l12,41,9,44,7,48,6,53,4,54,3,58,2,61r,3l,68r2,5l2,76r1,2l4,83r2,4l7,90r2,1l12,96r4,2l17,101r5,5l26,107r3,3l33,113r3,3l42,119r4,1l52,121r6,3l63,126r5,3l75,130r6,l88,133r6,1l99,134r9,2l114,136r6,1l128,137r7,2l143,139r7,l157,137r6,l170,136r9,l184,134r6,l197,133r6,-3l209,130r6,-1l220,126r7,-2l232,121r4,-1l242,119r4,-3l252,113r3,-3l259,107r3,-1l266,101r3,-3l272,96r1,-5l278,90r,-3l281,83r1,-5l282,76r,-3l282,68r,-4l282,61r,-3l281,54r-3,-1l278,48r-5,-4l272,41r-3,-1l266,35r-4,-2l259,30r-4,-2l252,25r-6,-4l242,20r-6,-3l232,15r-5,-2l220,11r-5,-1l209,8,203,7,197,5,190,4,184,2r-5,l170,1r-7,l157,1,150,r-7,e" filled="f" strokeweight=".3pt">
                  <v:path arrowok="t"/>
                </v:shape>
                <v:shape id="_x0000_s48002" style="position:absolute;left:2194;top:2958;width:1117;height:373" coordsize="1117,373" o:allowincell="f" path="m342,38l390,12r210,l748,,933,43r92,-10l1076,38r13,109l1117,165r-86,85l936,191r-24,32l778,340,336,373,105,349,31,276r,-74l,139,342,38xe" fillcolor="#aade02" stroked="f">
                  <v:path arrowok="t"/>
                </v:shape>
                <v:rect id="_x0000_s48003" style="position:absolute;left:2353;top:3130;width:593;height:59" o:allowincell="f" fillcolor="#aade02" stroked="f"/>
                <v:shape id="_x0000_s48004" style="position:absolute;left:2497;top:2936;width:308;height:154" coordsize="308,154" o:allowincell="f" path="m154,r-7,l138,r-8,1l123,2r-8,l108,2r-7,3l95,7,87,8r-6,l74,12r-6,2l62,15r-7,2l51,21r-6,1l39,25r-4,3l30,31r-4,3l22,37r-4,4l15,44r-3,3l7,50,6,54,5,58,3,61,2,65,,70r,4l,78r,2l,84r2,4l3,93r2,3l6,100r1,4l12,107r3,3l18,113r4,4l26,120r4,3l35,126r4,2l45,130r6,4l55,136r7,2l68,140r6,3l81,144r6,2l95,149r6,1l108,150r7,1l123,151r7,2l138,154r9,l154,154r7,l169,154r8,-1l186,151r6,l199,150r8,l213,149r7,-3l229,144r6,-1l239,140r7,-2l252,136r7,-2l262,130r7,-2l274,126r4,-3l281,120r6,-3l291,113r1,-3l297,107r2,-3l301,100r3,-4l305,93r3,-5l308,84r,-4l308,78r,-4l308,70r,-5l305,61r-1,-3l301,54r-2,-4l297,47r-5,-3l291,41r-4,-4l281,34r-3,-3l274,28r-5,-3l262,22r-3,-1l252,17r-6,-2l239,14r-4,-2l229,8r-9,l213,7,207,5,199,2r-7,l186,2,177,1,169,r-8,l154,xe" fillcolor="#aade02" stroked="f">
                  <v:path arrowok="t"/>
                </v:shape>
                <v:shape id="_x0000_s48005" style="position:absolute;left:2497;top:2936;width:308;height:154" coordsize="308,154" o:allowincell="f" path="m154,r-7,l138,r-8,1l123,2r-8,l108,2r-7,3l95,7,87,8r-6,l74,12r-6,2l62,15r-7,2l51,21r-6,1l39,25r-4,3l30,31r-4,3l22,37r-4,4l15,44r-3,3l7,50,6,54,5,58,3,61,2,65,,70r,4l,78r,2l,84r2,4l3,93r2,3l6,100r1,4l12,107r3,3l18,113r4,4l26,120r4,3l35,126r4,2l45,130r6,4l55,136r7,2l68,140r6,3l81,144r6,2l95,149r6,1l108,150r7,1l123,151r7,2l138,154r9,l154,154r7,l169,154r8,-1l186,151r6,l199,150r8,l213,149r7,-3l229,144r6,-1l239,140r7,-2l252,136r7,-2l262,130r7,-2l274,126r4,-3l281,120r6,-3l291,113r1,-3l297,107r2,-3l301,100r3,-4l305,93r3,-5l308,84r,-4l308,78r,-4l308,70r,-5l305,61r-1,-3l301,54r-2,-4l297,47r-5,-3l291,41r-4,-4l281,34r-3,-3l274,28r-5,-3l262,22r-3,-1l252,17r-6,-2l239,14r-4,-2l229,8r-9,l213,7,207,5,199,2r-7,l186,2,177,1,169,r-8,l154,xe" fillcolor="#aade02" stroked="f">
                  <v:path arrowok="t"/>
                </v:shape>
                <v:shape id="_x0000_s48006" style="position:absolute;left:2497;top:2936;width:308;height:154" coordsize="308,154" o:allowincell="f" path="m154,r-7,l138,r-8,1l123,2r-8,l108,2r-7,3l95,7,87,8r-6,l74,12r-6,2l62,15r-7,2l51,21r-6,1l39,25r-4,3l30,31r-4,3l22,37r-4,4l15,44r-3,3l7,50,6,54,5,58,3,61,2,65,,70r,4l,78r,2l,84r2,4l3,93r2,3l6,100r1,4l12,107r3,3l18,113r4,4l26,120r4,3l35,126r4,2l45,130r6,4l55,136r7,2l68,140r6,3l81,144r6,2l95,149r6,1l108,150r7,1l123,151r7,2l138,154r9,l154,154r7,l169,154r8,-1l186,151r6,l199,150r8,l213,149r7,-3l229,144r6,-1l239,140r7,-2l252,136r7,-2l262,130r7,-2l274,126r4,-3l281,120r6,-3l291,113r1,-3l297,107r2,-3l301,100r3,-4l305,93r3,-5l308,84r,-4l308,78r,-4l308,70r,-5l305,61r-1,-3l301,54r-2,-4l297,47r-5,-3l291,41r-4,-4l281,34r-3,-3l274,28r-5,-3l262,22r-3,-1l252,17r-6,-2l239,14r-4,-2l229,8r-9,l213,7,207,5,199,2r-7,l186,2,177,1,169,r-8,l154,e" filled="f" strokeweight=".3pt">
                  <v:path arrowok="t"/>
                </v:shape>
                <v:shape id="_x0000_s48007" style="position:absolute;left:2755;top:2923;width:253;height:124" coordsize="253,124" o:allowincell="f" path="m125,r-6,l113,1r-7,l100,1r-5,l88,2,83,4r-7,l72,7r-7,l60,8r-6,2l50,13r-6,1l40,15r-4,3l33,21r-4,l24,25r-3,3l17,30r-3,3l13,35r-3,3l7,40,4,44,3,47r,1l1,53r,3l,58r,5l,66r1,2l1,73r2,3l3,78r1,5l7,84r3,3l13,90r1,1l17,96r4,1l24,101r5,2l33,106r3,1l40,110r4,l50,113r4,3l60,116r5,3l72,120r4,l83,123r5,l95,124r5,l106,124r7,l119,124r6,l134,124r5,l145,124r7,l158,124r6,-1l171,123r6,-3l182,120r5,-1l193,116r4,l203,113r4,-3l213,110r4,-3l220,106r4,-3l227,101r4,-4l236,96r1,-5l240,90r3,-3l246,84r1,-1l249,78r1,-2l252,73r1,-5l253,66r,-3l253,58r,-2l252,53r-2,-5l249,47r-2,-3l246,40r-3,-2l240,35r-3,-2l236,30r-5,-2l227,25r-3,-4l220,21r-3,-3l213,15r-6,-1l203,13r-6,-3l193,8,187,7r-5,l177,4r-6,l164,2,158,1r-6,l145,1r-6,l134,r-9,xe" fillcolor="#aade02" stroked="f">
                  <v:path arrowok="t"/>
                </v:shape>
                <v:shape id="_x0000_s48008" style="position:absolute;left:2755;top:2923;width:253;height:124" coordsize="253,124" o:allowincell="f" path="m125,r-6,l113,1r-7,l100,1r-5,l88,2,83,4r-7,l72,7r-7,l60,8r-6,2l50,13r-6,1l40,15r-4,3l33,21r-4,l24,25r-3,3l17,30r-3,3l13,35r-3,3l7,40,4,44,3,47r,1l1,53r,3l,58r,5l,66r1,2l1,73r2,3l3,78r1,5l7,84r3,3l13,90r1,1l17,96r4,1l24,101r5,2l33,106r3,1l40,110r4,l50,113r4,3l60,116r5,3l72,120r4,l83,123r5,l95,124r5,l106,124r7,l119,124r6,l134,124r5,l145,124r7,l158,124r6,-1l171,123r6,-3l182,120r5,-1l193,116r4,l203,113r4,-3l213,110r4,-3l220,106r4,-3l227,101r4,-4l236,96r1,-5l240,90r3,-3l246,84r1,-1l249,78r1,-2l252,73r1,-5l253,66r,-3l253,58r,-2l252,53r-2,-5l249,47r-2,-3l246,40r-3,-2l240,35r-3,-2l236,30r-5,-2l227,25r-3,-4l220,21r-3,-3l213,15r-6,-1l203,13r-6,-3l193,8,187,7r-5,l177,4r-6,l164,2,158,1r-6,l145,1r-6,l134,r-9,xe" fillcolor="#aade02" stroked="f">
                  <v:path arrowok="t"/>
                </v:shape>
                <v:shape id="_x0000_s48009" style="position:absolute;left:2755;top:2923;width:253;height:124" coordsize="253,124" o:allowincell="f" path="m125,r-6,l113,1r-7,l100,1r-5,l88,2,83,4r-7,l72,7r-7,l60,8r-6,2l50,13r-6,1l40,15r-4,3l33,21r-4,l24,25r-3,3l17,30r-3,3l13,35r-3,3l7,40,4,44,3,47r,1l1,53r,3l,58r,5l,66r1,2l1,73r2,3l3,78r1,5l7,84r3,3l13,90r1,1l17,96r4,1l24,101r5,2l33,106r3,1l40,110r4,l50,113r4,3l60,116r5,3l72,120r4,l83,123r5,l95,124r5,l106,124r7,l119,124r6,l134,124r5,l145,124r7,l158,124r6,-1l171,123r6,-3l182,120r5,-1l193,116r4,l203,113r4,-3l213,110r4,-3l220,106r4,-3l227,101r4,-4l236,96r1,-5l240,90r3,-3l246,84r1,-1l249,78r1,-2l252,73r1,-5l253,66r,-3l253,58r,-2l252,53r-2,-5l249,47r-2,-3l246,40r-3,-2l240,35r-3,-2l236,30r-5,-2l227,25r-3,-4l220,21r-3,-3l213,15r-6,-1l203,13r-6,-3l193,8,187,7r-5,l177,4r-6,l164,2,158,1r-6,l145,1r-6,l134,r-9,e" filled="f" strokeweight=".3pt">
                  <v:path arrowok="t"/>
                </v:shape>
                <v:shape id="_x0000_s48010" style="position:absolute;left:2985;top:3047;width:398;height:201" coordsize="398,201" o:allowincell="f" path="m198,r-8,l178,r-8,2l160,5r-10,l141,6,131,7r-10,3l112,10r-8,3l96,16r-8,3l79,20r-7,5l65,27r-6,3l52,33r-6,5l39,40r-5,5l29,49r-5,4l19,58r-3,4l11,66,9,72,7,76,3,80r,6l,91r,4l,101r,4l,111r3,5l3,121r4,4l9,129r2,6l16,139r3,5l24,148r5,4l34,156r5,3l46,164r6,4l59,171r6,3l72,178r7,1l88,184r8,1l104,189r8,2l121,192r10,3l141,195r9,3l160,199r10,l178,199r12,2l198,201r12,l220,199r9,l240,199r9,-1l259,195r9,l276,192r9,-1l295,189r7,-4l311,184r7,-5l325,178r7,-4l339,171r6,-3l354,164r4,-5l364,156r6,-4l374,148r3,-4l383,139r4,-4l388,129r5,-4l394,121r3,-5l397,111r,-6l398,101r-1,-6l397,91r,-5l394,80r-1,-4l388,72r-1,-6l383,62r-6,-4l374,53r-4,-4l364,45r-6,-5l354,38r-9,-5l339,30r-7,-3l325,25r-7,-5l311,19r-9,-3l295,13,285,10r-9,l268,7,259,6,249,5r-9,l229,2,220,,210,,198,xe" fillcolor="#aade02" stroked="f">
                  <v:path arrowok="t"/>
                </v:shape>
                <v:shape id="_x0000_s48011" style="position:absolute;left:2985;top:3047;width:398;height:201" coordsize="398,201" o:allowincell="f" path="m198,r-8,l178,r-8,2l160,5r-10,l141,6,131,7r-10,3l112,10r-8,3l96,16r-8,3l79,20r-7,5l65,27r-6,3l52,33r-6,5l39,40r-5,5l29,49r-5,4l19,58r-3,4l11,66,9,72,7,76,3,80r,6l,91r,4l,101r,4l,111r3,5l3,121r4,4l9,129r2,6l16,139r3,5l24,148r5,4l34,156r5,3l46,164r6,4l59,171r6,3l72,178r7,1l88,184r8,1l104,189r8,2l121,192r10,3l141,195r9,3l160,199r10,l178,199r12,2l198,201r12,l220,199r9,l240,199r9,-1l259,195r9,l276,192r9,-1l295,189r7,-4l311,184r7,-5l325,178r7,-4l339,171r6,-3l354,164r4,-5l364,156r6,-4l374,148r3,-4l383,139r4,-4l388,129r5,-4l394,121r3,-5l397,111r,-6l398,101r-1,-6l397,91r,-5l394,80r-1,-4l388,72r-1,-6l383,62r-6,-4l374,53r-4,-4l364,45r-6,-5l354,38r-9,-5l339,30r-7,-3l325,25r-7,-5l311,19r-9,-3l295,13,285,10r-9,l268,7,259,6,249,5r-9,l229,2,220,,210,,198,xe" fillcolor="#aade02" stroked="f">
                  <v:path arrowok="t"/>
                </v:shape>
                <v:shape id="_x0000_s48012" style="position:absolute;left:2985;top:3047;width:398;height:201" coordsize="398,201" o:allowincell="f" path="m198,r-8,l178,r-8,2l160,5r-10,l141,6,131,7r-10,3l112,10r-8,3l96,16r-8,3l79,20r-7,5l65,27r-6,3l52,33r-6,5l39,40r-5,5l29,49r-5,4l19,58r-3,4l11,66,9,72,7,76,3,80r,6l,91r,4l,101r,4l,111r3,5l3,121r4,4l9,129r2,6l16,139r3,5l24,148r5,4l34,156r5,3l46,164r6,4l59,171r6,3l72,178r7,1l88,184r8,1l104,189r8,2l121,192r10,3l141,195r9,3l160,199r10,l178,199r12,2l198,201r12,l220,199r9,l240,199r9,-1l259,195r9,l276,192r9,-1l295,189r7,-4l311,184r7,-5l325,178r7,-4l339,171r6,-3l354,164r4,-5l364,156r6,-4l374,148r3,-4l383,139r4,-4l388,129r5,-4l394,121r3,-5l397,111r,-6l398,101r-1,-6l397,91r,-5l394,80r-1,-4l388,72r-1,-6l383,62r-6,-4l374,53r-4,-4l364,45r-6,-5l354,38r-9,-5l339,30r-7,-3l325,25r-7,-5l311,19r-9,-3l295,13,285,10r-9,l268,7,259,6,249,5r-9,l229,2,220,,210,,198,e" filled="f" strokeweight=".3pt">
                  <v:path arrowok="t"/>
                </v:shape>
                <v:shape id="_x0000_s48013" style="position:absolute;left:2235;top:3138;width:458;height:223" coordsize="458,223" o:allowincell="f" path="m229,l218,,206,,195,,185,,173,2,162,4,152,5,141,8r-11,2l121,11r-10,3l103,18,93,20r-9,2l77,28,67,31r-8,4l52,38r-5,5l39,47r-5,6l28,57r-6,4l19,65r-6,6l11,77,8,83,6,84,5,88,3,91r,3l2,97,,100r,3l,106r,2l,111r,2l,117r,3l,123r2,3l3,127r,4l5,134r1,2l8,140r3,4l13,150r6,6l22,160r6,4l34,169r5,5l47,179r5,4l59,186r8,4l77,193r7,4l93,200r10,3l111,207r10,2l130,212r11,2l152,216r10,1l173,220r12,2l195,222r11,l218,223r11,l241,223r11,-1l264,222r13,l287,220r10,-3l307,216r10,-2l328,212r11,-3l349,207r8,-4l366,200r8,-3l382,193r8,-3l399,186r7,-3l412,179r7,-5l425,169r6,-5l435,160r6,-4l444,150r4,-6l451,140r,-4l452,134r2,-3l455,127r,-1l456,123r,-3l458,117r,-4l458,111r,-3l458,106r-2,-3l456,100r-1,-3l455,94r-1,-3l452,88r-1,-4l451,83r-3,-6l444,71r-3,-6l435,61r-4,-4l425,53r-6,-6l412,43r-6,-5l399,35r-9,-4l382,28r-8,-6l366,20r-9,-2l349,14,339,11,328,10,317,8,307,5,297,4,287,2,277,,264,,252,,241,,229,xe" fillcolor="#aade02" stroked="f">
                  <v:path arrowok="t"/>
                </v:shape>
                <v:shape id="_x0000_s48014" style="position:absolute;left:2235;top:3138;width:458;height:223" coordsize="458,223" o:allowincell="f" path="m229,l218,,206,,195,,185,,173,2,162,4,152,5,141,8r-11,2l121,11r-10,3l103,18,93,20r-9,2l77,28,67,31r-8,4l52,38r-5,5l39,47r-5,6l28,57r-6,4l19,65r-6,6l11,77,8,83,6,84,5,88,3,91r,3l2,97,,100r,3l,106r,2l,111r,2l,117r,3l,123r2,3l3,127r,4l5,134r1,2l8,140r3,4l13,150r6,6l22,160r6,4l34,169r5,5l47,179r5,4l59,186r8,4l77,193r7,4l93,200r10,3l111,207r10,2l130,212r11,2l152,216r10,1l173,220r12,2l195,222r11,l218,223r11,l241,223r11,-1l264,222r13,l287,220r10,-3l307,216r10,-2l328,212r11,-3l349,207r8,-4l366,200r8,-3l382,193r8,-3l399,186r7,-3l412,179r7,-5l425,169r6,-5l435,160r6,-4l444,150r4,-6l451,140r,-4l452,134r2,-3l455,127r,-1l456,123r,-3l458,117r,-4l458,111r,-3l458,106r-2,-3l456,100r-1,-3l455,94r-1,-3l452,88r-1,-4l451,83r-3,-6l444,71r-3,-6l435,61r-4,-4l425,53r-6,-6l412,43r-6,-5l399,35r-9,-4l382,28r-8,-6l366,20r-9,-2l349,14,339,11,328,10,317,8,307,5,297,4,287,2,277,,264,,252,,241,,229,xe" fillcolor="#aade02" stroked="f">
                  <v:path arrowok="t"/>
                </v:shape>
                <v:shape id="_x0000_s48015" style="position:absolute;left:2235;top:3138;width:458;height:223" coordsize="458,223" o:allowincell="f" path="m229,l218,,206,,195,,185,,173,2,162,4,152,5,141,8r-11,2l121,11r-10,3l103,18,93,20r-9,2l77,28,67,31r-8,4l52,38r-5,5l39,47r-5,6l28,57r-6,4l19,65r-6,6l11,77,8,83,6,84,5,88,3,91r,3l2,97,,100r,3l,106r,2l,111r,2l,117r,3l,123r2,3l3,127r,4l5,134r1,2l8,140r3,4l13,150r6,6l22,160r6,4l34,169r5,5l47,179r5,4l59,186r8,4l77,193r7,4l93,200r10,3l111,207r10,2l130,212r11,2l152,216r10,1l173,220r12,2l195,222r11,l218,223r11,l241,223r11,-1l264,222r13,l287,220r10,-3l307,216r10,-2l328,212r11,-3l349,207r8,-4l366,200r8,-3l382,193r8,-3l399,186r7,-3l412,179r7,-5l425,169r6,-5l435,160r6,-4l444,150r4,-6l451,140r,-4l452,134r2,-3l455,127r,-1l456,123r,-3l458,117r,-4l458,111r,-3l458,106r-2,-3l456,100r-1,-3l455,94r-1,-3l452,88r-1,-4l451,83r-3,-6l444,71r-3,-6l435,61r-4,-4l425,53r-6,-6l412,43r-6,-5l399,35r-9,-4l382,28r-8,-6l366,20r-9,-2l349,14,339,11,328,10,317,8,307,5,297,4,287,2,277,,264,,252,,241,,229,e" filled="f" strokeweight=".3pt">
                  <v:path arrowok="t"/>
                </v:shape>
                <v:shape id="_x0000_s48016" style="position:absolute;left:2870;top:3165;width:338;height:167" coordsize="338,167" o:allowincell="f" path="m170,r-9,l152,r-8,l135,1r-9,l119,3r-7,1l103,5,96,7r-7,3l82,11r-7,3l69,14r-7,4l56,20r-6,4l44,27r-5,3l34,33r-4,3l26,38r-6,5l19,47r-5,3l10,53,8,58,6,63,4,67,1,71,,76r,3l,84r,3l,93r1,3l4,100r2,4l8,109r2,2l14,116r5,4l20,123r6,4l30,130r4,3l39,137r5,3l50,142r6,2l62,147r7,3l75,153r7,3l89,156r7,3l103,160r9,2l119,163r7,2l135,166r9,l152,166r9,l170,167r8,-1l187,166r7,l203,166r8,-1l220,163r6,-1l236,160r7,-1l249,156r7,l265,153r5,-3l276,147r7,-3l288,142r7,-2l299,137r6,-4l309,130r4,-3l318,123r3,-3l325,116r3,-5l329,109r3,-5l335,100r1,-4l336,93r2,-6l338,84r,-5l336,76r,-5l335,67r-3,-4l329,58r-1,-5l325,50r-4,-3l318,43r-5,-5l309,36r-4,-3l299,30r-4,-3l288,24r-5,-4l276,18r-6,-4l265,14r-9,-3l249,10,243,7,236,5,226,4,220,3,211,1r-8,l194,r-7,l178,r-8,xe" fillcolor="#aade02" stroked="f">
                  <v:path arrowok="t"/>
                </v:shape>
                <v:shape id="_x0000_s48017" style="position:absolute;left:2870;top:3165;width:338;height:167" coordsize="338,167" o:allowincell="f" path="m170,r-9,l152,r-8,l135,1r-9,l119,3r-7,1l103,5,96,7r-7,3l82,11r-7,3l69,14r-7,4l56,20r-6,4l44,27r-5,3l34,33r-4,3l26,38r-6,5l19,47r-5,3l10,53,8,58,6,63,4,67,1,71,,76r,3l,84r,3l,93r1,3l4,100r2,4l8,109r2,2l14,116r5,4l20,123r6,4l30,130r4,3l39,137r5,3l50,142r6,2l62,147r7,3l75,153r7,3l89,156r7,3l103,160r9,2l119,163r7,2l135,166r9,l152,166r9,l170,167r8,-1l187,166r7,l203,166r8,-1l220,163r6,-1l236,160r7,-1l249,156r7,l265,153r5,-3l276,147r7,-3l288,142r7,-2l299,137r6,-4l309,130r4,-3l318,123r3,-3l325,116r3,-5l329,109r3,-5l335,100r1,-4l336,93r2,-6l338,84r,-5l336,76r,-5l335,67r-3,-4l329,58r-1,-5l325,50r-4,-3l318,43r-5,-5l309,36r-4,-3l299,30r-4,-3l288,24r-5,-4l276,18r-6,-4l265,14r-9,-3l249,10,243,7,236,5,226,4,220,3,211,1r-8,l194,r-7,l178,r-8,xe" fillcolor="#aade02" stroked="f">
                  <v:path arrowok="t"/>
                </v:shape>
                <v:shape id="_x0000_s48018" style="position:absolute;left:2870;top:3165;width:338;height:167" coordsize="338,167" o:allowincell="f" path="m170,r-9,l152,r-8,l135,1r-9,l119,3r-7,1l103,5,96,7r-7,3l82,11r-7,3l69,14r-7,4l56,20r-6,4l44,27r-5,3l34,33r-4,3l26,38r-6,5l19,47r-5,3l10,53,8,58,6,63,4,67,1,71,,76r,3l,84r,3l,93r1,3l4,100r2,4l8,109r2,2l14,116r5,4l20,123r6,4l30,130r4,3l39,137r5,3l50,142r6,2l62,147r7,3l75,153r7,3l89,156r7,3l103,160r9,2l119,163r7,2l135,166r9,l152,166r9,l170,167r8,-1l187,166r7,l203,166r8,-1l220,163r6,-1l236,160r7,-1l249,156r7,l265,153r5,-3l276,147r7,-3l288,142r7,-2l299,137r6,-4l309,130r4,-3l318,123r3,-3l325,116r3,-5l329,109r3,-5l335,100r1,-4l336,93r2,-6l338,84r,-5l336,76r,-5l335,67r-3,-4l329,58r-1,-5l325,50r-4,-3l318,43r-5,-5l309,36r-4,-3l299,30r-4,-3l288,24r-5,-4l276,18r-6,-4l265,14r-9,-3l249,10,243,7,236,5,226,4,220,3,211,1r-8,l194,r-7,l178,r-8,e" filled="f" strokeweight=".3pt">
                  <v:path arrowok="t"/>
                </v:shape>
                <v:shape id="_x0000_s48019" style="position:absolute;left:2123;top:3178;width:255;height:126" coordsize="255,126" o:allowincell="f" path="m125,r-5,l112,r-5,l101,1r-7,l88,1,82,3,77,5r-6,l65,7,61,8r-6,3l51,11r-5,3l41,15r-5,2l32,21r-3,l25,25r-5,2l19,30r-4,3l12,35r-2,3l7,40,5,44r,3l2,50,,54r,3l,60r,3l,66r,2l,73r2,3l5,78r,3l7,84r3,3l12,90r3,3l19,96r1,2l25,100r4,1l32,106r4,1l41,110r5,1l51,113r4,1l61,116r4,1l71,120r6,l82,121r6,2l94,124r7,l107,124r5,l120,126r5,l133,126r7,-2l146,124r7,l157,124r7,-1l170,121r6,-1l182,120r5,-3l193,116r6,-2l203,113r4,-2l213,110r3,-3l222,106r3,-5l229,100r4,-2l235,96r4,-3l240,90r5,-3l245,84r3,-3l249,78r3,-2l252,73r1,-5l253,66r2,-3l253,60r,-3l252,54r,-4l249,47r-1,-3l245,40r,-2l240,35r-1,-2l235,30r-2,-3l229,25r-4,-4l222,21r-6,-4l213,15r-6,-1l203,11r-4,l193,8,187,7,182,5r-6,l170,3,164,1r-7,l153,1,146,r-6,l133,r-8,xe" fillcolor="#aade02" stroked="f">
                  <v:path arrowok="t"/>
                </v:shape>
                <v:shape id="_x0000_s48020" style="position:absolute;left:2123;top:3178;width:255;height:126" coordsize="255,126" o:allowincell="f" path="m125,r-5,l112,r-5,l101,1r-7,l88,1,82,3,77,5r-6,l65,7,61,8r-6,3l51,11r-5,3l41,15r-5,2l32,21r-3,l25,25r-5,2l19,30r-4,3l12,35r-2,3l7,40,5,44r,3l2,50,,54r,3l,60r,3l,66r,2l,73r2,3l5,78r,3l7,84r3,3l12,90r3,3l19,96r1,2l25,100r4,1l32,106r4,1l41,110r5,1l51,113r4,1l61,116r4,1l71,120r6,l82,121r6,2l94,124r7,l107,124r5,l120,126r5,l133,126r7,-2l146,124r7,l157,124r7,-1l170,121r6,-1l182,120r5,-3l193,116r6,-2l203,113r4,-2l213,110r3,-3l222,106r3,-5l229,100r4,-2l235,96r4,-3l240,90r5,-3l245,84r3,-3l249,78r3,-2l252,73r1,-5l253,66r2,-3l253,60r,-3l252,54r,-4l249,47r-1,-3l245,40r,-2l240,35r-1,-2l235,30r-2,-3l229,25r-4,-4l222,21r-6,-4l213,15r-6,-1l203,11r-4,l193,8,187,7,182,5r-6,l170,3,164,1r-7,l153,1,146,r-6,l133,r-8,xe" fillcolor="#aade02" stroked="f">
                  <v:path arrowok="t"/>
                </v:shape>
                <v:shape id="_x0000_s48021" style="position:absolute;left:2123;top:3178;width:255;height:126" coordsize="255,126" o:allowincell="f" path="m125,r-5,l112,r-5,l101,1r-7,l88,1,82,3,77,5r-6,l65,7,61,8r-6,3l51,11r-5,3l41,15r-5,2l32,21r-3,l25,25r-5,2l19,30r-4,3l12,35r-2,3l7,40,5,44r,3l2,50,,54r,3l,60r,3l,66r,2l,73r2,3l5,78r,3l7,84r3,3l12,90r3,3l19,96r1,2l25,100r4,1l32,106r4,1l41,110r5,1l51,113r4,1l61,116r4,1l71,120r6,l82,121r6,2l94,124r7,l107,124r5,l120,126r5,l133,126r7,-2l146,124r7,l157,124r7,-1l170,121r6,-1l182,120r5,-3l193,116r6,-2l203,113r4,-2l213,110r3,-3l222,106r3,-5l229,100r4,-2l235,96r4,-3l240,90r5,-3l245,84r3,-3l249,78r3,-2l252,73r1,-5l253,66r2,-3l253,60r,-3l252,54r,-4l249,47r-1,-3l245,40r,-2l240,35r-1,-2l235,30r-2,-3l229,25r-4,-4l222,21r-6,-4l213,15r-6,-1l203,11r-4,l193,8,187,7,182,5r-6,l170,3,164,1r-7,l153,1,146,r-6,l133,r-8,e" filled="f" strokeweight=".3pt">
                  <v:path arrowok="t"/>
                </v:shape>
                <v:shape id="_x0000_s48022" style="position:absolute;left:2092;top:3080;width:257;height:123" coordsize="257,123" o:allowincell="f" path="m128,r-6,l115,r-7,l102,,96,2,90,3,83,5,77,6r-5,l66,7r-5,3l56,10r-6,3l46,15r-5,1l36,19r-5,1l28,23r-5,2l20,27r-3,3l14,33r-3,2l8,39,7,42,4,43,2,47,,50r,3l,56r,3l,62r,4l,69r,3l,75r2,3l4,80r3,5l8,86r3,4l14,92r3,3l20,96r3,3l28,102r3,3l36,105r5,4l46,109r4,3l56,113r5,2l66,118r6,1l77,119r6,2l90,122r6,1l102,123r6,l115,123r7,l128,123r5,l142,123r4,l154,123r7,l165,122r7,-1l178,119r6,l190,118r4,-3l200,113r5,-1l210,109r4,l220,105r5,l228,102r5,-3l236,96r2,-1l243,92r3,-2l247,86r3,-1l253,80r1,-2l256,75r,-3l256,69r1,-3l257,62r,-3l256,56r,-3l256,50r-2,-3l253,43r-3,-1l247,39r-1,-4l243,33r-5,-3l236,27r-3,-2l228,23r-3,-3l220,19r-6,-3l210,15r-5,-2l200,10r-6,l190,7,184,6r-6,l172,5,165,3,161,2,154,r-8,l142,r-9,l128,xe" fillcolor="#aade02" stroked="f">
                  <v:path arrowok="t"/>
                </v:shape>
                <v:shape id="_x0000_s48023" style="position:absolute;left:2092;top:3080;width:257;height:123" coordsize="257,123" o:allowincell="f" path="m128,r-6,l115,r-7,l102,,96,2,90,3,83,5,77,6r-5,l66,7r-5,3l56,10r-6,3l46,15r-5,1l36,19r-5,1l28,23r-5,2l20,27r-3,3l14,33r-3,2l8,39,7,42,4,43,2,47,,50r,3l,56r,3l,62r,4l,69r,3l,75r2,3l4,80r3,5l8,86r3,4l14,92r3,3l20,96r3,3l28,102r3,3l36,105r5,4l46,109r4,3l56,113r5,2l66,118r6,1l77,119r6,2l90,122r6,1l102,123r6,l115,123r7,l128,123r5,l142,123r4,l154,123r7,l165,122r7,-1l178,119r6,l190,118r4,-3l200,113r5,-1l210,109r4,l220,105r5,l228,102r5,-3l236,96r2,-1l243,92r3,-2l247,86r3,-1l253,80r1,-2l256,75r,-3l256,69r1,-3l257,62r,-3l256,56r,-3l256,50r-2,-3l253,43r-3,-1l247,39r-1,-4l243,33r-5,-3l236,27r-3,-2l228,23r-3,-3l220,19r-6,-3l210,15r-5,-2l200,10r-6,l190,7,184,6r-6,l172,5,165,3,161,2,154,r-8,l142,r-9,l128,xe" fillcolor="#aade02" stroked="f">
                  <v:path arrowok="t"/>
                </v:shape>
                <v:shape id="_x0000_s48024" style="position:absolute;left:2092;top:3080;width:257;height:123" coordsize="257,123" o:allowincell="f" path="m128,r-6,l115,r-7,l102,,96,2,90,3,83,5,77,6r-5,l66,7r-5,3l56,10r-6,3l46,15r-5,1l36,19r-5,1l28,23r-5,2l20,27r-3,3l14,33r-3,2l8,39,7,42,4,43,2,47,,50r,3l,56r,3l,62r,4l,69r,3l,75r2,3l4,80r3,5l8,86r3,4l14,92r3,3l20,96r3,3l28,102r3,3l36,105r5,4l46,109r4,3l56,113r5,2l66,118r6,1l77,119r6,2l90,122r6,1l102,123r6,l115,123r7,l128,123r5,l142,123r4,l154,123r7,l165,122r7,-1l178,119r6,l190,118r4,-3l200,113r5,-1l210,109r4,l220,105r5,l228,102r5,-3l236,96r2,-1l243,92r3,-2l247,86r3,-1l253,80r1,-2l256,75r,-3l256,69r1,-3l257,62r,-3l256,56r,-3l256,50r-2,-3l253,43r-3,-1l247,39r-1,-4l243,33r-5,-3l236,27r-3,-2l228,23r-3,-3l220,19r-6,-3l210,15r-5,-2l200,10r-6,l190,7,184,6r-6,l172,5,165,3,161,2,154,r-8,l142,r-9,l128,e" filled="f" strokeweight=".3pt">
                  <v:path arrowok="t"/>
                </v:shape>
                <v:shape id="_x0000_s48025" style="position:absolute;left:2210;top:2964;width:397;height:198" coordsize="397,198" o:allowincell="f" path="m200,l188,,178,2r-10,l158,3r-9,l139,6r-9,1l122,7r-10,3l103,13r-8,3l87,17r-8,3l72,23r-6,4l57,30r-7,3l46,36r-9,4l34,45r-7,4l23,52r-5,4l15,60r-4,5l8,69,5,75,4,79,1,83,,89r,4l,99r,6l,109r1,6l4,119r1,4l8,129r3,4l15,138r3,4l23,146r4,3l34,155r3,4l46,162r4,3l57,169r9,3l72,175r7,3l87,181r8,1l103,186r9,2l122,189r8,3l139,192r10,3l158,196r10,l178,196r10,2l200,198r10,l220,196r10,l238,196r10,-1l257,192r10,l276,189r8,-1l293,186r9,-4l310,181r7,-3l325,175r7,-3l339,169r7,-4l352,162r6,-3l364,155r5,-6l374,146r2,-4l381,138r3,-5l388,129r3,-6l392,119r2,-4l395,109r,-4l397,99r-2,-6l395,89r-1,-6l392,79r-1,-4l388,69r-4,-4l381,60r-5,-4l374,52r-5,-3l364,45r-6,-5l352,36r-6,-3l339,30r-7,-3l325,23r-8,-3l310,17r-8,-1l293,13r-9,-3l276,7r-9,l257,6,248,3r-10,l230,2r-10,l210,,200,xe" fillcolor="#aade02" stroked="f">
                  <v:path arrowok="t"/>
                </v:shape>
                <v:shape id="_x0000_s48026" style="position:absolute;left:2210;top:2964;width:397;height:198" coordsize="397,198" o:allowincell="f" path="m200,l188,,178,2r-10,l158,3r-9,l139,6r-9,1l122,7r-10,3l103,13r-8,3l87,17r-8,3l72,23r-6,4l57,30r-7,3l46,36r-9,4l34,45r-7,4l23,52r-5,4l15,60r-4,5l8,69,5,75,4,79,1,83,,89r,4l,99r,6l,109r1,6l4,119r1,4l8,129r3,4l15,138r3,4l23,146r4,3l34,155r3,4l46,162r4,3l57,169r9,3l72,175r7,3l87,181r8,1l103,186r9,2l122,189r8,3l139,192r10,3l158,196r10,l178,196r10,2l200,198r10,l220,196r10,l238,196r10,-1l257,192r10,l276,189r8,-1l293,186r9,-4l310,181r7,-3l325,175r7,-3l339,169r7,-4l352,162r6,-3l364,155r5,-6l374,146r2,-4l381,138r3,-5l388,129r3,-6l392,119r2,-4l395,109r,-4l397,99r-2,-6l395,89r-1,-6l392,79r-1,-4l388,69r-4,-4l381,60r-5,-4l374,52r-5,-3l364,45r-6,-5l352,36r-6,-3l339,30r-7,-3l325,23r-8,-3l310,17r-8,-1l293,13r-9,-3l276,7r-9,l257,6,248,3r-10,l230,2r-10,l210,,200,xe" fillcolor="#aade02" stroked="f">
                  <v:path arrowok="t"/>
                </v:shape>
                <v:shape id="_x0000_s48027" style="position:absolute;left:2210;top:2964;width:397;height:198" coordsize="397,198" o:allowincell="f" path="m200,l188,,178,2r-10,l158,3r-9,l139,6r-9,1l122,7r-10,3l103,13r-8,3l87,17r-8,3l72,23r-6,4l57,30r-7,3l46,36r-9,4l34,45r-7,4l23,52r-5,4l15,60r-4,5l8,69,5,75,4,79,1,83,,89r,4l,99r,6l,109r1,6l4,119r1,4l8,129r3,4l15,138r3,4l23,146r4,3l34,155r3,4l46,162r4,3l57,169r9,3l72,175r7,3l87,181r8,1l103,186r9,2l122,189r8,3l139,192r10,3l158,196r10,l178,196r10,2l200,198r10,l220,196r10,l238,196r10,-1l257,192r10,l276,189r8,-1l293,186r9,-4l310,181r7,-3l325,175r7,-3l339,169r7,-4l352,162r6,-3l364,155r5,-6l374,146r2,-4l381,138r3,-5l388,129r3,-6l392,119r2,-4l395,109r,-4l397,99r-2,-6l395,89r-1,-6l392,79r-1,-4l388,69r-4,-4l381,60r-5,-4l374,52r-5,-3l364,45r-6,-5l352,36r-6,-3l339,30r-7,-3l325,23r-8,-3l310,17r-8,-1l293,13r-9,-3l276,7r-9,l257,6,248,3r-10,l230,2r-10,l210,,200,e" filled="f" strokeweight=".3pt">
                  <v:path arrowok="t"/>
                </v:shape>
                <v:shape id="_x0000_s48028" style="position:absolute;left:2552;top:3193;width:398;height:197" coordsize="398,197" o:allowincell="f" path="m198,l188,,178,,168,r-8,l150,3r-9,l131,6r-7,l114,9r-10,1l96,15r-7,1l82,19r-9,3l66,25r-7,4l52,33r-6,3l40,39r-4,4l30,48r-6,4l22,56r-5,5l13,65r-2,4l9,73,4,78,3,83,1,88,,94r,5l,104r1,4l3,114r1,4l9,124r2,4l13,132r4,5l22,141r2,4l30,149r6,3l40,157r6,4l52,165r7,3l66,171r7,3l82,177r7,2l96,182r8,3l114,185r10,5l131,190r10,1l150,194r10,l168,194r10,1l188,195r10,2l210,195r9,l229,194r10,l247,194r10,-3l266,190r10,l286,185r7,l301,182r8,-3l318,177r7,-3l332,171r7,-3l348,165r4,-4l358,157r6,-5l370,149r4,-4l378,141r3,-4l385,132r5,-4l391,124r2,-6l396,114r1,-6l397,104r1,-5l397,94r,-6l396,83r-3,-5l391,73r-1,-4l385,65r-4,-4l378,56r-4,-4l370,48r-6,-5l358,39r-6,-3l348,33r-9,-4l332,25r-7,-3l318,19r-9,-3l301,15r-8,-5l286,9,276,6r-10,l257,3r-10,l239,,229,,219,r-9,l198,xe" fillcolor="#aade02" stroked="f">
                  <v:path arrowok="t"/>
                </v:shape>
                <v:shape id="_x0000_s48029" style="position:absolute;left:2552;top:3193;width:398;height:197" coordsize="398,197" o:allowincell="f" path="m198,l188,,178,,168,r-8,l150,3r-9,l131,6r-7,l114,9r-10,1l96,15r-7,1l82,19r-9,3l66,25r-7,4l52,33r-6,3l40,39r-4,4l30,48r-6,4l22,56r-5,5l13,65r-2,4l9,73,4,78,3,83,1,88,,94r,5l,104r1,4l3,114r1,4l9,124r2,4l13,132r4,5l22,141r2,4l30,149r6,3l40,157r6,4l52,165r7,3l66,171r7,3l82,177r7,2l96,182r8,3l114,185r10,5l131,190r10,1l150,194r10,l168,194r10,1l188,195r10,2l210,195r9,l229,194r10,l247,194r10,-3l266,190r10,l286,185r7,l301,182r8,-3l318,177r7,-3l332,171r7,-3l348,165r4,-4l358,157r6,-5l370,149r4,-4l378,141r3,-4l385,132r5,-4l391,124r2,-6l396,114r1,-6l397,104r1,-5l397,94r,-6l396,83r-3,-5l391,73r-1,-4l385,65r-4,-4l378,56r-4,-4l370,48r-6,-5l358,39r-6,-3l348,33r-9,-4l332,25r-7,-3l318,19r-9,-3l301,15r-8,-5l286,9,276,6r-10,l257,3r-10,l239,,229,,219,r-9,l198,xe" fillcolor="#aade02" stroked="f">
                  <v:path arrowok="t"/>
                </v:shape>
                <v:shape id="_x0000_s48030" style="position:absolute;left:2552;top:3193;width:398;height:197" coordsize="398,197" o:allowincell="f" path="m198,l188,,178,,168,r-8,l150,3r-9,l131,6r-7,l114,9r-10,1l96,15r-7,1l82,19r-9,3l66,25r-7,4l52,33r-6,3l40,39r-4,4l30,48r-6,4l22,56r-5,5l13,65r-2,4l9,73,4,78,3,83,1,88,,94r,5l,104r1,4l3,114r1,4l9,124r2,4l13,132r4,5l22,141r2,4l30,149r6,3l40,157r6,4l52,165r7,3l66,171r7,3l82,177r7,2l96,182r8,3l114,185r10,5l131,190r10,1l150,194r10,l168,194r10,1l188,195r10,2l210,195r9,l229,194r10,l247,194r10,-3l266,190r10,l286,185r7,l301,182r8,-3l318,177r7,-3l332,171r7,-3l348,165r4,-4l358,157r6,-5l370,149r4,-4l378,141r3,-4l385,132r5,-4l391,124r2,-6l396,114r1,-6l397,104r1,-5l397,94r,-6l396,83r-3,-5l391,73r-1,-4l385,65r-4,-4l378,56r-4,-4l370,48r-6,-5l358,39r-6,-3l348,33r-9,-4l332,25r-7,-3l318,19r-9,-3l301,15r-8,-5l286,9,276,6r-10,l257,3r-10,l239,,229,,219,r-9,l198,e" filled="f" strokeweight=".3pt">
                  <v:path arrowok="t"/>
                </v:shape>
                <v:shape id="_x0000_s48031" style="position:absolute;left:3041;top:2979;width:314;height:153" coordsize="314,153" o:allowincell="f" path="m157,r-9,l141,r-7,1l125,1r-7,1l109,2r-7,2l95,5,88,7,82,8r-7,3l68,12r-5,3l56,17r-4,3l45,21r-5,4l35,27r-3,4l26,34r-3,3l17,40r-3,2l13,45,9,50,6,54,4,58,3,60,1,64,,68r,5l,77r,3l,84r1,3l3,93r1,2l6,100r3,1l13,107r1,3l17,113r6,3l26,120r6,3l35,126r5,2l45,130r7,3l56,134r7,4l68,140r7,1l82,144r6,2l95,147r7,1l109,150r9,l125,151r9,2l141,153r7,l157,153r7,l173,153r7,l187,151r9,-1l203,150r7,-2l217,147r9,-1l230,144r9,-3l245,140r5,-2l258,134r4,-1l269,130r3,-2l279,126r3,-3l288,120r3,-4l295,113r4,-3l301,107r3,-6l308,100r1,-5l311,93r,-6l312,84r2,-4l314,77r,-4l312,68r-1,-4l311,60r-2,-2l308,54r-4,-4l301,45r-2,-3l295,40r-4,-3l288,34r-6,-3l279,27r-7,-2l269,21r-7,-1l258,17r-8,-2l245,12r-6,-1l230,8,226,7,217,5,210,4,203,2r-7,l187,1r-7,l173,r-9,l157,xe" fillcolor="#aade02" stroked="f">
                  <v:path arrowok="t"/>
                </v:shape>
                <v:shape id="_x0000_s48032" style="position:absolute;left:3041;top:2979;width:314;height:153" coordsize="314,153" o:allowincell="f" path="m157,r-9,l141,r-7,1l125,1r-7,1l109,2r-7,2l95,5,88,7,82,8r-7,3l68,12r-5,3l56,17r-4,3l45,21r-5,4l35,27r-3,4l26,34r-3,3l17,40r-3,2l13,45,9,50,6,54,4,58,3,60,1,64,,68r,5l,77r,3l,84r1,3l3,93r1,2l6,100r3,1l13,107r1,3l17,113r6,3l26,120r6,3l35,126r5,2l45,130r7,3l56,134r7,4l68,140r7,1l82,144r6,2l95,147r7,1l109,150r9,l125,151r9,2l141,153r7,l157,153r7,l173,153r7,l187,151r9,-1l203,150r7,-2l217,147r9,-1l230,144r9,-3l245,140r5,-2l258,134r4,-1l269,130r3,-2l279,126r3,-3l288,120r3,-4l295,113r4,-3l301,107r3,-6l308,100r1,-5l311,93r,-6l312,84r2,-4l314,77r,-4l312,68r-1,-4l311,60r-2,-2l308,54r-4,-4l301,45r-2,-3l295,40r-4,-3l288,34r-6,-3l279,27r-7,-2l269,21r-7,-1l258,17r-8,-2l245,12r-6,-1l230,8,226,7,217,5,210,4,203,2r-7,l187,1r-7,l173,r-9,l157,xe" fillcolor="#aade02" stroked="f">
                  <v:path arrowok="t"/>
                </v:shape>
                <v:shape id="_x0000_s48033" style="position:absolute;left:3041;top:2979;width:314;height:153" coordsize="314,153" o:allowincell="f" path="m157,r-9,l141,r-7,1l125,1r-7,1l109,2r-7,2l95,5,88,7,82,8r-7,3l68,12r-5,3l56,17r-4,3l45,21r-5,4l35,27r-3,4l26,34r-3,3l17,40r-3,2l13,45,9,50,6,54,4,58,3,60,1,64,,68r,5l,77r,3l,84r1,3l3,93r1,2l6,100r3,1l13,107r1,3l17,113r6,3l26,120r6,3l35,126r5,2l45,130r7,3l56,134r7,4l68,140r7,1l82,144r6,2l95,147r7,1l109,150r9,l125,151r9,2l141,153r7,l157,153r7,l173,153r7,l187,151r9,-1l203,150r7,-2l217,147r9,-1l230,144r9,-3l245,140r5,-2l258,134r4,-1l269,130r3,-2l279,126r3,-3l288,120r3,-4l295,113r4,-3l301,107r3,-6l308,100r1,-5l311,93r,-6l312,84r2,-4l314,77r,-4l312,68r-1,-4l311,60r-2,-2l308,54r-4,-4l301,45r-2,-3l295,40r-4,-3l288,34r-6,-3l279,27r-7,-2l269,21r-7,-1l258,17r-8,-2l245,12r-6,-1l230,8,226,7,217,5,210,4,203,2r-7,l187,1r-7,l173,r-9,l157,e" filled="f" strokeweight=".3pt">
                  <v:path arrowok="t"/>
                </v:shape>
                <v:shape id="_x0000_s48034" style="position:absolute;left:2956;top:2923;width:282;height:139" coordsize="282,139" o:allowincell="f" path="m143,r-8,l128,1r-8,l114,1r-6,1l99,2,94,4,88,5,81,7,75,8r-7,2l63,11r-5,2l52,15r-6,2l42,20r-6,1l33,25r-4,3l26,30r-4,3l17,35r-1,5l12,41,9,44,7,48,6,53,4,54,3,58,2,61r,3l,68r2,5l2,76r1,2l4,83r2,4l7,90r2,1l12,96r4,2l17,101r5,5l26,107r3,3l33,113r3,3l42,119r4,1l52,121r6,3l63,126r5,3l75,130r6,l88,133r6,1l99,134r9,2l114,136r6,1l128,137r7,2l143,139r7,l157,137r6,l170,136r9,l184,134r6,l197,133r6,-3l209,130r6,-1l220,126r7,-2l232,121r4,-1l242,119r4,-3l252,113r3,-3l259,107r3,-1l266,101r3,-3l272,96r1,-5l278,90r,-3l281,83r1,-5l282,76r,-3l282,68r,-4l282,61r,-3l281,54r-3,-1l278,48r-5,-4l272,41r-3,-1l266,35r-4,-2l259,30r-4,-2l252,25r-6,-4l242,20r-6,-3l232,15r-5,-2l220,11r-5,-1l209,8,203,7,197,5,190,4,184,2r-5,l170,1r-7,l157,1,150,r-7,xe" fillcolor="#aade02" stroked="f">
                  <v:path arrowok="t"/>
                </v:shape>
                <v:shape id="_x0000_s48035" style="position:absolute;left:2956;top:2923;width:282;height:139" coordsize="282,139" o:allowincell="f" path="m143,r-8,l128,1r-8,l114,1r-6,1l99,2,94,4,88,5,81,7,75,8r-7,2l63,11r-5,2l52,15r-6,2l42,20r-6,1l33,25r-4,3l26,30r-4,3l17,35r-1,5l12,41,9,44,7,48,6,53,4,54,3,58,2,61r,3l,68r2,5l2,76r1,2l4,83r2,4l7,90r2,1l12,96r4,2l17,101r5,5l26,107r3,3l33,113r3,3l42,119r4,1l52,121r6,3l63,126r5,3l75,130r6,l88,133r6,1l99,134r9,2l114,136r6,1l128,137r7,2l143,139r7,l157,137r6,l170,136r9,l184,134r6,l197,133r6,-3l209,130r6,-1l220,126r7,-2l232,121r4,-1l242,119r4,-3l252,113r3,-3l259,107r3,-1l266,101r3,-3l272,96r1,-5l278,90r,-3l281,83r1,-5l282,76r,-3l282,68r,-4l282,61r,-3l281,54r-3,-1l278,48r-5,-4l272,41r-3,-1l266,35r-4,-2l259,30r-4,-2l252,25r-6,-4l242,20r-6,-3l232,15r-5,-2l220,11r-5,-1l209,8,203,7,197,5,190,4,184,2r-5,l170,1r-7,l157,1,150,r-7,xe" fillcolor="#aade02" stroked="f">
                  <v:path arrowok="t"/>
                </v:shape>
                <v:shape id="_x0000_s48036" style="position:absolute;left:2956;top:2923;width:282;height:139" coordsize="282,139" o:allowincell="f" path="m143,r-8,l128,1r-8,l114,1r-6,1l99,2,94,4,88,5,81,7,75,8r-7,2l63,11r-5,2l52,15r-6,2l42,20r-6,1l33,25r-4,3l26,30r-4,3l17,35r-1,5l12,41,9,44,7,48,6,53,4,54,3,58,2,61r,3l,68r2,5l2,76r1,2l4,83r2,4l7,90r2,1l12,96r4,2l17,101r5,5l26,107r3,3l33,113r3,3l42,119r4,1l52,121r6,3l63,126r5,3l75,130r6,l88,133r6,1l99,134r9,2l114,136r6,1l128,137r7,2l143,139r7,l157,137r6,l170,136r9,l184,134r6,l197,133r6,-3l209,130r6,-1l220,126r7,-2l232,121r4,-1l242,119r4,-3l252,113r3,-3l259,107r3,-1l266,101r3,-3l272,96r1,-5l278,90r,-3l281,83r1,-5l282,76r,-3l282,68r,-4l282,61r,-3l281,54r-3,-1l278,48r-5,-4l272,41r-3,-1l266,35r-4,-2l259,30r-4,-2l252,25r-6,-4l242,20r-6,-3l232,15r-5,-2l220,11r-5,-1l209,8,203,7,197,5,190,4,184,2r-5,l170,1r-7,l157,1,150,r-7,e" filled="f" strokeweight=".3pt">
                  <v:path arrowok="t"/>
                </v:shape>
                <v:shape id="_x0000_s48037" style="position:absolute;left:2194;top:2958;width:1117;height:373" coordsize="1117,373" o:allowincell="f" path="m342,38l390,12r210,l748,,933,43r92,-10l1076,38r13,109l1117,165r-86,85l936,191r-24,32l778,340,336,373,105,349,31,276r,-74l,139,342,38xe" fillcolor="#aade02" stroked="f">
                  <v:path arrowok="t"/>
                </v:shape>
                <v:rect id="_x0000_s48038" style="position:absolute;left:2353;top:3130;width:593;height:59" o:allowincell="f" fillcolor="#aade02" stroked="f"/>
                <v:line id="_x0000_s48039" style="position:absolute" from="981,2875" to="1397,2877" o:allowincell="f" strokecolor="#39f" strokeweight=".8pt"/>
                <v:line id="_x0000_s48040" style="position:absolute;flip:y" from="5343,1433" to="6436,1437" o:allowincell="f" strokecolor="lime" strokeweight=".35pt"/>
                <v:line id="_x0000_s48041" style="position:absolute" from="5301,1762" to="6436,1762" o:allowincell="f" strokecolor="#f93" strokeweight=".3pt"/>
                <v:shape id="_x0000_s48042" style="position:absolute;left:3286;top:407;width:164;height:1582" coordsize="164,1582" o:allowincell="f" path="m164,1582r-3,-9l158,1564r-3,-10l151,1546r-5,-10l143,1524r-5,-11l135,1503r-6,-13l125,1477r-6,-13l113,1451r-6,-14l103,1423r-7,-16l92,1391r-6,-16l80,1358r-6,-17l69,1324r-5,-19l59,1285r-6,-19l47,1246r-3,-20l38,1205r-4,-22l30,1162r-5,-23l24,1116r-4,-24l17,1067r-3,-26l13,1014,11,986,8,955,7,923,5,890,4,857r,-36l2,785r,-37l1,672,,596,,518,,441,,365,,329,,294,,258,,223,,190,1,157r,-28l1,99,1,72,1,46,,21,,e" filled="f" strokecolor="#f93" strokeweight=".35pt">
                  <v:path arrowok="t"/>
                </v:shape>
                <v:line id="_x0000_s48043" style="position:absolute" from="3136,898" to="3388,900" o:allowincell="f" strokecolor="#d388ee" strokeweight=".35pt"/>
                <v:line id="_x0000_s48044" style="position:absolute" from="3700,983" to="4064,1862" o:allowincell="f" strokecolor="#fe7d19" strokeweight="1.6pt"/>
                <v:line id="_x0000_s48045" style="position:absolute" from="4057,1848" to="5164,1848" o:allowincell="f" strokecolor="#fe7d19" strokeweight=".5pt"/>
                <v:line id="_x0000_s48046" style="position:absolute" from="3934,1552" to="4835,1552" o:allowincell="f" strokecolor="#fe7d19" strokeweight=".5pt"/>
                <v:line id="_x0000_s48047" style="position:absolute" from="3822,1272" to="4541,1272" o:allowincell="f" strokecolor="#fe7d19" strokeweight=".5pt"/>
                <v:line id="_x0000_s48048" style="position:absolute" from="3709,991" to="4471,991" o:allowincell="f" strokecolor="#fe7d19" strokeweight=".5pt"/>
                <v:line id="_x0000_s48049" style="position:absolute" from="3700,983" to="4064,1862" o:allowincell="f" strokecolor="#fe7d19" strokeweight="1.6pt"/>
                <v:line id="_x0000_s48050" style="position:absolute" from="4057,1848" to="5164,1848" o:allowincell="f" strokecolor="#fe7d19" strokeweight=".5pt"/>
                <v:line id="_x0000_s48051" style="position:absolute" from="3934,1552" to="4835,1552" o:allowincell="f" strokecolor="#fe7d19" strokeweight=".5pt"/>
                <v:line id="_x0000_s48052" style="position:absolute" from="3822,1272" to="4541,1272" o:allowincell="f" strokecolor="#fe7d19" strokeweight=".5pt"/>
                <v:line id="_x0000_s48053" style="position:absolute" from="3709,991" to="4471,991" o:allowincell="f" strokecolor="#fe7d19" strokeweight=".5pt"/>
                <v:line id="_x0000_s48054" style="position:absolute" from="3536,921" to="3900,1801" o:allowincell="f" strokecolor="#9c0" strokeweight="1.6pt"/>
                <v:line id="_x0000_s48055" style="position:absolute" from="3893,1785" to="5000,1785" o:allowincell="f" strokecolor="#9c0" strokeweight=".35pt"/>
                <v:line id="_x0000_s48056" style="position:absolute" from="3770,1490" to="4671,1490" o:allowincell="f" strokecolor="#9c0" strokeweight=".35pt"/>
                <v:line id="_x0000_s48057" style="position:absolute" from="3657,1208" to="4376,1208" o:allowincell="f" strokecolor="#9c0" strokeweight=".35pt"/>
                <v:line id="_x0000_s48058" style="position:absolute" from="3546,928" to="4307,928" o:allowincell="f" strokecolor="#9c0" strokeweight=".35pt"/>
                <v:line id="_x0000_s48059" style="position:absolute" from="3536,921" to="3900,1801" o:allowincell="f" strokecolor="#9c0" strokeweight="1.6pt"/>
                <v:line id="_x0000_s48060" style="position:absolute" from="3893,1785" to="5000,1785" o:allowincell="f" strokecolor="#9c0" strokeweight=".35pt"/>
                <v:line id="_x0000_s48061" style="position:absolute" from="3770,1490" to="4671,1490" o:allowincell="f" strokecolor="#9c0" strokeweight=".35pt"/>
                <v:line id="_x0000_s48062" style="position:absolute" from="3657,1208" to="4376,1208" o:allowincell="f" strokecolor="#9c0" strokeweight=".35pt"/>
                <v:line id="_x0000_s48063" style="position:absolute" from="3546,928" to="4307,928" o:allowincell="f" strokecolor="#9c0" strokeweight=".35pt"/>
                <v:line id="_x0000_s48064" style="position:absolute" from="3370,860" to="3734,1739" o:allowincell="f" strokecolor="#d388ee" strokeweight="1.6pt"/>
                <v:line id="_x0000_s48065" style="position:absolute" from="3727,1722" to="4836,1722" o:allowincell="f" strokecolor="#d388ee" strokeweight=".35pt"/>
                <v:line id="_x0000_s48066" style="position:absolute" from="3605,1427" to="4507,1427" o:allowincell="f" strokecolor="#d388ee" strokeweight=".35pt"/>
                <v:line id="_x0000_s48067" style="position:absolute" from="3491,1146" to="4212,1146" o:allowincell="f" strokecolor="#d388ee" strokeweight=".35pt"/>
                <v:line id="_x0000_s48068" style="position:absolute" from="3381,867" to="4143,867" o:allowincell="f" strokecolor="#d388ee" strokeweight=".35pt"/>
                <v:line id="_x0000_s48069" style="position:absolute" from="3370,860" to="3734,1739" o:allowincell="f" strokecolor="#d388ee" strokeweight="1.6pt"/>
                <v:line id="_x0000_s48070" style="position:absolute" from="3727,1722" to="4836,1722" o:allowincell="f" strokecolor="#d388ee" strokeweight=".35pt"/>
                <v:line id="_x0000_s48071" style="position:absolute" from="3605,1427" to="4507,1427" o:allowincell="f" strokecolor="#d388ee" strokeweight=".35pt"/>
                <v:line id="_x0000_s48072" style="position:absolute" from="3491,1146" to="4212,1146" o:allowincell="f" strokecolor="#d388ee" strokeweight=".35pt"/>
                <v:line id="_x0000_s48073" style="position:absolute" from="3381,867" to="4143,867" o:allowincell="f" strokecolor="#d388ee" strokeweight=".35pt"/>
                <v:shape id="_x0000_s48074" style="position:absolute;left:2985;top:1096;width:9;height:1160" coordsize="9,1160" o:allowincell="f" path="m9,4r,48l9,53r-2,l7,54r-1,l4,54,3,53r-2,l1,52,1,4,1,1r2,l4,1,6,,7,1r,l9,1r,3l9,4xm9,79r,48l9,129r-2,l7,130r-1,l4,130,3,129r-2,l1,127,1,79r,-2l3,77,4,76r2,l7,76r,1l9,77r,2l9,79xm9,155r,48l9,205r-2,l7,206r-1,l4,206,3,205r-2,l1,203r,-48l1,153r2,l4,152r2,l7,152r,1l9,153r,2l9,155xm9,231r,48l9,281r-2,l7,281r-1,1l4,281r-1,l1,281r,-2l1,231r,-2l3,228r1,l6,228r1,l7,228r2,1l9,231r,xm9,307r,47l9,355r-2,l7,357r-1,l4,357,3,355r-2,l1,354r,-47l1,304r2,l4,304r2,-2l7,304r,l9,304r,3l9,307xm9,381r,49l9,431r-2,l7,433r-1,l4,433,3,431r-2,l1,430r,-49l1,380r2,l4,378r2,l7,378r,2l9,380r,1l9,381xm9,457r,49l9,507r-2,l7,509r-1,l4,509,3,507r-2,l1,506r,-49l1,456r2,l4,454r2,l7,454r,2l9,456r,1l9,457xm9,533r,49l9,583r-2,l7,583r-1,2l4,583r-1,l1,583r,-1l1,533r,-1l3,530r1,l6,530r1,l7,530r2,2l9,533r,xm9,609r,47l9,658r-2,l7,659r-1,l4,659,3,658r-2,l1,656r,-47l1,606r2,l4,606r2,-1l7,606r,l9,606r,3l9,609xm9,683r,49l9,734r-2,l7,735r-1,l3,735,1,734r,l1,732r,-49l1,682r2,l4,681r2,l7,681r,1l9,682r,1l9,683xm9,759r,49l9,809r-2,l7,811r-1,l3,811,1,809r,l1,808r,-49l1,758r,-2l3,756r3,l7,756r,l9,758r,1l9,759xm9,835r,49l7,884r,1l7,885r-1,2l3,885r-2,l1,884r-1,l,835r1,-1l1,832r2,l6,832r1,l7,832r,2l9,835r,xm9,911r,47l7,960r,l7,961r-1,l3,961,1,960r,l,958,,911r1,-3l1,908r2,l6,907r1,1l7,908r,l9,911r,xm9,986r,48l7,1036r,l7,1037r-3,l3,1037r-2,-1l1,1036,,1034,,986r1,-2l1,984r2,-1l4,983r3,l7,984r,l9,986r,xm9,1062r-2,48l7,1112r,l6,1113r-2,l3,1113r-2,-1l,1112r,-2l,1062r1,-2l1,1059r2,l4,1059r3,l7,1059r,1l9,1062r,xm7,1138r,18l7,1159r,l6,1159r-2,1l3,1159r-2,l,1159r,-3l,1138r,-2l1,1135r2,l4,1135r2,l7,1135r,1l7,1138r,xe" fillcolor="#b22ce2" strokecolor="#b22ce2" strokeweight=".05pt">
                  <v:path arrowok="t"/>
                  <o:lock v:ext="edit" verticies="t"/>
                </v:shape>
                <v:shape id="_x0000_s48075" style="position:absolute;left:3130;top:1236;width:553;height:1016" coordsize="553,1016" o:allowincell="f" path="m,1016r2,-14l3,985r,-20l5,943r,-24l5,896,6,867r,-27l6,811r,-30l6,750r,-33l7,651r3,-68l13,515r3,-68l19,414r3,-31l26,351r3,-30l35,291r3,-27l43,238r6,-26l56,189r8,-21l71,149r7,-17l84,125r4,-9l94,111r4,-7l104,98r6,-7l115,85r6,-6l128,73r6,-4l148,61r15,-9l179,45r14,-7l210,32r16,-4l243,23r18,-3l278,18r17,-3l312,13r19,-1l348,12r18,-2l384,9r18,l417,9r18,l450,9r16,l481,8r14,l508,8,521,6,532,5,543,3,553,e" filled="f" strokecolor="#aade02" strokeweight=".35pt">
                  <v:path arrowok="t"/>
                </v:shape>
                <v:line id="_x0000_s48076" style="position:absolute;flip:x" from="3822,2540" to="3944,2735" o:allowincell="f" strokecolor="#aade02" strokeweight="1.2pt"/>
                <v:line id="_x0000_s48077" style="position:absolute" from="3864,2019" to="4117,2245" o:allowincell="f" strokecolor="#fe7d19" strokeweight="1.2pt"/>
                <v:line id="_x0000_s48078" style="position:absolute;flip:x" from="3163,2807" to="3474,2977" o:allowincell="f" strokecolor="#aade02" strokeweight=".5pt"/>
                <v:line id="_x0000_s48079" style="position:absolute" from="3944,2798" to="4231,2953" o:allowincell="f" strokecolor="#aade02" strokeweight=".5pt"/>
                <v:line id="_x0000_s48080" style="position:absolute" from="981,3374" to="1397,3374" o:allowincell="f" strokecolor="#39f" strokeweight=".8pt"/>
                <v:line id="_x0000_s48081" style="position:absolute;flip:y" from="5315,387" to="5317,1434" o:allowincell="f" strokecolor="lime" strokeweight=".3pt"/>
                <v:rect id="_x0000_s48082" style="position:absolute;left:3700;top:2213;width:1214;height:399" o:allowincell="f" fillcolor="#aade02" stroked="f"/>
                <v:rect id="_x0000_s48083" style="position:absolute;left:3700;top:2213;width:1214;height:399" o:allowincell="f" filled="f" strokeweight=".35pt"/>
                <v:line id="_x0000_s48084" style="position:absolute;flip:x y" from="5173,371" to="5179,1090" o:allowincell="f" strokecolor="#0c9" strokeweight=".3pt"/>
                <v:line id="_x0000_s48085" style="position:absolute" from="5443,368" to="5445,1615" o:allowincell="f" strokecolor="#fe7d19" strokeweight=".3pt"/>
                <v:line id="_x0000_s48086" style="position:absolute;flip:y" from="3333,2027" to="3517,2235" o:allowincell="f" strokecolor="#fe7d19" strokeweight=".3pt"/>
                <v:line id="_x0000_s48087" style="position:absolute" from="5579,309" to="6499,718" o:allowincell="f" strokecolor="#4f177f" strokeweight=".3pt"/>
                <v:line id="_x0000_s48088" style="position:absolute;flip:y" from="4977,362" to="4982,842" o:allowincell="f" strokecolor="#f9f" strokeweight=".3pt"/>
                <v:line id="_x0000_s48089" style="position:absolute;flip:y" from="2660,367" to="2661,2246" o:allowincell="f" strokecolor="#b6d22c" strokeweight=".3pt"/>
                <v:rect id="_x0000_s48090" style="position:absolute;left:2520;top:2213;width:1040;height:399" o:allowincell="f" fillcolor="#aade02" stroked="f"/>
                <v:rect id="_x0000_s48091" style="position:absolute;left:2520;top:2213;width:1040;height:399" o:allowincell="f" filled="f" strokeweight=".35pt"/>
                <v:rect id="_x0000_s48092" style="position:absolute;left:3822;top:719;width:1292;height:397" o:allowincell="f" fillcolor="#f9f" stroked="f"/>
                <v:shape id="_x0000_s48093" style="position:absolute;left:3818;top:715;width:1300;height:404" coordsize="1300,404" o:allowincell="f" path="m1296,7r-32,l1264,r32,l1296,7xm1241,7r-31,l1210,r31,l1241,7xm1185,7r-31,l1154,r31,l1185,7xm1131,7r-32,l1099,r32,l1131,7xm1076,7r-32,l1044,r32,l1076,7xm1020,7r-32,l988,r32,l1020,7xm965,7r-32,l933,r32,l965,7xm910,7r-31,l879,r31,l910,7xm854,7r-31,l823,r31,l854,7xm800,7r-32,l768,r32,l800,7xm744,7r-32,l712,r32,l744,7xm689,7r-30,l659,r30,l689,7xm634,7r-31,l603,r31,l634,7xm578,7r-32,l546,r32,l578,7xm523,7r-31,l492,r31,l523,7xm469,7r-32,l437,r32,l469,7xm413,7r-31,l382,r31,l413,7xm358,7r-32,l326,r32,l358,7xm302,7r-32,l270,r32,l302,7xm249,7r-32,l217,r32,l249,7xm193,7r-32,l161,r32,l193,7xm137,7r-31,l106,r31,l137,7xm82,7l50,7,50,,82,r,7xm27,7l4,7,7,4r,6l,10,,,27,r,7xm7,31r,28l,59,,31r7,xm7,80r,27l,107,,80r7,xm7,127r,28l,155,,127r7,xm7,175r,28l,203,,175r7,xm7,223r,28l,251,,223r7,xm7,272r,27l,299,,272r7,xm7,319r,28l,347,,319r7,xm7,368r,27l,395,,368r7,xm20,397r32,l52,404r-32,l20,397xm75,397r31,l106,404r-31,l75,397xm131,397r31,l162,404r-31,l131,397xm187,397r32,l219,404r-32,l187,397xm240,397r32,l272,404r-32,l240,397xm296,397r32,l328,404r-32,l296,397xm351,397r31,l382,404r-31,l351,397xm407,397r32,l439,404r-32,l407,397xm462,397r31,l493,404r-31,l462,397xm516,397r32,l548,404r-32,l516,397xm572,397r32,l604,404r-32,l572,397xm628,397r31,l659,404r-31,l628,397xm682,397r31,l713,404r-31,l682,397xm738,397r31,l769,404r-31,l738,397xm792,397r32,l824,404r-32,l792,397xm849,397r31,l880,404r-31,l849,397xm903,397r32,l935,404r-32,l903,397xm958,397r32,l990,404r-32,l958,397xm1014,397r32,l1046,404r-32,l1014,397xm1069,397r31,l1100,404r-31,l1069,397xm1123,397r32,l1155,404r-32,l1123,397xm1179,397r32,l1211,404r-32,l1179,397xm1234,397r32,l1266,404r-32,l1234,397xm1290,397r6,l1293,401r,-23l1300,378r,26l1290,404r,-7xm1293,359r,-28l1300,331r,28l1293,359xm1293,311r,-27l1300,284r,27l1293,311xm1293,262r,-27l1300,235r,27l1293,262xm1293,213r,-27l1300,186r,27l1293,213xm1293,166r,-27l1300,139r,27l1293,166xm1293,119r,-29l1300,90r,29l1293,119xm1293,70r,-27l1300,43r,27l1293,70xm1293,21r,-17l1300,4r,17l1293,21xe" fillcolor="black" strokeweight=".05pt">
                  <v:path arrowok="t"/>
                  <o:lock v:ext="edit" verticies="t"/>
                </v:shape>
                <v:rect id="_x0000_s48094" style="position:absolute;left:3955;top:1001;width:1291;height:399" o:allowincell="f" fillcolor="#6cf" stroked="f"/>
                <v:shape id="_x0000_s48095" style="position:absolute;left:3952;top:999;width:1299;height:404" coordsize="1299,404" o:allowincell="f" path="m1294,5r-31,l1263,r31,l1294,5xm1240,5r-32,l1208,r32,l1240,5xm1185,5r-32,l1153,r32,l1185,5xm1129,5r-32,l1097,r32,l1129,5xm1074,5r-31,l1043,r31,l1074,5xm1018,5r-32,l986,r32,l1018,5xm965,5r-32,l933,r32,l965,5xm909,5r-32,l877,r32,l909,5xm853,5r-32,l821,r32,l853,5xm798,5r-32,l766,r32,l798,5xm743,5r-31,l712,r31,l743,5xm689,5r-32,l657,r32,l689,5xm633,5r-32,l601,r32,l633,5xm576,5r-31,l545,r31,l576,5xm523,5r-31,l492,r31,l523,5xm467,5r-31,l436,r31,l467,5xm412,5r-31,l381,r31,l412,5xm356,5r-31,l325,r31,l356,5xm302,5r-32,l270,r32,l302,5xm247,5r-32,l215,r32,l247,5xm191,5r-32,l159,r32,l191,5xm136,5r-31,l105,r31,l136,5xm82,5l50,5,50,,82,r,5xm26,5l3,5,7,2r,8l,10,,,26,r,5xm7,31r,27l,58,,31r7,xm7,80r,27l,107,,80r7,xm7,127r,29l,156,,127r7,xm7,174r,29l,203,,174r7,xm7,223r,27l,250,,223r7,xm7,272r,27l,299,,272r7,xm7,320r,28l,348,,320r7,xm7,368r,27l,395,,368r7,xm23,396r31,l54,404r-31,l23,396xm76,396r32,l108,404r-32,l76,396xm132,396r32,l164,404r-32,l132,396xm187,396r31,l218,404r-31,l187,396xm243,396r31,l274,404r-31,l243,396xm297,396r32,l329,404r-32,l297,396xm352,396r32,l384,404r-32,l352,396xm408,396r32,l440,404r-32,l408,396xm463,396r31,l494,404r-31,l463,396xm518,396r31,l549,404r-31,l518,396xm574,396r31,l605,404r-31,l574,396xm628,396r32,l660,404r-32,l628,396xm684,396r32,l716,404r-32,l684,396xm739,396r32,l771,404r-32,l739,396xm794,396r31,l825,404r-31,l794,396xm850,396r31,l881,404r-31,l850,396xm904,396r32,l936,404r-32,l904,396xm959,396r32,l991,404r-32,l959,396xm1015,396r32,l1047,404r-32,l1015,396xm1070,396r32,l1102,404r-32,l1070,396xm1126,396r32,l1158,404r-32,l1126,396xm1179,396r32,l1211,404r-32,l1179,396xm1235,396r32,l1267,404r-32,l1235,396xm1291,396r3,l1291,401r,-25l1299,376r,28l1291,404r,-8xm1291,355r,-27l1299,328r,27l1291,355xm1291,306r,-27l1299,279r,27l1291,306xm1291,259r,-29l1299,230r,29l1291,259xm1291,212r,-28l1299,184r,28l1291,212xm1291,163r,-27l1299,136r,27l1291,163xm1291,114r,-27l1299,87r,27l1291,114xm1291,65r,-27l1299,38r,27l1291,65xm1291,18r,-16l1299,2r,16l1291,18xe" fillcolor="black" strokeweight=".05pt">
                  <v:path arrowok="t"/>
                  <o:lock v:ext="edit" verticies="t"/>
                </v:shape>
                <v:shape id="_x0000_s48096" style="position:absolute;left:2427;top:182;width:3511;height:279" coordsize="3511,279" o:allowincell="f" path="m1755,r-91,l1575,r-88,l1401,3r-85,1l1233,6r-82,3l1071,10r-77,4l918,16r-74,4l772,23r-67,4l637,31r-62,5l513,40r-59,6l400,52r-52,4l299,62r-23,2l253,67r-22,3l211,73r-20,3l172,79r-18,3l136,84r-15,5l105,92,92,95,77,99r-12,3l54,105r-10,4l34,112r-8,3l20,117r-7,6l8,126r-4,3l1,132,,136r,4l,143r1,3l4,150r4,5l13,158r7,2l26,165r8,3l44,172r10,3l65,179r12,3l92,185r13,4l121,192r15,1l154,198r18,3l191,203r20,5l231,209r22,3l276,216r23,2l348,223r52,6l454,235r59,4l575,244r62,4l705,252r67,4l844,259r74,5l994,266r77,3l1151,272r82,2l1316,275r85,3l1487,278r88,1l1664,279r91,l1845,279r90,l2022,278r87,l2194,275r83,-1l2358,272r80,-3l2516,266r76,-2l2665,259r71,-3l2806,252r65,-4l2936,244r60,-5l3054,235r56,-6l3162,223r49,-5l3234,216r23,-4l3278,209r20,-1l3318,203r19,-2l3356,198r16,-5l3389,192r14,-3l3419,185r12,-3l3444,179r11,-4l3465,172r9,-4l3482,165r9,-5l3497,158r6,-3l3505,150r3,-4l3510,143r1,-3l3510,136r-2,-4l3505,129r-2,-3l3497,123r-6,-6l3482,115r-8,-3l3465,109r-10,-4l3444,102r-13,-3l3419,95r-16,-3l3389,89r-17,-5l3356,82r-19,-3l3318,76r-20,-3l3278,70r-21,-3l3234,64r-23,-2l3162,56r-52,-4l3054,46r-58,-6l2936,36r-65,-5l2806,27r-70,-4l2665,20r-73,-4l2516,14r-78,-4l2358,9,2277,6,2194,4,2109,3,2022,r-87,l1845,r-90,xe" fillcolor="#ff9" stroked="f">
                  <v:path arrowok="t"/>
                </v:shape>
                <v:shape id="_x0000_s48097" style="position:absolute;left:2427;top:182;width:3511;height:279" coordsize="3511,279" o:allowincell="f" path="m1755,r-91,l1575,r-88,l1401,3r-85,1l1233,6r-82,3l1071,10r-77,4l918,16r-74,4l772,23r-67,4l637,31r-62,5l513,40r-59,6l400,52r-52,4l299,62r-23,2l253,67r-22,3l211,73r-20,3l172,79r-18,3l136,84r-15,5l105,92,92,95,77,99r-12,3l54,105r-10,4l34,112r-8,3l20,117r-7,6l8,126r-4,3l1,132,,136r,4l,143r1,3l4,150r4,5l13,158r7,2l26,165r8,3l44,172r10,3l65,179r12,3l92,185r13,4l121,192r15,1l154,198r18,3l191,203r20,5l231,209r22,3l276,216r23,2l348,223r52,6l454,235r59,4l575,244r62,4l705,252r67,4l844,259r74,5l994,266r77,3l1151,272r82,2l1316,275r85,3l1487,278r88,1l1664,279r91,l1845,279r90,l2022,278r87,l2194,275r83,-1l2358,272r80,-3l2516,266r76,-2l2665,259r71,-3l2806,252r65,-4l2936,244r60,-5l3054,235r56,-6l3162,223r49,-5l3234,216r23,-4l3278,209r20,-1l3318,203r19,-2l3356,198r16,-5l3389,192r14,-3l3419,185r12,-3l3444,179r11,-4l3465,172r9,-4l3482,165r9,-5l3497,158r6,-3l3505,150r3,-4l3510,143r1,-3l3510,136r-2,-4l3505,129r-2,-3l3497,123r-6,-6l3482,115r-8,-3l3465,109r-10,-4l3444,102r-13,-3l3419,95r-16,-3l3389,89r-17,-5l3356,82r-19,-3l3318,76r-20,-3l3278,70r-21,-3l3234,64r-23,-2l3162,56r-52,-4l3054,46r-58,-6l2936,36r-65,-5l2806,27r-70,-4l2665,20r-73,-4l2516,14r-78,-4l2358,9,2277,6,2194,4,2109,3,2022,r-87,l1845,r-90,e" filled="f" strokeweight=".35pt">
                  <v:path arrowok="t"/>
                </v:shape>
                <v:shape id="_x0000_s48098" style="position:absolute;left:4523;top:2805;width:470;height:248" coordsize="470,248" o:allowincell="f" path="m236,l223,,211,,200,2r-12,l177,3,167,4,154,7r-10,3l132,12r-10,2l112,17r-9,5l93,25r-7,4l76,32r-9,4l60,40r-7,5l46,49r-6,4l33,59r-6,6l21,70r-3,5l13,82r-3,4l7,93,5,99r-2,7l,110r,8l,125r,4l,136r3,7l5,149r2,6l10,161r3,5l18,172r3,6l27,184r6,4l40,194r6,5l53,205r7,3l67,212r9,3l86,219r7,5l103,228r9,1l122,234r10,3l144,238r10,4l167,242r10,2l188,245r12,3l211,248r12,l236,248r11,l259,248r11,l282,245r10,-1l303,242r13,l326,238r12,-1l348,234r10,-5l367,228r7,-4l385,219r9,-4l401,212r9,-4l417,205r7,-6l430,194r7,-6l443,184r4,-6l451,172r5,-6l460,161r3,-6l466,149r3,-6l470,136r,-7l470,125r,-7l470,110r-1,-4l466,99r-3,-6l460,86r-4,-4l451,75r-4,-5l443,65r-6,-6l430,53r-6,-4l417,45r-7,-5l401,36r-7,-4l385,29,374,25r-7,-3l358,17,348,14,338,12,326,10,316,7,303,4,292,3,282,2r-12,l259,,247,,236,xe" fillcolor="#eaeaea" stroked="f">
                  <v:path arrowok="t"/>
                </v:shape>
                <v:shape id="_x0000_s48099" style="position:absolute;left:4523;top:2805;width:470;height:248" coordsize="470,248" o:allowincell="f" path="m236,l223,,211,,200,2r-12,l177,3,167,4,154,7r-10,3l132,12r-10,2l112,17r-9,5l93,25r-7,4l76,32r-9,4l60,40r-7,5l46,49r-6,4l33,59r-6,6l21,70r-3,5l13,82r-3,4l7,93,5,99r-2,7l,110r,8l,125r,4l,136r3,7l5,149r2,6l10,161r3,5l18,172r3,6l27,184r6,4l40,194r6,5l53,205r7,3l67,212r9,3l86,219r7,5l103,228r9,1l122,234r10,3l144,238r10,4l167,242r10,2l188,245r12,3l211,248r12,l236,248r11,l259,248r11,l282,245r10,-1l303,242r13,l326,238r12,-1l348,234r10,-5l367,228r7,-4l385,219r9,-4l401,212r9,-4l417,205r7,-6l430,194r7,-6l443,184r4,-6l451,172r5,-6l460,161r3,-6l466,149r3,-6l470,136r,-7l470,125r,-7l470,110r-1,-4l466,99r-3,-6l460,86r-4,-4l451,75r-4,-5l443,65r-6,-6l430,53r-6,-4l417,45r-7,-5l401,36r-7,-4l385,29,374,25r-7,-3l358,17,348,14,338,12,326,10,316,7,303,4,292,3,282,2r-12,l259,,247,,236,e" filled="f" strokeweight=".3pt">
                  <v:path arrowok="t"/>
                </v:shape>
                <v:shape id="_x0000_s48100" style="position:absolute;left:4914;top:2784;width:387;height:202" coordsize="387,202" o:allowincell="f" path="m194,l184,,174,,164,r-9,1l145,1,135,3r-8,2l117,7r-8,1l101,11r-7,3l85,15r-7,5l69,23r-6,2l56,28r-6,5l45,35r-6,5l33,44r-6,3l23,51r-4,5l16,61r-3,5l9,70,6,76,4,80,3,84r,6l,94r,6l,106r3,5l3,116r1,5l6,127r3,4l13,136r3,5l19,144r4,5l27,154r6,3l39,162r6,2l50,169r6,3l63,176r6,3l78,183r7,1l94,187r7,3l109,192r8,1l127,197r8,l145,199r10,1l164,202r10,l184,202r10,l206,202r8,l224,202r10,-2l242,199r8,-2l260,197r9,-4l279,192r7,-2l295,187r7,-3l309,183r9,-4l325,176r6,-4l338,169r4,-5l350,162r2,-5l360,154r3,-5l368,144r3,-3l375,136r3,-5l381,127r,-6l386,116r1,-5l387,106r,-6l387,94r,-4l386,84r-5,-4l381,76r-3,-6l375,66r-4,-5l368,56r-5,-5l360,47r-8,-3l350,40r-8,-5l338,33r-7,-5l325,25r-7,-2l309,20r-7,-5l295,14r-9,-3l279,8,269,7,260,5,250,3,242,1r-8,l224,,214,r-8,l194,xe" fillcolor="#eaeaea" stroked="f">
                  <v:path arrowok="t"/>
                </v:shape>
                <v:shape id="_x0000_s48101" style="position:absolute;left:4914;top:2784;width:387;height:202" coordsize="387,202" o:allowincell="f" path="m194,l184,,174,,164,r-9,1l145,1,135,3r-8,2l117,7r-8,1l101,11r-7,3l85,15r-7,5l69,23r-6,2l56,28r-6,5l45,35r-6,5l33,44r-6,3l23,51r-4,5l16,61r-3,5l9,70,6,76,4,80,3,84r,6l,94r,6l,106r3,5l3,116r1,5l6,127r3,4l13,136r3,5l19,144r4,5l27,154r6,3l39,162r6,2l50,169r6,3l63,176r6,3l78,183r7,1l94,187r7,3l109,192r8,1l127,197r8,l145,199r10,1l164,202r10,l184,202r10,l206,202r8,l224,202r10,-2l242,199r8,-2l260,197r9,-4l279,192r7,-2l295,187r7,-3l309,183r9,-4l325,176r6,-4l338,169r4,-5l350,162r2,-5l360,154r3,-5l368,144r3,-3l375,136r3,-5l381,127r,-6l386,116r1,-5l387,106r,-6l387,94r,-4l386,84r-5,-4l381,76r-3,-6l375,66r-4,-5l368,56r-5,-5l360,47r-8,-3l350,40r-8,-5l338,33r-7,-5l325,25r-7,-2l309,20r-7,-5l295,14r-9,-3l279,8,269,7,260,5,250,3,242,1r-8,l224,,214,r-8,l194,e" filled="f" strokeweight=".3pt">
                  <v:path arrowok="t"/>
                </v:shape>
                <v:shape id="_x0000_s48102" style="position:absolute;left:5266;top:2986;width:608;height:321" coordsize="608,321" o:allowincell="f" path="m303,l288,,272,,258,3,242,5r-14,l213,7r-14,4l183,14r-11,1l159,20r-13,4l133,28r-12,5l111,37r-11,6l90,47,80,53,69,57,59,64r-8,7l44,77r-8,9l29,91r-6,8l18,106r-5,7l9,120r-4,7l3,136,,143r,9l,160r,9l,176r3,8l5,193r4,7l13,207r5,8l23,222r6,7l36,236r8,7l51,250r8,5l69,262r11,7l90,273r10,6l111,285r10,3l133,293r13,5l159,302r13,4l183,308r16,4l213,313r15,3l242,319r16,l272,321r16,l303,321r15,l334,321r15,-2l364,319r15,-3l393,313r15,-1l420,308r13,-2l449,302r10,-4l472,293r13,-5l497,285r10,-6l518,273r10,-4l538,262r9,-7l554,250r7,-7l570,236r6,-7l582,222r7,-7l592,207r5,-7l600,193r2,-9l605,176r1,-7l608,160r-2,-8l605,143r-3,-7l600,127r-3,-7l592,113r-3,-7l582,99r-6,-8l570,86r-9,-9l554,71r-7,-7l538,57,528,53,518,47,507,43,497,37,485,33,472,28,459,24,449,20,433,15,420,14,408,11,393,7,379,5r-15,l349,3,334,,318,,303,xe" fillcolor="#eaeaea" stroked="f">
                  <v:path arrowok="t"/>
                </v:shape>
                <v:shape id="_x0000_s48103" style="position:absolute;left:5266;top:2986;width:608;height:321" coordsize="608,321" o:allowincell="f" path="m303,l288,,272,,258,3,242,5r-14,l213,7r-14,4l183,14r-11,1l159,20r-13,4l133,28r-12,5l111,37r-11,6l90,47,80,53,69,57,59,64r-8,7l44,77r-8,9l29,91r-6,8l18,106r-5,7l9,120r-4,7l3,136,,143r,9l,160r,9l,176r3,8l5,193r4,7l13,207r5,8l23,222r6,7l36,236r8,7l51,250r8,5l69,262r11,7l90,273r10,6l111,285r10,3l133,293r13,5l159,302r13,4l183,308r16,4l213,313r15,3l242,319r16,l272,321r16,l303,321r15,l334,321r15,-2l364,319r15,-3l393,313r15,-1l420,308r13,-2l449,302r10,-4l472,293r13,-5l497,285r10,-6l518,273r10,-4l538,262r9,-7l554,250r7,-7l570,236r6,-7l582,222r7,-7l592,207r5,-7l600,193r2,-9l605,176r1,-7l608,160r-2,-8l605,143r-3,-7l600,127r-3,-7l592,113r-3,-7l582,99r-6,-8l570,86r-9,-9l554,71r-7,-7l538,57,528,53,518,47,507,43,497,37,485,33,472,28,459,24,449,20,433,15,420,14,408,11,393,7,379,5r-15,l349,3,334,,318,,303,e" filled="f" strokeweight=".3pt">
                  <v:path arrowok="t"/>
                </v:shape>
                <v:shape id="_x0000_s48104" style="position:absolute;left:4124;top:3127;width:698;height:364" coordsize="698,364" o:allowincell="f" path="m348,l333,,314,,297,3,281,5,262,6r-16,5l230,12r-15,3l199,19r-15,3l169,28r-13,5l141,36r-13,6l117,48r-15,6l89,61,79,66,69,72,59,81r-7,8l43,96r-8,8l28,111r-8,8l16,128r-3,9l9,141r-2,6l6,151r-1,6l5,160r-2,5l3,170r,4l,178r,6l,187r3,5l3,198r,3l5,205r,5l6,215r1,5l9,223r4,5l16,237r4,7l28,253r7,7l43,270r9,7l59,284r10,7l79,297r10,6l102,310r15,7l128,321r13,6l156,331r13,6l184,341r15,5l215,350r15,3l246,356r16,3l281,360r16,l314,362r19,2l348,364r19,l384,362r19,-2l420,360r16,-1l453,356r16,-3l485,350r16,-4l515,341r15,-4l544,331r13,-4l571,321r12,-4l594,310r12,-7l619,297r10,-6l639,284r7,-7l655,270r7,-10l669,253r6,-9l681,237r7,-9l689,223r2,-3l691,215r3,-5l694,205r1,-4l695,198r3,-6l698,187r,-3l698,178r,-4l695,170r,-5l694,160r,-3l691,151r,-4l689,141r-1,-4l681,128r-6,-9l669,111r-7,-7l655,96r-9,-7l639,81,629,72,619,66,606,61,594,54,583,48,571,42,557,36,544,33,530,28,515,22,501,19,485,15,469,12,453,11,436,6,420,5,403,3,384,,367,,348,xe" fillcolor="#eaeaea" stroked="f">
                  <v:path arrowok="t"/>
                </v:shape>
                <v:shape id="_x0000_s48105" style="position:absolute;left:4124;top:3127;width:698;height:364" coordsize="698,364" o:allowincell="f" path="m348,l333,,314,,297,3,281,5,262,6r-16,5l230,12r-15,3l199,19r-15,3l169,28r-13,5l141,36r-13,6l117,48r-15,6l89,61,79,66,69,72,59,81r-7,8l43,96r-8,8l28,111r-8,8l16,128r-3,9l9,141r-2,6l6,151r-1,6l5,160r-2,5l3,170r,4l,178r,6l,187r3,5l3,198r,3l5,205r,5l6,215r1,5l9,223r4,5l16,237r4,7l28,253r7,7l43,270r9,7l59,284r10,7l79,297r10,6l102,310r15,7l128,321r13,6l156,331r13,6l184,341r15,5l215,350r15,3l246,356r16,3l281,360r16,l314,362r19,2l348,364r19,l384,362r19,-2l420,360r16,-1l453,356r16,-3l485,350r16,-4l515,341r15,-4l544,331r13,-4l571,321r12,-4l594,310r12,-7l619,297r10,-6l639,284r7,-7l655,270r7,-10l669,253r6,-9l681,237r7,-9l689,223r2,-3l691,215r3,-5l694,205r1,-4l695,198r3,-6l698,187r,-3l698,178r,-4l695,170r,-5l694,160r,-3l691,151r,-4l689,141r-1,-4l681,128r-6,-9l669,111r-7,-7l655,96r-9,-7l639,81,629,72,619,66,606,61,594,54,583,48,571,42,557,36,544,33,530,28,515,22,501,19,485,15,469,12,453,11,436,6,420,5,403,3,384,,367,,348,e" filled="f" strokeweight=".3pt">
                  <v:path arrowok="t"/>
                </v:shape>
                <v:shape id="_x0000_s48106" style="position:absolute;left:5091;top:3173;width:515;height:271" coordsize="515,271" o:allowincell="f" path="m259,l246,,233,,220,2r-13,l194,5,184,6,171,8r-13,4l148,13r-11,3l127,20r-12,3l106,26,96,30,86,35r-8,5l69,45r-9,4l52,55r-6,4l40,65r-8,6l29,78r-7,4l17,88r-6,8l10,102r-3,7l3,115r-2,7l,129r,7l,144r1,7l3,158r4,6l10,171r1,6l17,181r5,7l29,195r3,6l40,207r6,5l52,217r8,5l69,228r9,3l86,235r10,6l106,244r9,4l127,252r10,3l148,257r10,3l171,263r13,2l194,267r13,3l220,270r13,1l246,271r13,l273,271r13,l296,270r15,l324,267r13,-2l347,263r13,-3l371,257r10,-2l393,252r10,-4l413,244r8,-3l432,235r8,-4l450,228r9,-6l465,217r7,-5l479,207r6,-6l490,195r5,-7l501,181r2,-4l508,171r4,-7l512,158r1,-7l515,144r,-8l515,129r-2,-7l512,115r,-6l508,102r-5,-6l501,88r-6,-6l490,78r-5,-7l479,65r-7,-6l465,55r-6,-6l450,45,440,40r-8,-5l421,30r-8,-4l403,23,393,20,381,16,371,13,360,12,347,8,337,6,324,5,311,2r-15,l286,,273,,259,xe" fillcolor="#eaeaea" stroked="f">
                  <v:path arrowok="t"/>
                </v:shape>
                <v:shape id="_x0000_s48107" style="position:absolute;left:5091;top:3173;width:515;height:271" coordsize="515,271" o:allowincell="f" path="m259,l246,,233,,220,2r-13,l194,5,184,6,171,8r-13,4l148,13r-11,3l127,20r-12,3l106,26,96,30,86,35r-8,5l69,45r-9,4l52,55r-6,4l40,65r-8,6l29,78r-7,4l17,88r-6,8l10,102r-3,7l3,115r-2,7l,129r,7l,144r1,7l3,158r4,6l10,171r1,6l17,181r5,7l29,195r3,6l40,207r6,5l52,217r8,5l69,228r9,3l86,235r10,6l106,244r9,4l127,252r10,3l148,257r10,3l171,263r13,2l194,267r13,3l220,270r13,1l246,271r13,l273,271r13,l296,270r15,l324,267r13,-2l347,263r13,-3l371,257r10,-2l393,252r10,-4l413,244r8,-3l432,235r8,-4l450,228r9,-6l465,217r7,-5l479,207r6,-6l490,195r5,-7l501,181r2,-4l508,171r4,-7l512,158r1,-7l515,144r,-8l515,129r-2,-7l512,115r,-6l508,102r-5,-6l501,88r-6,-6l490,78r-5,-7l479,65r-7,-6l465,55r-6,-6l450,45,440,40r-8,-5l421,30r-8,-4l403,23,393,20,381,16,371,13,360,12,347,8,337,6,324,5,311,2r-15,l286,,273,,259,e" filled="f" strokeweight=".3pt">
                  <v:path arrowok="t"/>
                </v:shape>
                <v:shape id="_x0000_s48108" style="position:absolute;left:3952;top:3196;width:388;height:202" coordsize="388,202" o:allowincell="f" path="m192,l182,,172,,162,r-8,2l143,3r-7,l126,6r-8,1l109,9r-9,3l93,15r-8,2l77,20r-7,2l63,26r-7,3l50,32r-6,4l38,40r-5,5l28,49r-5,3l18,58r-4,2l11,65,8,70,7,78,3,80r,6l1,92r,4l,102r1,4l1,111r2,5l3,122r4,6l8,131r3,5l14,139r4,6l23,149r5,5l33,158r5,3l44,165r6,3l56,172r7,6l70,179r7,3l85,185r8,2l100,189r9,3l118,194r8,3l136,197r7,2l154,201r8,l172,201r10,1l192,202r10,l213,201r8,l231,201r9,-2l250,197r9,l269,194r8,-2l287,189r8,-2l303,185r7,-3l318,179r7,-1l330,172r8,-4l343,165r6,-4l355,158r4,-4l365,149r3,-4l372,139r3,-3l379,131r2,-3l384,122r1,-6l387,111r,-5l388,102r-1,-6l387,92r-2,-6l384,80r-3,-2l379,70r-4,-5l372,60r-4,-2l365,52r-6,-3l355,45r-6,-5l343,36r-5,-4l330,29r-5,-3l318,22r-8,-2l303,17r-8,-2l287,12,277,9,269,7,259,6,250,3r-10,l231,2,221,r-8,l202,,192,xe" fillcolor="#eaeaea" stroked="f">
                  <v:path arrowok="t"/>
                </v:shape>
                <v:shape id="_x0000_s48109" style="position:absolute;left:3952;top:3196;width:388;height:202" coordsize="388,202" o:allowincell="f" path="m192,l182,,172,,162,r-8,2l143,3r-7,l126,6r-8,1l109,9r-9,3l93,15r-8,2l77,20r-7,2l63,26r-7,3l50,32r-6,4l38,40r-5,5l28,49r-5,3l18,58r-4,2l11,65,8,70,7,78,3,80r,6l1,92r,4l,102r1,4l1,111r2,5l3,122r4,6l8,131r3,5l14,139r4,6l23,149r5,5l33,158r5,3l44,165r6,3l56,172r7,6l70,179r7,3l85,185r8,2l100,189r9,3l118,194r8,3l136,197r7,2l154,201r8,l172,201r10,1l192,202r10,l213,201r8,l231,201r9,-2l250,197r9,l269,194r8,-2l287,189r8,-2l303,185r7,-3l318,179r7,-1l330,172r8,-4l343,165r6,-4l355,158r4,-4l365,149r3,-4l372,139r3,-3l379,131r2,-3l384,122r1,-6l387,111r,-5l388,102r-1,-6l387,92r-2,-6l384,80r-3,-2l379,70r-4,-5l372,60r-4,-2l365,52r-6,-3l355,45r-6,-5l343,36r-5,-4l330,29r-5,-3l318,22r-8,-2l303,17r-8,-2l287,12,277,9,269,7,259,6,250,3r-10,l231,2,221,r-8,l202,,192,e" filled="f" strokeweight=".3pt">
                  <v:path arrowok="t"/>
                </v:shape>
                <v:shape id="_x0000_s48110" style="position:absolute;left:3904;top:3037;width:394;height:199" coordsize="394,199" o:allowincell="f" path="m196,l186,,176,,166,2r-10,l147,2r-9,3l128,6r-8,1l111,10r-9,2l94,15r-8,1l78,20r-7,3l63,26r-7,3l51,33r-6,3l38,40r-5,3l27,49r-4,3l19,56r-4,6l10,66,9,70,6,76,3,80,,85r,5l,95r,6l,105r,6l,115r3,4l6,125r3,4l10,135r5,4l19,144r4,4l27,152r6,4l38,161r7,3l51,168r5,3l63,175r8,1l78,181r8,3l94,185r8,4l111,191r9,1l128,195r10,2l147,198r9,1l166,199r10,l186,199r10,l206,199r10,l225,199r10,l245,198r10,-1l265,195r8,-3l282,191r7,-2l298,185r9,-1l314,181r8,-5l327,175r10,-4l344,168r4,-4l355,161r6,-5l366,152r5,-4l374,144r4,-5l383,135r3,-6l389,125r,-6l393,115r,-4l394,105r,-4l394,95r-1,-5l393,85r-4,-5l389,76r-3,-6l383,66r-5,-4l374,56r-3,-4l366,49r-5,-6l355,40r-7,-4l344,33r-7,-4l327,26r-5,-3l314,20r-7,-4l298,15r-9,-3l282,10,273,7,265,6,255,5,245,2r-10,l225,2,216,,206,,196,xe" fillcolor="#eaeaea" stroked="f">
                  <v:path arrowok="t"/>
                </v:shape>
                <v:shape id="_x0000_s48111" style="position:absolute;left:3904;top:3037;width:394;height:199" coordsize="394,199" o:allowincell="f" path="m196,l186,,176,,166,2r-10,l147,2r-9,3l128,6r-8,1l111,10r-9,2l94,15r-8,1l78,20r-7,3l63,26r-7,3l51,33r-6,3l38,40r-5,3l27,49r-4,3l19,56r-4,6l10,66,9,70,6,76,3,80,,85r,5l,95r,6l,105r,6l,115r3,4l6,125r3,4l10,135r5,4l19,144r4,4l27,152r6,4l38,161r7,3l51,168r5,3l63,175r8,1l78,181r8,3l94,185r8,4l111,191r9,1l128,195r10,2l147,198r9,1l166,199r10,l186,199r10,l206,199r10,l225,199r10,l245,198r10,-1l265,195r8,-3l282,191r7,-2l298,185r9,-1l314,181r8,-5l327,175r10,-4l344,168r4,-4l355,161r6,-5l366,152r5,-4l374,144r4,-5l383,135r3,-6l389,125r,-6l393,115r,-4l394,105r,-4l394,95r-1,-5l393,85r-4,-5l389,76r-3,-6l383,66r-5,-4l374,56r-3,-4l366,49r-5,-6l355,40r-7,-4l344,33r-7,-4l327,26r-5,-3l314,20r-7,-4l298,15r-9,-3l282,10,273,7,265,6,255,5,245,2r-10,l225,2,216,,206,,196,e" filled="f" strokeweight=".3pt">
                  <v:path arrowok="t"/>
                </v:shape>
                <v:shape id="_x0000_s48112" style="position:absolute;left:4084;top:2851;width:606;height:319" coordsize="606,319" o:allowincell="f" path="m304,l288,,272,1r-15,l243,3,229,6,214,7r-16,3l187,13r-16,3l158,19r-13,5l132,27r-11,5l109,36,99,42,88,47,78,53r-9,6l59,64r-7,6l43,77r-7,6l30,90r-7,7l19,105r-5,7l10,120r-3,8l3,135r-2,8l1,150,,160r1,8l1,176r2,7l7,192r3,7l14,206r5,9l23,221r7,8l36,235r7,7l52,248r7,7l69,261r9,7l88,272r11,4l109,282r12,6l132,291r13,4l158,299r13,5l187,305r11,4l214,311r15,3l243,317r14,1l272,318r16,1l304,319r15,l334,318r16,l364,317r14,-3l393,311r14,-2l421,305r13,-1l447,299r12,-4l473,291r12,-3l495,282r10,-6l516,272r10,-4l537,261r8,-6l554,248r8,-6l570,235r5,-6l581,221r6,-6l591,206r5,-7l598,192r3,-9l604,176r,-8l606,160r-2,-10l604,143r-3,-8l598,128r-2,-8l591,112r-4,-7l581,97r-6,-7l570,83r-8,-6l554,70r-9,-6l537,59,526,53,516,47,505,42,495,36,485,32,473,27,459,24,447,19,434,16,421,13,407,10,393,7,378,6,364,3,350,1r-16,l319,,304,xe" fillcolor="#eaeaea" stroked="f">
                  <v:path arrowok="t"/>
                </v:shape>
                <v:shape id="_x0000_s48113" style="position:absolute;left:4084;top:2851;width:606;height:319" coordsize="606,319" o:allowincell="f" path="m304,l288,,272,1r-15,l243,3,229,6,214,7r-16,3l187,13r-16,3l158,19r-13,5l132,27r-11,5l109,36,99,42,88,47,78,53r-9,6l59,64r-7,6l43,77r-7,6l30,90r-7,7l19,105r-5,7l10,120r-3,8l3,135r-2,8l1,150,,160r1,8l1,176r2,7l7,192r3,7l14,206r5,9l23,221r7,8l36,235r7,7l52,248r7,7l69,261r9,7l88,272r11,4l109,282r12,6l132,291r13,4l158,299r13,5l187,305r11,4l214,311r15,3l243,317r14,1l272,318r16,1l304,319r15,l334,318r16,l364,317r14,-3l393,311r14,-2l421,305r13,-1l447,299r12,-4l473,291r12,-3l495,282r10,-6l516,272r10,-4l537,261r8,-6l554,248r8,-6l570,235r5,-6l581,221r6,-6l591,206r5,-7l598,192r3,-9l604,176r,-8l606,160r-2,-10l604,143r-3,-8l598,128r-2,-8l591,112r-4,-7l581,97r-6,-7l570,83r-8,-6l554,70r-9,-6l537,59,526,53,516,47,505,42,495,36,485,32,473,27,459,24,447,19,434,16,421,13,407,10,393,7,378,6,364,3,350,1r-16,l319,,304,e" filled="f" strokeweight=".3pt">
                  <v:path arrowok="t"/>
                </v:shape>
                <v:shape id="_x0000_s48114" style="position:absolute;left:4609;top:3219;width:604;height:318" coordsize="604,318" o:allowincell="f" path="m301,l285,,269,,255,3r-15,l226,6,212,7,196,9r-12,3l170,16r-15,1l144,23r-12,4l121,32r-12,4l98,42,88,46,78,53,68,59r-9,6l52,70,42,78r-7,5l30,92r-8,6l19,106r-6,6l10,121r-6,7l1,135,,143r,8l,159r,9l,175r1,7l4,192r6,7l13,206r6,8l22,221r8,8l35,235r7,7l52,249r7,5l68,260r10,7l88,272r10,5l109,282r12,5l132,290r12,5l155,300r15,1l184,305r12,3l212,310r14,4l240,315r15,l269,317r16,l301,318r16,-1l331,317r14,-2l361,315r14,-1l390,310r14,-2l417,305r15,-4l443,300r13,-5l470,290r12,-3l492,282r12,-5l514,272r11,-5l534,260r8,-6l552,249r9,-7l567,235r7,-6l580,221r4,-7l590,206r4,-7l596,192r4,-10l603,175r,-7l604,159r-1,-8l603,143r-3,-8l596,128r-2,-7l590,112r-6,-6l580,98r-6,-6l567,83r-6,-5l552,70,542,65r-8,-6l525,53,514,46,504,42,492,36,482,32,470,27,456,23,443,17,432,16,417,12,404,9,390,7,375,6,361,3r-16,l331,,317,,301,xe" fillcolor="#eaeaea" stroked="f">
                  <v:path arrowok="t"/>
                </v:shape>
                <v:shape id="_x0000_s48115" style="position:absolute;left:4609;top:3219;width:604;height:318" coordsize="604,318" o:allowincell="f" path="m301,l285,,269,,255,3r-15,l226,6,212,7,196,9r-12,3l170,16r-15,1l144,23r-12,4l121,32r-12,4l98,42,88,46,78,53,68,59r-9,6l52,70,42,78r-7,5l30,92r-8,6l19,106r-6,6l10,121r-6,7l1,135,,143r,8l,159r,9l,175r1,7l4,192r6,7l13,206r6,8l22,221r8,8l35,235r7,7l52,249r7,5l68,260r10,7l88,272r10,5l109,282r12,5l132,290r12,5l155,300r15,1l184,305r12,3l212,310r14,4l240,315r15,l269,317r16,l301,318r16,-1l331,317r14,-2l361,315r14,-1l390,310r14,-2l417,305r15,-4l443,300r13,-5l470,290r12,-3l492,282r12,-5l514,272r11,-5l534,260r8,-6l552,249r9,-7l567,235r7,-6l580,221r4,-7l590,206r4,-7l596,192r4,-10l603,175r,-7l604,159r-1,-8l603,143r-3,-8l596,128r-2,-7l590,112r-6,-6l580,98r-6,-6l567,83r-6,-5l552,70,542,65r-8,-6l525,53,514,46,504,42,492,36,482,32,470,27,456,23,443,17,432,16,417,12,404,9,390,7,375,6,361,3r-16,l331,,317,,301,e" filled="f" strokeweight=".3pt">
                  <v:path arrowok="t"/>
                </v:shape>
                <v:shape id="_x0000_s48116" style="position:absolute;left:5351;top:2872;width:476;height:250" coordsize="476,250" o:allowincell="f" path="m239,l226,,215,,203,2,190,5,180,6r-11,l157,8r-10,3l136,13r-11,2l115,19r-10,3l97,26r-9,3l78,33r-9,5l64,42r-9,3l48,51r-7,5l36,62r-8,4l25,72r-6,4l16,84r-6,4l8,95,6,99r-3,8l,114r,5l,127r,5l,138r3,6l6,151r2,6l10,162r6,6l19,175r6,5l28,185r8,5l41,195r7,5l55,204r9,6l69,214r9,4l88,221r9,4l105,228r10,5l125,234r11,4l147,240r10,1l169,245r11,2l190,247r13,1l215,250r11,l239,250r13,l264,250r11,-2l287,247r11,l311,245r12,-4l333,240r11,-2l353,234r11,-1l373,228r10,-3l392,221r8,-3l407,214r8,-4l425,204r5,-4l436,195r7,-5l449,185r6,-5l459,175r5,-7l466,162r5,-5l474,151r1,-7l476,138r,-6l476,127r,-8l476,114r-1,-7l474,99r-3,-4l466,88r-2,-4l459,76r-4,-4l449,66r-6,-4l436,56r-6,-5l425,45,415,42r-8,-4l400,33r-8,-4l383,26,373,22r-9,-3l353,15r-9,-2l333,11,323,8,311,6r-13,l287,5,275,2,264,,252,,239,xe" fillcolor="#eaeaea" stroked="f">
                  <v:path arrowok="t"/>
                </v:shape>
                <v:shape id="_x0000_s48117" style="position:absolute;left:5351;top:2872;width:476;height:250" coordsize="476,250" o:allowincell="f" path="m239,l226,,215,,203,2,190,5,180,6r-11,l157,8r-10,3l136,13r-11,2l115,19r-10,3l97,26r-9,3l78,33r-9,5l64,42r-9,3l48,51r-7,5l36,62r-8,4l25,72r-6,4l16,84r-6,4l8,95,6,99r-3,8l,114r,5l,127r,5l,138r3,6l6,151r2,6l10,162r6,6l19,175r6,5l28,185r8,5l41,195r7,5l55,204r9,6l69,214r9,4l88,221r9,4l105,228r10,5l125,234r11,4l147,240r10,1l169,245r11,2l190,247r13,1l215,250r11,l239,250r13,l264,250r11,-2l287,247r11,l311,245r12,-4l333,240r11,-2l353,234r11,-1l373,228r10,-3l392,221r8,-3l407,214r8,-4l425,204r5,-4l436,195r7,-5l449,185r6,-5l459,175r5,-7l466,162r5,-5l474,151r1,-7l476,138r,-6l476,127r,-8l476,114r-1,-7l474,99r-3,-4l466,88r-2,-4l459,76r-4,-4l449,66r-6,-4l436,56r-6,-5l425,45,415,42r-8,-4l400,33r-8,-4l383,26,373,22r-9,-3l353,15r-9,-2l333,11,323,8,311,6r-13,l287,5,275,2,264,,252,,239,e" filled="f" strokeweight=".3pt">
                  <v:path arrowok="t"/>
                </v:shape>
                <v:shape id="_x0000_s48118" style="position:absolute;left:5223;top:2784;width:430;height:222" coordsize="430,222" o:allowincell="f" path="m216,l205,,193,,183,,173,1,163,3,151,4r-8,1l133,8r-10,l114,14r-12,l95,17r-8,4l78,25r-7,2l62,31r-7,4l49,40r-6,4l38,48r-6,3l26,57r-4,6l18,66r-5,5l10,77,7,84,5,88,3,94,,99r,5l,110r,6l,121r3,6l5,133r2,6l10,144r3,5l18,153r4,6l26,164r6,5l38,173r5,4l49,182r6,4l62,190r9,3l78,196r9,4l95,202r7,5l114,209r9,1l133,213r10,3l151,216r12,1l173,220r10,2l193,222r12,l216,222r10,l236,222r10,l256,220r13,-3l279,216r10,l298,213r10,-3l317,209r8,-2l334,202r10,-2l351,196r7,-3l369,190r4,-4l380,182r9,-5l393,173r7,-4l403,164r6,-5l413,153r4,-4l420,144r2,-5l425,133r3,-6l429,121r1,-5l430,110r,-6l429,99r-1,-5l425,88r-3,-4l420,77r-3,-6l413,66r-4,-3l403,57r-3,-6l393,48r-4,-4l380,40r-7,-5l369,31,358,27r-7,-2l344,21,334,17r-9,-3l317,14,308,8r-10,l289,5,279,4,269,3,256,1,246,,236,,226,,216,xe" fillcolor="#eaeaea" stroked="f">
                  <v:path arrowok="t"/>
                </v:shape>
                <v:shape id="_x0000_s48119" style="position:absolute;left:5223;top:2784;width:430;height:222" coordsize="430,222" o:allowincell="f" path="m216,l205,,193,,183,,173,1,163,3,151,4r-8,1l133,8r-10,l114,14r-12,l95,17r-8,4l78,25r-7,2l62,31r-7,4l49,40r-6,4l38,48r-6,3l26,57r-4,6l18,66r-5,5l10,77,7,84,5,88,3,94,,99r,5l,110r,6l,121r3,6l5,133r2,6l10,144r3,5l18,153r4,6l26,164r6,5l38,173r5,4l49,182r6,4l62,190r9,3l78,196r9,4l95,202r7,5l114,209r9,1l133,213r10,3l151,216r12,1l173,220r10,2l193,222r12,l216,222r10,l236,222r10,l256,220r13,-3l279,216r10,l298,213r10,-3l317,209r8,-2l334,202r10,-2l351,196r7,-3l369,190r4,-4l380,182r9,-5l393,173r7,-4l403,164r6,-5l413,153r4,-4l420,144r2,-5l425,133r3,-6l429,121r1,-5l430,110r,-6l429,99r-1,-5l425,88r-3,-4l420,77r-3,-6l413,66r-4,-3l403,57r-3,-6l393,48r-4,-4l380,40r-7,-5l369,31,358,27r-7,-2l344,21,334,17r-9,-3l317,14,308,8r-10,l289,5,279,4,269,3,256,1,246,,236,,226,,216,e" filled="f" strokeweight=".3pt">
                  <v:path arrowok="t"/>
                </v:shape>
                <v:shape id="_x0000_s48120" style="position:absolute;left:4060;top:2841;width:1703;height:600" coordsize="1703,600" o:allowincell="f" path="m523,59l594,17r320,2l1142,r282,70l1563,50r78,9l1660,236r43,29l1572,403,1428,308r-37,50l1188,546,513,600,162,560,50,444r,-119l,223,523,59xe" fillcolor="#eaeaea" stroked="f">
                  <v:path arrowok="t"/>
                </v:shape>
                <v:shape id="_x0000_s48121" style="position:absolute;left:4523;top:2805;width:470;height:248" coordsize="470,248" o:allowincell="f" path="m236,l223,,211,,200,2r-12,l177,3,167,4,154,7r-10,3l132,12r-10,2l112,17r-9,5l93,25r-7,4l76,32r-9,4l60,40r-7,5l46,49r-6,4l33,59r-6,6l21,70r-3,5l13,82r-3,4l7,93,5,99r-2,7l,110r,8l,125r,4l,136r3,7l5,149r2,6l10,161r3,5l18,172r3,6l27,184r6,4l40,194r6,5l53,205r7,3l67,212r9,3l86,219r7,5l103,228r9,1l122,234r10,3l144,238r10,4l167,242r10,2l188,245r12,3l211,248r12,l236,248r11,l259,248r11,l282,245r10,-1l303,242r13,l326,238r12,-1l348,234r10,-5l367,228r7,-4l385,219r9,-4l401,212r9,-4l417,205r7,-6l430,194r7,-6l443,184r4,-6l451,172r5,-6l460,161r3,-6l466,149r3,-6l470,136r,-7l470,125r,-7l470,110r-1,-4l466,99r-3,-6l460,86r-4,-4l451,75r-4,-5l443,65r-6,-6l430,53r-6,-4l417,45r-7,-5l401,36r-7,-4l385,29,374,25r-7,-3l358,17,348,14,338,12,326,10,316,7,303,4,292,3,282,2r-12,l259,,247,,236,xe" fillcolor="#eaeaea" stroked="f">
                  <v:path arrowok="t"/>
                </v:shape>
                <v:shape id="_x0000_s48122" style="position:absolute;left:4523;top:2805;width:470;height:248" coordsize="470,248" o:allowincell="f" path="m236,l223,,211,,200,2r-12,l177,3,167,4,154,7r-10,3l132,12r-10,2l112,17r-9,5l93,25r-7,4l76,32r-9,4l60,40r-7,5l46,49r-6,4l33,59r-6,6l21,70r-3,5l13,82r-3,4l7,93,5,99r-2,7l,110r,8l,125r,4l,136r3,7l5,149r2,6l10,161r3,5l18,172r3,6l27,184r6,4l40,194r6,5l53,205r7,3l67,212r9,3l86,219r7,5l103,228r9,1l122,234r10,3l144,238r10,4l167,242r10,2l188,245r12,3l211,248r12,l236,248r11,l259,248r11,l282,245r10,-1l303,242r13,l326,238r12,-1l348,234r10,-5l367,228r7,-4l385,219r9,-4l401,212r9,-4l417,205r7,-6l430,194r7,-6l443,184r4,-6l451,172r5,-6l460,161r3,-6l466,149r3,-6l470,136r,-7l470,125r,-7l470,110r-1,-4l466,99r-3,-6l460,86r-4,-4l451,75r-4,-5l443,65r-6,-6l430,53r-6,-4l417,45r-7,-5l401,36r-7,-4l385,29,374,25r-7,-3l358,17,348,14,338,12,326,10,316,7,303,4,292,3,282,2r-12,l259,,247,,236,e" filled="f" strokeweight=".3pt">
                  <v:path arrowok="t"/>
                </v:shape>
                <v:shape id="_x0000_s48123" style="position:absolute;left:4914;top:2784;width:387;height:202" coordsize="387,202" o:allowincell="f" path="m194,l184,,174,,164,r-9,1l145,1,135,3r-8,2l117,7r-8,1l101,11r-7,3l85,15r-7,5l69,23r-6,2l56,28r-6,5l45,35r-6,5l33,44r-6,3l23,51r-4,5l16,61r-3,5l9,70,6,76,4,80,3,84r,6l,94r,6l,106r3,5l3,116r1,5l6,127r3,4l13,136r3,5l19,144r4,5l27,154r6,3l39,162r6,2l50,169r6,3l63,176r6,3l78,183r7,1l94,187r7,3l109,192r8,1l127,197r8,l145,199r10,1l164,202r10,l184,202r10,l206,202r8,l224,202r10,-2l242,199r8,-2l260,197r9,-4l279,192r7,-2l295,187r7,-3l309,183r9,-4l325,176r6,-4l338,169r4,-5l350,162r2,-5l360,154r3,-5l368,144r3,-3l375,136r3,-5l381,127r,-6l386,116r1,-5l387,106r,-6l387,94r,-4l386,84r-5,-4l381,76r-3,-6l375,66r-4,-5l368,56r-5,-5l360,47r-8,-3l350,40r-8,-5l338,33r-7,-5l325,25r-7,-2l309,20r-7,-5l295,14r-9,-3l279,8,269,7,260,5,250,3,242,1r-8,l224,,214,r-8,l194,xe" fillcolor="#eaeaea" stroked="f">
                  <v:path arrowok="t"/>
                </v:shape>
                <v:shape id="_x0000_s48124" style="position:absolute;left:4914;top:2784;width:387;height:202" coordsize="387,202" o:allowincell="f" path="m194,l184,,174,,164,r-9,1l145,1,135,3r-8,2l117,7r-8,1l101,11r-7,3l85,15r-7,5l69,23r-6,2l56,28r-6,5l45,35r-6,5l33,44r-6,3l23,51r-4,5l16,61r-3,5l9,70,6,76,4,80,3,84r,6l,94r,6l,106r3,5l3,116r1,5l6,127r3,4l13,136r3,5l19,144r4,5l27,154r6,3l39,162r6,2l50,169r6,3l63,176r6,3l78,183r7,1l94,187r7,3l109,192r8,1l127,197r8,l145,199r10,1l164,202r10,l184,202r10,l206,202r8,l224,202r10,-2l242,199r8,-2l260,197r9,-4l279,192r7,-2l295,187r7,-3l309,183r9,-4l325,176r6,-4l338,169r4,-5l350,162r2,-5l360,154r3,-5l368,144r3,-3l375,136r3,-5l381,127r,-6l386,116r1,-5l387,106r,-6l387,94r,-4l386,84r-5,-4l381,76r-3,-6l375,66r-4,-5l368,56r-5,-5l360,47r-8,-3l350,40r-8,-5l338,33r-7,-5l325,25r-7,-2l309,20r-7,-5l295,14r-9,-3l279,8,269,7,260,5,250,3,242,1r-8,l224,,214,r-8,l194,e" filled="f" strokeweight=".3pt">
                  <v:path arrowok="t"/>
                </v:shape>
                <v:shape id="_x0000_s48125" style="position:absolute;left:5266;top:2986;width:608;height:321" coordsize="608,321" o:allowincell="f" path="m303,l288,,272,,258,3,242,5r-14,l213,7r-14,4l183,14r-11,1l159,20r-13,4l133,28r-12,5l111,37r-11,6l90,47,80,53,69,57,59,64r-8,7l44,77r-8,9l29,91r-6,8l18,106r-5,7l9,120r-4,7l3,136,,143r,9l,160r,9l,176r3,8l5,193r4,7l13,207r5,8l23,222r6,7l36,236r8,7l51,250r8,5l69,262r11,7l90,273r10,6l111,285r10,3l133,293r13,5l159,302r13,4l183,308r16,4l213,313r15,3l242,319r16,l272,321r16,l303,321r15,l334,321r15,-2l364,319r15,-3l393,313r15,-1l420,308r13,-2l449,302r10,-4l472,293r13,-5l497,285r10,-6l518,273r10,-4l538,262r9,-7l554,250r7,-7l570,236r6,-7l582,222r7,-7l592,207r5,-7l600,193r2,-9l605,176r1,-7l608,160r-2,-8l605,143r-3,-7l600,127r-3,-7l592,113r-3,-7l582,99r-6,-8l570,86r-9,-9l554,71r-7,-7l538,57,528,53,518,47,507,43,497,37,485,33,472,28,459,24,449,20,433,15,420,14,408,11,393,7,379,5r-15,l349,3,334,,318,,303,xe" fillcolor="#eaeaea" stroked="f">
                  <v:path arrowok="t"/>
                </v:shape>
                <v:shape id="_x0000_s48126" style="position:absolute;left:5266;top:2986;width:608;height:321" coordsize="608,321" o:allowincell="f" path="m303,l288,,272,,258,3,242,5r-14,l213,7r-14,4l183,14r-11,1l159,20r-13,4l133,28r-12,5l111,37r-11,6l90,47,80,53,69,57,59,64r-8,7l44,77r-8,9l29,91r-6,8l18,106r-5,7l9,120r-4,7l3,136,,143r,9l,160r,9l,176r3,8l5,193r4,7l13,207r5,8l23,222r6,7l36,236r8,7l51,250r8,5l69,262r11,7l90,273r10,6l111,285r10,3l133,293r13,5l159,302r13,4l183,308r16,4l213,313r15,3l242,319r16,l272,321r16,l303,321r15,l334,321r15,-2l364,319r15,-3l393,313r15,-1l420,308r13,-2l449,302r10,-4l472,293r13,-5l497,285r10,-6l518,273r10,-4l538,262r9,-7l554,250r7,-7l570,236r6,-7l582,222r7,-7l592,207r5,-7l600,193r2,-9l605,176r1,-7l608,160r-2,-8l605,143r-3,-7l600,127r-3,-7l592,113r-3,-7l582,99r-6,-8l570,86r-9,-9l554,71r-7,-7l538,57,528,53,518,47,507,43,497,37,485,33,472,28,459,24,449,20,433,15,420,14,408,11,393,7,379,5r-15,l349,3,334,,318,,303,e" filled="f" strokeweight=".3pt">
                  <v:path arrowok="t"/>
                </v:shape>
                <v:shape id="_x0000_s48127" style="position:absolute;left:4124;top:3127;width:698;height:364" coordsize="698,364" o:allowincell="f" path="m348,l333,,314,,297,3,281,5,262,6r-16,5l230,12r-15,3l199,19r-15,3l169,28r-13,5l141,36r-13,6l117,48r-15,6l89,61,79,66,69,72,59,81r-7,8l43,96r-8,8l28,111r-8,8l16,128r-3,9l9,141r-2,6l6,151r-1,6l5,160r-2,5l3,170r,4l,178r,6l,187r3,5l3,198r,3l5,205r,5l6,215r1,5l9,223r4,5l16,237r4,7l28,253r7,7l43,270r9,7l59,284r10,7l79,297r10,6l102,310r15,7l128,321r13,6l156,331r13,6l184,341r15,5l215,350r15,3l246,356r16,3l281,360r16,l314,362r19,2l348,364r19,l384,362r19,-2l420,360r16,-1l453,356r16,-3l485,350r16,-4l515,341r15,-4l544,331r13,-4l571,321r12,-4l594,310r12,-7l619,297r10,-6l639,284r7,-7l655,270r7,-10l669,253r6,-9l681,237r7,-9l689,223r2,-3l691,215r3,-5l694,205r1,-4l695,198r3,-6l698,187r,-3l698,178r,-4l695,170r,-5l694,160r,-3l691,151r,-4l689,141r-1,-4l681,128r-6,-9l669,111r-7,-7l655,96r-9,-7l639,81,629,72,619,66,606,61,594,54,583,48,571,42,557,36,544,33,530,28,515,22,501,19,485,15,469,12,453,11,436,6,420,5,403,3,384,,367,,348,xe" fillcolor="#eaeaea" stroked="f">
                  <v:path arrowok="t"/>
                </v:shape>
                <v:shape id="_x0000_s48128" style="position:absolute;left:4124;top:3127;width:698;height:364" coordsize="698,364" o:allowincell="f" path="m348,l333,,314,,297,3,281,5,262,6r-16,5l230,12r-15,3l199,19r-15,3l169,28r-13,5l141,36r-13,6l117,48r-15,6l89,61,79,66,69,72,59,81r-7,8l43,96r-8,8l28,111r-8,8l16,128r-3,9l9,141r-2,6l6,151r-1,6l5,160r-2,5l3,170r,4l,178r,6l,187r3,5l3,198r,3l5,205r,5l6,215r1,5l9,223r4,5l16,237r4,7l28,253r7,7l43,270r9,7l59,284r10,7l79,297r10,6l102,310r15,7l128,321r13,6l156,331r13,6l184,341r15,5l215,350r15,3l246,356r16,3l281,360r16,l314,362r19,2l348,364r19,l384,362r19,-2l420,360r16,-1l453,356r16,-3l485,350r16,-4l515,341r15,-4l544,331r13,-4l571,321r12,-4l594,310r12,-7l619,297r10,-6l639,284r7,-7l655,270r7,-10l669,253r6,-9l681,237r7,-9l689,223r2,-3l691,215r3,-5l694,205r1,-4l695,198r3,-6l698,187r,-3l698,178r,-4l695,170r,-5l694,160r,-3l691,151r,-4l689,141r-1,-4l681,128r-6,-9l669,111r-7,-7l655,96r-9,-7l639,81,629,72,619,66,606,61,594,54,583,48,571,42,557,36,544,33,530,28,515,22,501,19,485,15,469,12,453,11,436,6,420,5,403,3,384,,367,,348,e" filled="f" strokeweight=".3pt">
                  <v:path arrowok="t"/>
                </v:shape>
                <v:shape id="_x0000_s48129" style="position:absolute;left:5091;top:3173;width:515;height:271" coordsize="515,271" o:allowincell="f" path="m259,l246,,233,,220,2r-13,l194,5,184,6,171,8r-13,4l148,13r-11,3l127,20r-12,3l106,26,96,30,86,35r-8,5l69,45r-9,4l52,55r-6,4l40,65r-8,6l29,78r-7,4l17,88r-6,8l10,102r-3,7l3,115r-2,7l,129r,7l,144r1,7l3,158r4,6l10,171r1,6l17,181r5,7l29,195r3,6l40,207r6,5l52,217r8,5l69,228r9,3l86,235r10,6l106,244r9,4l127,252r10,3l148,257r10,3l171,263r13,2l194,267r13,3l220,270r13,1l246,271r13,l273,271r13,l296,270r15,l324,267r13,-2l347,263r13,-3l371,257r10,-2l393,252r10,-4l413,244r8,-3l432,235r8,-4l450,228r9,-6l465,217r7,-5l479,207r6,-6l490,195r5,-7l501,181r2,-4l508,171r4,-7l512,158r1,-7l515,144r,-8l515,129r-2,-7l512,115r,-6l508,102r-5,-6l501,88r-6,-6l490,78r-5,-7l479,65r-7,-6l465,55r-6,-6l450,45,440,40r-8,-5l421,30r-8,-4l403,23,393,20,381,16,371,13,360,12,347,8,337,6,324,5,311,2r-15,l286,,273,,259,xe" fillcolor="#eaeaea" stroked="f">
                  <v:path arrowok="t"/>
                </v:shape>
                <v:shape id="_x0000_s48130" style="position:absolute;left:5091;top:3173;width:515;height:271" coordsize="515,271" o:allowincell="f" path="m259,l246,,233,,220,2r-13,l194,5,184,6,171,8r-13,4l148,13r-11,3l127,20r-12,3l106,26,96,30,86,35r-8,5l69,45r-9,4l52,55r-6,4l40,65r-8,6l29,78r-7,4l17,88r-6,8l10,102r-3,7l3,115r-2,7l,129r,7l,144r1,7l3,158r4,6l10,171r1,6l17,181r5,7l29,195r3,6l40,207r6,5l52,217r8,5l69,228r9,3l86,235r10,6l106,244r9,4l127,252r10,3l148,257r10,3l171,263r13,2l194,267r13,3l220,270r13,1l246,271r13,l273,271r13,l296,270r15,l324,267r13,-2l347,263r13,-3l371,257r10,-2l393,252r10,-4l413,244r8,-3l432,235r8,-4l450,228r9,-6l465,217r7,-5l479,207r6,-6l490,195r5,-7l501,181r2,-4l508,171r4,-7l512,158r1,-7l515,144r,-8l515,129r-2,-7l512,115r,-6l508,102r-5,-6l501,88r-6,-6l490,78r-5,-7l479,65r-7,-6l465,55r-6,-6l450,45,440,40r-8,-5l421,30r-8,-4l403,23,393,20,381,16,371,13,360,12,347,8,337,6,324,5,311,2r-15,l286,,273,,259,e" filled="f" strokeweight=".3pt">
                  <v:path arrowok="t"/>
                </v:shape>
                <v:shape id="_x0000_s48131" style="position:absolute;left:3952;top:3196;width:388;height:202" coordsize="388,202" o:allowincell="f" path="m192,l182,,172,,162,r-8,2l143,3r-7,l126,6r-8,1l109,9r-9,3l93,15r-8,2l77,20r-7,2l63,26r-7,3l50,32r-6,4l38,40r-5,5l28,49r-5,3l18,58r-4,2l11,65,8,70,7,78,3,80r,6l1,92r,4l,102r1,4l1,111r2,5l3,122r4,6l8,131r3,5l14,139r4,6l23,149r5,5l33,158r5,3l44,165r6,3l56,172r7,6l70,179r7,3l85,185r8,2l100,189r9,3l118,194r8,3l136,197r7,2l154,201r8,l172,201r10,1l192,202r10,l213,201r8,l231,201r9,-2l250,197r9,l269,194r8,-2l287,189r8,-2l303,185r7,-3l318,179r7,-1l330,172r8,-4l343,165r6,-4l355,158r4,-4l365,149r3,-4l372,139r3,-3l379,131r2,-3l384,122r1,-6l387,111r,-5l388,102r-1,-6l387,92r-2,-6l384,80r-3,-2l379,70r-4,-5l372,60r-4,-2l365,52r-6,-3l355,45r-6,-5l343,36r-5,-4l330,29r-5,-3l318,22r-8,-2l303,17r-8,-2l287,12,277,9,269,7,259,6,250,3r-10,l231,2,221,r-8,l202,,192,xe" fillcolor="#eaeaea" stroked="f">
                  <v:path arrowok="t"/>
                </v:shape>
                <v:shape id="_x0000_s48132" style="position:absolute;left:3952;top:3196;width:388;height:202" coordsize="388,202" o:allowincell="f" path="m192,l182,,172,,162,r-8,2l143,3r-7,l126,6r-8,1l109,9r-9,3l93,15r-8,2l77,20r-7,2l63,26r-7,3l50,32r-6,4l38,40r-5,5l28,49r-5,3l18,58r-4,2l11,65,8,70,7,78,3,80r,6l1,92r,4l,102r1,4l1,111r2,5l3,122r4,6l8,131r3,5l14,139r4,6l23,149r5,5l33,158r5,3l44,165r6,3l56,172r7,6l70,179r7,3l85,185r8,2l100,189r9,3l118,194r8,3l136,197r7,2l154,201r8,l172,201r10,1l192,202r10,l213,201r8,l231,201r9,-2l250,197r9,l269,194r8,-2l287,189r8,-2l303,185r7,-3l318,179r7,-1l330,172r8,-4l343,165r6,-4l355,158r4,-4l365,149r3,-4l372,139r3,-3l379,131r2,-3l384,122r1,-6l387,111r,-5l388,102r-1,-6l387,92r-2,-6l384,80r-3,-2l379,70r-4,-5l372,60r-4,-2l365,52r-6,-3l355,45r-6,-5l343,36r-5,-4l330,29r-5,-3l318,22r-8,-2l303,17r-8,-2l287,12,277,9,269,7,259,6,250,3r-10,l231,2,221,r-8,l202,,192,e" filled="f" strokeweight=".3pt">
                  <v:path arrowok="t"/>
                </v:shape>
                <v:shape id="_x0000_s48133" style="position:absolute;left:3904;top:3037;width:394;height:199" coordsize="394,199" o:allowincell="f" path="m196,l186,,176,,166,2r-10,l147,2r-9,3l128,6r-8,1l111,10r-9,2l94,15r-8,1l78,20r-7,3l63,26r-7,3l51,33r-6,3l38,40r-5,3l27,49r-4,3l19,56r-4,6l10,66,9,70,6,76,3,80,,85r,5l,95r,6l,105r,6l,115r3,4l6,125r3,4l10,135r5,4l19,144r4,4l27,152r6,4l38,161r7,3l51,168r5,3l63,175r8,1l78,181r8,3l94,185r8,4l111,191r9,1l128,195r10,2l147,198r9,1l166,199r10,l186,199r10,l206,199r10,l225,199r10,l245,198r10,-1l265,195r8,-3l282,191r7,-2l298,185r9,-1l314,181r8,-5l327,175r10,-4l344,168r4,-4l355,161r6,-5l366,152r5,-4l374,144r4,-5l383,135r3,-6l389,125r,-6l393,115r,-4l394,105r,-4l394,95r-1,-5l393,85r-4,-5l389,76r-3,-6l383,66r-5,-4l374,56r-3,-4l366,49r-5,-6l355,40r-7,-4l344,33r-7,-4l327,26r-5,-3l314,20r-7,-4l298,15r-9,-3l282,10,273,7,265,6,255,5,245,2r-10,l225,2,216,,206,,196,xe" fillcolor="#eaeaea" stroked="f">
                  <v:path arrowok="t"/>
                </v:shape>
                <v:shape id="_x0000_s48134" style="position:absolute;left:3904;top:3037;width:394;height:199" coordsize="394,199" o:allowincell="f" path="m196,l186,,176,,166,2r-10,l147,2r-9,3l128,6r-8,1l111,10r-9,2l94,15r-8,1l78,20r-7,3l63,26r-7,3l51,33r-6,3l38,40r-5,3l27,49r-4,3l19,56r-4,6l10,66,9,70,6,76,3,80,,85r,5l,95r,6l,105r,6l,115r3,4l6,125r3,4l10,135r5,4l19,144r4,4l27,152r6,4l38,161r7,3l51,168r5,3l63,175r8,1l78,181r8,3l94,185r8,4l111,191r9,1l128,195r10,2l147,198r9,1l166,199r10,l186,199r10,l206,199r10,l225,199r10,l245,198r10,-1l265,195r8,-3l282,191r7,-2l298,185r9,-1l314,181r8,-5l327,175r10,-4l344,168r4,-4l355,161r6,-5l366,152r5,-4l374,144r4,-5l383,135r3,-6l389,125r,-6l393,115r,-4l394,105r,-4l394,95r-1,-5l393,85r-4,-5l389,76r-3,-6l383,66r-5,-4l374,56r-3,-4l366,49r-5,-6l355,40r-7,-4l344,33r-7,-4l327,26r-5,-3l314,20r-7,-4l298,15r-9,-3l282,10,273,7,265,6,255,5,245,2r-10,l225,2,216,,206,,196,e" filled="f" strokeweight=".3pt">
                  <v:path arrowok="t"/>
                </v:shape>
                <v:shape id="_x0000_s48135" style="position:absolute;left:4084;top:2851;width:606;height:319" coordsize="606,319" o:allowincell="f" path="m304,l288,,272,1r-15,l243,3,229,6,214,7r-16,3l187,13r-16,3l158,19r-13,5l132,27r-11,5l109,36,99,42,88,47,78,53r-9,6l59,64r-7,6l43,77r-7,6l30,90r-7,7l19,105r-5,7l10,120r-3,8l3,135r-2,8l1,150,,160r1,8l1,176r2,7l7,192r3,7l14,206r5,9l23,221r7,8l36,235r7,7l52,248r7,7l69,261r9,7l88,272r11,4l109,282r12,6l132,291r13,4l158,299r13,5l187,305r11,4l214,311r15,3l243,317r14,1l272,318r16,1l304,319r15,l334,318r16,l364,317r14,-3l393,311r14,-2l421,305r13,-1l447,299r12,-4l473,291r12,-3l495,282r10,-6l516,272r10,-4l537,261r8,-6l554,248r8,-6l570,235r5,-6l581,221r6,-6l591,206r5,-7l598,192r3,-9l604,176r,-8l606,160r-2,-10l604,143r-3,-8l598,128r-2,-8l591,112r-4,-7l581,97r-6,-7l570,83r-8,-6l554,70r-9,-6l537,59,526,53,516,47,505,42,495,36,485,32,473,27,459,24,447,19,434,16,421,13,407,10,393,7,378,6,364,3,350,1r-16,l319,,304,xe" fillcolor="#eaeaea" stroked="f">
                  <v:path arrowok="t"/>
                </v:shape>
                <v:shape id="_x0000_s48136" style="position:absolute;left:4084;top:2851;width:606;height:319" coordsize="606,319" o:allowincell="f" path="m304,l288,,272,1r-15,l243,3,229,6,214,7r-16,3l187,13r-16,3l158,19r-13,5l132,27r-11,5l109,36,99,42,88,47,78,53r-9,6l59,64r-7,6l43,77r-7,6l30,90r-7,7l19,105r-5,7l10,120r-3,8l3,135r-2,8l1,150,,160r1,8l1,176r2,7l7,192r3,7l14,206r5,9l23,221r7,8l36,235r7,7l52,248r7,7l69,261r9,7l88,272r11,4l109,282r12,6l132,291r13,4l158,299r13,5l187,305r11,4l214,311r15,3l243,317r14,1l272,318r16,1l304,319r15,l334,318r16,l364,317r14,-3l393,311r14,-2l421,305r13,-1l447,299r12,-4l473,291r12,-3l495,282r10,-6l516,272r10,-4l537,261r8,-6l554,248r8,-6l570,235r5,-6l581,221r6,-6l591,206r5,-7l598,192r3,-9l604,176r,-8l606,160r-2,-10l604,143r-3,-8l598,128r-2,-8l591,112r-4,-7l581,97r-6,-7l570,83r-8,-6l554,70r-9,-6l537,59,526,53,516,47,505,42,495,36,485,32,473,27,459,24,447,19,434,16,421,13,407,10,393,7,378,6,364,3,350,1r-16,l319,,304,e" filled="f" strokeweight=".3pt">
                  <v:path arrowok="t"/>
                </v:shape>
                <v:shape id="_x0000_s48137" style="position:absolute;left:4609;top:3219;width:604;height:318" coordsize="604,318" o:allowincell="f" path="m301,l285,,269,,255,3r-15,l226,6,212,7,196,9r-12,3l170,16r-15,1l144,23r-12,4l121,32r-12,4l98,42,88,46,78,53,68,59r-9,6l52,70,42,78r-7,5l30,92r-8,6l19,106r-6,6l10,121r-6,7l1,135,,143r,8l,159r,9l,175r1,7l4,192r6,7l13,206r6,8l22,221r8,8l35,235r7,7l52,249r7,5l68,260r10,7l88,272r10,5l109,282r12,5l132,290r12,5l155,300r15,1l184,305r12,3l212,310r14,4l240,315r15,l269,317r16,l301,318r16,-1l331,317r14,-2l361,315r14,-1l390,310r14,-2l417,305r15,-4l443,300r13,-5l470,290r12,-3l492,282r12,-5l514,272r11,-5l534,260r8,-6l552,249r9,-7l567,235r7,-6l580,221r4,-7l590,206r4,-7l596,192r4,-10l603,175r,-7l604,159r-1,-8l603,143r-3,-8l596,128r-2,-7l590,112r-6,-6l580,98r-6,-6l567,83r-6,-5l552,70,542,65r-8,-6l525,53,514,46,504,42,492,36,482,32,470,27,456,23,443,17,432,16,417,12,404,9,390,7,375,6,361,3r-16,l331,,317,,301,xe" fillcolor="#eaeaea" stroked="f">
                  <v:path arrowok="t"/>
                </v:shape>
                <v:shape id="_x0000_s48138" style="position:absolute;left:4609;top:3219;width:604;height:318" coordsize="604,318" o:allowincell="f" path="m301,l285,,269,,255,3r-15,l226,6,212,7,196,9r-12,3l170,16r-15,1l144,23r-12,4l121,32r-12,4l98,42,88,46,78,53,68,59r-9,6l52,70,42,78r-7,5l30,92r-8,6l19,106r-6,6l10,121r-6,7l1,135,,143r,8l,159r,9l,175r1,7l4,192r6,7l13,206r6,8l22,221r8,8l35,235r7,7l52,249r7,5l68,260r10,7l88,272r10,5l109,282r12,5l132,290r12,5l155,300r15,1l184,305r12,3l212,310r14,4l240,315r15,l269,317r16,l301,318r16,-1l331,317r14,-2l361,315r14,-1l390,310r14,-2l417,305r15,-4l443,300r13,-5l470,290r12,-3l492,282r12,-5l514,272r11,-5l534,260r8,-6l552,249r9,-7l567,235r7,-6l580,221r4,-7l590,206r4,-7l596,192r4,-10l603,175r,-7l604,159r-1,-8l603,143r-3,-8l596,128r-2,-7l590,112r-6,-6l580,98r-6,-6l567,83r-6,-5l552,70,542,65r-8,-6l525,53,514,46,504,42,492,36,482,32,470,27,456,23,443,17,432,16,417,12,404,9,390,7,375,6,361,3r-16,l331,,317,,301,e" filled="f" strokeweight=".3pt">
                  <v:path arrowok="t"/>
                </v:shape>
                <v:shape id="_x0000_s48139" style="position:absolute;left:5351;top:2872;width:476;height:250" coordsize="476,250" o:allowincell="f" path="m239,l226,,215,,203,2,190,5,180,6r-11,l157,8r-10,3l136,13r-11,2l115,19r-10,3l97,26r-9,3l78,33r-9,5l64,42r-9,3l48,51r-7,5l36,62r-8,4l25,72r-6,4l16,84r-6,4l8,95,6,99r-3,8l,114r,5l,127r,5l,138r3,6l6,151r2,6l10,162r6,6l19,175r6,5l28,185r8,5l41,195r7,5l55,204r9,6l69,214r9,4l88,221r9,4l105,228r10,5l125,234r11,4l147,240r10,1l169,245r11,2l190,247r13,1l215,250r11,l239,250r13,l264,250r11,-2l287,247r11,l311,245r12,-4l333,240r11,-2l353,234r11,-1l373,228r10,-3l392,221r8,-3l407,214r8,-4l425,204r5,-4l436,195r7,-5l449,185r6,-5l459,175r5,-7l466,162r5,-5l474,151r1,-7l476,138r,-6l476,127r,-8l476,114r-1,-7l474,99r-3,-4l466,88r-2,-4l459,76r-4,-4l449,66r-6,-4l436,56r-6,-5l425,45,415,42r-8,-4l400,33r-8,-4l383,26,373,22r-9,-3l353,15r-9,-2l333,11,323,8,311,6r-13,l287,5,275,2,264,,252,,239,xe" fillcolor="#eaeaea" stroked="f">
                  <v:path arrowok="t"/>
                </v:shape>
                <v:shape id="_x0000_s48140" style="position:absolute;left:5351;top:2872;width:476;height:250" coordsize="476,250" o:allowincell="f" path="m239,l226,,215,,203,2,190,5,180,6r-11,l157,8r-10,3l136,13r-11,2l115,19r-10,3l97,26r-9,3l78,33r-9,5l64,42r-9,3l48,51r-7,5l36,62r-8,4l25,72r-6,4l16,84r-6,4l8,95,6,99r-3,8l,114r,5l,127r,5l,138r3,6l6,151r2,6l10,162r6,6l19,175r6,5l28,185r8,5l41,195r7,5l55,204r9,6l69,214r9,4l88,221r9,4l105,228r10,5l125,234r11,4l147,240r10,1l169,245r11,2l190,247r13,1l215,250r11,l239,250r13,l264,250r11,-2l287,247r11,l311,245r12,-4l333,240r11,-2l353,234r11,-1l373,228r10,-3l392,221r8,-3l407,214r8,-4l425,204r5,-4l436,195r7,-5l449,185r6,-5l459,175r5,-7l466,162r5,-5l474,151r1,-7l476,138r,-6l476,127r,-8l476,114r-1,-7l474,99r-3,-4l466,88r-2,-4l459,76r-4,-4l449,66r-6,-4l436,56r-6,-5l425,45,415,42r-8,-4l400,33r-8,-4l383,26,373,22r-9,-3l353,15r-9,-2l333,11,323,8,311,6r-13,l287,5,275,2,264,,252,,239,e" filled="f" strokeweight=".3pt">
                  <v:path arrowok="t"/>
                </v:shape>
                <v:shape id="_x0000_s48141" style="position:absolute;left:5223;top:2784;width:430;height:222" coordsize="430,222" o:allowincell="f" path="m216,l205,,193,,183,,173,1,163,3,151,4r-8,1l133,8r-10,l114,14r-12,l95,17r-8,4l78,25r-7,2l62,31r-7,4l49,40r-6,4l38,48r-6,3l26,57r-4,6l18,66r-5,5l10,77,7,84,5,88,3,94,,99r,5l,110r,6l,121r3,6l5,133r2,6l10,144r3,5l18,153r4,6l26,164r6,5l38,173r5,4l49,182r6,4l62,190r9,3l78,196r9,4l95,202r7,5l114,209r9,1l133,213r10,3l151,216r12,1l173,220r10,2l193,222r12,l216,222r10,l236,222r10,l256,220r13,-3l279,216r10,l298,213r10,-3l317,209r8,-2l334,202r10,-2l351,196r7,-3l369,190r4,-4l380,182r9,-5l393,173r7,-4l403,164r6,-5l413,153r4,-4l420,144r2,-5l425,133r3,-6l429,121r1,-5l430,110r,-6l429,99r-1,-5l425,88r-3,-4l420,77r-3,-6l413,66r-4,-3l403,57r-3,-6l393,48r-4,-4l380,40r-7,-5l369,31,358,27r-7,-2l344,21,334,17r-9,-3l317,14,308,8r-10,l289,5,279,4,269,3,256,1,246,,236,,226,,216,xe" fillcolor="#eaeaea" stroked="f">
                  <v:path arrowok="t"/>
                </v:shape>
                <v:shape id="_x0000_s48142" style="position:absolute;left:5223;top:2784;width:430;height:222" coordsize="430,222" o:allowincell="f" path="m216,l205,,193,,183,,173,1,163,3,151,4r-8,1l133,8r-10,l114,14r-12,l95,17r-8,4l78,25r-7,2l62,31r-7,4l49,40r-6,4l38,48r-6,3l26,57r-4,6l18,66r-5,5l10,77,7,84,5,88,3,94,,99r,5l,110r,6l,121r3,6l5,133r2,6l10,144r3,5l18,153r4,6l26,164r6,5l38,173r5,4l49,182r6,4l62,190r9,3l78,196r9,4l95,202r7,5l114,209r9,1l133,213r10,3l151,216r12,1l173,220r10,2l193,222r12,l216,222r10,l236,222r10,l256,220r13,-3l279,216r10,l298,213r10,-3l317,209r8,-2l334,202r10,-2l351,196r7,-3l369,190r4,-4l380,182r9,-5l393,173r7,-4l403,164r6,-5l413,153r4,-4l420,144r2,-5l425,133r3,-6l429,121r1,-5l430,110r,-6l429,99r-1,-5l425,88r-3,-4l420,77r-3,-6l413,66r-4,-3l403,57r-3,-6l393,48r-4,-4l380,40r-7,-5l369,31,358,27r-7,-2l344,21,334,17r-9,-3l317,14,308,8r-10,l289,5,279,4,269,3,256,1,246,,236,,226,,216,e" filled="f" strokeweight=".3pt">
                  <v:path arrowok="t"/>
                </v:shape>
                <v:shape id="_x0000_s48143" style="position:absolute;left:4060;top:2841;width:1703;height:600" coordsize="1703,600" o:allowincell="f" path="m523,59l594,17r320,2l1142,r282,70l1563,50r78,9l1660,236r43,29l1572,403,1428,308r-37,50l1188,546,513,600,162,560,50,444r,-119l,223,523,59xe" fillcolor="#eaeaea" stroked="f">
                  <v:path arrowok="t"/>
                </v:shape>
                <v:shape id="_x0000_s48144" style="position:absolute;left:2540;top:2981;width:310;height:155" coordsize="310,155" o:allowincell="f" path="m154,r-8,l139,r-8,2l124,2r-8,1l108,5r-7,l94,8,87,9r-6,1l74,12r-6,3l62,16r-7,3l51,20r-7,5l41,26r-6,3l31,32r-5,3l22,38r-4,4l13,45r-1,3l9,52,6,55,5,59,2,62r,4l,71r,4l,78r,3l,85r2,4l2,93r3,3l6,101r3,4l12,108r1,3l18,114r4,4l26,121r5,3l35,128r6,1l44,132r7,2l55,138r7,1l68,142r6,l81,145r6,1l94,149r7,2l108,152r8,l124,152r7,2l139,155r7,l154,155r8,l169,155r7,-1l186,152r7,l200,152r8,-1l215,149r7,-3l228,145r7,-3l241,142r5,-3l254,138r4,-4l264,132r4,-3l274,128r4,-4l282,121r6,-3l291,114r3,-3l297,108r3,-3l303,101r1,-5l307,93r1,-4l310,85r,-4l310,78r,-3l310,71r-2,-5l307,62r-3,-3l303,55r-3,-3l297,48r-3,-3l291,42r-3,-4l282,35r-4,-3l274,29r-6,-3l264,25r-6,-5l254,19r-8,-3l241,15r-6,-3l228,10,222,9,215,8,208,5r-8,l193,3,186,2r-10,l169,r-7,l154,xe" fillcolor="#aade02" stroked="f">
                  <v:path arrowok="t"/>
                </v:shape>
                <v:shape id="_x0000_s48145" style="position:absolute;left:2540;top:2981;width:310;height:155" coordsize="310,155" o:allowincell="f" path="m154,r-8,l139,r-8,2l124,2r-8,1l108,5r-7,l94,8,87,9r-6,1l74,12r-6,3l62,16r-7,3l51,20r-7,5l41,26r-6,3l31,32r-5,3l22,38r-4,4l13,45r-1,3l9,52,6,55,5,59,2,62r,4l,71r,4l,78r,3l,85r2,4l2,93r3,3l6,101r3,4l12,108r1,3l18,114r4,4l26,121r5,3l35,128r6,1l44,132r7,2l55,138r7,1l68,142r6,l81,145r6,1l94,149r7,2l108,152r8,l124,152r7,2l139,155r7,l154,155r8,l169,155r7,-1l186,152r7,l200,152r8,-1l215,149r7,-3l228,145r7,-3l241,142r5,-3l254,138r4,-4l264,132r4,-3l274,128r4,-4l282,121r6,-3l291,114r3,-3l297,108r3,-3l303,101r1,-5l307,93r1,-4l310,85r,-4l310,78r,-3l310,71r-2,-5l307,62r-3,-3l303,55r-3,-3l297,48r-3,-3l291,42r-3,-4l282,35r-4,-3l274,29r-6,-3l264,25r-6,-5l254,19r-8,-3l241,15r-6,-3l228,10,222,9,215,8,208,5r-8,l193,3,186,2r-10,l169,r-7,l154,xe" fillcolor="#aade02" stroked="f">
                  <v:path arrowok="t"/>
                </v:shape>
                <v:shape id="_x0000_s48146" style="position:absolute;left:2540;top:2981;width:310;height:155" coordsize="310,155" o:allowincell="f" path="m154,r-8,l139,r-8,2l124,2r-8,1l108,5r-7,l94,8,87,9r-6,1l74,12r-6,3l62,16r-7,3l51,20r-7,5l41,26r-6,3l31,32r-5,3l22,38r-4,4l13,45r-1,3l9,52,6,55,5,59,2,62r,4l,71r,4l,78r,3l,85r2,4l2,93r3,3l6,101r3,4l12,108r1,3l18,114r4,4l26,121r5,3l35,128r6,1l44,132r7,2l55,138r7,1l68,142r6,l81,145r6,1l94,149r7,2l108,152r8,l124,152r7,2l139,155r7,l154,155r8,l169,155r7,-1l186,152r7,l200,152r8,-1l215,149r7,-3l228,145r7,-3l241,142r5,-3l254,138r4,-4l264,132r4,-3l274,128r4,-4l282,121r6,-3l291,114r3,-3l297,108r3,-3l303,101r1,-5l307,93r1,-4l310,85r,-4l310,78r,-3l310,71r-2,-5l307,62r-3,-3l303,55r-3,-3l297,48r-3,-3l291,42r-3,-4l282,35r-4,-3l274,29r-6,-3l264,25r-6,-5l254,19r-8,-3l241,15r-6,-3l228,10,222,9,215,8,208,5r-8,l193,3,186,2r-10,l169,r-7,l154,e" filled="f" strokeweight=".3pt">
                  <v:path arrowok="t"/>
                </v:shape>
                <v:shape id="_x0000_s48147" style="position:absolute;left:2798;top:2968;width:253;height:127" coordsize="253,127" o:allowincell="f" path="m127,r-6,l112,r-6,l102,2r-9,l89,3r-7,l76,5,72,6,66,8,60,9r-4,2l52,13r-7,2l42,16r-5,2l33,22r-3,1l26,25r-6,3l17,31r-3,2l11,36r-1,3l7,42,6,45,3,48,1,51r,2l,56r,5l,64r,2l,71r1,3l1,76r2,3l6,82r1,3l10,89r1,2l14,94r3,2l20,98r6,3l30,104r3,2l37,108r5,1l45,112r7,2l56,117r4,1l66,119r6,l76,122r6,l89,124r4,1l102,125r4,2l112,127r9,l127,127r7,l139,127r8,l154,125r4,l164,124r7,-2l177,122r6,-3l187,119r6,-1l198,117r6,-3l207,112r6,-3l216,108r5,-2l226,104r3,-3l232,98r4,-2l237,94r5,-3l244,89r2,-4l247,82r2,-3l250,76r3,-2l253,71r,-5l253,64r,-3l253,56r,-3l250,51r-1,-3l247,45r-1,-3l244,39r-2,-3l237,33r-1,-2l232,28r-3,-3l226,23r-5,-1l216,18r-3,-2l207,15r-3,-2l198,11,193,9,187,8,183,6,177,5,171,3r-7,l158,2r-4,l147,r-8,l134,r-7,xe" fillcolor="#aade02" stroked="f">
                  <v:path arrowok="t"/>
                </v:shape>
                <v:shape id="_x0000_s48148" style="position:absolute;left:2798;top:2968;width:253;height:127" coordsize="253,127" o:allowincell="f" path="m127,r-6,l112,r-6,l102,2r-9,l89,3r-7,l76,5,72,6,66,8,60,9r-4,2l52,13r-7,2l42,16r-5,2l33,22r-3,1l26,25r-6,3l17,31r-3,2l11,36r-1,3l7,42,6,45,3,48,1,51r,2l,56r,5l,64r,2l,71r1,3l1,76r2,3l6,82r1,3l10,89r1,2l14,94r3,2l20,98r6,3l30,104r3,2l37,108r5,1l45,112r7,2l56,117r4,1l66,119r6,l76,122r6,l89,124r4,1l102,125r4,2l112,127r9,l127,127r7,l139,127r8,l154,125r4,l164,124r7,-2l177,122r6,-3l187,119r6,-1l198,117r6,-3l207,112r6,-3l216,108r5,-2l226,104r3,-3l232,98r4,-2l237,94r5,-3l244,89r2,-4l247,82r2,-3l250,76r3,-2l253,71r,-5l253,64r,-3l253,56r,-3l250,51r-1,-3l247,45r-1,-3l244,39r-2,-3l237,33r-1,-2l232,28r-3,-3l226,23r-5,-1l216,18r-3,-2l207,15r-3,-2l198,11,193,9,187,8,183,6,177,5,171,3r-7,l158,2r-4,l147,r-8,l134,r-7,xe" fillcolor="#aade02" stroked="f">
                  <v:path arrowok="t"/>
                </v:shape>
                <v:shape id="_x0000_s48149" style="position:absolute;left:2798;top:2968;width:253;height:127" coordsize="253,127" o:allowincell="f" path="m127,r-6,l112,r-6,l102,2r-9,l89,3r-7,l76,5,72,6,66,8,60,9r-4,2l52,13r-7,2l42,16r-5,2l33,22r-3,1l26,25r-6,3l17,31r-3,2l11,36r-1,3l7,42,6,45,3,48,1,51r,2l,56r,5l,64r,2l,71r1,3l1,76r2,3l6,82r1,3l10,89r1,2l14,94r3,2l20,98r6,3l30,104r3,2l37,108r5,1l45,112r7,2l56,117r4,1l66,119r6,l76,122r6,l89,124r4,1l102,125r4,2l112,127r9,l127,127r7,l139,127r8,l154,125r4,l164,124r7,-2l177,122r6,-3l187,119r6,-1l198,117r6,-3l207,112r6,-3l216,108r5,-2l226,104r3,-3l232,98r4,-2l237,94r5,-3l244,89r2,-4l247,82r2,-3l250,76r3,-2l253,71r,-5l253,64r,-3l253,56r,-3l250,51r-1,-3l247,45r-1,-3l244,39r-2,-3l237,33r-1,-2l232,28r-3,-3l226,23r-5,-1l216,18r-3,-2l207,15r-3,-2l198,11,193,9,187,8,183,6,177,5,171,3r-7,l158,2r-4,l147,r-8,l134,r-7,e" filled="f" strokeweight=".3pt">
                  <v:path arrowok="t"/>
                </v:shape>
                <v:shape id="_x0000_s48150" style="position:absolute;left:3030;top:3095;width:397;height:199" coordsize="397,199" o:allowincell="f" path="m198,l188,,178,,168,,158,1,148,2,138,4r-9,1l119,7r-9,3l102,11r-8,3l86,17r-7,1l71,22r-7,3l56,28r-6,3l44,34r-7,4l33,43r-6,4l23,51r-5,4l14,60r-3,5l7,68,4,74,2,78,1,83,,88r,5l,98r,6l,108r1,5l2,118r2,5l7,127r4,4l14,137r4,4l23,146r4,4l33,154r4,3l44,161r6,5l56,169r8,2l71,176r8,3l86,181r8,3l102,186r8,3l119,190r10,3l138,193r10,1l158,197r10,l178,199r10,l198,199r10,l218,199r10,-2l238,197r9,-3l257,193r9,l274,190r9,-1l293,186r7,-2l309,181r7,-2l323,176r7,-5l339,169r6,-3l352,161r6,-4l362,154r6,-4l372,146r4,-5l381,137r3,-6l388,127r3,-4l392,118r2,-5l395,108r,-4l397,98r-2,-5l395,88r-1,-5l392,78r-1,-4l388,68r-4,-3l381,60r-5,-5l372,51r-4,-4l362,43r-4,-5l352,34r-7,-3l339,28r-9,-3l323,22r-7,-4l309,17r-9,-3l293,11,283,10,274,7,266,5,257,4,247,2,238,1,228,,218,,208,,198,xe" fillcolor="#aade02" stroked="f">
                  <v:path arrowok="t"/>
                </v:shape>
                <v:shape id="_x0000_s48151" style="position:absolute;left:3030;top:3095;width:397;height:199" coordsize="397,199" o:allowincell="f" path="m198,l188,,178,,168,,158,1,148,2,138,4r-9,1l119,7r-9,3l102,11r-8,3l86,17r-7,1l71,22r-7,3l56,28r-6,3l44,34r-7,4l33,43r-6,4l23,51r-5,4l14,60r-3,5l7,68,4,74,2,78,1,83,,88r,5l,98r,6l,108r1,5l2,118r2,5l7,127r4,4l14,137r4,4l23,146r4,4l33,154r4,3l44,161r6,5l56,169r8,2l71,176r8,3l86,181r8,3l102,186r8,3l119,190r10,3l138,193r10,1l158,197r10,l178,199r10,l198,199r10,l218,199r10,-2l238,197r9,-3l257,193r9,l274,190r9,-1l293,186r7,-2l309,181r7,-2l323,176r7,-5l339,169r6,-3l352,161r6,-4l362,154r6,-4l372,146r4,-5l381,137r3,-6l388,127r3,-4l392,118r2,-5l395,108r,-4l397,98r-2,-5l395,88r-1,-5l392,78r-1,-4l388,68r-4,-3l381,60r-5,-5l372,51r-4,-4l362,43r-4,-5l352,34r-7,-3l339,28r-9,-3l323,22r-7,-4l309,17r-9,-3l293,11,283,10,274,7,266,5,257,4,247,2,238,1,228,,218,,208,,198,xe" fillcolor="#aade02" stroked="f">
                  <v:path arrowok="t"/>
                </v:shape>
                <v:shape id="_x0000_s48152" style="position:absolute;left:3030;top:3095;width:397;height:199" coordsize="397,199" o:allowincell="f" path="m198,l188,,178,,168,,158,1,148,2,138,4r-9,1l119,7r-9,3l102,11r-8,3l86,17r-7,1l71,22r-7,3l56,28r-6,3l44,34r-7,4l33,43r-6,4l23,51r-5,4l14,60r-3,5l7,68,4,74,2,78,1,83,,88r,5l,98r,6l,108r1,5l2,118r2,5l7,127r4,4l14,137r4,4l23,146r4,4l33,154r4,3l44,161r6,5l56,169r8,2l71,176r8,3l86,181r8,3l102,186r8,3l119,190r10,3l138,193r10,1l158,197r10,l178,199r10,l198,199r10,l218,199r10,-2l238,197r9,-3l257,193r9,l274,190r9,-1l293,186r7,-2l309,181r7,-2l323,176r7,-5l339,169r6,-3l352,161r6,-4l362,154r6,-4l372,146r4,-5l381,137r3,-6l388,127r3,-4l392,118r2,-5l395,108r,-4l397,98r-2,-5l395,88r-1,-5l392,78r-1,-4l388,68r-4,-3l381,60r-5,-5l372,51r-4,-4l362,43r-4,-5l352,34r-7,-3l339,28r-9,-3l323,22r-7,-4l309,17r-9,-3l293,11,283,10,274,7,266,5,257,4,247,2,238,1,228,,218,,208,,198,e" filled="f" strokeweight=".3pt">
                  <v:path arrowok="t"/>
                </v:shape>
                <v:shape id="_x0000_s48153" style="position:absolute;left:2279;top:3182;width:457;height:225" coordsize="457,225" o:allowincell="f" path="m228,l217,,205,,194,1,182,3r-11,l161,6,151,7,141,9r-10,2l120,13r-10,4l100,20r-8,1l84,26r-8,4l66,33r-7,3l51,40r-5,4l38,50r-5,4l28,59r-5,4l18,69r-5,4l10,79,7,83,5,87r,3l4,92,3,96,1,99r,3l1,105r,2l,110r,3l,116r1,3l1,122r,3l1,126r2,4l4,133r1,2l5,137r2,3l10,146r3,4l18,156r5,6l28,166r5,4l38,176r8,4l51,183r8,5l66,192r10,4l84,199r8,3l100,205r10,4l120,211r11,2l141,215r10,4l161,219r10,3l182,222r12,1l205,225r12,l228,225r13,l253,225r10,-2l274,222r12,l296,219r10,l318,215r10,-2l338,211r8,-2l356,205r9,-3l375,199r7,-3l389,192r8,-4l405,183r6,-3l417,176r7,-6l428,166r6,-4l438,156r5,-6l447,146r3,-6l451,137r2,-2l453,133r3,-3l456,126r1,-1l457,122r,-3l457,116r,-3l457,110r,-3l457,105r,-3l456,99r,-3l453,92r,-2l451,87r-1,-4l447,79r-4,-6l438,69r-4,-6l428,59r-4,-5l417,50r-6,-6l405,40r-8,-4l389,33r-7,-3l375,26,365,21r-9,-1l346,17r-8,-4l328,11,318,9,306,7,296,6,286,3r-12,l263,1,253,,241,,228,xe" fillcolor="#aade02" stroked="f">
                  <v:path arrowok="t"/>
                </v:shape>
                <v:shape id="_x0000_s48154" style="position:absolute;left:2279;top:3182;width:457;height:225" coordsize="457,225" o:allowincell="f" path="m228,l217,,205,,194,1,182,3r-11,l161,6,151,7,141,9r-10,2l120,13r-10,4l100,20r-8,1l84,26r-8,4l66,33r-7,3l51,40r-5,4l38,50r-5,4l28,59r-5,4l18,69r-5,4l10,79,7,83,5,87r,3l4,92,3,96,1,99r,3l1,105r,2l,110r,3l,116r1,3l1,122r,3l1,126r2,4l4,133r1,2l5,137r2,3l10,146r3,4l18,156r5,6l28,166r5,4l38,176r8,4l51,183r8,5l66,192r10,4l84,199r8,3l100,205r10,4l120,211r11,2l141,215r10,4l161,219r10,3l182,222r12,1l205,225r12,l228,225r13,l253,225r10,-2l274,222r12,l296,219r10,l318,215r10,-2l338,211r8,-2l356,205r9,-3l375,199r7,-3l389,192r8,-4l405,183r6,-3l417,176r7,-6l428,166r6,-4l438,156r5,-6l447,146r3,-6l451,137r2,-2l453,133r3,-3l456,126r1,-1l457,122r,-3l457,116r,-3l457,110r,-3l457,105r,-3l456,99r,-3l453,92r,-2l451,87r-1,-4l447,79r-4,-6l438,69r-4,-6l428,59r-4,-5l417,50r-6,-6l405,40r-8,-4l389,33r-7,-3l375,26,365,21r-9,-1l346,17r-8,-4l328,11,318,9,306,7,296,6,286,3r-12,l263,1,253,,241,,228,xe" fillcolor="#aade02" stroked="f">
                  <v:path arrowok="t"/>
                </v:shape>
                <v:shape id="_x0000_s48155" style="position:absolute;left:2279;top:3182;width:457;height:225" coordsize="457,225" o:allowincell="f" path="m228,l217,,205,,194,1,182,3r-11,l161,6,151,7,141,9r-10,2l120,13r-10,4l100,20r-8,1l84,26r-8,4l66,33r-7,3l51,40r-5,4l38,50r-5,4l28,59r-5,4l18,69r-5,4l10,79,7,83,5,87r,3l4,92,3,96,1,99r,3l1,105r,2l,110r,3l,116r1,3l1,122r,3l1,126r2,4l4,133r1,2l5,137r2,3l10,146r3,4l18,156r5,6l28,166r5,4l38,176r8,4l51,183r8,5l66,192r10,4l84,199r8,3l100,205r10,4l120,211r11,2l141,215r10,4l161,219r10,3l182,222r12,1l205,225r12,l228,225r13,l253,225r10,-2l274,222r12,l296,219r10,l318,215r10,-2l338,211r8,-2l356,205r9,-3l375,199r7,-3l389,192r8,-4l405,183r6,-3l417,176r7,-6l428,166r6,-4l438,156r5,-6l447,146r3,-6l451,137r2,-2l453,133r3,-3l456,126r1,-1l457,122r,-3l457,116r,-3l457,110r,-3l457,105r,-3l456,99r,-3l453,92r,-2l451,87r-1,-4l447,79r-4,-6l438,69r-4,-6l428,59r-4,-5l417,50r-6,-6l405,40r-8,-4l389,33r-7,-3l375,26,365,21r-9,-1l346,17r-8,-4l328,11,318,9,306,7,296,6,286,3r-12,l263,1,253,,241,,228,e" filled="f" strokeweight=".3pt">
                  <v:path arrowok="t"/>
                </v:shape>
                <v:shape id="_x0000_s48156" style="position:absolute;left:2913;top:3209;width:338;height:169" coordsize="338,169" o:allowincell="f" path="m171,l161,,151,r-7,2l135,3r-7,1l121,4r-9,2l104,7,98,9r-9,3l82,13r-7,3l69,17r-6,3l56,23r-6,2l45,27r-6,5l35,35r-6,2l26,42r-6,3l19,49r-5,3l10,56,9,60,6,65,4,69,1,73r,3l,80r,5l,89r1,4l1,98r3,5l6,106r3,4l10,113r4,5l19,122r1,3l26,129r3,3l35,136r4,3l45,142r5,3l56,146r7,5l69,152r6,3l82,156r7,3l98,159r6,3l112,163r9,2l128,166r7,2l144,168r7,1l161,169r10,l178,169r9,l194,168r9,l213,166r7,-1l227,163r7,-1l243,159r7,l258,156r5,-1l270,152r6,-1l283,146r6,-1l295,142r6,-3l305,136r4,-4l314,129r4,-4l322,122r3,-4l327,113r4,-3l332,106r3,-3l335,98r2,-5l338,89r,-4l338,80r-1,-4l335,73r,-4l332,65r-1,-5l327,56r-2,-4l322,49r-4,-4l314,42r-5,-5l305,35r-4,-3l295,27r-6,-2l283,23r-7,-3l270,17r-7,-1l258,13r-8,-1l243,9,234,7,227,6,220,4r-7,l203,3,194,2,187,r-9,l171,xe" fillcolor="#aade02" stroked="f">
                  <v:path arrowok="t"/>
                </v:shape>
                <v:shape id="_x0000_s48157" style="position:absolute;left:2913;top:3209;width:338;height:169" coordsize="338,169" o:allowincell="f" path="m171,l161,,151,r-7,2l135,3r-7,1l121,4r-9,2l104,7,98,9r-9,3l82,13r-7,3l69,17r-6,3l56,23r-6,2l45,27r-6,5l35,35r-6,2l26,42r-6,3l19,49r-5,3l10,56,9,60,6,65,4,69,1,73r,3l,80r,5l,89r1,4l1,98r3,5l6,106r3,4l10,113r4,5l19,122r1,3l26,129r3,3l35,136r4,3l45,142r5,3l56,146r7,5l69,152r6,3l82,156r7,3l98,159r6,3l112,163r9,2l128,166r7,2l144,168r7,1l161,169r10,l178,169r9,l194,168r9,l213,166r7,-1l227,163r7,-1l243,159r7,l258,156r5,-1l270,152r6,-1l283,146r6,-1l295,142r6,-3l305,136r4,-4l314,129r4,-4l322,122r3,-4l327,113r4,-3l332,106r3,-3l335,98r2,-5l338,89r,-4l338,80r-1,-4l335,73r,-4l332,65r-1,-5l327,56r-2,-4l322,49r-4,-4l314,42r-5,-5l305,35r-4,-3l295,27r-6,-2l283,23r-7,-3l270,17r-7,-1l258,13r-8,-1l243,9,234,7,227,6,220,4r-7,l203,3,194,2,187,r-9,l171,xe" fillcolor="#aade02" stroked="f">
                  <v:path arrowok="t"/>
                </v:shape>
                <v:shape id="_x0000_s48158" style="position:absolute;left:2913;top:3209;width:338;height:169" coordsize="338,169" o:allowincell="f" path="m171,l161,,151,r-7,2l135,3r-7,1l121,4r-9,2l104,7,98,9r-9,3l82,13r-7,3l69,17r-6,3l56,23r-6,2l45,27r-6,5l35,35r-6,2l26,42r-6,3l19,49r-5,3l10,56,9,60,6,65,4,69,1,73r,3l,80r,5l,89r1,4l1,98r3,5l6,106r3,4l10,113r4,5l19,122r1,3l26,129r3,3l35,136r4,3l45,142r5,3l56,146r7,5l69,152r6,3l82,156r7,3l98,159r6,3l112,163r9,2l128,166r7,2l144,168r7,1l161,169r10,l178,169r9,l194,168r9,l213,166r7,-1l227,163r7,-1l243,159r7,l258,156r5,-1l270,152r6,-1l283,146r6,-1l295,142r6,-3l305,136r4,-4l314,129r4,-4l322,122r3,-4l327,113r4,-3l332,106r3,-3l335,98r2,-5l338,89r,-4l338,80r-1,-4l335,73r,-4l332,65r-1,-5l327,56r-2,-4l322,49r-4,-4l314,42r-5,-5l305,35r-4,-3l295,27r-6,-2l283,23r-7,-3l270,17r-7,-1l258,13r-8,-1l243,9,234,7,227,6,220,4r-7,l203,3,194,2,187,r-9,l171,e" filled="f" strokeweight=".3pt">
                  <v:path arrowok="t"/>
                </v:shape>
                <v:shape id="_x0000_s48159" style="position:absolute;left:2165;top:3223;width:255;height:127" coordsize="255,127" o:allowincell="f" path="m128,r-7,l114,r-6,l102,2r-7,l91,3r-8,l79,5,72,6,68,8,62,9r-4,2l52,13r-5,l42,18r-3,l33,21r-4,2l26,26r-4,2l19,31r-3,1l13,36r-3,2l9,42,7,43,6,48,3,51r,2l1,56r,5l,64r1,2l1,71r2,3l3,76r3,3l7,82r2,3l10,88r3,3l16,94r3,2l22,98r4,3l29,104r4,1l39,108r3,3l47,112r5,2l58,115r4,3l68,118r4,3l79,121r4,1l91,122r4,2l102,125r6,2l114,127r7,l128,127r6,l141,127r6,l152,125r8,-1l165,122r6,l177,121r6,l190,118r3,l200,115r4,-1l209,112r4,-1l217,108r6,-3l226,104r4,-3l234,98r2,-2l240,94r3,-3l245,88r2,-3l250,82r2,-3l253,76r2,-2l255,71r,-5l255,64r,-3l255,56r,-3l253,51r-1,-3l250,43r-3,-1l245,38r-2,-2l240,32r-4,-1l234,28r-4,-2l226,23r-3,-2l217,18r-4,l209,13r-5,l200,11,193,9,190,8,183,6,177,5,171,3r-6,l160,2r-8,l147,r-6,l134,r-6,xe" fillcolor="#aade02" stroked="f">
                  <v:path arrowok="t"/>
                </v:shape>
                <v:shape id="_x0000_s48160" style="position:absolute;left:2165;top:3223;width:255;height:127" coordsize="255,127" o:allowincell="f" path="m128,r-7,l114,r-6,l102,2r-7,l91,3r-8,l79,5,72,6,68,8,62,9r-4,2l52,13r-5,l42,18r-3,l33,21r-4,2l26,26r-4,2l19,31r-3,1l13,36r-3,2l9,42,7,43,6,48,3,51r,2l1,56r,5l,64r1,2l1,71r2,3l3,76r3,3l7,82r2,3l10,88r3,3l16,94r3,2l22,98r4,3l29,104r4,1l39,108r3,3l47,112r5,2l58,115r4,3l68,118r4,3l79,121r4,1l91,122r4,2l102,125r6,2l114,127r7,l128,127r6,l141,127r6,l152,125r8,-1l165,122r6,l177,121r6,l190,118r3,l200,115r4,-1l209,112r4,-1l217,108r6,-3l226,104r4,-3l234,98r2,-2l240,94r3,-3l245,88r2,-3l250,82r2,-3l253,76r2,-2l255,71r,-5l255,64r,-3l255,56r,-3l253,51r-1,-3l250,43r-3,-1l245,38r-2,-2l240,32r-4,-1l234,28r-4,-2l226,23r-3,-2l217,18r-4,l209,13r-5,l200,11,193,9,190,8,183,6,177,5,171,3r-6,l160,2r-8,l147,r-6,l134,r-6,xe" fillcolor="#aade02" stroked="f">
                  <v:path arrowok="t"/>
                </v:shape>
                <v:shape id="_x0000_s48161" style="position:absolute;left:2165;top:3223;width:255;height:127" coordsize="255,127" o:allowincell="f" path="m128,r-7,l114,r-6,l102,2r-7,l91,3r-8,l79,5,72,6,68,8,62,9r-4,2l52,13r-5,l42,18r-3,l33,21r-4,2l26,26r-4,2l19,31r-3,1l13,36r-3,2l9,42,7,43,6,48,3,51r,2l1,56r,5l,64r1,2l1,71r2,3l3,76r3,3l7,82r2,3l10,88r3,3l16,94r3,2l22,98r4,3l29,104r4,1l39,108r3,3l47,112r5,2l58,115r4,3l68,118r4,3l79,121r4,1l91,122r4,2l102,125r6,2l114,127r7,l128,127r6,l141,127r6,l152,125r8,-1l165,122r6,l177,121r6,l190,118r3,l200,115r4,-1l209,112r4,-1l217,108r6,-3l226,104r4,-3l234,98r2,-2l240,94r3,-3l245,88r2,-3l250,82r2,-3l253,76r2,-2l255,71r,-5l255,64r,-3l255,56r,-3l253,51r-1,-3l250,43r-3,-1l245,38r-2,-2l240,32r-4,-1l234,28r-4,-2l226,23r-3,-2l217,18r-4,l209,13r-5,l200,11,193,9,190,8,183,6,177,5,171,3r-6,l160,2r-8,l147,r-6,l134,r-6,e" filled="f" strokeweight=".3pt">
                  <v:path arrowok="t"/>
                </v:shape>
                <v:shape id="_x0000_s48162" style="position:absolute;left:2133;top:3126;width:259;height:125" coordsize="259,125" o:allowincell="f" path="m130,r-7,l117,r-6,1l102,1r-4,l92,1,85,3,81,6,74,7r-5,l62,9r-4,3l52,12r-4,2l42,16r-3,3l35,20r-4,3l26,26r-4,1l19,30r-3,3l13,34r-3,5l9,42,8,44,5,47,3,50,2,53,,56r,3l,63r,2l,67r2,5l3,73r2,4l8,80r1,3l10,86r3,3l16,92r3,3l22,96r4,3l31,100r4,5l39,106r3,2l48,110r4,2l58,113r4,2l69,116r5,3l81,119r4,1l92,122r6,l102,123r9,l117,125r6,l130,125r7,l143,125r6,-2l156,123r7,-1l169,122r5,-2l180,119r6,l192,116r5,-1l203,113r3,-1l213,110r3,-2l222,106r4,-1l230,100r5,-1l238,96r3,-1l245,92r1,-3l249,86r3,-3l255,80r1,-3l256,73r3,-1l259,67r,-2l259,63r,-4l259,56r,-3l256,50r,-3l255,44r-3,-2l249,39r-3,-5l245,33r-4,-3l238,27r-3,-1l230,23r-4,-3l222,19r-6,-3l213,14r-7,-2l203,12,197,9,192,7r-6,l180,6,174,3,169,1r-6,l156,1r-7,l143,r-6,l130,xe" fillcolor="#aade02" stroked="f">
                  <v:path arrowok="t"/>
                </v:shape>
                <v:shape id="_x0000_s48163" style="position:absolute;left:2133;top:3126;width:259;height:125" coordsize="259,125" o:allowincell="f" path="m130,r-7,l117,r-6,1l102,1r-4,l92,1,85,3,81,6,74,7r-5,l62,9r-4,3l52,12r-4,2l42,16r-3,3l35,20r-4,3l26,26r-4,1l19,30r-3,3l13,34r-3,5l9,42,8,44,5,47,3,50,2,53,,56r,3l,63r,2l,67r2,5l3,73r2,4l8,80r1,3l10,86r3,3l16,92r3,3l22,96r4,3l31,100r4,5l39,106r3,2l48,110r4,2l58,113r4,2l69,116r5,3l81,119r4,1l92,122r6,l102,123r9,l117,125r6,l130,125r7,l143,125r6,-2l156,123r7,-1l169,122r5,-2l180,119r6,l192,116r5,-1l203,113r3,-1l213,110r3,-2l222,106r4,-1l230,100r5,-1l238,96r3,-1l245,92r1,-3l249,86r3,-3l255,80r1,-3l256,73r3,-1l259,67r,-2l259,63r,-4l259,56r,-3l256,50r,-3l255,44r-3,-2l249,39r-3,-5l245,33r-4,-3l238,27r-3,-1l230,23r-4,-3l222,19r-6,-3l213,14r-7,-2l203,12,197,9,192,7r-6,l180,6,174,3,169,1r-6,l156,1r-7,l143,r-6,l130,xe" fillcolor="#aade02" stroked="f">
                  <v:path arrowok="t"/>
                </v:shape>
                <v:shape id="_x0000_s48164" style="position:absolute;left:2133;top:3126;width:259;height:125" coordsize="259,125" o:allowincell="f" path="m130,r-7,l117,r-6,1l102,1r-4,l92,1,85,3,81,6,74,7r-5,l62,9r-4,3l52,12r-4,2l42,16r-3,3l35,20r-4,3l26,26r-4,1l19,30r-3,3l13,34r-3,5l9,42,8,44,5,47,3,50,2,53,,56r,3l,63r,2l,67r2,5l3,73r2,4l8,80r1,3l10,86r3,3l16,92r3,3l22,96r4,3l31,100r4,5l39,106r3,2l48,110r4,2l58,113r4,2l69,116r5,3l81,119r4,1l92,122r6,l102,123r9,l117,125r6,l130,125r7,l143,125r6,-2l156,123r7,-1l169,122r5,-2l180,119r6,l192,116r5,-1l203,113r3,-1l213,110r3,-2l222,106r4,-1l230,100r5,-1l238,96r3,-1l245,92r1,-3l249,86r3,-3l255,80r1,-3l256,73r3,-1l259,67r,-2l259,63r,-4l259,56r,-3l256,50r,-3l255,44r-3,-2l249,39r-3,-5l245,33r-4,-3l238,27r-3,-1l230,23r-4,-3l222,19r-6,-3l213,14r-7,-2l203,12,197,9,192,7r-6,l180,6,174,3,169,1r-6,l156,1r-7,l143,r-6,l130,e" filled="f" strokeweight=".3pt">
                  <v:path arrowok="t"/>
                </v:shape>
                <v:shape id="_x0000_s48165" style="position:absolute;left:2253;top:3010;width:398;height:198" coordsize="398,198" o:allowincell="f" path="m198,l188,,178,1r-10,l159,3,149,4r-10,l131,6r-9,3l113,10r-8,1l95,14r-9,3l79,20r-7,3l64,26r-7,3l52,33r-8,4l39,40r-6,4l29,47r-6,5l20,56r-6,6l13,66,8,70,5,75,4,80,1,85r,4l1,95,,99r1,4l1,109r,4l4,119r1,4l8,128r5,5l14,136r6,6l23,146r6,4l33,155r6,3l44,160r8,5l57,169r7,3l72,175r7,4l86,181r9,2l105,185r8,3l122,189r9,3l139,193r10,l159,196r9,2l178,198r10,l198,198r10,l218,198r10,l239,196r10,-3l259,193r8,-1l276,189r10,-1l293,185r7,-2l310,181r8,-2l325,175r7,-3l341,169r5,-4l351,160r7,-2l362,155r7,-5l374,146r4,-4l381,136r4,-3l388,128r3,-5l392,119r2,-6l397,109r,-6l398,99r-1,-4l397,89r-3,-4l392,80r-1,-5l388,70r-3,-4l381,62r-3,-6l374,52r-5,-5l362,44r-4,-4l351,37r-5,-4l341,29r-9,-3l325,23r-7,-3l310,17,300,14r-7,-3l286,10,276,9,267,6,259,4r-10,l239,3,228,1r-10,l208,,198,xe" fillcolor="#aade02" stroked="f">
                  <v:path arrowok="t"/>
                </v:shape>
                <v:shape id="_x0000_s48166" style="position:absolute;left:2253;top:3010;width:398;height:198" coordsize="398,198" o:allowincell="f" path="m198,l188,,178,1r-10,l159,3,149,4r-10,l131,6r-9,3l113,10r-8,1l95,14r-9,3l79,20r-7,3l64,26r-7,3l52,33r-8,4l39,40r-6,4l29,47r-6,5l20,56r-6,6l13,66,8,70,5,75,4,80,1,85r,4l1,95,,99r1,4l1,109r,4l4,119r1,4l8,128r5,5l14,136r6,6l23,146r6,4l33,155r6,3l44,160r8,5l57,169r7,3l72,175r7,4l86,181r9,2l105,185r8,3l122,189r9,3l139,193r10,l159,196r9,2l178,198r10,l198,198r10,l218,198r10,l239,196r10,-3l259,193r8,-1l276,189r10,-1l293,185r7,-2l310,181r8,-2l325,175r7,-3l341,169r5,-4l351,160r7,-2l362,155r7,-5l374,146r4,-4l381,136r4,-3l388,128r3,-5l392,119r2,-6l397,109r,-6l398,99r-1,-4l397,89r-3,-4l392,80r-1,-5l388,70r-3,-4l381,62r-3,-6l374,52r-5,-5l362,44r-4,-4l351,37r-5,-4l341,29r-9,-3l325,23r-7,-3l310,17,300,14r-7,-3l286,10,276,9,267,6,259,4r-10,l239,3,228,1r-10,l208,,198,xe" fillcolor="#aade02" stroked="f">
                  <v:path arrowok="t"/>
                </v:shape>
                <v:shape id="_x0000_s48167" style="position:absolute;left:2253;top:3010;width:398;height:198" coordsize="398,198" o:allowincell="f" path="m198,l188,,178,1r-10,l159,3,149,4r-10,l131,6r-9,3l113,10r-8,1l95,14r-9,3l79,20r-7,3l64,26r-7,3l52,33r-8,4l39,40r-6,4l29,47r-6,5l20,56r-6,6l13,66,8,70,5,75,4,80,1,85r,4l1,95,,99r1,4l1,109r,4l4,119r1,4l8,128r5,5l14,136r6,6l23,146r6,4l33,155r6,3l44,160r8,5l57,169r7,3l72,175r7,4l86,181r9,2l105,185r8,3l122,189r9,3l139,193r10,l159,196r9,2l178,198r10,l198,198r10,l218,198r10,l239,196r10,-3l259,193r8,-1l276,189r10,-1l293,185r7,-2l310,181r8,-2l325,175r7,-3l341,169r5,-4l351,160r7,-2l362,155r7,-5l374,146r4,-4l381,136r4,-3l388,128r3,-5l392,119r2,-6l397,109r,-6l398,99r-1,-4l397,89r-3,-4l392,80r-1,-5l388,70r-3,-4l381,62r-3,-6l374,52r-5,-5l362,44r-4,-4l351,37r-5,-4l341,29r-9,-3l325,23r-7,-3l310,17,300,14r-7,-3l286,10,276,9,267,6,259,4r-10,l239,3,228,1r-10,l208,,198,e" filled="f" strokeweight=".3pt">
                  <v:path arrowok="t"/>
                </v:shape>
                <v:shape id="_x0000_s48168" style="position:absolute;left:2597;top:3238;width:395;height:198" coordsize="395,198" o:allowincell="f" path="m198,l188,,176,r-8,3l158,3r-9,l139,4,129,6r-9,2l110,10r-7,3l94,16r-7,1l79,20r-8,3l64,27r-5,3l50,33r-6,3l38,41r-4,3l27,49r-3,2l20,57r-5,3l12,66,8,69,7,74,4,79,1,83r,6l,93r,6l,104r1,5l1,113r3,6l7,123r1,6l12,132r3,5l20,142r4,4l27,149r7,6l38,159r6,3l50,165r9,4l64,172r7,3l79,177r8,2l94,183r9,3l110,187r10,2l129,192r10,l149,195r9,l168,196r8,l188,196r10,2l208,196r10,l227,196r10,-1l247,195r9,-3l266,192r8,-3l283,187r9,-1l300,183r9,-4l316,177r9,-2l332,172r6,-3l345,165r6,-3l356,159r6,-4l368,149r6,-3l376,142r5,-5l385,132r2,-3l389,123r3,-4l394,113r1,-4l395,104r,-5l395,93r,-4l394,83r-2,-4l389,74r-2,-5l385,66r-4,-6l376,57r-2,-6l368,49r-6,-5l356,41r-5,-5l345,33r-7,-3l332,27r-7,-4l316,20r-7,-3l300,16r-8,-3l283,10,274,8,266,6,256,4,247,3r-10,l227,3,218,,208,,198,xe" fillcolor="#aade02" stroked="f">
                  <v:path arrowok="t"/>
                </v:shape>
                <v:shape id="_x0000_s48169" style="position:absolute;left:2597;top:3238;width:395;height:198" coordsize="395,198" o:allowincell="f" path="m198,l188,,176,r-8,3l158,3r-9,l139,4,129,6r-9,2l110,10r-7,3l94,16r-7,1l79,20r-8,3l64,27r-5,3l50,33r-6,3l38,41r-4,3l27,49r-3,2l20,57r-5,3l12,66,8,69,7,74,4,79,1,83r,6l,93r,6l,104r1,5l1,113r3,6l7,123r1,6l12,132r3,5l20,142r4,4l27,149r7,6l38,159r6,3l50,165r9,4l64,172r7,3l79,177r8,2l94,183r9,3l110,187r10,2l129,192r10,l149,195r9,l168,196r8,l188,196r10,2l208,196r10,l227,196r10,-1l247,195r9,-3l266,192r8,-3l283,187r9,-1l300,183r9,-4l316,177r9,-2l332,172r6,-3l345,165r6,-3l356,159r6,-4l368,149r6,-3l376,142r5,-5l385,132r2,-3l389,123r3,-4l394,113r1,-4l395,104r,-5l395,93r,-4l394,83r-2,-4l389,74r-2,-5l385,66r-4,-6l376,57r-2,-6l368,49r-6,-5l356,41r-5,-5l345,33r-7,-3l332,27r-7,-4l316,20r-7,-3l300,16r-8,-3l283,10,274,8,266,6,256,4,247,3r-10,l227,3,218,,208,,198,xe" fillcolor="#aade02" stroked="f">
                  <v:path arrowok="t"/>
                </v:shape>
                <v:shape id="_x0000_s48170" style="position:absolute;left:2597;top:3238;width:395;height:198" coordsize="395,198" o:allowincell="f" path="m198,l188,,176,r-8,3l158,3r-9,l139,4,129,6r-9,2l110,10r-7,3l94,16r-7,1l79,20r-8,3l64,27r-5,3l50,33r-6,3l38,41r-4,3l27,49r-3,2l20,57r-5,3l12,66,8,69,7,74,4,79,1,83r,6l,93r,6l,104r1,5l1,113r3,6l7,123r1,6l12,132r3,5l20,142r4,4l27,149r7,6l38,159r6,3l50,165r9,4l64,172r7,3l79,177r8,2l94,183r9,3l110,187r10,2l129,192r10,l149,195r9,l168,196r8,l188,196r10,2l208,196r10,l227,196r10,-1l247,195r9,-3l266,192r8,-3l283,187r9,-1l300,183r9,-4l316,177r9,-2l332,172r6,-3l345,165r6,-3l356,159r6,-4l368,149r6,-3l376,142r5,-5l385,132r2,-3l389,123r3,-4l394,113r1,-4l395,104r,-5l395,93r,-4l394,83r-2,-4l389,74r-2,-5l385,66r-4,-6l376,57r-2,-6l368,49r-6,-5l356,41r-5,-5l345,33r-7,-3l332,27r-7,-4l316,20r-7,-3l300,16r-8,-3l283,10,274,8,266,6,256,4,247,3r-10,l227,3,218,,208,,198,e" filled="f" strokeweight=".3pt">
                  <v:path arrowok="t"/>
                </v:shape>
                <v:shape id="_x0000_s48171" style="position:absolute;left:3084;top:3024;width:314;height:154" coordsize="314,154" o:allowincell="f" path="m157,r-9,l141,r-7,l124,2r-6,1l111,5r-7,l97,6,88,8,82,9r-7,3l69,13r-7,2l58,19r-6,1l46,23r-4,2l35,28r-3,2l26,33r-4,5l19,40r-4,3l12,48r-2,4l7,55,5,58,3,62,,66r,3l,73r,5l,81r,4l,89r3,4l5,96r2,3l10,103r2,5l15,111r4,3l22,118r4,1l32,122r3,4l42,129r4,3l52,134r6,2l62,138r7,3l75,142r7,2l88,146r9,l104,149r7,2l118,151r6,1l134,152r7,2l148,154r9,l164,154r10,l181,152r8,l196,151r8,l212,149r5,-3l226,146r6,-2l239,142r6,-1l251,138r5,-2l263,134r5,-2l274,129r4,-3l282,122r6,-3l291,118r4,-4l298,111r3,-3l305,103r3,-4l309,96r2,-3l312,89r2,-4l314,81r,-3l314,73r,-4l312,66r-1,-4l309,58r-1,-3l305,52r-4,-4l298,43r-3,-3l291,38r-3,-5l282,30r-4,-2l274,25r-6,-2l263,20r-7,-1l251,15r-6,-2l239,12,232,9,226,8,217,6,212,5r-8,l196,3,189,2,181,r-7,l164,r-7,xe" fillcolor="#aade02" stroked="f">
                  <v:path arrowok="t"/>
                </v:shape>
                <v:shape id="_x0000_s48172" style="position:absolute;left:3084;top:3024;width:314;height:154" coordsize="314,154" o:allowincell="f" path="m157,r-9,l141,r-7,l124,2r-6,1l111,5r-7,l97,6,88,8,82,9r-7,3l69,13r-7,2l58,19r-6,1l46,23r-4,2l35,28r-3,2l26,33r-4,5l19,40r-4,3l12,48r-2,4l7,55,5,58,3,62,,66r,3l,73r,5l,81r,4l,89r3,4l5,96r2,3l10,103r2,5l15,111r4,3l22,118r4,1l32,122r3,4l42,129r4,3l52,134r6,2l62,138r7,3l75,142r7,2l88,146r9,l104,149r7,2l118,151r6,1l134,152r7,2l148,154r9,l164,154r10,l181,152r8,l196,151r8,l212,149r5,-3l226,146r6,-2l239,142r6,-1l251,138r5,-2l263,134r5,-2l274,129r4,-3l282,122r6,-3l291,118r4,-4l298,111r3,-3l305,103r3,-4l309,96r2,-3l312,89r2,-4l314,81r,-3l314,73r,-4l312,66r-1,-4l309,58r-1,-3l305,52r-4,-4l298,43r-3,-3l291,38r-3,-5l282,30r-4,-2l274,25r-6,-2l263,20r-7,-1l251,15r-6,-2l239,12,232,9,226,8,217,6,212,5r-8,l196,3,189,2,181,r-7,l164,r-7,xe" fillcolor="#aade02" stroked="f">
                  <v:path arrowok="t"/>
                </v:shape>
                <v:shape id="_x0000_s48173" style="position:absolute;left:3084;top:3024;width:314;height:154" coordsize="314,154" o:allowincell="f" path="m157,r-9,l141,r-7,l124,2r-6,1l111,5r-7,l97,6,88,8,82,9r-7,3l69,13r-7,2l58,19r-6,1l46,23r-4,2l35,28r-3,2l26,33r-4,5l19,40r-4,3l12,48r-2,4l7,55,5,58,3,62,,66r,3l,73r,5l,81r,4l,89r3,4l5,96r2,3l10,103r2,5l15,111r4,3l22,118r4,1l32,122r3,4l42,129r4,3l52,134r6,2l62,138r7,3l75,142r7,2l88,146r9,l104,149r7,2l118,151r6,1l134,152r7,2l148,154r9,l164,154r10,l181,152r8,l196,151r8,l212,149r5,-3l226,146r6,-2l239,142r6,-1l251,138r5,-2l263,134r5,-2l274,129r4,-3l282,122r6,-3l291,118r4,-4l298,111r3,-3l305,103r3,-4l309,96r2,-3l312,89r2,-4l314,81r,-3l314,73r,-4l312,66r-1,-4l309,58r-1,-3l305,52r-4,-4l298,43r-3,-3l291,38r-3,-5l282,30r-4,-2l274,25r-6,-2l263,20r-7,-1l251,15r-6,-2l239,12,232,9,226,8,217,6,212,5r-8,l196,3,189,2,181,r-7,l164,r-7,e" filled="f" strokeweight=".3pt">
                  <v:path arrowok="t"/>
                </v:shape>
                <v:shape id="_x0000_s48174" style="position:absolute;left:3001;top:2968;width:282;height:139" coordsize="282,139" o:allowincell="f" path="m141,r-7,l125,r-6,l112,2r-7,1l98,3r-5,l85,6r-6,l73,9r-7,l62,12r-6,1l50,16r-4,2l40,21r-6,2l31,25r-4,3l23,31r-3,2l16,38r-3,1l11,42,7,46,6,49,3,52,1,56r,3l,62r,3l,71r,1l,76r1,3l1,84r2,4l6,91r1,3l11,96r2,3l16,104r4,2l23,108r4,3l31,114r3,3l40,118r6,3l50,122r6,3l62,127r4,2l73,131r6,l85,132r8,3l98,137r7,l112,137r7,1l125,138r9,1l141,139r5,l155,138r7,l168,137r7,l182,137r6,-2l195,132r6,-1l207,131r6,-2l218,127r8,-2l230,122r6,-1l240,118r4,-1l249,114r5,-3l257,108r5,-2l264,104r3,-5l270,96r3,-2l276,91r1,-3l279,84r,-5l280,76r2,-4l282,71r,-6l280,62r-1,-3l279,56r-2,-4l276,49r-3,-3l270,42r-3,-3l264,38r-2,-5l257,31r-3,-3l249,25r-5,-2l240,21r-4,-3l230,16r-4,-3l218,12,213,9r-6,l201,6r-6,l188,3r-6,l175,3,168,2,162,r-7,l146,r-5,xe" fillcolor="#aade02" stroked="f">
                  <v:path arrowok="t"/>
                </v:shape>
                <v:shape id="_x0000_s48175" style="position:absolute;left:3001;top:2968;width:282;height:139" coordsize="282,139" o:allowincell="f" path="m141,r-7,l125,r-6,l112,2r-7,1l98,3r-5,l85,6r-6,l73,9r-7,l62,12r-6,1l50,16r-4,2l40,21r-6,2l31,25r-4,3l23,31r-3,2l16,38r-3,1l11,42,7,46,6,49,3,52,1,56r,3l,62r,3l,71r,1l,76r1,3l1,84r2,4l6,91r1,3l11,96r2,3l16,104r4,2l23,108r4,3l31,114r3,3l40,118r6,3l50,122r6,3l62,127r4,2l73,131r6,l85,132r8,3l98,137r7,l112,137r7,1l125,138r9,1l141,139r5,l155,138r7,l168,137r7,l182,137r6,-2l195,132r6,-1l207,131r6,-2l218,127r8,-2l230,122r6,-1l240,118r4,-1l249,114r5,-3l257,108r5,-2l264,104r3,-5l270,96r3,-2l276,91r1,-3l279,84r,-5l280,76r2,-4l282,71r,-6l280,62r-1,-3l279,56r-2,-4l276,49r-3,-3l270,42r-3,-3l264,38r-2,-5l257,31r-3,-3l249,25r-5,-2l240,21r-4,-3l230,16r-4,-3l218,12,213,9r-6,l201,6r-6,l188,3r-6,l175,3,168,2,162,r-7,l146,r-5,xe" fillcolor="#aade02" stroked="f">
                  <v:path arrowok="t"/>
                </v:shape>
                <v:shape id="_x0000_s48176" style="position:absolute;left:3001;top:2968;width:282;height:139" coordsize="282,139" o:allowincell="f" path="m141,r-7,l125,r-6,l112,2r-7,1l98,3r-5,l85,6r-6,l73,9r-7,l62,12r-6,1l50,16r-4,2l40,21r-6,2l31,25r-4,3l23,31r-3,2l16,38r-3,1l11,42,7,46,6,49,3,52,1,56r,3l,62r,3l,71r,1l,76r1,3l1,84r2,4l6,91r1,3l11,96r2,3l16,104r4,2l23,108r4,3l31,114r3,3l40,118r6,3l50,122r6,3l62,127r4,2l73,131r6,l85,132r8,3l98,137r7,l112,137r7,1l125,138r9,1l141,139r5,l155,138r7,l168,137r7,l182,137r6,-2l195,132r6,-1l207,131r6,-2l218,127r8,-2l230,122r6,-1l240,118r4,-1l249,114r5,-3l257,108r5,-2l264,104r3,-5l270,96r3,-2l276,91r1,-3l279,84r,-5l280,76r2,-4l282,71r,-6l280,62r-1,-3l279,56r-2,-4l276,49r-3,-3l270,42r-3,-3l264,38r-2,-5l257,31r-3,-3l249,25r-5,-2l240,21r-4,-3l230,16r-4,-3l218,12,213,9r-6,l201,6r-6,l188,3r-6,l175,3,168,2,162,r-7,l146,r-5,e" filled="f" strokeweight=".3pt">
                  <v:path arrowok="t"/>
                </v:shape>
                <v:shape id="_x0000_s48177" style="position:absolute;left:2235;top:3006;width:1120;height:369" coordsize="1120,369" o:allowincell="f" path="m346,36l390,8r212,2l750,,937,41r92,-11l1079,36r12,110l1120,163r-87,85l938,189r-23,31l780,336,339,369,108,345,35,273r,-73l,137,346,36xe" fillcolor="#aade02" stroked="f">
                  <v:path arrowok="t"/>
                </v:shape>
                <v:rect id="_x0000_s48178" style="position:absolute;left:2398;top:3176;width:591;height:58" o:allowincell="f" fillcolor="#aade02" stroked="f"/>
                <v:shape id="_x0000_s48179" style="position:absolute;left:2540;top:2981;width:310;height:155" coordsize="310,155" o:allowincell="f" path="m154,r-8,l139,r-8,2l124,2r-8,1l108,5r-7,l94,8,87,9r-6,1l74,12r-6,3l62,16r-7,3l51,20r-7,5l41,26r-6,3l31,32r-5,3l22,38r-4,4l13,45r-1,3l9,52,6,55,5,59,2,62r,4l,71r,4l,78r,3l,85r2,4l2,93r3,3l6,101r3,4l12,108r1,3l18,114r4,4l26,121r5,3l35,128r6,1l44,132r7,2l55,138r7,1l68,142r6,l81,145r6,1l94,149r7,2l108,152r8,l124,152r7,2l139,155r7,l154,155r8,l169,155r7,-1l186,152r7,l200,152r8,-1l215,149r7,-3l228,145r7,-3l241,142r5,-3l254,138r4,-4l264,132r4,-3l274,128r4,-4l282,121r6,-3l291,114r3,-3l297,108r3,-3l303,101r1,-5l307,93r1,-4l310,85r,-4l310,78r,-3l310,71r-2,-5l307,62r-3,-3l303,55r-3,-3l297,48r-3,-3l291,42r-3,-4l282,35r-4,-3l274,29r-6,-3l264,25r-6,-5l254,19r-8,-3l241,15r-6,-3l228,10,222,9,215,8,208,5r-8,l193,3,186,2r-10,l169,r-7,l154,xe" fillcolor="#aade02" stroked="f">
                  <v:path arrowok="t"/>
                </v:shape>
                <v:shape id="_x0000_s48180" style="position:absolute;left:2540;top:2981;width:310;height:155" coordsize="310,155" o:allowincell="f" path="m154,r-8,l139,r-8,2l124,2r-8,1l108,5r-7,l94,8,87,9r-6,1l74,12r-6,3l62,16r-7,3l51,20r-7,5l41,26r-6,3l31,32r-5,3l22,38r-4,4l13,45r-1,3l9,52,6,55,5,59,2,62r,4l,71r,4l,78r,3l,85r2,4l2,93r3,3l6,101r3,4l12,108r1,3l18,114r4,4l26,121r5,3l35,128r6,1l44,132r7,2l55,138r7,1l68,142r6,l81,145r6,1l94,149r7,2l108,152r8,l124,152r7,2l139,155r7,l154,155r8,l169,155r7,-1l186,152r7,l200,152r8,-1l215,149r7,-3l228,145r7,-3l241,142r5,-3l254,138r4,-4l264,132r4,-3l274,128r4,-4l282,121r6,-3l291,114r3,-3l297,108r3,-3l303,101r1,-5l307,93r1,-4l310,85r,-4l310,78r,-3l310,71r-2,-5l307,62r-3,-3l303,55r-3,-3l297,48r-3,-3l291,42r-3,-4l282,35r-4,-3l274,29r-6,-3l264,25r-6,-5l254,19r-8,-3l241,15r-6,-3l228,10,222,9,215,8,208,5r-8,l193,3,186,2r-10,l169,r-7,l154,xe" fillcolor="#aade02" stroked="f">
                  <v:path arrowok="t"/>
                </v:shape>
                <v:shape id="_x0000_s48181" style="position:absolute;left:2540;top:2981;width:310;height:155" coordsize="310,155" o:allowincell="f" path="m154,r-8,l139,r-8,2l124,2r-8,1l108,5r-7,l94,8,87,9r-6,1l74,12r-6,3l62,16r-7,3l51,20r-7,5l41,26r-6,3l31,32r-5,3l22,38r-4,4l13,45r-1,3l9,52,6,55,5,59,2,62r,4l,71r,4l,78r,3l,85r2,4l2,93r3,3l6,101r3,4l12,108r1,3l18,114r4,4l26,121r5,3l35,128r6,1l44,132r7,2l55,138r7,1l68,142r6,l81,145r6,1l94,149r7,2l108,152r8,l124,152r7,2l139,155r7,l154,155r8,l169,155r7,-1l186,152r7,l200,152r8,-1l215,149r7,-3l228,145r7,-3l241,142r5,-3l254,138r4,-4l264,132r4,-3l274,128r4,-4l282,121r6,-3l291,114r3,-3l297,108r3,-3l303,101r1,-5l307,93r1,-4l310,85r,-4l310,78r,-3l310,71r-2,-5l307,62r-3,-3l303,55r-3,-3l297,48r-3,-3l291,42r-3,-4l282,35r-4,-3l274,29r-6,-3l264,25r-6,-5l254,19r-8,-3l241,15r-6,-3l228,10,222,9,215,8,208,5r-8,l193,3,186,2r-10,l169,r-7,l154,e" filled="f" strokeweight=".3pt">
                  <v:path arrowok="t"/>
                </v:shape>
                <v:shape id="_x0000_s48182" style="position:absolute;left:2798;top:2968;width:253;height:127" coordsize="253,127" o:allowincell="f" path="m127,r-6,l112,r-6,l102,2r-9,l89,3r-7,l76,5,72,6,66,8,60,9r-4,2l52,13r-7,2l42,16r-5,2l33,22r-3,1l26,25r-6,3l17,31r-3,2l11,36r-1,3l7,42,6,45,3,48,1,51r,2l,56r,5l,64r,2l,71r1,3l1,76r2,3l6,82r1,3l10,89r1,2l14,94r3,2l20,98r6,3l30,104r3,2l37,108r5,1l45,112r7,2l56,117r4,1l66,119r6,l76,122r6,l89,124r4,1l102,125r4,2l112,127r9,l127,127r7,l139,127r8,l154,125r4,l164,124r7,-2l177,122r6,-3l187,119r6,-1l198,117r6,-3l207,112r6,-3l216,108r5,-2l226,104r3,-3l232,98r4,-2l237,94r5,-3l244,89r2,-4l247,82r2,-3l250,76r3,-2l253,71r,-5l253,64r,-3l253,56r,-3l250,51r-1,-3l247,45r-1,-3l244,39r-2,-3l237,33r-1,-2l232,28r-3,-3l226,23r-5,-1l216,18r-3,-2l207,15r-3,-2l198,11,193,9,187,8,183,6,177,5,171,3r-7,l158,2r-4,l147,r-8,l134,r-7,xe" fillcolor="#aade02" stroked="f">
                  <v:path arrowok="t"/>
                </v:shape>
                <v:shape id="_x0000_s48183" style="position:absolute;left:2798;top:2968;width:253;height:127" coordsize="253,127" o:allowincell="f" path="m127,r-6,l112,r-6,l102,2r-9,l89,3r-7,l76,5,72,6,66,8,60,9r-4,2l52,13r-7,2l42,16r-5,2l33,22r-3,1l26,25r-6,3l17,31r-3,2l11,36r-1,3l7,42,6,45,3,48,1,51r,2l,56r,5l,64r,2l,71r1,3l1,76r2,3l6,82r1,3l10,89r1,2l14,94r3,2l20,98r6,3l30,104r3,2l37,108r5,1l45,112r7,2l56,117r4,1l66,119r6,l76,122r6,l89,124r4,1l102,125r4,2l112,127r9,l127,127r7,l139,127r8,l154,125r4,l164,124r7,-2l177,122r6,-3l187,119r6,-1l198,117r6,-3l207,112r6,-3l216,108r5,-2l226,104r3,-3l232,98r4,-2l237,94r5,-3l244,89r2,-4l247,82r2,-3l250,76r3,-2l253,71r,-5l253,64r,-3l253,56r,-3l250,51r-1,-3l247,45r-1,-3l244,39r-2,-3l237,33r-1,-2l232,28r-3,-3l226,23r-5,-1l216,18r-3,-2l207,15r-3,-2l198,11,193,9,187,8,183,6,177,5,171,3r-7,l158,2r-4,l147,r-8,l134,r-7,xe" fillcolor="#aade02" stroked="f">
                  <v:path arrowok="t"/>
                </v:shape>
                <v:shape id="_x0000_s48184" style="position:absolute;left:2798;top:2968;width:253;height:127" coordsize="253,127" o:allowincell="f" path="m127,r-6,l112,r-6,l102,2r-9,l89,3r-7,l76,5,72,6,66,8,60,9r-4,2l52,13r-7,2l42,16r-5,2l33,22r-3,1l26,25r-6,3l17,31r-3,2l11,36r-1,3l7,42,6,45,3,48,1,51r,2l,56r,5l,64r,2l,71r1,3l1,76r2,3l6,82r1,3l10,89r1,2l14,94r3,2l20,98r6,3l30,104r3,2l37,108r5,1l45,112r7,2l56,117r4,1l66,119r6,l76,122r6,l89,124r4,1l102,125r4,2l112,127r9,l127,127r7,l139,127r8,l154,125r4,l164,124r7,-2l177,122r6,-3l187,119r6,-1l198,117r6,-3l207,112r6,-3l216,108r5,-2l226,104r3,-3l232,98r4,-2l237,94r5,-3l244,89r2,-4l247,82r2,-3l250,76r3,-2l253,71r,-5l253,64r,-3l253,56r,-3l250,51r-1,-3l247,45r-1,-3l244,39r-2,-3l237,33r-1,-2l232,28r-3,-3l226,23r-5,-1l216,18r-3,-2l207,15r-3,-2l198,11,193,9,187,8,183,6,177,5,171,3r-7,l158,2r-4,l147,r-8,l134,r-7,e" filled="f" strokeweight=".3pt">
                  <v:path arrowok="t"/>
                </v:shape>
                <v:shape id="_x0000_s48185" style="position:absolute;left:3030;top:3095;width:397;height:199" coordsize="397,199" o:allowincell="f" path="m198,l188,,178,,168,,158,1,148,2,138,4r-9,1l119,7r-9,3l102,11r-8,3l86,17r-7,1l71,22r-7,3l56,28r-6,3l44,34r-7,4l33,43r-6,4l23,51r-5,4l14,60r-3,5l7,68,4,74,2,78,1,83,,88r,5l,98r,6l,108r1,5l2,118r2,5l7,127r4,4l14,137r4,4l23,146r4,4l33,154r4,3l44,161r6,5l56,169r8,2l71,176r8,3l86,181r8,3l102,186r8,3l119,190r10,3l138,193r10,1l158,197r10,l178,199r10,l198,199r10,l218,199r10,-2l238,197r9,-3l257,193r9,l274,190r9,-1l293,186r7,-2l309,181r7,-2l323,176r7,-5l339,169r6,-3l352,161r6,-4l362,154r6,-4l372,146r4,-5l381,137r3,-6l388,127r3,-4l392,118r2,-5l395,108r,-4l397,98r-2,-5l395,88r-1,-5l392,78r-1,-4l388,68r-4,-3l381,60r-5,-5l372,51r-4,-4l362,43r-4,-5l352,34r-7,-3l339,28r-9,-3l323,22r-7,-4l309,17r-9,-3l293,11,283,10,274,7,266,5,257,4,247,2,238,1,228,,218,,208,,198,xe" fillcolor="#aade02" stroked="f">
                  <v:path arrowok="t"/>
                </v:shape>
                <v:shape id="_x0000_s48186" style="position:absolute;left:3030;top:3095;width:397;height:199" coordsize="397,199" o:allowincell="f" path="m198,l188,,178,,168,,158,1,148,2,138,4r-9,1l119,7r-9,3l102,11r-8,3l86,17r-7,1l71,22r-7,3l56,28r-6,3l44,34r-7,4l33,43r-6,4l23,51r-5,4l14,60r-3,5l7,68,4,74,2,78,1,83,,88r,5l,98r,6l,108r1,5l2,118r2,5l7,127r4,4l14,137r4,4l23,146r4,4l33,154r4,3l44,161r6,5l56,169r8,2l71,176r8,3l86,181r8,3l102,186r8,3l119,190r10,3l138,193r10,1l158,197r10,l178,199r10,l198,199r10,l218,199r10,-2l238,197r9,-3l257,193r9,l274,190r9,-1l293,186r7,-2l309,181r7,-2l323,176r7,-5l339,169r6,-3l352,161r6,-4l362,154r6,-4l372,146r4,-5l381,137r3,-6l388,127r3,-4l392,118r2,-5l395,108r,-4l397,98r-2,-5l395,88r-1,-5l392,78r-1,-4l388,68r-4,-3l381,60r-5,-5l372,51r-4,-4l362,43r-4,-5l352,34r-7,-3l339,28r-9,-3l323,22r-7,-4l309,17r-9,-3l293,11,283,10,274,7,266,5,257,4,247,2,238,1,228,,218,,208,,198,xe" fillcolor="#aade02" stroked="f">
                  <v:path arrowok="t"/>
                </v:shape>
                <v:shape id="_x0000_s48187" style="position:absolute;left:3030;top:3095;width:397;height:199" coordsize="397,199" o:allowincell="f" path="m198,l188,,178,,168,,158,1,148,2,138,4r-9,1l119,7r-9,3l102,11r-8,3l86,17r-7,1l71,22r-7,3l56,28r-6,3l44,34r-7,4l33,43r-6,4l23,51r-5,4l14,60r-3,5l7,68,4,74,2,78,1,83,,88r,5l,98r,6l,108r1,5l2,118r2,5l7,127r4,4l14,137r4,4l23,146r4,4l33,154r4,3l44,161r6,5l56,169r8,2l71,176r8,3l86,181r8,3l102,186r8,3l119,190r10,3l138,193r10,1l158,197r10,l178,199r10,l198,199r10,l218,199r10,-2l238,197r9,-3l257,193r9,l274,190r9,-1l293,186r7,-2l309,181r7,-2l323,176r7,-5l339,169r6,-3l352,161r6,-4l362,154r6,-4l372,146r4,-5l381,137r3,-6l388,127r3,-4l392,118r2,-5l395,108r,-4l397,98r-2,-5l395,88r-1,-5l392,78r-1,-4l388,68r-4,-3l381,60r-5,-5l372,51r-4,-4l362,43r-4,-5l352,34r-7,-3l339,28r-9,-3l323,22r-7,-4l309,17r-9,-3l293,11,283,10,274,7,266,5,257,4,247,2,238,1,228,,218,,208,,198,e" filled="f" strokeweight=".3pt">
                  <v:path arrowok="t"/>
                </v:shape>
                <v:shape id="_x0000_s48188" style="position:absolute;left:2279;top:3182;width:457;height:225" coordsize="457,225" o:allowincell="f" path="m228,l217,,205,,194,1,182,3r-11,l161,6,151,7,141,9r-10,2l120,13r-10,4l100,20r-8,1l84,26r-8,4l66,33r-7,3l51,40r-5,4l38,50r-5,4l28,59r-5,4l18,69r-5,4l10,79,7,83,5,87r,3l4,92,3,96,1,99r,3l1,105r,2l,110r,3l,116r1,3l1,122r,3l1,126r2,4l4,133r1,2l5,137r2,3l10,146r3,4l18,156r5,6l28,166r5,4l38,176r8,4l51,183r8,5l66,192r10,4l84,199r8,3l100,205r10,4l120,211r11,2l141,215r10,4l161,219r10,3l182,222r12,1l205,225r12,l228,225r13,l253,225r10,-2l274,222r12,l296,219r10,l318,215r10,-2l338,211r8,-2l356,205r9,-3l375,199r7,-3l389,192r8,-4l405,183r6,-3l417,176r7,-6l428,166r6,-4l438,156r5,-6l447,146r3,-6l451,137r2,-2l453,133r3,-3l456,126r1,-1l457,122r,-3l457,116r,-3l457,110r,-3l457,105r,-3l456,99r,-3l453,92r,-2l451,87r-1,-4l447,79r-4,-6l438,69r-4,-6l428,59r-4,-5l417,50r-6,-6l405,40r-8,-4l389,33r-7,-3l375,26,365,21r-9,-1l346,17r-8,-4l328,11,318,9,306,7,296,6,286,3r-12,l263,1,253,,241,,228,xe" fillcolor="#aade02" stroked="f">
                  <v:path arrowok="t"/>
                </v:shape>
                <v:shape id="_x0000_s48189" style="position:absolute;left:2279;top:3182;width:457;height:225" coordsize="457,225" o:allowincell="f" path="m228,l217,,205,,194,1,182,3r-11,l161,6,151,7,141,9r-10,2l120,13r-10,4l100,20r-8,1l84,26r-8,4l66,33r-7,3l51,40r-5,4l38,50r-5,4l28,59r-5,4l18,69r-5,4l10,79,7,83,5,87r,3l4,92,3,96,1,99r,3l1,105r,2l,110r,3l,116r1,3l1,122r,3l1,126r2,4l4,133r1,2l5,137r2,3l10,146r3,4l18,156r5,6l28,166r5,4l38,176r8,4l51,183r8,5l66,192r10,4l84,199r8,3l100,205r10,4l120,211r11,2l141,215r10,4l161,219r10,3l182,222r12,1l205,225r12,l228,225r13,l253,225r10,-2l274,222r12,l296,219r10,l318,215r10,-2l338,211r8,-2l356,205r9,-3l375,199r7,-3l389,192r8,-4l405,183r6,-3l417,176r7,-6l428,166r6,-4l438,156r5,-6l447,146r3,-6l451,137r2,-2l453,133r3,-3l456,126r1,-1l457,122r,-3l457,116r,-3l457,110r,-3l457,105r,-3l456,99r,-3l453,92r,-2l451,87r-1,-4l447,79r-4,-6l438,69r-4,-6l428,59r-4,-5l417,50r-6,-6l405,40r-8,-4l389,33r-7,-3l375,26,365,21r-9,-1l346,17r-8,-4l328,11,318,9,306,7,296,6,286,3r-12,l263,1,253,,241,,228,xe" fillcolor="#aade02" stroked="f">
                  <v:path arrowok="t"/>
                </v:shape>
                <v:shape id="_x0000_s48190" style="position:absolute;left:2279;top:3182;width:457;height:225" coordsize="457,225" o:allowincell="f" path="m228,l217,,205,,194,1,182,3r-11,l161,6,151,7,141,9r-10,2l120,13r-10,4l100,20r-8,1l84,26r-8,4l66,33r-7,3l51,40r-5,4l38,50r-5,4l28,59r-5,4l18,69r-5,4l10,79,7,83,5,87r,3l4,92,3,96,1,99r,3l1,105r,2l,110r,3l,116r1,3l1,122r,3l1,126r2,4l4,133r1,2l5,137r2,3l10,146r3,4l18,156r5,6l28,166r5,4l38,176r8,4l51,183r8,5l66,192r10,4l84,199r8,3l100,205r10,4l120,211r11,2l141,215r10,4l161,219r10,3l182,222r12,1l205,225r12,l228,225r13,l253,225r10,-2l274,222r12,l296,219r10,l318,215r10,-2l338,211r8,-2l356,205r9,-3l375,199r7,-3l389,192r8,-4l405,183r6,-3l417,176r7,-6l428,166r6,-4l438,156r5,-6l447,146r3,-6l451,137r2,-2l453,133r3,-3l456,126r1,-1l457,122r,-3l457,116r,-3l457,110r,-3l457,105r,-3l456,99r,-3l453,92r,-2l451,87r-1,-4l447,79r-4,-6l438,69r-4,-6l428,59r-4,-5l417,50r-6,-6l405,40r-8,-4l389,33r-7,-3l375,26,365,21r-9,-1l346,17r-8,-4l328,11,318,9,306,7,296,6,286,3r-12,l263,1,253,,241,,228,e" filled="f" strokeweight=".3pt">
                  <v:path arrowok="t"/>
                </v:shape>
                <v:shape id="_x0000_s48191" style="position:absolute;left:2913;top:3209;width:338;height:169" coordsize="338,169" o:allowincell="f" path="m171,l161,,151,r-7,2l135,3r-7,1l121,4r-9,2l104,7,98,9r-9,3l82,13r-7,3l69,17r-6,3l56,23r-6,2l45,27r-6,5l35,35r-6,2l26,42r-6,3l19,49r-5,3l10,56,9,60,6,65,4,69,1,73r,3l,80r,5l,89r1,4l1,98r3,5l6,106r3,4l10,113r4,5l19,122r1,3l26,129r3,3l35,136r4,3l45,142r5,3l56,146r7,5l69,152r6,3l82,156r7,3l98,159r6,3l112,163r9,2l128,166r7,2l144,168r7,1l161,169r10,l178,169r9,l194,168r9,l213,166r7,-1l227,163r7,-1l243,159r7,l258,156r5,-1l270,152r6,-1l283,146r6,-1l295,142r6,-3l305,136r4,-4l314,129r4,-4l322,122r3,-4l327,113r4,-3l332,106r3,-3l335,98r2,-5l338,89r,-4l338,80r-1,-4l335,73r,-4l332,65r-1,-5l327,56r-2,-4l322,49r-4,-4l314,42r-5,-5l305,35r-4,-3l295,27r-6,-2l283,23r-7,-3l270,17r-7,-1l258,13r-8,-1l243,9,234,7,227,6,220,4r-7,l203,3,194,2,187,r-9,l171,xe" fillcolor="#aade02" stroked="f">
                  <v:path arrowok="t"/>
                </v:shape>
                <v:shape id="_x0000_s48192" style="position:absolute;left:2913;top:3209;width:338;height:169" coordsize="338,169" o:allowincell="f" path="m171,l161,,151,r-7,2l135,3r-7,1l121,4r-9,2l104,7,98,9r-9,3l82,13r-7,3l69,17r-6,3l56,23r-6,2l45,27r-6,5l35,35r-6,2l26,42r-6,3l19,49r-5,3l10,56,9,60,6,65,4,69,1,73r,3l,80r,5l,89r1,4l1,98r3,5l6,106r3,4l10,113r4,5l19,122r1,3l26,129r3,3l35,136r4,3l45,142r5,3l56,146r7,5l69,152r6,3l82,156r7,3l98,159r6,3l112,163r9,2l128,166r7,2l144,168r7,1l161,169r10,l178,169r9,l194,168r9,l213,166r7,-1l227,163r7,-1l243,159r7,l258,156r5,-1l270,152r6,-1l283,146r6,-1l295,142r6,-3l305,136r4,-4l314,129r4,-4l322,122r3,-4l327,113r4,-3l332,106r3,-3l335,98r2,-5l338,89r,-4l338,80r-1,-4l335,73r,-4l332,65r-1,-5l327,56r-2,-4l322,49r-4,-4l314,42r-5,-5l305,35r-4,-3l295,27r-6,-2l283,23r-7,-3l270,17r-7,-1l258,13r-8,-1l243,9,234,7,227,6,220,4r-7,l203,3,194,2,187,r-9,l171,xe" fillcolor="#aade02" stroked="f">
                  <v:path arrowok="t"/>
                </v:shape>
                <v:shape id="_x0000_s48193" style="position:absolute;left:2913;top:3209;width:338;height:169" coordsize="338,169" o:allowincell="f" path="m171,l161,,151,r-7,2l135,3r-7,1l121,4r-9,2l104,7,98,9r-9,3l82,13r-7,3l69,17r-6,3l56,23r-6,2l45,27r-6,5l35,35r-6,2l26,42r-6,3l19,49r-5,3l10,56,9,60,6,65,4,69,1,73r,3l,80r,5l,89r1,4l1,98r3,5l6,106r3,4l10,113r4,5l19,122r1,3l26,129r3,3l35,136r4,3l45,142r5,3l56,146r7,5l69,152r6,3l82,156r7,3l98,159r6,3l112,163r9,2l128,166r7,2l144,168r7,1l161,169r10,l178,169r9,l194,168r9,l213,166r7,-1l227,163r7,-1l243,159r7,l258,156r5,-1l270,152r6,-1l283,146r6,-1l295,142r6,-3l305,136r4,-4l314,129r4,-4l322,122r3,-4l327,113r4,-3l332,106r3,-3l335,98r2,-5l338,89r,-4l338,80r-1,-4l335,73r,-4l332,65r-1,-5l327,56r-2,-4l322,49r-4,-4l314,42r-5,-5l305,35r-4,-3l295,27r-6,-2l283,23r-7,-3l270,17r-7,-1l258,13r-8,-1l243,9,234,7,227,6,220,4r-7,l203,3,194,2,187,r-9,l171,e" filled="f" strokeweight=".3pt">
                  <v:path arrowok="t"/>
                </v:shape>
                <v:shape id="_x0000_s48194" style="position:absolute;left:2165;top:3223;width:255;height:127" coordsize="255,127" o:allowincell="f" path="m128,r-7,l114,r-6,l102,2r-7,l91,3r-8,l79,5,72,6,68,8,62,9r-4,2l52,13r-5,l42,18r-3,l33,21r-4,2l26,26r-4,2l19,31r-3,1l13,36r-3,2l9,42,7,43,6,48,3,51r,2l1,56r,5l,64r1,2l1,71r2,3l3,76r3,3l7,82r2,3l10,88r3,3l16,94r3,2l22,98r4,3l29,104r4,1l39,108r3,3l47,112r5,2l58,115r4,3l68,118r4,3l79,121r4,1l91,122r4,2l102,125r6,2l114,127r7,l128,127r6,l141,127r6,l152,125r8,-1l165,122r6,l177,121r6,l190,118r3,l200,115r4,-1l209,112r4,-1l217,108r6,-3l226,104r4,-3l234,98r2,-2l240,94r3,-3l245,88r2,-3l250,82r2,-3l253,76r2,-2l255,71r,-5l255,64r,-3l255,56r,-3l253,51r-1,-3l250,43r-3,-1l245,38r-2,-2l240,32r-4,-1l234,28r-4,-2l226,23r-3,-2l217,18r-4,l209,13r-5,l200,11,193,9,190,8,183,6,177,5,171,3r-6,l160,2r-8,l147,r-6,l134,r-6,xe" fillcolor="#aade02" stroked="f">
                  <v:path arrowok="t"/>
                </v:shape>
                <v:shape id="_x0000_s48195" style="position:absolute;left:2165;top:3223;width:255;height:127" coordsize="255,127" o:allowincell="f" path="m128,r-7,l114,r-6,l102,2r-7,l91,3r-8,l79,5,72,6,68,8,62,9r-4,2l52,13r-5,l42,18r-3,l33,21r-4,2l26,26r-4,2l19,31r-3,1l13,36r-3,2l9,42,7,43,6,48,3,51r,2l1,56r,5l,64r1,2l1,71r2,3l3,76r3,3l7,82r2,3l10,88r3,3l16,94r3,2l22,98r4,3l29,104r4,1l39,108r3,3l47,112r5,2l58,115r4,3l68,118r4,3l79,121r4,1l91,122r4,2l102,125r6,2l114,127r7,l128,127r6,l141,127r6,l152,125r8,-1l165,122r6,l177,121r6,l190,118r3,l200,115r4,-1l209,112r4,-1l217,108r6,-3l226,104r4,-3l234,98r2,-2l240,94r3,-3l245,88r2,-3l250,82r2,-3l253,76r2,-2l255,71r,-5l255,64r,-3l255,56r,-3l253,51r-1,-3l250,43r-3,-1l245,38r-2,-2l240,32r-4,-1l234,28r-4,-2l226,23r-3,-2l217,18r-4,l209,13r-5,l200,11,193,9,190,8,183,6,177,5,171,3r-6,l160,2r-8,l147,r-6,l134,r-6,xe" fillcolor="#aade02" stroked="f">
                  <v:path arrowok="t"/>
                </v:shape>
                <v:shape id="_x0000_s48196" style="position:absolute;left:2165;top:3223;width:255;height:127" coordsize="255,127" o:allowincell="f" path="m128,r-7,l114,r-6,l102,2r-7,l91,3r-8,l79,5,72,6,68,8,62,9r-4,2l52,13r-5,l42,18r-3,l33,21r-4,2l26,26r-4,2l19,31r-3,1l13,36r-3,2l9,42,7,43,6,48,3,51r,2l1,56r,5l,64r1,2l1,71r2,3l3,76r3,3l7,82r2,3l10,88r3,3l16,94r3,2l22,98r4,3l29,104r4,1l39,108r3,3l47,112r5,2l58,115r4,3l68,118r4,3l79,121r4,1l91,122r4,2l102,125r6,2l114,127r7,l128,127r6,l141,127r6,l152,125r8,-1l165,122r6,l177,121r6,l190,118r3,l200,115r4,-1l209,112r4,-1l217,108r6,-3l226,104r4,-3l234,98r2,-2l240,94r3,-3l245,88r2,-3l250,82r2,-3l253,76r2,-2l255,71r,-5l255,64r,-3l255,56r,-3l253,51r-1,-3l250,43r-3,-1l245,38r-2,-2l240,32r-4,-1l234,28r-4,-2l226,23r-3,-2l217,18r-4,l209,13r-5,l200,11,193,9,190,8,183,6,177,5,171,3r-6,l160,2r-8,l147,r-6,l134,r-6,e" filled="f" strokeweight=".3pt">
                  <v:path arrowok="t"/>
                </v:shape>
                <v:shape id="_x0000_s48197" style="position:absolute;left:2133;top:3126;width:259;height:125" coordsize="259,125" o:allowincell="f" path="m130,r-7,l117,r-6,1l102,1r-4,l92,1,85,3,81,6,74,7r-5,l62,9r-4,3l52,12r-4,2l42,16r-3,3l35,20r-4,3l26,26r-4,1l19,30r-3,3l13,34r-3,5l9,42,8,44,5,47,3,50,2,53,,56r,3l,63r,2l,67r2,5l3,73r2,4l8,80r1,3l10,86r3,3l16,92r3,3l22,96r4,3l31,100r4,5l39,106r3,2l48,110r4,2l58,113r4,2l69,116r5,3l81,119r4,1l92,122r6,l102,123r9,l117,125r6,l130,125r7,l143,125r6,-2l156,123r7,-1l169,122r5,-2l180,119r6,l192,116r5,-1l203,113r3,-1l213,110r3,-2l222,106r4,-1l230,100r5,-1l238,96r3,-1l245,92r1,-3l249,86r3,-3l255,80r1,-3l256,73r3,-1l259,67r,-2l259,63r,-4l259,56r,-3l256,50r,-3l255,44r-3,-2l249,39r-3,-5l245,33r-4,-3l238,27r-3,-1l230,23r-4,-3l222,19r-6,-3l213,14r-7,-2l203,12,197,9,192,7r-6,l180,6,174,3,169,1r-6,l156,1r-7,l143,r-6,l130,xe" fillcolor="#aade02" stroked="f">
                  <v:path arrowok="t"/>
                </v:shape>
                <v:shape id="_x0000_s48198" style="position:absolute;left:2133;top:3126;width:259;height:125" coordsize="259,125" o:allowincell="f" path="m130,r-7,l117,r-6,1l102,1r-4,l92,1,85,3,81,6,74,7r-5,l62,9r-4,3l52,12r-4,2l42,16r-3,3l35,20r-4,3l26,26r-4,1l19,30r-3,3l13,34r-3,5l9,42,8,44,5,47,3,50,2,53,,56r,3l,63r,2l,67r2,5l3,73r2,4l8,80r1,3l10,86r3,3l16,92r3,3l22,96r4,3l31,100r4,5l39,106r3,2l48,110r4,2l58,113r4,2l69,116r5,3l81,119r4,1l92,122r6,l102,123r9,l117,125r6,l130,125r7,l143,125r6,-2l156,123r7,-1l169,122r5,-2l180,119r6,l192,116r5,-1l203,113r3,-1l213,110r3,-2l222,106r4,-1l230,100r5,-1l238,96r3,-1l245,92r1,-3l249,86r3,-3l255,80r1,-3l256,73r3,-1l259,67r,-2l259,63r,-4l259,56r,-3l256,50r,-3l255,44r-3,-2l249,39r-3,-5l245,33r-4,-3l238,27r-3,-1l230,23r-4,-3l222,19r-6,-3l213,14r-7,-2l203,12,197,9,192,7r-6,l180,6,174,3,169,1r-6,l156,1r-7,l143,r-6,l130,xe" fillcolor="#aade02" stroked="f">
                  <v:path arrowok="t"/>
                </v:shape>
                <v:shape id="_x0000_s48199" style="position:absolute;left:2133;top:3126;width:259;height:125" coordsize="259,125" o:allowincell="f" path="m130,r-7,l117,r-6,1l102,1r-4,l92,1,85,3,81,6,74,7r-5,l62,9r-4,3l52,12r-4,2l42,16r-3,3l35,20r-4,3l26,26r-4,1l19,30r-3,3l13,34r-3,5l9,42,8,44,5,47,3,50,2,53,,56r,3l,63r,2l,67r2,5l3,73r2,4l8,80r1,3l10,86r3,3l16,92r3,3l22,96r4,3l31,100r4,5l39,106r3,2l48,110r4,2l58,113r4,2l69,116r5,3l81,119r4,1l92,122r6,l102,123r9,l117,125r6,l130,125r7,l143,125r6,-2l156,123r7,-1l169,122r5,-2l180,119r6,l192,116r5,-1l203,113r3,-1l213,110r3,-2l222,106r4,-1l230,100r5,-1l238,96r3,-1l245,92r1,-3l249,86r3,-3l255,80r1,-3l256,73r3,-1l259,67r,-2l259,63r,-4l259,56r,-3l256,50r,-3l255,44r-3,-2l249,39r-3,-5l245,33r-4,-3l238,27r-3,-1l230,23r-4,-3l222,19r-6,-3l213,14r-7,-2l203,12,197,9,192,7r-6,l180,6,174,3,169,1r-6,l156,1r-7,l143,r-6,l130,e" filled="f" strokeweight=".3pt">
                  <v:path arrowok="t"/>
                </v:shape>
                <v:shape id="_x0000_s48200" style="position:absolute;left:2253;top:3010;width:398;height:198" coordsize="398,198" o:allowincell="f" path="m198,l188,,178,1r-10,l159,3,149,4r-10,l131,6r-9,3l113,10r-8,1l95,14r-9,3l79,20r-7,3l64,26r-7,3l52,33r-8,4l39,40r-6,4l29,47r-6,5l20,56r-6,6l13,66,8,70,5,75,4,80,1,85r,4l1,95,,99r1,4l1,109r,4l4,119r1,4l8,128r5,5l14,136r6,6l23,146r6,4l33,155r6,3l44,160r8,5l57,169r7,3l72,175r7,4l86,181r9,2l105,185r8,3l122,189r9,3l139,193r10,l159,196r9,2l178,198r10,l198,198r10,l218,198r10,l239,196r10,-3l259,193r8,-1l276,189r10,-1l293,185r7,-2l310,181r8,-2l325,175r7,-3l341,169r5,-4l351,160r7,-2l362,155r7,-5l374,146r4,-4l381,136r4,-3l388,128r3,-5l392,119r2,-6l397,109r,-6l398,99r-1,-4l397,89r-3,-4l392,80r-1,-5l388,70r-3,-4l381,62r-3,-6l374,52r-5,-5l362,44r-4,-4l351,37r-5,-4l341,29r-9,-3l325,23r-7,-3l310,17,300,14r-7,-3l286,10,276,9,267,6,259,4r-10,l239,3,228,1r-10,l208,,198,xe" fillcolor="#aade02" stroked="f">
                  <v:path arrowok="t"/>
                </v:shape>
                <v:shape id="_x0000_s48201" style="position:absolute;left:2253;top:3010;width:398;height:198" coordsize="398,198" o:allowincell="f" path="m198,l188,,178,1r-10,l159,3,149,4r-10,l131,6r-9,3l113,10r-8,1l95,14r-9,3l79,20r-7,3l64,26r-7,3l52,33r-8,4l39,40r-6,4l29,47r-6,5l20,56r-6,6l13,66,8,70,5,75,4,80,1,85r,4l1,95,,99r1,4l1,109r,4l4,119r1,4l8,128r5,5l14,136r6,6l23,146r6,4l33,155r6,3l44,160r8,5l57,169r7,3l72,175r7,4l86,181r9,2l105,185r8,3l122,189r9,3l139,193r10,l159,196r9,2l178,198r10,l198,198r10,l218,198r10,l239,196r10,-3l259,193r8,-1l276,189r10,-1l293,185r7,-2l310,181r8,-2l325,175r7,-3l341,169r5,-4l351,160r7,-2l362,155r7,-5l374,146r4,-4l381,136r4,-3l388,128r3,-5l392,119r2,-6l397,109r,-6l398,99r-1,-4l397,89r-3,-4l392,80r-1,-5l388,70r-3,-4l381,62r-3,-6l374,52r-5,-5l362,44r-4,-4l351,37r-5,-4l341,29r-9,-3l325,23r-7,-3l310,17,300,14r-7,-3l286,10,276,9,267,6,259,4r-10,l239,3,228,1r-10,l208,,198,xe" fillcolor="#aade02" stroked="f">
                  <v:path arrowok="t"/>
                </v:shape>
                <v:shape id="_x0000_s48202" style="position:absolute;left:2253;top:3010;width:398;height:198" coordsize="398,198" o:allowincell="f" path="m198,l188,,178,1r-10,l159,3,149,4r-10,l131,6r-9,3l113,10r-8,1l95,14r-9,3l79,20r-7,3l64,26r-7,3l52,33r-8,4l39,40r-6,4l29,47r-6,5l20,56r-6,6l13,66,8,70,5,75,4,80,1,85r,4l1,95,,99r1,4l1,109r,4l4,119r1,4l8,128r5,5l14,136r6,6l23,146r6,4l33,155r6,3l44,160r8,5l57,169r7,3l72,175r7,4l86,181r9,2l105,185r8,3l122,189r9,3l139,193r10,l159,196r9,2l178,198r10,l198,198r10,l218,198r10,l239,196r10,-3l259,193r8,-1l276,189r10,-1l293,185r7,-2l310,181r8,-2l325,175r7,-3l341,169r5,-4l351,160r7,-2l362,155r7,-5l374,146r4,-4l381,136r4,-3l388,128r3,-5l392,119r2,-6l397,109r,-6l398,99r-1,-4l397,89r-3,-4l392,80r-1,-5l388,70r-3,-4l381,62r-3,-6l374,52r-5,-5l362,44r-4,-4l351,37r-5,-4l341,29r-9,-3l325,23r-7,-3l310,17,300,14r-7,-3l286,10,276,9,267,6,259,4r-10,l239,3,228,1r-10,l208,,198,e" filled="f" strokeweight=".3pt">
                  <v:path arrowok="t"/>
                </v:shape>
                <v:shape id="_x0000_s48203" style="position:absolute;left:2597;top:3238;width:395;height:198" coordsize="395,198" o:allowincell="f" path="m198,l188,,176,r-8,3l158,3r-9,l139,4,129,6r-9,2l110,10r-7,3l94,16r-7,1l79,20r-8,3l64,27r-5,3l50,33r-6,3l38,41r-4,3l27,49r-3,2l20,57r-5,3l12,66,8,69,7,74,4,79,1,83r,6l,93r,6l,104r1,5l1,113r3,6l7,123r1,6l12,132r3,5l20,142r4,4l27,149r7,6l38,159r6,3l50,165r9,4l64,172r7,3l79,177r8,2l94,183r9,3l110,187r10,2l129,192r10,l149,195r9,l168,196r8,l188,196r10,2l208,196r10,l227,196r10,-1l247,195r9,-3l266,192r8,-3l283,187r9,-1l300,183r9,-4l316,177r9,-2l332,172r6,-3l345,165r6,-3l356,159r6,-4l368,149r6,-3l376,142r5,-5l385,132r2,-3l389,123r3,-4l394,113r1,-4l395,104r,-5l395,93r,-4l394,83r-2,-4l389,74r-2,-5l385,66r-4,-6l376,57r-2,-6l368,49r-6,-5l356,41r-5,-5l345,33r-7,-3l332,27r-7,-4l316,20r-7,-3l300,16r-8,-3l283,10,274,8,266,6,256,4,247,3r-10,l227,3,218,,208,,198,xe" fillcolor="#aade02" stroked="f">
                  <v:path arrowok="t"/>
                </v:shape>
                <v:shape id="_x0000_s48204" style="position:absolute;left:2597;top:3238;width:395;height:198" coordsize="395,198" o:allowincell="f" path="m198,l188,,176,r-8,3l158,3r-9,l139,4,129,6r-9,2l110,10r-7,3l94,16r-7,1l79,20r-8,3l64,27r-5,3l50,33r-6,3l38,41r-4,3l27,49r-3,2l20,57r-5,3l12,66,8,69,7,74,4,79,1,83r,6l,93r,6l,104r1,5l1,113r3,6l7,123r1,6l12,132r3,5l20,142r4,4l27,149r7,6l38,159r6,3l50,165r9,4l64,172r7,3l79,177r8,2l94,183r9,3l110,187r10,2l129,192r10,l149,195r9,l168,196r8,l188,196r10,2l208,196r10,l227,196r10,-1l247,195r9,-3l266,192r8,-3l283,187r9,-1l300,183r9,-4l316,177r9,-2l332,172r6,-3l345,165r6,-3l356,159r6,-4l368,149r6,-3l376,142r5,-5l385,132r2,-3l389,123r3,-4l394,113r1,-4l395,104r,-5l395,93r,-4l394,83r-2,-4l389,74r-2,-5l385,66r-4,-6l376,57r-2,-6l368,49r-6,-5l356,41r-5,-5l345,33r-7,-3l332,27r-7,-4l316,20r-7,-3l300,16r-8,-3l283,10,274,8,266,6,256,4,247,3r-10,l227,3,218,,208,,198,xe" fillcolor="#aade02" stroked="f">
                  <v:path arrowok="t"/>
                </v:shape>
                <v:shape id="_x0000_s48205" style="position:absolute;left:2597;top:3238;width:395;height:198" coordsize="395,198" o:allowincell="f" path="m198,l188,,176,r-8,3l158,3r-9,l139,4,129,6r-9,2l110,10r-7,3l94,16r-7,1l79,20r-8,3l64,27r-5,3l50,33r-6,3l38,41r-4,3l27,49r-3,2l20,57r-5,3l12,66,8,69,7,74,4,79,1,83r,6l,93r,6l,104r1,5l1,113r3,6l7,123r1,6l12,132r3,5l20,142r4,4l27,149r7,6l38,159r6,3l50,165r9,4l64,172r7,3l79,177r8,2l94,183r9,3l110,187r10,2l129,192r10,l149,195r9,l168,196r8,l188,196r10,2l208,196r10,l227,196r10,-1l247,195r9,-3l266,192r8,-3l283,187r9,-1l300,183r9,-4l316,177r9,-2l332,172r6,-3l345,165r6,-3l356,159r6,-4l368,149r6,-3l376,142r5,-5l385,132r2,-3l389,123r3,-4l394,113r1,-4l395,104r,-5l395,93r,-4l394,83r-2,-4l389,74r-2,-5l385,66r-4,-6l376,57r-2,-6l368,49r-6,-5l356,41r-5,-5l345,33r-7,-3l332,27r-7,-4l316,20r-7,-3l300,16r-8,-3l283,10,274,8,266,6,256,4,247,3r-10,l227,3,218,,208,,198,e" filled="f" strokeweight=".3pt">
                  <v:path arrowok="t"/>
                </v:shape>
                <v:shape id="_x0000_s48206" style="position:absolute;left:3084;top:3024;width:314;height:154" coordsize="314,154" o:allowincell="f" path="m157,r-9,l141,r-7,l124,2r-6,1l111,5r-7,l97,6,88,8,82,9r-7,3l69,13r-7,2l58,19r-6,1l46,23r-4,2l35,28r-3,2l26,33r-4,5l19,40r-4,3l12,48r-2,4l7,55,5,58,3,62,,66r,3l,73r,5l,81r,4l,89r3,4l5,96r2,3l10,103r2,5l15,111r4,3l22,118r4,1l32,122r3,4l42,129r4,3l52,134r6,2l62,138r7,3l75,142r7,2l88,146r9,l104,149r7,2l118,151r6,1l134,152r7,2l148,154r9,l164,154r10,l181,152r8,l196,151r8,l212,149r5,-3l226,146r6,-2l239,142r6,-1l251,138r5,-2l263,134r5,-2l274,129r4,-3l282,122r6,-3l291,118r4,-4l298,111r3,-3l305,103r3,-4l309,96r2,-3l312,89r2,-4l314,81r,-3l314,73r,-4l312,66r-1,-4l309,58r-1,-3l305,52r-4,-4l298,43r-3,-3l291,38r-3,-5l282,30r-4,-2l274,25r-6,-2l263,20r-7,-1l251,15r-6,-2l239,12,232,9,226,8,217,6,212,5r-8,l196,3,189,2,181,r-7,l164,r-7,xe" fillcolor="#aade02" stroked="f">
                  <v:path arrowok="t"/>
                </v:shape>
                <v:shape id="_x0000_s48207" style="position:absolute;left:3084;top:3024;width:314;height:154" coordsize="314,154" o:allowincell="f" path="m157,r-9,l141,r-7,l124,2r-6,1l111,5r-7,l97,6,88,8,82,9r-7,3l69,13r-7,2l58,19r-6,1l46,23r-4,2l35,28r-3,2l26,33r-4,5l19,40r-4,3l12,48r-2,4l7,55,5,58,3,62,,66r,3l,73r,5l,81r,4l,89r3,4l5,96r2,3l10,103r2,5l15,111r4,3l22,118r4,1l32,122r3,4l42,129r4,3l52,134r6,2l62,138r7,3l75,142r7,2l88,146r9,l104,149r7,2l118,151r6,1l134,152r7,2l148,154r9,l164,154r10,l181,152r8,l196,151r8,l212,149r5,-3l226,146r6,-2l239,142r6,-1l251,138r5,-2l263,134r5,-2l274,129r4,-3l282,122r6,-3l291,118r4,-4l298,111r3,-3l305,103r3,-4l309,96r2,-3l312,89r2,-4l314,81r,-3l314,73r,-4l312,66r-1,-4l309,58r-1,-3l305,52r-4,-4l298,43r-3,-3l291,38r-3,-5l282,30r-4,-2l274,25r-6,-2l263,20r-7,-1l251,15r-6,-2l239,12,232,9,226,8,217,6,212,5r-8,l196,3,189,2,181,r-7,l164,r-7,xe" fillcolor="#aade02" stroked="f">
                  <v:path arrowok="t"/>
                </v:shape>
                <v:shape id="_x0000_s48208" style="position:absolute;left:3084;top:3024;width:314;height:154" coordsize="314,154" o:allowincell="f" path="m157,r-9,l141,r-7,l124,2r-6,1l111,5r-7,l97,6,88,8,82,9r-7,3l69,13r-7,2l58,19r-6,1l46,23r-4,2l35,28r-3,2l26,33r-4,5l19,40r-4,3l12,48r-2,4l7,55,5,58,3,62,,66r,3l,73r,5l,81r,4l,89r3,4l5,96r2,3l10,103r2,5l15,111r4,3l22,118r4,1l32,122r3,4l42,129r4,3l52,134r6,2l62,138r7,3l75,142r7,2l88,146r9,l104,149r7,2l118,151r6,1l134,152r7,2l148,154r9,l164,154r10,l181,152r8,l196,151r8,l212,149r5,-3l226,146r6,-2l239,142r6,-1l251,138r5,-2l263,134r5,-2l274,129r4,-3l282,122r6,-3l291,118r4,-4l298,111r3,-3l305,103r3,-4l309,96r2,-3l312,89r2,-4l314,81r,-3l314,73r,-4l312,66r-1,-4l309,58r-1,-3l305,52r-4,-4l298,43r-3,-3l291,38r-3,-5l282,30r-4,-2l274,25r-6,-2l263,20r-7,-1l251,15r-6,-2l239,12,232,9,226,8,217,6,212,5r-8,l196,3,189,2,181,r-7,l164,r-7,e" filled="f" strokeweight=".3pt">
                  <v:path arrowok="t"/>
                </v:shape>
                <v:shape id="_x0000_s48209" style="position:absolute;left:3001;top:2968;width:282;height:139" coordsize="282,139" o:allowincell="f" path="m141,r-7,l125,r-6,l112,2r-7,1l98,3r-5,l85,6r-6,l73,9r-7,l62,12r-6,1l50,16r-4,2l40,21r-6,2l31,25r-4,3l23,31r-3,2l16,38r-3,1l11,42,7,46,6,49,3,52,1,56r,3l,62r,3l,71r,1l,76r1,3l1,84r2,4l6,91r1,3l11,96r2,3l16,104r4,2l23,108r4,3l31,114r3,3l40,118r6,3l50,122r6,3l62,127r4,2l73,131r6,l85,132r8,3l98,137r7,l112,137r7,1l125,138r9,1l141,139r5,l155,138r7,l168,137r7,l182,137r6,-2l195,132r6,-1l207,131r6,-2l218,127r8,-2l230,122r6,-1l240,118r4,-1l249,114r5,-3l257,108r5,-2l264,104r3,-5l270,96r3,-2l276,91r1,-3l279,84r,-5l280,76r2,-4l282,71r,-6l280,62r-1,-3l279,56r-2,-4l276,49r-3,-3l270,42r-3,-3l264,38r-2,-5l257,31r-3,-3l249,25r-5,-2l240,21r-4,-3l230,16r-4,-3l218,12,213,9r-6,l201,6r-6,l188,3r-6,l175,3,168,2,162,r-7,l146,r-5,xe" fillcolor="#aade02" stroked="f">
                  <v:path arrowok="t"/>
                </v:shape>
                <v:shape id="_x0000_s48210" style="position:absolute;left:3001;top:2968;width:282;height:139" coordsize="282,139" o:allowincell="f" path="m141,r-7,l125,r-6,l112,2r-7,1l98,3r-5,l85,6r-6,l73,9r-7,l62,12r-6,1l50,16r-4,2l40,21r-6,2l31,25r-4,3l23,31r-3,2l16,38r-3,1l11,42,7,46,6,49,3,52,1,56r,3l,62r,3l,71r,1l,76r1,3l1,84r2,4l6,91r1,3l11,96r2,3l16,104r4,2l23,108r4,3l31,114r3,3l40,118r6,3l50,122r6,3l62,127r4,2l73,131r6,l85,132r8,3l98,137r7,l112,137r7,1l125,138r9,1l141,139r5,l155,138r7,l168,137r7,l182,137r6,-2l195,132r6,-1l207,131r6,-2l218,127r8,-2l230,122r6,-1l240,118r4,-1l249,114r5,-3l257,108r5,-2l264,104r3,-5l270,96r3,-2l276,91r1,-3l279,84r,-5l280,76r2,-4l282,71r,-6l280,62r-1,-3l279,56r-2,-4l276,49r-3,-3l270,42r-3,-3l264,38r-2,-5l257,31r-3,-3l249,25r-5,-2l240,21r-4,-3l230,16r-4,-3l218,12,213,9r-6,l201,6r-6,l188,3r-6,l175,3,168,2,162,r-7,l146,r-5,xe" fillcolor="#aade02" stroked="f">
                  <v:path arrowok="t"/>
                </v:shape>
                <v:shape id="_x0000_s48211" style="position:absolute;left:3001;top:2968;width:282;height:139" coordsize="282,139" o:allowincell="f" path="m141,r-7,l125,r-6,l112,2r-7,1l98,3r-5,l85,6r-6,l73,9r-7,l62,12r-6,1l50,16r-4,2l40,21r-6,2l31,25r-4,3l23,31r-3,2l16,38r-3,1l11,42,7,46,6,49,3,52,1,56r,3l,62r,3l,71r,1l,76r1,3l1,84r2,4l6,91r1,3l11,96r2,3l16,104r4,2l23,108r4,3l31,114r3,3l40,118r6,3l50,122r6,3l62,127r4,2l73,131r6,l85,132r8,3l98,137r7,l112,137r7,1l125,138r9,1l141,139r5,l155,138r7,l168,137r7,l182,137r6,-2l195,132r6,-1l207,131r6,-2l218,127r8,-2l230,122r6,-1l240,118r4,-1l249,114r5,-3l257,108r5,-2l264,104r3,-5l270,96r3,-2l276,91r1,-3l279,84r,-5l280,76r2,-4l282,71r,-6l280,62r-1,-3l279,56r-2,-4l276,49r-3,-3l270,42r-3,-3l264,38r-2,-5l257,31r-3,-3l249,25r-5,-2l240,21r-4,-3l230,16r-4,-3l218,12,213,9r-6,l201,6r-6,l188,3r-6,l175,3,168,2,162,r-7,l146,r-5,e" filled="f" strokeweight=".3pt">
                  <v:path arrowok="t"/>
                </v:shape>
                <v:shape id="_x0000_s48212" style="position:absolute;left:2235;top:3006;width:1120;height:369" coordsize="1120,369" o:allowincell="f" path="m346,36l390,8r212,2l750,,937,41r92,-11l1079,36r12,110l1120,163r-87,85l938,189r-23,31l780,336,339,369,108,345,35,273r,-73l,137,346,36xe" fillcolor="#aade02" stroked="f">
                  <v:path arrowok="t"/>
                </v:shape>
                <v:rect id="_x0000_s48213" style="position:absolute;left:2398;top:3176;width:591;height:58" o:allowincell="f" fillcolor="#aade02" stroked="f"/>
                <v:shape id="_x0000_s48214" style="position:absolute;left:3353;top:1948;width:650;height:132" coordsize="650,132" o:allowincell="f" path="m,66l,63,2,61,5,56,7,53r3,-2l15,46r4,-1l26,42r6,-4l39,36r9,-4l56,31r9,-3l75,25,85,23,95,20r12,-1l120,16r11,-3l143,13r14,-3l171,9,184,8,199,6,213,5r16,l243,3r18,l292,2,325,r33,2l391,3r16,l422,5r16,l452,6r14,2l481,9r13,1l508,13r12,l532,16r12,3l555,20r11,3l577,25r9,3l594,31r9,1l612,36r7,2l625,42r7,3l636,46r4,5l643,53r3,3l649,61r1,2l650,66r,5l649,73r-3,3l643,79r-3,5l636,86r-4,3l625,94r-6,1l612,99r-9,2l594,104r-8,2l577,108r-11,4l555,114r-11,2l532,118r-12,1l508,122r-14,l481,125r-15,1l452,126r-14,3l422,129r-15,2l391,132r-33,l325,132r-33,l261,132r-18,-1l229,129r-16,l199,126r-15,l171,125r-14,-3l143,122r-12,-3l120,118r-13,-2l95,114,85,112,75,108,65,106r-9,-2l48,101,39,99,32,95,26,94,19,89,15,86,10,84,7,79,5,76,2,73,,71,,66r,xm163,66r,3l163,71r1,1l166,73r3,2l171,76r2,3l176,79r3,2l181,84r5,1l192,85r8,3l210,91r13,1l235,94r13,2l262,98r14,1l294,99r14,l325,99r18,l358,99r16,l389,98r14,-2l417,94r12,-2l440,91r10,-3l459,85r6,l469,84r3,-3l475,79r4,l481,76r1,-1l485,73r1,-1l488,71r,-2l489,66r-1,l488,63r-2,-1l485,61r-3,-2l481,56r-2,l475,55r-3,-3l469,52r-4,-1l459,49r-9,-3l440,43,429,42,417,39,403,38r-14,l374,36,358,35r-15,l325,33r-17,2l294,35r-18,1l262,38r-14,l235,39r-12,3l210,43r-10,3l192,49r-6,2l181,52r-2,l176,55r-3,1l171,56r-2,3l166,61r-2,1l163,63r,3l163,66r,xe" fillcolor="#fe7d19" stroked="f">
                  <v:path arrowok="t"/>
                  <o:lock v:ext="edit" verticies="t"/>
                </v:shape>
                <v:shape id="_x0000_s48215" style="position:absolute;left:3353;top:1948;width:650;height:132" coordsize="650,132" o:allowincell="f" path="m,66l,63,2,61,5,56,7,53r3,-2l15,46r4,-1l26,42r6,-4l39,36r9,-4l56,31r9,-3l75,25,85,23,95,20r12,-1l120,16r11,-3l143,13r14,-3l171,9,184,8,199,6,213,5r16,l243,3r18,l292,2,325,r33,2l391,3r16,l422,5r16,l452,6r14,2l481,9r13,1l508,13r12,l532,16r12,3l555,20r11,3l577,25r9,3l594,31r9,1l612,36r7,2l625,42r7,3l636,46r4,5l643,53r3,3l649,61r1,2l650,66r,5l649,73r-3,3l643,79r-3,5l636,86r-4,3l625,94r-6,1l612,99r-9,2l594,104r-8,2l577,108r-11,4l555,114r-11,2l532,118r-12,1l508,122r-14,l481,125r-15,1l452,126r-14,3l422,129r-15,2l391,132r-33,l325,132r-33,l261,132r-18,-1l229,129r-16,l199,126r-15,l171,125r-14,-3l143,122r-12,-3l120,118r-13,-2l95,114,85,112,75,108,65,106r-9,-2l48,101,39,99,32,95,26,94,19,89,15,86,10,84,7,79,5,76,2,73,,71,,66r,e" filled="f" strokeweight=".35pt">
                  <v:path arrowok="t"/>
                </v:shape>
                <v:shape id="_x0000_s48216" style="position:absolute;left:3516;top:1981;width:326;height:66" coordsize="326,66" o:allowincell="f" path="m,33r,3l,38r1,1l3,40r3,2l8,43r2,3l13,46r3,2l18,51r5,1l29,52r8,3l47,58r13,1l72,61r13,2l99,65r14,1l131,66r14,l162,66r18,l195,66r16,l226,65r14,-2l254,61r12,-2l277,58r10,-3l296,52r6,l306,51r3,-3l312,46r4,l318,43r1,-1l322,40r1,-1l325,38r,-2l326,33r-1,l325,30r-2,-1l322,28r-3,-2l318,23r-2,l312,22r-3,-3l306,19r-4,-1l296,16r-9,-3l277,10,266,9,254,6,240,5r-14,l211,3,195,2r-15,l162,,145,2r-14,l113,3,99,5,85,5,72,6,60,9,47,10,37,13r-8,3l23,18r-5,1l16,19r-3,3l10,23r-2,l6,26,3,28,1,29,,30r,3l,33r,e" filled="f" strokeweight=".35pt">
                  <v:path arrowok="t"/>
                </v:shape>
                <v:line id="_x0000_s48217" style="position:absolute" from="3300,2572" to="3536,2759" o:allowincell="f" strokecolor="#aade02" strokeweight=".35pt"/>
                <v:shape id="_x0000_s48218" style="position:absolute;left:3396;top:2719;width:651;height:132" coordsize="651,132" o:allowincell="f" path="m,66l,63,2,59,5,56,6,53r4,-3l16,47r5,-2l26,40r7,-3l39,36r7,-4l56,30r9,-3l75,25,85,22,97,20r11,-3l118,16r13,-3l144,12r13,-2l170,9,184,7,200,6,213,4,229,3r16,l261,3,292,2,325,r34,2l392,3r14,l423,3r15,1l452,6r14,1l481,9r14,1l508,12r12,1l533,16r11,1l556,20r11,2l577,25r10,2l596,30r7,2l612,36r7,1l626,40r4,5l636,47r5,3l645,53r3,3l649,59r2,4l651,66r,3l649,73r-1,3l645,79r-4,4l636,86r-6,3l626,92r-7,3l612,98r-9,2l596,103r-9,3l577,108r-10,4l556,113r-12,3l533,118r-13,1l508,121r-13,2l481,125r-15,1l452,128r-14,1l423,131r-17,l392,131r-33,1l325,132r-33,l261,131r-16,l229,131r-16,-2l200,128r-16,-2l170,125r-13,-2l144,121r-13,-2l118,118r-10,-2l97,113,85,112,75,108,65,106r-9,-3l46,100,39,98,33,95,26,92,21,89,16,86,10,83,6,79,5,76,2,73,,69,,66r,xm163,66r,3l164,69r2,3l167,73r2,2l170,76r3,3l176,79r4,1l183,83r4,l190,85r10,3l210,90r12,2l235,93r14,3l262,98r16,l292,99r18,l325,99r18,l359,99r15,-1l389,98r14,-2l416,93r13,-1l441,90r10,-2l461,85r4,-2l468,83r4,-3l477,79r1,l481,76r3,-1l485,73r2,-1l487,69r1,l488,66r,-1l487,63r,-1l485,59r-1,l481,56r-3,-1l477,55r-5,-3l468,50r-3,l461,49,451,45,441,43,429,40r-13,l403,37,389,36r-15,l359,35r-16,l325,33r-15,2l292,35r-14,1l262,36r-13,1l235,40r-13,l210,43r-10,2l190,49r-3,1l183,50r-3,2l176,55r-3,l170,56r-1,3l167,59r-1,3l164,63r-1,2l163,66r,xe" fillcolor="#aade02" stroked="f">
                  <v:path arrowok="t"/>
                  <o:lock v:ext="edit" verticies="t"/>
                </v:shape>
                <v:shape id="_x0000_s48219" style="position:absolute;left:3396;top:2719;width:651;height:132" coordsize="651,132" o:allowincell="f" path="m,66l,63,2,59,5,56,6,53r4,-3l16,47r5,-2l26,40r7,-3l39,36r7,-4l56,30r9,-3l75,25,85,22,97,20r11,-3l118,16r13,-3l144,12r13,-2l170,9,184,7,200,6,213,4,229,3r16,l261,3,292,2,325,r34,2l392,3r14,l423,3r15,1l452,6r14,1l481,9r14,1l508,12r12,1l533,16r11,1l556,20r11,2l577,25r10,2l596,30r7,2l612,36r7,1l626,40r4,5l636,47r5,3l645,53r3,3l649,59r2,4l651,66r,3l649,73r-1,3l645,79r-4,4l636,86r-6,3l626,92r-7,3l612,98r-9,2l596,103r-9,3l577,108r-10,4l556,113r-12,3l533,118r-13,1l508,121r-13,2l481,125r-15,1l452,128r-14,1l423,131r-17,l392,131r-33,1l325,132r-33,l261,131r-16,l229,131r-16,-2l200,128r-16,-2l170,125r-13,-2l144,121r-13,-2l118,118r-10,-2l97,113,85,112,75,108,65,106r-9,-3l46,100,39,98,33,95,26,92,21,89,16,86,10,83,6,79,5,76,2,73,,69,,66r,e" filled="f" strokeweight=".35pt">
                  <v:path arrowok="t"/>
                </v:shape>
                <v:shape id="_x0000_s48220" style="position:absolute;left:3559;top:2752;width:325;height:66" coordsize="325,66" o:allowincell="f" path="m,33r,3l1,36r2,3l4,40r2,2l7,43r3,3l13,46r4,1l20,50r4,l27,52r10,3l47,57r12,2l72,60r14,3l99,65r16,l129,66r18,l162,66r18,l196,66r15,-1l226,65r14,-2l253,60r13,-1l278,57r10,-2l298,52r4,-2l305,50r4,-3l314,46r1,l318,43r3,-1l322,40r2,-1l324,36r1,l325,33r,-1l324,30r,-1l322,26r-1,l318,23r-3,-1l314,22r-5,-3l305,17r-3,l298,16,288,12,278,10,266,7r-13,l240,4,226,3r-15,l196,2r-16,l162,,147,2r-18,l115,3,99,3,86,4,72,7,59,7,47,10,37,12,27,16r-3,1l20,17r-3,2l13,22r-3,l7,23,6,26r-2,l3,29,1,30,,32r,1l,33e" filled="f" strokeweight=".35pt">
                  <v:path arrowok="t"/>
                </v:shape>
                <v:shape id="_x0000_s48221" style="position:absolute;left:2740;top:656;width:451;height:460" coordsize="451,460" o:allowincell="f" path="m226,l202,2r-20,l160,3r-22,l120,4,100,7r-9,l82,9r-7,1l68,12r-9,l52,13r-6,1l39,16r-6,1l28,19r-5,1l18,22r-3,1l10,25,8,26,6,27,3,30r-1,l2,33,,36,,426r2,1l2,429r1,2l6,433r2,1l10,436r5,1l18,439r5,1l28,441r5,2l39,444r7,2l52,447r7,2l68,450r7,1l82,451r9,2l100,454r20,2l138,457r22,2l182,459r20,1l226,460r23,l271,459r21,l314,457r19,-1l351,454r9,-1l369,451r7,l384,450r8,-1l399,447r7,-1l412,444r6,-1l423,441r5,-1l433,439r3,-2l441,436r2,-2l446,433r2,-2l449,429r,-2l451,426r,-390l449,33r,-3l448,30r-2,-3l443,26r-2,-1l436,23r-3,-1l428,20r-5,-1l418,17r-6,-1l406,14r-7,-1l392,12r-8,l376,10,369,9,360,7r-9,l333,4,314,3r-22,l271,2r-22,l226,r,xe" fillcolor="#d388ee" stroked="f">
                  <v:path arrowok="t"/>
                </v:shape>
                <v:shape id="_x0000_s48222" style="position:absolute;left:2740;top:656;width:451;height:69" coordsize="451,69" o:allowincell="f" path="m,36r2,l2,39r1,1l6,42r2,1l10,45r5,1l18,49r5,1l28,52r5,1l39,55r7,l52,57r7,2l68,59r7,1l82,62r9,1l100,65r20,l138,66r22,1l182,69r20,l226,69r23,l271,69r21,-2l314,66r19,-1l351,65r9,-2l369,62r7,-2l384,59r8,l399,57r7,-2l412,55r6,-2l423,52r5,-2l433,49r3,-3l441,45r2,-2l446,42r2,-2l449,39r,-3l451,36r-2,-3l449,30r-1,l446,27r-3,-1l441,25r-5,-2l433,22r-5,-2l423,19r-5,-2l412,16r-6,-2l399,13r-7,-1l384,12r-8,-2l369,9,360,7r-9,l333,4,314,3r-22,l271,2r-22,l226,,202,2r-20,l160,3r-22,l120,4,100,7r-9,l82,9r-7,1l68,12r-9,l52,13r-6,1l39,16r-6,1l28,19r-5,1l18,22r-3,1l10,25,8,26,6,27,3,30r-1,l2,33,,36xe" fillcolor="#dc9ff2" stroked="f">
                  <v:path arrowok="t"/>
                </v:shape>
                <v:shape id="_x0000_s48223" style="position:absolute;left:2740;top:656;width:451;height:460" coordsize="451,460" o:allowincell="f" path="m226,l202,2r-20,l160,3r-22,l120,4,100,7r-9,l82,9r-7,1l68,12r-9,l52,13r-6,1l39,16r-6,1l28,19r-5,1l18,22r-3,1l10,25,8,26,6,27,3,30r-1,l2,33,,36,,426r2,1l2,429r1,2l6,433r2,1l10,436r5,1l18,439r5,1l28,441r5,2l39,444r7,2l52,447r7,2l68,450r7,1l82,451r9,2l100,454r20,2l138,457r22,2l182,459r20,1l226,460r23,l271,459r21,l314,457r19,-1l351,454r9,-1l369,451r7,l384,450r8,-1l399,447r7,-1l412,444r6,-1l423,441r5,-1l433,439r3,-2l441,436r2,-2l446,433r2,-2l449,429r,-2l451,426r,-390l449,33r,-3l448,30r-2,-3l443,26r-2,-1l436,23r-3,-1l428,20r-5,-1l418,17r-6,-1l406,14r-7,-1l392,12r-8,l376,10,369,9,360,7r-9,l333,4,314,3r-22,l271,2r-22,l226,r,e" filled="f" strokeweight=".35pt">
                  <v:path arrowok="t"/>
                </v:shape>
                <v:shape id="_x0000_s48224" style="position:absolute;left:2740;top:692;width:451;height:33" coordsize="451,33" o:allowincell="f" path="m,l2,r,3l3,4,6,6,8,7r2,2l15,10r3,3l23,14r5,2l33,17r6,2l46,19r6,2l59,23r9,l75,24r7,2l91,27r9,2l120,29r18,1l160,31r22,2l202,33r24,l249,33r22,l292,31r22,-1l333,29r18,l360,27r9,-1l376,24r8,-1l392,23r7,-2l406,19r6,l418,17r5,-1l428,14r5,-1l436,10r5,-1l443,7r3,-1l448,4r1,-1l449,r2,e" filled="f" strokeweight=".35pt">
                  <v:path arrowok="t"/>
                </v:shape>
                <v:line id="_x0000_s48225" style="position:absolute;flip:y" from="3873,1808" to="4038,1980" o:allowincell="f" strokecolor="#f93" strokeweight=".35pt"/>
                <v:rect id="_x0000_s48226" style="position:absolute;left:3857;top:3001;width:1;height:33" o:allowincell="f" fillcolor="#c6d68e" stroked="f"/>
                <v:rect id="_x0000_s48227" style="position:absolute;left:3862;top:3001;width:2;height:33" o:allowincell="f" fillcolor="#ced8ae" stroked="f"/>
                <v:rect id="_x0000_s48228" style="position:absolute;left:3873;top:3001;width:1;height:33" o:allowincell="f" fillcolor="#d6dbc8" stroked="f"/>
                <v:rect id="_x0000_s48229" style="position:absolute;left:3873;top:3001;width:1;height:33" o:allowincell="f" fillcolor="#d7dbca" stroked="f"/>
                <v:rect id="_x0000_s48230" style="position:absolute;left:3873;top:3001;width:1;height:33" o:allowincell="f" fillcolor="#d7dbcc" stroked="f"/>
                <v:rect id="_x0000_s48231" style="position:absolute;left:3873;top:3001;width:1;height:33" o:allowincell="f" fillcolor="#d7dbcd" stroked="f"/>
                <v:rect id="_x0000_s48232" style="position:absolute;left:3883;top:3001;width:1;height:33" o:allowincell="f" fillcolor="#dcddd9" stroked="f"/>
                <v:rect id="_x0000_s48233" style="position:absolute;left:3883;top:3001;width:1;height:33" o:allowincell="f" fillcolor="#dcddda" stroked="f"/>
                <v:rect id="_x0000_s48234" style="position:absolute;left:3839;top:3001;width:2;height:33" o:allowincell="f" fillcolor="#b7d23c" stroked="f"/>
                <v:rect id="_x0000_s48235" style="position:absolute;left:3839;top:3001;width:2;height:33" o:allowincell="f" fillcolor="#b8d23f" stroked="f"/>
                <v:rect id="_x0000_s48236" style="position:absolute;left:3845;top:3001;width:3;height:33" o:allowincell="f" fillcolor="#bbd35b" stroked="f"/>
                <v:rect id="_x0000_s48237" style="position:absolute;left:3845;top:3001;width:3;height:33" o:allowincell="f" fillcolor="#bbd35f" stroked="f"/>
                <v:rect id="_x0000_s48238" style="position:absolute;left:3848;top:3001;width:1;height:33" o:allowincell="f" fillcolor="#bcd463" stroked="f"/>
                <v:rect id="_x0000_s48239" style="position:absolute;left:3848;top:3001;width:1;height:33" o:allowincell="f" fillcolor="#bdd467" stroked="f"/>
                <v:rect id="_x0000_s48240" style="position:absolute;left:3857;top:3001;width:1;height:33" o:allowincell="f" fillcolor="#c6d68e" stroked="f"/>
                <v:rect id="_x0000_s48241" style="position:absolute;left:3862;top:3001;width:2;height:33" o:allowincell="f" fillcolor="#ced8ae" stroked="f"/>
                <v:rect id="_x0000_s48242" style="position:absolute;left:3873;top:3001;width:1;height:33" o:allowincell="f" fillcolor="#d6dbc8" stroked="f"/>
                <v:rect id="_x0000_s48243" style="position:absolute;left:3873;top:3001;width:1;height:33" o:allowincell="f" fillcolor="#d7dbca" stroked="f"/>
                <v:rect id="_x0000_s48244" style="position:absolute;left:3873;top:3001;width:1;height:33" o:allowincell="f" fillcolor="#d7dbcc" stroked="f"/>
                <v:rect id="_x0000_s48245" style="position:absolute;left:3873;top:3001;width:1;height:33" o:allowincell="f" fillcolor="#d7dbcd" stroked="f"/>
                <v:rect id="_x0000_s48246" style="position:absolute;left:3883;top:3001;width:1;height:33" o:allowincell="f" fillcolor="#dcddd9" stroked="f"/>
                <v:rect id="_x0000_s48247" style="position:absolute;left:3883;top:3001;width:1;height:33" o:allowincell="f" fillcolor="#dcddda" stroked="f"/>
                <v:shape id="_x0000_s48248" style="position:absolute;left:6436;top:388;width:312;height:3125" coordsize="312,3125" o:allowincell="f" path="m312,1563r,-81l312,1403r-1,-79l309,1248r-1,-76l305,1098r-3,-72l301,954r-5,-70l293,818r-2,-66l285,689r-3,-61l276,568r-4,-56l266,457r-4,-51l255,356r-5,-46l243,265r-3,-18l237,225r-4,-18l230,188r-3,-17l223,154r-3,-16l217,122r-4,-14l210,95,206,82,201,69,198,58r-2,-9l191,39r-3,-9l183,25r-3,-8l175,12,171,7,168,5,164,2,160,r-3,l151,r-3,2l144,5r-4,2l137,12r-5,5l128,25r-3,5l121,39r-3,10l114,58r-5,11l106,82r-4,13l98,108r-3,14l91,138r-3,16l85,171r-4,17l78,207r-3,18l72,247r-4,18l62,310r-6,46l50,406r-4,51l40,512r-4,56l30,628r-4,61l22,752r-5,66l16,884r-5,70l9,1026r-3,72l4,1172r-1,76l1,1324,,1403r,79l,1563r,81l,1722r1,78l3,1877r1,76l6,2027r3,72l11,2171r5,69l17,2307r5,66l26,2436r4,61l36,2556r4,56l46,2668r4,51l56,2768r6,47l68,2858r4,20l75,2899r3,20l81,2937r4,17l88,2972r3,15l95,3003r3,14l102,3030r4,13l109,3055r5,11l118,3076r3,9l125,3093r3,8l132,3108r5,5l140,3118r4,3l148,3122r3,3l157,3125r3,l164,3122r4,-1l171,3118r4,-5l180,3108r3,-7l188,3093r3,-8l196,3076r2,-10l201,3055r5,-12l210,3030r3,-13l217,3003r3,-16l223,2972r4,-18l230,2937r3,-18l237,2899r3,-21l243,2858r7,-43l255,2768r7,-49l266,2668r6,-56l276,2556r6,-59l285,2436r6,-63l293,2307r3,-67l301,2171r1,-72l305,2027r3,-74l309,1877r2,-77l312,1722r,-78l312,1563xe" fillcolor="#ff9" stroked="f">
                  <v:path arrowok="t"/>
                </v:shape>
                <v:shape id="_x0000_s48249" style="position:absolute;left:6436;top:388;width:312;height:3125" coordsize="312,3125" o:allowincell="f" path="m312,1563r,-81l312,1403r-1,-79l309,1248r-1,-76l305,1098r-3,-72l301,954r-5,-70l293,818r-2,-66l285,689r-3,-61l276,568r-4,-56l266,457r-4,-51l255,356r-5,-46l243,265r-3,-18l237,225r-4,-18l230,188r-3,-17l223,154r-3,-16l217,122r-4,-14l210,95,206,82,201,69,198,58r-2,-9l191,39r-3,-9l183,25r-3,-8l175,12,171,7,168,5,164,2,160,r-3,l151,r-3,2l144,5r-4,2l137,12r-5,5l128,25r-3,5l121,39r-3,10l114,58r-5,11l106,82r-4,13l98,108r-3,14l91,138r-3,16l85,171r-4,17l78,207r-3,18l72,247r-4,18l62,310r-6,46l50,406r-4,51l40,512r-4,56l30,628r-4,61l22,752r-5,66l16,884r-5,70l9,1026r-3,72l4,1172r-1,76l1,1324,,1403r,79l,1563r,81l,1722r1,78l3,1877r1,76l6,2027r3,72l11,2171r5,69l17,2307r5,66l26,2436r4,61l36,2556r4,56l46,2668r4,51l56,2768r6,47l68,2858r4,20l75,2899r3,20l81,2937r4,17l88,2972r3,15l95,3003r3,14l102,3030r4,13l109,3055r5,11l118,3076r3,9l125,3093r3,8l132,3108r5,5l140,3118r4,3l148,3122r3,3l157,3125r3,l164,3122r4,-1l171,3118r4,-5l180,3108r3,-7l188,3093r3,-8l196,3076r2,-10l201,3055r5,-12l210,3030r3,-13l217,3003r3,-16l223,2972r4,-18l230,2937r3,-18l237,2899r3,-21l243,2858r7,-43l255,2768r7,-49l266,2668r6,-56l276,2556r6,-59l285,2436r6,-63l293,2307r3,-67l301,2171r1,-72l305,2027r3,-74l309,1877r2,-77l312,1722r,-78l312,1563e" filled="f" strokeweight=".35pt">
                  <v:path arrowok="t"/>
                </v:shape>
                <v:shape id="_x0000_s48250" style="position:absolute;left:2943;top:2163;width:97;height:101" coordsize="97,101" o:allowincell="f" path="m49,l39,,29,2r-7,l15,5r-5,l9,6,6,6,5,7,2,9r,1l,12r,1l,88r,3l2,92r,l5,93r1,2l9,96r1,l15,98r7,1l29,101r10,l49,101r10,l68,101r7,-2l82,98r3,-2l88,96r3,-1l92,93r2,-1l95,92r2,-1l97,88r,-75l97,12,95,10,94,9,92,7,91,6r-3,l85,5r-3,l75,2r-7,l59,,49,r,xe" fillcolor="#d388ee" stroked="f">
                  <v:path arrowok="t"/>
                </v:shape>
                <v:shape id="_x0000_s48251" style="position:absolute;left:2943;top:2163;width:97;height:25" coordsize="97,25" o:allowincell="f" path="m,13r,2l2,16r,l5,18r1,1l9,20r1,l15,22r7,1l29,25r10,l49,25r10,l68,25r7,-2l82,22r3,-2l88,20r3,-1l92,18r2,-2l95,16r2,-1l97,13r,-1l95,10,94,9,92,7,91,6r-3,l85,5r-3,l75,2r-7,l59,,49,,39,,29,2r-7,l15,5r-5,l9,6,6,6,5,7,2,9r,1l,12r,1xe" fillcolor="#dc9ff2" stroked="f">
                  <v:path arrowok="t"/>
                </v:shape>
                <v:shape id="_x0000_s48252" style="position:absolute;left:2943;top:2163;width:97;height:101" coordsize="97,101" o:allowincell="f" path="m49,l39,,29,2r-7,l15,5r-5,l9,6,6,6,5,7,2,9r,1l,12r,1l,88r,3l2,92r,l5,93r1,2l9,96r1,l15,98r7,1l29,101r10,l49,101r10,l68,101r7,-2l82,98r3,-2l88,96r3,-1l92,93r2,-1l95,92r2,-1l97,88r,-75l97,12,95,10,94,9,92,7,91,6r-3,l85,5r-3,l75,2r-7,l59,,49,r,e" filled="f" strokeweight=".35pt">
                  <v:path arrowok="t"/>
                </v:shape>
                <v:shape id="_x0000_s48253" style="position:absolute;left:2943;top:2176;width:97;height:12" coordsize="97,12" o:allowincell="f" path="m,l,2,2,3r,l5,5,6,6,9,7r1,l15,9r7,1l29,12r10,l49,12r10,l68,12r7,-2l82,9,85,7r3,l91,6,92,5,94,3r1,l97,2,97,e" filled="f" strokeweight=".35pt">
                  <v:path arrowok="t"/>
                </v:shape>
                <v:shape id="_x0000_s48254" style="position:absolute;left:3917;top:1089;width:99;height:102" coordsize="99,102" o:allowincell="f" path="m49,l39,,30,,22,1,17,3r-3,l12,4,7,4,6,6,4,7,2,8,,8r,2l,13,,89r,l,92r2,1l4,94r2,l7,96r5,1l14,97r3,2l22,99r8,1l39,102r10,l59,102r9,-2l78,99r3,l84,97r4,l89,96r3,-2l95,94r1,-1l98,92r1,-3l99,89r,-76l99,10,98,8r-2,l95,7,92,6,89,4r-1,l84,3r-3,l78,1,68,,59,,49,r,xe" fillcolor="#d388ee" stroked="f">
                  <v:path arrowok="t"/>
                </v:shape>
                <v:shape id="_x0000_s48255" style="position:absolute;left:3917;top:1089;width:99;height:24" coordsize="99,24" o:allowincell="f" path="m,13r,l,14r2,2l4,17r2,1l7,18r5,2l14,21r3,2l22,23r8,l39,24r10,l59,24r9,-1l78,23r3,l84,21r4,-1l89,18r3,l95,17r1,-1l98,14r1,-1l99,13r,-3l98,8r-2,l95,7,92,6,89,4r-1,l84,3r-3,l78,1,68,,59,,49,,39,,30,,22,1,17,3r-3,l12,4,7,4,6,6,4,7,2,8,,8r,2l,13xe" fillcolor="#dc9ff2" stroked="f">
                  <v:path arrowok="t"/>
                </v:shape>
                <v:shape id="_x0000_s48256" style="position:absolute;left:3917;top:1089;width:99;height:102" coordsize="99,102" o:allowincell="f" path="m49,l39,,30,,22,1,17,3r-3,l12,4,7,4,6,6,4,7,2,8,,8r,2l,13,,89r,l,92r2,1l4,94r2,l7,96r5,1l14,97r3,2l22,99r8,1l39,102r10,l59,102r9,-2l78,99r3,l84,97r4,l89,96r3,-2l95,94r1,-1l98,92r1,-3l99,89r,-76l99,10,98,8r-2,l95,7,92,6,89,4r-1,l84,3r-3,l78,1,68,,59,,49,r,e" filled="f" strokeweight=".35pt">
                  <v:path arrowok="t"/>
                </v:shape>
                <v:shape id="_x0000_s48257" style="position:absolute;left:3917;top:1102;width:99;height:11" coordsize="99,11" o:allowincell="f" path="m,l,,,1,2,3,4,4,6,5r1,l12,7r2,1l17,10r5,l30,10r9,1l49,11r10,l68,10r10,l81,10,84,8,88,7,89,5r3,l95,4,96,3,98,1,99,r,e" filled="f" strokeweight=".35pt">
                  <v:path arrowok="t"/>
                </v:shape>
                <v:shape id="_x0000_s48258" style="position:absolute;left:3782;top:808;width:101;height:102" coordsize="101,102" o:allowincell="f" path="m50,l40,,32,1r-9,l19,3r-3,l11,4,9,6,7,6,6,7,3,9,1,10r,1l,13,,89r1,1l1,92r2,l6,95r1,1l9,96r2,l16,97r3,2l23,100r9,l40,100r10,2l60,100r10,l79,100r3,-1l86,97r5,-1l92,96r3,l98,95r1,-3l101,92r,-2l101,89r,-76l101,11r,-1l99,9,98,7,95,6r-3,l91,4,86,3r-4,l79,1r-9,l60,,50,r,xe" fillcolor="#d388ee" stroked="f">
                  <v:path arrowok="t"/>
                </v:shape>
                <v:shape id="_x0000_s48259" style="position:absolute;left:3782;top:808;width:101;height:26" coordsize="101,26" o:allowincell="f" path="m,13r1,1l1,16r2,l6,17r1,2l9,20r2,l16,22r3,l23,23r9,1l40,26r10,l60,26,70,24r9,-1l82,22r4,l91,20r1,l95,19r3,-2l99,16r2,l101,14r,-1l101,11r,-1l99,9,98,7,95,6r-3,l91,4,86,3r-4,l79,1r-9,l60,,50,,40,,32,1r-9,l19,3r-3,l11,4,9,6,7,6,6,7,3,9,1,10r,1l,13xe" fillcolor="#dc9ff2" stroked="f">
                  <v:path arrowok="t"/>
                </v:shape>
                <v:shape id="_x0000_s48260" style="position:absolute;left:3782;top:808;width:101;height:102" coordsize="101,102" o:allowincell="f" path="m50,l40,,32,1r-9,l19,3r-3,l11,4,9,6,7,6,6,7,3,9,1,10r,1l,13,,89r1,1l1,92r2,l6,95r1,1l9,96r2,l16,97r3,2l23,100r9,l40,100r10,2l60,100r10,l79,100r3,-1l86,97r5,-1l92,96r3,l98,95r1,-3l101,92r,-2l101,89r,-76l101,11r,-1l99,9,98,7,95,6r-3,l91,4,86,3r-4,l79,1r-9,l60,,50,r,e" filled="f" strokeweight=".35pt">
                  <v:path arrowok="t"/>
                </v:shape>
                <v:shape id="_x0000_s48261" style="position:absolute;left:3782;top:821;width:101;height:13" coordsize="101,13" o:allowincell="f" path="m,l1,1r,2l3,3,6,4,7,6,9,7r2,l16,9r3,l23,10r9,1l40,13r10,l60,13,70,11r9,-1l82,9r4,l91,7r1,l95,6,98,4,99,3r2,l101,1r,-1e" filled="f" strokeweight=".35pt">
                  <v:path arrowok="t"/>
                </v:shape>
                <v:line id="_x0000_s48262" style="position:absolute" from="981,2438" to="1328,2440" o:allowincell="f" strokecolor="#39f" strokeweight=".8pt"/>
                <v:line id="_x0000_s48263" style="position:absolute" from="1397,2438" to="1398,3374" o:allowincell="f" strokecolor="#39f" strokeweight=".8pt"/>
                <v:rect id="_x0000_s48264" style="position:absolute;left:772;top:2292;width:261;height:209" o:allowincell="f" fillcolor="#aade02" stroked="f"/>
                <v:shape id="_x0000_s48265" style="position:absolute;left:772;top:2292;width:261;height:42" coordsize="261,42" o:allowincell="f" path="m,l49,42r166,l261,,,xe" fillcolor="#bbe533" stroked="f">
                  <v:path arrowok="t"/>
                </v:shape>
                <v:shape id="_x0000_s48266" style="position:absolute;left:772;top:2292;width:49;height:209" coordsize="49,209" o:allowincell="f" path="m,l,209,49,168,49,42,,xe" fillcolor="#ccec67" stroked="f">
                  <v:path arrowok="t"/>
                </v:shape>
                <v:shape id="_x0000_s48267" style="position:absolute;left:772;top:2460;width:261;height:41" coordsize="261,41" o:allowincell="f" path="m,41r261,l215,,49,,,41xe" fillcolor="#89b301" stroked="f">
                  <v:path arrowok="t"/>
                </v:shape>
                <v:shape id="_x0000_s48268" style="position:absolute;left:987;top:2292;width:46;height:209" coordsize="46,209" o:allowincell="f" path="m46,209l46,,,42,,168r46,41xe" fillcolor="#668501" stroked="f">
                  <v:path arrowok="t"/>
                </v:shape>
                <v:rect id="_x0000_s48269" style="position:absolute;left:772;top:2292;width:261;height:209" o:allowincell="f" filled="f" strokeweight=".35pt"/>
                <v:rect id="_x0000_s48270" style="position:absolute;left:821;top:2334;width:166;height:126" o:allowincell="f" filled="f" strokeweight=".35pt"/>
                <v:line id="_x0000_s48271" style="position:absolute" from="772,2292" to="821,2334" o:allowincell="f" strokeweight=".35pt"/>
                <v:line id="_x0000_s48272" style="position:absolute;flip:y" from="772,2460" to="821,2501" o:allowincell="f" strokeweight=".35pt"/>
                <v:line id="_x0000_s48273" style="position:absolute;flip:x y" from="987,2460" to="1033,2501" o:allowincell="f" strokeweight=".35pt"/>
                <v:line id="_x0000_s48274" style="position:absolute;flip:x" from="987,2292" to="1033,2334" o:allowincell="f" strokeweight=".35pt"/>
                <v:shape id="_x0000_s48275" style="position:absolute;left:1270;top:2354;width:279;height:186" coordsize="279,186" o:allowincell="f" path="m39,l,33,,186r239,l279,152,279,,39,xe" fillcolor="#ddd" stroked="f">
                  <v:path arrowok="t"/>
                </v:shape>
                <v:shape id="_x0000_s48276" style="position:absolute;left:1270;top:2354;width:279;height:33" coordsize="279,33" o:allowincell="f" path="m,33r239,l279,,39,,,33xe" fillcolor="#e4e4e4" stroked="f">
                  <v:path arrowok="t"/>
                </v:shape>
                <v:shape id="_x0000_s48277" style="position:absolute;left:1509;top:2354;width:40;height:186" coordsize="40,186" o:allowincell="f" path="m,33l40,r,152l,186,,33xe" fillcolor="#b2b2b2" stroked="f">
                  <v:path arrowok="t"/>
                </v:shape>
                <v:shape id="_x0000_s48278" style="position:absolute;left:1270;top:2354;width:279;height:186" coordsize="279,186" o:allowincell="f" path="m39,l,33,,186r239,l279,152,279,,39,xe" filled="f" strokeweight=".35pt">
                  <v:path arrowok="t"/>
                </v:shape>
                <v:shape id="_x0000_s48279" style="position:absolute;left:1270;top:2354;width:279;height:33" coordsize="279,33" o:allowincell="f" path="m,33r239,l279,e" filled="f" strokeweight=".35pt">
                  <v:path arrowok="t"/>
                </v:shape>
                <v:line id="_x0000_s48280" style="position:absolute" from="1509,2387" to="1509,2540" o:allowincell="f" strokeweight=".35pt"/>
                <v:rect id="_x0000_s48281" style="position:absolute;left:4088;top:1284;width:1291;height:398" o:allowincell="f" fillcolor="lime" stroked="f"/>
                <v:rect id="_x0000_s48282" style="position:absolute;left:4088;top:1284;width:1291;height:398" o:allowincell="f" filled="f" strokeweight=".35pt"/>
                <v:rect id="_x0000_s48283" style="position:absolute;left:4221;top:1567;width:1290;height:397" o:allowincell="f" fillcolor="#fe7d19" stroked="f"/>
                <v:rect id="_x0000_s48284" style="position:absolute;left:4221;top:1567;width:1290;height:397" o:allowincell="f" filled="f" strokeweight=".8pt"/>
                <v:shape id="_x0000_s48285" style="position:absolute;left:4051;top:1371;width:98;height:103" coordsize="98,103" o:allowincell="f" path="m49,l39,1r-9,l21,3,17,4,14,6r-3,l9,7,6,7,4,10r-1,l1,12,,13r,1l,90r,2l1,93r2,2l4,95r2,1l9,97r2,2l14,100r3,l21,100r9,2l39,103r10,l59,103r9,-1l78,100r2,l85,100r3,-1l89,97r3,-1l95,95r1,l98,93r,-1l98,90r,-76l98,13r,-1l96,10r-1,l92,7r-3,l88,6r-3,l80,4,78,3,68,1r-9,l49,r,xe" fillcolor="#d388ee" stroked="f">
                  <v:path arrowok="t"/>
                </v:shape>
                <v:shape id="_x0000_s48286" style="position:absolute;left:4051;top:1371;width:98;height:27" coordsize="98,27" o:allowincell="f" path="m,14r,l1,16r2,1l4,20r2,l9,22r2,l14,23r3,1l21,24r9,2l39,26r10,1l59,26r9,l78,24r2,l85,23r3,-1l89,22r3,-2l95,20r1,-3l98,16r,-2l98,14r,-1l98,12,96,10r-1,l92,7r-3,l88,6r-3,l80,4,78,3,68,1r-9,l49,,39,1r-9,l21,3,17,4,14,6r-3,l9,7,6,7,4,10r-1,l1,12,,13r,1xe" fillcolor="#dc9ff2" stroked="f">
                  <v:path arrowok="t"/>
                </v:shape>
                <v:shape id="_x0000_s48287" style="position:absolute;left:4051;top:1371;width:98;height:103" coordsize="98,103" o:allowincell="f" path="m49,l39,1r-9,l21,3,17,4,14,6r-3,l9,7,6,7,4,10r-1,l1,12,,13r,1l,90r,2l1,93r2,2l4,95r2,1l9,97r2,2l14,100r3,l21,100r9,2l39,103r10,l59,103r9,-1l78,100r2,l85,100r3,-1l89,97r3,-1l95,95r1,l98,93r,-1l98,90r,-76l98,13r,-1l96,10r-1,l92,7r-3,l88,6r-3,l80,4,78,3,68,1r-9,l49,r,e" filled="f" strokeweight=".35pt">
                  <v:path arrowok="t"/>
                </v:shape>
                <v:shape id="_x0000_s48288" style="position:absolute;left:4051;top:1385;width:98;height:13" coordsize="98,13" o:allowincell="f" path="m,l,,1,2,3,3,4,6r2,l9,8r2,l14,9r3,1l21,10r9,2l39,12r10,1l59,12r9,l78,10r2,l85,9,88,8r1,l92,6r3,l96,3,98,2,98,r,e" filled="f" strokeweight=".35pt">
                  <v:path arrowok="t"/>
                </v:shape>
                <v:shape id="_x0000_s48289" style="position:absolute;left:4177;top:1681;width:98;height:100" coordsize="98,100" o:allowincell="f" path="m49,l39,,31,1,22,2r-4,l13,2,12,4,9,5,6,7,3,7r,1l2,10,,11r,l,87r,1l2,90r1,1l3,91r3,2l9,94r3,2l13,97r5,l22,97r9,1l39,100r10,l59,100r9,-2l77,97r4,l85,97r2,-1l90,94r3,-1l95,91r,l97,90r1,-2l98,87r,-76l98,11,97,10,95,8r,-1l93,7,90,5,87,4,85,2r-4,l77,2,68,1,59,,49,r,xe" fillcolor="#d388ee" stroked="f">
                  <v:path arrowok="t"/>
                </v:shape>
                <v:shape id="_x0000_s48290" style="position:absolute;left:4177;top:1681;width:98;height:25" coordsize="98,25" o:allowincell="f" path="m,11r,1l2,14r1,1l3,17r3,1l9,18r3,2l13,21r5,l22,22r9,2l39,24r10,1l59,24r9,l77,22r4,-1l85,21r2,-1l90,18r3,l95,17r,-2l97,14r1,-2l98,11r,l97,10,95,8r,-1l93,7,90,5,87,4,85,2r-4,l77,2,68,1,59,,49,,39,,31,1,22,2r-4,l13,2,12,4,9,5,6,7,3,7r,1l2,10,,11r,xe" fillcolor="#dc9ff2" stroked="f">
                  <v:path arrowok="t"/>
                </v:shape>
                <v:shape id="_x0000_s48291" style="position:absolute;left:4177;top:1681;width:98;height:100" coordsize="98,100" o:allowincell="f" path="m49,l39,,31,1,22,2r-4,l13,2,12,4,9,5,6,7,3,7r,1l2,10,,11r,l,87r,1l2,90r1,1l3,91r3,2l9,94r3,2l13,97r5,l22,97r9,1l39,100r10,l59,100r9,-2l77,97r4,l85,97r2,-1l90,94r3,-1l95,91r,l97,90r1,-2l98,87r,-76l98,11,97,10,95,8r,-1l93,7,90,5,87,4,85,2r-4,l77,2,68,1,59,,49,r,e" filled="f" strokeweight=".35pt">
                  <v:path arrowok="t"/>
                </v:shape>
                <v:shape id="_x0000_s48292" style="position:absolute;left:4177;top:1692;width:98;height:14" coordsize="98,14" o:allowincell="f" path="m,l,1,2,3,3,4r,2l6,7r3,l12,9r1,1l18,10r4,1l31,13r8,l49,14,59,13r9,l77,11r4,-1l85,10,87,9,90,7r3,l95,6r,-2l97,3,98,1,98,e" filled="f" strokeweight=".35pt">
                  <v:path arrowok="t"/>
                </v:shape>
                <v:shape id="_x0000_s48293" style="position:absolute;left:1023;top:1887;width:3257;height:1431" coordsize="3257,1431" o:allowincell="f" path="m,1431r4,-3l11,1425r5,-3l23,1420r7,-3l36,1415r8,-4l52,1410r7,-3l67,1404r9,-3l86,1397r9,-3l105,1391r8,-4l124,1382r11,-5l145,1371r12,-7l168,1358r12,-9l191,1342r13,-10l218,1322r12,-10l244,1301r15,-13l272,1273r8,-7l286,1259r7,-8l302,1242r7,-7l316,1226r7,-8l332,1208r14,-21l362,1165r13,-25l388,1113r13,-27l414,1057r12,-31l437,994r13,-33l463,927r13,-36l487,855r28,-72l529,745r16,-37l561,670r17,-36l598,597r20,-36l638,526r22,-36l686,457r26,-33l741,391r30,-30l802,331r34,-27l873,278r39,-25l954,230r44,-18l1021,202r26,-9l1071,183r28,-7l1126,169r29,-9l1185,153r30,-7l1247,139r33,-7l1346,120r71,-11l1490,99r76,-9l1643,81r80,-7l1804,67r80,-6l1968,56,2133,46r167,-8l2382,36r82,-3l2543,30r79,-3l2698,26r75,-3l2847,21r69,-3l2982,17r32,-3l3044,13r31,l3104,11r27,-3l3159,8r27,-2l3209,4r25,-1l3257,e" filled="f" strokecolor="#fe7d19" strokeweight=".35pt">
                  <v:path arrowok="t"/>
                </v:shape>
                <v:shape id="_x0000_s48294" style="position:absolute;left:967;top:2728;width:539;height:102" coordsize="539,102" o:allowincell="f" path="m,102r4,l10,100r7,-1l23,99r7,-2l40,97r7,-1l57,94r9,-1l76,93,86,91,96,90r22,-3l139,84r23,-3l184,79r23,-5l228,73r22,-3l262,67r10,-1l280,64r10,-1l299,60r9,l325,56r17,-3l375,44r16,-3l408,36r15,-5l440,27r14,-4l469,20r13,-4l495,13,507,8,519,6,531,3,539,e" filled="f" strokecolor="#fe7d19" strokeweight=".35pt">
                  <v:path arrowok="t"/>
                </v:shape>
                <v:shape id="_x0000_s48295" style="position:absolute;left:1531;top:1606;width:2550;height:756" coordsize="2550,756" o:allowincell="f" path="m2550,r-16,1l2517,1r-17,l2480,3r-21,l2438,4r-23,l2392,6r-25,l2342,6r-26,l2288,6r-57,l2170,7r-62,l2044,9r-68,l1907,10r-70,1l1766,11r-73,2l1619,16r-146,4l1401,22r-74,4l1257,29r-72,4l1116,37r-66,6l984,49r-62,5l861,63r-56,7l776,75r-25,4l725,83r-23,6l677,95r-23,4l633,105r-21,5l592,116r-18,7l555,129r-17,9l520,145r-17,8l486,160r-16,9l454,178r-16,8l424,195r-14,10l397,215r-15,10l368,235r-12,10l343,256r-11,10l320,278r-13,11l297,299r-11,13l276,322r-10,13l247,358r-19,25l212,405r-17,25l181,454r-16,25l152,501r-13,25l125,549r-12,24l100,595,90,616,79,638,69,658,57,676r-7,10l46,696r-6,9l34,712r-6,9l23,729r-5,7l11,742r-4,7l,756e" filled="f" strokecolor="#6f3" strokeweight=".35pt">
                  <v:path arrowok="t"/>
                </v:shape>
                <v:shape id="_x0000_s48296" style="position:absolute;left:1374;top:2854;width:39;height:36" coordsize="39,36" o:allowincell="f" path="m20,l14,1,11,3,8,4,6,6,3,8,1,11,,14r,4l,21r1,3l3,29r3,1l8,33r3,l14,34r6,2l23,34r4,-1l30,33r3,-3l36,29r1,-5l39,21r,-3l39,14,37,11,36,8,33,6,30,4,27,3,23,1,20,xe" fillcolor="#69f" stroked="f">
                  <v:path arrowok="t"/>
                </v:shape>
                <v:shape id="_x0000_s48297" style="position:absolute;left:1374;top:2854;width:39;height:36" coordsize="39,36" o:allowincell="f" path="m20,l14,1,11,3,8,4,6,6,3,8,1,11,,14r,4l,21r1,3l3,29r3,1l8,33r3,l14,34r6,2l23,34r4,-1l30,33r3,-3l36,29r1,-5l39,21r,-3l39,14,37,11,36,8,33,6,30,4,27,3,23,1,20,e" filled="f" strokecolor="#39f" strokeweight=".8pt">
                  <v:path arrowok="t"/>
                </v:shape>
                <v:shape id="_x0000_s48298" style="position:absolute;left:1380;top:3135;width:37;height:35" coordsize="37,35" o:allowincell="f" path="m18,l15,,11,1,8,3,5,4,4,7,1,10r,3l,17r1,4l1,24r3,3l5,30r3,1l11,34r4,l18,35r5,-1l27,34r3,-3l33,30r3,-3l37,24r,-3l37,17r,-4l37,10,36,7,33,4,30,3,27,1,23,,18,xe" fillcolor="#69f" stroked="f">
                  <v:path arrowok="t"/>
                </v:shape>
                <v:shape id="_x0000_s48299" style="position:absolute;left:1380;top:3135;width:37;height:35" coordsize="37,35" o:allowincell="f" path="m18,l15,,11,1,8,3,5,4,4,7,1,10r,3l,17r1,4l1,24r3,3l5,30r3,1l11,34r4,l18,35r5,-1l27,34r3,-3l33,30r3,-3l37,24r,-3l37,17r,-4l37,10,36,7,33,4,30,3,27,1,23,,18,e" filled="f" strokecolor="#39f" strokeweight=".8pt">
                  <v:path arrowok="t"/>
                </v:shape>
                <v:shape id="_x0000_s48300" style="position:absolute;left:1496;top:2713;width:37;height:36" coordsize="37,36" o:allowincell="f" path="m19,l14,2r-2,l9,5,4,6,3,9,2,12,,15r,3l,22r2,3l3,28r1,3l9,32r3,1l14,35r5,1l23,35r3,-2l29,32r4,-1l35,28r1,-3l37,22r,-4l37,15,36,12,35,9,33,6,29,5,26,2r-3,l19,xe" fillcolor="#f93" stroked="f">
                  <v:path arrowok="t"/>
                </v:shape>
                <v:rect id="_x0000_s48301" style="position:absolute;left:772;top:3238;width:261;height:210" o:allowincell="f" fillcolor="#aade02" stroked="f"/>
                <v:shape id="_x0000_s48302" style="position:absolute;left:772;top:3238;width:261;height:41" coordsize="261,41" o:allowincell="f" path="m,l49,41r164,l261,,,xe" fillcolor="#bbe533" stroked="f">
                  <v:path arrowok="t"/>
                </v:shape>
                <v:shape id="_x0000_s48303" style="position:absolute;left:772;top:3238;width:49;height:210" coordsize="49,210" o:allowincell="f" path="m,l,210,49,169,49,41,,xe" fillcolor="#ccec67" stroked="f">
                  <v:path arrowok="t"/>
                </v:shape>
                <v:shape id="_x0000_s48304" style="position:absolute;left:772;top:3407;width:261;height:41" coordsize="261,41" o:allowincell="f" path="m,41r261,l213,,49,,,41xe" fillcolor="#89b301" stroked="f">
                  <v:path arrowok="t"/>
                </v:shape>
                <v:shape id="_x0000_s48305" style="position:absolute;left:985;top:3238;width:48;height:210" coordsize="48,210" o:allowincell="f" path="m48,210l48,,,41,,169r48,41xe" fillcolor="#668501" stroked="f">
                  <v:path arrowok="t"/>
                </v:shape>
                <v:rect id="_x0000_s48306" style="position:absolute;left:772;top:3238;width:261;height:210" o:allowincell="f" filled="f" strokeweight=".35pt"/>
                <v:rect id="_x0000_s48307" style="position:absolute;left:821;top:3279;width:164;height:128" o:allowincell="f" filled="f" strokeweight=".35pt"/>
                <v:line id="_x0000_s48308" style="position:absolute" from="772,3238" to="821,3279" o:allowincell="f" strokeweight=".35pt"/>
                <v:line id="_x0000_s48309" style="position:absolute;flip:y" from="772,3407" to="821,3448" o:allowincell="f" strokeweight=".35pt"/>
                <v:line id="_x0000_s48310" style="position:absolute;flip:x y" from="985,3407" to="1033,3448" o:allowincell="f" strokeweight=".35pt"/>
                <v:line id="_x0000_s48311" style="position:absolute;flip:x" from="985,3238" to="1033,3279" o:allowincell="f" strokeweight=".35pt"/>
                <v:shape id="_x0000_s48312" style="position:absolute;left:1729;top:2275;width:46;height:32" coordsize="46,32" o:allowincell="f" path="m23,l17,1r-3,l10,3,6,4,4,7,3,10,2,13,,16r2,3l3,22r1,2l6,27r4,2l14,30r3,2l23,32r4,l32,30r4,-1l39,27r3,-3l43,22r2,-3l46,16,45,13,43,10,42,7,39,4,36,3,32,1r-5,l23,xe" fillcolor="#f93" stroked="f">
                  <v:path arrowok="t"/>
                </v:shape>
                <v:line id="_x0000_s48313" style="position:absolute" from="842,2901" to="981,2901" o:allowincell="f" strokecolor="#9c0" strokeweight=".8pt"/>
                <v:line id="_x0000_s48314" style="position:absolute" from="842,2963" to="981,2963" o:allowincell="f" strokecolor="#9c0" strokeweight=".8pt"/>
                <v:line id="_x0000_s48315" style="position:absolute" from="842,2840" to="981,2840" o:allowincell="f" strokecolor="#9c0" strokeweight=".8pt"/>
                <v:line id="_x0000_s48316" style="position:absolute" from="842,2778" to="981,2778" o:allowincell="f" strokecolor="#9c0" strokeweight=".8pt"/>
                <v:line id="_x0000_s48317" style="position:absolute" from="971,2778" to="971,2963" o:allowincell="f" strokecolor="#9c0" strokeweight=".8pt"/>
                <v:rect id="_x0000_s48318" style="position:absolute;left:793;top:2814;width:50;height:44" o:allowincell="f" fillcolor="#9c0" stroked="f"/>
                <v:rect id="_x0000_s48319" style="position:absolute;left:793;top:2752;width:50;height:45" o:allowincell="f" fillcolor="#9c0" stroked="f"/>
                <v:rect id="_x0000_s48320" style="position:absolute;left:793;top:2877;width:50;height:43" o:allowincell="f" fillcolor="#9c0" stroked="f"/>
                <v:rect id="_x0000_s48321" style="position:absolute;left:793;top:2938;width:50;height:46" o:allowincell="f" fillcolor="#9c0" stroked="f"/>
                <v:line id="_x0000_s48322" style="position:absolute" from="842,2901" to="981,2901" o:allowincell="f" strokecolor="#9c0" strokeweight=".8pt"/>
                <v:line id="_x0000_s48323" style="position:absolute" from="842,2963" to="981,2963" o:allowincell="f" strokecolor="#9c0" strokeweight=".8pt"/>
                <v:line id="_x0000_s48324" style="position:absolute" from="842,2840" to="981,2840" o:allowincell="f" strokecolor="#9c0" strokeweight=".8pt"/>
                <v:line id="_x0000_s48325" style="position:absolute" from="842,2778" to="981,2778" o:allowincell="f" strokecolor="#9c0" strokeweight=".8pt"/>
                <v:line id="_x0000_s48326" style="position:absolute" from="971,2778" to="971,2963" o:allowincell="f" strokecolor="#9c0" strokeweight=".8pt"/>
                <v:rect id="_x0000_s48327" style="position:absolute;left:793;top:2814;width:50;height:44" o:allowincell="f" fillcolor="#9c0" stroked="f"/>
                <v:rect id="_x0000_s48328" style="position:absolute;left:793;top:2752;width:50;height:45" o:allowincell="f" fillcolor="#9c0" stroked="f"/>
                <v:rect id="_x0000_s48329" style="position:absolute;left:793;top:2877;width:50;height:43" o:allowincell="f" fillcolor="#9c0" stroked="f"/>
                <v:rect id="_x0000_s48330" style="position:absolute;left:793;top:2938;width:50;height:46" o:allowincell="f" fillcolor="#9c0" stroked="f"/>
                <v:line id="_x0000_s48331" style="position:absolute" from="6309,443" to="6309,3576" o:allowincell="f" strokecolor="#f30" strokeweight="1.6pt"/>
                <v:rect id="_x0000_s48332" style="position:absolute;left:6207;top:3606;width:214;height:230;mso-wrap-style:none" o:allowincell="f" filled="f" stroked="f">
                  <v:textbox style="mso-fit-shape-to-text:t" inset="0,0,0,0">
                    <w:txbxContent>
                      <w:p w:rsidR="00A520AA" w:rsidRDefault="00A520AA" w:rsidP="00FB6739">
                        <w:r>
                          <w:rPr>
                            <w:color w:val="000000"/>
                            <w:sz w:val="12"/>
                            <w:szCs w:val="12"/>
                          </w:rPr>
                          <w:t>NNI</w:t>
                        </w:r>
                      </w:p>
                    </w:txbxContent>
                  </v:textbox>
                </v:rect>
                <v:line id="_x0000_s48333" style="position:absolute" from="1638,2142" to="1638,3941" o:allowincell="f" strokecolor="#f30" strokeweight="1.6pt"/>
                <v:rect id="_x0000_s48334" style="position:absolute;left:1621;top:3987;width:214;height:230;mso-wrap-style:none" o:allowincell="f" filled="f" stroked="f">
                  <v:textbox style="mso-fit-shape-to-text:t" inset="0,0,0,0">
                    <w:txbxContent>
                      <w:p w:rsidR="00A520AA" w:rsidRDefault="00A520AA" w:rsidP="00FB6739">
                        <w:r>
                          <w:rPr>
                            <w:color w:val="000000"/>
                            <w:sz w:val="12"/>
                            <w:szCs w:val="12"/>
                          </w:rPr>
                          <w:t>UNI</w:t>
                        </w:r>
                      </w:p>
                    </w:txbxContent>
                  </v:textbox>
                </v:rect>
                <v:line id="_x0000_s48335" style="position:absolute" from="3709,2837" to="3710,2991" o:allowincell="f" strokecolor="#aade02" strokeweight="1.2pt"/>
                <v:rect id="_x0000_s48336" style="position:absolute;left:3855;top:3001;width:2;height:33" o:allowincell="f" fillcolor="#c4d687" stroked="f"/>
                <v:rect id="_x0000_s48337" style="position:absolute;left:3855;top:3001;width:2;height:33" o:allowincell="f" fillcolor="#c5d68b" stroked="f"/>
                <v:rect id="_x0000_s48338" style="position:absolute;left:3864;top:3001;width:4;height:33" o:allowincell="f" fillcolor="#cfd9b1" stroked="f"/>
                <v:rect id="_x0000_s48339" style="position:absolute;left:3864;top:3001;width:4;height:33" o:allowincell="f" fillcolor="#cfd9b4" stroked="f"/>
                <v:rect id="_x0000_s48340" style="position:absolute;left:3855;top:3001;width:2;height:33" o:allowincell="f" fillcolor="#c4d687" stroked="f"/>
                <v:rect id="_x0000_s48341" style="position:absolute;left:3855;top:3001;width:2;height:33" o:allowincell="f" fillcolor="#c5d68b" stroked="f"/>
                <v:rect id="_x0000_s48342" style="position:absolute;left:3864;top:3001;width:4;height:33" o:allowincell="f" fillcolor="#cfd9b1" stroked="f"/>
                <v:rect id="_x0000_s48343" style="position:absolute;left:3864;top:3001;width:4;height:33" o:allowincell="f" fillcolor="#cfd9b4" stroked="f"/>
                <v:rect id="_x0000_s48344" style="position:absolute;left:2850;top:3437;width:1;height:33" o:allowincell="f" fillcolor="#c4d687" stroked="f"/>
                <v:rect id="_x0000_s48345" style="position:absolute;left:2850;top:3437;width:1;height:33" o:allowincell="f" fillcolor="#c5d68b" stroked="f"/>
                <v:rect id="_x0000_s48346" style="position:absolute;left:2858;top:3437;width:3;height:33" o:allowincell="f" fillcolor="#cfd9b1" stroked="f"/>
                <v:rect id="_x0000_s48347" style="position:absolute;left:2858;top:3437;width:3;height:33" o:allowincell="f" fillcolor="#cfd9b4" stroked="f"/>
                <v:rect id="_x0000_s48348" style="position:absolute;left:2850;top:3437;width:1;height:33" o:allowincell="f" fillcolor="#c4d687" stroked="f"/>
                <v:rect id="_x0000_s48349" style="position:absolute;left:2850;top:3437;width:1;height:33" o:allowincell="f" fillcolor="#c5d68b" stroked="f"/>
                <v:rect id="_x0000_s48350" style="position:absolute;left:2858;top:3437;width:3;height:33" o:allowincell="f" fillcolor="#cfd9b1" stroked="f"/>
                <v:rect id="_x0000_s48351" style="position:absolute;left:2858;top:3437;width:3;height:33" o:allowincell="f" fillcolor="#cfd9b4" stroked="f"/>
                <v:shape id="_x0000_s48352" style="position:absolute;left:1539;top:2282;width:215;height:145" coordsize="215,145" o:allowincell="f" path="m,145r6,-3l10,141r7,-3l23,135r7,-3l41,128r7,-5l56,119r19,-7l92,103r9,-5l110,93r7,-4l122,85r9,-6l137,75r7,-6l150,63,164,52,176,39,187,27r6,-5l197,16r6,-4l207,7r5,-4l215,e" filled="f" strokecolor="#fe7d19" strokeweight=".35pt">
                  <v:path arrowok="t"/>
                </v:shape>
                <v:rect id="_x0000_s48353" style="position:absolute;left:1738;top:3006;width:315;height:259" o:allowincell="f" fillcolor="#f0f389" stroked="f"/>
                <v:rect id="_x0000_s48354" style="position:absolute;left:1738;top:3006;width:315;height:259" o:allowincell="f" filled="f" strokeweight=".35pt"/>
                <v:rect id="_x0000_s48355" style="position:absolute;left:3526;top:2999;width:316;height:260" o:allowincell="f" fillcolor="#f0f389" stroked="f"/>
                <v:rect id="_x0000_s48356" style="position:absolute;left:3526;top:2999;width:316;height:260" o:allowincell="f" filled="f" strokeweight=".35pt"/>
                <v:shape id="_x0000_s48357" style="position:absolute;left:4039;top:1218;width:1632;height:812" coordsize="1632,812" o:allowincell="f" path="m137,l123,1,108,3,95,7,84,11,71,17,61,23,49,31r-8,9l32,50,23,60,16,71,10,83,6,96,3,109,2,122,,136,,677r2,13l3,705r3,13l10,729r6,13l23,752r9,11l41,772r8,9l61,789r10,7l84,802r11,4l108,809r15,3l137,812r1359,l1511,812r13,-3l1537,806r13,-4l1561,796r12,-7l1583,781r10,-9l1601,763r8,-11l1616,742r6,-13l1626,718r3,-13l1632,690r,-13l1632,136r,-14l1629,109r-3,-13l1622,83r-6,-12l1609,60r-8,-10l1593,40r-10,-9l1573,23r-12,-6l1550,11,1537,7,1524,3,1511,1,1496,,137,e" filled="f" strokeweight="1.8pt">
                  <v:path arrowok="t"/>
                </v:shape>
                <v:shape id="_x0000_s48358" style="position:absolute;left:6147;top:3520;width:339;height:542" coordsize="339,542" o:allowincell="f" path="m56,l50,,44,,39,1,34,4,29,6,24,9r-4,4l16,16r-3,4l8,24,6,29,4,34,1,39,,44r,6l,56,,484r,6l,496r1,5l4,507r2,5l8,516r5,4l16,524r4,5l24,532r5,2l34,537r5,2l44,540r6,2l56,542r227,l289,542r4,-2l299,539r6,-2l309,534r6,-2l319,529r3,-5l326,520r3,-4l332,512r3,-5l336,501r2,-5l339,490r,-6l339,56r,-6l338,44r-2,-5l335,34r-3,-5l329,24r-3,-4l322,16r-3,-3l315,9,309,6,305,4,299,1,293,r-4,l283,,56,e" filled="f" strokeweight="1.35pt">
                  <v:path arrowok="t"/>
                </v:shape>
                <v:shape id="_x0000_s48359" style="position:absolute;left:1049;top:3249;width:5370;height:204" coordsize="5370,204" o:allowincell="f" path="m34,l27,,20,3,14,6r-4,4l5,15,3,20,,27r,8l,169r,7l3,182r2,6l10,194r4,4l20,201r7,1l30,204r4,l5337,204r2,l5342,202r8,-1l5355,198r5,-4l5364,188r3,-6l5370,176r,-7l5370,35r,-8l5367,20r-3,-5l5360,10r-5,-4l5350,3,5342,r-5,l34,e" filled="f" strokeweight="1.8pt">
                  <v:path arrowok="t"/>
                </v:shape>
                <v:shape id="_x0000_s48360" style="position:absolute;left:2323;top:540;width:2738;height:2120" coordsize="2738,2120" o:allowincell="f" path="m,2120l17,1557r272,l289,,968,r,1557l2736,1557r2,563l,2120xe" filled="f" strokeweight="1.8pt">
                  <v:path arrowok="t"/>
                </v:shape>
                <v:shape id="_x0000_s48361" style="position:absolute;left:2260;top:3438;width:488;height:487" coordsize="488,487" o:allowincell="f" path="m26,l437,412r-26,24l,25,26,xm450,373r38,114l374,449r76,-76xe" fillcolor="black" strokeweight=".05pt">
                  <v:path arrowok="t"/>
                  <o:lock v:ext="edit" verticies="t"/>
                </v:shape>
                <v:shape id="_x0000_s48362" style="position:absolute;left:2000;top:4534;width:2992;height:337" coordsize="2992,337" o:allowincell="f" path="m57,l50,,46,2,40,3,34,5,30,8r-5,2l21,13r-4,3l12,20r-2,5l7,29,4,35,2,39,1,45,,51r,5l,281r,6l1,293r1,5l4,303r3,5l10,313r2,4l17,321r4,3l25,328r5,3l34,333r6,3l46,336r4,1l57,337r2877,l2940,337r6,-1l2951,336r5,-3l2961,331r5,-3l2970,324r4,-3l2979,317r3,-4l2984,308r2,-5l2989,298r1,-5l2990,287r2,-6l2992,56r-2,-5l2990,45r-1,-6l2986,35r-2,-6l2982,25r-3,-5l2974,16r-4,-3l2966,10r-5,-2l2956,5r-5,-2l2946,2,2940,r-6,l57,e" filled="f" strokeweight="1.8pt">
                  <v:path arrowok="t"/>
                </v:shape>
                <v:shape id="_x0000_s48363" type="#_x0000_t202" style="position:absolute;left:1788;width:900;height:360" o:allowincell="f" filled="f" stroked="f">
                  <v:textbox inset="0,0,0,0">
                    <w:txbxContent>
                      <w:p w:rsidR="00A520AA" w:rsidRPr="005D0A77" w:rsidRDefault="00A520AA" w:rsidP="00FB6739">
                        <w:pPr>
                          <w:spacing w:before="40" w:line="200" w:lineRule="exact"/>
                          <w:jc w:val="right"/>
                          <w:rPr>
                            <w:spacing w:val="-2"/>
                            <w:sz w:val="20"/>
                            <w:szCs w:val="20"/>
                            <w:rtl/>
                            <w:lang w:val="en-US"/>
                          </w:rPr>
                        </w:pPr>
                        <w:r>
                          <w:rPr>
                            <w:rFonts w:hint="cs"/>
                            <w:spacing w:val="-2"/>
                            <w:sz w:val="20"/>
                            <w:szCs w:val="20"/>
                            <w:rtl/>
                          </w:rPr>
                          <w:t>طبقة خدمة</w:t>
                        </w:r>
                      </w:p>
                    </w:txbxContent>
                  </v:textbox>
                </v:shape>
                <v:shape id="_x0000_s48364" type="#_x0000_t202" style="position:absolute;left:3240;top:166;width:1800;height:360" o:allowincell="f" filled="f" stroked="f">
                  <v:textbox inset="0,0,0,0">
                    <w:txbxContent>
                      <w:p w:rsidR="00A520AA" w:rsidRPr="005D0A77" w:rsidRDefault="00A520AA" w:rsidP="00FB6739">
                        <w:pPr>
                          <w:spacing w:before="40" w:line="200" w:lineRule="exact"/>
                          <w:jc w:val="center"/>
                          <w:rPr>
                            <w:spacing w:val="-2"/>
                            <w:sz w:val="20"/>
                            <w:szCs w:val="20"/>
                            <w:rtl/>
                            <w:lang w:val="en-US"/>
                          </w:rPr>
                        </w:pPr>
                        <w:r>
                          <w:rPr>
                            <w:rFonts w:hint="cs"/>
                            <w:spacing w:val="-2"/>
                            <w:sz w:val="20"/>
                            <w:szCs w:val="20"/>
                            <w:rtl/>
                          </w:rPr>
                          <w:t>وظائف التطبيق</w:t>
                        </w:r>
                      </w:p>
                    </w:txbxContent>
                  </v:textbox>
                </v:shape>
                <v:shape id="_x0000_s48365" type="#_x0000_t202" style="position:absolute;left:5512;top:580;width:484;height:776" o:allowincell="f" filled="f" stroked="f">
                  <v:textbox inset="0,0,0,0">
                    <w:txbxContent>
                      <w:p w:rsidR="00A520AA" w:rsidRPr="00D26F0B" w:rsidRDefault="00A520AA" w:rsidP="00FB6739">
                        <w:pPr>
                          <w:spacing w:before="40" w:line="160" w:lineRule="exact"/>
                          <w:jc w:val="center"/>
                          <w:rPr>
                            <w:spacing w:val="-2"/>
                            <w:sz w:val="16"/>
                            <w:szCs w:val="16"/>
                            <w:rtl/>
                            <w:lang w:val="en-US"/>
                          </w:rPr>
                        </w:pPr>
                        <w:r w:rsidRPr="00D26F0B">
                          <w:rPr>
                            <w:rFonts w:hint="cs"/>
                            <w:spacing w:val="-2"/>
                            <w:sz w:val="16"/>
                            <w:szCs w:val="16"/>
                            <w:rtl/>
                          </w:rPr>
                          <w:t>وظائف الخدمة والتحكم</w:t>
                        </w:r>
                      </w:p>
                    </w:txbxContent>
                  </v:textbox>
                </v:shape>
                <v:shape id="_x0000_s48366" type="#_x0000_t202" style="position:absolute;left:2700;top:512;width:484;height:776" o:allowincell="f" filled="f" stroked="f">
                  <v:textbox inset="0,0,0,0">
                    <w:txbxContent>
                      <w:p w:rsidR="00A520AA" w:rsidRPr="00D26F0B" w:rsidRDefault="00A520AA" w:rsidP="00FB6739">
                        <w:pPr>
                          <w:spacing w:before="40" w:line="140" w:lineRule="exact"/>
                          <w:jc w:val="center"/>
                          <w:rPr>
                            <w:spacing w:val="-2"/>
                            <w:sz w:val="16"/>
                            <w:szCs w:val="16"/>
                            <w:rtl/>
                            <w:lang w:val="en-US"/>
                          </w:rPr>
                        </w:pPr>
                        <w:r w:rsidRPr="00D26F0B">
                          <w:rPr>
                            <w:rFonts w:hint="cs"/>
                            <w:spacing w:val="-2"/>
                            <w:sz w:val="16"/>
                            <w:szCs w:val="16"/>
                            <w:rtl/>
                          </w:rPr>
                          <w:t xml:space="preserve">وظائف </w:t>
                        </w:r>
                        <w:r>
                          <w:rPr>
                            <w:rFonts w:hint="cs"/>
                            <w:spacing w:val="-2"/>
                            <w:sz w:val="16"/>
                            <w:szCs w:val="16"/>
                            <w:rtl/>
                          </w:rPr>
                          <w:t>المظهر الجانبي للمستعمل</w:t>
                        </w:r>
                      </w:p>
                    </w:txbxContent>
                  </v:textbox>
                </v:shape>
                <v:shape id="_x0000_s48367" type="#_x0000_t202" style="position:absolute;left:3766;top:694;width:1440;height:386" o:allowincell="f" filled="f" stroked="f">
                  <v:textbox inset="0,0,0,0">
                    <w:txbxContent>
                      <w:p w:rsidR="00A520AA" w:rsidRPr="00D26F0B" w:rsidRDefault="00A520AA" w:rsidP="00FB6739">
                        <w:pPr>
                          <w:spacing w:before="40" w:line="140" w:lineRule="exact"/>
                          <w:jc w:val="center"/>
                          <w:rPr>
                            <w:spacing w:val="-2"/>
                            <w:sz w:val="16"/>
                            <w:szCs w:val="16"/>
                            <w:rtl/>
                            <w:lang w:val="en-US"/>
                          </w:rPr>
                        </w:pPr>
                        <w:r>
                          <w:rPr>
                            <w:rFonts w:hint="cs"/>
                            <w:spacing w:val="-2"/>
                            <w:sz w:val="16"/>
                            <w:szCs w:val="16"/>
                            <w:rtl/>
                          </w:rPr>
                          <w:t>مكونات الوسائط المتعددة الأخرى</w:t>
                        </w:r>
                      </w:p>
                    </w:txbxContent>
                  </v:textbox>
                </v:shape>
                <v:shape id="_x0000_s48368" type="#_x0000_t202" style="position:absolute;left:3960;top:1012;width:1260;height:248" o:allowincell="f" filled="f" stroked="f">
                  <v:textbox inset="0,0,0,0">
                    <w:txbxContent>
                      <w:p w:rsidR="00A520AA" w:rsidRPr="00D26F0B" w:rsidRDefault="00A520AA" w:rsidP="00FB6739">
                        <w:pPr>
                          <w:spacing w:before="40" w:line="140" w:lineRule="exact"/>
                          <w:jc w:val="center"/>
                          <w:rPr>
                            <w:sz w:val="16"/>
                            <w:szCs w:val="16"/>
                            <w:rtl/>
                            <w:lang w:val="en-US"/>
                          </w:rPr>
                        </w:pPr>
                        <w:r w:rsidRPr="00D26F0B">
                          <w:rPr>
                            <w:rFonts w:hint="cs"/>
                            <w:sz w:val="16"/>
                            <w:szCs w:val="16"/>
                            <w:rtl/>
                          </w:rPr>
                          <w:t>خدمات إرسال التدفقات</w:t>
                        </w:r>
                      </w:p>
                    </w:txbxContent>
                  </v:textbox>
                </v:shape>
                <v:shape id="_x0000_s48369" type="#_x0000_t202" style="position:absolute;left:4126;top:1288;width:1260;height:241" o:allowincell="f" filled="f" stroked="f">
                  <v:textbox inset="0,0,0,0">
                    <w:txbxContent>
                      <w:p w:rsidR="00A520AA" w:rsidRPr="00D26F0B" w:rsidRDefault="00A520AA" w:rsidP="00FB6739">
                        <w:pPr>
                          <w:spacing w:before="40" w:line="140" w:lineRule="exact"/>
                          <w:jc w:val="center"/>
                          <w:rPr>
                            <w:sz w:val="16"/>
                            <w:szCs w:val="16"/>
                            <w:lang w:val="en-US"/>
                          </w:rPr>
                        </w:pPr>
                        <w:r>
                          <w:rPr>
                            <w:rFonts w:hint="cs"/>
                            <w:sz w:val="16"/>
                            <w:szCs w:val="16"/>
                            <w:rtl/>
                          </w:rPr>
                          <w:t xml:space="preserve">مضاهاة </w:t>
                        </w:r>
                        <w:r w:rsidRPr="00D26F0B">
                          <w:rPr>
                            <w:sz w:val="12"/>
                            <w:szCs w:val="12"/>
                            <w:lang w:val="en-US"/>
                          </w:rPr>
                          <w:t>PSTN/ISDN</w:t>
                        </w:r>
                      </w:p>
                    </w:txbxContent>
                  </v:textbox>
                </v:shape>
                <v:shape id="_x0000_s48370" type="#_x0000_t202" style="position:absolute;left:4280;top:1606;width:1080;height:360" o:allowincell="f" filled="f" stroked="f">
                  <v:textbox inset="0,0,0,0">
                    <w:txbxContent>
                      <w:p w:rsidR="00A520AA" w:rsidRPr="001B5D17" w:rsidRDefault="00A520AA" w:rsidP="00FB6739">
                        <w:pPr>
                          <w:spacing w:before="40" w:line="140" w:lineRule="exact"/>
                          <w:jc w:val="center"/>
                          <w:rPr>
                            <w:sz w:val="16"/>
                            <w:szCs w:val="16"/>
                            <w:lang w:val="en-US"/>
                          </w:rPr>
                        </w:pPr>
                        <w:r>
                          <w:rPr>
                            <w:rFonts w:hint="cs"/>
                            <w:sz w:val="16"/>
                            <w:szCs w:val="16"/>
                            <w:rtl/>
                            <w:lang w:val="en-US"/>
                          </w:rPr>
                          <w:t xml:space="preserve">مكون الوسائط المتعددة </w:t>
                        </w:r>
                        <w:r w:rsidRPr="001B5D17">
                          <w:rPr>
                            <w:sz w:val="12"/>
                            <w:szCs w:val="12"/>
                            <w:lang w:val="en-US"/>
                          </w:rPr>
                          <w:t>IP</w:t>
                        </w:r>
                      </w:p>
                    </w:txbxContent>
                  </v:textbox>
                </v:shape>
                <v:shape id="_x0000_s48371" type="#_x0000_t202" style="position:absolute;left:208;top:2520;width:1260;height:241" o:allowincell="f" filled="f" stroked="f">
                  <v:textbox inset="0,0,0,0">
                    <w:txbxContent>
                      <w:p w:rsidR="00A520AA" w:rsidRPr="001B5D17" w:rsidRDefault="00A520AA" w:rsidP="00FB6739">
                        <w:pPr>
                          <w:spacing w:before="40" w:line="140" w:lineRule="exact"/>
                          <w:jc w:val="center"/>
                          <w:rPr>
                            <w:i/>
                            <w:iCs/>
                            <w:sz w:val="18"/>
                            <w:szCs w:val="18"/>
                            <w:rtl/>
                            <w:lang w:val="en-US"/>
                          </w:rPr>
                        </w:pPr>
                        <w:r w:rsidRPr="001B5D17">
                          <w:rPr>
                            <w:rFonts w:hint="cs"/>
                            <w:i/>
                            <w:iCs/>
                            <w:sz w:val="18"/>
                            <w:szCs w:val="18"/>
                            <w:rtl/>
                            <w:lang w:val="en-US"/>
                          </w:rPr>
                          <w:t>مطاريف تقليدية</w:t>
                        </w:r>
                      </w:p>
                    </w:txbxContent>
                  </v:textbox>
                </v:shape>
                <v:shape id="_x0000_s48372" type="#_x0000_t202" style="position:absolute;left:2520;top:2174;width:1012;height:498" o:allowincell="f" filled="f" stroked="f">
                  <v:textbox inset="0,0,0,0">
                    <w:txbxContent>
                      <w:p w:rsidR="00A520AA" w:rsidRPr="001B5D17" w:rsidRDefault="00A520AA" w:rsidP="00FB6739">
                        <w:pPr>
                          <w:spacing w:before="40" w:line="140" w:lineRule="exact"/>
                          <w:jc w:val="center"/>
                          <w:rPr>
                            <w:sz w:val="16"/>
                            <w:szCs w:val="16"/>
                            <w:lang w:val="en-US"/>
                          </w:rPr>
                        </w:pPr>
                        <w:r>
                          <w:rPr>
                            <w:rFonts w:hint="cs"/>
                            <w:sz w:val="16"/>
                            <w:szCs w:val="16"/>
                            <w:rtl/>
                            <w:lang w:val="en-US"/>
                          </w:rPr>
                          <w:t xml:space="preserve">وظائف ملحقات شبكة النفاذ </w:t>
                        </w:r>
                        <w:r w:rsidRPr="001B5D17">
                          <w:rPr>
                            <w:sz w:val="12"/>
                            <w:szCs w:val="12"/>
                            <w:lang w:val="en-US"/>
                          </w:rPr>
                          <w:t>(NAAF)</w:t>
                        </w:r>
                      </w:p>
                    </w:txbxContent>
                  </v:textbox>
                </v:shape>
                <v:shape id="_x0000_s48373" type="#_x0000_t202" style="position:absolute;left:3794;top:2188;width:1012;height:498" o:allowincell="f" filled="f" stroked="f">
                  <v:textbox inset="0,0,0,0">
                    <w:txbxContent>
                      <w:p w:rsidR="00A520AA" w:rsidRPr="001B5D17" w:rsidRDefault="00A520AA" w:rsidP="00FB6739">
                        <w:pPr>
                          <w:spacing w:before="40" w:line="140" w:lineRule="exact"/>
                          <w:jc w:val="center"/>
                          <w:rPr>
                            <w:sz w:val="16"/>
                            <w:szCs w:val="16"/>
                            <w:lang w:val="en-US"/>
                          </w:rPr>
                        </w:pPr>
                        <w:r>
                          <w:rPr>
                            <w:rFonts w:hint="cs"/>
                            <w:sz w:val="16"/>
                            <w:szCs w:val="16"/>
                            <w:rtl/>
                            <w:lang w:val="en-US"/>
                          </w:rPr>
                          <w:t xml:space="preserve">وظائف التحكم في الموارد والقبول </w:t>
                        </w:r>
                        <w:r w:rsidRPr="001B5D17">
                          <w:rPr>
                            <w:sz w:val="12"/>
                            <w:szCs w:val="12"/>
                            <w:lang w:val="en-US"/>
                          </w:rPr>
                          <w:t>(RACF)</w:t>
                        </w:r>
                      </w:p>
                    </w:txbxContent>
                  </v:textbox>
                </v:shape>
                <v:rect id="_x0000_s48374" style="position:absolute;left:1190;top:2297;width:360;height:237" o:allowincell="f" filled="f" stroked="f">
                  <v:textbox style="mso-fit-shape-to-text:t" inset="0,0,0,0">
                    <w:txbxContent>
                      <w:p w:rsidR="00A520AA" w:rsidRPr="001B5D17" w:rsidRDefault="00A520AA" w:rsidP="00FB6739">
                        <w:pPr>
                          <w:ind w:left="57" w:right="57"/>
                          <w:rPr>
                            <w:lang w:val="en-US"/>
                          </w:rPr>
                        </w:pPr>
                        <w:r>
                          <w:rPr>
                            <w:color w:val="000000"/>
                            <w:sz w:val="12"/>
                            <w:szCs w:val="12"/>
                            <w:lang w:val="en-US"/>
                          </w:rPr>
                          <w:t>GW</w:t>
                        </w:r>
                      </w:p>
                    </w:txbxContent>
                  </v:textbox>
                </v:rect>
                <v:shape id="_x0000_s48375" type="#_x0000_t202" style="position:absolute;left:206;top:2978;width:1260;height:241" o:allowincell="f" filled="f" stroked="f">
                  <v:textbox inset="0,0,0,0">
                    <w:txbxContent>
                      <w:p w:rsidR="00A520AA" w:rsidRPr="001B5D17" w:rsidRDefault="00A520AA" w:rsidP="00FB6739">
                        <w:pPr>
                          <w:spacing w:before="40" w:line="140" w:lineRule="exact"/>
                          <w:jc w:val="center"/>
                          <w:rPr>
                            <w:i/>
                            <w:iCs/>
                            <w:sz w:val="18"/>
                            <w:szCs w:val="18"/>
                            <w:rtl/>
                            <w:lang w:val="en-US"/>
                          </w:rPr>
                        </w:pPr>
                        <w:r>
                          <w:rPr>
                            <w:rFonts w:hint="cs"/>
                            <w:i/>
                            <w:iCs/>
                            <w:sz w:val="18"/>
                            <w:szCs w:val="18"/>
                            <w:rtl/>
                            <w:lang w:val="en-US"/>
                          </w:rPr>
                          <w:t>شبكات العملاء</w:t>
                        </w:r>
                      </w:p>
                    </w:txbxContent>
                  </v:textbox>
                </v:shape>
                <v:shape id="_x0000_s48376" type="#_x0000_t202" style="position:absolute;left:290;top:3448;width:1260;height:241" o:allowincell="f" filled="f" stroked="f">
                  <v:textbox inset="0,0,0,0">
                    <w:txbxContent>
                      <w:p w:rsidR="00A520AA" w:rsidRPr="001B5D17" w:rsidRDefault="00A520AA" w:rsidP="00FB6739">
                        <w:pPr>
                          <w:spacing w:before="40" w:line="140" w:lineRule="exact"/>
                          <w:jc w:val="center"/>
                          <w:rPr>
                            <w:i/>
                            <w:iCs/>
                            <w:sz w:val="18"/>
                            <w:szCs w:val="18"/>
                            <w:lang w:val="en-US"/>
                          </w:rPr>
                        </w:pPr>
                        <w:r>
                          <w:rPr>
                            <w:rFonts w:hint="cs"/>
                            <w:i/>
                            <w:iCs/>
                            <w:sz w:val="18"/>
                            <w:szCs w:val="18"/>
                            <w:rtl/>
                            <w:lang w:val="en-US"/>
                          </w:rPr>
                          <w:t xml:space="preserve">مطاريف </w:t>
                        </w:r>
                        <w:r w:rsidRPr="001B5D17">
                          <w:rPr>
                            <w:i/>
                            <w:iCs/>
                            <w:sz w:val="14"/>
                            <w:szCs w:val="14"/>
                            <w:lang w:val="en-US"/>
                          </w:rPr>
                          <w:t>NGN</w:t>
                        </w:r>
                      </w:p>
                    </w:txbxContent>
                  </v:textbox>
                </v:shape>
                <v:shape id="_x0000_s48377" type="#_x0000_t202" style="position:absolute;left:290;top:3796;width:1260;height:360" o:allowincell="f" filled="f" stroked="f">
                  <v:textbox inset="0,0,0,0">
                    <w:txbxContent>
                      <w:p w:rsidR="00A520AA" w:rsidRPr="001B5D17" w:rsidRDefault="00A520AA" w:rsidP="00FB6739">
                        <w:pPr>
                          <w:spacing w:before="40" w:line="140" w:lineRule="exact"/>
                          <w:jc w:val="center"/>
                          <w:rPr>
                            <w:sz w:val="18"/>
                            <w:szCs w:val="18"/>
                            <w:rtl/>
                            <w:lang w:val="en-US"/>
                          </w:rPr>
                        </w:pPr>
                        <w:r>
                          <w:rPr>
                            <w:rFonts w:hint="cs"/>
                            <w:sz w:val="18"/>
                            <w:szCs w:val="18"/>
                            <w:rtl/>
                            <w:lang w:val="en-US"/>
                          </w:rPr>
                          <w:t>وظائف العميل والمطاريف</w:t>
                        </w:r>
                      </w:p>
                    </w:txbxContent>
                  </v:textbox>
                </v:shape>
                <v:shape id="_x0000_s48378" type="#_x0000_t202" style="position:absolute;left:2230;top:3032;width:1080;height:241" o:allowincell="f" filled="f" stroked="f">
                  <v:textbox inset="0,0,0,0">
                    <w:txbxContent>
                      <w:p w:rsidR="00A520AA" w:rsidRPr="001F439F" w:rsidRDefault="00A520AA" w:rsidP="00FB6739">
                        <w:pPr>
                          <w:spacing w:before="40" w:line="140" w:lineRule="exact"/>
                          <w:jc w:val="center"/>
                          <w:rPr>
                            <w:sz w:val="16"/>
                            <w:szCs w:val="16"/>
                            <w:rtl/>
                            <w:lang w:val="en-US"/>
                          </w:rPr>
                        </w:pPr>
                        <w:r w:rsidRPr="001F439F">
                          <w:rPr>
                            <w:rFonts w:hint="cs"/>
                            <w:sz w:val="16"/>
                            <w:szCs w:val="16"/>
                            <w:rtl/>
                            <w:lang w:val="en-US"/>
                          </w:rPr>
                          <w:t>وظائف نقل النفاذ</w:t>
                        </w:r>
                      </w:p>
                    </w:txbxContent>
                  </v:textbox>
                </v:shape>
                <v:shape id="_x0000_s48379" type="#_x0000_t202" style="position:absolute;left:4252;top:2964;width:1440;height:360" o:allowincell="f" filled="f" stroked="f">
                  <v:textbox inset="0,0,0,0">
                    <w:txbxContent>
                      <w:p w:rsidR="00A520AA" w:rsidRPr="001F439F" w:rsidRDefault="00A520AA" w:rsidP="00FB6739">
                        <w:pPr>
                          <w:spacing w:before="40" w:line="140" w:lineRule="exact"/>
                          <w:jc w:val="center"/>
                          <w:rPr>
                            <w:sz w:val="16"/>
                            <w:szCs w:val="16"/>
                            <w:rtl/>
                            <w:lang w:val="en-US"/>
                          </w:rPr>
                        </w:pPr>
                        <w:r>
                          <w:rPr>
                            <w:rFonts w:hint="cs"/>
                            <w:sz w:val="16"/>
                            <w:szCs w:val="16"/>
                            <w:rtl/>
                            <w:lang w:val="en-US"/>
                          </w:rPr>
                          <w:t>وظائف النقل الأساسية</w:t>
                        </w:r>
                      </w:p>
                    </w:txbxContent>
                  </v:textbox>
                </v:shape>
                <v:shape id="_x0000_s48380" type="#_x0000_t202" style="position:absolute;left:5248;top:3574;width:900;height:301" o:allowincell="f" filled="f" stroked="f">
                  <v:textbox inset="0,0,0,0">
                    <w:txbxContent>
                      <w:p w:rsidR="00A520AA" w:rsidRPr="001F7982" w:rsidRDefault="00A520AA" w:rsidP="00FB6739">
                        <w:pPr>
                          <w:spacing w:before="40" w:line="160" w:lineRule="exact"/>
                          <w:jc w:val="center"/>
                          <w:rPr>
                            <w:b/>
                            <w:bCs/>
                            <w:spacing w:val="-2"/>
                            <w:sz w:val="20"/>
                            <w:szCs w:val="20"/>
                            <w:rtl/>
                            <w:lang w:val="en-US"/>
                          </w:rPr>
                        </w:pPr>
                        <w:r w:rsidRPr="001F7982">
                          <w:rPr>
                            <w:rFonts w:hint="cs"/>
                            <w:b/>
                            <w:bCs/>
                            <w:spacing w:val="-2"/>
                            <w:sz w:val="20"/>
                            <w:szCs w:val="20"/>
                            <w:rtl/>
                          </w:rPr>
                          <w:t>طبقة النقل</w:t>
                        </w:r>
                      </w:p>
                    </w:txbxContent>
                  </v:textbox>
                </v:shape>
                <v:shape id="_x0000_s48381" type="#_x0000_t202" style="position:absolute;left:1910;top:3960;width:3600;height:540" o:allowincell="f" filled="f" stroked="f">
                  <v:textbox inset="0,0,0,0">
                    <w:txbxContent>
                      <w:p w:rsidR="00A520AA" w:rsidRPr="002860ED" w:rsidRDefault="00A520AA" w:rsidP="00FB6739">
                        <w:pPr>
                          <w:spacing w:before="40" w:line="200" w:lineRule="exact"/>
                          <w:jc w:val="center"/>
                          <w:rPr>
                            <w:b/>
                            <w:bCs/>
                            <w:sz w:val="22"/>
                            <w:szCs w:val="22"/>
                            <w:rtl/>
                            <w:lang w:val="en-US"/>
                          </w:rPr>
                        </w:pPr>
                        <w:r>
                          <w:rPr>
                            <w:rFonts w:hint="cs"/>
                            <w:b/>
                            <w:bCs/>
                            <w:sz w:val="22"/>
                            <w:szCs w:val="22"/>
                            <w:rtl/>
                            <w:lang w:val="en-US"/>
                          </w:rPr>
                          <w:t>جوانب جودة الخدمة وجزء من عملية التحكم</w:t>
                        </w:r>
                        <w:r>
                          <w:rPr>
                            <w:rFonts w:hint="cs"/>
                            <w:b/>
                            <w:bCs/>
                            <w:sz w:val="22"/>
                            <w:szCs w:val="22"/>
                            <w:rtl/>
                            <w:lang w:val="en-US"/>
                          </w:rPr>
                          <w:br/>
                          <w:t xml:space="preserve">(متطلبات التشوير لجودة الخدمة </w:t>
                        </w:r>
                        <w:r w:rsidRPr="002860ED">
                          <w:rPr>
                            <w:b/>
                            <w:bCs/>
                            <w:sz w:val="16"/>
                            <w:szCs w:val="16"/>
                            <w:lang w:val="en-US"/>
                          </w:rPr>
                          <w:t>IP</w:t>
                        </w:r>
                        <w:r>
                          <w:rPr>
                            <w:rFonts w:hint="cs"/>
                            <w:b/>
                            <w:bCs/>
                            <w:sz w:val="22"/>
                            <w:szCs w:val="22"/>
                            <w:rtl/>
                            <w:lang w:val="en-US"/>
                          </w:rPr>
                          <w:t>)</w:t>
                        </w:r>
                      </w:p>
                    </w:txbxContent>
                  </v:textbox>
                </v:shape>
                <v:shape id="_x0000_s48382" type="#_x0000_t202" style="position:absolute;left:2728;top:4568;width:1440;height:360" o:allowincell="f" filled="f" stroked="f">
                  <v:textbox inset="0,0,0,0">
                    <w:txbxContent>
                      <w:p w:rsidR="00A520AA" w:rsidRPr="002860ED" w:rsidRDefault="00A520AA" w:rsidP="00FB6739">
                        <w:pPr>
                          <w:spacing w:before="40" w:line="200" w:lineRule="exact"/>
                          <w:jc w:val="center"/>
                          <w:rPr>
                            <w:b/>
                            <w:bCs/>
                            <w:sz w:val="22"/>
                            <w:szCs w:val="22"/>
                            <w:lang w:val="en-US"/>
                          </w:rPr>
                        </w:pPr>
                        <w:r>
                          <w:rPr>
                            <w:rFonts w:hint="cs"/>
                            <w:b/>
                            <w:bCs/>
                            <w:sz w:val="22"/>
                            <w:szCs w:val="22"/>
                            <w:rtl/>
                            <w:lang w:val="en-US"/>
                          </w:rPr>
                          <w:t xml:space="preserve">تغطية الإصدار </w:t>
                        </w:r>
                        <w:r w:rsidRPr="002860ED">
                          <w:rPr>
                            <w:b/>
                            <w:bCs/>
                            <w:sz w:val="16"/>
                            <w:szCs w:val="16"/>
                            <w:lang w:val="en-US"/>
                          </w:rPr>
                          <w:t>1</w:t>
                        </w:r>
                      </w:p>
                    </w:txbxContent>
                  </v:textbox>
                </v:shape>
                <v:shape id="_x0000_s48383" type="#_x0000_t202" style="position:absolute;left:6467;top:1234;width:360;height:1201" o:allowincell="f" filled="f" stroked="f">
                  <v:textbox style="layout-flow:vertical;mso-layout-flow-alt:bottom-to-top" inset="0,0,0,0">
                    <w:txbxContent>
                      <w:p w:rsidR="00A520AA" w:rsidRPr="001F7982" w:rsidRDefault="00A520AA" w:rsidP="00FB6739">
                        <w:pPr>
                          <w:spacing w:before="40" w:line="160" w:lineRule="exact"/>
                          <w:jc w:val="center"/>
                          <w:rPr>
                            <w:b/>
                            <w:bCs/>
                            <w:spacing w:val="-2"/>
                            <w:sz w:val="20"/>
                            <w:szCs w:val="20"/>
                            <w:rtl/>
                            <w:lang w:val="en-US"/>
                          </w:rPr>
                        </w:pPr>
                        <w:r>
                          <w:rPr>
                            <w:rFonts w:hint="cs"/>
                            <w:b/>
                            <w:bCs/>
                            <w:spacing w:val="-2"/>
                            <w:sz w:val="20"/>
                            <w:szCs w:val="20"/>
                            <w:rtl/>
                          </w:rPr>
                          <w:t>شبكات أخرى</w:t>
                        </w:r>
                      </w:p>
                    </w:txbxContent>
                  </v:textbox>
                </v:shape>
              </v:group>
              <v:shape id="_x0000_s48384" type="#_x0000_t202" style="position:absolute;left:1666;top:3266;width:463;height:291" o:allowincell="f" filled="f" stroked="f">
                <v:textbox inset="0,0,0,0">
                  <w:txbxContent>
                    <w:p w:rsidR="00A520AA" w:rsidRPr="001F439F" w:rsidRDefault="00A520AA" w:rsidP="00FB6739">
                      <w:pPr>
                        <w:spacing w:before="40" w:line="140" w:lineRule="exact"/>
                        <w:jc w:val="center"/>
                        <w:rPr>
                          <w:sz w:val="16"/>
                          <w:szCs w:val="16"/>
                          <w:rtl/>
                          <w:lang w:val="en-US"/>
                        </w:rPr>
                      </w:pPr>
                      <w:r>
                        <w:rPr>
                          <w:rFonts w:hint="cs"/>
                          <w:sz w:val="16"/>
                          <w:szCs w:val="16"/>
                          <w:rtl/>
                          <w:lang w:val="en-US"/>
                        </w:rPr>
                        <w:t>و</w:t>
                      </w:r>
                      <w:r w:rsidRPr="001F439F">
                        <w:rPr>
                          <w:rFonts w:hint="cs"/>
                          <w:sz w:val="16"/>
                          <w:szCs w:val="16"/>
                          <w:rtl/>
                          <w:lang w:val="en-US"/>
                        </w:rPr>
                        <w:t>ظ</w:t>
                      </w:r>
                      <w:r>
                        <w:rPr>
                          <w:rFonts w:hint="cs"/>
                          <w:sz w:val="16"/>
                          <w:szCs w:val="16"/>
                          <w:rtl/>
                          <w:lang w:val="en-US"/>
                        </w:rPr>
                        <w:t>ائ</w:t>
                      </w:r>
                      <w:r w:rsidRPr="001F439F">
                        <w:rPr>
                          <w:rFonts w:hint="cs"/>
                          <w:sz w:val="16"/>
                          <w:szCs w:val="16"/>
                          <w:rtl/>
                          <w:lang w:val="en-US"/>
                        </w:rPr>
                        <w:t>ف النفاذ</w:t>
                      </w:r>
                    </w:p>
                  </w:txbxContent>
                </v:textbox>
              </v:shape>
              <v:shape id="_x0000_s48385" type="#_x0000_t202" style="position:absolute;left:3398;top:3269;width:424;height:307" o:allowincell="f" filled="f" stroked="f">
                <v:textbox inset="0,0,0,0">
                  <w:txbxContent>
                    <w:p w:rsidR="00A520AA" w:rsidRPr="001F439F" w:rsidRDefault="00A520AA" w:rsidP="00FB6739">
                      <w:pPr>
                        <w:spacing w:before="40" w:line="140" w:lineRule="exact"/>
                        <w:jc w:val="center"/>
                        <w:rPr>
                          <w:sz w:val="16"/>
                          <w:szCs w:val="16"/>
                          <w:rtl/>
                          <w:lang w:val="en-US"/>
                        </w:rPr>
                      </w:pPr>
                      <w:r>
                        <w:rPr>
                          <w:rFonts w:hint="cs"/>
                          <w:sz w:val="16"/>
                          <w:szCs w:val="16"/>
                          <w:rtl/>
                          <w:lang w:val="en-US"/>
                        </w:rPr>
                        <w:t>وظيفة الحافة</w:t>
                      </w:r>
                    </w:p>
                  </w:txbxContent>
                </v:textbox>
              </v:shape>
            </v:group>
            <w10:wrap type="none"/>
            <w10:anchorlock/>
          </v:group>
        </w:pict>
      </w:r>
    </w:p>
    <w:p w:rsidR="00FB6739" w:rsidRDefault="00FB6739" w:rsidP="00FB6739">
      <w:pPr>
        <w:pStyle w:val="Heading3"/>
        <w:spacing w:before="240"/>
        <w:rPr>
          <w:rtl/>
          <w:lang w:val="en-US" w:bidi="ar-EG"/>
        </w:rPr>
      </w:pPr>
      <w:bookmarkStart w:id="35" w:name="_Toc258940888"/>
      <w:r>
        <w:rPr>
          <w:lang w:val="en-US" w:bidi="ar-EG"/>
        </w:rPr>
        <w:lastRenderedPageBreak/>
        <w:t>1.3.3</w:t>
      </w:r>
      <w:r>
        <w:rPr>
          <w:rtl/>
          <w:lang w:val="en-US" w:bidi="ar-EG"/>
        </w:rPr>
        <w:tab/>
        <w:t xml:space="preserve">البيئة المستهدفة بالإصدار </w:t>
      </w:r>
      <w:r>
        <w:rPr>
          <w:lang w:val="en-US" w:bidi="ar-EG"/>
        </w:rPr>
        <w:t>1</w:t>
      </w:r>
      <w:r>
        <w:rPr>
          <w:rtl/>
          <w:lang w:val="en-US" w:bidi="ar-EG"/>
        </w:rPr>
        <w:t xml:space="preserve"> من شبكات الجيل التالي لقطاع تقييس الاتصالات </w:t>
      </w:r>
      <w:r>
        <w:rPr>
          <w:rFonts w:hint="cs"/>
          <w:rtl/>
          <w:lang w:val="en-US" w:bidi="ar-EG"/>
        </w:rPr>
        <w:t xml:space="preserve">في </w:t>
      </w:r>
      <w:r>
        <w:rPr>
          <w:rtl/>
          <w:lang w:val="en-US" w:bidi="ar-EG"/>
        </w:rPr>
        <w:t>الاتحاد</w:t>
      </w:r>
      <w:bookmarkEnd w:id="35"/>
    </w:p>
    <w:p w:rsidR="00FB6739" w:rsidRDefault="00FB6739" w:rsidP="00276347">
      <w:pPr>
        <w:spacing w:line="187" w:lineRule="auto"/>
        <w:rPr>
          <w:rtl/>
          <w:lang w:val="en-US" w:bidi="ar-EG"/>
        </w:rPr>
      </w:pPr>
      <w:r>
        <w:rPr>
          <w:rtl/>
          <w:lang w:val="en-US" w:bidi="ar-EG"/>
        </w:rPr>
        <w:t xml:space="preserve">يدعم إطار شبكات الجيل التالي أهداف المعمارية المتقدمة التي تقدم مجموعة شاملة من الخدمات عبر شبكة موحدة لطبقة بروتوكول الإنترنت. وعلى شبكة النقل توفير الدعم للتعددية في شبكات النفاذ وللتنوع في أنماط المطاريف المتنقلة والثابتة. والخدمات منفصلة عن طبقة النقل في طبقة خدمة ولا تقتصر على الخدمات المقدمة عبر "الشبكة الأصلية" فحسب، بل يمكن الحصول عليها عن طريق موردي خدمة متعددين وأطراف ثالثة. وتُنفذ جميع الخدمات في الإصدار </w:t>
      </w:r>
      <w:r>
        <w:rPr>
          <w:lang w:val="en-US" w:bidi="ar-EG"/>
        </w:rPr>
        <w:t>1</w:t>
      </w:r>
      <w:r>
        <w:rPr>
          <w:rtl/>
          <w:lang w:val="en-US" w:bidi="ar-EG"/>
        </w:rPr>
        <w:t xml:space="preserve"> عبر بروتوكول الإنترنت على الرغم من أن بروتوكول الإنترنت نفسه يمكن أن يُنفذ هو الآخر عبر عدد من التكنولوجيات الفرعية مثل </w:t>
      </w:r>
      <w:r>
        <w:rPr>
          <w:lang w:val="en-US" w:bidi="ar-EG"/>
        </w:rPr>
        <w:t>ATM</w:t>
      </w:r>
      <w:r>
        <w:rPr>
          <w:rtl/>
          <w:lang w:val="en-US" w:bidi="ar-EG"/>
        </w:rPr>
        <w:t xml:space="preserve"> والإثرنت وما إلى ذلك. ويفترض استعمال الربط الشبكي بالإصدار الرابع لبروتوكول الإنترنت </w:t>
      </w:r>
      <w:r>
        <w:rPr>
          <w:lang w:val="en-US" w:bidi="ar-EG"/>
        </w:rPr>
        <w:t>(IPv4)</w:t>
      </w:r>
      <w:r>
        <w:rPr>
          <w:rtl/>
          <w:lang w:val="en-US" w:bidi="ar-EG"/>
        </w:rPr>
        <w:t xml:space="preserve"> أو الإصدار السادس منه </w:t>
      </w:r>
      <w:r>
        <w:rPr>
          <w:lang w:val="en-US" w:bidi="ar-EG"/>
        </w:rPr>
        <w:t>(IPv6)</w:t>
      </w:r>
      <w:r>
        <w:rPr>
          <w:rtl/>
          <w:lang w:val="en-US" w:bidi="ar-EG"/>
        </w:rPr>
        <w:t xml:space="preserve"> عند نقاط التوصيل البيني بالرزم والسطوح البينية لشبكات الرزم، ومن ثم ينصب التركيز على تعريف سطوح بينية قائمة على الرزم </w:t>
      </w:r>
      <w:r>
        <w:rPr>
          <w:lang w:val="en-US" w:bidi="ar-EG"/>
        </w:rPr>
        <w:t>IP</w:t>
      </w:r>
      <w:r>
        <w:rPr>
          <w:rtl/>
          <w:lang w:val="en-US" w:bidi="ar-EG"/>
        </w:rPr>
        <w:t>.</w:t>
      </w:r>
    </w:p>
    <w:p w:rsidR="00FB6739" w:rsidRDefault="00FB6739" w:rsidP="00276347">
      <w:pPr>
        <w:spacing w:line="187" w:lineRule="auto"/>
        <w:rPr>
          <w:rtl/>
          <w:lang w:val="en-US" w:bidi="ar-EG"/>
        </w:rPr>
      </w:pPr>
      <w:r>
        <w:rPr>
          <w:rtl/>
          <w:lang w:val="en-US" w:bidi="ar-EG"/>
        </w:rPr>
        <w:t xml:space="preserve">وفيما يتعلق بأهداف جودة الخدمة، فإن تنسيق جودة الخدمة عبر طبقة النقل (قسما النفاذ والشبكة الأساسية) بالتعاون مع متطلبات التطبيق من الموارد يؤدي إلى بيئة جودة خدمة من طرف إلى طرف للخدمات المقدمة للمستعملين النهائيين. وفي إطار هذا المنظور، يقدم الإصدار </w:t>
      </w:r>
      <w:r>
        <w:rPr>
          <w:lang w:val="en-US" w:bidi="ar-EG"/>
        </w:rPr>
        <w:t>1</w:t>
      </w:r>
      <w:r>
        <w:rPr>
          <w:rtl/>
          <w:lang w:val="en-US" w:bidi="ar-EG"/>
        </w:rPr>
        <w:t xml:space="preserve"> من شبكات الجيل التالي مجموعة أولية من المتطلبات والمعماريات والآليات والمبادئ التوجيهية التي تمكن من تحقيق جودة الخدمة من طرف إلى طرف، بما في ذلك التحكم في الموارد والقبول والتنسيق بين شبكات النفاذ والشبكات الأساسية والجوانب التي تنشأ بين الشبكات الأساسية.</w:t>
      </w:r>
    </w:p>
    <w:p w:rsidR="00FB6739" w:rsidRDefault="00FB6739" w:rsidP="00276347">
      <w:pPr>
        <w:spacing w:line="187" w:lineRule="auto"/>
        <w:rPr>
          <w:rtl/>
          <w:lang w:val="en-US" w:bidi="ar-EG"/>
        </w:rPr>
      </w:pPr>
      <w:r>
        <w:rPr>
          <w:rtl/>
          <w:lang w:val="en-US" w:bidi="ar-EG"/>
        </w:rPr>
        <w:t xml:space="preserve">وفي بيئة </w:t>
      </w:r>
      <w:r>
        <w:rPr>
          <w:lang w:val="en-US" w:bidi="ar-EG"/>
        </w:rPr>
        <w:t>IP</w:t>
      </w:r>
      <w:r>
        <w:rPr>
          <w:rtl/>
          <w:lang w:val="en-US" w:bidi="ar-EG"/>
        </w:rPr>
        <w:t xml:space="preserve"> مفتوحة، يعتبر الأمن من الجوانب الحاسمة بالنسبة للمستعمل النهائي وللشبكة ذاتها. ويتضمن الإصدار </w:t>
      </w:r>
      <w:r>
        <w:rPr>
          <w:lang w:val="en-US" w:bidi="ar-EG"/>
        </w:rPr>
        <w:t>1</w:t>
      </w:r>
      <w:r>
        <w:rPr>
          <w:rtl/>
          <w:lang w:val="en-US" w:bidi="ar-EG"/>
        </w:rPr>
        <w:t xml:space="preserve"> من شبكات الجيل التالي مواصفات تتعلق بمتطلبات الأمن تقوم على تطبيق التوصية </w:t>
      </w:r>
      <w:r>
        <w:rPr>
          <w:lang w:val="en-US" w:bidi="ar-EG"/>
        </w:rPr>
        <w:t>ITU-T X.805</w:t>
      </w:r>
      <w:r>
        <w:rPr>
          <w:rtl/>
          <w:lang w:val="en-US" w:bidi="ar-EG"/>
        </w:rPr>
        <w:t xml:space="preserve"> على شبكات الجيل التالي ومن ثم معالجة الأبعاد التالية لأمن شبكات الجيل التالي؛ التحكم في النفاذ والاستيقان وعدم الرفض وسرية البيانات وأمن الاتصالات وسلامة البيانات والتيسر والخصوصية. كما تتناول المواصفات اعتبارات الأمن المتصاعدة من جراء التوصيل البيني للشبكات الحالية مع شبكات الجيل التالي.</w:t>
      </w:r>
    </w:p>
    <w:p w:rsidR="00FB6739" w:rsidRDefault="00FB6739" w:rsidP="00276347">
      <w:pPr>
        <w:spacing w:line="187" w:lineRule="auto"/>
        <w:rPr>
          <w:rtl/>
          <w:lang w:val="en-US" w:bidi="ar-EG"/>
        </w:rPr>
      </w:pPr>
      <w:r>
        <w:rPr>
          <w:rtl/>
          <w:lang w:val="en-US" w:bidi="ar-EG"/>
        </w:rPr>
        <w:t xml:space="preserve">ومن الضروري تنسيق جميع مكونات الشبكة المختلفة داخل شبكة الجيل التالي وعبر حدود الشبكات للحصول على نظام معين وفعّال تتيسر إدارته. وتدعم إدارة الشبكة </w:t>
      </w:r>
      <w:r>
        <w:rPr>
          <w:lang w:val="en-US" w:bidi="ar-EG"/>
        </w:rPr>
        <w:t>NGN</w:t>
      </w:r>
      <w:r>
        <w:rPr>
          <w:rtl/>
          <w:lang w:val="en-US" w:bidi="ar-EG"/>
        </w:rPr>
        <w:t xml:space="preserve"> المراقبة والتحكم في خدمات شبكات الجيل التالي ومكونات الخدمة/النقل عبر نقل معلومات الإدارة خلال أسطح بينية بين مكونات الشبكات </w:t>
      </w:r>
      <w:r>
        <w:rPr>
          <w:lang w:val="en-US" w:bidi="ar-EG"/>
        </w:rPr>
        <w:t>NGN</w:t>
      </w:r>
      <w:r>
        <w:rPr>
          <w:rtl/>
          <w:lang w:val="en-US" w:bidi="ar-EG"/>
        </w:rPr>
        <w:t xml:space="preserve"> وأنظمة إدارتها وبين أنظمة الإدارة الداعمة لشبكات </w:t>
      </w:r>
      <w:r>
        <w:rPr>
          <w:lang w:val="en-US" w:bidi="ar-EG"/>
        </w:rPr>
        <w:t>NGN</w:t>
      </w:r>
      <w:r>
        <w:rPr>
          <w:rtl/>
          <w:lang w:val="en-US" w:bidi="ar-EG"/>
        </w:rPr>
        <w:t xml:space="preserve"> وبين مكونات الشبكات </w:t>
      </w:r>
      <w:r>
        <w:rPr>
          <w:lang w:val="en-US" w:bidi="ar-EG"/>
        </w:rPr>
        <w:t>NGN</w:t>
      </w:r>
      <w:r>
        <w:rPr>
          <w:rtl/>
          <w:lang w:val="en-US" w:bidi="ar-EG"/>
        </w:rPr>
        <w:t xml:space="preserve"> والعاملين لدى موردي الخدمات ومشغلي الشبكات. وفيما يخص أهداف الإدارة للإصدار </w:t>
      </w:r>
      <w:r>
        <w:rPr>
          <w:lang w:val="en-US" w:bidi="ar-EG"/>
        </w:rPr>
        <w:t>1</w:t>
      </w:r>
      <w:r>
        <w:rPr>
          <w:rtl/>
          <w:lang w:val="en-US" w:bidi="ar-EG"/>
        </w:rPr>
        <w:t xml:space="preserve"> من شبكات الجيل التالي، يقوم فريق تركيز إدارة شبكات الجيل التالي بالعمل بالتعاون مع المبادرة العالمية للمعايير المتعلقة بشبكات الجيل التالي لقطاع تقييس الاتصالات ولجنة الدراسات </w:t>
      </w:r>
      <w:r>
        <w:rPr>
          <w:lang w:val="en-US" w:bidi="ar-EG"/>
        </w:rPr>
        <w:t>2</w:t>
      </w:r>
      <w:r>
        <w:rPr>
          <w:rtl/>
          <w:lang w:val="en-US" w:bidi="ar-EG"/>
        </w:rPr>
        <w:t xml:space="preserve">، من أجل تحديد أهداف واقعية وحلول تقابلها. ويشمل هذا العمل على سبيل المثال، توفير قدرات لإدارة مكونات الخدمة بالشبكات </w:t>
      </w:r>
      <w:r>
        <w:rPr>
          <w:lang w:val="en-US" w:bidi="ar-EG"/>
        </w:rPr>
        <w:t>NGN</w:t>
      </w:r>
      <w:r>
        <w:rPr>
          <w:rtl/>
          <w:lang w:val="en-US" w:bidi="ar-EG"/>
        </w:rPr>
        <w:t xml:space="preserve"> تكون مستقلة عن مكونات نقل شبكات </w:t>
      </w:r>
      <w:r>
        <w:rPr>
          <w:lang w:val="en-US" w:bidi="ar-EG"/>
        </w:rPr>
        <w:t>NGN</w:t>
      </w:r>
      <w:r>
        <w:rPr>
          <w:rtl/>
          <w:lang w:val="en-US" w:bidi="ar-EG"/>
        </w:rPr>
        <w:t xml:space="preserve"> الأساسية وذلك من أجل إضفاء الجانب الشخصي على خدمات المستعمل النهائي واستحداث خدمات جديدة من إمكانيات الخدمة ومن أجل تحسين خدمات المستعمل النهائي مثل توفير خدمة ذاتية للمستعمل ومن أجل تمكين موردي الخدمات من تقليل الفترات الزمنية والجداول الزمنية اللازمة لتصميم واستحداث وتقديم خدمات جديدة.</w:t>
      </w:r>
    </w:p>
    <w:p w:rsidR="00FB6739" w:rsidRDefault="00FB6739" w:rsidP="00276347">
      <w:pPr>
        <w:spacing w:line="187" w:lineRule="auto"/>
        <w:rPr>
          <w:rtl/>
          <w:lang w:val="en-US" w:bidi="ar-EG"/>
        </w:rPr>
      </w:pPr>
      <w:r>
        <w:rPr>
          <w:rtl/>
          <w:lang w:val="en-US" w:bidi="ar-EG"/>
        </w:rPr>
        <w:t xml:space="preserve">وتعد التنقلية العامة أحد الجوانب الرئيسية لإطار الشبكات </w:t>
      </w:r>
      <w:r>
        <w:rPr>
          <w:lang w:val="en-US" w:bidi="ar-EG"/>
        </w:rPr>
        <w:t>NGN</w:t>
      </w:r>
      <w:r>
        <w:rPr>
          <w:rtl/>
          <w:lang w:val="en-US" w:bidi="ar-EG"/>
        </w:rPr>
        <w:t xml:space="preserve">. حيث يحتاج مستعملو الخدمات المتنقلة إلى آليات سلسة وشفافة من أجل التجوال بين مشغلي الشبكات مع النفاذ المستمر إلى الخدمات المناسبة من بيئات متنوعة مع استعمال سلسلة متنوعة من المطاريف ذات القدرات المختلفة. كما أن اتصالات الشبكات </w:t>
      </w:r>
      <w:r>
        <w:rPr>
          <w:lang w:val="en-US" w:bidi="ar-EG"/>
        </w:rPr>
        <w:t>NGN</w:t>
      </w:r>
      <w:r>
        <w:rPr>
          <w:rtl/>
          <w:lang w:val="en-US" w:bidi="ar-EG"/>
        </w:rPr>
        <w:t xml:space="preserve"> وخدماتها يجب أن تكون متاحة للمستعملين المؤهلين الذين يطلبون هذه الخدمات دون النظر إلى النمط الخاص بشبكة النفاذ، طالما كان بالإمكان مواءمة الخدمات مع النمط المحدد للمطراف المستعمل وطالما كانت هذه الخدمات متوافقة مع جودة الخدمة لشبكة النفاذ. وعند وصف التنقلية داخل شبكة </w:t>
      </w:r>
      <w:r>
        <w:rPr>
          <w:lang w:val="en-US" w:bidi="ar-EG"/>
        </w:rPr>
        <w:t>NGN</w:t>
      </w:r>
      <w:r>
        <w:rPr>
          <w:rtl/>
          <w:lang w:val="en-US" w:bidi="ar-EG"/>
        </w:rPr>
        <w:t xml:space="preserve">، لا يقترح أسطح بينية جديدة رئيسية من أجل هذه التنقلية بالنسبة للإصدار </w:t>
      </w:r>
      <w:r>
        <w:rPr>
          <w:lang w:val="en-US" w:bidi="ar-EG"/>
        </w:rPr>
        <w:t>1</w:t>
      </w:r>
      <w:r>
        <w:rPr>
          <w:rtl/>
          <w:lang w:val="en-US" w:bidi="ar-EG"/>
        </w:rPr>
        <w:t xml:space="preserve"> حيث ينبغي استعمال الأسطح البينية القائمة فضلاً عن قدرات التشوير القائمة لجميع أنماط التنقلية على النحو القائم.</w:t>
      </w:r>
    </w:p>
    <w:p w:rsidR="00FB6739" w:rsidRDefault="00FB6739" w:rsidP="00276347">
      <w:pPr>
        <w:spacing w:line="187" w:lineRule="auto"/>
        <w:rPr>
          <w:rtl/>
          <w:lang w:val="en-US" w:bidi="ar-EG"/>
        </w:rPr>
      </w:pPr>
      <w:r>
        <w:rPr>
          <w:rtl/>
          <w:lang w:val="en-US" w:bidi="ar-EG"/>
        </w:rPr>
        <w:t xml:space="preserve">وتقوم التنقلية الشخصية على معرف هوية شخصي وعلى مقدرة الشبكة على توفير هذه الخدمات الموصوفة في المظهر الجانبي لخدمة المستعمل، وبالنسبة للإصدار </w:t>
      </w:r>
      <w:r>
        <w:rPr>
          <w:lang w:val="en-US" w:bidi="ar-EG"/>
        </w:rPr>
        <w:t>1</w:t>
      </w:r>
      <w:r>
        <w:rPr>
          <w:rtl/>
          <w:lang w:val="en-US" w:bidi="ar-EG"/>
        </w:rPr>
        <w:t xml:space="preserve"> من الشبكات </w:t>
      </w:r>
      <w:r>
        <w:rPr>
          <w:lang w:val="en-US" w:bidi="ar-EG"/>
        </w:rPr>
        <w:t>NGN</w:t>
      </w:r>
      <w:r>
        <w:rPr>
          <w:rtl/>
          <w:lang w:val="en-US" w:bidi="ar-EG"/>
        </w:rPr>
        <w:t xml:space="preserve">، يستمر استعمال التنقلية الشخصية طالما كان بإمكان المستعملين تسجيل أنفسهم في هذه الخدمات. وبالمثل، تكون هناك تنقلية للمطاريف داخل الشبكات وفيما بينها طالما كان بإمكان المطاريف التسجيل في شبكة النفاذ. والتجوال الذي يعرف بأنه تنقلية شخصية أو تنقلية للمطاريف دون الاحتفاظ بأي دورة نشطة للخدمة أثناء التنقلية سيجري دعمه بين الشبكات وداخل الشبكة الواحدة. ولا يستبعد ذلك الدعم المقدم للتنقلية مع وجود دورة نشطة للخدمة. فطالما كانت هذه الاستمرارية موجودة، يتوقع أيضاً استعمال هذا الدعم من أجل الإصدار </w:t>
      </w:r>
      <w:r>
        <w:rPr>
          <w:lang w:val="en-US" w:bidi="ar-EG"/>
        </w:rPr>
        <w:t>1</w:t>
      </w:r>
      <w:r>
        <w:rPr>
          <w:rtl/>
          <w:lang w:val="en-US" w:bidi="ar-EG"/>
        </w:rPr>
        <w:t xml:space="preserve"> من الشبكات </w:t>
      </w:r>
      <w:r>
        <w:rPr>
          <w:lang w:val="en-US" w:bidi="ar-EG"/>
        </w:rPr>
        <w:t>NGN</w:t>
      </w:r>
      <w:r>
        <w:rPr>
          <w:rtl/>
          <w:lang w:val="en-US" w:bidi="ar-EG"/>
        </w:rPr>
        <w:t>.</w:t>
      </w:r>
    </w:p>
    <w:p w:rsidR="00FB6739" w:rsidRDefault="00FB6739" w:rsidP="00276347">
      <w:pPr>
        <w:spacing w:line="187" w:lineRule="auto"/>
        <w:rPr>
          <w:rtl/>
          <w:lang w:val="en-US" w:bidi="ar-EG"/>
        </w:rPr>
      </w:pPr>
      <w:r>
        <w:rPr>
          <w:rtl/>
          <w:lang w:val="en-US" w:bidi="ar-EG"/>
        </w:rPr>
        <w:lastRenderedPageBreak/>
        <w:t xml:space="preserve">والتطبيقات وخدمات المستعملين النهائيين المقدمة كجزء من شبكة الجيل التالي </w:t>
      </w:r>
      <w:r>
        <w:rPr>
          <w:lang w:val="en-US" w:bidi="ar-EG"/>
        </w:rPr>
        <w:t>(NGN)</w:t>
      </w:r>
      <w:r>
        <w:rPr>
          <w:rtl/>
          <w:lang w:val="en-US" w:bidi="ar-EG"/>
        </w:rPr>
        <w:t xml:space="preserve"> مصممة بحيث تُستحدث بسهولة في بيئة مفتوحة لكل من المشغلين والأطراف الثالثة على السواء. ومن شأن إطار خدمة مرن أن يمكن من تنفيذ خدمات ذات قيمة مضافة بما يتيح استعمال قدرات الشبكة الأساسية بصورة عفوية. ويتم النفاذ إلى قدرات الشبكة الأساسية هذه عبر أسطح بينية وسمات منشورة للتطبيق بما يتيح طرائق نفاذ متسقة إلى هذه القدرات. وسيعتمد مطورو التطبيقات على هذا الاتساق عند تصميم تطبيقات جديدة. ويدعم الإصدار </w:t>
      </w:r>
      <w:r>
        <w:rPr>
          <w:lang w:val="en-US" w:bidi="ar-EG"/>
        </w:rPr>
        <w:t>1</w:t>
      </w:r>
      <w:r>
        <w:rPr>
          <w:rtl/>
          <w:lang w:val="en-US" w:bidi="ar-EG"/>
        </w:rPr>
        <w:t xml:space="preserve"> من شبكات </w:t>
      </w:r>
      <w:r>
        <w:rPr>
          <w:lang w:val="en-US" w:bidi="ar-EG"/>
        </w:rPr>
        <w:t>NGN</w:t>
      </w:r>
      <w:r>
        <w:rPr>
          <w:rtl/>
          <w:lang w:val="en-US" w:bidi="ar-EG"/>
        </w:rPr>
        <w:t xml:space="preserve"> أسطح بينية إلى أصناف الخدمة التالية (إن وجدت): الخدمات القائمة على الشبكات الذكية والخدمات القائمة على بروتوكول استهلال الدورة </w:t>
      </w:r>
      <w:r>
        <w:rPr>
          <w:lang w:val="en-US" w:bidi="ar-EG"/>
        </w:rPr>
        <w:t>(SIP)</w:t>
      </w:r>
      <w:r>
        <w:rPr>
          <w:rtl/>
          <w:lang w:val="en-US" w:bidi="ar-EG"/>
        </w:rPr>
        <w:t xml:space="preserve"> والخدمات القائمة على بيئات خدمة مفتوحة (</w:t>
      </w:r>
      <w:r>
        <w:rPr>
          <w:lang w:val="en-US" w:bidi="ar-EG"/>
        </w:rPr>
        <w:t>OSA/Parlay</w:t>
      </w:r>
      <w:r>
        <w:rPr>
          <w:rtl/>
          <w:lang w:val="en-US" w:bidi="ar-EG"/>
        </w:rPr>
        <w:t xml:space="preserve"> و</w:t>
      </w:r>
      <w:r>
        <w:rPr>
          <w:lang w:val="en-US" w:bidi="ar-EG"/>
        </w:rPr>
        <w:t>OMA</w:t>
      </w:r>
      <w:r>
        <w:rPr>
          <w:rtl/>
          <w:lang w:val="en-US" w:bidi="ar-EG"/>
        </w:rPr>
        <w:t xml:space="preserve"> وما إلى ذلك).</w:t>
      </w:r>
    </w:p>
    <w:p w:rsidR="00FB6739" w:rsidRDefault="00FB6739" w:rsidP="00276347">
      <w:pPr>
        <w:spacing w:line="187" w:lineRule="auto"/>
        <w:rPr>
          <w:rtl/>
          <w:lang w:val="en-US" w:bidi="ar-EG"/>
        </w:rPr>
      </w:pPr>
      <w:r>
        <w:rPr>
          <w:rtl/>
          <w:lang w:val="en-US" w:bidi="ar-EG"/>
        </w:rPr>
        <w:t>وهناك قدرات إضافية لبيئة الخدمة المفتوحة تشمل دعم المستعمل النهائي، من أجل التوافق بين الخدمات المختلفة، للاشتراك من موردي خدمات مختلفين والنفاذ من بيئات شبكات نفاذ مختلفة.</w:t>
      </w:r>
    </w:p>
    <w:p w:rsidR="00FB6739" w:rsidRDefault="00FB6739" w:rsidP="00FB6739">
      <w:pPr>
        <w:pStyle w:val="Heading3"/>
        <w:rPr>
          <w:rtl/>
          <w:lang w:val="en-US" w:bidi="ar-EG"/>
        </w:rPr>
      </w:pPr>
      <w:bookmarkStart w:id="36" w:name="_Toc258940889"/>
      <w:r>
        <w:rPr>
          <w:lang w:val="en-US" w:bidi="ar-EG"/>
        </w:rPr>
        <w:t>2.3.3</w:t>
      </w:r>
      <w:r>
        <w:rPr>
          <w:rtl/>
          <w:lang w:val="en-US" w:bidi="ar-EG"/>
        </w:rPr>
        <w:tab/>
        <w:t>المكونات الأساسية</w:t>
      </w:r>
      <w:bookmarkEnd w:id="36"/>
    </w:p>
    <w:p w:rsidR="00FB6739" w:rsidRDefault="00FB6739" w:rsidP="00FB6739">
      <w:pPr>
        <w:rPr>
          <w:rtl/>
          <w:lang w:val="en-US" w:bidi="ar-EG"/>
        </w:rPr>
      </w:pPr>
      <w:r w:rsidRPr="006D4C46">
        <w:rPr>
          <w:b/>
          <w:bCs/>
          <w:rtl/>
          <w:lang w:val="en-US" w:bidi="ar-EG"/>
        </w:rPr>
        <w:t xml:space="preserve">مكون الوسائط المتعددة </w:t>
      </w:r>
      <w:r w:rsidRPr="006D4C46">
        <w:rPr>
          <w:b/>
          <w:bCs/>
          <w:lang w:val="en-US" w:bidi="ar-EG"/>
        </w:rPr>
        <w:t>IP</w:t>
      </w:r>
      <w:r>
        <w:rPr>
          <w:rtl/>
          <w:lang w:val="en-US" w:bidi="ar-EG"/>
        </w:rPr>
        <w:t xml:space="preserve">، المسمى بنظام إدارة المعلومات </w:t>
      </w:r>
      <w:r>
        <w:rPr>
          <w:lang w:val="en-US" w:bidi="ar-EG"/>
        </w:rPr>
        <w:t>(IMS)</w:t>
      </w:r>
      <w:r>
        <w:rPr>
          <w:rtl/>
          <w:lang w:val="en-US" w:bidi="ar-EG"/>
        </w:rPr>
        <w:t xml:space="preserve"> يقع ضمن وظائف الخدمة والتحكم بمعمارية الشبكة </w:t>
      </w:r>
      <w:r>
        <w:rPr>
          <w:lang w:val="en-US" w:bidi="ar-EG"/>
        </w:rPr>
        <w:t>NGN</w:t>
      </w:r>
      <w:r>
        <w:rPr>
          <w:rtl/>
          <w:lang w:val="en-US" w:bidi="ar-EG"/>
        </w:rPr>
        <w:t xml:space="preserve">، ويقوم هذا المكون على أنظمة إدارة المعلومات </w:t>
      </w:r>
      <w:r>
        <w:rPr>
          <w:lang w:val="en-US" w:bidi="ar-EG"/>
        </w:rPr>
        <w:t>3GPP/3GPP2</w:t>
      </w:r>
      <w:r>
        <w:rPr>
          <w:rtl/>
          <w:lang w:val="en-US" w:bidi="ar-EG"/>
        </w:rPr>
        <w:t xml:space="preserve"> (أنظمة فرعية للوسائط المتعددة </w:t>
      </w:r>
      <w:r>
        <w:rPr>
          <w:lang w:val="en-US" w:bidi="ar-EG"/>
        </w:rPr>
        <w:t>IP</w:t>
      </w:r>
      <w:r>
        <w:rPr>
          <w:rtl/>
          <w:lang w:val="en-US" w:bidi="ar-EG"/>
        </w:rPr>
        <w:t xml:space="preserve">). وقد كان من بين نقاط انطلاق تعريف الإصدار </w:t>
      </w:r>
      <w:r>
        <w:rPr>
          <w:lang w:val="en-US" w:bidi="ar-EG"/>
        </w:rPr>
        <w:t>1</w:t>
      </w:r>
      <w:r>
        <w:rPr>
          <w:rtl/>
          <w:lang w:val="en-US" w:bidi="ar-EG"/>
        </w:rPr>
        <w:t xml:space="preserve"> من الشبكات </w:t>
      </w:r>
      <w:r>
        <w:rPr>
          <w:lang w:val="en-US" w:bidi="ar-EG"/>
        </w:rPr>
        <w:t>NGN</w:t>
      </w:r>
      <w:r>
        <w:rPr>
          <w:rtl/>
          <w:lang w:val="en-US" w:bidi="ar-EG"/>
        </w:rPr>
        <w:t xml:space="preserve"> تعزيز قدرات الأنظمة </w:t>
      </w:r>
      <w:r>
        <w:rPr>
          <w:lang w:val="en-US" w:bidi="ar-EG"/>
        </w:rPr>
        <w:t>3GPP2/3GPP</w:t>
      </w:r>
      <w:r>
        <w:rPr>
          <w:rtl/>
          <w:lang w:val="en-US" w:bidi="ar-EG"/>
        </w:rPr>
        <w:t xml:space="preserve"> (من أجل التحكم في نداء/دورة قائمة على البروتوكول </w:t>
      </w:r>
      <w:r>
        <w:rPr>
          <w:lang w:val="en-US" w:bidi="ar-EG"/>
        </w:rPr>
        <w:t>SIP</w:t>
      </w:r>
      <w:r>
        <w:rPr>
          <w:rtl/>
          <w:lang w:val="en-US" w:bidi="ar-EG"/>
        </w:rPr>
        <w:t xml:space="preserve"> لاتصالات محادثة في الوقت الفعلي، مع مراعاة التمديدات المناسبة اللازمة على سبيل المثال لدعم البيئة المتجانسة لشبكات النفاذ بالإصدار </w:t>
      </w:r>
      <w:r>
        <w:rPr>
          <w:lang w:val="en-US" w:bidi="ar-EG"/>
        </w:rPr>
        <w:t>1</w:t>
      </w:r>
      <w:r>
        <w:rPr>
          <w:rtl/>
          <w:lang w:val="en-US" w:bidi="ar-EG"/>
        </w:rPr>
        <w:t xml:space="preserve">. وسيتم الاحتفاظ بالتوافق الكامل مع شبكات نفاذ التوصيلية </w:t>
      </w:r>
      <w:r>
        <w:rPr>
          <w:lang w:val="en-US" w:bidi="ar-EG"/>
        </w:rPr>
        <w:t>IP</w:t>
      </w:r>
      <w:r>
        <w:rPr>
          <w:rtl/>
          <w:lang w:val="en-US" w:bidi="ar-EG"/>
        </w:rPr>
        <w:t xml:space="preserve"> للأنظمة </w:t>
      </w:r>
      <w:r>
        <w:rPr>
          <w:lang w:val="en-US" w:bidi="ar-EG"/>
        </w:rPr>
        <w:t>3GPP2/3GPP</w:t>
      </w:r>
      <w:r>
        <w:rPr>
          <w:rtl/>
          <w:lang w:val="en-US" w:bidi="ar-EG"/>
        </w:rPr>
        <w:t xml:space="preserve"> (مثل الشبكة </w:t>
      </w:r>
      <w:r>
        <w:rPr>
          <w:lang w:val="en-US" w:bidi="ar-EG"/>
        </w:rPr>
        <w:t>IP-CAN</w:t>
      </w:r>
      <w:r>
        <w:rPr>
          <w:rtl/>
          <w:lang w:val="en-US" w:bidi="ar-EG"/>
        </w:rPr>
        <w:t>) ومطاريفها.</w:t>
      </w:r>
    </w:p>
    <w:p w:rsidR="00FB6739" w:rsidRDefault="00FB6739" w:rsidP="00FB6739">
      <w:pPr>
        <w:rPr>
          <w:rtl/>
          <w:lang w:val="en-US" w:bidi="ar-EG"/>
        </w:rPr>
      </w:pPr>
      <w:r w:rsidRPr="006D4C46">
        <w:rPr>
          <w:b/>
          <w:bCs/>
          <w:rtl/>
          <w:lang w:val="en-US" w:bidi="ar-EG"/>
        </w:rPr>
        <w:t xml:space="preserve">شبكة النفاذ </w:t>
      </w:r>
      <w:r w:rsidRPr="006D4C46">
        <w:rPr>
          <w:b/>
          <w:bCs/>
          <w:lang w:val="en-US" w:bidi="ar-EG"/>
        </w:rPr>
        <w:t>NGN</w:t>
      </w:r>
      <w:r>
        <w:rPr>
          <w:rtl/>
          <w:lang w:val="en-US" w:bidi="ar-EG"/>
        </w:rPr>
        <w:t xml:space="preserve">، يتعين وجود أنماطها جميعاً لتوفير توصيلية </w:t>
      </w:r>
      <w:r>
        <w:rPr>
          <w:lang w:val="en-US" w:bidi="ar-EG"/>
        </w:rPr>
        <w:t>IP</w:t>
      </w:r>
      <w:r>
        <w:rPr>
          <w:rtl/>
          <w:lang w:val="en-US" w:bidi="ar-EG"/>
        </w:rPr>
        <w:t xml:space="preserve">. وتدعم شبكات الجيل التالي شبكات نفاذ ذات تكنولوجيات وقدرات متنوعة. وفيما يلي مجموعة غير حصرية للتكنولوجيات التي يمكن استعمالها (التكنولوجيات المطلوبة هي تلك القادرة على توفير التوصيلية </w:t>
      </w:r>
      <w:r>
        <w:rPr>
          <w:lang w:val="en-US" w:bidi="ar-EG"/>
        </w:rPr>
        <w:t>IP</w:t>
      </w:r>
      <w:r>
        <w:rPr>
          <w:rtl/>
          <w:lang w:val="en-US" w:bidi="ar-EG"/>
        </w:rPr>
        <w:t>):</w:t>
      </w:r>
    </w:p>
    <w:p w:rsidR="00FB6739" w:rsidRDefault="00FB6739" w:rsidP="00276347">
      <w:pPr>
        <w:pStyle w:val="enumlev1"/>
        <w:rPr>
          <w:rtl/>
          <w:lang w:bidi="ar-EG"/>
        </w:rPr>
      </w:pPr>
      <w:r>
        <w:rPr>
          <w:lang w:bidi="ar-EG"/>
        </w:rPr>
        <w:sym w:font="Symbol" w:char="F0B7"/>
      </w:r>
      <w:r>
        <w:rPr>
          <w:rtl/>
          <w:lang w:bidi="ar-EG"/>
        </w:rPr>
        <w:tab/>
        <w:t xml:space="preserve">ميدان الخطوط السلكية: تكنولوجيات الخط الرقمي للمشترك (أنظمة النقل </w:t>
      </w:r>
      <w:r>
        <w:rPr>
          <w:lang w:bidi="ar-EG"/>
        </w:rPr>
        <w:t>ADSL</w:t>
      </w:r>
      <w:r>
        <w:rPr>
          <w:rtl/>
          <w:lang w:bidi="ar-EG"/>
        </w:rPr>
        <w:t xml:space="preserve"> و</w:t>
      </w:r>
      <w:r>
        <w:rPr>
          <w:lang w:bidi="ar-EG"/>
        </w:rPr>
        <w:t>SDSL</w:t>
      </w:r>
      <w:r>
        <w:rPr>
          <w:rtl/>
          <w:lang w:bidi="ar-EG"/>
        </w:rPr>
        <w:t xml:space="preserve"> و</w:t>
      </w:r>
      <w:r>
        <w:rPr>
          <w:lang w:bidi="ar-EG"/>
        </w:rPr>
        <w:t>VDSL</w:t>
      </w:r>
      <w:r>
        <w:rPr>
          <w:rtl/>
          <w:lang w:bidi="ar-EG"/>
        </w:rPr>
        <w:t xml:space="preserve"> وتكنولوجيات التوصيل/تعدد الإرسال الداعمة) ونفاذ عرض النطاق المكرس </w:t>
      </w:r>
      <w:r>
        <w:rPr>
          <w:lang w:bidi="ar-EG"/>
        </w:rPr>
        <w:t>SDH/PDH</w:t>
      </w:r>
      <w:r>
        <w:rPr>
          <w:rtl/>
          <w:lang w:bidi="ar-EG"/>
        </w:rPr>
        <w:t xml:space="preserve"> والنفاذ البصري (من نقطة إلى نقطة وتشكيلة نجمة واحدة وأنظمة نقل الشبكات البصرية المنفعلة </w:t>
      </w:r>
      <w:r>
        <w:rPr>
          <w:lang w:bidi="ar-EG"/>
        </w:rPr>
        <w:t>(xPON)</w:t>
      </w:r>
      <w:r>
        <w:rPr>
          <w:rtl/>
          <w:lang w:bidi="ar-EG"/>
        </w:rPr>
        <w:t xml:space="preserve"> مثل </w:t>
      </w:r>
      <w:r>
        <w:rPr>
          <w:lang w:bidi="ar-EG"/>
        </w:rPr>
        <w:t>BPON</w:t>
      </w:r>
      <w:r>
        <w:rPr>
          <w:rtl/>
          <w:lang w:bidi="ar-EG"/>
        </w:rPr>
        <w:t xml:space="preserve"> و</w:t>
      </w:r>
      <w:r>
        <w:rPr>
          <w:lang w:bidi="ar-EG"/>
        </w:rPr>
        <w:t>EPON</w:t>
      </w:r>
      <w:r>
        <w:rPr>
          <w:rtl/>
          <w:lang w:bidi="ar-EG"/>
        </w:rPr>
        <w:t xml:space="preserve"> و</w:t>
      </w:r>
      <w:r>
        <w:rPr>
          <w:lang w:bidi="ar-EG"/>
        </w:rPr>
        <w:t>GPON</w:t>
      </w:r>
      <w:r>
        <w:rPr>
          <w:rtl/>
          <w:lang w:bidi="ar-EG"/>
        </w:rPr>
        <w:t xml:space="preserve"> و</w:t>
      </w:r>
      <w:r>
        <w:rPr>
          <w:lang w:bidi="ar-EG"/>
        </w:rPr>
        <w:t>GEPON</w:t>
      </w:r>
      <w:r>
        <w:rPr>
          <w:rtl/>
          <w:lang w:bidi="ar-EG"/>
        </w:rPr>
        <w:t xml:space="preserve">) والشبكات الكبلية والشبكات المحلية </w:t>
      </w:r>
      <w:r>
        <w:rPr>
          <w:lang w:bidi="ar-EG"/>
        </w:rPr>
        <w:t>(LAN)</w:t>
      </w:r>
      <w:r>
        <w:rPr>
          <w:rtl/>
          <w:lang w:bidi="ar-EG"/>
        </w:rPr>
        <w:t xml:space="preserve"> وشبكات شركات خطوط الطاقة الكهربائية </w:t>
      </w:r>
      <w:r>
        <w:rPr>
          <w:lang w:bidi="ar-EG"/>
        </w:rPr>
        <w:t>(PLC)</w:t>
      </w:r>
      <w:r>
        <w:rPr>
          <w:rtl/>
          <w:lang w:bidi="ar-EG"/>
        </w:rPr>
        <w:t>.</w:t>
      </w:r>
    </w:p>
    <w:p w:rsidR="00FB6739" w:rsidRDefault="00FB6739" w:rsidP="00276347">
      <w:pPr>
        <w:pStyle w:val="enumlev1"/>
        <w:rPr>
          <w:rtl/>
          <w:lang w:bidi="ar-EG"/>
        </w:rPr>
      </w:pPr>
      <w:r>
        <w:rPr>
          <w:lang w:bidi="ar-EG"/>
        </w:rPr>
        <w:sym w:font="Symbol" w:char="F0B7"/>
      </w:r>
      <w:r>
        <w:rPr>
          <w:rtl/>
          <w:lang w:bidi="ar-EG"/>
        </w:rPr>
        <w:tab/>
        <w:t xml:space="preserve">الميدان اللاسلكي: الشبكات اللاسلكية </w:t>
      </w:r>
      <w:r>
        <w:rPr>
          <w:lang w:bidi="ar-EG"/>
        </w:rPr>
        <w:t>IEE</w:t>
      </w:r>
      <w:r>
        <w:rPr>
          <w:lang w:val="en-US" w:bidi="ar-EG"/>
        </w:rPr>
        <w:t>E</w:t>
      </w:r>
      <w:r>
        <w:rPr>
          <w:lang w:bidi="ar-EG"/>
        </w:rPr>
        <w:t> 802.X</w:t>
      </w:r>
      <w:r>
        <w:rPr>
          <w:rtl/>
          <w:lang w:bidi="ar-EG"/>
        </w:rPr>
        <w:t xml:space="preserve"> [مثل </w:t>
      </w:r>
      <w:r>
        <w:rPr>
          <w:lang w:bidi="ar-EG"/>
        </w:rPr>
        <w:t>WLAN</w:t>
      </w:r>
      <w:r>
        <w:rPr>
          <w:rtl/>
          <w:lang w:bidi="ar-EG"/>
        </w:rPr>
        <w:t xml:space="preserve"> والنفاذ اللاسلكي عريض النطاق </w:t>
      </w:r>
      <w:r>
        <w:rPr>
          <w:lang w:bidi="ar-EG"/>
        </w:rPr>
        <w:t>(BWA)</w:t>
      </w:r>
      <w:r>
        <w:rPr>
          <w:rtl/>
          <w:lang w:bidi="ar-EG"/>
        </w:rPr>
        <w:t xml:space="preserve">] </w:t>
      </w:r>
      <w:r w:rsidR="00CE17B1">
        <w:rPr>
          <w:rFonts w:hint="cs"/>
          <w:rtl/>
          <w:lang w:bidi="ar-EG"/>
        </w:rPr>
        <w:br/>
      </w:r>
      <w:r>
        <w:rPr>
          <w:rtl/>
          <w:lang w:bidi="ar-EG"/>
        </w:rPr>
        <w:t xml:space="preserve">وميدان التبديل بالرزم </w:t>
      </w:r>
      <w:r>
        <w:rPr>
          <w:lang w:bidi="ar-EG"/>
        </w:rPr>
        <w:t>(PS)</w:t>
      </w:r>
      <w:r>
        <w:rPr>
          <w:rtl/>
          <w:lang w:bidi="ar-EG"/>
        </w:rPr>
        <w:t xml:space="preserve"> لمشروعي الشراكة </w:t>
      </w:r>
      <w:r>
        <w:rPr>
          <w:lang w:bidi="ar-EG"/>
        </w:rPr>
        <w:t>3GPP/3GPP2</w:t>
      </w:r>
      <w:r>
        <w:rPr>
          <w:rtl/>
          <w:lang w:bidi="ar-EG"/>
        </w:rPr>
        <w:t xml:space="preserve"> (حيث إن ميدان التبديل بالدارات </w:t>
      </w:r>
      <w:r>
        <w:rPr>
          <w:lang w:bidi="ar-EG"/>
        </w:rPr>
        <w:t>(CS)</w:t>
      </w:r>
      <w:r>
        <w:rPr>
          <w:rtl/>
          <w:lang w:bidi="ar-EG"/>
        </w:rPr>
        <w:t xml:space="preserve"> غير مدعوم) والشبكات الإذاعية.</w:t>
      </w:r>
    </w:p>
    <w:p w:rsidR="00FB6739" w:rsidRPr="0064132A" w:rsidRDefault="00FB6739" w:rsidP="00FB6739">
      <w:pPr>
        <w:rPr>
          <w:spacing w:val="4"/>
          <w:rtl/>
          <w:lang w:val="en-US" w:bidi="ar-EG"/>
        </w:rPr>
      </w:pPr>
      <w:r w:rsidRPr="006D4C46">
        <w:rPr>
          <w:b/>
          <w:bCs/>
          <w:spacing w:val="4"/>
          <w:rtl/>
          <w:lang w:val="en-US" w:bidi="ar-EG"/>
        </w:rPr>
        <w:t xml:space="preserve">التوصيل البيني بين ميادين إدارية لشبكات </w:t>
      </w:r>
      <w:r w:rsidRPr="006D4C46">
        <w:rPr>
          <w:b/>
          <w:bCs/>
          <w:spacing w:val="4"/>
          <w:lang w:val="en-US" w:bidi="ar-EG"/>
        </w:rPr>
        <w:t>NGN</w:t>
      </w:r>
      <w:r w:rsidRPr="006D4C46">
        <w:rPr>
          <w:b/>
          <w:bCs/>
          <w:spacing w:val="4"/>
          <w:rtl/>
          <w:lang w:val="en-US" w:bidi="ar-EG"/>
        </w:rPr>
        <w:t xml:space="preserve"> متعددة</w:t>
      </w:r>
      <w:r w:rsidRPr="0064132A">
        <w:rPr>
          <w:spacing w:val="4"/>
          <w:rtl/>
          <w:lang w:val="en-US" w:bidi="ar-EG"/>
        </w:rPr>
        <w:t xml:space="preserve">، طالما كان هذا التوصيل أو التوصيل بين ميادين شبكات </w:t>
      </w:r>
      <w:r w:rsidRPr="0064132A">
        <w:rPr>
          <w:spacing w:val="4"/>
          <w:lang w:val="en-US" w:bidi="ar-EG"/>
        </w:rPr>
        <w:t>NGN</w:t>
      </w:r>
      <w:r w:rsidRPr="0064132A">
        <w:rPr>
          <w:spacing w:val="4"/>
          <w:rtl/>
          <w:lang w:val="en-US" w:bidi="ar-EG"/>
        </w:rPr>
        <w:t xml:space="preserve"> وشبكات أخرى، هو المعني بالأمر، يتعين وجود شبكة </w:t>
      </w:r>
      <w:r w:rsidRPr="0064132A">
        <w:rPr>
          <w:spacing w:val="4"/>
          <w:lang w:val="en-US" w:bidi="ar-EG"/>
        </w:rPr>
        <w:t>NGN</w:t>
      </w:r>
      <w:r w:rsidRPr="0064132A">
        <w:rPr>
          <w:spacing w:val="4"/>
          <w:rtl/>
          <w:lang w:val="en-US" w:bidi="ar-EG"/>
        </w:rPr>
        <w:t xml:space="preserve"> لدعم النفاذ إلى الشبكات الأخرى وتشكيلها، هذه الشبكات التي توفر الاتصالات والخدمات والمحتوى. ويوفر الإصدار </w:t>
      </w:r>
      <w:r w:rsidRPr="0064132A">
        <w:rPr>
          <w:spacing w:val="4"/>
          <w:lang w:val="en-US" w:bidi="ar-EG"/>
        </w:rPr>
        <w:t>1</w:t>
      </w:r>
      <w:r w:rsidRPr="0064132A">
        <w:rPr>
          <w:spacing w:val="4"/>
          <w:rtl/>
          <w:lang w:val="en-US" w:bidi="ar-EG"/>
        </w:rPr>
        <w:t xml:space="preserve"> من الشبكات </w:t>
      </w:r>
      <w:r w:rsidRPr="0064132A">
        <w:rPr>
          <w:spacing w:val="4"/>
          <w:lang w:val="en-US" w:bidi="ar-EG"/>
        </w:rPr>
        <w:t>NGN</w:t>
      </w:r>
      <w:r w:rsidRPr="0064132A">
        <w:rPr>
          <w:spacing w:val="4"/>
          <w:rtl/>
          <w:lang w:val="en-US" w:bidi="ar-EG"/>
        </w:rPr>
        <w:t xml:space="preserve"> الدعم للخدمات عبر ميادين إدارته لشبكات </w:t>
      </w:r>
      <w:r w:rsidRPr="0064132A">
        <w:rPr>
          <w:spacing w:val="4"/>
          <w:lang w:val="en-US" w:bidi="ar-EG"/>
        </w:rPr>
        <w:t>NGN</w:t>
      </w:r>
      <w:r w:rsidRPr="0064132A">
        <w:rPr>
          <w:spacing w:val="4"/>
          <w:rtl/>
          <w:lang w:val="en-US" w:bidi="ar-EG"/>
        </w:rPr>
        <w:t xml:space="preserve"> متعددة. وسيتم دعم التوصيل البيني المباشر مع الشبكات </w:t>
      </w:r>
      <w:r w:rsidRPr="0064132A">
        <w:rPr>
          <w:spacing w:val="4"/>
          <w:lang w:val="en-US" w:bidi="ar-EG"/>
        </w:rPr>
        <w:t>ISDN/PSTN</w:t>
      </w:r>
      <w:r w:rsidRPr="0064132A">
        <w:rPr>
          <w:spacing w:val="4"/>
          <w:rtl/>
          <w:lang w:val="en-US" w:bidi="ar-EG"/>
        </w:rPr>
        <w:t xml:space="preserve"> عن طريق وظائف التشغيل البيني المنفذة داخل الشبكة </w:t>
      </w:r>
      <w:r w:rsidRPr="0064132A">
        <w:rPr>
          <w:spacing w:val="4"/>
          <w:lang w:val="en-US" w:bidi="ar-EG"/>
        </w:rPr>
        <w:t>NGN</w:t>
      </w:r>
      <w:r w:rsidRPr="0064132A">
        <w:rPr>
          <w:spacing w:val="4"/>
          <w:rtl/>
          <w:lang w:val="en-US" w:bidi="ar-EG"/>
        </w:rPr>
        <w:t xml:space="preserve">. وفيما يلي قائمة بقدرات التوصيل البيني من شبكة إلى شبكة المدعومة داخل الشبكة </w:t>
      </w:r>
      <w:r w:rsidRPr="0064132A">
        <w:rPr>
          <w:spacing w:val="4"/>
          <w:lang w:val="en-US" w:bidi="ar-EG"/>
        </w:rPr>
        <w:t>NGN</w:t>
      </w:r>
      <w:r w:rsidRPr="0064132A">
        <w:rPr>
          <w:spacing w:val="4"/>
          <w:rtl/>
          <w:lang w:val="en-US" w:bidi="ar-EG"/>
        </w:rPr>
        <w:t xml:space="preserve"> (ويسري الأمر أيضاً على شبكات الشركات باعتباره </w:t>
      </w:r>
      <w:r>
        <w:rPr>
          <w:spacing w:val="4"/>
          <w:rtl/>
          <w:lang w:val="en-US" w:bidi="ar-EG"/>
        </w:rPr>
        <w:t>توصيلاً بينياً</w:t>
      </w:r>
      <w:r w:rsidRPr="0064132A">
        <w:rPr>
          <w:spacing w:val="4"/>
          <w:rtl/>
          <w:lang w:val="en-US" w:bidi="ar-EG"/>
        </w:rPr>
        <w:t xml:space="preserve"> بين شبكة خاصة ونظيرتها):</w:t>
      </w:r>
    </w:p>
    <w:p w:rsidR="00FB6739" w:rsidRDefault="00FB6739" w:rsidP="00276347">
      <w:pPr>
        <w:pStyle w:val="enumlev1"/>
        <w:rPr>
          <w:lang w:bidi="ar-EG"/>
        </w:rPr>
      </w:pPr>
      <w:r>
        <w:rPr>
          <w:lang w:bidi="ar-EG"/>
        </w:rPr>
        <w:sym w:font="Symbol" w:char="F0B7"/>
      </w:r>
      <w:r>
        <w:rPr>
          <w:rtl/>
          <w:lang w:bidi="ar-EG"/>
        </w:rPr>
        <w:tab/>
        <w:t xml:space="preserve">الشبكات التقليدية القائمة على الدارات: </w:t>
      </w:r>
      <w:r>
        <w:rPr>
          <w:lang w:bidi="ar-EG"/>
        </w:rPr>
        <w:t>ISDN/PSTN</w:t>
      </w:r>
      <w:r>
        <w:rPr>
          <w:rtl/>
          <w:lang w:bidi="ar-EG"/>
        </w:rPr>
        <w:t xml:space="preserve"> والشبكة المتنقلة العمومية البرية </w:t>
      </w:r>
      <w:r>
        <w:rPr>
          <w:lang w:bidi="ar-EG"/>
        </w:rPr>
        <w:t>(PLMN)</w:t>
      </w:r>
    </w:p>
    <w:p w:rsidR="00FB6739" w:rsidRDefault="00FB6739" w:rsidP="00276347">
      <w:pPr>
        <w:pStyle w:val="enumlev1"/>
        <w:rPr>
          <w:rtl/>
          <w:lang w:bidi="ar-EG"/>
        </w:rPr>
      </w:pPr>
      <w:r>
        <w:rPr>
          <w:lang w:bidi="ar-EG"/>
        </w:rPr>
        <w:sym w:font="Symbol" w:char="F0B7"/>
      </w:r>
      <w:r>
        <w:rPr>
          <w:rtl/>
          <w:lang w:bidi="ar-EG"/>
        </w:rPr>
        <w:tab/>
        <w:t xml:space="preserve">الشبكات الأخرى القائمة على بروتوكول الإنترنت: الإنترنت العمومي والشبكات الكبلية وشبكات الإذاعة وشبكات الوسائط المتعددة الأخرى (نظام إدارة المعلومات </w:t>
      </w:r>
      <w:r>
        <w:rPr>
          <w:lang w:bidi="ar-EG"/>
        </w:rPr>
        <w:t>3GPP/3GPP2</w:t>
      </w:r>
      <w:r>
        <w:rPr>
          <w:rtl/>
          <w:lang w:bidi="ar-EG"/>
        </w:rPr>
        <w:t>)</w:t>
      </w:r>
    </w:p>
    <w:p w:rsidR="00FB6739" w:rsidRDefault="00FB6739" w:rsidP="00FB6739">
      <w:pPr>
        <w:rPr>
          <w:rtl/>
          <w:lang w:val="en-US" w:bidi="ar-EG"/>
        </w:rPr>
      </w:pPr>
      <w:r w:rsidRPr="00C54730">
        <w:rPr>
          <w:b/>
          <w:bCs/>
          <w:rtl/>
          <w:lang w:val="en-US" w:bidi="ar-EG"/>
        </w:rPr>
        <w:t xml:space="preserve">عملاء شبكات </w:t>
      </w:r>
      <w:r w:rsidRPr="00C54730">
        <w:rPr>
          <w:b/>
          <w:bCs/>
          <w:lang w:val="en-US" w:bidi="ar-EG"/>
        </w:rPr>
        <w:t>NGN</w:t>
      </w:r>
      <w:r>
        <w:rPr>
          <w:rtl/>
          <w:lang w:val="en-US" w:bidi="ar-EG"/>
        </w:rPr>
        <w:t xml:space="preserve">، يمكنهم نشر تشكيلات متنوعة للشبكات، سواء كانت سلكية أو لا سلكية، لأبعد من مجرد وظيفة انتهائية الشبكة. ومن المعروف أيضاً أن الكثير من وظائف العملاء ووظائف الانتهائية تنشر جدران حماية وعناوين خصوصية </w:t>
      </w:r>
      <w:r>
        <w:rPr>
          <w:lang w:val="en-US" w:bidi="ar-EG"/>
        </w:rPr>
        <w:t>IP</w:t>
      </w:r>
      <w:r>
        <w:rPr>
          <w:rtl/>
          <w:lang w:val="en-US" w:bidi="ar-EG"/>
        </w:rPr>
        <w:t xml:space="preserve"> جنباً إلى جنب مع ترجمة منفذ عنوان الشبكة </w:t>
      </w:r>
      <w:r>
        <w:rPr>
          <w:lang w:val="en-US" w:bidi="ar-EG"/>
        </w:rPr>
        <w:t>(NAPT)</w:t>
      </w:r>
      <w:r>
        <w:rPr>
          <w:rtl/>
          <w:lang w:val="en-US" w:bidi="ar-EG"/>
        </w:rPr>
        <w:t xml:space="preserve">. ويدعم الإصدار </w:t>
      </w:r>
      <w:r>
        <w:rPr>
          <w:lang w:val="en-US" w:bidi="ar-EG"/>
        </w:rPr>
        <w:t>1</w:t>
      </w:r>
      <w:r>
        <w:rPr>
          <w:rtl/>
          <w:lang w:val="en-US" w:bidi="ar-EG"/>
        </w:rPr>
        <w:t xml:space="preserve"> من الشبكات </w:t>
      </w:r>
      <w:r>
        <w:rPr>
          <w:lang w:val="en-US" w:bidi="ar-EG"/>
        </w:rPr>
        <w:t>NGN</w:t>
      </w:r>
      <w:r>
        <w:rPr>
          <w:rtl/>
          <w:lang w:val="en-US" w:bidi="ar-EG"/>
        </w:rPr>
        <w:t xml:space="preserve"> النفاذ المتزامن إلى شبكة الجيل التالي عبر </w:t>
      </w:r>
      <w:r>
        <w:rPr>
          <w:rtl/>
          <w:lang w:val="en-US" w:bidi="ar-EG"/>
        </w:rPr>
        <w:lastRenderedPageBreak/>
        <w:t>وظيفة انتهائية شبكة وحيدة من مطاريف متعددة موصولة من خلال شبكة عميل. ويقتصر الدعم المقدم لوظائف العملاء ووظائف الانتهائية على التحكم في (جزء من) وظائف البوابة بين العميل مالك التجهيزات ووظيفة نقل النفاذ.</w:t>
      </w:r>
    </w:p>
    <w:p w:rsidR="00FB6739" w:rsidRDefault="00FB6739" w:rsidP="00FB6739">
      <w:pPr>
        <w:rPr>
          <w:rtl/>
          <w:lang w:val="en-US" w:bidi="ar-EG"/>
        </w:rPr>
      </w:pPr>
      <w:r>
        <w:rPr>
          <w:rtl/>
          <w:lang w:val="en-US" w:bidi="ar-EG"/>
        </w:rPr>
        <w:t xml:space="preserve">وبالنسبة إلى </w:t>
      </w:r>
      <w:r w:rsidRPr="00C54730">
        <w:rPr>
          <w:b/>
          <w:bCs/>
          <w:rtl/>
          <w:lang w:val="en-US" w:bidi="ar-EG"/>
        </w:rPr>
        <w:t xml:space="preserve">تجهيزات المستعمل النهائي بشبكات </w:t>
      </w:r>
      <w:r w:rsidRPr="00C54730">
        <w:rPr>
          <w:b/>
          <w:bCs/>
          <w:lang w:val="en-US" w:bidi="ar-EG"/>
        </w:rPr>
        <w:t>NGN</w:t>
      </w:r>
      <w:r>
        <w:rPr>
          <w:rtl/>
          <w:lang w:val="en-US" w:bidi="ar-EG"/>
        </w:rPr>
        <w:t xml:space="preserve">، يجب أن تدعم شبكات </w:t>
      </w:r>
      <w:r>
        <w:rPr>
          <w:lang w:val="en-US" w:bidi="ar-EG"/>
        </w:rPr>
        <w:t>NGN</w:t>
      </w:r>
      <w:r>
        <w:rPr>
          <w:rtl/>
          <w:lang w:val="en-US" w:bidi="ar-EG"/>
        </w:rPr>
        <w:t xml:space="preserve"> أنواعاً كثيرة جداً من تجهيزات المستعمل النهائي المختلفة، بدءاً من تلك التي لديها إمكانية متأصلة خاصة بدعم مجموعة بسيطة من الخدمات ووصولاً إلى التجهيزات الأخرى التي تدعم مجموعات الخدمات المبرمجة.</w:t>
      </w:r>
    </w:p>
    <w:p w:rsidR="00FB6739" w:rsidRDefault="00FB6739" w:rsidP="00FB6739">
      <w:pPr>
        <w:rPr>
          <w:rtl/>
          <w:lang w:val="en-US" w:bidi="ar-EG"/>
        </w:rPr>
      </w:pPr>
      <w:r>
        <w:rPr>
          <w:rtl/>
          <w:lang w:val="en-US" w:bidi="ar-EG"/>
        </w:rPr>
        <w:t xml:space="preserve">وتستعمل تجهيزات المستعمل وظيفة انتهائية الشبكة الخاصة بها للنفاذ إلى الخدمات. وهذه الوظيفة خاصة بتكنولوجيا شبكة النفاذ، وبالتالي يجري تحديد أنماط وظائف انتهائية الشبكة التي تدعمها الشبكات </w:t>
      </w:r>
      <w:r>
        <w:rPr>
          <w:lang w:val="en-US" w:bidi="ar-EG"/>
        </w:rPr>
        <w:t>NGN</w:t>
      </w:r>
      <w:r>
        <w:rPr>
          <w:rtl/>
          <w:lang w:val="en-US" w:bidi="ar-EG"/>
        </w:rPr>
        <w:t xml:space="preserve"> من خلال أنماط شبكات النفاذ </w:t>
      </w:r>
      <w:r>
        <w:rPr>
          <w:lang w:val="en-US" w:bidi="ar-EG"/>
        </w:rPr>
        <w:t>NGN</w:t>
      </w:r>
      <w:r>
        <w:rPr>
          <w:rtl/>
          <w:lang w:val="en-US" w:bidi="ar-EG"/>
        </w:rPr>
        <w:t>. ويسمح بالاستعمال المتزامن لشبكات نفاذ متعددة من جانب تجهيزة واحدة، ومن ثم لا توجد شروط تفرض تنسيق الاتصالات في سيناريوهات كتلك.</w:t>
      </w:r>
    </w:p>
    <w:p w:rsidR="00FB6739" w:rsidRDefault="00FB6739" w:rsidP="00FB6739">
      <w:pPr>
        <w:pStyle w:val="Heading2"/>
        <w:rPr>
          <w:rtl/>
          <w:lang w:val="en-US" w:bidi="ar-EG"/>
        </w:rPr>
      </w:pPr>
      <w:bookmarkStart w:id="37" w:name="_Toc258940890"/>
      <w:r>
        <w:rPr>
          <w:lang w:val="en-US" w:bidi="ar-EG"/>
        </w:rPr>
        <w:t>4.3</w:t>
      </w:r>
      <w:r>
        <w:rPr>
          <w:rtl/>
          <w:lang w:val="en-US" w:bidi="ar-EG"/>
        </w:rPr>
        <w:tab/>
        <w:t xml:space="preserve">متطلبات الشبكات </w:t>
      </w:r>
      <w:r>
        <w:rPr>
          <w:lang w:val="en-US" w:bidi="ar-EG"/>
        </w:rPr>
        <w:t>NGN</w:t>
      </w:r>
      <w:r>
        <w:rPr>
          <w:rtl/>
          <w:lang w:val="en-US" w:bidi="ar-EG"/>
        </w:rPr>
        <w:t xml:space="preserve"> (جوانب الإصدار</w:t>
      </w:r>
      <w:r>
        <w:rPr>
          <w:rFonts w:hint="cs"/>
          <w:rtl/>
          <w:lang w:val="en-US" w:bidi="ar-EG"/>
        </w:rPr>
        <w:t xml:space="preserve"> </w:t>
      </w:r>
      <w:r>
        <w:rPr>
          <w:lang w:val="en-US" w:bidi="ar-EG"/>
        </w:rPr>
        <w:t>1</w:t>
      </w:r>
      <w:r>
        <w:rPr>
          <w:rtl/>
          <w:lang w:val="en-US" w:bidi="ar-EG"/>
        </w:rPr>
        <w:t>)</w:t>
      </w:r>
      <w:bookmarkEnd w:id="37"/>
    </w:p>
    <w:p w:rsidR="00FB6739" w:rsidRPr="00BF2934" w:rsidRDefault="00FB6739" w:rsidP="00FB6739">
      <w:pPr>
        <w:rPr>
          <w:rtl/>
          <w:lang w:val="en-US" w:bidi="ar-EG"/>
        </w:rPr>
      </w:pPr>
      <w:r>
        <w:rPr>
          <w:rtl/>
          <w:lang w:val="en-US" w:bidi="ar-EG"/>
        </w:rPr>
        <w:t xml:space="preserve">يعرض هذا القسم متطلبات الشبكات </w:t>
      </w:r>
      <w:r>
        <w:rPr>
          <w:lang w:val="en-US" w:bidi="ar-EG"/>
        </w:rPr>
        <w:t>NGN</w:t>
      </w:r>
      <w:r>
        <w:rPr>
          <w:rtl/>
          <w:lang w:val="en-US" w:bidi="ar-EG"/>
        </w:rPr>
        <w:t xml:space="preserve"> وإن كانت تستند إلى مفهوم الإصدار </w:t>
      </w:r>
      <w:r>
        <w:rPr>
          <w:lang w:val="en-US" w:bidi="ar-EG"/>
        </w:rPr>
        <w:t>1</w:t>
      </w:r>
      <w:r>
        <w:rPr>
          <w:rtl/>
          <w:lang w:val="en-US" w:bidi="ar-EG"/>
        </w:rPr>
        <w:t xml:space="preserve">، حيث إن جوانب الإصدار </w:t>
      </w:r>
      <w:r>
        <w:rPr>
          <w:lang w:val="en-US" w:bidi="ar-EG"/>
        </w:rPr>
        <w:t>2</w:t>
      </w:r>
      <w:r>
        <w:rPr>
          <w:rtl/>
          <w:lang w:val="en-US" w:bidi="ar-EG"/>
        </w:rPr>
        <w:t xml:space="preserve"> تم الانتهاء منها مؤخراً وستخضع لعملية الموافقة في القريب العاجل.</w:t>
      </w:r>
    </w:p>
    <w:p w:rsidR="00FB6739" w:rsidRDefault="00FB6739" w:rsidP="00FB6739">
      <w:pPr>
        <w:pStyle w:val="Heading2"/>
        <w:rPr>
          <w:rtl/>
          <w:lang w:val="en-US" w:bidi="ar-EG"/>
        </w:rPr>
      </w:pPr>
      <w:bookmarkStart w:id="38" w:name="_Toc258940891"/>
      <w:r>
        <w:rPr>
          <w:lang w:val="en-US" w:bidi="ar-EG"/>
        </w:rPr>
        <w:t>1.4.3</w:t>
      </w:r>
      <w:r>
        <w:rPr>
          <w:rtl/>
          <w:lang w:val="en-US" w:bidi="ar-EG"/>
        </w:rPr>
        <w:tab/>
        <w:t>جوانب الخدمة</w:t>
      </w:r>
      <w:bookmarkEnd w:id="38"/>
    </w:p>
    <w:p w:rsidR="00FB6739" w:rsidRDefault="00FB6739" w:rsidP="00FB6739">
      <w:pPr>
        <w:rPr>
          <w:rtl/>
          <w:lang w:val="en-US" w:bidi="ar-SY"/>
        </w:rPr>
      </w:pPr>
      <w:r>
        <w:rPr>
          <w:rtl/>
          <w:lang w:val="en-US" w:bidi="ar-EG"/>
        </w:rPr>
        <w:t xml:space="preserve">الخدمات التالية عبارة عن أمثلة لأنماط الخدمات التي تدعمها الشبكات </w:t>
      </w:r>
      <w:r>
        <w:rPr>
          <w:lang w:val="en-US" w:bidi="ar-EG"/>
        </w:rPr>
        <w:t>NGN</w:t>
      </w:r>
      <w:r>
        <w:rPr>
          <w:rtl/>
          <w:lang w:val="en-US" w:bidi="ar-EG"/>
        </w:rPr>
        <w:t xml:space="preserve"> (من منظور الإصدار </w:t>
      </w:r>
      <w:r>
        <w:rPr>
          <w:lang w:val="en-US" w:bidi="ar-EG"/>
        </w:rPr>
        <w:t>1</w:t>
      </w:r>
      <w:r>
        <w:rPr>
          <w:rtl/>
          <w:lang w:val="en-US" w:bidi="ar-EG"/>
        </w:rPr>
        <w:t xml:space="preserve">). وتجدر الإشارة إلى أن </w:t>
      </w:r>
      <w:r w:rsidR="00276347">
        <w:rPr>
          <w:rFonts w:hint="cs"/>
          <w:rtl/>
          <w:lang w:val="en-US" w:bidi="ar-EG"/>
        </w:rPr>
        <w:br/>
      </w:r>
      <w:r>
        <w:rPr>
          <w:rtl/>
          <w:lang w:val="en-US" w:bidi="ar-EG"/>
        </w:rPr>
        <w:t xml:space="preserve">امتثال بيئة شبكة معينة للإصدار </w:t>
      </w:r>
      <w:r>
        <w:rPr>
          <w:lang w:val="en-US" w:bidi="ar-EG"/>
        </w:rPr>
        <w:t>1</w:t>
      </w:r>
      <w:r>
        <w:rPr>
          <w:rtl/>
          <w:lang w:val="en-US" w:bidi="ar-EG"/>
        </w:rPr>
        <w:t xml:space="preserve"> من الشبكات </w:t>
      </w:r>
      <w:r>
        <w:rPr>
          <w:lang w:val="en-US" w:bidi="ar-EG"/>
        </w:rPr>
        <w:t>NGN</w:t>
      </w:r>
      <w:r>
        <w:rPr>
          <w:rtl/>
          <w:lang w:val="en-US" w:bidi="ar-EG"/>
        </w:rPr>
        <w:t xml:space="preserve"> لا يعني دعم جميع التوليفات المحتملة للخدمات (إضافة إلى التوافق </w:t>
      </w:r>
      <w:r w:rsidR="00276347">
        <w:rPr>
          <w:rFonts w:hint="cs"/>
          <w:rtl/>
          <w:lang w:val="en-US" w:bidi="ar-EG"/>
        </w:rPr>
        <w:br/>
      </w:r>
      <w:r>
        <w:rPr>
          <w:rtl/>
          <w:lang w:val="en-US" w:bidi="ar-EG"/>
        </w:rPr>
        <w:t>وتشكيلات الشبكات).</w:t>
      </w:r>
    </w:p>
    <w:p w:rsidR="00FB6739" w:rsidRDefault="00FB6739" w:rsidP="00276347">
      <w:pPr>
        <w:pStyle w:val="enumlev1"/>
        <w:rPr>
          <w:rtl/>
          <w:lang w:bidi="ar-EG"/>
        </w:rPr>
      </w:pPr>
      <w:r>
        <w:rPr>
          <w:lang w:bidi="ar-EG"/>
        </w:rPr>
        <w:sym w:font="Symbol" w:char="F0B7"/>
      </w:r>
      <w:r>
        <w:rPr>
          <w:lang w:bidi="ar-EG"/>
        </w:rPr>
        <w:tab/>
      </w:r>
      <w:r>
        <w:rPr>
          <w:rtl/>
          <w:lang w:bidi="ar-EG"/>
        </w:rPr>
        <w:t xml:space="preserve">خدمات الوسائط المتعددة: تدعم الشبكات </w:t>
      </w:r>
      <w:r>
        <w:rPr>
          <w:lang w:bidi="ar-EG"/>
        </w:rPr>
        <w:t>NGN</w:t>
      </w:r>
      <w:r>
        <w:rPr>
          <w:rtl/>
          <w:lang w:bidi="ar-EG"/>
        </w:rPr>
        <w:t xml:space="preserve"> اتصالات المحادثة في الوقت الفعلي (أكثر من مجرد الاتصالات الصوتية) وفي غير الوقت الفعلي على السواء. ويشمل ذلك على سبيل الذكر وليس الحصر، توفير الاتصالات من طرف إلى طرف باستخدام أكثر من وسط واحد.</w:t>
      </w:r>
    </w:p>
    <w:p w:rsidR="00FB6739" w:rsidRDefault="00FB6739" w:rsidP="00AB1991">
      <w:pPr>
        <w:rPr>
          <w:rtl/>
          <w:lang w:val="en-US" w:bidi="ar-EG"/>
        </w:rPr>
      </w:pPr>
      <w:r>
        <w:rPr>
          <w:rtl/>
          <w:lang w:val="en-US" w:bidi="ar-EG"/>
        </w:rPr>
        <w:t>ومن الأمثلة على ذلك:</w:t>
      </w:r>
    </w:p>
    <w:p w:rsidR="00FB6739" w:rsidRDefault="00276347" w:rsidP="00CE17B1">
      <w:pPr>
        <w:pStyle w:val="enumlev2"/>
        <w:spacing w:before="40" w:line="187" w:lineRule="auto"/>
        <w:rPr>
          <w:rtl/>
          <w:lang w:val="en-US" w:bidi="ar-EG"/>
        </w:rPr>
      </w:pPr>
      <w:r>
        <w:rPr>
          <w:rFonts w:hint="cs"/>
          <w:rtl/>
          <w:lang w:val="en-US" w:bidi="ar-EG"/>
        </w:rPr>
        <w:t>-</w:t>
      </w:r>
      <w:r w:rsidR="00FB6739">
        <w:rPr>
          <w:rtl/>
          <w:lang w:val="en-US" w:bidi="ar-EG"/>
        </w:rPr>
        <w:tab/>
        <w:t xml:space="preserve">خدمات المراسلة (المراسلة اللحظية </w:t>
      </w:r>
      <w:r w:rsidR="00FB6739">
        <w:rPr>
          <w:lang w:val="en-US" w:bidi="ar-EG"/>
        </w:rPr>
        <w:t>(IM)</w:t>
      </w:r>
      <w:r w:rsidR="00FB6739">
        <w:rPr>
          <w:rtl/>
          <w:lang w:val="en-US" w:bidi="ar-EG"/>
        </w:rPr>
        <w:t xml:space="preserve"> وخدمة الرسائل القصيرة </w:t>
      </w:r>
      <w:r w:rsidR="00FB6739">
        <w:rPr>
          <w:lang w:val="en-US" w:bidi="ar-EG"/>
        </w:rPr>
        <w:t>(SMS)</w:t>
      </w:r>
      <w:r w:rsidR="00FB6739">
        <w:rPr>
          <w:rtl/>
          <w:lang w:val="en-US" w:bidi="ar-EG"/>
        </w:rPr>
        <w:t xml:space="preserve"> وخدمة المراسلة متعددة الوسائط </w:t>
      </w:r>
      <w:r w:rsidR="00FB6739">
        <w:rPr>
          <w:lang w:val="en-US" w:bidi="ar-EG"/>
        </w:rPr>
        <w:t>(MMS)</w:t>
      </w:r>
      <w:r w:rsidR="00FB6739">
        <w:rPr>
          <w:rtl/>
          <w:lang w:val="en-US" w:bidi="ar-EG"/>
        </w:rPr>
        <w:t xml:space="preserve"> وغيرها)</w:t>
      </w:r>
    </w:p>
    <w:p w:rsidR="00FB6739" w:rsidRDefault="00276347" w:rsidP="00CE17B1">
      <w:pPr>
        <w:pStyle w:val="enumlev2"/>
        <w:spacing w:before="40" w:line="187" w:lineRule="auto"/>
        <w:rPr>
          <w:rtl/>
          <w:lang w:val="en-US" w:bidi="ar-EG"/>
        </w:rPr>
      </w:pPr>
      <w:r>
        <w:rPr>
          <w:rFonts w:hint="cs"/>
          <w:rtl/>
          <w:lang w:val="en-US" w:bidi="ar-EG"/>
        </w:rPr>
        <w:t>-</w:t>
      </w:r>
      <w:r w:rsidR="00FB6739">
        <w:rPr>
          <w:rtl/>
          <w:lang w:val="en-US" w:bidi="ar-EG"/>
        </w:rPr>
        <w:tab/>
        <w:t xml:space="preserve">مراسلة المجموعات </w:t>
      </w:r>
    </w:p>
    <w:p w:rsidR="00FB6739" w:rsidRDefault="00276347" w:rsidP="00CE17B1">
      <w:pPr>
        <w:pStyle w:val="enumlev2"/>
        <w:spacing w:before="40" w:line="187" w:lineRule="auto"/>
        <w:rPr>
          <w:rtl/>
          <w:lang w:val="en-US" w:bidi="ar-EG"/>
        </w:rPr>
      </w:pPr>
      <w:r>
        <w:rPr>
          <w:rFonts w:hint="cs"/>
          <w:rtl/>
          <w:lang w:val="en-US" w:bidi="ar-EG"/>
        </w:rPr>
        <w:t>-</w:t>
      </w:r>
      <w:r w:rsidR="00FB6739">
        <w:rPr>
          <w:rtl/>
          <w:lang w:val="en-US" w:bidi="ar-EG"/>
        </w:rPr>
        <w:tab/>
        <w:t>اضغط على الزر للتحدث</w:t>
      </w:r>
    </w:p>
    <w:p w:rsidR="00FB6739" w:rsidRDefault="00276347" w:rsidP="00CE17B1">
      <w:pPr>
        <w:pStyle w:val="enumlev2"/>
        <w:spacing w:before="40" w:line="187" w:lineRule="auto"/>
        <w:rPr>
          <w:rtl/>
          <w:lang w:val="en-US" w:bidi="ar-EG"/>
        </w:rPr>
      </w:pPr>
      <w:r>
        <w:rPr>
          <w:rFonts w:hint="cs"/>
          <w:rtl/>
          <w:lang w:val="en-US" w:bidi="ar-EG"/>
        </w:rPr>
        <w:t>-</w:t>
      </w:r>
      <w:r w:rsidR="00FB6739">
        <w:rPr>
          <w:rtl/>
          <w:lang w:val="en-US" w:bidi="ar-EG"/>
        </w:rPr>
        <w:tab/>
        <w:t>خدمات الوسائط المتعددة التفاعلية من نقطة إلى نقطة (مثل المهاتفة الفيديوية ولوحات العرض الإلكترونية البيضاء) وخدمات الاتصالات التفاعلية التشاركية (مؤتمرات الوسائط المتعددة مع تبادل الملفات والتطبيقات والتعلم الإلكتروني والألعاب من على الخط)</w:t>
      </w:r>
    </w:p>
    <w:p w:rsidR="00FB6739" w:rsidRDefault="00276347" w:rsidP="00CE17B1">
      <w:pPr>
        <w:pStyle w:val="enumlev2"/>
        <w:spacing w:before="40" w:line="187" w:lineRule="auto"/>
        <w:rPr>
          <w:rtl/>
          <w:lang w:val="en-US" w:bidi="ar-EG"/>
        </w:rPr>
      </w:pPr>
      <w:r>
        <w:rPr>
          <w:rFonts w:hint="cs"/>
          <w:rtl/>
          <w:lang w:val="en-US" w:bidi="ar-EG"/>
        </w:rPr>
        <w:t>-</w:t>
      </w:r>
      <w:r w:rsidR="00FB6739">
        <w:rPr>
          <w:rtl/>
          <w:lang w:val="en-US" w:bidi="ar-EG"/>
        </w:rPr>
        <w:tab/>
        <w:t xml:space="preserve">خدمات اتصالات الإنترنت التي يستهل فيها المخدم المركزي طلب إجراء معاملة (مثل خدمات الوسائط المتعددة </w:t>
      </w:r>
      <w:r w:rsidR="00FB6739">
        <w:rPr>
          <w:lang w:val="en-US" w:bidi="ar-EG"/>
        </w:rPr>
        <w:t>IP</w:t>
      </w:r>
      <w:r w:rsidR="00FB6739">
        <w:rPr>
          <w:rtl/>
          <w:lang w:val="en-US" w:bidi="ar-EG"/>
        </w:rPr>
        <w:t xml:space="preserve"> ومراسلة الوسائط المتعددة </w:t>
      </w:r>
      <w:r w:rsidR="00FB6739">
        <w:rPr>
          <w:lang w:val="en-US" w:bidi="ar-EG"/>
        </w:rPr>
        <w:t>(MMS)</w:t>
      </w:r>
      <w:r w:rsidR="00FB6739">
        <w:rPr>
          <w:rtl/>
          <w:lang w:val="en-US" w:bidi="ar-EG"/>
        </w:rPr>
        <w:t xml:space="preserve"> وخدمات أخرى جديدة تشمل سلامة الجمهور والحكومات وتكنولوجيا المعلومات المشتركة وغيرها)</w:t>
      </w:r>
    </w:p>
    <w:p w:rsidR="00FB6739" w:rsidRDefault="00276347" w:rsidP="00CE17B1">
      <w:pPr>
        <w:pStyle w:val="enumlev2"/>
        <w:spacing w:before="40" w:line="187" w:lineRule="auto"/>
        <w:rPr>
          <w:rtl/>
          <w:lang w:val="en-US" w:bidi="ar-EG"/>
        </w:rPr>
      </w:pPr>
      <w:r>
        <w:rPr>
          <w:rFonts w:hint="cs"/>
          <w:rtl/>
          <w:lang w:val="en-US" w:bidi="ar-EG"/>
        </w:rPr>
        <w:t>-</w:t>
      </w:r>
      <w:r w:rsidR="00FB6739">
        <w:rPr>
          <w:rtl/>
          <w:lang w:val="en-US" w:bidi="ar-EG"/>
        </w:rPr>
        <w:tab/>
        <w:t>خدمات توصيل المحتوى (بث تدفقات الراديو والفيديو والموسيقى/الفيديو حسب الطلب وبث القنوات التلفزيونية ونشر المعلومات المالية ونشر الصور المهنية والطبية والنشر الإلكتروني)</w:t>
      </w:r>
    </w:p>
    <w:p w:rsidR="00FB6739" w:rsidRDefault="00276347" w:rsidP="00CE17B1">
      <w:pPr>
        <w:pStyle w:val="enumlev2"/>
        <w:spacing w:before="40" w:line="187" w:lineRule="auto"/>
        <w:rPr>
          <w:rtl/>
          <w:lang w:val="en-US" w:bidi="ar-EG"/>
        </w:rPr>
      </w:pPr>
      <w:r>
        <w:rPr>
          <w:rFonts w:hint="cs"/>
          <w:rtl/>
          <w:lang w:val="en-US" w:bidi="ar-EG"/>
        </w:rPr>
        <w:t>-</w:t>
      </w:r>
      <w:r w:rsidR="00FB6739">
        <w:rPr>
          <w:rtl/>
          <w:lang w:val="en-US" w:bidi="ar-EG"/>
        </w:rPr>
        <w:tab/>
        <w:t>خدمات الإذاعة/البث المتعدد</w:t>
      </w:r>
    </w:p>
    <w:p w:rsidR="00FB6739" w:rsidRDefault="00276347" w:rsidP="00CE17B1">
      <w:pPr>
        <w:pStyle w:val="enumlev2"/>
        <w:spacing w:before="40" w:line="187" w:lineRule="auto"/>
        <w:rPr>
          <w:rtl/>
          <w:lang w:val="en-US" w:bidi="ar-EG"/>
        </w:rPr>
      </w:pPr>
      <w:r>
        <w:rPr>
          <w:rFonts w:hint="cs"/>
          <w:rtl/>
          <w:lang w:val="en-US" w:bidi="ar-EG"/>
        </w:rPr>
        <w:t>-</w:t>
      </w:r>
      <w:r w:rsidR="00FB6739">
        <w:rPr>
          <w:rtl/>
          <w:lang w:val="en-US" w:bidi="ar-EG"/>
        </w:rPr>
        <w:tab/>
        <w:t xml:space="preserve">خدمات الاستضافة وخدمات العبور للشركات (خدمة سنتركس </w:t>
      </w:r>
      <w:r w:rsidR="00FB6739">
        <w:rPr>
          <w:lang w:val="en-US" w:bidi="ar-EG"/>
        </w:rPr>
        <w:t>IP</w:t>
      </w:r>
      <w:r w:rsidR="00FB6739">
        <w:rPr>
          <w:rtl/>
          <w:lang w:val="en-US" w:bidi="ar-EG"/>
        </w:rPr>
        <w:t xml:space="preserve"> وغيرها)</w:t>
      </w:r>
    </w:p>
    <w:p w:rsidR="00FB6739" w:rsidRDefault="00276347" w:rsidP="00CE17B1">
      <w:pPr>
        <w:pStyle w:val="enumlev2"/>
        <w:spacing w:before="40" w:line="187" w:lineRule="auto"/>
        <w:rPr>
          <w:rtl/>
          <w:lang w:val="en-US" w:bidi="ar-EG"/>
        </w:rPr>
      </w:pPr>
      <w:r>
        <w:rPr>
          <w:rFonts w:hint="cs"/>
          <w:rtl/>
          <w:lang w:val="en-US" w:bidi="ar-EG"/>
        </w:rPr>
        <w:t>-</w:t>
      </w:r>
      <w:r w:rsidR="00FB6739">
        <w:rPr>
          <w:rtl/>
          <w:lang w:val="en-US" w:bidi="ar-EG"/>
        </w:rPr>
        <w:tab/>
        <w:t>خدمات المعلومات (مثل معلومات بطاقات دخول السينما وحالة المرور)</w:t>
      </w:r>
    </w:p>
    <w:p w:rsidR="00FB6739" w:rsidRDefault="00276347" w:rsidP="00CE17B1">
      <w:pPr>
        <w:pStyle w:val="enumlev2"/>
        <w:spacing w:before="40" w:line="187" w:lineRule="auto"/>
        <w:rPr>
          <w:rtl/>
          <w:lang w:val="en-US" w:bidi="ar-EG"/>
        </w:rPr>
      </w:pPr>
      <w:r>
        <w:rPr>
          <w:rFonts w:hint="cs"/>
          <w:rtl/>
          <w:lang w:val="en-US" w:bidi="ar-EG"/>
        </w:rPr>
        <w:t>-</w:t>
      </w:r>
      <w:r w:rsidR="00FB6739">
        <w:rPr>
          <w:rtl/>
          <w:lang w:val="en-US" w:bidi="ar-EG"/>
        </w:rPr>
        <w:tab/>
        <w:t>خدمات الظهور والبلاغات العامة</w:t>
      </w:r>
    </w:p>
    <w:p w:rsidR="00FB6739" w:rsidRPr="00724808" w:rsidRDefault="00276347" w:rsidP="00CE17B1">
      <w:pPr>
        <w:pStyle w:val="enumlev2"/>
        <w:spacing w:before="40" w:line="187" w:lineRule="auto"/>
        <w:rPr>
          <w:rtl/>
          <w:lang w:val="en-US" w:bidi="ar-EG"/>
        </w:rPr>
      </w:pPr>
      <w:r>
        <w:rPr>
          <w:rFonts w:hint="cs"/>
          <w:rtl/>
          <w:lang w:val="en-US" w:bidi="ar-EG"/>
        </w:rPr>
        <w:t>-</w:t>
      </w:r>
      <w:r w:rsidR="00FB6739">
        <w:rPr>
          <w:rtl/>
          <w:lang w:val="en-US" w:bidi="ar-EG"/>
        </w:rPr>
        <w:tab/>
        <w:t xml:space="preserve">الخدمات القائمة على النفاذ إلى خدمة مفتوحة </w:t>
      </w:r>
      <w:r w:rsidR="00FB6739">
        <w:rPr>
          <w:lang w:val="en-US" w:bidi="ar-EG"/>
        </w:rPr>
        <w:t>3GPP/3GPP2</w:t>
      </w:r>
    </w:p>
    <w:p w:rsidR="00FB6739" w:rsidRDefault="00FB6739" w:rsidP="00AB1991">
      <w:pPr>
        <w:pStyle w:val="enumlev1"/>
        <w:rPr>
          <w:rtl/>
          <w:lang w:bidi="ar-EG"/>
        </w:rPr>
      </w:pPr>
      <w:r>
        <w:rPr>
          <w:lang w:bidi="ar-EG"/>
        </w:rPr>
        <w:lastRenderedPageBreak/>
        <w:sym w:font="Symbol" w:char="F0B7"/>
      </w:r>
      <w:r>
        <w:rPr>
          <w:rtl/>
          <w:lang w:bidi="ar-EG"/>
        </w:rPr>
        <w:tab/>
        <w:t xml:space="preserve">خدمات مضاهاة الشبكات </w:t>
      </w:r>
      <w:r>
        <w:rPr>
          <w:lang w:bidi="ar-EG"/>
        </w:rPr>
        <w:t>PSTN/ISDN</w:t>
      </w:r>
      <w:r>
        <w:rPr>
          <w:rtl/>
          <w:lang w:bidi="ar-EG"/>
        </w:rPr>
        <w:t xml:space="preserve">: تمكين المطاريف التقليدية من الاستمرار في استعمال خدمات الاتصالات القائمة مع الاتصال بشبكة من الشبكات </w:t>
      </w:r>
      <w:r>
        <w:rPr>
          <w:lang w:bidi="ar-EG"/>
        </w:rPr>
        <w:t>NGN</w:t>
      </w:r>
      <w:r>
        <w:rPr>
          <w:rtl/>
          <w:lang w:bidi="ar-EG"/>
        </w:rPr>
        <w:t xml:space="preserve">. وينبغي للمستعمل أن يكون لديه نفس الخبرة التي تقدمها خدمات شبكات </w:t>
      </w:r>
      <w:r>
        <w:rPr>
          <w:lang w:bidi="ar-EG"/>
        </w:rPr>
        <w:t>PSTN/ISDN</w:t>
      </w:r>
      <w:r>
        <w:rPr>
          <w:rtl/>
          <w:lang w:bidi="ar-EG"/>
        </w:rPr>
        <w:t xml:space="preserve"> التقليدية. ولا يتحتم وجود جميع قدرات الخدمة وأسطحها البينية لكي تسمح بمضاهاة شبكة </w:t>
      </w:r>
      <w:r>
        <w:rPr>
          <w:lang w:bidi="ar-EG"/>
        </w:rPr>
        <w:t>PSTN/ISDN</w:t>
      </w:r>
      <w:r>
        <w:rPr>
          <w:rtl/>
          <w:lang w:bidi="ar-EG"/>
        </w:rPr>
        <w:t xml:space="preserve"> معينة.</w:t>
      </w:r>
    </w:p>
    <w:p w:rsidR="00FB6739" w:rsidRDefault="00253FBD" w:rsidP="00AB1991">
      <w:pPr>
        <w:pStyle w:val="enumlev1"/>
        <w:rPr>
          <w:rtl/>
          <w:lang w:bidi="ar-EG"/>
        </w:rPr>
      </w:pPr>
      <w:r>
        <w:rPr>
          <w:lang w:bidi="ar-EG"/>
        </w:rPr>
        <w:sym w:font="Symbol" w:char="F0B7"/>
      </w:r>
      <w:r w:rsidR="00FB6739">
        <w:rPr>
          <w:rtl/>
          <w:lang w:bidi="ar-EG"/>
        </w:rPr>
        <w:tab/>
        <w:t xml:space="preserve">وتوفر المضاهاة </w:t>
      </w:r>
      <w:r w:rsidR="00FB6739">
        <w:rPr>
          <w:lang w:bidi="ar-EG"/>
        </w:rPr>
        <w:t>PSTN/ISDN</w:t>
      </w:r>
      <w:r w:rsidR="00FB6739">
        <w:rPr>
          <w:rtl/>
          <w:lang w:bidi="ar-EG"/>
        </w:rPr>
        <w:t xml:space="preserve"> قدرات خدمة وأسطح بينية للشبكات </w:t>
      </w:r>
      <w:r w:rsidR="00FB6739">
        <w:rPr>
          <w:lang w:bidi="ar-EG"/>
        </w:rPr>
        <w:t>PSTN/ISDN</w:t>
      </w:r>
      <w:r w:rsidR="00FB6739">
        <w:rPr>
          <w:rtl/>
          <w:lang w:bidi="ar-EG"/>
        </w:rPr>
        <w:t xml:space="preserve"> عن طريق التكيف مع البنية التحتية لبروتوكول الإنترنت. وقد لا تنطبق مجموعة خدمات </w:t>
      </w:r>
      <w:r w:rsidR="00FB6739">
        <w:rPr>
          <w:lang w:bidi="ar-EG"/>
        </w:rPr>
        <w:t>PSTN/ISDN</w:t>
      </w:r>
      <w:r w:rsidR="00FB6739">
        <w:rPr>
          <w:rtl/>
          <w:lang w:bidi="ar-EG"/>
        </w:rPr>
        <w:t xml:space="preserve"> المدعومة إلا على أنماط معينة من المطاريف، أي المطاريف التقليدية أو تجهيزات المستعمل التي تعمل على غرارها.</w:t>
      </w:r>
    </w:p>
    <w:p w:rsidR="00FB6739" w:rsidRDefault="00FB6739" w:rsidP="00AB1991">
      <w:pPr>
        <w:pStyle w:val="enumlev1"/>
        <w:rPr>
          <w:rtl/>
          <w:lang w:bidi="ar-EG"/>
        </w:rPr>
      </w:pPr>
      <w:r>
        <w:rPr>
          <w:lang w:bidi="ar-EG"/>
        </w:rPr>
        <w:sym w:font="Symbol" w:char="F0B7"/>
      </w:r>
      <w:r>
        <w:rPr>
          <w:rtl/>
          <w:lang w:bidi="ar-EG"/>
        </w:rPr>
        <w:tab/>
        <w:t xml:space="preserve">خدمات محاكاة </w:t>
      </w:r>
      <w:r>
        <w:rPr>
          <w:lang w:bidi="ar-EG"/>
        </w:rPr>
        <w:t>PSTN/ISDN</w:t>
      </w:r>
      <w:r>
        <w:rPr>
          <w:rtl/>
          <w:lang w:bidi="ar-EG"/>
        </w:rPr>
        <w:t xml:space="preserve">: تمكّن المطاريف </w:t>
      </w:r>
      <w:r>
        <w:rPr>
          <w:lang w:bidi="ar-EG"/>
        </w:rPr>
        <w:t>NGN</w:t>
      </w:r>
      <w:r>
        <w:rPr>
          <w:rtl/>
          <w:lang w:bidi="ar-EG"/>
        </w:rPr>
        <w:t xml:space="preserve"> الموجودة ضمن شبكة </w:t>
      </w:r>
      <w:r>
        <w:rPr>
          <w:lang w:bidi="ar-EG"/>
        </w:rPr>
        <w:t>NGN</w:t>
      </w:r>
      <w:r>
        <w:rPr>
          <w:rtl/>
          <w:lang w:bidi="ar-EG"/>
        </w:rPr>
        <w:t xml:space="preserve"> من استعمال خدمات اتصالات مماثلة لخدمات </w:t>
      </w:r>
      <w:r>
        <w:rPr>
          <w:lang w:bidi="ar-EG"/>
        </w:rPr>
        <w:t>PSTN/ISDN</w:t>
      </w:r>
      <w:r>
        <w:rPr>
          <w:rtl/>
          <w:lang w:bidi="ar-EG"/>
        </w:rPr>
        <w:t xml:space="preserve"> التقليدية (المطاريف التقليدية المدخل عليها بعض التعديلات يمكن أن تستعمل أيضاً خدمات المحاكاة تلك). ولا يلزم بالضرورة أن تتضمن الخدمات المقلدة الجوانب الوظيفية الكاملة المحددة للشبكات </w:t>
      </w:r>
      <w:r>
        <w:rPr>
          <w:lang w:bidi="ar-EG"/>
        </w:rPr>
        <w:t>PSTN/ISDN</w:t>
      </w:r>
      <w:r>
        <w:rPr>
          <w:rtl/>
          <w:lang w:bidi="ar-EG"/>
        </w:rPr>
        <w:t xml:space="preserve">، وقد لا يتحتم استعمال نماذج النداء أو بروتوكولات التشوير الخاصة بالشبكات </w:t>
      </w:r>
      <w:r>
        <w:rPr>
          <w:lang w:bidi="ar-EG"/>
        </w:rPr>
        <w:t>PSTN/ISDN</w:t>
      </w:r>
      <w:r>
        <w:rPr>
          <w:rtl/>
          <w:lang w:bidi="ar-EG"/>
        </w:rPr>
        <w:t>.</w:t>
      </w:r>
    </w:p>
    <w:p w:rsidR="00FB6739" w:rsidRDefault="00FB6739" w:rsidP="00AB1991">
      <w:pPr>
        <w:pStyle w:val="enumlev1"/>
        <w:rPr>
          <w:rtl/>
          <w:lang w:bidi="ar-EG"/>
        </w:rPr>
      </w:pPr>
      <w:r>
        <w:rPr>
          <w:rtl/>
          <w:lang w:bidi="ar-EG"/>
        </w:rPr>
        <w:tab/>
        <w:t xml:space="preserve">وتوفر المحاكاة </w:t>
      </w:r>
      <w:r>
        <w:rPr>
          <w:lang w:bidi="ar-EG"/>
        </w:rPr>
        <w:t>PSTN/ISDN</w:t>
      </w:r>
      <w:r>
        <w:rPr>
          <w:rtl/>
          <w:lang w:bidi="ar-EG"/>
        </w:rPr>
        <w:t xml:space="preserve"> قدرات خدمة تشابه الشبكات </w:t>
      </w:r>
      <w:r>
        <w:rPr>
          <w:lang w:bidi="ar-EG"/>
        </w:rPr>
        <w:t>PSTN/ISDN</w:t>
      </w:r>
      <w:r>
        <w:rPr>
          <w:rtl/>
          <w:lang w:bidi="ar-EG"/>
        </w:rPr>
        <w:t xml:space="preserve"> باستعمال التحكم في الدورة عبر الأسطح البينية والبنية التحتية القائمة على بروتوكول الإنترنت.</w:t>
      </w:r>
    </w:p>
    <w:p w:rsidR="00FB6739" w:rsidRDefault="00FB6739" w:rsidP="00AB1991">
      <w:pPr>
        <w:pStyle w:val="enumlev1"/>
        <w:rPr>
          <w:rtl/>
          <w:lang w:bidi="ar-EG"/>
        </w:rPr>
      </w:pPr>
      <w:r>
        <w:rPr>
          <w:lang w:bidi="ar-EG"/>
        </w:rPr>
        <w:sym w:font="Symbol" w:char="F0B7"/>
      </w:r>
      <w:r>
        <w:rPr>
          <w:rtl/>
          <w:lang w:bidi="ar-EG"/>
        </w:rPr>
        <w:tab/>
        <w:t>خدمات أخرى: تتناول هذه الفئة أساساً خدمات البيانات المختلفة الشائعة في شبكات بيانات الرزم. ومن بين الأمثلة على ذلك تطبيقات استرجاع البيانات وخدمات اتصالات البيانات (مثل نقل ملفات البيانات وصندوق البريد الإلكتروني وتصفح الويب) والتطبيقات على الخط (عمليات البيع للمستهلكين من على الخط والتجارة الإلكترونية والإعلانات من على الخط) وخدمات شبكات الاستشعار وخدمات التحكم عن بعد/العمل عن بعد (مثل التحكم في التطبيقات المنـزلية والقياس عن بعد والإنذارات) وإدارة الأجهزة عبر الشبكات.</w:t>
      </w:r>
    </w:p>
    <w:p w:rsidR="00FB6739" w:rsidRPr="004A7918" w:rsidRDefault="00FB6739" w:rsidP="00AB1991">
      <w:pPr>
        <w:pStyle w:val="enumlev1"/>
        <w:rPr>
          <w:rtl/>
          <w:lang w:bidi="ar-EG"/>
        </w:rPr>
      </w:pPr>
      <w:r>
        <w:rPr>
          <w:lang w:bidi="ar-EG"/>
        </w:rPr>
        <w:sym w:font="Symbol" w:char="F0B7"/>
      </w:r>
      <w:r>
        <w:rPr>
          <w:rtl/>
          <w:lang w:bidi="ar-EG"/>
        </w:rPr>
        <w:tab/>
        <w:t xml:space="preserve">النفاذ إلى الإنترنت: لا يحول نشر شبكة </w:t>
      </w:r>
      <w:r>
        <w:rPr>
          <w:lang w:bidi="ar-EG"/>
        </w:rPr>
        <w:t>NGN</w:t>
      </w:r>
      <w:r>
        <w:rPr>
          <w:rtl/>
          <w:lang w:bidi="ar-EG"/>
        </w:rPr>
        <w:t xml:space="preserve"> دون نفاذ المستعملين إلى الإنترنت العمومي عن طريق الآليات القائمة. ومن بين ما يتضمن نطاق شبكات الجيل التالي تقديم الدعم للنفاذ إلى الإنترنت عن طريق الشبكة </w:t>
      </w:r>
      <w:r>
        <w:rPr>
          <w:lang w:bidi="ar-EG"/>
        </w:rPr>
        <w:t>NGN</w:t>
      </w:r>
      <w:r>
        <w:rPr>
          <w:rtl/>
          <w:lang w:bidi="ar-EG"/>
        </w:rPr>
        <w:t xml:space="preserve"> الأساسية التي تنطوي على شفافية من طرف إلى طرف ومعاملات من نظير إلى نظير وبعض خدمات الإنترنت الأخرى، وإن كان هذا الدعم غير مطلوب في الإصدار </w:t>
      </w:r>
      <w:r>
        <w:rPr>
          <w:lang w:bidi="ar-EG"/>
        </w:rPr>
        <w:t>1</w:t>
      </w:r>
      <w:r>
        <w:rPr>
          <w:rtl/>
          <w:lang w:bidi="ar-EG"/>
        </w:rPr>
        <w:t>.</w:t>
      </w:r>
    </w:p>
    <w:p w:rsidR="00FB6739" w:rsidRDefault="00FB6739" w:rsidP="00AB1991">
      <w:pPr>
        <w:pStyle w:val="enumlev1"/>
        <w:rPr>
          <w:rtl/>
          <w:lang w:bidi="ar-EG"/>
        </w:rPr>
      </w:pPr>
      <w:r>
        <w:rPr>
          <w:lang w:bidi="ar-EG"/>
        </w:rPr>
        <w:sym w:font="Symbol" w:char="F0B7"/>
      </w:r>
      <w:r>
        <w:rPr>
          <w:rtl/>
          <w:lang w:bidi="ar-EG"/>
        </w:rPr>
        <w:tab/>
        <w:t xml:space="preserve">جوانب الخدمات العمومية: قد تُطبق هذه الخدمات على شبكات </w:t>
      </w:r>
      <w:r>
        <w:rPr>
          <w:lang w:bidi="ar-EG"/>
        </w:rPr>
        <w:t>NGN</w:t>
      </w:r>
      <w:r>
        <w:rPr>
          <w:rtl/>
          <w:lang w:bidi="ar-EG"/>
        </w:rPr>
        <w:t xml:space="preserve"> التي يتعين دعمها للخدمات العمومية. وينبغي للشبكات </w:t>
      </w:r>
      <w:r>
        <w:rPr>
          <w:lang w:bidi="ar-EG"/>
        </w:rPr>
        <w:t>NGN</w:t>
      </w:r>
      <w:r>
        <w:rPr>
          <w:rtl/>
          <w:lang w:bidi="ar-EG"/>
        </w:rPr>
        <w:t xml:space="preserve"> أن تقدم هذه الخدمات بما يتفق مع اللوائح الوطنية والإقليمية والمعاهدات الدولية.</w:t>
      </w:r>
    </w:p>
    <w:p w:rsidR="00FB6739" w:rsidRDefault="00AB1991" w:rsidP="00AB1991">
      <w:pPr>
        <w:pStyle w:val="enumlev2"/>
        <w:rPr>
          <w:rtl/>
          <w:lang w:val="en-US" w:bidi="ar-EG"/>
        </w:rPr>
      </w:pPr>
      <w:r>
        <w:rPr>
          <w:rFonts w:hint="cs"/>
          <w:rtl/>
          <w:lang w:val="en-US" w:bidi="ar-EG"/>
        </w:rPr>
        <w:t>-</w:t>
      </w:r>
      <w:r w:rsidR="00FB6739">
        <w:rPr>
          <w:rtl/>
          <w:lang w:val="en-US" w:bidi="ar-EG"/>
        </w:rPr>
        <w:tab/>
        <w:t>الاعتراض القانوني</w:t>
      </w:r>
    </w:p>
    <w:p w:rsidR="00FB6739" w:rsidRDefault="00AB1991" w:rsidP="00AB1991">
      <w:pPr>
        <w:pStyle w:val="enumlev2"/>
        <w:rPr>
          <w:rtl/>
          <w:lang w:val="en-US" w:bidi="ar-EG"/>
        </w:rPr>
      </w:pPr>
      <w:r>
        <w:rPr>
          <w:rFonts w:hint="cs"/>
          <w:rtl/>
          <w:lang w:val="en-US" w:bidi="ar-EG"/>
        </w:rPr>
        <w:t>-</w:t>
      </w:r>
      <w:r w:rsidR="00FB6739">
        <w:rPr>
          <w:rtl/>
          <w:lang w:val="en-US" w:bidi="ar-EG"/>
        </w:rPr>
        <w:tab/>
        <w:t>تتبع النداءات الضارة</w:t>
      </w:r>
    </w:p>
    <w:p w:rsidR="00FB6739" w:rsidRDefault="00AB1991" w:rsidP="00AB1991">
      <w:pPr>
        <w:pStyle w:val="enumlev2"/>
        <w:rPr>
          <w:rtl/>
          <w:lang w:val="en-US" w:bidi="ar-EG"/>
        </w:rPr>
      </w:pPr>
      <w:r>
        <w:rPr>
          <w:rFonts w:hint="cs"/>
          <w:rtl/>
          <w:lang w:val="en-US" w:bidi="ar-EG"/>
        </w:rPr>
        <w:t>-</w:t>
      </w:r>
      <w:r w:rsidR="00FB6739">
        <w:rPr>
          <w:rtl/>
          <w:lang w:val="en-US" w:bidi="ar-EG"/>
        </w:rPr>
        <w:tab/>
        <w:t>عرض هوية المستعمل والخصوصية</w:t>
      </w:r>
    </w:p>
    <w:p w:rsidR="00FB6739" w:rsidRDefault="00AB1991" w:rsidP="00AB1991">
      <w:pPr>
        <w:pStyle w:val="enumlev2"/>
        <w:rPr>
          <w:rtl/>
          <w:lang w:val="en-US" w:bidi="ar-EG"/>
        </w:rPr>
      </w:pPr>
      <w:r>
        <w:rPr>
          <w:rFonts w:hint="cs"/>
          <w:rtl/>
          <w:lang w:val="en-US" w:bidi="ar-EG"/>
        </w:rPr>
        <w:t>-</w:t>
      </w:r>
      <w:r w:rsidR="00FB6739">
        <w:rPr>
          <w:rtl/>
          <w:lang w:val="en-US" w:bidi="ar-EG"/>
        </w:rPr>
        <w:tab/>
        <w:t>خدمات اتصالات الطوارئ واتصالات الإغاثة في حالات الكوارث</w:t>
      </w:r>
    </w:p>
    <w:p w:rsidR="00FB6739" w:rsidRDefault="00AB1991" w:rsidP="00AB1991">
      <w:pPr>
        <w:pStyle w:val="enumlev2"/>
        <w:rPr>
          <w:rtl/>
          <w:lang w:val="en-US" w:bidi="ar-EG"/>
        </w:rPr>
      </w:pPr>
      <w:r>
        <w:rPr>
          <w:rFonts w:hint="cs"/>
          <w:rtl/>
          <w:lang w:val="en-US" w:bidi="ar-EG"/>
        </w:rPr>
        <w:t>-</w:t>
      </w:r>
      <w:r w:rsidR="00FB6739">
        <w:rPr>
          <w:rtl/>
          <w:lang w:val="en-US" w:bidi="ar-EG"/>
        </w:rPr>
        <w:tab/>
        <w:t>المستعملون المعاقون</w:t>
      </w:r>
    </w:p>
    <w:p w:rsidR="00FB6739" w:rsidRDefault="00AB1991" w:rsidP="00AB1991">
      <w:pPr>
        <w:pStyle w:val="enumlev2"/>
        <w:rPr>
          <w:rtl/>
          <w:lang w:val="en-US" w:bidi="ar-EG"/>
        </w:rPr>
      </w:pPr>
      <w:r>
        <w:rPr>
          <w:rFonts w:hint="cs"/>
          <w:rtl/>
          <w:lang w:val="en-US" w:bidi="ar-EG"/>
        </w:rPr>
        <w:t>-</w:t>
      </w:r>
      <w:r w:rsidR="00FB6739">
        <w:rPr>
          <w:rtl/>
          <w:lang w:val="en-US" w:bidi="ar-EG"/>
        </w:rPr>
        <w:tab/>
        <w:t>اختيار الشركة الناقلة</w:t>
      </w:r>
    </w:p>
    <w:p w:rsidR="00FB6739" w:rsidRDefault="00AB1991" w:rsidP="00AB1991">
      <w:pPr>
        <w:pStyle w:val="enumlev2"/>
        <w:rPr>
          <w:rtl/>
          <w:lang w:val="en-US" w:bidi="ar-EG"/>
        </w:rPr>
      </w:pPr>
      <w:r>
        <w:rPr>
          <w:rFonts w:hint="cs"/>
          <w:rtl/>
          <w:lang w:val="en-US" w:bidi="ar-EG"/>
        </w:rPr>
        <w:t>-</w:t>
      </w:r>
      <w:r w:rsidR="00FB6739">
        <w:rPr>
          <w:rtl/>
          <w:lang w:val="en-US" w:bidi="ar-EG"/>
        </w:rPr>
        <w:tab/>
        <w:t>تنقلية الرقم</w:t>
      </w:r>
    </w:p>
    <w:p w:rsidR="00FB6739" w:rsidRDefault="00FB6739" w:rsidP="00FB6739">
      <w:pPr>
        <w:pStyle w:val="Heading3"/>
        <w:rPr>
          <w:rtl/>
          <w:lang w:val="en-US" w:bidi="ar-EG"/>
        </w:rPr>
      </w:pPr>
      <w:bookmarkStart w:id="39" w:name="_Toc258940892"/>
      <w:r>
        <w:rPr>
          <w:lang w:val="en-US" w:bidi="ar-EG"/>
        </w:rPr>
        <w:t>2.4.3</w:t>
      </w:r>
      <w:r>
        <w:rPr>
          <w:rtl/>
          <w:lang w:val="en-US" w:bidi="ar-EG"/>
        </w:rPr>
        <w:tab/>
        <w:t xml:space="preserve">قدرات الشبكة </w:t>
      </w:r>
      <w:r>
        <w:rPr>
          <w:lang w:val="en-US" w:bidi="ar-EG"/>
        </w:rPr>
        <w:t>NGN</w:t>
      </w:r>
      <w:bookmarkEnd w:id="39"/>
    </w:p>
    <w:p w:rsidR="00FB6739" w:rsidRDefault="00FB6739" w:rsidP="00FB6739">
      <w:pPr>
        <w:rPr>
          <w:rtl/>
          <w:lang w:val="en-US" w:bidi="ar-EG"/>
        </w:rPr>
      </w:pPr>
      <w:r>
        <w:rPr>
          <w:rtl/>
          <w:lang w:val="en-US" w:bidi="ar-EG"/>
        </w:rPr>
        <w:t xml:space="preserve">في شبكات هذه الأيام، يعتبر التكامل الرأسي بمثابة البناء النمطي للخدمة والذي يحتاج إلى مكونات بنية تحتية محددة لتقديم الخدمة. ولن تكون هذه الحالة هي الحالة السائدة في بنية تحتية </w:t>
      </w:r>
      <w:r>
        <w:rPr>
          <w:lang w:val="en-US" w:bidi="ar-EG"/>
        </w:rPr>
        <w:t>NGN</w:t>
      </w:r>
      <w:r>
        <w:rPr>
          <w:rtl/>
          <w:lang w:val="en-US" w:bidi="ar-EG"/>
        </w:rPr>
        <w:t xml:space="preserve"> متقاربة. ولدعم خدمات متعددة ومبتكرة ومتطورة ولإفساح المجال أمام تصميم خدمة مرنة واستحداثها وتطويرها بالإضافة إلى إتاحة الفرصة أمام أطراف ثالثة ودعمها، يعتبر من الضروري اعتماد مفهوم "</w:t>
      </w:r>
      <w:r w:rsidRPr="002E72F8">
        <w:rPr>
          <w:w w:val="50"/>
          <w:rtl/>
          <w:lang w:val="en-US" w:bidi="ar-EG"/>
        </w:rPr>
        <w:t> </w:t>
      </w:r>
      <w:r w:rsidRPr="00B70CFE">
        <w:rPr>
          <w:i/>
          <w:iCs/>
          <w:rtl/>
          <w:lang w:val="en-US" w:bidi="ar-EG"/>
        </w:rPr>
        <w:t>القدرات</w:t>
      </w:r>
      <w:r>
        <w:rPr>
          <w:rtl/>
          <w:lang w:val="en-US" w:bidi="ar-EG"/>
        </w:rPr>
        <w:t xml:space="preserve">" على أنها مجموعة من لبنات البناء الأساسية من أجل توفير سمات خدمات الشبكات </w:t>
      </w:r>
      <w:r>
        <w:rPr>
          <w:lang w:val="en-US" w:bidi="ar-EG"/>
        </w:rPr>
        <w:t>NGN</w:t>
      </w:r>
      <w:r>
        <w:rPr>
          <w:rtl/>
          <w:lang w:val="en-US" w:bidi="ar-EG"/>
        </w:rPr>
        <w:t xml:space="preserve">. وتوفر الشبكات </w:t>
      </w:r>
      <w:r>
        <w:rPr>
          <w:lang w:val="en-US" w:bidi="ar-EG"/>
        </w:rPr>
        <w:t>NGN</w:t>
      </w:r>
      <w:r>
        <w:rPr>
          <w:rtl/>
          <w:lang w:val="en-US" w:bidi="ar-EG"/>
        </w:rPr>
        <w:t xml:space="preserve"> هذه المجموعة القياسية من القدرات.</w:t>
      </w:r>
    </w:p>
    <w:p w:rsidR="00FB6739" w:rsidRDefault="00FB6739" w:rsidP="00FB6739">
      <w:pPr>
        <w:rPr>
          <w:rtl/>
          <w:lang w:val="en-US" w:bidi="ar-EG"/>
        </w:rPr>
      </w:pPr>
      <w:r>
        <w:rPr>
          <w:rtl/>
          <w:lang w:val="en-US" w:bidi="ar-EG"/>
        </w:rPr>
        <w:lastRenderedPageBreak/>
        <w:t>ومن أمثلة الجوانب الشبكية للقدرات: إدارة الشبكة والتسيير واستيقان الشبكة وتخويلها والمحاسبة وصنف الحركة وإدارة الأولويات وإدارة موارد الوسائط وما إلى ذلك.</w:t>
      </w:r>
    </w:p>
    <w:p w:rsidR="00FB6739" w:rsidRDefault="00FB6739" w:rsidP="00FB6739">
      <w:pPr>
        <w:rPr>
          <w:rtl/>
          <w:lang w:val="en-US" w:bidi="ar-EG"/>
        </w:rPr>
      </w:pPr>
      <w:r>
        <w:rPr>
          <w:rtl/>
          <w:lang w:val="en-US" w:bidi="ar-EG"/>
        </w:rPr>
        <w:t xml:space="preserve">وضمن مجموعة القدرات الداعمة للخدمات (أكثر أو أقل من حيث ارتباطها بالخدمة أو البيئة)، توجد قدرات داعمة للخصائص الحرجة لخدمات الإصدار </w:t>
      </w:r>
      <w:r>
        <w:rPr>
          <w:lang w:val="en-US" w:bidi="ar-EG"/>
        </w:rPr>
        <w:t>1</w:t>
      </w:r>
      <w:r>
        <w:rPr>
          <w:rtl/>
          <w:lang w:val="en-US" w:bidi="ar-EG"/>
        </w:rPr>
        <w:t xml:space="preserve"> من الشبكات </w:t>
      </w:r>
      <w:r>
        <w:rPr>
          <w:lang w:val="en-US" w:bidi="ar-EG"/>
        </w:rPr>
        <w:t>NGN</w:t>
      </w:r>
      <w:r>
        <w:rPr>
          <w:rtl/>
          <w:lang w:val="en-US" w:bidi="ar-EG"/>
        </w:rPr>
        <w:t>، والتي من بينها الحضور والموقع وإدارة المجموعات وتداول الرسائل والإذاعة/البث المتعدد والخدمات المستهلة بطلب من المخدم الرئيسي وتداول الدورة وإدارة الأجهزة. وفيما يلي بعض التفاصيل الخاصة بهذه المجموعة الفرعية من القدرات.</w:t>
      </w:r>
    </w:p>
    <w:p w:rsidR="00FB6739" w:rsidRDefault="00FB6739" w:rsidP="00CE17B1">
      <w:pPr>
        <w:pStyle w:val="enumlev1"/>
        <w:rPr>
          <w:rtl/>
          <w:lang w:bidi="ar-EG"/>
        </w:rPr>
      </w:pPr>
      <w:r>
        <w:rPr>
          <w:lang w:bidi="ar-EG"/>
        </w:rPr>
        <w:sym w:font="Symbol" w:char="F0B7"/>
      </w:r>
      <w:r>
        <w:rPr>
          <w:rtl/>
          <w:lang w:bidi="ar-EG"/>
        </w:rPr>
        <w:tab/>
      </w:r>
      <w:r w:rsidRPr="00C54730">
        <w:rPr>
          <w:b/>
          <w:bCs/>
          <w:rtl/>
          <w:lang w:bidi="ar-EG"/>
        </w:rPr>
        <w:t>الحضور</w:t>
      </w:r>
      <w:r>
        <w:rPr>
          <w:rtl/>
          <w:lang w:bidi="ar-EG"/>
        </w:rPr>
        <w:t xml:space="preserve">، يتعلق بالمعلومات التي تصف حالة كل مستعمل أو جهاز موصول بالشبكة </w:t>
      </w:r>
      <w:r>
        <w:rPr>
          <w:lang w:bidi="ar-EG"/>
        </w:rPr>
        <w:t>NGN</w:t>
      </w:r>
      <w:r>
        <w:rPr>
          <w:rtl/>
          <w:lang w:bidi="ar-EG"/>
        </w:rPr>
        <w:t xml:space="preserve">. ويشمل الحضور معلومات مثل الموقع (خطا الطول والعرض) والمكان (مكتب، منـزل أو خارجهما) ونمط النفاذ (مراقمة أم </w:t>
      </w:r>
      <w:r>
        <w:rPr>
          <w:lang w:bidi="ar-EG"/>
        </w:rPr>
        <w:t>DSL</w:t>
      </w:r>
      <w:r>
        <w:rPr>
          <w:rtl/>
          <w:lang w:bidi="ar-EG"/>
        </w:rPr>
        <w:t xml:space="preserve"> أو ألياف بصرية أو لا سلكي) ونمط المطراف (هاتف خلوي أم حاسوب) والتيسر (مشغول أم متاح) وظروف النفاذ (ازدحام أم تيسر الموارد) وهكذا. ولما كانت معلومات الحضور بمثابة جزء من المعلومات الخاصة للمستعمل، فإنه ينبغي إدارتها بما يتفق مع خصوصية المستعمل وقواعد النفاذ.</w:t>
      </w:r>
    </w:p>
    <w:p w:rsidR="00FB6739" w:rsidRDefault="00FB6739" w:rsidP="00CE17B1">
      <w:pPr>
        <w:pStyle w:val="enumlev1"/>
        <w:rPr>
          <w:rtl/>
          <w:lang w:bidi="ar-EG"/>
        </w:rPr>
      </w:pPr>
      <w:r>
        <w:rPr>
          <w:lang w:bidi="ar-EG"/>
        </w:rPr>
        <w:sym w:font="Symbol" w:char="F0B7"/>
      </w:r>
      <w:r>
        <w:rPr>
          <w:rtl/>
          <w:lang w:bidi="ar-EG"/>
        </w:rPr>
        <w:tab/>
        <w:t xml:space="preserve">وينبغي لشبكات الجيل التالي أن تمتلك آليات لتحديد </w:t>
      </w:r>
      <w:r w:rsidRPr="00C54730">
        <w:rPr>
          <w:b/>
          <w:bCs/>
          <w:rtl/>
          <w:lang w:bidi="ar-EG"/>
        </w:rPr>
        <w:t>معلومات الموقع</w:t>
      </w:r>
      <w:r>
        <w:rPr>
          <w:rtl/>
          <w:lang w:bidi="ar-EG"/>
        </w:rPr>
        <w:t xml:space="preserve"> المتعلقة بمطراف المستعمل والإبلاغ عنها وإدارتها بوصفها خاصية قياسية للمطراف. ويمكن استعمال هذه الإمكانية من جانب خدمات مختلفة وهي ذات أهمية خاصة بالنسبة لحالات الطوارئ مثل حوادث المرور والكوارث الطبيعية والطوارئ الطبية وما إلى ذلك. ويمكن تحديد الموقع بأساليب مختلفة: فبالنسبة للمطاريف الثابتة، يمكن استعمال العنوان المخصص للمطراف في حين يستعمل الموقع الجغرافي للمحطة القاعدة في حالة المطاريف اللاسلكية المتنقلة. وكما هو الحال بالنسبة للحضور، تعتبر معلومات الموقع جزءاً من المعلومات الخاصة للمستعمل ومن ثم ينبغي تداولها بالشكل المناسب.</w:t>
      </w:r>
    </w:p>
    <w:p w:rsidR="00FB6739" w:rsidRDefault="00FB6739" w:rsidP="00CE17B1">
      <w:pPr>
        <w:pStyle w:val="enumlev1"/>
        <w:rPr>
          <w:rtl/>
          <w:lang w:bidi="ar-EG"/>
        </w:rPr>
      </w:pPr>
      <w:r>
        <w:rPr>
          <w:lang w:bidi="ar-EG"/>
        </w:rPr>
        <w:sym w:font="Symbol" w:char="F0B7"/>
      </w:r>
      <w:r>
        <w:rPr>
          <w:rtl/>
          <w:lang w:bidi="ar-EG"/>
        </w:rPr>
        <w:tab/>
        <w:t xml:space="preserve">تتناول </w:t>
      </w:r>
      <w:r w:rsidRPr="00C54730">
        <w:rPr>
          <w:b/>
          <w:bCs/>
          <w:rtl/>
          <w:lang w:bidi="ar-EG"/>
        </w:rPr>
        <w:t>إدارة المجموعات</w:t>
      </w:r>
      <w:r>
        <w:rPr>
          <w:rtl/>
          <w:lang w:bidi="ar-EG"/>
        </w:rPr>
        <w:t xml:space="preserve"> الإدارة الآمنة والفعالة لمجموعات الكيانات الشبكية. وتمثل خدمات الشبكة الخاصة الافتراضية </w:t>
      </w:r>
      <w:r>
        <w:rPr>
          <w:lang w:bidi="ar-EG"/>
        </w:rPr>
        <w:t>(VPN)</w:t>
      </w:r>
      <w:r>
        <w:rPr>
          <w:rtl/>
          <w:lang w:bidi="ar-EG"/>
        </w:rPr>
        <w:t xml:space="preserve"> التي يقدمها مشغلو الشبكات حالة نمطية من الحالات التي تحتاج إلى هذه الإمكانية: يتعين تعريف أي مجموعة مغلقة من المستعملين استناداً إلى قائمة بالأعضاء وتؤمن الاتصالات داخل هذه المجموعة. وينبغي للشبكة </w:t>
      </w:r>
      <w:r>
        <w:rPr>
          <w:lang w:bidi="ar-EG"/>
        </w:rPr>
        <w:t>NGN</w:t>
      </w:r>
      <w:r>
        <w:rPr>
          <w:rtl/>
          <w:lang w:bidi="ar-EG"/>
        </w:rPr>
        <w:t xml:space="preserve"> أن تكون قادرة على إدارة هذه المجموعات بصورة آمنة وفعالة.</w:t>
      </w:r>
    </w:p>
    <w:p w:rsidR="00FB6739" w:rsidRDefault="00FB6739" w:rsidP="00CE17B1">
      <w:pPr>
        <w:pStyle w:val="enumlev1"/>
        <w:rPr>
          <w:rtl/>
          <w:lang w:bidi="ar-EG"/>
        </w:rPr>
      </w:pPr>
      <w:r>
        <w:rPr>
          <w:lang w:bidi="ar-EG"/>
        </w:rPr>
        <w:sym w:font="Symbol" w:char="F0B7"/>
      </w:r>
      <w:r>
        <w:rPr>
          <w:rtl/>
          <w:lang w:bidi="ar-EG"/>
        </w:rPr>
        <w:tab/>
        <w:t xml:space="preserve">يتناول </w:t>
      </w:r>
      <w:r w:rsidRPr="00C54730">
        <w:rPr>
          <w:b/>
          <w:bCs/>
          <w:rtl/>
          <w:lang w:bidi="ar-EG"/>
        </w:rPr>
        <w:t>تداول الرسائل</w:t>
      </w:r>
      <w:r>
        <w:rPr>
          <w:rtl/>
          <w:lang w:bidi="ar-EG"/>
        </w:rPr>
        <w:t xml:space="preserve"> إدارة قطارات البيانات القائمة على الرسائل وهو ما يعرف أيضاً "بالمراسلة". ويمكن التمييز بين أنماط المراسلة طبقاً لمعايير مختلفة من بينها وسط واحد أم وسائط متعددة وفي الوقت الفعلي أم في غير الوقت الفعلي (وقد حدد مشروع الشراكة </w:t>
      </w:r>
      <w:r>
        <w:rPr>
          <w:lang w:bidi="ar-EG"/>
        </w:rPr>
        <w:t>3GPP</w:t>
      </w:r>
      <w:r>
        <w:rPr>
          <w:rtl/>
          <w:lang w:bidi="ar-EG"/>
        </w:rPr>
        <w:t xml:space="preserve"> أنماطاً للمراسلة فورية ومؤجلة وتقوم على الدورة). ومن أمثلة المراسلة في الوقت الفعلي المراسلة اللحظية والدردشة في حين يعتبر البريد الإلكتروني وخدمة الرسائل القصيرة أمثلة للمراسلة في غير الوقت الفعلي.</w:t>
      </w:r>
    </w:p>
    <w:p w:rsidR="00FB6739" w:rsidRDefault="00FB6739" w:rsidP="00CE17B1">
      <w:pPr>
        <w:pStyle w:val="enumlev1"/>
        <w:rPr>
          <w:rtl/>
          <w:lang w:bidi="ar-EG"/>
        </w:rPr>
      </w:pPr>
      <w:r>
        <w:rPr>
          <w:lang w:bidi="ar-EG"/>
        </w:rPr>
        <w:sym w:font="Symbol" w:char="F0B7"/>
      </w:r>
      <w:r>
        <w:rPr>
          <w:rtl/>
          <w:lang w:bidi="ar-EG"/>
        </w:rPr>
        <w:tab/>
        <w:t xml:space="preserve">تمكن </w:t>
      </w:r>
      <w:r w:rsidRPr="00C54730">
        <w:rPr>
          <w:b/>
          <w:bCs/>
          <w:rtl/>
          <w:lang w:bidi="ar-EG"/>
        </w:rPr>
        <w:t>إمكانية الإذاعة/البث</w:t>
      </w:r>
      <w:r>
        <w:rPr>
          <w:rtl/>
          <w:lang w:bidi="ar-EG"/>
        </w:rPr>
        <w:t xml:space="preserve"> </w:t>
      </w:r>
      <w:r w:rsidRPr="00C54730">
        <w:rPr>
          <w:b/>
          <w:bCs/>
          <w:rtl/>
          <w:lang w:bidi="ar-EG"/>
        </w:rPr>
        <w:t>المتعدد</w:t>
      </w:r>
      <w:r>
        <w:rPr>
          <w:rtl/>
          <w:lang w:bidi="ar-EG"/>
        </w:rPr>
        <w:t xml:space="preserve"> التطبيقات من تسليم المحتوى إلى مستعملين متعددين في نفس الوقت باستعمال نمط الإذاعة أو البث المتعدد لآليات تسليم المحتوى. وإضافة إلى البث الأحادي القياسي من نقطة إلى نقطة، ينبغي دعم آليات الإذاعة والبث المتعدد من أجل الاستعمال الفعال لموارد الشبكة وتسليم للمحتوى قابل للارتقاء.</w:t>
      </w:r>
    </w:p>
    <w:p w:rsidR="00FB6739" w:rsidRPr="00115B7B" w:rsidRDefault="00FB6739" w:rsidP="00CE17B1">
      <w:pPr>
        <w:pStyle w:val="enumlev1"/>
        <w:rPr>
          <w:rtl/>
          <w:lang w:bidi="ar-EG"/>
        </w:rPr>
      </w:pPr>
      <w:r w:rsidRPr="00115B7B">
        <w:rPr>
          <w:lang w:bidi="ar-EG"/>
        </w:rPr>
        <w:sym w:font="Symbol" w:char="F0B7"/>
      </w:r>
      <w:r w:rsidRPr="00115B7B">
        <w:rPr>
          <w:rtl/>
          <w:lang w:bidi="ar-EG"/>
        </w:rPr>
        <w:tab/>
        <w:t xml:space="preserve">تستعمل </w:t>
      </w:r>
      <w:r w:rsidRPr="00115B7B">
        <w:rPr>
          <w:b/>
          <w:bCs/>
          <w:rtl/>
          <w:lang w:bidi="ar-EG"/>
        </w:rPr>
        <w:t>إمكانية الخدمات المستهلة من المخدم المركزي "</w:t>
      </w:r>
      <w:r w:rsidRPr="00115B7B">
        <w:rPr>
          <w:b/>
          <w:bCs/>
          <w:lang w:bidi="ar-EG"/>
        </w:rPr>
        <w:t>Push</w:t>
      </w:r>
      <w:r w:rsidRPr="00115B7B">
        <w:rPr>
          <w:b/>
          <w:bCs/>
          <w:rtl/>
          <w:lang w:bidi="ar-EG"/>
        </w:rPr>
        <w:t>"</w:t>
      </w:r>
      <w:r w:rsidRPr="00115B7B">
        <w:rPr>
          <w:rtl/>
          <w:lang w:bidi="ar-EG"/>
        </w:rPr>
        <w:t xml:space="preserve"> لإرسال البيانات من مرسل إلى مستقبل دون أي إجراء مسبق من المستقبل. وهذا الإرسال للبيانات قد يطلق تطبيقات عند مطراف المستقبل. ومن الأمثلة النمطية لهذه الخدمات الضغط على الزر من أجل التحدث في شبكات الهواتف الخلوية. بيد أنه يمكن استعمال </w:t>
      </w:r>
      <w:r w:rsidRPr="003F317A">
        <w:rPr>
          <w:rtl/>
          <w:lang w:bidi="ar-EG"/>
        </w:rPr>
        <w:t>هذه</w:t>
      </w:r>
      <w:r w:rsidRPr="00115B7B">
        <w:rPr>
          <w:rtl/>
          <w:lang w:bidi="ar-EG"/>
        </w:rPr>
        <w:t xml:space="preserve"> الإمكانية في سيناريوهات أخرى مختلفة، مثل عرض الرسائل أو توليد إعلان على المطاريف التي على شاكلة التلفزيون وتبادل رسائل الطوارئ في حالات الكوارث الطبيعية كالزلازل وأعاصير تسونامي.</w:t>
      </w:r>
    </w:p>
    <w:p w:rsidR="00FB6739" w:rsidRDefault="00FB6739" w:rsidP="00CE17B1">
      <w:pPr>
        <w:pStyle w:val="enumlev1"/>
        <w:rPr>
          <w:rtl/>
          <w:lang w:bidi="ar-EG"/>
        </w:rPr>
      </w:pPr>
      <w:r>
        <w:rPr>
          <w:lang w:bidi="ar-EG"/>
        </w:rPr>
        <w:sym w:font="Symbol" w:char="F0B7"/>
      </w:r>
      <w:r>
        <w:rPr>
          <w:rtl/>
          <w:lang w:bidi="ar-EG"/>
        </w:rPr>
        <w:tab/>
        <w:t xml:space="preserve">يتعامل </w:t>
      </w:r>
      <w:r w:rsidRPr="00C54730">
        <w:rPr>
          <w:b/>
          <w:bCs/>
          <w:rtl/>
          <w:lang w:bidi="ar-EG"/>
        </w:rPr>
        <w:t>تداول الدورة</w:t>
      </w:r>
      <w:r>
        <w:rPr>
          <w:rtl/>
          <w:lang w:bidi="ar-EG"/>
        </w:rPr>
        <w:t xml:space="preserve"> مع تهيئة وانتهائية دورة من طرف إلى طرف والتنسيق الإداري ذي الصلة مثل تحديد مستعملي المقصد والتحكم في حقوق النفاذ والتحكم في توزيع الموارد وما إلى ذلك. يزداد تعقيد عملية إدارة الدورة عند إطلاق تطبيقات متعددة الوسائط بين مستعملين متعددين فمثلاً، في حالة المؤتمرات متعددة الوسائط التي تستخدم أنماطاً متعددة من الوسائط مثل الفيديو والصوت والمراسلة اللحظية ولوحة العرض الإلكترونية البيضاء، قد يحتاج الأمر إلى إقامة توصيلات متعددة ذات جودة خدمة مفعّلة داخل الدورة الواحدة فضلاً عن تراصف كودكات كل وسط. ويتطلب إنشاء دورة متعددة الأطراف إمكانية تداول الدورة لإدارة عمليات انضمام/مغادرة المستعملين.</w:t>
      </w:r>
    </w:p>
    <w:p w:rsidR="00FB6739" w:rsidRPr="00115B7B" w:rsidRDefault="00FB6739" w:rsidP="00CE17B1">
      <w:pPr>
        <w:pStyle w:val="enumlev1"/>
        <w:rPr>
          <w:rtl/>
          <w:lang w:bidi="ar-EG"/>
        </w:rPr>
      </w:pPr>
      <w:r w:rsidRPr="00115B7B">
        <w:rPr>
          <w:lang w:bidi="ar-EG"/>
        </w:rPr>
        <w:lastRenderedPageBreak/>
        <w:sym w:font="Symbol" w:char="F0B7"/>
      </w:r>
      <w:r w:rsidRPr="00115B7B">
        <w:rPr>
          <w:rtl/>
          <w:lang w:bidi="ar-EG"/>
        </w:rPr>
        <w:tab/>
        <w:t xml:space="preserve">يُفعّل </w:t>
      </w:r>
      <w:r w:rsidRPr="00115B7B">
        <w:rPr>
          <w:b/>
          <w:bCs/>
          <w:rtl/>
          <w:lang w:bidi="ar-EG"/>
        </w:rPr>
        <w:t>إدارة الأجهزة</w:t>
      </w:r>
      <w:r w:rsidRPr="00115B7B">
        <w:rPr>
          <w:rtl/>
          <w:lang w:bidi="ar-EG"/>
        </w:rPr>
        <w:t xml:space="preserve"> بروتوكولات إدارة الشبكة والآليات الأخرى لتعزيز إدارة الأجهزة المطرافية </w:t>
      </w:r>
      <w:r w:rsidRPr="003F317A">
        <w:rPr>
          <w:rtl/>
          <w:lang w:bidi="ar-EG"/>
        </w:rPr>
        <w:t>للمستعمل</w:t>
      </w:r>
      <w:r w:rsidRPr="00115B7B">
        <w:rPr>
          <w:rtl/>
          <w:lang w:bidi="ar-EG"/>
        </w:rPr>
        <w:t xml:space="preserve"> وتطبيقاتها عبر حالات مختلفة خلال العمر التشغيلي الكامل للمطاريف والتطبيقات. ومن بين جوانب هذه الإمكانية التزويد بالأجهزة والتي من خلالها يتم تشكيل أي جهاز بصورة مبدئية مع الحد الأدنى من تدخلات المستعمل.</w:t>
      </w:r>
    </w:p>
    <w:p w:rsidR="00FB6739" w:rsidRDefault="00FB6739" w:rsidP="00FB6739">
      <w:pPr>
        <w:pStyle w:val="Heading2"/>
        <w:rPr>
          <w:rtl/>
          <w:lang w:val="en-US" w:bidi="ar-EG"/>
        </w:rPr>
      </w:pPr>
      <w:bookmarkStart w:id="40" w:name="_Toc258940893"/>
      <w:r>
        <w:rPr>
          <w:lang w:val="en-US" w:bidi="ar-EG"/>
        </w:rPr>
        <w:t>5.3</w:t>
      </w:r>
      <w:r>
        <w:rPr>
          <w:rtl/>
          <w:lang w:val="en-US" w:bidi="ar-EG"/>
        </w:rPr>
        <w:tab/>
        <w:t xml:space="preserve">التحسينات المدخلة على نظام إدارة المعلومات من أجل تطبيقات الشبكات </w:t>
      </w:r>
      <w:r>
        <w:rPr>
          <w:lang w:val="en-US" w:bidi="ar-EG"/>
        </w:rPr>
        <w:t>NGN</w:t>
      </w:r>
      <w:bookmarkEnd w:id="40"/>
    </w:p>
    <w:p w:rsidR="00FB6739" w:rsidRDefault="00FB6739" w:rsidP="00FB6739">
      <w:pPr>
        <w:rPr>
          <w:rtl/>
          <w:lang w:val="en-US" w:bidi="ar-EG"/>
        </w:rPr>
      </w:pPr>
      <w:r>
        <w:rPr>
          <w:rtl/>
          <w:lang w:val="en-US" w:bidi="ar-EG"/>
        </w:rPr>
        <w:t xml:space="preserve">وُضعت مواصفات نظام إدارة المعلومات </w:t>
      </w:r>
      <w:r>
        <w:rPr>
          <w:lang w:val="en-US" w:bidi="ar-EG"/>
        </w:rPr>
        <w:t>(IMS)</w:t>
      </w:r>
      <w:r>
        <w:rPr>
          <w:rtl/>
          <w:lang w:val="en-US" w:bidi="ar-EG"/>
        </w:rPr>
        <w:t xml:space="preserve"> لكي تستعمل مع شبكات النفاذ الخلوية وقامت على بعض الافتراضات المتعلقة بشبكة النفاذ مثل عرض النطاق المتاح. وسيكون للاختلافات المتأصلة بين الأنماط المختلفة لشبكات النفاذ تداعيات ملموسة على هذه المواصفات. ومن أمثلة هذه التداعيات:</w:t>
      </w:r>
    </w:p>
    <w:p w:rsidR="00FB6739" w:rsidRDefault="00FB6739" w:rsidP="00CE17B1">
      <w:pPr>
        <w:pStyle w:val="enumlev1"/>
        <w:rPr>
          <w:rtl/>
          <w:lang w:bidi="ar-EG"/>
        </w:rPr>
      </w:pPr>
      <w:r>
        <w:rPr>
          <w:lang w:bidi="ar-EG"/>
        </w:rPr>
        <w:sym w:font="Symbol" w:char="F0B7"/>
      </w:r>
      <w:r>
        <w:rPr>
          <w:rtl/>
          <w:lang w:bidi="ar-EG"/>
        </w:rPr>
        <w:tab/>
        <w:t xml:space="preserve">لدعم شبكات النفاذ القائمة على الخدمة </w:t>
      </w:r>
      <w:r>
        <w:rPr>
          <w:lang w:bidi="ar-EG"/>
        </w:rPr>
        <w:t>xDSL</w:t>
      </w:r>
      <w:r>
        <w:rPr>
          <w:rtl/>
          <w:lang w:bidi="ar-EG"/>
        </w:rPr>
        <w:t xml:space="preserve">، قد يتعين أيضاً توصيل النظام </w:t>
      </w:r>
      <w:r>
        <w:rPr>
          <w:lang w:bidi="ar-EG"/>
        </w:rPr>
        <w:t>IMS</w:t>
      </w:r>
      <w:r>
        <w:rPr>
          <w:rtl/>
          <w:lang w:bidi="ar-EG"/>
        </w:rPr>
        <w:t xml:space="preserve"> بوظائف الإلحاق بالشبكة </w:t>
      </w:r>
      <w:r>
        <w:rPr>
          <w:lang w:bidi="ar-EG"/>
        </w:rPr>
        <w:t>IP-CAN</w:t>
      </w:r>
      <w:r>
        <w:rPr>
          <w:rtl/>
          <w:lang w:bidi="ar-EG"/>
        </w:rPr>
        <w:t xml:space="preserve"> بغرض النفاذ إلى معلومات الموقع. ولا يوجد سطح بيني مكافئ لهذا التوصيل ضمن مواصفات النظام </w:t>
      </w:r>
      <w:r>
        <w:rPr>
          <w:lang w:bidi="ar-EG"/>
        </w:rPr>
        <w:t>IMS</w:t>
      </w:r>
      <w:r>
        <w:rPr>
          <w:rtl/>
          <w:lang w:bidi="ar-EG"/>
        </w:rPr>
        <w:t xml:space="preserve"> الأساسية.</w:t>
      </w:r>
    </w:p>
    <w:p w:rsidR="00FB6739" w:rsidRDefault="00FB6739" w:rsidP="00CE17B1">
      <w:pPr>
        <w:pStyle w:val="enumlev1"/>
        <w:rPr>
          <w:rtl/>
          <w:lang w:bidi="ar-EG"/>
        </w:rPr>
      </w:pPr>
      <w:r>
        <w:rPr>
          <w:lang w:bidi="ar-EG"/>
        </w:rPr>
        <w:sym w:font="Symbol" w:char="F0B7"/>
      </w:r>
      <w:r>
        <w:rPr>
          <w:rtl/>
          <w:lang w:bidi="ar-EG"/>
        </w:rPr>
        <w:tab/>
        <w:t xml:space="preserve">يجب أن يؤخذ في الاعتبار دعم الإصدار </w:t>
      </w:r>
      <w:r>
        <w:rPr>
          <w:lang w:bidi="ar-EG"/>
        </w:rPr>
        <w:t>IPv4</w:t>
      </w:r>
      <w:r>
        <w:rPr>
          <w:rtl/>
          <w:lang w:bidi="ar-EG"/>
        </w:rPr>
        <w:t xml:space="preserve"> ومن شأن هذا أن يؤدي إلى فرض شرط بدعم الجوانب الوظيفية لترجمة عنوان ومنفذ الشبكة </w:t>
      </w:r>
      <w:r>
        <w:rPr>
          <w:lang w:bidi="ar-EG"/>
        </w:rPr>
        <w:t>(NAPT)</w:t>
      </w:r>
      <w:r>
        <w:rPr>
          <w:rtl/>
          <w:lang w:bidi="ar-EG"/>
        </w:rPr>
        <w:t>. ويرجع ذلك إلى سببين على الأقل:</w:t>
      </w:r>
    </w:p>
    <w:p w:rsidR="00FB6739" w:rsidRDefault="00FB6739" w:rsidP="00CE17B1">
      <w:pPr>
        <w:pStyle w:val="enumlev2"/>
        <w:rPr>
          <w:rtl/>
          <w:lang w:val="en-US" w:bidi="ar-EG"/>
        </w:rPr>
      </w:pPr>
      <w:r>
        <w:rPr>
          <w:rtl/>
          <w:lang w:val="en-US" w:bidi="ar-EG"/>
        </w:rPr>
        <w:t>-</w:t>
      </w:r>
      <w:r>
        <w:rPr>
          <w:rtl/>
          <w:lang w:val="en-US" w:bidi="ar-EG"/>
        </w:rPr>
        <w:tab/>
        <w:t xml:space="preserve">على بعض المشغلين (أو سيكون عليهم) أن يواجهوا النقص في عناوين الإصدار </w:t>
      </w:r>
      <w:r>
        <w:rPr>
          <w:lang w:val="en-US" w:bidi="ar-EG"/>
        </w:rPr>
        <w:t>IPv4</w:t>
      </w:r>
      <w:r>
        <w:rPr>
          <w:rtl/>
          <w:lang w:val="en-US" w:bidi="ar-EG"/>
        </w:rPr>
        <w:t>.</w:t>
      </w:r>
    </w:p>
    <w:p w:rsidR="00FB6739" w:rsidRPr="00115B7B" w:rsidRDefault="00FB6739" w:rsidP="00CE17B1">
      <w:pPr>
        <w:pStyle w:val="enumlev2"/>
        <w:rPr>
          <w:rtl/>
          <w:lang w:val="en-US" w:bidi="ar-EG"/>
        </w:rPr>
      </w:pPr>
      <w:r w:rsidRPr="00115B7B">
        <w:rPr>
          <w:rtl/>
          <w:lang w:val="en-US" w:bidi="ar-EG"/>
        </w:rPr>
        <w:t>-</w:t>
      </w:r>
      <w:r w:rsidRPr="00115B7B">
        <w:rPr>
          <w:rtl/>
          <w:lang w:val="en-US" w:bidi="ar-EG"/>
        </w:rPr>
        <w:tab/>
        <w:t xml:space="preserve">خصوصية عناوين بروتوكول الإنترنت الخاصة بقطارات الوسائط لا يمكنها الاعتماد على التمديدات الخاصة بالخصوصية من أجل التشكيل الأوتوماتي لعناوين غير محددة الدول في الإصدار </w:t>
      </w:r>
      <w:r w:rsidRPr="00115B7B">
        <w:rPr>
          <w:lang w:val="en-US" w:bidi="ar-EG"/>
        </w:rPr>
        <w:t>(RFC 3041) IPv6</w:t>
      </w:r>
      <w:r w:rsidRPr="00115B7B">
        <w:rPr>
          <w:rtl/>
          <w:lang w:val="en-US" w:bidi="ar-EG"/>
        </w:rPr>
        <w:t xml:space="preserve">، وهي الحالة بالنسبة للإصدار </w:t>
      </w:r>
      <w:r w:rsidRPr="00115B7B">
        <w:rPr>
          <w:lang w:val="en-US" w:bidi="ar-EG"/>
        </w:rPr>
        <w:t>IPv6</w:t>
      </w:r>
      <w:r w:rsidRPr="00115B7B">
        <w:rPr>
          <w:rtl/>
          <w:lang w:val="en-US" w:bidi="ar-EG"/>
        </w:rPr>
        <w:t xml:space="preserve">. وتوفر التقنية </w:t>
      </w:r>
      <w:r w:rsidRPr="00115B7B">
        <w:rPr>
          <w:lang w:val="en-US" w:bidi="ar-EG"/>
        </w:rPr>
        <w:t>NAPT</w:t>
      </w:r>
      <w:r w:rsidRPr="00115B7B">
        <w:rPr>
          <w:rtl/>
          <w:lang w:val="en-US" w:bidi="ar-EG"/>
        </w:rPr>
        <w:t xml:space="preserve"> بديلاً لإخفاء عناوين المطاريف.</w:t>
      </w:r>
    </w:p>
    <w:p w:rsidR="00FB6739" w:rsidRDefault="00FB6739" w:rsidP="00FB6739">
      <w:pPr>
        <w:rPr>
          <w:rtl/>
          <w:lang w:val="en-US" w:bidi="ar-EG"/>
        </w:rPr>
      </w:pPr>
      <w:r>
        <w:rPr>
          <w:rtl/>
          <w:lang w:val="en-US" w:bidi="ar-EG"/>
        </w:rPr>
        <w:t xml:space="preserve">ودعم الجوانب الوظيفية لترجمة عنوان ومنفذ الشبكة </w:t>
      </w:r>
      <w:r>
        <w:rPr>
          <w:lang w:val="en-US" w:bidi="ar-EG"/>
        </w:rPr>
        <w:t>(NAPT)</w:t>
      </w:r>
      <w:r>
        <w:rPr>
          <w:rtl/>
          <w:lang w:val="en-US" w:bidi="ar-EG"/>
        </w:rPr>
        <w:t xml:space="preserve"> مكفول في المعمارية الوظيفية لشبكات الجيل التالي. ويتعين توفير تمديدات للنظام </w:t>
      </w:r>
      <w:r>
        <w:rPr>
          <w:lang w:val="en-US" w:bidi="ar-EG"/>
        </w:rPr>
        <w:t>IMS</w:t>
      </w:r>
      <w:r>
        <w:rPr>
          <w:rtl/>
          <w:lang w:val="en-US" w:bidi="ar-EG"/>
        </w:rPr>
        <w:t xml:space="preserve"> في مواصفاته للعمل مع التشكيلات المحتوية على </w:t>
      </w:r>
      <w:r>
        <w:rPr>
          <w:lang w:val="en-US" w:bidi="ar-EG"/>
        </w:rPr>
        <w:t>NAPT</w:t>
      </w:r>
      <w:r>
        <w:rPr>
          <w:rtl/>
          <w:lang w:val="en-US" w:bidi="ar-EG"/>
        </w:rPr>
        <w:t>.</w:t>
      </w:r>
    </w:p>
    <w:p w:rsidR="00FB6739" w:rsidRDefault="00FB6739" w:rsidP="00CE17B1">
      <w:pPr>
        <w:pStyle w:val="enumlev1"/>
        <w:rPr>
          <w:rtl/>
          <w:lang w:bidi="ar-EG"/>
        </w:rPr>
      </w:pPr>
      <w:r>
        <w:rPr>
          <w:lang w:bidi="ar-EG"/>
        </w:rPr>
        <w:sym w:font="Symbol" w:char="F0B7"/>
      </w:r>
      <w:r>
        <w:rPr>
          <w:rtl/>
          <w:lang w:bidi="ar-EG"/>
        </w:rPr>
        <w:tab/>
        <w:t>إن تخفيف القيود بشأن ندرة عرض النطاق قد يؤدي إلى اعتبارات تتعلق بالدعم الاختياري لبعض السمات التي تعد إلزامية في الوقت الحالي (مثل انضغاط بروتوكول استهلال الدورة).</w:t>
      </w:r>
    </w:p>
    <w:p w:rsidR="00FB6739" w:rsidRDefault="00FB6739" w:rsidP="00CE17B1">
      <w:pPr>
        <w:pStyle w:val="enumlev1"/>
        <w:rPr>
          <w:rtl/>
          <w:lang w:bidi="ar-EG"/>
        </w:rPr>
      </w:pPr>
      <w:r>
        <w:rPr>
          <w:lang w:bidi="ar-EG"/>
        </w:rPr>
        <w:sym w:font="Symbol" w:char="F0B7"/>
      </w:r>
      <w:r>
        <w:rPr>
          <w:rtl/>
          <w:lang w:bidi="ar-EG"/>
        </w:rPr>
        <w:tab/>
        <w:t>ستؤثر الاختلافات في إدارة الموقع على البروتوكولات المختلفة التي تقوم بنقل هذه المعلومات سواء بخصوص السطوح البينية للتشوير أو السطوح البينية للترسيم.</w:t>
      </w:r>
    </w:p>
    <w:p w:rsidR="00FB6739" w:rsidRDefault="00FB6739" w:rsidP="00CE17B1">
      <w:pPr>
        <w:pStyle w:val="enumlev1"/>
        <w:rPr>
          <w:rtl/>
          <w:lang w:bidi="ar-EG"/>
        </w:rPr>
      </w:pPr>
      <w:r>
        <w:rPr>
          <w:lang w:bidi="ar-EG"/>
        </w:rPr>
        <w:sym w:font="Symbol" w:char="F0B7"/>
      </w:r>
      <w:r>
        <w:rPr>
          <w:rtl/>
          <w:lang w:bidi="ar-EG"/>
        </w:rPr>
        <w:tab/>
        <w:t xml:space="preserve">ستفرض الاختلافات في إجراءات حجز الموارد في شبكة النفاذ تغييرات على إجراءات تخويل وحجز موارد النظام </w:t>
      </w:r>
      <w:r>
        <w:rPr>
          <w:lang w:bidi="ar-EG"/>
        </w:rPr>
        <w:t>IMS</w:t>
      </w:r>
      <w:r>
        <w:rPr>
          <w:rtl/>
          <w:lang w:bidi="ar-EG"/>
        </w:rPr>
        <w:t xml:space="preserve">، حيث إن إجراءات حجز الموارد لشبكات النفاذ </w:t>
      </w:r>
      <w:r>
        <w:rPr>
          <w:lang w:bidi="ar-EG"/>
        </w:rPr>
        <w:t>xDSL</w:t>
      </w:r>
      <w:r>
        <w:rPr>
          <w:rtl/>
          <w:lang w:bidi="ar-EG"/>
        </w:rPr>
        <w:t xml:space="preserve"> سيلزم أن يستهلها كيان من كيانات الشبكة (وهو </w:t>
      </w:r>
      <w:r>
        <w:rPr>
          <w:lang w:bidi="ar-EG"/>
        </w:rPr>
        <w:t>P-CSCF</w:t>
      </w:r>
      <w:r>
        <w:rPr>
          <w:rtl/>
          <w:lang w:bidi="ar-EG"/>
        </w:rPr>
        <w:t xml:space="preserve"> في حالة الخدمات القائمة على بروتوكول استهلال الدورة) وذلك بالنيابة عن مطاريف المستعمل النهائي.</w:t>
      </w:r>
    </w:p>
    <w:p w:rsidR="00FB6739" w:rsidRDefault="00FB6739" w:rsidP="00FB6739">
      <w:pPr>
        <w:rPr>
          <w:rtl/>
          <w:lang w:val="en-US" w:bidi="ar-EG"/>
        </w:rPr>
      </w:pPr>
      <w:r>
        <w:rPr>
          <w:rtl/>
          <w:lang w:val="en-US" w:bidi="ar-EG"/>
        </w:rPr>
        <w:t xml:space="preserve">وقد جرى اختبار التمديدات المذكورة عالية من جانب العديد من هيئات وضع المعايير لدعم استعمال نظام إدارة المعلومات </w:t>
      </w:r>
      <w:r>
        <w:rPr>
          <w:lang w:val="en-US" w:bidi="ar-EG"/>
        </w:rPr>
        <w:t>(IMS)</w:t>
      </w:r>
      <w:r>
        <w:rPr>
          <w:rtl/>
          <w:lang w:val="en-US" w:bidi="ar-EG"/>
        </w:rPr>
        <w:t xml:space="preserve"> في شبكات الجيل التالي.</w:t>
      </w:r>
    </w:p>
    <w:p w:rsidR="00FB6739" w:rsidRDefault="00FB6739" w:rsidP="00FB6739">
      <w:pPr>
        <w:pStyle w:val="Heading2"/>
        <w:rPr>
          <w:rtl/>
          <w:lang w:val="en-US" w:bidi="ar-EG"/>
        </w:rPr>
      </w:pPr>
      <w:bookmarkStart w:id="41" w:name="_Toc258940894"/>
      <w:r>
        <w:rPr>
          <w:lang w:val="en-US" w:bidi="ar-EG"/>
        </w:rPr>
        <w:t>6.3</w:t>
      </w:r>
      <w:r>
        <w:rPr>
          <w:rtl/>
          <w:lang w:val="en-US" w:bidi="ar-EG"/>
        </w:rPr>
        <w:tab/>
        <w:t>قضايا تتعلق بمستقبل شبكات الجيل التالي</w:t>
      </w:r>
      <w:bookmarkEnd w:id="41"/>
    </w:p>
    <w:p w:rsidR="00FB6739" w:rsidRDefault="00FB6739" w:rsidP="00FB6739">
      <w:pPr>
        <w:rPr>
          <w:rtl/>
          <w:lang w:val="en-US" w:bidi="ar-EG"/>
        </w:rPr>
      </w:pPr>
      <w:r>
        <w:rPr>
          <w:rtl/>
          <w:lang w:val="en-US" w:bidi="ar-EG"/>
        </w:rPr>
        <w:t>ينبغي الاستمرار في تطوير شبكات الجيل التالي لإقامة "عالم متصل" ويرى البعض أن شبكات الجيل التالي ينبغي أن تدعم التوصيل الشبكي واسع الانتشار في كل مكان وهو ما سيمثل بتعبير آخر الوضع الخاص "بالتوصيل بأي شيء".</w:t>
      </w:r>
    </w:p>
    <w:p w:rsidR="00FB6739" w:rsidRDefault="00FB6739" w:rsidP="00FB6739">
      <w:pPr>
        <w:rPr>
          <w:spacing w:val="4"/>
          <w:rtl/>
          <w:lang w:val="en-US" w:bidi="ar-EG"/>
        </w:rPr>
      </w:pPr>
      <w:r w:rsidRPr="00115B7B">
        <w:rPr>
          <w:spacing w:val="4"/>
          <w:rtl/>
          <w:lang w:val="en-US" w:bidi="ar-EG"/>
        </w:rPr>
        <w:t xml:space="preserve">ويبين الشكل </w:t>
      </w:r>
      <w:r w:rsidRPr="00115B7B">
        <w:rPr>
          <w:spacing w:val="4"/>
          <w:lang w:val="en-US" w:bidi="ar-EG"/>
        </w:rPr>
        <w:t>2-3</w:t>
      </w:r>
      <w:r w:rsidRPr="00115B7B">
        <w:rPr>
          <w:spacing w:val="4"/>
          <w:rtl/>
          <w:lang w:val="en-US" w:bidi="ar-EG"/>
        </w:rPr>
        <w:t xml:space="preserve"> أدناه نظرة إجمالية لتطورات شبكة الجيل التالي في قطاع تقييس الاتصالات ويحدد </w:t>
      </w:r>
      <w:r w:rsidRPr="00B70CFE">
        <w:rPr>
          <w:spacing w:val="4"/>
          <w:rtl/>
          <w:lang w:val="en-US" w:bidi="ar-EG"/>
        </w:rPr>
        <w:t>كثير</w:t>
      </w:r>
      <w:r>
        <w:rPr>
          <w:spacing w:val="4"/>
          <w:rtl/>
          <w:lang w:val="en-US" w:bidi="ar-EG"/>
        </w:rPr>
        <w:t>اً</w:t>
      </w:r>
      <w:r w:rsidRPr="00115B7B">
        <w:rPr>
          <w:spacing w:val="4"/>
          <w:rtl/>
          <w:lang w:val="en-US" w:bidi="ar-EG"/>
        </w:rPr>
        <w:t xml:space="preserve"> من المجالات التي تطورت بشكل جيد. ولا تزال بعض الوظائف والإمكانيات </w:t>
      </w:r>
      <w:r w:rsidRPr="00B70CFE">
        <w:rPr>
          <w:spacing w:val="4"/>
          <w:rtl/>
          <w:lang w:val="en-US" w:bidi="ar-EG"/>
        </w:rPr>
        <w:t>في</w:t>
      </w:r>
      <w:r w:rsidRPr="00115B7B">
        <w:rPr>
          <w:spacing w:val="4"/>
          <w:rtl/>
          <w:lang w:val="en-US" w:bidi="ar-EG"/>
        </w:rPr>
        <w:t xml:space="preserve"> حاجة إلى المزيد من التطوير خاصة مراعاة إدارة الهوية وضمان الأمن وإدارة الحركة بحيث تراعى اعتبارات جودة الخدمة/جودة الخبرة واعتبارات الأمن.</w:t>
      </w:r>
    </w:p>
    <w:p w:rsidR="00CE17B1" w:rsidRDefault="00CE17B1">
      <w:pPr>
        <w:tabs>
          <w:tab w:val="clear" w:pos="794"/>
          <w:tab w:val="clear" w:pos="1191"/>
          <w:tab w:val="clear" w:pos="1588"/>
          <w:tab w:val="clear" w:pos="1985"/>
        </w:tabs>
        <w:overflowPunct/>
        <w:autoSpaceDE/>
        <w:autoSpaceDN/>
        <w:bidi w:val="0"/>
        <w:adjustRightInd/>
        <w:spacing w:before="0" w:line="240" w:lineRule="auto"/>
        <w:jc w:val="left"/>
        <w:textAlignment w:val="auto"/>
        <w:rPr>
          <w:spacing w:val="4"/>
          <w:rtl/>
          <w:lang w:val="en-US" w:bidi="ar-SY"/>
        </w:rPr>
      </w:pPr>
      <w:r>
        <w:rPr>
          <w:spacing w:val="4"/>
          <w:rtl/>
          <w:lang w:val="en-US" w:bidi="ar-SY"/>
        </w:rPr>
        <w:br w:type="page"/>
      </w:r>
    </w:p>
    <w:p w:rsidR="00CE17B1" w:rsidRDefault="00CE17B1" w:rsidP="00B50AC7">
      <w:pPr>
        <w:spacing w:before="0" w:line="120" w:lineRule="auto"/>
        <w:rPr>
          <w:rtl/>
          <w:lang w:val="en-US" w:bidi="ar-EG"/>
        </w:rPr>
      </w:pPr>
    </w:p>
    <w:p w:rsidR="009B5F56" w:rsidRDefault="009B5F56" w:rsidP="00B50AC7">
      <w:pPr>
        <w:spacing w:before="0" w:line="120" w:lineRule="auto"/>
        <w:rPr>
          <w:rtl/>
          <w:lang w:val="en-US" w:bidi="ar-EG"/>
        </w:rPr>
      </w:pPr>
    </w:p>
    <w:p w:rsidR="00CE17B1" w:rsidRPr="0060392A" w:rsidRDefault="00CE17B1" w:rsidP="00B50AC7">
      <w:pPr>
        <w:pStyle w:val="figure0"/>
        <w:rPr>
          <w:rtl/>
          <w:lang w:val="en-US" w:bidi="ar-EG"/>
        </w:rPr>
      </w:pPr>
      <w:bookmarkStart w:id="42" w:name="_Toc259106639"/>
      <w:r w:rsidRPr="00194279">
        <w:rPr>
          <w:rtl/>
          <w:lang w:val="en-US" w:bidi="ar-EG"/>
        </w:rPr>
        <w:t xml:space="preserve">الشكل </w:t>
      </w:r>
      <w:r w:rsidRPr="00194279">
        <w:rPr>
          <w:lang w:val="en-US" w:bidi="ar-EG"/>
        </w:rPr>
        <w:t>2-3</w:t>
      </w:r>
      <w:r>
        <w:rPr>
          <w:rFonts w:hint="cs"/>
          <w:rtl/>
          <w:lang w:val="en-US" w:bidi="ar-EG"/>
        </w:rPr>
        <w:t>:</w:t>
      </w:r>
      <w:r w:rsidRPr="00194279">
        <w:rPr>
          <w:rtl/>
          <w:lang w:val="en-US" w:bidi="ar-EG"/>
        </w:rPr>
        <w:t xml:space="preserve"> حالة تطورات شبكات الجيل التالي</w:t>
      </w:r>
      <w:bookmarkEnd w:id="42"/>
    </w:p>
    <w:p w:rsidR="00FB6739" w:rsidRDefault="00A0320B" w:rsidP="009B5F56">
      <w:pPr>
        <w:pBdr>
          <w:bottom w:val="single" w:sz="18" w:space="1" w:color="auto"/>
        </w:pBdr>
        <w:spacing w:before="0" w:line="240" w:lineRule="auto"/>
        <w:jc w:val="center"/>
        <w:rPr>
          <w:rtl/>
          <w:lang w:val="en-US" w:bidi="ar-EG"/>
        </w:rPr>
      </w:pPr>
      <w:r>
        <w:rPr>
          <w:noProof/>
          <w:rtl/>
          <w:lang w:val="en-US" w:eastAsia="zh-CN"/>
        </w:rPr>
        <w:pict>
          <v:group id="_x0000_s50055" style="position:absolute;left:0;text-align:left;margin-left:167.3pt;margin-top:99.25pt;width:59.45pt;height:20.45pt;z-index:251769856" coordorigin="4480,3289" coordsize="1189,409">
            <v:shape id="_x0000_s50056" style="position:absolute;left:4699;top:3289;width:773;height:338" coordsize="773,338" o:allowincell="f" path="m386,l368,,348,,328,,308,,290,,272,2r-18,l236,3r-17,l203,5,186,7r-15,l157,8r-15,l127,10r-13,2l102,13,89,15,77,17r-9,1l58,20,48,21r-8,2l31,25r-6,3l18,30r-5,1l8,33,7,36,3,38,2,40,,41,,295r2,4l3,300r4,2l8,304r5,3l18,309r7,1l31,312r9,2l48,315r10,2l68,320r9,l89,322r13,1l114,325r13,2l142,328r15,2l171,330r15,2l203,333r16,l236,335r18,l272,335r18,2l308,337r20,l348,338r20,l386,338r21,l427,338r18,-1l465,337r18,l501,335r18,l538,335r16,-2l571,333r16,-1l604,330r14,l633,328r13,-1l660,325r13,-2l684,322r12,-2l708,320r9,-3l726,315r8,-1l742,312r8,-2l755,309r7,-2l765,304r4,-2l772,300r,-1l773,295r,-254l772,40r,-2l769,36r-4,-3l762,31r-7,-1l750,28r-8,-3l734,23r-8,-2l717,20r-9,-2l696,17,684,15,673,13,660,12,646,10,633,8r-15,l604,7r-17,l571,5,554,3r-16,l519,2,501,,483,,465,,445,,427,,407,,386,r,xe" filled="f" stroked="f">
              <v:path arrowok="t"/>
            </v:shape>
            <v:shape id="_x0000_s50057" style="position:absolute;left:4699;top:3289;width:773;height:84" coordsize="773,84" o:allowincell="f" path="m,41r2,2l3,46r4,2l8,50r5,1l18,54r7,2l31,58r9,1l48,63r10,1l68,64r9,4l89,68r13,3l114,71r13,2l142,74r15,2l171,76r15,2l203,79r16,l236,81r18,l272,83r18,l308,84r20,l348,84r20,l386,84r21,l427,84r18,l465,84r18,-1l501,83r18,-2l538,81r16,-2l571,79r16,l604,76r14,l633,74r13,-1l660,71r13,l684,68r12,l708,64r9,l726,63r8,-4l742,58r8,-2l755,54r7,-3l765,50r4,-2l772,46r,-3l773,41r-1,-1l772,38r-3,-2l765,33r-3,-2l755,30r-5,-2l742,25r-8,-2l726,21r-9,-1l708,18,696,17,684,15,673,13,660,12,646,10,633,8r-15,l604,7r-17,l571,5,554,3r-16,l519,2,501,,483,,465,,445,,427,,407,,386,,368,,348,,328,,308,,290,,272,2r-18,l236,3r-17,l203,5,186,7r-15,l157,8r-15,l127,10r-13,2l102,13,89,15,77,17r-9,1l58,20,48,21r-8,2l31,25r-6,3l18,30r-5,1l8,33,7,36,3,38,2,40,,41xe" filled="f" stroked="f">
              <v:path arrowok="t"/>
            </v:shape>
            <v:shape id="_x0000_s50058" style="position:absolute;left:4699;top:3289;width:773;height:338" coordsize="773,338" o:allowincell="f" path="m386,l368,,348,,328,,308,,290,,272,2r-18,l236,3r-17,l203,5,186,7r-15,l157,8r-15,l127,10r-13,2l102,13,89,15,77,17r-9,1l58,20,48,21r-8,2l31,25r-6,3l18,30r-5,1l8,33,7,36,3,38,2,40,,41,,295r2,4l3,300r4,2l8,304r5,3l18,309r7,1l31,312r9,2l48,315r10,2l68,320r9,l89,322r13,1l114,325r13,2l142,328r15,2l171,330r15,2l203,333r16,l236,335r18,l272,335r18,2l308,337r20,l348,338r20,l386,338r21,l427,338r18,-1l465,337r18,l501,335r18,l538,335r16,-2l571,333r16,-1l604,330r14,l633,328r13,-1l660,325r13,-2l684,322r12,-2l708,320r9,-3l726,315r8,-1l742,312r8,-2l755,309r7,-2l765,304r4,-2l772,300r,-1l773,295r,-254l772,40r,-2l769,36r-4,-3l762,31r-7,-1l750,28r-8,-3l734,23r-8,-2l717,20r-9,-2l696,17,684,15,673,13,660,12,646,10,633,8r-15,l604,7r-17,l571,5,554,3r-16,l519,2,501,,483,,465,,445,,427,,407,,386,r,e" filled="f" strokeweight=".35pt">
              <v:path arrowok="t"/>
            </v:shape>
            <v:shape id="_x0000_s50059" style="position:absolute;left:4699;top:3330;width:773;height:43" coordsize="773,43" o:allowincell="f" path="m,l2,2,3,5,7,7,8,9r5,1l18,13r7,2l31,17r9,1l48,22r10,1l68,23r9,4l89,27r13,3l114,30r13,2l142,33r15,2l171,35r15,2l203,38r16,l236,40r18,l272,42r18,l308,43r20,l348,43r20,l386,43r21,l427,43r18,l465,43r18,-1l501,42r18,-2l538,40r16,-2l571,38r16,l604,35r14,l633,33r13,-1l660,30r13,l684,27r12,l708,23r9,l726,22r8,-4l742,17r8,-2l755,13r7,-3l765,9r4,-2l772,5r,-3l773,e" filled="f" strokeweight=".35pt">
              <v:path arrowok="t"/>
            </v:shape>
            <v:shape id="_x0000_s50060" style="position:absolute;left:4699;top:3289;width:773;height:338" coordsize="773,338" o:allowincell="f" path="m386,l368,,348,,328,,308,,290,,272,2r-18,l236,3r-17,l203,5,186,7r-15,l157,8r-15,l127,10r-13,2l102,13,89,15,77,17r-9,1l58,20,48,21r-8,2l31,25r-6,3l18,30r-5,1l8,33,7,36,3,38,2,40,,41,,295r2,4l3,300r4,2l8,304r5,3l18,309r7,1l31,312r9,2l48,315r10,2l68,320r9,l89,322r13,1l114,325r13,2l142,328r15,2l171,330r15,2l203,333r16,l236,335r18,l272,335r18,2l308,337r20,l348,338r20,l386,338r21,l427,338r18,-1l465,337r18,l501,335r18,l538,335r16,-2l571,333r16,-1l604,330r14,l633,328r13,-1l660,325r13,-2l684,322r12,-2l708,320r9,-3l726,315r8,-1l742,312r8,-2l755,309r7,-2l765,304r4,-2l772,300r,-1l773,295r,-254l772,40r,-2l769,36r-4,-3l762,31r-7,-1l750,28r-8,-3l734,23r-8,-2l717,20r-9,-2l696,17,684,15,673,13,660,12,646,10,633,8r-15,l604,7r-17,l571,5,554,3r-16,l519,2,501,,483,,465,,445,,427,,407,,386,r,xe" filled="f" stroked="f">
              <v:path arrowok="t"/>
            </v:shape>
            <v:shape id="_x0000_s50061" style="position:absolute;left:4699;top:3289;width:773;height:84" coordsize="773,84" o:allowincell="f" path="m,41r2,2l3,46r4,2l8,50r5,1l18,54r7,2l31,58r9,1l48,63r10,1l68,64r9,4l89,68r13,3l114,71r13,2l142,74r15,2l171,76r15,2l203,79r16,l236,81r18,l272,83r18,l308,84r20,l348,84r20,l386,84r21,l427,84r18,l465,84r18,-1l501,83r18,-2l538,81r16,-2l571,79r16,l604,76r14,l633,74r13,-1l660,71r13,l684,68r12,l708,64r9,l726,63r8,-4l742,58r8,-2l755,54r7,-3l765,50r4,-2l772,46r,-3l773,41r-1,-1l772,38r-3,-2l765,33r-3,-2l755,30r-5,-2l742,25r-8,-2l726,21r-9,-1l708,18,696,17,684,15,673,13,660,12,646,10,633,8r-15,l604,7r-17,l571,5,554,3r-16,l519,2,501,,483,,465,,445,,427,,407,,386,,368,,348,,328,,308,,290,,272,2r-18,l236,3r-17,l203,5,186,7r-15,l157,8r-15,l127,10r-13,2l102,13,89,15,77,17r-9,1l58,20,48,21r-8,2l31,25r-6,3l18,30r-5,1l8,33,7,36,3,38,2,40,,41xe" filled="f" stroked="f">
              <v:path arrowok="t"/>
            </v:shape>
            <v:shape id="_x0000_s50062" type="#_x0000_t202" style="position:absolute;left:4480;top:3310;width:1189;height:388;mso-width-relative:margin;mso-height-relative:margin" filled="f" stroked="f">
              <v:textbox>
                <w:txbxContent>
                  <w:p w:rsidR="00A520AA" w:rsidRPr="00082122" w:rsidRDefault="00A520AA" w:rsidP="00FB6739">
                    <w:pPr>
                      <w:spacing w:before="0" w:line="144" w:lineRule="auto"/>
                      <w:jc w:val="center"/>
                      <w:rPr>
                        <w:sz w:val="4"/>
                        <w:szCs w:val="12"/>
                        <w:lang w:bidi="ar-SY"/>
                      </w:rPr>
                    </w:pPr>
                    <w:r w:rsidRPr="00082122">
                      <w:rPr>
                        <w:rFonts w:hint="cs"/>
                        <w:sz w:val="4"/>
                        <w:szCs w:val="12"/>
                        <w:rtl/>
                      </w:rPr>
                      <w:t>ملخصات بيانات مستعملي الخدمات</w:t>
                    </w:r>
                  </w:p>
                </w:txbxContent>
              </v:textbox>
            </v:shape>
          </v:group>
        </w:pict>
      </w:r>
      <w:r>
        <w:rPr>
          <w:rtl/>
          <w:lang w:val="en-US" w:bidi="ar-EG"/>
        </w:rPr>
        <w:pict>
          <v:shape id="_x0000_s49893" type="#_x0000_t202" style="position:absolute;left:0;text-align:left;margin-left:13.7pt;margin-top:95.2pt;width:70.1pt;height:18pt;z-index:251661312" o:allowincell="f" filled="f" stroked="f">
            <v:textbox inset="0,0,0,0">
              <w:txbxContent>
                <w:p w:rsidR="00A520AA" w:rsidRPr="00E77683" w:rsidRDefault="00A520AA" w:rsidP="00FB6739">
                  <w:pPr>
                    <w:spacing w:before="40" w:line="220" w:lineRule="exact"/>
                    <w:ind w:left="57"/>
                    <w:jc w:val="center"/>
                    <w:rPr>
                      <w:sz w:val="16"/>
                      <w:szCs w:val="20"/>
                      <w:lang w:val="en-US"/>
                    </w:rPr>
                  </w:pPr>
                  <w:r>
                    <w:rPr>
                      <w:rFonts w:hint="cs"/>
                      <w:sz w:val="16"/>
                      <w:szCs w:val="20"/>
                      <w:rtl/>
                    </w:rPr>
                    <w:t xml:space="preserve">إدارة الهوية </w:t>
                  </w:r>
                  <w:r>
                    <w:rPr>
                      <w:sz w:val="16"/>
                      <w:szCs w:val="20"/>
                      <w:lang w:val="en-US"/>
                    </w:rPr>
                    <w:t>(IdM)</w:t>
                  </w:r>
                </w:p>
              </w:txbxContent>
            </v:textbox>
          </v:shape>
        </w:pict>
      </w:r>
      <w:r>
        <w:rPr>
          <w:rtl/>
          <w:lang w:val="en-US" w:bidi="ar-EG"/>
        </w:rPr>
      </w:r>
      <w:r>
        <w:rPr>
          <w:lang w:val="en-US" w:bidi="ar-EG"/>
        </w:rPr>
        <w:pict>
          <v:group id="_x0000_s47704" editas="canvas" style="width:451.85pt;height:309.85pt;mso-position-horizontal-relative:char;mso-position-vertical-relative:line" coordorigin=",-77" coordsize="9037,6197" o:allowincell="f">
            <o:lock v:ext="edit" aspectratio="t"/>
            <v:shape id="_x0000_s47705" type="#_x0000_t75" style="position:absolute;top:-77;width:9037;height:6197" o:preferrelative="f" o:allowincell="f">
              <v:fill o:detectmouseclick="t"/>
              <v:path o:extrusionok="t" o:connecttype="none"/>
              <o:lock v:ext="edit" text="t"/>
            </v:shape>
            <v:group id="_x0000_s47706" style="position:absolute;left:52;top:78;width:8818;height:5862" coordorigin="52,78" coordsize="8818,5862">
              <v:shape id="_x0000_s47707" type="#_x0000_t202" style="position:absolute;left:52;top:3123;width:1260;height:1080" o:allowincell="f" filled="f" stroked="f">
                <v:textbox style="mso-next-textbox:#_x0000_s47707" inset="0,0,0,0">
                  <w:txbxContent>
                    <w:p w:rsidR="00A520AA" w:rsidRPr="00E77683" w:rsidRDefault="00A520AA" w:rsidP="00FB6739">
                      <w:pPr>
                        <w:spacing w:before="40" w:line="220" w:lineRule="exact"/>
                        <w:ind w:left="57"/>
                        <w:jc w:val="center"/>
                        <w:rPr>
                          <w:sz w:val="14"/>
                          <w:szCs w:val="20"/>
                          <w:lang w:val="en-US"/>
                        </w:rPr>
                      </w:pPr>
                      <w:r w:rsidRPr="00E77683">
                        <w:rPr>
                          <w:rFonts w:hint="cs"/>
                          <w:sz w:val="14"/>
                          <w:szCs w:val="20"/>
                          <w:rtl/>
                        </w:rPr>
                        <w:t xml:space="preserve">بث متعدد في تقارب </w:t>
                      </w:r>
                      <w:r w:rsidRPr="00E77683">
                        <w:rPr>
                          <w:sz w:val="14"/>
                          <w:szCs w:val="20"/>
                          <w:lang w:val="en-US"/>
                        </w:rPr>
                        <w:t>FMC</w:t>
                      </w:r>
                      <w:r w:rsidRPr="00E77683">
                        <w:rPr>
                          <w:rFonts w:hint="cs"/>
                          <w:sz w:val="14"/>
                          <w:szCs w:val="20"/>
                          <w:rtl/>
                          <w:lang w:val="en-US"/>
                        </w:rPr>
                        <w:t xml:space="preserve"> قائم على الإصدار </w:t>
                      </w:r>
                      <w:r w:rsidRPr="00E77683">
                        <w:rPr>
                          <w:sz w:val="14"/>
                          <w:szCs w:val="20"/>
                          <w:lang w:val="en-US"/>
                        </w:rPr>
                        <w:t>IPv6</w:t>
                      </w:r>
                    </w:p>
                  </w:txbxContent>
                </v:textbox>
              </v:shape>
              <v:group id="_x0000_s47708" style="position:absolute;left:1193;top:78;width:7677;height:5862" coordorigin="1193,78" coordsize="7677,5862" o:allowincell="f">
                <v:shape id="_x0000_s47709" style="position:absolute;left:2749;top:2604;width:4230;height:2124" coordsize="4230,2124" o:allowincell="f" path="m151,r-8,2l137,2r-9,2l120,5r-7,4l107,10r-8,4l92,19r-7,5l79,27r-7,7l67,38r-6,7l56,52r-5,6l44,67r-5,6l34,81r-5,9l26,98r-5,10l18,116r-2,10l13,136r-3,10l8,156,5,166,3,177r,10l1,199,,210r,12l,1905r,10l1,1926r2,12l3,1948r2,11l8,1969r2,10l13,1991r3,8l18,2009r3,10l26,2027r3,10l34,2044r5,8l44,2060r7,7l56,2073r5,9l67,2087r5,6l79,2098r6,5l92,2108r7,3l107,2115r6,3l120,2120r8,1l137,2123r6,1l151,2124r3928,l4087,2124r8,-1l4103,2121r7,-1l4117,2118r8,-3l4131,2111r7,-3l4145,2103r6,-5l4158,2093r6,-6l4169,2082r5,-9l4181,2067r5,-7l4191,2052r5,-8l4199,2037r5,-10l4207,2019r5,-10l4215,1999r2,-8l4220,1979r4,-10l4225,1959r2,-11l4229,1938r,-12l4230,1915r,-10l4230,222r,-12l4229,199r,-12l4227,177r-2,-11l4224,156r-4,-10l4217,136r-2,-10l4212,116r-5,-8l4204,98r-5,-8l4196,81r-5,-8l4186,67r-5,-9l4174,52r-5,-7l4164,38r-6,-4l4151,27r-6,-3l4138,19r-7,-5l4125,10r-8,-1l4110,5r-7,-1l4095,2r-8,l4079,,151,r,xe" fillcolor="#ffc" stroked="f">
                  <v:path arrowok="t"/>
                </v:shape>
                <v:shape id="_x0000_s47710" style="position:absolute;left:2749;top:2604;width:4230;height:2124" coordsize="4230,2124" o:allowincell="f" path="m151,r-8,2l137,2r-9,2l120,5r-7,4l107,10r-8,4l92,19r-7,5l79,27r-7,7l67,38r-6,7l56,52r-5,6l44,67r-5,6l34,81r-5,9l26,98r-5,10l18,116r-2,10l13,136r-3,10l8,156,5,166,3,177r,10l1,199,,210r,12l,1905r,10l1,1926r2,12l3,1948r2,11l8,1969r2,10l13,1991r3,8l18,2009r3,10l26,2027r3,10l34,2044r5,8l44,2060r7,7l56,2073r5,9l67,2087r5,6l79,2098r6,5l92,2108r7,3l107,2115r6,3l120,2120r8,1l137,2123r6,1l151,2124r3928,l4087,2124r8,-1l4103,2121r7,-1l4117,2118r8,-3l4131,2111r7,-3l4145,2103r6,-5l4158,2093r6,-6l4169,2082r5,-9l4181,2067r5,-7l4191,2052r5,-8l4199,2037r5,-10l4207,2019r5,-10l4215,1999r2,-8l4220,1979r4,-10l4225,1959r2,-11l4229,1938r,-12l4230,1915r,-10l4230,222r,-12l4229,199r,-12l4227,177r-2,-11l4224,156r-4,-10l4217,136r-2,-10l4212,116r-5,-8l4204,98r-5,-8l4196,81r-5,-8l4186,67r-5,-9l4174,52r-5,-7l4164,38r-6,-4l4151,27r-6,-3l4138,19r-7,-5l4125,10r-8,-1l4110,5r-7,-1l4095,2r-8,l4079,,151,r,e" filled="f" strokeweight=".1pt">
                  <v:path arrowok="t"/>
                </v:shape>
                <v:shape id="_x0000_s47711" style="position:absolute;left:2749;top:2604;width:4230;height:2124" coordsize="4230,2124" o:allowincell="f" path="m151,r-8,2l137,2r-9,2l120,5r-7,4l107,10r-8,4l92,19r-7,5l79,27r-7,7l67,38r-6,7l56,52r-5,6l44,67r-5,6l34,81r-5,9l26,98r-5,10l18,116r-2,10l13,136r-3,10l8,156,5,166,3,177r,10l1,199,,210r,12l,1905r,10l1,1926r2,12l3,1948r2,11l8,1969r2,10l13,1991r3,8l18,2009r3,10l26,2027r3,10l34,2044r5,8l44,2060r7,7l56,2073r5,9l67,2087r5,6l79,2098r6,5l92,2108r7,3l107,2115r6,3l120,2120r8,1l137,2123r6,1l151,2124r3928,l4087,2124r8,-1l4103,2121r7,-1l4117,2118r8,-3l4131,2111r7,-3l4145,2103r6,-5l4158,2093r6,-6l4169,2082r5,-9l4181,2067r5,-7l4191,2052r5,-8l4199,2037r5,-10l4207,2019r5,-10l4215,1999r2,-8l4220,1979r4,-10l4225,1959r2,-11l4229,1938r,-12l4230,1915r,-10l4230,222r,-12l4229,199r,-12l4227,177r-2,-11l4224,156r-4,-10l4217,136r-2,-10l4212,116r-5,-8l4204,98r-5,-8l4196,81r-5,-8l4186,67r-5,-9l4174,52r-5,-7l4164,38r-6,-4l4151,27r-6,-3l4138,19r-7,-5l4125,10r-8,-1l4110,5r-7,-1l4095,2r-8,l4079,,151,r,e" filled="f" strokeweight=".25pt">
                  <v:path arrowok="t"/>
                </v:shape>
                <v:shape id="_x0000_s47712" style="position:absolute;left:2749;top:1207;width:4230;height:1368" coordsize="4230,1368" o:allowincell="f" path="m113,r-6,l102,,97,1r-7,l85,5,80,6,76,8r-7,2l64,13r-5,3l54,19r-3,4l46,28r-5,3l34,41,26,51,19,61,13,72,10,84,5,97r,8l3,110r-2,8l1,125,,132r,8l,1226r,8l1,1241r,6l3,1256r2,6l5,1269r5,13l13,1294r6,11l26,1317r8,10l41,1335r5,5l51,1343r3,3l59,1350r5,3l69,1356r7,4l80,1361r5,2l90,1364r7,l102,1366r5,2l113,1368r4004,l4123,1368r5,-2l4135,1364r5,l4146,1363r5,-2l4156,1360r5,-4l4166,1353r5,-3l4174,1346r7,-3l4184,1340r5,-5l4196,1327r8,-10l4211,1305r4,-11l4220,1282r5,-13l4225,1262r4,-6l4229,1247r,-6l4230,1234r,-8l4230,140r,-8l4229,125r,-7l4229,110r-4,-5l4225,97r-5,-13l4215,72r-4,-11l4204,51r-8,-10l4189,31r-5,-3l4181,23r-7,-4l4171,16r-5,-3l4161,10r-5,-2l4151,6r-5,-1l4140,1r-5,l4128,r-5,l4117,,113,r,xe" fillcolor="#cfc" stroked="f">
                  <v:path arrowok="t"/>
                </v:shape>
                <v:shape id="_x0000_s47713" style="position:absolute;left:2749;top:1207;width:4230;height:1368" coordsize="4230,1368" o:allowincell="f" path="m113,r-6,l102,,97,1r-7,l85,5,80,6,76,8r-7,2l64,13r-5,3l54,19r-3,4l46,28r-5,3l34,41,26,51,19,61,13,72,10,84,5,97r,8l3,110r-2,8l1,125,,132r,8l,1226r,8l1,1241r,6l3,1256r2,6l5,1269r5,13l13,1294r6,11l26,1317r8,10l41,1335r5,5l51,1343r3,3l59,1350r5,3l69,1356r7,4l80,1361r5,2l90,1364r7,l102,1366r5,2l113,1368r4004,l4123,1368r5,-2l4135,1364r5,l4146,1363r5,-2l4156,1360r5,-4l4166,1353r5,-3l4174,1346r7,-3l4184,1340r5,-5l4196,1327r8,-10l4211,1305r4,-11l4220,1282r5,-13l4225,1262r4,-6l4229,1247r,-6l4230,1234r,-8l4230,140r,-8l4229,125r,-7l4229,110r-4,-5l4225,97r-5,-13l4215,72r-4,-11l4204,51r-8,-10l4189,31r-5,-3l4181,23r-7,-4l4171,16r-5,-3l4161,10r-5,-2l4151,6r-5,-1l4140,1r-5,l4128,r-5,l4117,,113,r,e" filled="f" strokeweight=".1pt">
                  <v:path arrowok="t"/>
                </v:shape>
                <v:shape id="_x0000_s47714" style="position:absolute;left:1736;top:1230;width:971;height:62" coordsize="971,62" o:allowincell="f" path="m,11l51,10r2,51l2,62,,11xm102,10r51,l155,61r-51,l102,10xm204,8r52,l257,59r-51,l204,8xm307,8l358,6r2,52l308,59,307,8xm409,6l460,5r2,51l411,58,409,6xm511,5r51,l562,56r-51,l511,5xm614,3r51,l665,54r-51,l614,3xm716,3l767,1r,52l716,53r,-50xm818,1l868,r1,51l818,53r,-52xm919,r51,l971,51r-51,l919,xe" fillcolor="lime" strokecolor="lime" strokeweight=".1pt">
                  <v:path arrowok="t"/>
                  <o:lock v:ext="edit" verticies="t"/>
                </v:shape>
                <v:shape id="_x0000_s47715" style="position:absolute;left:1833;top:3352;width:241;height:50" coordsize="241,50" o:allowincell="f" path="m,l51,r,50l,50,,xm101,r51,l152,50r-51,l101,xm203,r38,l241,50r-38,l203,xe" fillcolor="lime" strokecolor="lime" strokeweight=".1pt">
                  <v:path arrowok="t"/>
                  <o:lock v:ext="edit" verticies="t"/>
                </v:shape>
                <v:shape id="_x0000_s47716" style="position:absolute;left:1785;top:4461;width:964;height:51" coordsize="964,51" o:allowincell="f" path="m,l50,r,51l,51,,xm101,r51,l152,51r-51,l101,xm203,r51,l254,51r-51,l203,xm306,r51,l357,51r-51,l306,xm408,r51,l459,51r-51,l408,xm510,r51,l561,51r-51,l510,xm612,r51,l663,51r-51,l612,xm715,r51,l766,51r-51,l715,xm817,r51,l868,51r-51,l817,xm917,r47,l964,51r-47,l917,xe" fillcolor="lime" strokecolor="lime" strokeweight=".1pt">
                  <v:path arrowok="t"/>
                  <o:lock v:ext="edit" verticies="t"/>
                </v:shape>
                <v:rect id="_x0000_s47717" style="position:absolute;left:2874;top:2415;width:1110;height:255;mso-wrap-style:none" o:allowincell="f" filled="f" stroked="f">
                  <v:textbox style="mso-next-textbox:#_x0000_s47717;mso-fit-shape-to-text:t" inset="0,0,0,0">
                    <w:txbxContent>
                      <w:p w:rsidR="00A520AA" w:rsidRDefault="00A520AA" w:rsidP="00FB6739">
                        <w:r>
                          <w:rPr>
                            <w:rFonts w:ascii="Tahoma" w:hAnsi="Tahoma" w:cs="Tahoma"/>
                            <w:b/>
                            <w:bCs/>
                            <w:color w:val="000000"/>
                            <w:sz w:val="14"/>
                            <w:szCs w:val="14"/>
                          </w:rPr>
                          <w:t>Service stratum</w:t>
                        </w:r>
                      </w:p>
                    </w:txbxContent>
                  </v:textbox>
                </v:rect>
                <v:shape id="_x0000_s47718" style="position:absolute;left:2303;top:1434;width:1894;height:1463" coordsize="1894,1463" o:allowincell="f" path="m,1463r,-27l25,1436r,27l,1463xm,1411r,-26l25,1385r,26l,1411xm,1360r,-26l25,1334r,26l,1360xm,1309r,-26l25,1283r,26l,1309xm,1258r,-26l25,1232r,26l,1258xm,1207r,-27l25,1180r,27l,1207xm,1156r,-27l25,1129r,27l,1156xm,1104r,-24l25,1080r,24l,1104xm,1053r,-24l25,1029r,24l,1053xm,1002l,977r25,l25,1002r-25,xm,951l,926r25,l25,951,,951xm,900l,875r25,l25,900,,900xm,849l,824r25,l25,849,,849xm,798l,773r25,l25,798,,798xm,746l,722r25,l25,746,,746xm,695l,670r25,l25,695,,695xm,646l,619r25,l25,646,,646xm,595l,568r25,l25,595,,595xm,543l,517r25,l25,543,,543xm,492l,466r25,l25,492,,492xm,441l,415r25,l25,441,,441xm,390l,363r25,l25,390,,390xm,339l,312r25,l25,339,,339xm,288l,261r25,l25,288,,288xm,236l,212r25,l25,236,,236xm,185l,160r25,l25,185,,185xm,134l,109r25,l25,134,,134xm,83l,58r25,l25,83,,83xm,32l,14,,10,2,9,2,7,4,5,5,4,7,2r3,l12,r8,l20,27r-8,l25,14r,18l,32xm45,l71,r,27l45,27,45,xm96,r26,l122,27r-26,l96,xm147,r25,l172,27r-25,l147,xm198,r25,l223,27r-25,l198,xm249,r25,l274,27r-25,l249,xm301,r24,l325,27r-24,l301,xm352,r24,l376,27r-24,l352,xm403,r25,l428,27r-25,l403,xm454,r25,l479,27r-25,l454,xm505,r25,l530,27r-25,l505,xm556,r25,l581,27r-25,l556,xm606,r26,l632,27r-26,l606,xm657,r26,l683,27r-26,l657,xm708,r26,l734,27r-26,l708,xm759,r26,l785,27r-26,l759,xm810,r27,l837,27r-27,l810,xm861,r27,l888,27r-27,l861,xm912,r27,l939,27r-27,l912,xm964,r26,l990,27r-26,l964,xm1015,r26,l1041,27r-26,l1015,xm1066,r25,l1091,27r-25,l1066,xm1117,r25,l1142,27r-25,l1117,xm1168,r25,l1193,27r-25,l1168,xm1219,r25,l1244,27r-25,l1219,xm1270,r25,l1295,27r-25,l1270,xm1321,r25,l1346,27r-25,l1321,xm1373,r24,l1397,27r-24,l1373,xm1424,r24,l1448,27r-24,l1424,xm1475,r25,l1500,27r-25,l1475,xm1524,r27,l1551,27r-27,l1524,xm1575,r27,l1602,27r-27,l1575,xm1627,r26,l1653,27r-26,l1627,xm1678,r26,l1704,27r-26,l1678,xm1729,r26,l1755,27r-26,l1729,xm1780,r26,l1806,27r-26,l1780,xm1831,r27,l1858,27r-27,l1831,xm1882,r12,l1894,27r-12,l1882,xe" fillcolor="black" strokeweight=".1pt">
                  <v:path arrowok="t"/>
                  <o:lock v:ext="edit" verticies="t"/>
                </v:shape>
                <v:shape id="_x0000_s47719" style="position:absolute;left:4763;top:966;width:24;height:1030" coordsize="24,1030" o:allowincell="f" path="m,1030r,-25l24,1005r,25l,1030xm,978l,954r24,l24,978,,978xm,927l,902r24,l24,927,,927xm,878l,851r24,l24,878,,878xm,827l,800r24,l24,827,,827xm,775l,749r24,l24,775,,775xm,724l,698r24,l24,724,,724xm,673l,647r24,l24,673,,673xm,622l,595r24,l24,622,,622xm,571l,544r24,l24,571,,571xm,520l,495r24,l24,520,,520xm,468l,444r24,l24,468,,468xm,417l,393r24,l24,417,,417xm,366l,341r24,l24,366,,366xm,315l,290r24,l24,315,,315xm,264l,239r24,l24,264,,264xm,213l,188r24,l24,213,,213xm,161l,137r24,l24,161,,161xm,110l,86r24,l24,110,,110xm,61l,34r24,l24,61,,61xm,10l,,24,r,10l,10xe" fillcolor="black" strokeweight=".1pt">
                  <v:path arrowok="t"/>
                  <o:lock v:ext="edit" verticies="t"/>
                </v:shape>
                <v:rect id="_x0000_s47720" style="position:absolute;left:1663;top:1225;width:274;height:3474" o:allowincell="f" fillcolor="#fcf" stroked="f"/>
                <v:rect id="_x0000_s47721" style="position:absolute;left:1663;top:1225;width:274;height:3474" o:allowincell="f" filled="f" strokeweight=".35pt"/>
                <v:shape id="_x0000_s47722" style="position:absolute;left:4919;top:5103;width:460;height:51" coordsize="460,51" o:allowincell="f" path="m,l51,r,51l,51,,xm103,r51,l154,51r-51,l103,xm205,r51,l256,51r-51,l205,xm307,r51,l358,51r-51,l307,xm409,r51,l460,51r-51,l409,xe" fillcolor="lime" strokecolor="lime" strokeweight=".1pt">
                  <v:path arrowok="t"/>
                  <o:lock v:ext="edit" verticies="t"/>
                </v:shape>
                <v:shape id="_x0000_s47723" style="position:absolute;left:2460;top:2207;width:1494;height:28" coordsize="1494,28" o:allowincell="f" path="m,l26,r,26l,26,,xm51,l78,r,26l51,26,51,xm102,r27,l129,26r-27,l102,xm153,r25,l178,26r-25,l153,xm205,r24,l229,26r-24,l205,xm256,r24,l280,26r-24,l256,xm307,r25,l332,26r-25,l307,xm358,r25,l383,26r-25,l358,xm409,r25,l434,26r-25,l409,xm460,r25,l485,26r-25,l460,xm511,r25,l536,26r-25,l511,xm562,r25,l587,26r-25,l562,xm614,r24,l638,26r-24,l614,xm663,r26,l689,26r-26,l663,xm714,r27,l741,26r-27,l714,xm765,r27,l792,26r-27,l765,xm816,r27,l843,26r-27,l816,xm868,r26,l894,26r-26,l868,xm919,r26,l945,26r-26,l919,xm970,r26,l996,26r-26,l970,xm1021,r26,l1047,26r-26,l1021,xm1072,r25,l1097,26r-25,l1072,xm1123,r25,l1148,26r-25,l1123,xm1174,r25,l1199,26r-25,l1174,xm1226,1r24,l1250,28r-24,l1226,1xm1277,1r24,l1301,28r-24,l1277,1xm1328,1r25,l1353,28r-25,l1328,1xm1379,1r25,l1404,28r-25,l1379,1xm1430,1r25,l1455,28r-25,l1430,1xm1481,1r13,l1494,28r-13,l1481,1xe" fillcolor="black" strokeweight=".1pt">
                  <v:path arrowok="t"/>
                  <o:lock v:ext="edit" verticies="t"/>
                </v:shape>
                <v:shape id="_x0000_s47724" style="position:absolute;left:2447;top:2220;width:26;height:677" coordsize="26,677" o:allowincell="f" path="m,677l,650r26,l26,677,,677xm,625l,599r26,l26,625,,625xm,574l,548r26,l26,574,,574xm,523l,497r26,l26,523,,523xm,472l,446r26,l26,472,,472xm,421l,394r26,l26,421,,421xm,370l,343r26,l26,370,,370xm,318l,294r26,l26,318,,318xm,267l,243r26,l26,267,,267xm,216l,191r26,l26,216,,216xm,165l,140r26,l26,165,,165xm,114l,89r26,l26,114,,114xm,63l,38r26,l26,63,,63xm,12l,,26,r,12l,12xe" fillcolor="black" strokeweight=".1pt">
                  <v:path arrowok="t"/>
                  <o:lock v:ext="edit" verticies="t"/>
                </v:shape>
                <v:shape id="_x0000_s47725" style="position:absolute;left:2460;top:2207;width:1494;height:28" coordsize="1494,28" o:allowincell="f" path="m,l26,r,26l,26,,xm51,l78,r,26l51,26,51,xm102,r27,l129,26r-27,l102,xm153,r25,l178,26r-25,l153,xm205,r24,l229,26r-24,l205,xm256,r24,l280,26r-24,l256,xm307,r25,l332,26r-25,l307,xm358,r25,l383,26r-25,l358,xm409,r25,l434,26r-25,l409,xm460,r25,l485,26r-25,l460,xm511,r25,l536,26r-25,l511,xm562,r25,l587,26r-25,l562,xm614,r24,l638,26r-24,l614,xm663,r26,l689,26r-26,l663,xm714,r27,l741,26r-27,l714,xm765,r27,l792,26r-27,l765,xm816,r27,l843,26r-27,l816,xm868,r26,l894,26r-26,l868,xm919,r26,l945,26r-26,l919,xm970,r26,l996,26r-26,l970,xm1021,r26,l1047,26r-26,l1021,xm1072,r25,l1097,26r-25,l1072,xm1123,r25,l1148,26r-25,l1123,xm1174,r25,l1199,26r-25,l1174,xm1226,1r24,l1250,28r-24,l1226,1xm1277,1r24,l1301,28r-24,l1277,1xm1328,1r25,l1353,28r-25,l1328,1xm1379,1r25,l1404,28r-25,l1379,1xm1430,1r25,l1455,28r-25,l1430,1xm1481,1r13,l1494,28r-13,l1481,1xe" fillcolor="black" strokeweight=".1pt">
                  <v:path arrowok="t"/>
                  <o:lock v:ext="edit" verticies="t"/>
                </v:shape>
                <v:shape id="_x0000_s47726" style="position:absolute;left:2447;top:2220;width:26;height:677" coordsize="26,677" o:allowincell="f" path="m,677l,650r26,l26,677,,677xm,625l,599r26,l26,625,,625xm,574l,548r26,l26,574,,574xm,523l,497r26,l26,523,,523xm,472l,446r26,l26,472,,472xm,421l,394r26,l26,421,,421xm,370l,343r26,l26,370,,370xm,318l,294r26,l26,318,,318xm,267l,243r26,l26,267,,267xm,216l,191r26,l26,216,,216xm,165l,140r26,l26,165,,165xm,114l,89r26,l26,114,,114xm,63l,38r26,l26,63,,63xm,12l,,26,r,12l,12xe" fillcolor="black" strokeweight=".1pt">
                  <v:path arrowok="t"/>
                  <o:lock v:ext="edit" verticies="t"/>
                </v:shape>
                <v:shape id="_x0000_s47727" style="position:absolute;left:4763;top:2365;width:24;height:639" coordsize="24,639" o:allowincell="f" path="m24,r,25l,25,,,24,xm24,51r,25l,76,,51r24,xm24,103r,24l,127,,103r24,xm24,154r,24l,178,,154r24,xm24,205r,25l,230,,205r24,xm24,254r,27l,281,,254r24,xm24,306r,26l,332,,306r24,xm24,357r,26l,383,,357r24,xm24,408r,26l,434,,408r24,xm24,459r,26l,485,,459r24,xm24,510r,27l,537,,510r24,xm24,561r,27l,588,,561r24,xm24,612r,27l,639,,612r24,xe" fillcolor="black" strokeweight=".1pt">
                  <v:path arrowok="t"/>
                  <o:lock v:ext="edit" verticies="t"/>
                </v:shape>
                <v:shape id="_x0000_s47728" style="position:absolute;left:5371;top:1436;width:2166;height:1508" coordsize="2166,1508" o:allowincell="f" path="m2141,1508r,-26l2166,1482r,26l2141,1508xm2141,1457r,-26l2166,1431r,26l2141,1457xm2141,1406r,-26l2166,1380r,26l2141,1406xm2141,1355r,-26l2166,1329r,26l2141,1355xm2141,1304r,-27l2166,1277r,27l2141,1304xm2141,1253r,-27l2166,1226r,27l2141,1253xm2141,1202r,-25l2166,1177r,25l2141,1202xm2141,1150r,-24l2166,1126r,24l2141,1150xm2141,1099r,-25l2166,1074r,25l2141,1099xm2141,1048r,-25l2166,1023r,25l2141,1048xm2141,997r,-25l2166,972r,25l2141,997xm2141,946r,-25l2166,921r,25l2141,946xm2141,895r,-25l2166,870r,25l2141,895xm2141,843r,-24l2166,819r,24l2141,843xm2141,792r,-25l2166,767r,25l2141,792xm2141,743r,-27l2166,716r,27l2141,743xm2141,692r,-27l2166,665r,27l2141,692xm2141,640r,-26l2166,614r,26l2141,640xm2141,589r,-26l2166,563r,26l2141,589xm2141,538r,-26l2166,512r,26l2141,538xm2141,487r,-26l2166,461r,26l2141,487xm2141,436r,-27l2166,409r,27l2141,436xm2141,385r,-27l2166,358r,27l2141,385xm2141,333r,-24l2166,309r,24l2141,333xm2141,282r,-24l2166,258r,24l2141,282xm2141,231r,-25l2166,206r,25l2141,231xm2141,180r,-25l2166,155r,25l2141,180xm2141,129r,-25l2166,104r,25l2141,129xm2141,78r,-25l2166,53r,25l2141,78xm2141,26r,-14l2153,25r-10,l2143,r10,l2156,r2,l2161,2r2,1l2164,5r2,2l2166,8r,4l2166,26r-25,xm2118,25r-26,l2092,r26,l2118,25xm2067,25r-27,l2040,r27,l2067,25xm2016,25r-27,l1989,r27,l2016,25xm1965,25r-27,l1938,r27,l1965,25xm1913,25r-26,l1887,r26,l1913,25xm1862,25r-24,l1838,r24,l1862,25xm1811,25r-25,l1786,r25,l1811,25xm1760,25r-25,l1735,r25,l1760,25xm1709,25r-25,l1684,r25,l1709,25xm1658,25r-25,l1633,r25,l1658,25xm1607,25r-25,l1582,r25,l1607,25xm1556,25r-25,l1531,r25,l1556,25xm1504,25r-24,l1480,r24,l1504,25xm1453,25r-24,l1429,r24,l1453,25xm1404,25r-27,l1377,r27,l1404,25xm1353,25r-27,l1326,r27,l1353,25xm1302,25r-27,l1275,r27,l1302,25xm1250,25r-26,l1224,r26,l1250,25xm1199,25r-26,l1173,r26,l1199,25xm1148,25r-26,l1122,r26,l1148,25xm1097,25r-26,l1071,r26,l1097,25xm1046,25r-26,l1020,r26,l1046,25xm995,25r-27,l968,r27,l995,25xm944,25r-25,l919,r25,l944,25xm892,25r-24,l868,r24,l892,25xm841,25r-24,l817,r24,l841,25xm790,25r-25,l765,r25,l790,25xm739,25r-25,l714,r25,l739,25xm688,25r-25,l663,r25,l688,25xm637,25r-25,l612,r25,l637,25xm586,25r-25,l561,r25,l586,25xm535,25r-25,l510,r25,l535,25xm485,25r-26,l459,r26,l485,25xm434,25r-26,l408,r26,l434,25xm383,25r-27,l356,r27,l383,25xm332,25r-27,l305,r27,l332,25xm281,25r-27,l254,r27,l281,25xm229,25r-26,l203,r26,l229,25xm178,25r-26,l152,r26,l178,25xm127,25r-26,l101,r26,l127,25xm76,25r-25,l51,,76,r,25xm25,25l,25,,,25,r,25xe" fillcolor="black" strokeweight=".1pt">
                  <v:path arrowok="t"/>
                  <o:lock v:ext="edit" verticies="t"/>
                </v:shape>
                <v:shape id="_x0000_s47729" style="position:absolute;left:5571;top:2063;width:1761;height:25" coordsize="1761,25" o:allowincell="f" path="m1761,25r-24,l1737,r24,l1761,25xm1710,25r-25,l1685,r25,l1710,25xm1659,25r-25,l1634,r25,l1659,25xm1608,25r-25,l1583,r25,l1608,25xm1557,25r-25,l1532,r25,l1557,25xm1506,25r-25,l1481,r25,l1506,25xm1455,25r-25,l1430,r25,l1455,25xm1403,25r-24,l1379,r24,l1403,25xm1352,25r-24,l1328,r24,l1352,25xm1303,25r-27,l1276,r27,l1303,25xm1252,25r-27,l1225,r27,l1252,25xm1201,25r-27,l1174,r27,l1201,25xm1149,25r-26,l1123,r26,l1149,25xm1098,25r-26,l1072,r26,l1098,25xm1047,25r-26,l1021,r26,l1047,25xm996,25r-26,l970,r26,l996,25xm945,25r-27,l918,r27,l945,25xm894,25r-25,l869,r25,l894,25xm843,25r-25,l818,r25,l843,25xm791,25r-24,l767,r24,l791,25xm740,25r-24,l716,r24,l740,25xm689,25r-25,l664,r25,l689,25xm638,25r-25,l613,r25,l638,25xm587,25r-25,l562,r25,l587,25xm536,25r-25,l511,r25,l536,25xm485,25r-25,l460,r25,l485,25xm435,25r-26,l409,r26,l435,25xm384,25r-26,l358,r26,l384,25xm333,25r-26,l307,r26,l333,25xm282,25r-27,l255,r27,l282,25xm231,25r-27,l204,r27,l231,25xm180,25r-27,l153,r27,l180,25xm128,25r-26,l102,r26,l128,25xm77,25r-26,l51,,77,r,25xm26,25l,25,,,26,r,25xe" fillcolor="black" strokeweight=".1pt">
                  <v:path arrowok="t"/>
                  <o:lock v:ext="edit" verticies="t"/>
                </v:shape>
                <v:shape id="_x0000_s47730" style="position:absolute;left:7367;top:2050;width:26;height:894" coordsize="26,894" o:allowincell="f" path="m,894l,868r26,l26,894,,894xm,843l,817r26,l26,843,,843xm,792l,766r26,l26,792,,792xm,741l,715r26,l26,741,,741xm,690l,663r26,l26,690,,690xm,639l,612r26,l26,639,,639xm,588l,563r26,l26,588,,588xm,536l,512r26,l26,536,,536xm,485l,460r26,l26,485,,485xm,434l,409r26,l26,434,,434xm,383l,358r26,l26,383,,383xm,332l,307r26,l26,332,,332xm,281l,256r26,l26,281,,281xm,229l,205r26,l26,229,,229xm,178l,153r26,l26,178,,178xm,129l,102r26,l26,129,,129xm,78l,51r26,l26,78,,78xm,26l,,26,r,26l,26xe" fillcolor="black" strokeweight=".1pt">
                  <v:path arrowok="t"/>
                  <o:lock v:ext="edit" verticies="t"/>
                </v:shape>
                <v:shape id="_x0000_s47731" style="position:absolute;left:6127;top:2256;width:481;height:25" coordsize="481,25" o:allowincell="f" path="m481,25r-26,l455,r26,l481,25xm430,25r-26,l404,r26,l430,25xm379,25r-26,l353,r26,l379,25xm328,25r-27,l301,r27,l328,25xm277,25r-27,l250,r27,l277,25xm226,25r-27,l199,r27,l226,25xm174,25r-24,l150,r24,l174,25xm123,25r-24,l99,r24,l123,25xm72,25r-25,l47,,72,r,25xm21,25l,25,,,21,r,25xe" fillcolor="black" strokeweight=".1pt">
                  <v:path arrowok="t"/>
                  <o:lock v:ext="edit" verticies="t"/>
                </v:shape>
                <v:shape id="_x0000_s47732" style="position:absolute;left:6595;top:2268;width:26;height:1690" coordsize="26,1690" o:allowincell="f" path="m,1690r,-27l26,1663r,27l,1690xm,1639r,-27l26,1612r,27l,1639xm,1587r,-26l26,1561r,26l,1587xm,1536r,-26l26,1510r,26l,1536xm,1485r,-26l26,1459r,26l,1485xm,1434r,-26l26,1408r,26l,1434xm,1383r,-27l26,1356r,27l,1383xm,1332r,-27l26,1305r,27l,1332xm,1280r,-24l26,1256r,24l,1280xm,1229r,-24l26,1205r,24l,1229xm,1178r,-25l26,1153r,25l,1178xm,1127r,-25l26,1102r,25l,1127xm,1076r,-25l26,1051r,25l,1076xm,1025r,-25l26,1000r,25l,1025xm,974l,949r26,l26,974,,974xm,922l,898r26,l26,922,,922xm,871l,846r26,l26,871,,871xm,822l,795r26,l26,822,,822xm,771l,744r26,l26,771,,771xm,719l,693r26,l26,719,,719xm,668l,642r26,l26,668,,668xm,617l,591r26,l26,617,,617xm,566l,539r26,l26,566,,566xm,515l,488r26,l26,515,,515xm,464l,437r26,l26,464,,464xm,412l,388r26,l26,412,,412xm,361l,336r26,l26,361,,361xm,310l,285r26,l26,310,,310xm,259l,234r26,l26,259,,259xm,208l,183r26,l26,208,,208xm,157l,132r26,l26,157,,157xm,105l,81r26,l26,105,,105xm,54l,30r26,l26,54,,54xm,3l,,26,r,3l,3xe" fillcolor="black" strokeweight=".1pt">
                  <v:path arrowok="t"/>
                  <o:lock v:ext="edit" verticies="t"/>
                </v:shape>
                <v:shape id="_x0000_s47733" style="position:absolute;left:4763;top:3397;width:26;height:485" coordsize="26,485" o:allowincell="f" path="m26,r,24l,24,,,26,xm26,51r,25l,76,,51r26,xm26,102r,25l,127,,102r26,xm26,153r,25l,178,,153r26,xm26,204r,25l,229,,204r26,xm26,254r,26l,280,,254r26,xm26,305r,26l,331,,305r26,xm26,356r,27l,383,,356r26,xm26,407r,27l,434,,407r26,xm26,458r,27l,485,,458r26,xe" fillcolor="black" strokeweight=".1pt">
                  <v:path arrowok="t"/>
                  <o:lock v:ext="edit" verticies="t"/>
                </v:shape>
                <v:shape id="_x0000_s47734" style="position:absolute;left:3674;top:2062;width:280;height:24" coordsize="280,24" o:allowincell="f" path="m280,24r-24,l256,r24,l280,24xm229,24r-25,l204,r25,l229,24xm178,24r-25,l153,r25,l178,24xm127,24r-25,l102,r25,l127,24xm76,24r-25,l51,,76,r,24xm25,24l,24,,,25,r,24xe" fillcolor="black" strokeweight=".1pt">
                  <v:path arrowok="t"/>
                  <o:lock v:ext="edit" verticies="t"/>
                </v:shape>
                <v:shape id="_x0000_s47735" style="position:absolute;left:3354;top:1532;width:843;height:25" coordsize="843,25" o:allowincell="f" path="m843,25r-27,l816,r27,l843,25xm792,25r-27,l765,r27,l792,25xm741,25r-25,l716,r25,l741,25xm689,25r-24,l665,r24,l689,25xm638,25r-24,l614,r24,l638,25xm587,25r-25,l562,r25,l587,25xm536,25r-25,l511,r25,l536,25xm485,25r-25,l460,r25,l485,25xm434,25r-25,l409,r25,l434,25xm383,25r-25,l358,r25,l383,25xm332,25r-25,l307,r25,l332,25xm282,25r-26,l256,r26,l282,25xm231,25r-26,l205,r26,l231,25xm180,25r-27,l153,r27,l180,25xm129,25r-27,l102,r27,l129,25xm78,25r-27,l51,,78,r,25xm26,25l,25,,,26,r,25xe" fillcolor="black" strokeweight=".1pt">
                  <v:path arrowok="t"/>
                  <o:lock v:ext="edit" verticies="t"/>
                </v:shape>
                <v:shape id="_x0000_s47736" style="position:absolute;left:4919;top:4826;width:484;height:26" coordsize="484,26" o:allowincell="f" path="m484,26r-27,l457,r27,l484,26xm432,26r-26,l406,r26,l432,26xm381,26r-26,l355,r26,l381,26xm330,26r-26,l304,r26,l330,26xm279,26r-25,l254,r25,l279,26xm228,26r-25,l203,r25,l228,26xm177,26r-25,l152,r25,l177,26xm126,26r-25,l101,r25,l126,26xm74,26r-24,l50,,74,r,26xm23,26l,26,,,23,r,26xe" fillcolor="black" strokeweight=".1pt">
                  <v:path arrowok="t"/>
                  <o:lock v:ext="edit" verticies="t"/>
                </v:shape>
                <v:shape id="_x0000_s47737" style="position:absolute;left:2564;top:3220;width:1199;height:26" coordsize="1199,26" o:allowincell="f" path="m1199,26r-26,l1173,r26,l1199,26xm1148,26r-26,l1122,r26,l1148,26xm1097,26r-25,l1072,r25,l1097,26xm1046,26r-25,l1021,r25,l1046,26xm995,26r-25,l970,r25,l995,26xm943,26r-24,l919,r24,l943,26xm892,26r-24,l868,r24,l892,26xm841,26r-25,l816,r25,l841,26xm790,26r-25,l765,r25,l790,26xm739,26r-25,l714,r25,l739,26xm688,26r-25,l663,r25,l688,26xm637,26r-25,l612,r25,l637,26xm587,26r-26,l561,r26,l587,26xm536,26r-26,l510,r26,l536,26xm485,26r-27,l458,r27,l485,26xm434,26r-27,l407,r27,l434,26xm383,26r-27,l356,r27,l383,26xm331,26r-26,l305,r26,l331,26xm280,26r-26,l254,r26,l280,26xm229,26r-26,l203,r26,l229,26xm178,26r-25,l153,r25,l178,26xm127,26r-25,l102,r25,l127,26xm76,26r-25,l51,,76,r,26xm25,26l,26,,,25,r,26xe" fillcolor="black" strokeweight=".1pt">
                  <v:path arrowok="t"/>
                  <o:lock v:ext="edit" verticies="t"/>
                </v:shape>
                <v:shape id="_x0000_s47738" style="position:absolute;left:5788;top:3220;width:1399;height:26" coordsize="1399,26" o:allowincell="f" path="m1399,26r-26,l1373,r26,l1399,26xm1348,26r-26,l1322,r26,l1348,26xm1297,26r-26,l1271,r26,l1297,26xm1246,26r-27,l1219,r27,l1246,26xm1195,26r-27,l1168,r27,l1195,26xm1144,26r-27,l1117,r27,l1144,26xm1092,26r-26,l1066,r26,l1092,26xm1041,26r-26,l1015,r26,l1041,26xm990,26r-25,l965,r25,l990,26xm939,26r-25,l914,r25,l939,26xm888,26r-25,l863,r25,l888,26xm837,26r-25,l812,r25,l837,26xm786,26r-25,l761,r25,l786,26xm734,26r-24,l710,r24,l734,26xm683,26r-24,l659,r24,l683,26xm632,26r-25,l607,r25,l632,26xm581,26r-25,l556,r25,l581,26xm530,26r-25,l505,r25,l530,26xm480,26r-26,l454,r26,l480,26xm429,26r-26,l403,r26,l429,26xm378,26r-26,l352,r26,l378,26xm327,26r-26,l301,r26,l327,26xm276,26r-26,l250,r26,l276,26xm225,26r-27,l198,r27,l225,26xm174,26r-27,l147,r27,l174,26xm123,26r-27,l96,r27,l123,26xm71,26r-24,l47,,71,r,26xm20,26l,26,,,20,r,26xe" fillcolor="black" strokeweight=".1pt">
                  <v:path arrowok="t"/>
                  <o:lock v:ext="edit" verticies="t"/>
                </v:shape>
                <v:line id="_x0000_s47739" style="position:absolute" from="3915,1061" to="5652,1061" o:allowincell="f" strokecolor="red" strokeweight="2pt"/>
                <v:rect id="_x0000_s47740" style="position:absolute;left:5797;top:986;width:280;height:173" o:allowincell="f" stroked="f"/>
                <v:rect id="_x0000_s47741" style="position:absolute;left:5797;top:984;width:96;height:255;mso-wrap-style:none" o:allowincell="f" filled="f" stroked="f">
                  <v:textbox style="mso-next-textbox:#_x0000_s47741;mso-fit-shape-to-text:t" inset="0,0,0,0">
                    <w:txbxContent>
                      <w:p w:rsidR="00A520AA" w:rsidRDefault="00A520AA" w:rsidP="00FB6739">
                        <w:r>
                          <w:rPr>
                            <w:rFonts w:ascii="Tahoma" w:hAnsi="Tahoma" w:cs="Tahoma"/>
                            <w:b/>
                            <w:bCs/>
                            <w:color w:val="000000"/>
                            <w:sz w:val="14"/>
                            <w:szCs w:val="14"/>
                          </w:rPr>
                          <w:t>A</w:t>
                        </w:r>
                      </w:p>
                    </w:txbxContent>
                  </v:textbox>
                </v:rect>
                <v:rect id="_x0000_s47742" style="position:absolute;left:5896;top:984;width:176;height:255;mso-wrap-style:none" o:allowincell="f" filled="f" stroked="f">
                  <v:textbox style="mso-next-textbox:#_x0000_s47742;mso-fit-shape-to-text:t" inset="0,0,0,0">
                    <w:txbxContent>
                      <w:p w:rsidR="00A520AA" w:rsidRDefault="00A520AA" w:rsidP="00FB6739">
                        <w:r>
                          <w:rPr>
                            <w:rFonts w:ascii="Tahoma" w:hAnsi="Tahoma" w:cs="Tahoma"/>
                            <w:b/>
                            <w:bCs/>
                            <w:color w:val="000000"/>
                            <w:sz w:val="14"/>
                            <w:szCs w:val="14"/>
                          </w:rPr>
                          <w:t>NI</w:t>
                        </w:r>
                      </w:p>
                    </w:txbxContent>
                  </v:textbox>
                </v:rect>
                <v:shape id="_x0000_s47743" style="position:absolute;left:3184;top:2704;width:3183;height:1061" coordsize="3183,1061" o:allowincell="f" path="m177,l167,r-7,l150,1,140,3r-8,1l124,8r-7,1l109,13r-8,3l92,21r-6,3l79,29r-8,5l64,39r-6,5l53,51r-7,6l41,64r-5,6l31,77r-6,7l22,92r-5,7l15,107r-3,8l8,123r-1,9l3,140,2,150r,8l,166r,10l,884r,7l2,901r,9l3,919r4,8l8,935r4,8l15,952r2,8l22,967r3,8l31,981r5,7l41,996r5,5l53,1008r5,6l64,1019r7,5l79,1029r7,4l92,1039r9,2l109,1046r8,3l124,1052r8,2l140,1056r10,1l160,1059r7,l177,1061r2830,l3015,1059r8,l3033,1057r9,-1l3050,1054r8,-2l3066,1049r9,-3l3083,1041r6,-2l3098,1033r6,-4l3111,1024r8,-5l3124,1014r7,-6l3137,1001r5,-5l3147,988r5,-7l3157,975r5,-8l3165,960r4,-8l3172,943r3,-8l3177,927r1,-8l3180,910r2,-9l3183,891r,-7l3183,176r,-10l3182,158r-2,-8l3178,140r-1,-8l3175,123r-3,-8l3169,107r-4,-8l3162,92r-5,-8l3152,77r-5,-7l3142,64r-5,-7l3131,51r-7,-7l3119,39r-8,-5l3104,29r-6,-5l3089,21r-6,-5l3075,13r-9,-4l3058,8r-8,-4l3042,3r-9,-2l3023,r-8,l3007,,177,xe" stroked="f">
                  <v:path arrowok="t"/>
                </v:shape>
                <v:shape id="_x0000_s47744" style="position:absolute;left:3184;top:2704;width:3183;height:1061" coordsize="3183,1061" o:allowincell="f" path="m177,l167,r-7,l150,1,140,3r-8,1l124,8r-7,1l109,13r-8,3l92,21r-6,3l79,29r-8,5l64,39r-6,5l53,51r-7,6l41,64r-5,6l31,77r-6,7l22,92r-5,7l15,107r-3,8l8,123r-1,9l3,140,2,150r,8l,166r,10l,884r,7l2,901r,9l3,919r4,8l8,935r4,8l15,952r2,8l22,967r3,8l31,981r5,7l41,996r5,5l53,1008r5,6l64,1019r7,5l79,1029r7,4l92,1039r9,2l109,1046r8,3l124,1052r8,2l140,1056r10,1l160,1059r7,l177,1061r2830,l3015,1059r8,l3033,1057r9,-1l3050,1054r8,-2l3066,1049r9,-3l3083,1041r6,-2l3098,1033r6,-4l3111,1024r8,-5l3124,1014r7,-6l3137,1001r5,-5l3147,988r5,-7l3157,975r5,-8l3165,960r4,-8l3172,943r3,-8l3177,927r1,-8l3180,910r2,-9l3183,891r,-7l3183,176r,-10l3182,158r-2,-8l3178,140r-1,-8l3175,123r-3,-8l3169,107r-4,-8l3162,92r-5,-8l3152,77r-5,-7l3142,64r-5,-7l3131,51r-7,-7l3119,39r-8,-5l3104,29r-6,-5l3089,21r-6,-5l3075,13r-9,-4l3058,8r-8,-4l3042,3r-9,-2l3023,r-8,l3007,,177,e" filled="f" strokeweight=".35pt">
                  <v:path arrowok="t"/>
                </v:shape>
                <v:shape id="_x0000_s47745" style="position:absolute;left:4639;top:3075;width:282;height:26" coordsize="282,26" o:allowincell="f" path="m282,26r-26,l256,r26,l282,26xm231,26r-27,l204,r27,l231,26xm180,26r-27,l153,r27,l180,26xm129,26r-27,l102,r27,l129,26xm77,26r-26,l51,,77,r,26xm26,26l,26,,,26,r,26xe" fillcolor="black" strokeweight=".1pt">
                  <v:path arrowok="t"/>
                  <o:lock v:ext="edit" verticies="t"/>
                </v:shape>
                <v:shape id="_x0000_s47746" style="position:absolute;left:4873;top:2751;width:1325;height:723" coordsize="1325,723" o:allowincell="f" path="m120,r-6,l107,r-5,l96,2,91,4,84,5,79,7,74,9r-6,3l63,14,53,20,43,27r-8,8l26,43,20,53,15,63r-3,5l10,73,7,78,5,85,3,91,2,96r,7l,108r,6l,121,,603r,6l,614r2,7l2,627r1,5l5,637r2,7l10,649r2,5l15,661r5,9l26,679r9,10l43,695r10,7l63,708r5,4l74,713r5,2l84,718r7,2l96,722r6,l107,723r7,l120,723r1084,l1211,723r6,l1224,722r5,l1235,720r5,-2l1247,715r5,-2l1257,712r6,-4l1272,702r10,-7l1290,689r8,-10l1305,670r6,-9l1315,654r1,-5l1318,644r2,-7l1323,632r,-5l1325,621r,-7l1325,609r,-6l1325,121r,-7l1325,108r,-5l1323,96r,-5l1320,85r-2,-7l1316,73r-1,-5l1311,63r-6,-10l1298,43r-8,-8l1282,27r-10,-7l1263,14r-6,-2l1252,9r-5,-2l1240,5r-5,-1l1229,2,1224,r-7,l1211,r-7,l120,xe" stroked="f">
                  <v:path arrowok="t"/>
                </v:shape>
                <v:shape id="_x0000_s47747" style="position:absolute;left:4873;top:2751;width:1325;height:723" coordsize="1325,723" o:allowincell="f" path="m120,r-6,l107,r-5,l96,2,91,4,84,5,79,7,74,9r-6,3l63,14,53,20,43,27r-8,8l26,43,20,53,15,63r-3,5l10,73,7,78,5,85,3,91,2,96r,7l,108r,6l,121,,603r,6l,614r2,7l2,627r1,5l5,637r2,7l10,649r2,5l15,661r5,9l26,679r9,10l43,695r10,7l63,708r5,4l74,713r5,2l84,718r7,2l96,722r6,l107,723r7,l120,723r1084,l1211,723r6,l1224,722r5,l1235,720r5,-2l1247,715r5,-2l1257,712r6,-4l1272,702r10,-7l1290,689r8,-10l1305,670r6,-9l1315,654r1,-5l1318,644r2,-7l1323,632r,-5l1325,621r,-7l1325,609r,-6l1325,121r,-7l1325,108r,-5l1323,96r,-5l1320,85r-2,-7l1316,73r-1,-5l1311,63r-6,-10l1298,43r-8,-8l1282,27r-10,-7l1263,14r-6,-2l1252,9r-5,-2l1240,5r-5,-1l1229,2,1224,r-7,l1211,r-7,l120,e" filled="f" strokeweight=".35pt">
                  <v:path arrowok="t"/>
                </v:shape>
                <v:shape id="_x0000_s47748" style="position:absolute;left:3354;top:2751;width:1326;height:723" coordsize="1326,723" o:allowincell="f" path="m120,r-6,l107,r-5,l96,2,89,4,84,5,78,7,73,9r-5,3l63,14,53,20,43,27r-8,8l26,43,20,53,13,63r-1,5l8,73,7,78,5,85,3,89,2,96,,103r,5l,114r,7l,603r,6l,614r,7l2,627r1,5l5,637r2,7l8,649r4,5l13,659r7,11l26,679r9,10l43,695r10,7l63,708r5,4l73,713r5,2l84,718r5,2l96,722r6,l107,723r7,l120,723r1086,l1211,723r6,l1224,722r5,l1235,720r5,-2l1245,715r7,-2l1257,712r5,-4l1272,702r10,-7l1290,689r8,-10l1305,670r5,-11l1313,654r2,-5l1318,644r1,-7l1321,632r2,-5l1323,621r1,-7l1324,609r2,-6l1326,121r-2,-7l1324,108r-1,-5l1323,96r-2,-7l1319,85r-1,-7l1315,73r-2,-5l1310,63r-5,-10l1298,43r-8,-8l1282,27r-10,-7l1262,14r-5,-2l1252,9r-7,-2l1240,5r-5,-1l1229,2,1224,r-7,l1211,r-5,l120,xe" stroked="f">
                  <v:path arrowok="t"/>
                </v:shape>
                <v:shape id="_x0000_s47749" style="position:absolute;left:3354;top:2751;width:1326;height:723" coordsize="1326,723" o:allowincell="f" path="m120,r-6,l107,r-5,l96,2,89,4,84,5,78,7,73,9r-5,3l63,14,53,20,43,27r-8,8l26,43,20,53,13,63r-1,5l8,73,7,78,5,85,3,89,2,96,,103r,5l,114r,7l,603r,6l,614r,7l2,627r1,5l5,637r2,7l8,649r4,5l13,659r7,11l26,679r9,10l43,695r10,7l63,708r5,4l73,713r5,2l84,718r5,2l96,722r6,l107,723r7,l120,723r1086,l1211,723r6,l1224,722r5,l1235,720r5,-2l1245,715r7,-2l1257,712r5,-4l1272,702r10,-7l1290,689r8,-10l1305,670r5,-11l1313,654r2,-5l1318,644r1,-7l1321,632r2,-5l1323,621r1,-7l1324,609r2,-6l1326,121r-2,-7l1324,108r-1,-5l1323,96r-2,-7l1319,85r-1,-7l1315,73r-2,-5l1310,63r-5,-10l1298,43r-8,-8l1282,27r-10,-7l1262,14r-5,-2l1252,9r-7,-2l1240,5r-5,-1l1229,2,1224,r-7,l1211,r-5,l120,e" filled="f" strokeweight=".35pt">
                  <v:path arrowok="t"/>
                </v:shape>
                <v:rect id="_x0000_s47750" style="position:absolute;left:3554;top:2805;width:906;height:217;mso-wrap-style:none" o:allowincell="f" filled="f" stroked="f">
                  <v:textbox style="mso-next-textbox:#_x0000_s47750;mso-fit-shape-to-text:t" inset="0,0,0,0">
                    <w:txbxContent>
                      <w:p w:rsidR="00A520AA" w:rsidRDefault="00A520AA" w:rsidP="00FB6739">
                        <w:r>
                          <w:rPr>
                            <w:rFonts w:ascii="Tahoma" w:hAnsi="Tahoma" w:cs="Tahoma"/>
                            <w:color w:val="000000"/>
                            <w:sz w:val="10"/>
                            <w:szCs w:val="10"/>
                          </w:rPr>
                          <w:t>Network Attachment</w:t>
                        </w:r>
                      </w:p>
                    </w:txbxContent>
                  </v:textbox>
                </v:rect>
                <v:rect id="_x0000_s47751" style="position:absolute;left:3639;top:2928;width:801;height:217;mso-wrap-style:none" o:allowincell="f" filled="f" stroked="f">
                  <v:textbox style="mso-next-textbox:#_x0000_s47751;mso-fit-shape-to-text:t" inset="0,0,0,0">
                    <w:txbxContent>
                      <w:p w:rsidR="00A520AA" w:rsidRDefault="00A520AA" w:rsidP="00FB6739">
                        <w:r>
                          <w:rPr>
                            <w:rFonts w:ascii="Tahoma" w:hAnsi="Tahoma" w:cs="Tahoma"/>
                            <w:color w:val="000000"/>
                            <w:sz w:val="10"/>
                            <w:szCs w:val="10"/>
                          </w:rPr>
                          <w:t xml:space="preserve">Control Functions </w:t>
                        </w:r>
                      </w:p>
                    </w:txbxContent>
                  </v:textbox>
                </v:rect>
                <v:shape id="_x0000_s47752" style="position:absolute;left:3354;top:2751;width:1326;height:723" coordsize="1326,723" o:allowincell="f" path="m120,r-6,l107,r-5,l96,2,89,4,84,5,78,7,73,9r-5,3l63,14,53,20,43,27r-8,8l26,43,20,53,13,63r-1,5l8,73,7,78,5,85,3,89,2,96,,103r,5l,114r,7l,603r,6l,614r,7l2,627r1,5l5,637r2,7l8,649r4,5l13,659r7,11l26,679r9,10l43,695r10,7l63,708r5,4l73,713r5,2l84,718r5,2l96,722r6,l107,723r7,l120,723r1086,l1211,723r6,l1224,722r5,l1235,720r5,-2l1245,715r7,-2l1257,712r5,-4l1272,702r10,-7l1290,689r8,-10l1305,670r5,-11l1313,654r2,-5l1318,644r1,-7l1321,632r2,-5l1323,621r1,-7l1324,609r2,-6l1326,121r-2,-7l1324,108r-1,-5l1323,96r-2,-7l1319,85r-1,-7l1315,73r-2,-5l1310,63r-5,-10l1298,43r-8,-8l1282,27r-10,-7l1262,14r-5,-2l1252,9r-7,-2l1240,5r-5,-1l1229,2,1224,r-7,l1211,r-5,l120,xe" stroked="f">
                  <v:path arrowok="t"/>
                </v:shape>
                <v:shape id="_x0000_s47753" style="position:absolute;left:3354;top:2751;width:1326;height:723" coordsize="1326,723" o:allowincell="f" path="m120,r-6,l107,r-5,l96,2,89,4,84,5,78,7,73,9r-5,3l63,14,53,20,43,27r-8,8l26,43,20,53,13,63r-1,5l8,73,7,78,5,85,3,89,2,96,,103r,5l,114r,7l,603r,6l,614r,7l2,627r1,5l5,637r2,7l8,649r4,5l13,659r7,11l26,679r9,10l43,695r10,7l63,708r5,4l73,713r5,2l84,718r5,2l96,722r6,l107,723r7,l120,723r1086,l1211,723r6,l1224,722r5,l1235,720r5,-2l1245,715r7,-2l1257,712r5,-4l1272,702r10,-7l1290,689r8,-10l1305,670r5,-11l1313,654r2,-5l1318,644r1,-7l1321,632r2,-5l1323,621r1,-7l1324,609r2,-6l1326,121r-2,-7l1324,108r-1,-5l1323,96r-2,-7l1319,85r-1,-7l1315,73r-2,-5l1310,63r-5,-10l1298,43r-8,-8l1282,27r-10,-7l1262,14r-5,-2l1252,9r-7,-2l1240,5r-5,-1l1229,2,1224,r-7,l1211,r-5,l120,e" filled="f" strokeweight=".35pt">
                  <v:path arrowok="t"/>
                </v:shape>
                <v:rect id="_x0000_s47754" style="position:absolute;left:7004;top:4294;width:257;height:154" o:allowincell="f" stroked="f"/>
                <v:rect id="_x0000_s47755" style="position:absolute;left:7004;top:4295;width:243;height:236;mso-wrap-style:none" o:allowincell="f" filled="f" stroked="f">
                  <v:textbox style="mso-next-textbox:#_x0000_s47755;mso-fit-shape-to-text:t" inset="0,0,0,0">
                    <w:txbxContent>
                      <w:p w:rsidR="00A520AA" w:rsidRDefault="00A520AA" w:rsidP="00FB6739">
                        <w:r>
                          <w:rPr>
                            <w:rFonts w:ascii="Tahoma" w:hAnsi="Tahoma" w:cs="Tahoma"/>
                            <w:b/>
                            <w:bCs/>
                            <w:color w:val="000000"/>
                            <w:sz w:val="12"/>
                            <w:szCs w:val="12"/>
                          </w:rPr>
                          <w:t>NNI</w:t>
                        </w:r>
                      </w:p>
                    </w:txbxContent>
                  </v:textbox>
                </v:rect>
                <v:rect id="_x0000_s47756" style="position:absolute;left:2478;top:4247;width:254;height:153" o:allowincell="f" stroked="f"/>
                <v:rect id="_x0000_s47757" style="position:absolute;left:2478;top:4247;width:240;height:236;mso-wrap-style:none" o:allowincell="f" filled="f" stroked="f">
                  <v:textbox style="mso-next-textbox:#_x0000_s47757;mso-fit-shape-to-text:t" inset="0,0,0,0">
                    <w:txbxContent>
                      <w:p w:rsidR="00A520AA" w:rsidRDefault="00A520AA" w:rsidP="00FB6739">
                        <w:r>
                          <w:rPr>
                            <w:rFonts w:ascii="Tahoma" w:hAnsi="Tahoma" w:cs="Tahoma"/>
                            <w:b/>
                            <w:bCs/>
                            <w:color w:val="000000"/>
                            <w:sz w:val="12"/>
                            <w:szCs w:val="12"/>
                          </w:rPr>
                          <w:t>UNI</w:t>
                        </w:r>
                      </w:p>
                    </w:txbxContent>
                  </v:textbox>
                </v:rect>
                <v:shape id="_x0000_s47758" style="position:absolute;left:2981;top:1347;width:3723;height:251" coordsize="3723,251" o:allowincell="f" path="m43,l38,,35,,30,2,27,3,23,5,20,7,17,8r-4,4l12,15,8,18,7,21,4,25r,5l2,33,,38r,3l,210r,3l2,218r2,3l4,226r3,2l8,233r4,3l13,239r4,2l20,244r3,2l27,247r3,2l35,249r3,2l43,251r3639,l3687,251r3,-2l3693,249r5,-2l3701,246r4,-2l3708,241r3,-2l3715,236r1,-3l3718,228r3,-2l3721,221r2,-3l3723,213r,-3l3723,41r,-3l3723,33r-2,-3l3721,25r-3,-4l3716,18r-1,-3l3711,12r-3,-4l3705,7r-4,-2l3698,3r-5,-1l3690,r-3,l3682,,43,xe" stroked="f">
                  <v:path arrowok="t"/>
                </v:shape>
                <v:shape id="_x0000_s47759" style="position:absolute;left:2981;top:1347;width:3723;height:251" coordsize="3723,251" o:allowincell="f" path="m43,l38,,35,,30,2,27,3,23,5,20,7,17,8r-4,4l12,15,8,18,7,21,4,25r,5l2,33,,38r,3l,210r,3l2,218r2,3l4,226r3,2l8,233r4,3l13,239r4,2l20,244r3,2l27,247r3,2l35,249r3,2l43,251r3639,l3687,251r3,-2l3693,249r5,-2l3701,246r4,-2l3708,241r3,-2l3715,236r1,-3l3718,228r3,-2l3721,221r2,-3l3723,213r,-3l3723,41r,-3l3723,33r-2,-3l3721,25r-3,-4l3716,18r-1,-3l3711,12r-3,-4l3705,7r-4,-2l3698,3r-5,-1l3690,r-3,l3682,,43,e" filled="f" strokeweight=".35pt">
                  <v:path arrowok="t"/>
                </v:shape>
                <v:rect id="_x0000_s47760" style="position:absolute;left:2508;top:4053;width:4727;height:96" o:allowincell="f" fillcolor="black" stroked="f"/>
                <v:rect id="_x0000_s47761" style="position:absolute;left:2508;top:4053;width:4727;height:96" o:allowincell="f" filled="f" strokecolor="#339" strokeweight=".35pt"/>
                <v:shape id="_x0000_s47762" style="position:absolute;left:4329;top:718;width:955;height:253" coordsize="955,253" o:allowincell="f" path="m,l,,,253r,l955,253r,l955,r,l,xe" fillcolor="#cff" stroked="f">
                  <v:path arrowok="t"/>
                </v:shape>
                <v:shape id="_x0000_s47763" style="position:absolute;left:4329;top:718;width:955;height:253" coordsize="955,253" o:allowincell="f" path="m,l,,,253r,l955,253r,l955,r,l,e" filled="f" strokeweight=".35pt">
                  <v:path arrowok="t"/>
                </v:shape>
                <v:shape id="_x0000_s47764" style="position:absolute;left:3039;top:3908;width:3714;height:386" coordsize="3714,386" o:allowincell="f" path="m63,l58,2,51,4r-7,l40,7,33,9r-5,3l23,17r-5,3l15,25r-5,5l7,35,5,42,2,46r,7l,60r,5l,322r,7l2,335r,5l5,347r2,6l10,358r5,5l18,368r5,4l28,377r5,1l40,381r4,2l51,385r7,1l63,386r3587,l3657,386r6,-1l3668,383r7,-2l3680,378r5,-1l3690,372r5,-4l3700,363r3,-5l3706,353r2,-6l3711,340r2,-5l3714,329r,-7l3714,65r,-5l3713,53r-2,-7l3708,42r-2,-7l3703,30r-3,-5l3695,20r-5,-3l3685,12r-5,-3l3675,7r-7,-3l3663,4r-6,-2l3650,,63,xe" stroked="f">
                  <v:path arrowok="t"/>
                </v:shape>
                <v:shape id="_x0000_s47765" style="position:absolute;left:3039;top:3908;width:3714;height:386" coordsize="3714,386" o:allowincell="f" path="m63,l58,2,51,4r-7,l40,7,33,9r-5,3l23,17r-5,3l15,25r-5,5l7,35,5,42,2,46r,7l,60r,5l,322r,7l2,335r,5l5,347r2,6l10,358r5,5l18,368r5,4l28,377r5,1l40,381r4,2l51,385r7,1l63,386r3587,l3657,386r6,-1l3668,383r7,-2l3680,378r5,-1l3690,372r5,-4l3700,363r3,-5l3706,353r2,-6l3711,340r2,-5l3714,329r,-7l3714,65r,-5l3713,53r-2,-7l3708,42r-2,-7l3703,30r-3,-5l3695,20r-5,-3l3685,12r-5,-3l3675,7r-7,-3l3663,4r-6,-2l3650,,63,e" filled="f" strokeweight=".35pt">
                  <v:path arrowok="t"/>
                </v:shape>
                <v:shape id="_x0000_s47766" style="position:absolute;left:2074;top:2897;width:483;height:1350" coordsize="483,1350" o:allowincell="f" path="m81,l73,,64,,56,1,50,5,43,8r-8,5l30,18r-7,5l18,28r-5,6l10,41,7,47,3,56,2,64,,71r,8l,1269r,8l2,1285r1,8l7,1300r3,7l13,1315r5,5l23,1325r7,6l35,1336r8,4l50,1343r6,3l64,1348r9,2l81,1350r322,l411,1350r8,-2l426,1346r8,-3l440,1340r7,-4l454,1331r5,-6l465,1320r3,-5l473,1307r4,-7l480,1293r2,-8l482,1277r1,-8l483,79r-1,-8l482,64r-2,-8l477,47r-4,-6l468,34r-3,-6l459,23r-5,-5l447,13,440,8,434,5,426,1,419,r-8,l403,,81,xe" stroked="f">
                  <v:path arrowok="t"/>
                </v:shape>
                <v:shape id="_x0000_s47767" style="position:absolute;left:2074;top:2897;width:483;height:1350" coordsize="483,1350" o:allowincell="f" path="m81,l73,,64,,56,1,50,5,43,8r-8,5l30,18r-7,5l18,28r-5,6l10,41,7,47,3,56,2,64,,71r,8l,1269r,8l2,1285r1,8l7,1300r3,7l13,1315r5,5l23,1325r7,6l35,1336r8,4l50,1343r6,3l64,1348r9,2l81,1350r322,l411,1350r8,-2l426,1346r8,-3l440,1340r7,-4l454,1331r5,-6l465,1320r3,-5l473,1307r4,-7l480,1293r2,-8l482,1277r1,-8l483,79r-1,-8l482,64r-2,-8l477,47r-4,-6l468,34r-3,-6l459,23r-5,-5l447,13,440,8,434,5,426,1,419,r-8,l403,,81,e" filled="f" strokeweight=".35pt">
                  <v:path arrowok="t"/>
                </v:shape>
                <v:shape id="_x0000_s47768" style="position:absolute;left:7187;top:2944;width:530;height:1350" coordsize="530,1350" o:allowincell="f" path="m88,l79,,69,,61,4,53,5r-8,5l38,14r-7,5l25,25r-5,7l15,38r-5,7l7,53,3,62,2,70,,78,,88,,1263r,8l2,1279r1,10l7,1296r3,8l15,1311r5,8l25,1324r6,7l38,1336r7,5l53,1344r8,3l69,1349r10,1l88,1350r353,l450,1350r10,-1l469,1347r8,-3l483,1341r9,-5l498,1331r5,-7l510,1319r5,-8l520,1304r3,-8l526,1289r2,-10l530,1271r,-8l530,88r,-10l528,70r-2,-8l523,53r-3,-8l515,38r-5,-6l503,25r-5,-6l492,14r-9,-4l477,5,469,4,460,,450,r-9,l88,xe" stroked="f">
                  <v:path arrowok="t"/>
                </v:shape>
                <v:shape id="_x0000_s47769" style="position:absolute;left:7187;top:2944;width:530;height:1350" coordsize="530,1350" o:allowincell="f" path="m88,l79,,69,,61,4,53,5r-8,5l38,14r-7,5l25,25r-5,7l15,38r-5,7l7,53,3,62,2,70,,78,,88,,1263r,8l2,1279r1,10l7,1296r3,8l15,1311r5,8l25,1324r6,7l38,1336r7,5l53,1344r8,3l69,1349r10,1l88,1350r353,l450,1350r10,-1l469,1347r8,-3l483,1341r9,-5l498,1331r5,-7l510,1319r5,-8l520,1304r3,-8l526,1289r2,-10l530,1271r,-8l530,88r,-10l528,70r-2,-8l523,53r-3,-8l515,38r-5,-6l503,25r-5,-6l492,14r-9,-4l477,5,469,4,460,,450,r-9,l88,e" filled="f" strokeweight=".35pt">
                  <v:path arrowok="t"/>
                </v:shape>
                <v:line id="_x0000_s47770" style="position:absolute;flip:x" from="7082,1350" to="7090,4247" o:allowincell="f" strokecolor="red" strokeweight="2pt"/>
                <v:line id="_x0000_s47771" style="position:absolute" from="2645,1373" to="2645,4247" o:allowincell="f" strokecolor="red" strokeweight="2pt"/>
                <v:rect id="_x0000_s47772" style="position:absolute;left:4919;top:4922;width:484;height:97" o:allowincell="f" fillcolor="black" stroked="f"/>
                <v:rect id="_x0000_s47773" style="position:absolute;left:4919;top:4922;width:484;height:97" o:allowincell="f" filled="f" strokecolor="#339" strokeweight=".35pt"/>
                <v:shape id="_x0000_s47774" style="position:absolute;left:3087;top:1882;width:3376;height:531" coordsize="3376,531" o:allowincell="f" path="m89,l79,,71,1,62,5,54,6r-6,4l39,15r-6,4l26,26r-5,7l15,39r-4,7l8,54,5,62,1,71r,8l,89,,442r1,10l1,460r4,8l8,477r3,6l15,491r6,7l26,505r7,5l39,516r9,4l54,524r8,2l71,529r8,l89,531r3200,l3297,529r8,l3315,526r8,-2l3330,520r6,-4l3345,510r5,-5l3356,498r5,-7l3366,483r3,-6l3373,468r1,-8l3376,452r,-10l3376,89r,-10l3374,71r-1,-9l3369,54r-3,-8l3361,39r-5,-6l3350,26r-5,-7l3336,15r-6,-5l3323,6r-8,-1l3305,1,3297,r-8,l89,xe" stroked="f">
                  <v:path arrowok="t"/>
                </v:shape>
                <v:shape id="_x0000_s47775" style="position:absolute;left:3087;top:1882;width:3376;height:531" coordsize="3376,531" o:allowincell="f" path="m89,l79,,71,1,62,5,54,6r-6,4l39,15r-6,4l26,26r-5,7l15,39r-4,7l8,54,5,62,1,71r,8l,89,,442r1,10l1,460r4,8l8,477r3,6l15,491r6,7l26,505r7,5l39,516r9,4l54,524r8,2l71,529r8,l89,531r3200,l3297,529r8,l3315,526r8,-2l3330,520r6,-4l3345,510r5,-5l3356,498r5,-7l3366,483r3,-6l3373,468r1,-8l3376,452r,-10l3376,89r,-10l3374,71r-1,-9l3369,54r-3,-8l3361,39r-5,-6l3350,26r-5,-7l3336,15r-6,-5l3323,6r-8,-1l3305,1,3297,r-8,l89,e" filled="f" strokeweight=".35pt">
                  <v:path arrowok="t"/>
                </v:shape>
                <v:shape id="_x0000_s47776" style="position:absolute;left:3265;top:1979;width:773;height:338" coordsize="773,338" o:allowincell="f" path="m386,l368,,348,,328,,308,,290,,272,2r-18,l236,3r-17,l203,5,186,7r-15,l157,8r-15,l127,10r-13,2l102,13,89,15,77,17r-9,1l58,20,48,21r-8,2l31,25r-6,3l18,30r-5,1l8,33,7,36,3,38,2,40,,41,,295r2,4l3,300r4,2l8,304r5,3l18,309r7,1l31,312r9,2l48,315r10,2l68,320r9,l89,322r13,1l114,325r13,2l142,328r15,2l171,330r15,2l203,333r16,l236,335r18,l272,335r18,2l308,337r20,l348,338r20,l386,338r21,l427,338r18,-1l465,337r18,l501,335r18,l538,335r16,-2l571,333r16,-1l604,330r14,l633,328r13,-1l660,325r13,-2l684,322r12,-2l708,320r9,-3l726,315r8,-1l742,312r8,-2l755,309r7,-2l765,304r4,-2l772,300r,-1l773,295r,-254l772,40r,-2l769,36r-4,-3l762,31r-7,-1l750,28r-8,-3l734,23r-8,-2l717,20r-9,-2l696,17,684,15,673,13,660,12,646,10,633,8r-15,l604,7r-17,l571,5,554,3r-16,l519,2,501,,483,,465,,445,,427,,407,,386,r,xe" stroked="f">
                  <v:path arrowok="t"/>
                </v:shape>
                <v:shape id="_x0000_s47777" style="position:absolute;left:3265;top:1979;width:773;height:84" coordsize="773,84" o:allowincell="f" path="m,41r2,2l3,46r4,2l8,50r5,1l18,54r7,2l31,58r9,1l48,63r10,1l68,64r9,4l89,68r13,3l114,71r13,2l142,74r15,2l171,76r15,2l203,79r16,l236,81r18,l272,83r18,l308,84r20,l348,84r20,l386,84r21,l427,84r18,l465,84r18,-1l501,83r18,-2l538,81r16,-2l571,79r16,l604,76r14,l633,74r13,-1l660,71r13,l684,68r12,l708,64r9,l726,63r8,-4l742,58r8,-2l755,54r7,-3l765,50r4,-2l772,46r,-3l773,41r-1,-1l772,38r-3,-2l765,33r-3,-2l755,30r-5,-2l742,25r-8,-2l726,21r-9,-1l708,18,696,17,684,15,673,13,660,12,646,10,633,8r-15,l604,7r-17,l571,5,554,3r-16,l519,2,501,,483,,465,,445,,427,,407,,386,,368,,348,,328,,308,,290,,272,2r-18,l236,3r-17,l203,5,186,7r-15,l157,8r-15,l127,10r-13,2l102,13,89,15,77,17r-9,1l58,20,48,21r-8,2l31,25r-6,3l18,30r-5,1l8,33,7,36,3,38,2,40,,41xe" stroked="f">
                  <v:path arrowok="t"/>
                </v:shape>
                <v:shape id="_x0000_s47778" style="position:absolute;left:3265;top:1979;width:773;height:338" coordsize="773,338" o:allowincell="f" path="m386,l368,,348,,328,,308,,290,,272,2r-18,l236,3r-17,l203,5,186,7r-15,l157,8r-15,l127,10r-13,2l102,13,89,15,77,17r-9,1l58,20,48,21r-8,2l31,25r-6,3l18,30r-5,1l8,33,7,36,3,38,2,40,,41,,295r2,4l3,300r4,2l8,304r5,3l18,309r7,1l31,312r9,2l48,315r10,2l68,320r9,l89,322r13,1l114,325r13,2l142,328r15,2l171,330r15,2l203,333r16,l236,335r18,l272,335r18,2l308,337r20,l348,338r20,l386,338r21,l427,338r18,-1l465,337r18,l501,335r18,l538,335r16,-2l571,333r16,-1l604,330r14,l633,328r13,-1l660,325r13,-2l684,322r12,-2l708,320r9,-3l726,315r8,-1l742,312r8,-2l755,309r7,-2l765,304r4,-2l772,300r,-1l773,295r,-254l772,40r,-2l769,36r-4,-3l762,31r-7,-1l750,28r-8,-3l734,23r-8,-2l717,20r-9,-2l696,17,684,15,673,13,660,12,646,10,633,8r-15,l604,7r-17,l571,5,554,3r-16,l519,2,501,,483,,465,,445,,427,,407,,386,r,e" filled="f" strokeweight=".35pt">
                  <v:path arrowok="t"/>
                </v:shape>
                <v:shape id="_x0000_s47779" style="position:absolute;left:3265;top:2020;width:773;height:43" coordsize="773,43" o:allowincell="f" path="m,l2,2,3,5,7,7,8,9r5,1l18,13r7,2l31,17r9,1l48,22r10,1l68,23r9,4l89,27r13,3l114,30r13,2l142,33r15,2l171,35r15,2l203,38r16,l236,40r18,l272,42r18,l308,43r20,l348,43r20,l386,43r21,l427,43r18,l465,43r18,-1l501,42r18,-2l538,40r16,-2l571,38r16,l604,35r14,l633,33r13,-1l660,30r13,l684,27r12,l708,23r9,l726,22r8,-4l742,17r8,-2l755,13r7,-3l765,9r4,-2l772,5r,-3l773,e" filled="f" strokeweight=".35pt">
                  <v:path arrowok="t"/>
                </v:shape>
                <v:rect id="_x0000_s47780" style="position:absolute;left:3380;top:2075;width:348;height:217;mso-wrap-style:none" o:allowincell="f" filled="f" stroked="f">
                  <v:textbox style="mso-next-textbox:#_x0000_s47780;mso-fit-shape-to-text:t" inset="0,0,0,0">
                    <w:txbxContent>
                      <w:p w:rsidR="00A520AA" w:rsidRDefault="00A520AA" w:rsidP="00FB6739">
                        <w:r>
                          <w:rPr>
                            <w:rFonts w:ascii="Tahoma" w:hAnsi="Tahoma" w:cs="Tahoma"/>
                            <w:color w:val="000000"/>
                            <w:sz w:val="10"/>
                            <w:szCs w:val="10"/>
                          </w:rPr>
                          <w:t xml:space="preserve">Service </w:t>
                        </w:r>
                      </w:p>
                    </w:txbxContent>
                  </v:textbox>
                </v:rect>
                <v:rect id="_x0000_s47781" style="position:absolute;left:3735;top:2075;width:199;height:217;mso-wrap-style:none" o:allowincell="f" filled="f" stroked="f">
                  <v:textbox style="mso-next-textbox:#_x0000_s47781;mso-fit-shape-to-text:t" inset="0,0,0,0">
                    <w:txbxContent>
                      <w:p w:rsidR="00A520AA" w:rsidRDefault="00A520AA" w:rsidP="00FB6739">
                        <w:r>
                          <w:rPr>
                            <w:rFonts w:ascii="Tahoma" w:hAnsi="Tahoma" w:cs="Tahoma"/>
                            <w:color w:val="000000"/>
                            <w:sz w:val="10"/>
                            <w:szCs w:val="10"/>
                          </w:rPr>
                          <w:t>User</w:t>
                        </w:r>
                      </w:p>
                    </w:txbxContent>
                  </v:textbox>
                </v:rect>
                <v:rect id="_x0000_s47782" style="position:absolute;left:3496;top:2197;width:321;height:217;mso-wrap-style:none" o:allowincell="f" filled="f" stroked="f">
                  <v:textbox style="mso-next-textbox:#_x0000_s47782;mso-fit-shape-to-text:t" inset="0,0,0,0">
                    <w:txbxContent>
                      <w:p w:rsidR="00A520AA" w:rsidRDefault="00A520AA" w:rsidP="00FB6739">
                        <w:r>
                          <w:rPr>
                            <w:rFonts w:ascii="Tahoma" w:hAnsi="Tahoma" w:cs="Tahoma"/>
                            <w:color w:val="000000"/>
                            <w:sz w:val="10"/>
                            <w:szCs w:val="10"/>
                          </w:rPr>
                          <w:t>Profiles</w:t>
                        </w:r>
                      </w:p>
                    </w:txbxContent>
                  </v:textbox>
                </v:rect>
                <v:shape id="_x0000_s47783" style="position:absolute;left:3265;top:1979;width:773;height:338" coordsize="773,338" o:allowincell="f" path="m386,l368,,348,,328,,308,,290,,272,2r-18,l236,3r-17,l203,5,186,7r-15,l157,8r-15,l127,10r-13,2l102,13,89,15,77,17r-9,1l58,20,48,21r-8,2l31,25r-6,3l18,30r-5,1l8,33,7,36,3,38,2,40,,41,,295r2,4l3,300r4,2l8,304r5,3l18,309r7,1l31,312r9,2l48,315r10,2l68,320r9,l89,322r13,1l114,325r13,2l142,328r15,2l171,330r15,2l203,333r16,l236,335r18,l272,335r18,2l308,337r20,l348,338r20,l386,338r21,l427,338r18,-1l465,337r18,l501,335r18,l538,335r16,-2l571,333r16,-1l604,330r14,l633,328r13,-1l660,325r13,-2l684,322r12,-2l708,320r9,-3l726,315r8,-1l742,312r8,-2l755,309r7,-2l765,304r4,-2l772,300r,-1l773,295r,-254l772,40r,-2l769,36r-4,-3l762,31r-7,-1l750,28r-8,-3l734,23r-8,-2l717,20r-9,-2l696,17,684,15,673,13,660,12,646,10,633,8r-15,l604,7r-17,l571,5,554,3r-16,l519,2,501,,483,,465,,445,,427,,407,,386,r,xe" stroked="f">
                  <v:path arrowok="t"/>
                </v:shape>
                <v:shape id="_x0000_s47784" style="position:absolute;left:3265;top:1979;width:773;height:84" coordsize="773,84" o:allowincell="f" path="m,41r2,2l3,46r4,2l8,50r5,1l18,54r7,2l31,58r9,1l48,63r10,1l68,64r9,4l89,68r13,3l114,71r13,2l142,74r15,2l171,76r15,2l203,79r16,l236,81r18,l272,83r18,l308,84r20,l348,84r20,l386,84r21,l427,84r18,l465,84r18,-1l501,83r18,-2l538,81r16,-2l571,79r16,l604,76r14,l633,74r13,-1l660,71r13,l684,68r12,l708,64r9,l726,63r8,-4l742,58r8,-2l755,54r7,-3l765,50r4,-2l772,46r,-3l773,41r-1,-1l772,38r-3,-2l765,33r-3,-2l755,30r-5,-2l742,25r-8,-2l726,21r-9,-1l708,18,696,17,684,15,673,13,660,12,646,10,633,8r-15,l604,7r-17,l571,5,554,3r-16,l519,2,501,,483,,465,,445,,427,,407,,386,,368,,348,,328,,308,,290,,272,2r-18,l236,3r-17,l203,5,186,7r-15,l157,8r-15,l127,10r-13,2l102,13,89,15,77,17r-9,1l58,20,48,21r-8,2l31,25r-6,3l18,30r-5,1l8,33,7,36,3,38,2,40,,41xe" stroked="f">
                  <v:path arrowok="t"/>
                </v:shape>
                <v:shape id="_x0000_s47785" style="position:absolute;left:3265;top:1979;width:773;height:338" coordsize="773,338" o:allowincell="f" path="m386,l368,,348,,328,,308,,290,,272,2r-18,l236,3r-17,l203,5,186,7r-15,l157,8r-15,l127,10r-13,2l102,13,89,15,77,17r-9,1l58,20,48,21r-8,2l31,25r-6,3l18,30r-5,1l8,33,7,36,3,38,2,40,,41,,295r2,4l3,300r4,2l8,304r5,3l18,309r7,1l31,312r9,2l48,315r10,2l68,320r9,l89,322r13,1l114,325r13,2l142,328r15,2l171,330r15,2l203,333r16,l236,335r18,l272,335r18,2l308,337r20,l348,338r20,l386,338r21,l427,338r18,-1l465,337r18,l501,335r18,l538,335r16,-2l571,333r16,-1l604,330r14,l633,328r13,-1l660,325r13,-2l684,322r12,-2l708,320r9,-3l726,315r8,-1l742,312r8,-2l755,309r7,-2l765,304r4,-2l772,300r,-1l773,295r,-254l772,40r,-2l769,36r-4,-3l762,31r-7,-1l750,28r-8,-3l734,23r-8,-2l717,20r-9,-2l696,17,684,15,673,13,660,12,646,10,633,8r-15,l604,7r-17,l571,5,554,3r-16,l519,2,501,,483,,465,,445,,427,,407,,386,r,e" filled="f" strokeweight=".35pt">
                  <v:path arrowok="t"/>
                </v:shape>
                <v:shape id="_x0000_s47786" style="position:absolute;left:3265;top:2020;width:773;height:43" coordsize="773,43" o:allowincell="f" path="m,l2,2,3,5,7,7,8,9r5,1l18,13r7,2l31,17r9,1l48,22r10,1l68,23r9,4l89,27r13,3l114,30r13,2l142,33r15,2l171,35r15,2l203,38r16,l236,40r18,l272,42r18,l308,43r20,l348,43r20,l386,43r21,l427,43r18,l465,43r18,-1l501,42r18,-2l538,40r16,-2l571,38r16,l604,35r14,l633,33r13,-1l660,30r13,l684,27r12,l708,23r9,l726,22r8,-4l742,17r8,-2l755,13r7,-3l765,9r4,-2l772,5r,-3l773,e" filled="f" strokeweight=".35pt">
                  <v:path arrowok="t"/>
                </v:shape>
                <v:rect id="_x0000_s47787" style="position:absolute;left:3380;top:2075;width:264;height:217;mso-wrap-style:none" o:allowincell="f" filled="f" stroked="f">
                  <v:textbox style="mso-next-textbox:#_x0000_s47787;mso-fit-shape-to-text:t" inset="0,0,0,0">
                    <w:txbxContent>
                      <w:p w:rsidR="00A520AA" w:rsidRDefault="00A520AA" w:rsidP="00FB6739">
                        <w:r>
                          <w:rPr>
                            <w:rFonts w:ascii="Tahoma" w:hAnsi="Tahoma" w:cs="Tahoma"/>
                            <w:color w:val="000000"/>
                            <w:sz w:val="10"/>
                            <w:szCs w:val="10"/>
                          </w:rPr>
                          <w:t>Servic</w:t>
                        </w:r>
                      </w:p>
                    </w:txbxContent>
                  </v:textbox>
                </v:rect>
                <v:rect id="_x0000_s47788" style="position:absolute;left:3735;top:2075;width:199;height:217;mso-wrap-style:none" o:allowincell="f" filled="f" stroked="f">
                  <v:textbox style="mso-next-textbox:#_x0000_s47788;mso-fit-shape-to-text:t" inset="0,0,0,0">
                    <w:txbxContent>
                      <w:p w:rsidR="00A520AA" w:rsidRDefault="00A520AA" w:rsidP="00FB6739">
                        <w:r>
                          <w:rPr>
                            <w:rFonts w:ascii="Tahoma" w:hAnsi="Tahoma" w:cs="Tahoma"/>
                            <w:color w:val="000000"/>
                            <w:sz w:val="10"/>
                            <w:szCs w:val="10"/>
                          </w:rPr>
                          <w:t>User</w:t>
                        </w:r>
                      </w:p>
                    </w:txbxContent>
                  </v:textbox>
                </v:rect>
                <v:rect id="_x0000_s47789" style="position:absolute;left:3496;top:2197;width:321;height:217;mso-wrap-style:none" o:allowincell="f" filled="f" stroked="f">
                  <v:textbox style="mso-next-textbox:#_x0000_s47789;mso-fit-shape-to-text:t" inset="0,0,0,0">
                    <w:txbxContent>
                      <w:p w:rsidR="00A520AA" w:rsidRDefault="00A520AA" w:rsidP="00FB6739">
                        <w:r>
                          <w:rPr>
                            <w:rFonts w:ascii="Tahoma" w:hAnsi="Tahoma" w:cs="Tahoma"/>
                            <w:color w:val="000000"/>
                            <w:sz w:val="10"/>
                            <w:szCs w:val="10"/>
                          </w:rPr>
                          <w:t>Profiles</w:t>
                        </w:r>
                      </w:p>
                    </w:txbxContent>
                  </v:textbox>
                </v:rect>
                <v:shape id="_x0000_s47790" style="position:absolute;left:3620;top:3088;width:770;height:338" coordsize="770,338" o:allowincell="f" path="m385,l366,,346,,326,2r-20,l288,2r-18,l252,3r-17,l217,3,201,5,184,7r-15,l155,8r-15,2l125,12r-13,l98,15r-11,l75,17r-9,1l56,20,46,23,36,25r-7,l23,28r-7,2l11,31,8,33,3,36,1,38,,40r,3l,295r,4l1,300r3,2l8,304r3,3l16,309r7,1l29,312r7,2l46,317r10,l66,320r9,2l87,322r11,3l112,325r13,3l140,328r15,2l169,330r15,2l201,333r16,l235,335r17,l270,337r18,l306,338r20,l346,338r20,l385,338r20,l425,338r18,l463,338r18,-1l499,337r18,-2l536,335r16,-2l570,333r15,-1l602,330r14,l631,328r13,l658,325r13,l682,322r12,l705,320r10,-3l725,317r9,-3l742,312r5,-2l753,309r5,-2l763,304r3,-2l768,300r2,-1l770,295r,-252l770,40r-2,-2l766,36r-3,-3l758,31r-5,-1l747,28r-5,-3l734,25r-9,-2l715,20,705,18,694,17,682,15r-11,l658,12r-14,l631,10,616,8,602,7r-17,l570,5,552,3r-16,l517,3,499,2r-18,l463,2r-20,l425,,405,,385,r,xe" stroked="f">
                  <v:path arrowok="t"/>
                </v:shape>
                <v:shape id="_x0000_s47791" style="position:absolute;left:3620;top:3088;width:770;height:84" coordsize="770,84" o:allowincell="f" path="m,43r,2l1,46r3,4l8,51r3,2l16,55r7,3l29,59r7,l46,63r10,1l66,66r9,2l87,69r11,2l112,73r13,l140,74r15,2l169,78r15,1l201,79r16,2l235,81r17,l270,83r18,1l306,84r20,l346,84r20,l385,84r20,l425,84r18,l463,84r18,l499,83r18,-2l536,81r16,l570,79r15,l602,78r14,-2l631,74r13,-1l658,73r13,-2l682,69r12,-1l705,66r10,-2l725,63r9,-4l742,59r5,-1l753,55r5,-2l763,51r3,-1l768,46r2,-1l770,43r,-3l768,38r-2,-2l763,33r-5,-2l753,30r-6,-2l742,25r-8,l725,23,715,20,705,18,694,17,682,15r-11,l658,12r-14,l631,10,616,8,602,7r-17,l570,5,552,3r-16,l517,3,499,2r-18,l463,2r-20,l425,,405,,385,,366,,346,,326,2r-20,l288,2r-18,l252,3r-17,l217,3,201,5,184,7r-15,l155,8r-15,2l125,12r-13,l98,15r-11,l75,17r-9,1l56,20,46,23,36,25r-7,l23,28r-7,2l11,31,8,33,3,36,1,38,,40r,3xe" stroked="f">
                  <v:path arrowok="t"/>
                </v:shape>
                <v:shape id="_x0000_s47792" style="position:absolute;left:3620;top:3088;width:770;height:338" coordsize="770,338" o:allowincell="f" path="m385,l366,,346,,326,2r-20,l288,2r-18,l252,3r-17,l217,3,201,5,184,7r-15,l155,8r-15,2l125,12r-13,l98,15r-11,l75,17r-9,1l56,20,46,23,36,25r-7,l23,28r-7,2l11,31,8,33,3,36,1,38,,40r,3l,295r,4l1,300r3,2l8,304r3,3l16,309r7,1l29,312r7,2l46,317r10,l66,320r9,2l87,322r11,3l112,325r13,3l140,328r15,2l169,330r15,2l201,333r16,l235,335r17,l270,337r18,l306,338r20,l346,338r20,l385,338r20,l425,338r18,l463,338r18,-1l499,337r18,-2l536,335r16,-2l570,333r15,-1l602,330r14,l631,328r13,l658,325r13,l682,322r12,l705,320r10,-3l725,317r9,-3l742,312r5,-2l753,309r5,-2l763,304r3,-2l768,300r2,-1l770,295r,-252l770,40r-2,-2l766,36r-3,-3l758,31r-5,-1l747,28r-5,-3l734,25r-9,-2l715,20,705,18,694,17,682,15r-11,l658,12r-14,l631,10,616,8,602,7r-17,l570,5,552,3r-16,l517,3,499,2r-18,l463,2r-20,l425,,405,,385,r,e" filled="f" strokeweight=".35pt">
                  <v:path arrowok="t"/>
                </v:shape>
                <v:shape id="_x0000_s47793" style="position:absolute;left:3620;top:3131;width:770;height:41" coordsize="770,41" o:allowincell="f" path="m,l,2,1,3,4,7,8,8r3,2l16,12r7,3l29,16r7,l46,20r10,1l66,23r9,2l87,26r11,2l112,30r13,l140,31r15,2l169,35r15,1l201,36r16,2l235,38r17,l270,40r18,1l306,41r20,l346,41r20,l385,41r20,l425,41r18,l463,41r18,l499,40r18,-2l536,38r16,l570,36r15,l602,35r14,-2l631,31r13,-1l658,30r13,-2l682,26r12,-1l705,23r10,-2l725,20r9,-4l742,16r5,-1l753,12r5,-2l763,8r3,-1l768,3r2,-1l770,e" filled="f" strokeweight=".35pt">
                  <v:path arrowok="t"/>
                </v:shape>
                <v:rect id="_x0000_s47794" style="position:absolute;left:3666;top:3181;width:59;height:217;mso-wrap-style:none" o:allowincell="f" filled="f" stroked="f">
                  <v:textbox style="mso-next-textbox:#_x0000_s47794;mso-fit-shape-to-text:t" inset="0,0,0,0">
                    <w:txbxContent>
                      <w:p w:rsidR="00A520AA" w:rsidRDefault="00A520AA" w:rsidP="00FB6739">
                        <w:r>
                          <w:rPr>
                            <w:rFonts w:ascii="Tahoma" w:hAnsi="Tahoma" w:cs="Tahoma"/>
                            <w:color w:val="000000"/>
                            <w:sz w:val="10"/>
                            <w:szCs w:val="10"/>
                          </w:rPr>
                          <w:t>T</w:t>
                        </w:r>
                      </w:p>
                    </w:txbxContent>
                  </v:textbox>
                </v:rect>
                <v:rect id="_x0000_s47795" style="position:absolute;left:3725;top:3181;width:400;height:217;mso-wrap-style:none" o:allowincell="f" filled="f" stroked="f">
                  <v:textbox style="mso-next-textbox:#_x0000_s47795;mso-fit-shape-to-text:t" inset="0,0,0,0">
                    <w:txbxContent>
                      <w:p w:rsidR="00A520AA" w:rsidRDefault="00A520AA" w:rsidP="00FB6739">
                        <w:r>
                          <w:rPr>
                            <w:rFonts w:ascii="Tahoma" w:hAnsi="Tahoma" w:cs="Tahoma"/>
                            <w:color w:val="000000"/>
                            <w:sz w:val="10"/>
                            <w:szCs w:val="10"/>
                          </w:rPr>
                          <w:t xml:space="preserve">ransport </w:t>
                        </w:r>
                      </w:p>
                    </w:txbxContent>
                  </v:textbox>
                </v:rect>
                <v:rect id="_x0000_s47796" style="position:absolute;left:4134;top:3181;width:231;height:217;mso-wrap-style:none" o:allowincell="f" filled="f" stroked="f">
                  <v:textbox style="mso-next-textbox:#_x0000_s47796;mso-fit-shape-to-text:t" inset="0,0,0,0">
                    <w:txbxContent>
                      <w:p w:rsidR="00A520AA" w:rsidRDefault="00A520AA" w:rsidP="00FB6739">
                        <w:r>
                          <w:rPr>
                            <w:rFonts w:ascii="Tahoma" w:hAnsi="Tahoma" w:cs="Tahoma"/>
                            <w:color w:val="000000"/>
                            <w:sz w:val="10"/>
                            <w:szCs w:val="10"/>
                          </w:rPr>
                          <w:t xml:space="preserve">User </w:t>
                        </w:r>
                      </w:p>
                    </w:txbxContent>
                  </v:textbox>
                </v:rect>
                <v:shape id="_x0000_s47797" style="position:absolute;left:3620;top:3088;width:770;height:338" coordsize="770,338" o:allowincell="f" path="m385,l366,,346,,326,2r-20,l288,2r-18,l252,3r-17,l217,3,201,5,184,7r-15,l155,8r-15,2l125,12r-13,l98,15r-11,l75,17r-9,1l56,20,46,23,36,25r-7,l23,28r-7,2l11,31,8,33,3,36,1,38,,40r,3l,295r,4l1,300r3,2l8,304r3,3l16,309r7,1l29,312r7,2l46,317r10,l66,320r9,2l87,322r11,3l112,325r13,3l140,328r15,2l169,330r15,2l201,333r16,l235,335r17,l270,337r18,l306,338r20,l346,338r20,l385,338r20,l425,338r18,l463,338r18,-1l499,337r18,-2l536,335r16,-2l570,333r15,-1l602,330r14,l631,328r13,l658,325r13,l682,322r12,l705,320r10,-3l725,317r9,-3l742,312r5,-2l753,309r5,-2l763,304r3,-2l768,300r2,-1l770,295r,-252l770,40r-2,-2l766,36r-3,-3l758,31r-5,-1l747,28r-5,-3l734,25r-9,-2l715,20,705,18,694,17,682,15r-11,l658,12r-14,l631,10,616,8,602,7r-17,l570,5,552,3r-16,l517,3,499,2r-18,l463,2r-20,l425,,405,,385,r,xe" stroked="f">
                  <v:path arrowok="t"/>
                </v:shape>
                <v:shape id="_x0000_s47798" style="position:absolute;left:3620;top:3088;width:770;height:84" coordsize="770,84" o:allowincell="f" path="m,43r,2l1,46r3,4l8,51r3,2l16,55r7,3l29,59r7,l46,63r10,1l66,66r9,2l87,69r11,2l112,73r13,l140,74r15,2l169,78r15,1l201,79r16,2l235,81r17,l270,83r18,1l306,84r20,l346,84r20,l385,84r20,l425,84r18,l463,84r18,l499,83r18,-2l536,81r16,l570,79r15,l602,78r14,-2l631,74r13,-1l658,73r13,-2l682,69r12,-1l705,66r10,-2l725,63r9,-4l742,59r5,-1l753,55r5,-2l763,51r3,-1l768,46r2,-1l770,43r,-3l768,38r-2,-2l763,33r-5,-2l753,30r-6,-2l742,25r-8,l725,23,715,20,705,18,694,17,682,15r-11,l658,12r-14,l631,10,616,8,602,7r-17,l570,5,552,3r-16,l517,3,499,2r-18,l463,2r-20,l425,,405,,385,,366,,346,,326,2r-20,l288,2r-18,l252,3r-17,l217,3,201,5,184,7r-15,l155,8r-15,2l125,12r-13,l98,15r-11,l75,17r-9,1l56,20,46,23,36,25r-7,l23,28r-7,2l11,31,8,33,3,36,1,38,,40r,3xe" stroked="f">
                  <v:path arrowok="t"/>
                </v:shape>
                <v:shape id="_x0000_s47799" style="position:absolute;left:3620;top:3088;width:770;height:338" coordsize="770,338" o:allowincell="f" path="m385,l366,,346,,326,2r-20,l288,2r-18,l252,3r-17,l217,3,201,5,184,7r-15,l155,8r-15,2l125,12r-13,l98,15r-11,l75,17r-9,1l56,20,46,23,36,25r-7,l23,28r-7,2l11,31,8,33,3,36,1,38,,40r,3l,295r,4l1,300r3,2l8,304r3,3l16,309r7,1l29,312r7,2l46,317r10,l66,320r9,2l87,322r11,3l112,325r13,3l140,328r15,2l169,330r15,2l201,333r16,l235,335r17,l270,337r18,l306,338r20,l346,338r20,l385,338r20,l425,338r18,l463,338r18,-1l499,337r18,-2l536,335r16,-2l570,333r15,-1l602,330r14,l631,328r13,l658,325r13,l682,322r12,l705,320r10,-3l725,317r9,-3l742,312r5,-2l753,309r5,-2l763,304r3,-2l768,300r2,-1l770,295r,-252l770,40r-2,-2l766,36r-3,-3l758,31r-5,-1l747,28r-5,-3l734,25r-9,-2l715,20,705,18,694,17,682,15r-11,l658,12r-14,l631,10,616,8,602,7r-17,l570,5,552,3r-16,l517,3,499,2r-18,l463,2r-20,l425,,405,,385,r,e" filled="f" strokeweight=".35pt">
                  <v:path arrowok="t"/>
                </v:shape>
                <v:shape id="_x0000_s47800" style="position:absolute;left:3620;top:3131;width:770;height:41" coordsize="770,41" o:allowincell="f" path="m,l,2,1,3,4,7,8,8r3,2l16,12r7,3l29,16r7,l46,20r10,1l66,23r9,2l87,26r11,2l112,30r13,l140,31r15,2l169,35r15,1l201,36r16,2l235,38r17,l270,40r18,1l306,41r20,l346,41r20,l385,41r20,l425,41r18,l463,41r18,l499,40r18,-2l536,38r16,l570,36r15,l602,35r14,-2l631,31r13,-1l658,30r13,-2l682,26r12,-1l705,23r10,-2l725,20r9,-4l742,16r5,-1l753,12r5,-2l763,8r3,-1l768,3r2,-1l770,e" filled="f" strokeweight=".35pt">
                  <v:path arrowok="t"/>
                </v:shape>
                <v:shape id="_x0000_s47801" style="position:absolute;left:2188;top:3349;width:1325;height:1853" coordsize="1929,2696" o:allowincell="f" path="m1825,159l148,2556,82,2510,1760,114r65,45xm1694,68hdc1732,13,1807,,1861,38v55,38,68,113,30,167c1853,260,1778,273,1724,235,1669,197,1656,122,1694,68haxm236,2569l,2696,40,2431r196,138xe" fillcolor="#0070c0" strokecolor="#0070c0" strokeweight=".05pt">
                  <v:path arrowok="t"/>
                  <o:lock v:ext="edit" verticies="t"/>
                </v:shape>
                <v:shape id="_x0000_s47802" style="position:absolute;left:6054;top:3350;width:1587;height:1852" coordsize="2310,2694" o:allowincell="f" path="m165,109l2211,2516r-61,52l104,160r61,-51xm43,212hdc,162,6,86,57,43,107,,183,6,226,57v43,50,37,126,-14,169c162,269,86,263,43,212haxm2246,2434r64,260l2064,2589r182,-155xe" fillcolor="#0070c0" strokecolor="#0070c0" strokeweight=".05pt">
                  <v:path arrowok="t"/>
                  <o:lock v:ext="edit" verticies="t"/>
                </v:shape>
                <v:shape id="_x0000_s47803" style="position:absolute;left:5530;top:1980;width:792;height:352" coordsize="1152,512" o:allowincell="f" path="m,86hdc,39,39,,86,v,,,,,hal86,r981,l1067,hdc1114,,1152,39,1152,86v,,,,,hal1152,86r,341l1152,427hdc1152,474,1114,512,1067,512v,,,,,hal1067,512r-981,l86,512hdc39,512,,474,,427v,,,,,hal,86hdxe" fillcolor="#0c9" strokeweight="0">
                  <v:path arrowok="t"/>
                </v:shape>
                <v:shape id="_x0000_s47804" style="position:absolute;left:5524;top:1974;width:803;height:363" coordsize="1168,528" o:allowincell="f" path="m,94hdc,94,1,93,1,93hal8,60hdc8,59,8,58,9,57hal27,29hdc27,28,28,27,29,27hal57,9hdc58,8,59,8,60,8hal93,1hdc93,1,94,,94,hal1075,hdc1076,,1077,1,1077,1hal1110,8hdc1111,8,1112,8,1113,9hal1140,27hdc1141,27,1142,28,1142,29hal1160,57hdc1161,58,1161,59,1161,60hal1168,93hdc1168,93,1168,94,1168,94hal1168,435hdc1168,436,1168,437,1168,437hal1161,470hdc1161,471,1161,472,1160,473hal1142,500hdc1142,501,1141,502,1140,502hal1113,520hdc1112,521,1111,521,1110,521hal1077,528hdc1077,528,1076,528,1075,528hal94,528hdc94,528,93,528,93,528hal60,521hdc59,521,58,521,57,520hal29,502hdc28,502,27,501,27,500hal9,473hdc8,472,8,471,8,470hal1,437hdc1,437,,436,,435hal,94hdxm16,435hal16,434r7,33l22,464r18,27l38,489r28,18l63,506r33,7l94,512r981,l1074,513r33,-7l1104,507r27,-18l1129,491r18,-27l1146,467r7,-33l1152,435r,-341l1153,96r-7,-33l1147,66,1129,38r2,2l1104,22r3,1l1074,16r1,l94,16r2,l63,23r3,-1l38,40r2,-2l22,66r1,-3l16,96r,-2l16,435hdxe" fillcolor="black" strokeweight=".05pt">
                  <v:path arrowok="t"/>
                  <o:lock v:ext="edit" verticies="t"/>
                </v:shape>
                <v:rect id="_x0000_s47805" style="position:absolute;left:5735;top:2037;width:365;height:315;mso-wrap-style:none" o:allowincell="f" filled="f" stroked="f">
                  <v:textbox style="mso-next-textbox:#_x0000_s47805;mso-fit-shape-to-text:t" inset="0,0,0,0">
                    <w:txbxContent>
                      <w:p w:rsidR="00A520AA" w:rsidRDefault="00A520AA" w:rsidP="00FB6739">
                        <w:r>
                          <w:rPr>
                            <w:rFonts w:ascii="Trebuchet MS" w:hAnsi="Trebuchet MS" w:cs="Trebuchet MS"/>
                            <w:color w:val="000000"/>
                          </w:rPr>
                          <w:t>CDF</w:t>
                        </w:r>
                      </w:p>
                    </w:txbxContent>
                  </v:textbox>
                </v:rect>
                <v:rect id="_x0000_s47806" style="position:absolute;left:4046;top:902;width:1495;height:385" o:allowincell="f" fillcolor="#0c9" stroked="f"/>
                <v:shape id="_x0000_s47807" style="position:absolute;left:4046;top:902;width:1484;height:374" coordsize="2160,544" o:allowincell="f" path="m,91hdc,41,41,,91,v,,,,,hal91,,2070,r,hdc2120,,2160,41,2160,91v,,,,,hal2160,91r,363l2160,454hdc2160,504,2120,544,2070,544v,,,,,hal2070,544,91,544r,hdc41,544,,504,,454v,,,,,hal,91hdxe" strokeweight="0">
                  <v:path arrowok="t"/>
                </v:shape>
                <v:rect id="_x0000_s47808" style="position:absolute;left:4046;top:902;width:1495;height:385" o:allowincell="f" fillcolor="#0c9" stroked="f"/>
                <v:shape id="_x0000_s47809" style="position:absolute;left:4040;top:896;width:1495;height:385" coordsize="2176,560" o:allowincell="f" path="m,99hdc,99,1,98,1,98hal8,63hdc8,62,8,61,9,60hal29,31hdc29,30,30,29,31,29hal60,9hdc61,8,62,8,63,8hal98,1hdc98,1,99,,99,hal2078,hdc2079,,2080,1,2080,1hal2115,8hdc2116,8,2117,8,2118,9hal2147,29hdc2148,29,2149,30,2149,31hal2168,60hdc2169,61,2169,62,2169,63hal2176,98hdc2176,98,2176,99,2176,99hal2176,462hdc2176,463,2176,464,2176,464hal2169,499hdc2169,500,2169,501,2168,502hal2149,531hdc2149,532,2148,533,2147,533hal2118,552hdc2117,553,2116,553,2115,553hal2080,560hdc2080,560,2079,560,2078,560hal99,560hdc99,560,98,560,98,560hal63,553hdc62,553,61,553,60,552hal31,533hdc30,533,29,532,29,531hal9,502hdc8,501,8,500,8,499hal1,464hdc1,464,,463,,462hal,99hdxm16,462hal16,461r7,35l22,493r20,29l40,520r29,19l66,538r35,7l99,544r1979,l2077,545r35,-7l2109,539r29,-19l2136,522r19,-29l2154,496r7,-35l2160,462r,-363l2161,101r-7,-35l2155,69,2136,40r2,2l2109,22r3,1l2077,16r1,l99,16r2,l66,23r3,-1l40,42r2,-2l22,69r1,-3l16,101r,-2l16,462hdxe" fillcolor="black" strokeweight=".05pt">
                  <v:path arrowok="t"/>
                  <o:lock v:ext="edit" verticies="t"/>
                </v:shape>
                <v:rect id="_x0000_s47810" style="position:absolute;left:2847;top:1078;width:385;height:1606" o:allowincell="f" fillcolor="#92d050" stroked="f"/>
                <v:shape id="_x0000_s47811" style="position:absolute;left:2847;top:1078;width:374;height:1595" coordsize="544,2320" o:allowincell="f" path="m,91hdc,41,41,,91,v,,,,,hal91,,454,r,hdc504,,544,41,544,91v,,,,,hal544,91r,2139l544,2230hdc544,2280,504,2320,454,2320v,,,,,hal454,2320r-363,l91,2320hdc41,2320,,2280,,2230v,,,,,hal,91hdxe" strokeweight="0">
                  <v:path arrowok="t"/>
                </v:shape>
                <v:rect id="_x0000_s47812" style="position:absolute;left:2847;top:1078;width:385;height:1606" o:allowincell="f" fillcolor="#92d050" stroked="f"/>
                <v:shape id="_x0000_s47813" style="position:absolute;left:2842;top:1072;width:385;height:1606" coordsize="560,2336" o:allowincell="f" path="m,99hdc,99,1,98,1,98hal8,63hdc8,62,8,61,9,60hal29,31hdc29,30,30,29,31,29hal60,9hdc61,8,62,8,63,8hal98,1hdc98,1,99,,99,hal462,hdc463,,464,1,464,1hal499,8hdc500,8,501,8,502,9hal531,29hdc532,29,533,30,533,31hal552,60hdc553,61,553,62,553,63hal560,98hdc560,98,560,99,560,99hal560,2238hdc560,2239,560,2240,560,2240hal553,2275hdc553,2276,553,2277,552,2278hal533,2307hdc533,2308,532,2309,531,2309hal502,2328hdc501,2329,500,2329,499,2329hal464,2336hdc464,2336,463,2336,462,2336hal99,2336hdc99,2336,98,2336,98,2336hal63,2329hdc62,2329,61,2329,60,2328hal31,2309hdc30,2309,29,2308,29,2307hal9,2278hdc8,2277,8,2276,8,2275hal1,2240hdc1,2240,,2239,,2238hal,99hdxm16,2238hal16,2237r7,35l22,2269r20,29l40,2296r29,19l66,2314r35,7l99,2320r363,l461,2321r35,-7l493,2315r29,-19l520,2298r19,-29l538,2272r7,-35l544,2238,544,99r1,2l538,66r1,3l520,40r2,2l493,22r3,1l461,16r1,l99,16r2,l66,23r3,-1l40,42r2,-2l22,69r1,-3l16,101r,-2l16,2238hdxe" fillcolor="black" strokeweight=".05pt">
                  <v:path arrowok="t"/>
                  <o:lock v:ext="edit" verticies="t"/>
                </v:shape>
                <v:rect id="_x0000_s47814" style="position:absolute;left:2962;top:1136;width:131;height:315;mso-wrap-style:none" o:allowincell="f" filled="f" stroked="f">
                  <v:textbox style="mso-next-textbox:#_x0000_s47814;mso-fit-shape-to-text:t" inset="0,0,0,0">
                    <w:txbxContent>
                      <w:p w:rsidR="00A520AA" w:rsidRDefault="00A520AA" w:rsidP="00FB6739">
                        <w:r>
                          <w:rPr>
                            <w:rFonts w:ascii="Trebuchet MS" w:hAnsi="Trebuchet MS" w:cs="Trebuchet MS"/>
                            <w:b/>
                            <w:bCs/>
                            <w:color w:val="000000"/>
                          </w:rPr>
                          <w:t>V</w:t>
                        </w:r>
                      </w:p>
                    </w:txbxContent>
                  </v:textbox>
                </v:rect>
                <v:rect id="_x0000_s47815" style="position:absolute;left:2962;top:1389;width:148;height:315;mso-wrap-style:none" o:allowincell="f" filled="f" stroked="f">
                  <v:textbox style="mso-next-textbox:#_x0000_s47815;mso-fit-shape-to-text:t" inset="0,0,0,0">
                    <w:txbxContent>
                      <w:p w:rsidR="00A520AA" w:rsidRDefault="00A520AA" w:rsidP="00FB6739">
                        <w:r>
                          <w:rPr>
                            <w:rFonts w:ascii="Trebuchet MS" w:hAnsi="Trebuchet MS" w:cs="Trebuchet MS"/>
                            <w:b/>
                            <w:bCs/>
                            <w:color w:val="000000"/>
                          </w:rPr>
                          <w:t>O</w:t>
                        </w:r>
                      </w:p>
                    </w:txbxContent>
                  </v:textbox>
                </v:rect>
                <v:rect id="_x0000_s47816" style="position:absolute;left:2995;top:1631;width:59;height:315;mso-wrap-style:none" o:allowincell="f" filled="f" stroked="f">
                  <v:textbox style="mso-next-textbox:#_x0000_s47816;mso-fit-shape-to-text:t" inset="0,0,0,0">
                    <w:txbxContent>
                      <w:p w:rsidR="00A520AA" w:rsidRDefault="00A520AA" w:rsidP="00FB6739">
                        <w:r>
                          <w:rPr>
                            <w:rFonts w:ascii="Trebuchet MS" w:hAnsi="Trebuchet MS" w:cs="Trebuchet MS"/>
                            <w:b/>
                            <w:bCs/>
                            <w:color w:val="000000"/>
                          </w:rPr>
                          <w:t>I</w:t>
                        </w:r>
                      </w:p>
                    </w:txbxContent>
                  </v:textbox>
                </v:rect>
                <v:rect id="_x0000_s47817" style="position:absolute;left:2962;top:1873;width:129;height:315;mso-wrap-style:none" o:allowincell="f" filled="f" stroked="f">
                  <v:textbox style="mso-next-textbox:#_x0000_s47817;mso-fit-shape-to-text:t" inset="0,0,0,0">
                    <w:txbxContent>
                      <w:p w:rsidR="00A520AA" w:rsidRDefault="00A520AA" w:rsidP="00FB6739">
                        <w:r>
                          <w:rPr>
                            <w:rFonts w:ascii="Trebuchet MS" w:hAnsi="Trebuchet MS" w:cs="Trebuchet MS"/>
                            <w:b/>
                            <w:bCs/>
                            <w:color w:val="000000"/>
                          </w:rPr>
                          <w:t>C</w:t>
                        </w:r>
                      </w:p>
                    </w:txbxContent>
                  </v:textbox>
                </v:rect>
                <v:rect id="_x0000_s47818" style="position:absolute;left:2962;top:2126;width:120;height:315;mso-wrap-style:none" o:allowincell="f" filled="f" stroked="f">
                  <v:textbox style="mso-next-textbox:#_x0000_s47818;mso-fit-shape-to-text:t" inset="0,0,0,0">
                    <w:txbxContent>
                      <w:p w:rsidR="00A520AA" w:rsidRDefault="00A520AA" w:rsidP="00FB6739">
                        <w:r>
                          <w:rPr>
                            <w:rFonts w:ascii="Trebuchet MS" w:hAnsi="Trebuchet MS" w:cs="Trebuchet MS"/>
                            <w:b/>
                            <w:bCs/>
                            <w:color w:val="000000"/>
                          </w:rPr>
                          <w:t>E</w:t>
                        </w:r>
                      </w:p>
                    </w:txbxContent>
                  </v:textbox>
                </v:rect>
                <v:rect id="_x0000_s47819" style="position:absolute;left:3309;top:1078;width:374;height:1617" o:allowincell="f" fillcolor="#92d050" stroked="f"/>
                <v:shape id="_x0000_s47820" style="position:absolute;left:3309;top:1078;width:363;height:1606" coordsize="528,2336" o:allowincell="f" path="m,88hdc,40,40,,88,v,,,,,hal88,,440,r,hdc489,,528,40,528,88v,,,,,hal528,88r,2160l528,2248hdc528,2297,489,2336,440,2336v,,,,,hal440,2336r-352,l88,2336hdc40,2336,,2297,,2248v,,,,,hal,88hdxe" strokeweight="0">
                  <v:path arrowok="t"/>
                </v:shape>
                <v:rect id="_x0000_s47821" style="position:absolute;left:3309;top:1078;width:374;height:1617" o:allowincell="f" fillcolor="#92d050" stroked="f"/>
                <v:shape id="_x0000_s47822" style="position:absolute;left:3304;top:1072;width:373;height:1617" coordsize="544,2352" o:allowincell="f" path="m,96hdc,96,1,95,1,95hal8,61hdc8,60,8,59,9,58hal28,30hdc28,29,29,28,30,28hal58,9hdc59,8,60,8,61,8hal95,1hdc95,1,96,,96,hal448,hdc449,,450,1,450,1hal484,8hdc485,8,486,8,487,9hal515,28hdc516,28,517,29,517,30hal536,58hdc537,59,537,60,537,61hal544,95hdc544,95,544,96,544,96hal544,2256hdc544,2257,544,2258,544,2258hal537,2292hdc537,2293,537,2294,536,2295hal517,2323hdc517,2324,516,2325,515,2325hal487,2344hdc486,2345,485,2345,484,2345hal450,2352hdc450,2352,449,2352,448,2352hal96,2352hdc96,2352,95,2352,95,2352hal61,2345hdc60,2345,59,2345,58,2344hal30,2325hdc29,2325,28,2324,28,2323hal9,2295hdc8,2294,8,2293,8,2292hal1,2258hdc1,2258,,2257,,2256hal,96hdxm16,2256hal16,2255r7,34l22,2286r19,28l39,2312r28,19l64,2330r34,7l96,2336r352,l447,2337r34,-7l478,2331r28,-19l504,2314r19,-28l522,2289r7,-34l528,2256,528,96r1,2l522,64r1,3l504,39r2,2l478,22r3,1l447,16r1,l96,16r2,l64,23r3,-1l39,41r2,-2l22,67r1,-3l16,98r,-2l16,2256hdxe" fillcolor="black" strokeweight=".05pt">
                  <v:path arrowok="t"/>
                  <o:lock v:ext="edit" verticies="t"/>
                </v:shape>
                <v:rect id="_x0000_s47823" style="position:absolute;left:3420;top:1138;width:131;height:315;mso-wrap-style:none" o:allowincell="f" filled="f" stroked="f">
                  <v:textbox style="mso-next-textbox:#_x0000_s47823;mso-fit-shape-to-text:t" inset="0,0,0,0">
                    <w:txbxContent>
                      <w:p w:rsidR="00A520AA" w:rsidRDefault="00A520AA" w:rsidP="00FB6739">
                        <w:r>
                          <w:rPr>
                            <w:rFonts w:ascii="Trebuchet MS" w:hAnsi="Trebuchet MS" w:cs="Trebuchet MS"/>
                            <w:b/>
                            <w:bCs/>
                            <w:color w:val="000000"/>
                          </w:rPr>
                          <w:t>V</w:t>
                        </w:r>
                      </w:p>
                    </w:txbxContent>
                  </v:textbox>
                </v:rect>
                <v:rect id="_x0000_s47824" style="position:absolute;left:3453;top:1390;width:59;height:315;mso-wrap-style:none" o:allowincell="f" filled="f" stroked="f">
                  <v:textbox style="mso-next-textbox:#_x0000_s47824;mso-fit-shape-to-text:t" inset="0,0,0,0">
                    <w:txbxContent>
                      <w:p w:rsidR="00A520AA" w:rsidRDefault="00A520AA" w:rsidP="00FB6739">
                        <w:r>
                          <w:rPr>
                            <w:rFonts w:ascii="Trebuchet MS" w:hAnsi="Trebuchet MS" w:cs="Trebuchet MS"/>
                            <w:b/>
                            <w:bCs/>
                            <w:color w:val="000000"/>
                          </w:rPr>
                          <w:t>I</w:t>
                        </w:r>
                      </w:p>
                    </w:txbxContent>
                  </v:textbox>
                </v:rect>
                <v:rect id="_x0000_s47825" style="position:absolute;left:3420;top:1632;width:135;height:315;mso-wrap-style:none" o:allowincell="f" filled="f" stroked="f">
                  <v:textbox style="mso-next-textbox:#_x0000_s47825;mso-fit-shape-to-text:t" inset="0,0,0,0">
                    <w:txbxContent>
                      <w:p w:rsidR="00A520AA" w:rsidRDefault="00A520AA" w:rsidP="00FB6739">
                        <w:r>
                          <w:rPr>
                            <w:rFonts w:ascii="Trebuchet MS" w:hAnsi="Trebuchet MS" w:cs="Trebuchet MS"/>
                            <w:b/>
                            <w:bCs/>
                            <w:color w:val="000000"/>
                          </w:rPr>
                          <w:t>D</w:t>
                        </w:r>
                      </w:p>
                    </w:txbxContent>
                  </v:textbox>
                </v:rect>
                <v:rect id="_x0000_s47826" style="position:absolute;left:3420;top:1874;width:120;height:315;mso-wrap-style:none" o:allowincell="f" filled="f" stroked="f">
                  <v:textbox style="mso-next-textbox:#_x0000_s47826;mso-fit-shape-to-text:t" inset="0,0,0,0">
                    <w:txbxContent>
                      <w:p w:rsidR="00A520AA" w:rsidRDefault="00A520AA" w:rsidP="00FB6739">
                        <w:r>
                          <w:rPr>
                            <w:rFonts w:ascii="Trebuchet MS" w:hAnsi="Trebuchet MS" w:cs="Trebuchet MS"/>
                            <w:b/>
                            <w:bCs/>
                            <w:color w:val="000000"/>
                          </w:rPr>
                          <w:t>E</w:t>
                        </w:r>
                      </w:p>
                    </w:txbxContent>
                  </v:textbox>
                </v:rect>
                <v:rect id="_x0000_s47827" style="position:absolute;left:3420;top:2127;width:148;height:315;mso-wrap-style:none" o:allowincell="f" filled="f" stroked="f">
                  <v:textbox style="mso-next-textbox:#_x0000_s47827;mso-fit-shape-to-text:t" inset="0,0,0,0">
                    <w:txbxContent>
                      <w:p w:rsidR="00A520AA" w:rsidRDefault="00A520AA" w:rsidP="00FB6739">
                        <w:r>
                          <w:rPr>
                            <w:rFonts w:ascii="Trebuchet MS" w:hAnsi="Trebuchet MS" w:cs="Trebuchet MS"/>
                            <w:b/>
                            <w:bCs/>
                            <w:color w:val="000000"/>
                          </w:rPr>
                          <w:t>O</w:t>
                        </w:r>
                      </w:p>
                    </w:txbxContent>
                  </v:textbox>
                </v:rect>
                <v:rect id="_x0000_s47828" style="position:absolute;left:3749;top:1078;width:374;height:1617" o:allowincell="f" fillcolor="#92d050" stroked="f"/>
                <v:shape id="_x0000_s47829" style="position:absolute;left:3749;top:1078;width:363;height:1606" coordsize="528,2336" o:allowincell="f" path="m,88hdc,40,40,,88,v,,,,,hal88,,440,r,hdc489,,528,40,528,88v,,,,,hal528,88r,2160l528,2248hdc528,2297,489,2336,440,2336v,,,,,hal440,2336r-352,l88,2336hdc40,2336,,2297,,2248v,,,,,hal,88hdxe" strokeweight="0">
                  <v:path arrowok="t"/>
                </v:shape>
                <v:rect id="_x0000_s47830" style="position:absolute;left:3749;top:1078;width:374;height:1617" o:allowincell="f" fillcolor="#92d050" stroked="f"/>
                <v:shape id="_x0000_s47831" style="position:absolute;left:3743;top:1072;width:374;height:1617" coordsize="544,2352" o:allowincell="f" path="m,96hdc,96,1,95,1,95hal8,61hdc8,60,8,59,9,58hal28,30hdc28,29,29,28,30,28hal58,9hdc59,8,60,8,61,8hal95,1hdc95,1,96,,96,hal448,hdc449,,450,1,450,1hal484,8hdc485,8,486,8,487,9hal515,28hdc516,28,517,29,517,30hal536,58hdc537,59,537,60,537,61hal544,95hdc544,95,544,96,544,96hal544,2256hdc544,2257,544,2258,544,2258hal537,2292hdc537,2293,537,2294,536,2295hal517,2323hdc517,2324,516,2325,515,2325hal487,2344hdc486,2345,485,2345,484,2345hal450,2352hdc450,2352,449,2352,448,2352hal96,2352hdc96,2352,95,2352,95,2352hal61,2345hdc60,2345,59,2345,58,2344hal30,2325hdc29,2325,28,2324,28,2323hal9,2295hdc8,2294,8,2293,8,2292hal1,2258hdc1,2258,,2257,,2256hal,96hdxm16,2256hal16,2255r7,34l22,2286r19,28l39,2312r28,19l64,2330r34,7l96,2336r352,l447,2337r34,-7l478,2331r28,-19l504,2314r19,-28l522,2289r7,-34l528,2256,528,96r1,2l522,64r1,3l504,39r2,2l478,22r3,1l447,16r1,l96,16r2,l64,23r3,-1l39,41r2,-2l22,67r1,-3l16,98r,-2l16,2256hdxe" fillcolor="black" strokeweight=".05pt">
                  <v:path arrowok="t"/>
                  <o:lock v:ext="edit" verticies="t"/>
                </v:shape>
                <v:rect id="_x0000_s47832" style="position:absolute;left:3838;top:1390;width:186;height:315;mso-wrap-style:none" o:allowincell="f" filled="f" stroked="f">
                  <v:textbox style="mso-next-textbox:#_x0000_s47832;mso-fit-shape-to-text:t" inset="0,0,0,0">
                    <w:txbxContent>
                      <w:p w:rsidR="00A520AA" w:rsidRDefault="00A520AA" w:rsidP="00FB6739">
                        <w:r>
                          <w:rPr>
                            <w:rFonts w:ascii="Trebuchet MS" w:hAnsi="Trebuchet MS" w:cs="Trebuchet MS"/>
                            <w:b/>
                            <w:bCs/>
                            <w:color w:val="000000"/>
                          </w:rPr>
                          <w:t>W</w:t>
                        </w:r>
                      </w:p>
                    </w:txbxContent>
                  </v:textbox>
                </v:rect>
                <v:rect id="_x0000_s47833" style="position:absolute;left:3838;top:1632;width:120;height:315;mso-wrap-style:none" o:allowincell="f" filled="f" stroked="f">
                  <v:textbox style="mso-next-textbox:#_x0000_s47833;mso-fit-shape-to-text:t" inset="0,0,0,0">
                    <w:txbxContent>
                      <w:p w:rsidR="00A520AA" w:rsidRDefault="00A520AA" w:rsidP="00FB6739">
                        <w:r>
                          <w:rPr>
                            <w:rFonts w:ascii="Trebuchet MS" w:hAnsi="Trebuchet MS" w:cs="Trebuchet MS"/>
                            <w:b/>
                            <w:bCs/>
                            <w:color w:val="000000"/>
                          </w:rPr>
                          <w:t>E</w:t>
                        </w:r>
                      </w:p>
                    </w:txbxContent>
                  </v:textbox>
                </v:rect>
                <v:rect id="_x0000_s47834" style="position:absolute;left:3838;top:1874;width:125;height:315;mso-wrap-style:none" o:allowincell="f" filled="f" stroked="f">
                  <v:textbox style="mso-next-textbox:#_x0000_s47834;mso-fit-shape-to-text:t" inset="0,0,0,0">
                    <w:txbxContent>
                      <w:p w:rsidR="00A520AA" w:rsidRDefault="00A520AA" w:rsidP="00FB6739">
                        <w:r>
                          <w:rPr>
                            <w:rFonts w:ascii="Trebuchet MS" w:hAnsi="Trebuchet MS" w:cs="Trebuchet MS"/>
                            <w:b/>
                            <w:bCs/>
                            <w:color w:val="000000"/>
                          </w:rPr>
                          <w:t>B</w:t>
                        </w:r>
                      </w:p>
                    </w:txbxContent>
                  </v:textbox>
                </v:rect>
                <v:rect id="_x0000_s47835" style="position:absolute;left:6497;top:1067;width:374;height:1617" o:allowincell="f" fillcolor="#92d050" stroked="f"/>
                <v:shape id="_x0000_s47836" style="position:absolute;left:6497;top:1067;width:363;height:1606" coordsize="528,2336" o:allowincell="f" path="m,88hdc,40,40,,88,v,,,,,hal88,,440,r,hdc489,,528,40,528,88v,,,,,hal528,88r,2160l528,2248hdc528,2297,489,2336,440,2336v,,,,,hal440,2336r-352,l88,2336hdc40,2336,,2297,,2248v,,,,,hal,88hdxe" strokeweight="0">
                  <v:path arrowok="t"/>
                </v:shape>
                <v:rect id="_x0000_s47837" style="position:absolute;left:6497;top:1067;width:374;height:1617" o:allowincell="f" fillcolor="#92d050" stroked="f"/>
                <v:shape id="_x0000_s47838" style="position:absolute;left:6492;top:1061;width:374;height:1617" coordsize="544,2352" o:allowincell="f" path="m,96hdc,96,1,95,1,95hal8,61hdc8,60,8,59,9,58hal28,30hdc28,29,29,28,30,28hal58,9hdc59,8,60,8,61,8hal95,1hdc95,1,96,,96,hal448,hdc449,,450,1,450,1hal484,8hdc485,8,486,8,487,9hal515,28hdc516,28,517,29,517,30hal536,58hdc537,59,537,60,537,61hal544,95hdc544,95,544,96,544,96hal544,2256hdc544,2257,544,2258,544,2258hal537,2292hdc537,2293,537,2294,536,2295hal517,2323hdc517,2324,516,2325,515,2325hal487,2344hdc486,2345,485,2345,484,2345hal450,2352hdc450,2352,449,2352,448,2352hal96,2352hdc96,2352,95,2352,95,2352hal61,2345hdc60,2345,59,2345,58,2344hal30,2325hdc29,2325,28,2324,28,2323hal9,2295hdc8,2294,8,2293,8,2292hal1,2258hdc1,2258,,2257,,2256hal,96hdxm16,2256hal16,2255r7,34l22,2286r19,28l39,2312r28,19l64,2330r34,7l96,2336r352,l447,2337r34,-7l478,2331r28,-19l504,2314r19,-28l522,2289r7,-34l528,2256,528,96r1,2l522,64r1,3l504,39r2,2l478,22r3,1l447,16r1,l96,16r2,l64,23r3,-1l39,41r2,-2l22,67r1,-3l16,98r,-2l16,2256hdxe" fillcolor="black" strokeweight=".05pt">
                  <v:path arrowok="t"/>
                  <o:lock v:ext="edit" verticies="t"/>
                </v:shape>
                <v:rect id="_x0000_s47839" style="position:absolute;left:6611;top:1379;width:143;height:315;mso-wrap-style:none" o:allowincell="f" filled="f" stroked="f">
                  <v:textbox style="mso-next-textbox:#_x0000_s47839;mso-fit-shape-to-text:t" inset="0,0,0,0">
                    <w:txbxContent>
                      <w:p w:rsidR="00A520AA" w:rsidRDefault="00A520AA" w:rsidP="00FB6739">
                        <w:r>
                          <w:rPr>
                            <w:rFonts w:ascii="Trebuchet MS" w:hAnsi="Trebuchet MS" w:cs="Trebuchet MS"/>
                            <w:b/>
                            <w:bCs/>
                            <w:color w:val="000000"/>
                          </w:rPr>
                          <w:t>U</w:t>
                        </w:r>
                      </w:p>
                    </w:txbxContent>
                  </v:textbox>
                </v:rect>
                <v:rect id="_x0000_s47840" style="position:absolute;left:6611;top:1621;width:108;height:315;mso-wrap-style:none" o:allowincell="f" filled="f" stroked="f">
                  <v:textbox style="mso-next-textbox:#_x0000_s47840;mso-fit-shape-to-text:t" inset="0,0,0,0">
                    <w:txbxContent>
                      <w:p w:rsidR="00A520AA" w:rsidRDefault="00A520AA" w:rsidP="00FB6739">
                        <w:r>
                          <w:rPr>
                            <w:rFonts w:ascii="Trebuchet MS" w:hAnsi="Trebuchet MS" w:cs="Trebuchet MS"/>
                            <w:b/>
                            <w:bCs/>
                            <w:color w:val="000000"/>
                          </w:rPr>
                          <w:t>S</w:t>
                        </w:r>
                      </w:p>
                    </w:txbxContent>
                  </v:textbox>
                </v:rect>
                <v:rect id="_x0000_s47841" style="position:absolute;left:6611;top:1863;width:141;height:315;mso-wrap-style:none" o:allowincell="f" filled="f" stroked="f">
                  <v:textbox style="mso-next-textbox:#_x0000_s47841;mso-fit-shape-to-text:t" inset="0,0,0,0">
                    <w:txbxContent>
                      <w:p w:rsidR="00A520AA" w:rsidRDefault="00A520AA" w:rsidP="00FB6739">
                        <w:r>
                          <w:rPr>
                            <w:rFonts w:ascii="Trebuchet MS" w:hAnsi="Trebuchet MS" w:cs="Trebuchet MS"/>
                            <w:b/>
                            <w:bCs/>
                            <w:color w:val="000000"/>
                          </w:rPr>
                          <w:t>N</w:t>
                        </w:r>
                      </w:p>
                    </w:txbxContent>
                  </v:textbox>
                </v:rect>
                <v:rect id="_x0000_s47842" style="position:absolute;left:4892;top:1089;width:374;height:1617" o:allowincell="f" fillcolor="#92d050" stroked="f"/>
                <v:shape id="_x0000_s47843" style="position:absolute;left:4892;top:1089;width:363;height:1606" coordsize="528,2336" o:allowincell="f" path="m,88hdc,40,40,,88,v,,,,,hal88,,440,r,hdc489,,528,40,528,88v,,,,,hal528,88r,2160l528,2248hdc528,2297,489,2336,440,2336v,,,,,hal440,2336r-352,l88,2336hdc40,2336,,2297,,2248v,,,,,hal,88hdxe" strokeweight="0">
                  <v:path arrowok="t"/>
                </v:shape>
                <v:rect id="_x0000_s47844" style="position:absolute;left:4892;top:1089;width:374;height:1617" o:allowincell="f" fillcolor="#92d050" stroked="f"/>
                <v:shape id="_x0000_s47845" style="position:absolute;left:4887;top:1083;width:374;height:1617" coordsize="544,2352" o:allowincell="f" path="m,96hdc,96,1,95,1,95hal8,61hdc8,60,8,59,9,58hal28,30hdc28,29,29,28,30,28hal58,9hdc59,8,60,8,61,8hal95,1hdc95,1,96,,96,hal448,hdc449,,450,1,450,1hal484,8hdc485,8,486,8,487,9hal515,28hdc516,28,517,29,517,30hal536,58hdc537,59,537,60,537,61hal544,95hdc544,95,544,96,544,96hal544,2256hdc544,2257,544,2258,544,2258hal537,2292hdc537,2293,537,2294,536,2295hal517,2323hdc517,2324,516,2325,515,2325hal487,2344hdc486,2345,485,2345,484,2345hal450,2352hdc450,2352,449,2352,448,2352hal96,2352hdc96,2352,95,2352,95,2352hal61,2345hdc60,2345,59,2345,58,2344hal30,2325hdc29,2325,28,2324,28,2323hal9,2295hdc8,2294,8,2293,8,2292hal1,2258hdc1,2258,,2257,,2256hal,96hdxm16,2256hal16,2255r7,34l22,2286r19,28l39,2312r28,19l64,2330r34,7l96,2336r352,l447,2337r34,-7l478,2331r28,-19l504,2314r19,-28l522,2289r7,-34l528,2256,528,96r1,2l522,64r1,3l504,39r2,2l478,22r3,1l447,16r1,l96,16r2,l64,23r3,-1l39,41r2,-2l22,67r1,-3l16,98r,-2l16,2256hdxe" fillcolor="black" strokeweight=".05pt">
                  <v:path arrowok="t"/>
                  <o:lock v:ext="edit" verticies="t"/>
                </v:shape>
                <v:rect id="_x0000_s47846" style="position:absolute;left:5004;top:1149;width:129;height:315;mso-wrap-style:none" o:allowincell="f" filled="f" stroked="f">
                  <v:textbox style="mso-next-textbox:#_x0000_s47846;mso-fit-shape-to-text:t" inset="0,0,0,0">
                    <w:txbxContent>
                      <w:p w:rsidR="00A520AA" w:rsidRDefault="00A520AA" w:rsidP="00FB6739">
                        <w:r>
                          <w:rPr>
                            <w:rFonts w:ascii="Trebuchet MS" w:hAnsi="Trebuchet MS" w:cs="Trebuchet MS"/>
                            <w:b/>
                            <w:bCs/>
                            <w:color w:val="000000"/>
                          </w:rPr>
                          <w:t>R</w:t>
                        </w:r>
                      </w:p>
                    </w:txbxContent>
                  </v:textbox>
                </v:rect>
                <v:rect id="_x0000_s47847" style="position:absolute;left:5004;top:1401;width:123;height:315;mso-wrap-style:none" o:allowincell="f" filled="f" stroked="f">
                  <v:textbox style="mso-next-textbox:#_x0000_s47847;mso-fit-shape-to-text:t" inset="0,0,0,0">
                    <w:txbxContent>
                      <w:p w:rsidR="00A520AA" w:rsidRDefault="00A520AA" w:rsidP="00FB6739">
                        <w:r>
                          <w:rPr>
                            <w:rFonts w:ascii="Trebuchet MS" w:hAnsi="Trebuchet MS" w:cs="Trebuchet MS"/>
                            <w:b/>
                            <w:bCs/>
                            <w:color w:val="000000"/>
                          </w:rPr>
                          <w:t>F</w:t>
                        </w:r>
                      </w:p>
                    </w:txbxContent>
                  </v:textbox>
                </v:rect>
                <v:rect id="_x0000_s47848" style="position:absolute;left:5037;top:1643;width:59;height:315;mso-wrap-style:none" o:allowincell="f" filled="f" stroked="f">
                  <v:textbox style="mso-next-textbox:#_x0000_s47848;mso-fit-shape-to-text:t" inset="0,0,0,0">
                    <w:txbxContent>
                      <w:p w:rsidR="00A520AA" w:rsidRDefault="00A520AA" w:rsidP="00FB6739">
                        <w:r>
                          <w:rPr>
                            <w:rFonts w:ascii="Trebuchet MS" w:hAnsi="Trebuchet MS" w:cs="Trebuchet MS"/>
                            <w:b/>
                            <w:bCs/>
                            <w:color w:val="000000"/>
                          </w:rPr>
                          <w:t>I</w:t>
                        </w:r>
                      </w:p>
                    </w:txbxContent>
                  </v:textbox>
                </v:rect>
                <v:rect id="_x0000_s47849" style="position:absolute;left:5004;top:1885;width:135;height:315;mso-wrap-style:none" o:allowincell="f" filled="f" stroked="f">
                  <v:textbox style="mso-next-textbox:#_x0000_s47849;mso-fit-shape-to-text:t" inset="0,0,0,0">
                    <w:txbxContent>
                      <w:p w:rsidR="00A520AA" w:rsidRDefault="00A520AA" w:rsidP="00FB6739">
                        <w:r>
                          <w:rPr>
                            <w:rFonts w:ascii="Trebuchet MS" w:hAnsi="Trebuchet MS" w:cs="Trebuchet MS"/>
                            <w:b/>
                            <w:bCs/>
                            <w:color w:val="000000"/>
                          </w:rPr>
                          <w:t>D</w:t>
                        </w:r>
                      </w:p>
                    </w:txbxContent>
                  </v:textbox>
                </v:rect>
                <v:rect id="_x0000_s47850" style="position:absolute;left:4189;top:1089;width:384;height:1617" o:allowincell="f" fillcolor="#92d050" stroked="f"/>
                <v:shape id="_x0000_s47851" style="position:absolute;left:4189;top:1089;width:373;height:1606" coordsize="544,2336" o:allowincell="f" path="m,91hdc,41,41,,91,v,,,,,hal91,,454,r,hdc504,,544,41,544,91v,,,,,hal544,91r,2155l544,2246hdc544,2296,504,2336,454,2336v,,,,,hal454,2336r-363,l91,2336hdc41,2336,,2296,,2246v,,,,,hal,91hdxe" strokeweight="0">
                  <v:path arrowok="t"/>
                </v:shape>
                <v:rect id="_x0000_s47852" style="position:absolute;left:4189;top:1089;width:384;height:1617" o:allowincell="f" fillcolor="#92d050" stroked="f"/>
                <v:shape id="_x0000_s47853" style="position:absolute;left:4183;top:1083;width:385;height:1617" coordsize="560,2352" o:allowincell="f" path="m,99hdc,99,1,98,1,98hal8,63hdc8,62,8,61,9,60hal29,31hdc29,30,30,29,31,29hal60,9hdc61,8,62,8,63,8hal98,1hdc98,1,99,,99,hal462,hdc463,,464,1,464,1hal499,8hdc500,8,501,8,502,9hal531,29hdc532,29,533,30,533,31hal552,60hdc553,61,553,62,553,63hal560,98hdc560,98,560,99,560,99hal560,2254hdc560,2255,560,2256,560,2256hal553,2291hdc553,2292,553,2293,552,2294hal533,2323hdc533,2324,532,2325,531,2325hal502,2344hdc501,2345,500,2345,499,2345hal464,2352hdc464,2352,463,2352,462,2352hal99,2352hdc99,2352,98,2352,98,2352hal63,2345hdc62,2345,61,2345,60,2344hal31,2325hdc30,2325,29,2324,29,2323hal9,2294hdc8,2293,8,2292,8,2291hal1,2256hdc1,2256,,2255,,2254hal,99hdxm16,2254hal16,2253r7,35l22,2285r20,29l40,2312r29,19l66,2330r35,7l99,2336r363,l461,2337r35,-7l493,2331r29,-19l520,2314r19,-29l538,2288r7,-35l544,2254,544,99r1,2l538,66r1,3l520,40r2,2l493,22r3,1l461,16r1,l99,16r2,l66,23r3,-1l40,42r2,-2l22,69r1,-3l16,101r,-2l16,2254hdxe" fillcolor="black" strokeweight=".05pt">
                  <v:path arrowok="t"/>
                  <o:lock v:ext="edit" verticies="t"/>
                </v:shape>
                <v:rect id="_x0000_s47854" style="position:absolute;left:4298;top:1401;width:157;height:315;mso-wrap-style:none" o:allowincell="f" filled="f" stroked="f">
                  <v:textbox style="mso-next-textbox:#_x0000_s47854;mso-fit-shape-to-text:t" inset="0,0,0,0">
                    <w:txbxContent>
                      <w:p w:rsidR="00A520AA" w:rsidRDefault="00A520AA" w:rsidP="00FB6739">
                        <w:r>
                          <w:rPr>
                            <w:rFonts w:ascii="Trebuchet MS" w:hAnsi="Trebuchet MS" w:cs="Trebuchet MS"/>
                            <w:b/>
                            <w:bCs/>
                            <w:color w:val="000000"/>
                          </w:rPr>
                          <w:t>M</w:t>
                        </w:r>
                      </w:p>
                    </w:txbxContent>
                  </v:textbox>
                </v:rect>
                <v:rect id="_x0000_s47855" style="position:absolute;left:4298;top:1643;width:135;height:315;mso-wrap-style:none" o:allowincell="f" filled="f" stroked="f">
                  <v:textbox style="mso-next-textbox:#_x0000_s47855;mso-fit-shape-to-text:t" inset="0,0,0,0">
                    <w:txbxContent>
                      <w:p w:rsidR="00A520AA" w:rsidRDefault="00A520AA" w:rsidP="00FB6739">
                        <w:r>
                          <w:rPr>
                            <w:rFonts w:ascii="Trebuchet MS" w:hAnsi="Trebuchet MS" w:cs="Trebuchet MS"/>
                            <w:b/>
                            <w:bCs/>
                            <w:color w:val="000000"/>
                          </w:rPr>
                          <w:t>D</w:t>
                        </w:r>
                      </w:p>
                    </w:txbxContent>
                  </v:textbox>
                </v:rect>
                <v:rect id="_x0000_s47856" style="position:absolute;left:4298;top:1885;width:108;height:315;mso-wrap-style:none" o:allowincell="f" filled="f" stroked="f">
                  <v:textbox style="mso-next-textbox:#_x0000_s47856;mso-fit-shape-to-text:t" inset="0,0,0,0">
                    <w:txbxContent>
                      <w:p w:rsidR="00A520AA" w:rsidRDefault="00A520AA" w:rsidP="00FB6739">
                        <w:r>
                          <w:rPr>
                            <w:rFonts w:ascii="Trebuchet MS" w:hAnsi="Trebuchet MS" w:cs="Trebuchet MS"/>
                            <w:b/>
                            <w:bCs/>
                            <w:color w:val="000000"/>
                          </w:rPr>
                          <w:t>S</w:t>
                        </w:r>
                      </w:p>
                    </w:txbxContent>
                  </v:textbox>
                </v:rect>
                <v:shape id="_x0000_s47857" style="position:absolute;left:1297;top:2004;width:2024;height:242" coordsize="2945,352" o:allowincell="f" path="m2820,269l199,158r3,-80l2824,190r-4,79xm2827,110hdc2893,112,2945,168,2942,235v-3,66,-59,117,-125,114c2750,347,2699,291,2702,224v3,-66,59,-117,125,-114haxm235,240l,109,245,,235,240xe" fillcolor="#0070c0" strokecolor="#0070c0" strokeweight=".05pt">
                  <v:path arrowok="t"/>
                  <o:lock v:ext="edit" verticies="t"/>
                </v:shape>
                <v:shape id="_x0000_s47858" style="position:absolute;left:1297;top:2198;width:2414;height:1069" coordsize="3513,1555" o:allowincell="f" path="m3361,1455l170,132,201,58,3392,1382r-31,73xm3422,1308hdc3484,1333,3513,1403,3487,1464v-25,62,-95,91,-157,65c3269,1504,3240,1434,3266,1372v25,-61,95,-90,156,-64haxm176,221l,18,268,,176,221xe" fillcolor="#0070c0" strokecolor="#0070c0" strokeweight=".05pt">
                  <v:path arrowok="t"/>
                  <o:lock v:ext="edit" verticies="t"/>
                </v:shape>
                <v:shape id="_x0000_s47859" style="position:absolute;left:7744;top:1062;width:331;height:3750" coordsize="482,5455" o:allowincell="f" path="m5,l92,8hdc95,8,97,8,99,9hal171,31hdc173,32,175,32,177,33hal204,48hdc206,50,208,51,209,52hal229,69hdc232,71,234,73,235,76hal248,96hdc250,99,252,102,253,106hal258,126hdc258,128,258,131,258,133hal258,2569r,-7l263,2582r-5,-11l271,2590r-5,-5l286,2603r-6,-5l308,2613r-6,-2l373,2632r-7,-1l453,2639hdc470,2640,482,2654,482,2670v,17,-12,31,-29,32hal366,2710r7,-1l302,2731r6,-2l280,2744r5,-4l265,2757r6,-6l258,2770r5,-11l258,2780r,-8l258,5322hdc258,5325,258,5328,258,5330hal253,5350hdc252,5354,250,5357,248,5361hal235,5380hdc233,5382,232,5384,230,5385hal210,5403hdc208,5405,206,5406,204,5407hal177,5422hdc175,5424,173,5425,170,5425hal98,5446hdc96,5447,94,5447,92,5447hal5,5455,,5392r87,-8l81,5385r72,-21l146,5366r27,-15l167,5356r20,-18l182,5343r13,-19l190,5335r5,-20l194,5322r,-2550hdc194,2770,195,2767,195,2765hal200,2744hdc201,2740,203,2737,205,2733hal218,2714hdc220,2712,222,2710,224,2708hal244,2691hdc245,2690,247,2688,249,2687hal277,2672hdc279,2671,281,2671,283,2670hal354,2648hdc356,2647,358,2647,361,2647hal448,2639r,63l361,2694hdc358,2694,356,2694,354,2693hal283,2672hdc281,2672,279,2671,277,2670hal249,2655hdc247,2653,245,2652,243,2650hal223,2632hdc221,2631,219,2629,218,2627hal205,2608hdc203,2604,201,2601,200,2597hal195,2577hdc195,2575,194,2572,194,2569hal194,133r1,8l190,121r5,10l182,111r6,7l168,101r5,3l146,89r6,3l80,70r7,1l,63,5,xe" fillcolor="#0070c0" strokecolor="#0070c0" strokeweight=".05pt">
                  <v:path arrowok="t"/>
                </v:shape>
                <v:shape id="_x0000_s47860" style="position:absolute;left:1193;top:2602;width:321;height:2122" coordsize="468,3087" o:allowincell="f" path="m468,63r-84,8l390,70,321,91r6,-2l301,103r5,-4l286,116r5,-6l278,128r6,-12l280,136r,-7l280,1413hdc280,1416,280,1418,280,1420hal276,1440hdc275,1444,273,1448,270,1452hal257,1470hdc256,1472,254,1474,252,1476hal232,1493hdc230,1494,229,1496,227,1497hal201,1511hdc199,1512,197,1512,195,1513hal126,1534hdc124,1535,122,1535,120,1535hal36,1543r,-63l120,1488hdc122,1488,124,1488,126,1489hal195,1510hdc197,1510,199,1511,201,1512hal227,1526hdc229,1527,230,1529,232,1530hal252,1547hdc254,1549,256,1551,257,1553hal270,1571hdc273,1574,275,1579,276,1583hal280,1603hdc280,1605,280,1607,280,1609hal280,2958r,-6l284,2972r-6,-12l291,2978r-6,-7l305,2987r-4,-2l327,3000r-7,-3l389,3017r-5,-1l468,3024r-7,63l377,3079hdc375,3079,373,3079,372,3078hal303,3058hdc300,3057,298,3056,295,3055hal269,3040hdc268,3039,267,3038,265,3037hal245,3021hdc243,3020,241,3018,240,3015hal227,2997hdc224,2993,222,2989,221,2985hal217,2965hdc217,2963,216,2961,216,2958hal216,1609r1,7l213,1596r6,12l206,1590r5,6l191,1579r5,4l170,1569r6,2l107,1550r6,1l29,1543hdc13,1542,,1528,,1511v,-16,13,-30,29,-31hal113,1472r-6,1l176,1452r-6,2l196,1440r-5,4l211,1427r-5,6l219,1415r-6,12l217,1407r-1,6l216,129hdc216,127,217,125,217,123hal221,103hdc222,99,224,94,227,91hal240,73hdc241,71,243,69,245,67hal265,50hdc266,49,268,47,270,46hal296,32hdc298,31,300,30,302,30hal371,9hdc373,8,375,8,377,8hal461,r7,63xe" fillcolor="#0070c0" strokecolor="#0070c0" strokeweight=".05pt">
                  <v:path arrowok="t"/>
                </v:shape>
                <v:shape id="_x0000_s47861" style="position:absolute;left:1666;top:346;width:5848;height:332" coordsize="8511,483" o:allowincell="f" path="m,478l8,391hdc8,388,8,386,9,384hal31,313hdc32,311,32,309,33,307hal48,279hdc49,277,51,275,52,274hal69,254hdc71,251,73,249,76,248hal96,235hdc99,233,102,231,106,230hal126,225hdc128,225,131,224,133,224hal4064,224r-7,1l4077,220r-11,5l4085,212r-5,5l4098,197r-5,6l4108,176r-2,7l4127,111r-1,6l4134,30hdc4135,13,4149,,4165,v17,,31,13,32,30hal4205,117r-1,-7l4226,182r-3,-6l4238,203r-3,-5l4252,218r-7,-6l4265,225r-10,-5l4275,225r-8,-1l8378,224hdc8381,224,8384,225,8386,225hal8406,230hdc8410,231,8413,233,8417,235hal8436,248hdc8438,249,8440,251,8441,253hal8459,273hdc8461,275,8462,277,8464,279hal8479,307hdc8480,309,8481,311,8481,313hal8502,384hdc8503,386,8503,388,8503,391hal8511,478r-63,5l8440,396r1,7l8420,332r2,6l8407,310r5,6l8394,296r5,5l8380,288r11,5l8371,288r7,l4267,288hdc4265,288,4262,288,4260,288hal4240,283hdc4236,282,4233,280,4230,278hal4210,265hdc4207,264,4205,262,4203,259hal4186,239hdc4185,238,4184,236,4182,234hal4167,207hdc4166,205,4166,203,4165,201hal4143,129hdc4142,127,4142,125,4142,122hal4134,35r63,l4189,122hdc4189,124,4189,126,4188,128hal4167,200hdc4167,203,4166,205,4164,207hal4149,234hdc4148,236,4147,238,4145,240hal4127,260hdc4126,262,4124,263,4122,265hal4103,278hdc4099,280,4096,282,4092,283hal4072,288hdc4070,288,4067,288,4064,288hal133,288r8,l121,293r10,-5l111,301r7,-6l101,315r4,-5l90,338r2,-6l70,403r1,-7l63,483,,478xe" fillcolor="#0070c0" strokecolor="#0070c0" strokeweight=".05pt">
                  <v:path arrowok="t"/>
                </v:shape>
                <v:shape id="_x0000_s47862" style="position:absolute;left:6147;top:880;width:284;height:1257" coordsize="413,1829" o:allowincell="f" path="m87,1697l259,195r79,9l166,1706r-79,-9xm246,1715hdc238,1781,179,1829,113,1821,47,1813,,1754,7,1688v8,-66,67,-113,133,-105c206,1590,253,1650,246,1715haxm175,225l321,r92,253l175,225xe" fillcolor="#0070c0" strokecolor="#0070c0" strokeweight=".05pt">
                  <v:path arrowok="t"/>
                  <o:lock v:ext="edit" verticies="t"/>
                </v:shape>
                <v:shape id="_x0000_s47863" style="position:absolute;left:3298;top:841;width:887;height:169" coordsize="1291,245" o:allowincell="f" path="m1171,160r-970,5l200,85r971,-5l1171,160xm1171,hdc1237,,1291,54,1291,120v,66,-53,120,-119,120c1105,241,1051,187,1051,121,1051,55,1104,1,1171,haxm241,245l,126,240,5r1,240xe" fillcolor="#0070c0" strokecolor="#0070c0" strokeweight=".05pt">
                  <v:path arrowok="t"/>
                  <o:lock v:ext="edit" verticies="t"/>
                </v:shape>
                <v:shape id="_x0000_s47864" type="#_x0000_t202" style="position:absolute;left:3119;top:78;width:2700;height:360" o:allowincell="f" filled="f" stroked="f">
                  <v:textbox style="mso-next-textbox:#_x0000_s47864" inset="0,0,0,0">
                    <w:txbxContent>
                      <w:p w:rsidR="00A520AA" w:rsidRPr="00C06A9D" w:rsidRDefault="00A520AA" w:rsidP="00FB6739">
                        <w:pPr>
                          <w:spacing w:before="40" w:line="220" w:lineRule="exact"/>
                          <w:jc w:val="center"/>
                          <w:rPr>
                            <w:b/>
                            <w:bCs/>
                            <w:sz w:val="16"/>
                            <w:szCs w:val="20"/>
                          </w:rPr>
                        </w:pPr>
                        <w:r w:rsidRPr="00C06A9D">
                          <w:rPr>
                            <w:rFonts w:hint="cs"/>
                            <w:b/>
                            <w:bCs/>
                            <w:sz w:val="16"/>
                            <w:szCs w:val="20"/>
                            <w:rtl/>
                          </w:rPr>
                          <w:t>خدمات/تطبيقات واسعة الانتشار</w:t>
                        </w:r>
                      </w:p>
                    </w:txbxContent>
                  </v:textbox>
                </v:shape>
                <v:shape id="_x0000_s47865" type="#_x0000_t202" style="position:absolute;left:1980;top:720;width:1440;height:360" o:allowincell="f" filled="f" stroked="f">
                  <v:textbox style="mso-next-textbox:#_x0000_s47865" inset="0,0,0,0">
                    <w:txbxContent>
                      <w:p w:rsidR="00A520AA" w:rsidRPr="00C06A9D" w:rsidRDefault="00A520AA" w:rsidP="00FB6739">
                        <w:pPr>
                          <w:spacing w:before="40" w:line="220" w:lineRule="exact"/>
                          <w:jc w:val="center"/>
                          <w:rPr>
                            <w:b/>
                            <w:bCs/>
                            <w:sz w:val="16"/>
                            <w:szCs w:val="20"/>
                          </w:rPr>
                        </w:pPr>
                        <w:r>
                          <w:rPr>
                            <w:rFonts w:hint="cs"/>
                            <w:b/>
                            <w:bCs/>
                            <w:sz w:val="16"/>
                            <w:szCs w:val="20"/>
                            <w:rtl/>
                          </w:rPr>
                          <w:t>خدمات مفتوحة</w:t>
                        </w:r>
                      </w:p>
                    </w:txbxContent>
                  </v:textbox>
                </v:shape>
                <v:shape id="_x0000_s47866" type="#_x0000_t202" style="position:absolute;left:4229;top:835;width:1080;height:360" o:allowincell="f" filled="f" stroked="f">
                  <v:textbox style="mso-next-textbox:#_x0000_s47866" inset="0,0,0,0">
                    <w:txbxContent>
                      <w:p w:rsidR="00A520AA" w:rsidRPr="00C06A9D" w:rsidRDefault="00A520AA" w:rsidP="00FB6739">
                        <w:pPr>
                          <w:spacing w:before="40" w:line="220" w:lineRule="exact"/>
                          <w:jc w:val="center"/>
                          <w:rPr>
                            <w:b/>
                            <w:bCs/>
                            <w:sz w:val="16"/>
                            <w:szCs w:val="16"/>
                          </w:rPr>
                        </w:pPr>
                        <w:r w:rsidRPr="00C06A9D">
                          <w:rPr>
                            <w:rFonts w:hint="cs"/>
                            <w:b/>
                            <w:bCs/>
                            <w:sz w:val="16"/>
                            <w:szCs w:val="16"/>
                            <w:rtl/>
                          </w:rPr>
                          <w:t>بيئة مفتوحة</w:t>
                        </w:r>
                      </w:p>
                    </w:txbxContent>
                  </v:textbox>
                </v:shape>
                <v:shape id="_x0000_s47867" type="#_x0000_t202" style="position:absolute;left:4411;top:618;width:720;height:360" o:allowincell="f" filled="f" stroked="f">
                  <v:textbox style="mso-next-textbox:#_x0000_s47867" inset="0,0,0,0">
                    <w:txbxContent>
                      <w:p w:rsidR="00A520AA" w:rsidRPr="00C06A9D" w:rsidRDefault="00A520AA" w:rsidP="00FB6739">
                        <w:pPr>
                          <w:spacing w:before="40" w:line="220" w:lineRule="exact"/>
                          <w:jc w:val="center"/>
                          <w:rPr>
                            <w:sz w:val="16"/>
                            <w:szCs w:val="16"/>
                          </w:rPr>
                        </w:pPr>
                        <w:r w:rsidRPr="00C06A9D">
                          <w:rPr>
                            <w:rFonts w:hint="cs"/>
                            <w:sz w:val="16"/>
                            <w:szCs w:val="16"/>
                            <w:rtl/>
                          </w:rPr>
                          <w:t>تطبيقات</w:t>
                        </w:r>
                      </w:p>
                    </w:txbxContent>
                  </v:textbox>
                </v:shape>
                <v:shape id="_x0000_s47868" type="#_x0000_t202" style="position:absolute;left:5476;top:590;width:1800;height:360" o:allowincell="f" filled="f" stroked="f">
                  <v:textbox style="mso-next-textbox:#_x0000_s47868" inset="0,0,0,0">
                    <w:txbxContent>
                      <w:p w:rsidR="00A520AA" w:rsidRPr="00C06A9D" w:rsidRDefault="00A520AA" w:rsidP="00FB6739">
                        <w:pPr>
                          <w:spacing w:before="40" w:line="220" w:lineRule="exact"/>
                          <w:jc w:val="center"/>
                          <w:rPr>
                            <w:b/>
                            <w:bCs/>
                            <w:sz w:val="16"/>
                            <w:szCs w:val="20"/>
                          </w:rPr>
                        </w:pPr>
                        <w:r>
                          <w:rPr>
                            <w:rFonts w:hint="cs"/>
                            <w:b/>
                            <w:bCs/>
                            <w:sz w:val="16"/>
                            <w:szCs w:val="20"/>
                            <w:rtl/>
                          </w:rPr>
                          <w:t>تلفزيون بروتوكول الإنترنت</w:t>
                        </w:r>
                      </w:p>
                    </w:txbxContent>
                  </v:textbox>
                </v:shape>
                <v:shape id="_x0000_s47869" type="#_x0000_t202" style="position:absolute;left:3060;top:1260;width:3600;height:360" o:allowincell="f" filled="f" stroked="f">
                  <v:textbox style="mso-next-textbox:#_x0000_s47869" inset="0,0,0,0">
                    <w:txbxContent>
                      <w:p w:rsidR="00A520AA" w:rsidRPr="00B70CFE" w:rsidRDefault="00A520AA" w:rsidP="00FB6739">
                        <w:pPr>
                          <w:spacing w:before="40" w:line="220" w:lineRule="exact"/>
                          <w:jc w:val="center"/>
                          <w:rPr>
                            <w:sz w:val="16"/>
                            <w:szCs w:val="16"/>
                          </w:rPr>
                        </w:pPr>
                        <w:r w:rsidRPr="00B70CFE">
                          <w:rPr>
                            <w:rFonts w:hint="cs"/>
                            <w:sz w:val="16"/>
                            <w:szCs w:val="16"/>
                            <w:rtl/>
                          </w:rPr>
                          <w:t>وظائف دعم التطبيق ووظائف دعم الخدمة</w:t>
                        </w:r>
                      </w:p>
                    </w:txbxContent>
                  </v:textbox>
                </v:shape>
                <v:shape id="_x0000_s47870" type="#_x0000_t202" style="position:absolute;left:3268;top:2242;width:950;height:540" o:allowincell="f" filled="f" stroked="f">
                  <v:textbox style="mso-next-textbox:#_x0000_s47870" inset="0,0,0,0">
                    <w:txbxContent>
                      <w:p w:rsidR="00A520AA" w:rsidRPr="00E77683" w:rsidRDefault="00A520AA" w:rsidP="00FB6739">
                        <w:pPr>
                          <w:spacing w:before="40" w:line="200" w:lineRule="exact"/>
                          <w:jc w:val="center"/>
                          <w:rPr>
                            <w:b/>
                            <w:bCs/>
                            <w:spacing w:val="-4"/>
                            <w:sz w:val="16"/>
                            <w:szCs w:val="16"/>
                          </w:rPr>
                        </w:pPr>
                        <w:r w:rsidRPr="00E77683">
                          <w:rPr>
                            <w:rFonts w:hint="cs"/>
                            <w:b/>
                            <w:bCs/>
                            <w:spacing w:val="-4"/>
                            <w:sz w:val="16"/>
                            <w:szCs w:val="16"/>
                            <w:rtl/>
                          </w:rPr>
                          <w:t>المظهر الجانبي لمستعمل الخدمة</w:t>
                        </w:r>
                      </w:p>
                    </w:txbxContent>
                  </v:textbox>
                </v:shape>
                <v:shape id="_x0000_s47871" type="#_x0000_t202" style="position:absolute;left:4166;top:2123;width:1080;height:540" o:allowincell="f" filled="f" stroked="f">
                  <v:textbox style="mso-next-textbox:#_x0000_s47871" inset="0,0,0,0">
                    <w:txbxContent>
                      <w:p w:rsidR="00A520AA" w:rsidRPr="00E77683" w:rsidRDefault="00A520AA" w:rsidP="00FB6739">
                        <w:pPr>
                          <w:spacing w:before="40" w:line="200" w:lineRule="exact"/>
                          <w:jc w:val="center"/>
                          <w:rPr>
                            <w:b/>
                            <w:bCs/>
                            <w:sz w:val="16"/>
                            <w:szCs w:val="16"/>
                          </w:rPr>
                        </w:pPr>
                        <w:r w:rsidRPr="00E77683">
                          <w:rPr>
                            <w:rFonts w:hint="cs"/>
                            <w:b/>
                            <w:bCs/>
                            <w:sz w:val="16"/>
                            <w:szCs w:val="16"/>
                            <w:rtl/>
                          </w:rPr>
                          <w:t>وظائف التحكم في الخدمة</w:t>
                        </w:r>
                      </w:p>
                    </w:txbxContent>
                  </v:textbox>
                </v:shape>
                <v:shape id="_x0000_s47872" type="#_x0000_t202" style="position:absolute;left:7174;top:3240;width:540;height:540" o:allowincell="f" filled="f" stroked="f">
                  <v:textbox style="mso-next-textbox:#_x0000_s47872" inset="0,0,0,0">
                    <w:txbxContent>
                      <w:p w:rsidR="00A520AA" w:rsidRPr="00C06A9D" w:rsidRDefault="00A520AA" w:rsidP="00FB6739">
                        <w:pPr>
                          <w:spacing w:before="40" w:line="220" w:lineRule="exact"/>
                          <w:jc w:val="center"/>
                          <w:rPr>
                            <w:sz w:val="16"/>
                            <w:szCs w:val="16"/>
                          </w:rPr>
                        </w:pPr>
                        <w:r>
                          <w:rPr>
                            <w:rFonts w:hint="cs"/>
                            <w:sz w:val="16"/>
                            <w:szCs w:val="16"/>
                            <w:rtl/>
                          </w:rPr>
                          <w:t>شبكات أخرى</w:t>
                        </w:r>
                      </w:p>
                    </w:txbxContent>
                  </v:textbox>
                </v:shape>
                <v:shape id="_x0000_s47873" type="#_x0000_t202" style="position:absolute;left:2789;top:4437;width:900;height:360" o:allowincell="f" filled="f" stroked="f">
                  <v:textbox style="mso-next-textbox:#_x0000_s47873" inset="0,0,0,0">
                    <w:txbxContent>
                      <w:p w:rsidR="00A520AA" w:rsidRPr="00C06A9D" w:rsidRDefault="00A520AA" w:rsidP="00FB6739">
                        <w:pPr>
                          <w:spacing w:before="40" w:line="220" w:lineRule="exact"/>
                          <w:jc w:val="center"/>
                          <w:rPr>
                            <w:b/>
                            <w:bCs/>
                            <w:sz w:val="16"/>
                            <w:szCs w:val="20"/>
                          </w:rPr>
                        </w:pPr>
                        <w:r>
                          <w:rPr>
                            <w:rFonts w:hint="cs"/>
                            <w:b/>
                            <w:bCs/>
                            <w:sz w:val="16"/>
                            <w:szCs w:val="20"/>
                            <w:rtl/>
                          </w:rPr>
                          <w:t>طبقة النقل</w:t>
                        </w:r>
                      </w:p>
                    </w:txbxContent>
                  </v:textbox>
                </v:shape>
                <v:shape id="_x0000_s47874" type="#_x0000_t202" style="position:absolute;left:4051;top:3947;width:1440;height:360" o:allowincell="f" filled="f" stroked="f">
                  <v:textbox style="mso-next-textbox:#_x0000_s47874" inset="0,0,0,0">
                    <w:txbxContent>
                      <w:p w:rsidR="00A520AA" w:rsidRPr="00E77683" w:rsidRDefault="00A520AA" w:rsidP="00FB6739">
                        <w:pPr>
                          <w:spacing w:before="40" w:line="220" w:lineRule="exact"/>
                          <w:jc w:val="center"/>
                          <w:rPr>
                            <w:sz w:val="16"/>
                            <w:szCs w:val="20"/>
                          </w:rPr>
                        </w:pPr>
                        <w:r>
                          <w:rPr>
                            <w:rFonts w:hint="cs"/>
                            <w:sz w:val="16"/>
                            <w:szCs w:val="20"/>
                            <w:rtl/>
                          </w:rPr>
                          <w:t>وظائف النقل</w:t>
                        </w:r>
                      </w:p>
                    </w:txbxContent>
                  </v:textbox>
                </v:shape>
                <v:shape id="_x0000_s47875" type="#_x0000_t202" style="position:absolute;left:5461;top:4756;width:720;height:720" o:allowincell="f" filled="f" stroked="f">
                  <v:textbox style="mso-next-textbox:#_x0000_s47875" inset="0,0,0,0">
                    <w:txbxContent>
                      <w:p w:rsidR="00A520AA" w:rsidRDefault="00A520AA" w:rsidP="00FB6739">
                        <w:pPr>
                          <w:spacing w:before="0" w:line="140" w:lineRule="exact"/>
                          <w:jc w:val="right"/>
                          <w:rPr>
                            <w:sz w:val="16"/>
                            <w:szCs w:val="16"/>
                            <w:rtl/>
                          </w:rPr>
                        </w:pPr>
                        <w:r>
                          <w:rPr>
                            <w:rFonts w:hint="cs"/>
                            <w:sz w:val="16"/>
                            <w:szCs w:val="16"/>
                            <w:rtl/>
                          </w:rPr>
                          <w:t>تحكم</w:t>
                        </w:r>
                      </w:p>
                      <w:p w:rsidR="00A520AA" w:rsidRDefault="00A520AA" w:rsidP="00FB6739">
                        <w:pPr>
                          <w:spacing w:before="0" w:line="140" w:lineRule="exact"/>
                          <w:jc w:val="right"/>
                          <w:rPr>
                            <w:sz w:val="16"/>
                            <w:szCs w:val="16"/>
                            <w:rtl/>
                          </w:rPr>
                        </w:pPr>
                        <w:r>
                          <w:rPr>
                            <w:rFonts w:hint="cs"/>
                            <w:sz w:val="16"/>
                            <w:szCs w:val="16"/>
                            <w:rtl/>
                          </w:rPr>
                          <w:t>وسائط</w:t>
                        </w:r>
                      </w:p>
                      <w:p w:rsidR="00A520AA" w:rsidRPr="00E77683" w:rsidRDefault="00A520AA" w:rsidP="00FB6739">
                        <w:pPr>
                          <w:spacing w:before="0" w:line="140" w:lineRule="exact"/>
                          <w:jc w:val="right"/>
                          <w:rPr>
                            <w:sz w:val="16"/>
                            <w:szCs w:val="16"/>
                          </w:rPr>
                        </w:pPr>
                        <w:r>
                          <w:rPr>
                            <w:rFonts w:hint="cs"/>
                            <w:sz w:val="16"/>
                            <w:szCs w:val="16"/>
                            <w:rtl/>
                          </w:rPr>
                          <w:t>إدارة</w:t>
                        </w:r>
                      </w:p>
                    </w:txbxContent>
                  </v:textbox>
                </v:shape>
                <v:shape id="_x0000_s47876" type="#_x0000_t202" style="position:absolute;left:1620;top:1917;width:360;height:2316" o:allowincell="f" filled="f" stroked="f">
                  <v:textbox style="layout-flow:vertical;mso-layout-flow-alt:bottom-to-top;mso-next-textbox:#_x0000_s47876" inset="0,0,0,0">
                    <w:txbxContent>
                      <w:p w:rsidR="00A520AA" w:rsidRPr="00C06A9D" w:rsidRDefault="00A520AA" w:rsidP="00FB6739">
                        <w:pPr>
                          <w:spacing w:before="40" w:line="220" w:lineRule="exact"/>
                          <w:jc w:val="center"/>
                          <w:rPr>
                            <w:b/>
                            <w:bCs/>
                            <w:sz w:val="16"/>
                            <w:szCs w:val="20"/>
                          </w:rPr>
                        </w:pPr>
                        <w:r>
                          <w:rPr>
                            <w:rFonts w:hint="cs"/>
                            <w:b/>
                            <w:bCs/>
                            <w:sz w:val="16"/>
                            <w:szCs w:val="20"/>
                            <w:rtl/>
                          </w:rPr>
                          <w:t>وظائف الإدارة</w:t>
                        </w:r>
                      </w:p>
                    </w:txbxContent>
                  </v:textbox>
                </v:shape>
                <v:shape id="_x0000_s47877" type="#_x0000_t202" style="position:absolute;left:2032;top:3075;width:540;height:900" o:allowincell="f" filled="f" stroked="f">
                  <v:textbox style="mso-next-textbox:#_x0000_s47877" inset="0,0,0,0">
                    <w:txbxContent>
                      <w:p w:rsidR="00A520AA" w:rsidRPr="00C06A9D" w:rsidRDefault="00A520AA" w:rsidP="00FB6739">
                        <w:pPr>
                          <w:spacing w:before="40" w:line="220" w:lineRule="exact"/>
                          <w:jc w:val="center"/>
                          <w:rPr>
                            <w:sz w:val="16"/>
                            <w:szCs w:val="16"/>
                          </w:rPr>
                        </w:pPr>
                        <w:r>
                          <w:rPr>
                            <w:rFonts w:hint="cs"/>
                            <w:sz w:val="16"/>
                            <w:szCs w:val="16"/>
                            <w:rtl/>
                          </w:rPr>
                          <w:t>وظائف المستعمل النهائي</w:t>
                        </w:r>
                      </w:p>
                    </w:txbxContent>
                  </v:textbox>
                </v:shape>
                <v:shape id="_x0000_s47878" type="#_x0000_t202" style="position:absolute;left:3561;top:2687;width:900;height:540" o:allowincell="f" filled="f" stroked="f">
                  <v:textbox style="mso-next-textbox:#_x0000_s47878" inset="0,0,0,0">
                    <w:txbxContent>
                      <w:p w:rsidR="00A520AA" w:rsidRPr="002304BF" w:rsidRDefault="00A520AA" w:rsidP="00FB6739">
                        <w:pPr>
                          <w:spacing w:before="40" w:line="180" w:lineRule="exact"/>
                          <w:jc w:val="center"/>
                          <w:rPr>
                            <w:spacing w:val="-4"/>
                            <w:sz w:val="16"/>
                            <w:szCs w:val="16"/>
                          </w:rPr>
                        </w:pPr>
                        <w:r w:rsidRPr="002304BF">
                          <w:rPr>
                            <w:rFonts w:hint="cs"/>
                            <w:spacing w:val="-4"/>
                            <w:sz w:val="16"/>
                            <w:szCs w:val="16"/>
                            <w:rtl/>
                          </w:rPr>
                          <w:t>وظائف التحكم في ملحقات الشبكة</w:t>
                        </w:r>
                      </w:p>
                    </w:txbxContent>
                  </v:textbox>
                </v:shape>
                <v:shape id="_x0000_s47879" type="#_x0000_t202" style="position:absolute;left:3472;top:3034;width:1080;height:540" o:allowincell="f" filled="f" stroked="f">
                  <v:textbox style="mso-next-textbox:#_x0000_s47879" inset="0,0,0,0">
                    <w:txbxContent>
                      <w:p w:rsidR="00A520AA" w:rsidRPr="002304BF" w:rsidRDefault="00A520AA" w:rsidP="00F66548">
                        <w:pPr>
                          <w:spacing w:before="80" w:line="160" w:lineRule="exact"/>
                          <w:jc w:val="center"/>
                          <w:rPr>
                            <w:spacing w:val="-6"/>
                            <w:sz w:val="16"/>
                            <w:szCs w:val="16"/>
                          </w:rPr>
                        </w:pPr>
                        <w:r w:rsidRPr="002304BF">
                          <w:rPr>
                            <w:rFonts w:hint="cs"/>
                            <w:spacing w:val="-6"/>
                            <w:sz w:val="16"/>
                            <w:szCs w:val="16"/>
                            <w:rtl/>
                          </w:rPr>
                          <w:t xml:space="preserve">المظهر الجانبي </w:t>
                        </w:r>
                        <w:r>
                          <w:rPr>
                            <w:spacing w:val="-6"/>
                            <w:sz w:val="16"/>
                            <w:szCs w:val="16"/>
                            <w:rtl/>
                          </w:rPr>
                          <w:br/>
                        </w:r>
                        <w:r w:rsidRPr="002304BF">
                          <w:rPr>
                            <w:rFonts w:hint="cs"/>
                            <w:spacing w:val="-6"/>
                            <w:sz w:val="16"/>
                            <w:szCs w:val="16"/>
                            <w:rtl/>
                          </w:rPr>
                          <w:t>لمستعمل النقل</w:t>
                        </w:r>
                      </w:p>
                    </w:txbxContent>
                  </v:textbox>
                </v:shape>
                <v:shape id="_x0000_s47880" type="#_x0000_t202" style="position:absolute;left:4962;top:2789;width:1260;height:540" o:allowincell="f" filled="f" stroked="f">
                  <v:textbox style="mso-next-textbox:#_x0000_s47880" inset="0,0,0,0">
                    <w:txbxContent>
                      <w:p w:rsidR="00A520AA" w:rsidRPr="00C06A9D" w:rsidRDefault="00A520AA" w:rsidP="00FB6739">
                        <w:pPr>
                          <w:spacing w:before="40" w:line="220" w:lineRule="exact"/>
                          <w:jc w:val="center"/>
                          <w:rPr>
                            <w:sz w:val="16"/>
                            <w:szCs w:val="16"/>
                          </w:rPr>
                        </w:pPr>
                        <w:r>
                          <w:rPr>
                            <w:rFonts w:hint="cs"/>
                            <w:sz w:val="16"/>
                            <w:szCs w:val="16"/>
                            <w:rtl/>
                          </w:rPr>
                          <w:t>وظائف التحكم في الموارد والقبول</w:t>
                        </w:r>
                      </w:p>
                    </w:txbxContent>
                  </v:textbox>
                </v:shape>
                <v:shape id="_x0000_s47881" type="#_x0000_t202" style="position:absolute;left:4127;top:3444;width:1260;height:360" o:allowincell="f" filled="f" stroked="f">
                  <v:textbox style="mso-next-textbox:#_x0000_s47881" inset="0,0,0,0">
                    <w:txbxContent>
                      <w:p w:rsidR="00A520AA" w:rsidRPr="00C06A9D" w:rsidRDefault="00A520AA" w:rsidP="00FB6739">
                        <w:pPr>
                          <w:spacing w:before="40" w:line="220" w:lineRule="exact"/>
                          <w:jc w:val="center"/>
                          <w:rPr>
                            <w:sz w:val="16"/>
                            <w:szCs w:val="16"/>
                          </w:rPr>
                        </w:pPr>
                        <w:r>
                          <w:rPr>
                            <w:rFonts w:hint="cs"/>
                            <w:sz w:val="16"/>
                            <w:szCs w:val="16"/>
                            <w:rtl/>
                          </w:rPr>
                          <w:t>وظائف التحكم في النقل</w:t>
                        </w:r>
                      </w:p>
                    </w:txbxContent>
                  </v:textbox>
                </v:shape>
                <v:shape id="_x0000_s47882" type="#_x0000_t202" style="position:absolute;left:2663;top:2585;width:900;height:360" o:allowincell="f" filled="f" stroked="f">
                  <v:textbox style="mso-next-textbox:#_x0000_s47882" inset="0,0,0,0">
                    <w:txbxContent>
                      <w:p w:rsidR="00A520AA" w:rsidRPr="00C06A9D" w:rsidRDefault="00A520AA" w:rsidP="00FB6739">
                        <w:pPr>
                          <w:spacing w:before="40" w:line="220" w:lineRule="exact"/>
                          <w:jc w:val="center"/>
                          <w:rPr>
                            <w:b/>
                            <w:bCs/>
                            <w:sz w:val="16"/>
                            <w:szCs w:val="20"/>
                          </w:rPr>
                        </w:pPr>
                        <w:r>
                          <w:rPr>
                            <w:rFonts w:hint="cs"/>
                            <w:b/>
                            <w:bCs/>
                            <w:sz w:val="16"/>
                            <w:szCs w:val="20"/>
                            <w:rtl/>
                          </w:rPr>
                          <w:t>طبقة الشبكة</w:t>
                        </w:r>
                      </w:p>
                    </w:txbxContent>
                  </v:textbox>
                </v:shape>
                <v:shape id="_x0000_s47883" type="#_x0000_t202" style="position:absolute;left:7970;top:2572;width:900;height:720" o:allowincell="f" filled="f" stroked="f">
                  <v:textbox style="mso-next-textbox:#_x0000_s47883" inset="0,0,0,0">
                    <w:txbxContent>
                      <w:p w:rsidR="00A520AA" w:rsidRPr="00B70CFE" w:rsidRDefault="00A520AA" w:rsidP="00FB6739">
                        <w:pPr>
                          <w:spacing w:before="40" w:line="260" w:lineRule="exact"/>
                          <w:jc w:val="center"/>
                          <w:rPr>
                            <w:sz w:val="16"/>
                            <w:szCs w:val="20"/>
                          </w:rPr>
                        </w:pPr>
                        <w:r>
                          <w:rPr>
                            <w:rFonts w:hint="cs"/>
                            <w:sz w:val="16"/>
                            <w:szCs w:val="20"/>
                            <w:rtl/>
                          </w:rPr>
                          <w:t>ربط شبكي واسع الانتشار</w:t>
                        </w:r>
                      </w:p>
                    </w:txbxContent>
                  </v:textbox>
                </v:shape>
                <v:rect id="_x0000_s47884" style="position:absolute;left:6402;top:5181;width:2340;height:720" o:allowincell="f" filled="f" stroked="f">
                  <v:textbox style="mso-next-textbox:#_x0000_s47884" inset="0,0,0,0">
                    <w:txbxContent>
                      <w:p w:rsidR="00A520AA" w:rsidRDefault="00A520AA" w:rsidP="00FB6739">
                        <w:pPr>
                          <w:spacing w:before="0"/>
                          <w:jc w:val="center"/>
                          <w:rPr>
                            <w:color w:val="000000"/>
                            <w:sz w:val="18"/>
                            <w:szCs w:val="24"/>
                            <w:rtl/>
                            <w:lang w:val="en-US"/>
                          </w:rPr>
                        </w:pPr>
                        <w:r w:rsidRPr="00552580">
                          <w:rPr>
                            <w:rFonts w:hint="cs"/>
                            <w:color w:val="000000"/>
                            <w:sz w:val="18"/>
                            <w:szCs w:val="24"/>
                            <w:rtl/>
                          </w:rPr>
                          <w:t>(</w:t>
                        </w:r>
                        <w:r>
                          <w:rPr>
                            <w:rFonts w:hint="cs"/>
                            <w:color w:val="000000"/>
                            <w:sz w:val="18"/>
                            <w:szCs w:val="24"/>
                            <w:rtl/>
                          </w:rPr>
                          <w:t>ترحيل</w:t>
                        </w:r>
                        <w:r w:rsidRPr="00552580">
                          <w:rPr>
                            <w:rFonts w:hint="cs"/>
                            <w:color w:val="000000"/>
                            <w:sz w:val="18"/>
                            <w:szCs w:val="24"/>
                            <w:rtl/>
                          </w:rPr>
                          <w:t xml:space="preserve">) </w:t>
                        </w:r>
                        <w:r>
                          <w:rPr>
                            <w:color w:val="000000"/>
                            <w:sz w:val="18"/>
                            <w:szCs w:val="24"/>
                            <w:lang w:val="en-US"/>
                          </w:rPr>
                          <w:t>R</w:t>
                        </w:r>
                        <w:r w:rsidRPr="00552580">
                          <w:rPr>
                            <w:color w:val="000000"/>
                            <w:sz w:val="18"/>
                            <w:szCs w:val="24"/>
                            <w:lang w:val="en-US"/>
                          </w:rPr>
                          <w:t>ACF </w:t>
                        </w:r>
                        <w:r>
                          <w:rPr>
                            <w:color w:val="000000"/>
                            <w:sz w:val="18"/>
                            <w:szCs w:val="24"/>
                            <w:lang w:val="en-US"/>
                          </w:rPr>
                          <w:t>2</w:t>
                        </w:r>
                      </w:p>
                      <w:p w:rsidR="00A520AA" w:rsidRPr="00552580" w:rsidRDefault="00A520AA" w:rsidP="00FB6739">
                        <w:pPr>
                          <w:spacing w:before="0"/>
                          <w:jc w:val="center"/>
                          <w:rPr>
                            <w:szCs w:val="24"/>
                            <w:lang w:val="en-US"/>
                          </w:rPr>
                        </w:pPr>
                        <w:r>
                          <w:rPr>
                            <w:rFonts w:hint="cs"/>
                            <w:color w:val="000000"/>
                            <w:sz w:val="18"/>
                            <w:szCs w:val="24"/>
                            <w:rtl/>
                            <w:lang w:val="en-US"/>
                          </w:rPr>
                          <w:t xml:space="preserve">(أسلوب بث تدفقات) </w:t>
                        </w:r>
                        <w:r>
                          <w:rPr>
                            <w:color w:val="000000"/>
                            <w:sz w:val="18"/>
                            <w:szCs w:val="24"/>
                            <w:lang w:val="en-US"/>
                          </w:rPr>
                          <w:t>RACF 2</w:t>
                        </w:r>
                      </w:p>
                    </w:txbxContent>
                  </v:textbox>
                </v:rect>
                <v:rect id="_x0000_s47885" style="position:absolute;left:1388;top:5220;width:1620;height:720" o:allowincell="f" filled="f" stroked="f">
                  <v:textbox style="mso-next-textbox:#_x0000_s47885" inset="0,0,0,0">
                    <w:txbxContent>
                      <w:p w:rsidR="00A520AA" w:rsidRPr="00552580" w:rsidRDefault="00A520AA" w:rsidP="00FB6739">
                        <w:pPr>
                          <w:spacing w:before="0"/>
                          <w:rPr>
                            <w:szCs w:val="24"/>
                            <w:lang w:val="en-US"/>
                          </w:rPr>
                        </w:pPr>
                        <w:r w:rsidRPr="00552580">
                          <w:rPr>
                            <w:rFonts w:hint="cs"/>
                            <w:color w:val="000000"/>
                            <w:sz w:val="18"/>
                            <w:szCs w:val="24"/>
                            <w:rtl/>
                          </w:rPr>
                          <w:t xml:space="preserve">(تجوال) </w:t>
                        </w:r>
                        <w:r w:rsidRPr="00552580">
                          <w:rPr>
                            <w:color w:val="000000"/>
                            <w:sz w:val="18"/>
                            <w:szCs w:val="24"/>
                            <w:lang w:val="en-US"/>
                          </w:rPr>
                          <w:t>NACF 1</w:t>
                        </w:r>
                      </w:p>
                      <w:p w:rsidR="00A520AA" w:rsidRPr="00552580" w:rsidRDefault="00A520AA" w:rsidP="00FB6739">
                        <w:pPr>
                          <w:spacing w:before="0"/>
                          <w:rPr>
                            <w:szCs w:val="24"/>
                            <w:rtl/>
                            <w:lang w:val="en-US"/>
                          </w:rPr>
                        </w:pPr>
                        <w:r w:rsidRPr="00552580">
                          <w:rPr>
                            <w:rFonts w:hint="cs"/>
                            <w:color w:val="000000"/>
                            <w:sz w:val="18"/>
                            <w:szCs w:val="24"/>
                            <w:rtl/>
                          </w:rPr>
                          <w:t>(</w:t>
                        </w:r>
                        <w:r>
                          <w:rPr>
                            <w:rFonts w:hint="cs"/>
                            <w:color w:val="000000"/>
                            <w:sz w:val="18"/>
                            <w:szCs w:val="24"/>
                            <w:rtl/>
                          </w:rPr>
                          <w:t>ترحيل</w:t>
                        </w:r>
                        <w:r w:rsidRPr="00552580">
                          <w:rPr>
                            <w:rFonts w:hint="cs"/>
                            <w:color w:val="000000"/>
                            <w:sz w:val="18"/>
                            <w:szCs w:val="24"/>
                            <w:rtl/>
                          </w:rPr>
                          <w:t xml:space="preserve">) </w:t>
                        </w:r>
                        <w:r w:rsidRPr="00552580">
                          <w:rPr>
                            <w:color w:val="000000"/>
                            <w:sz w:val="18"/>
                            <w:szCs w:val="24"/>
                            <w:lang w:val="en-US"/>
                          </w:rPr>
                          <w:t>NACF </w:t>
                        </w:r>
                        <w:r>
                          <w:rPr>
                            <w:color w:val="000000"/>
                            <w:sz w:val="18"/>
                            <w:szCs w:val="24"/>
                            <w:lang w:val="en-US"/>
                          </w:rPr>
                          <w:t>2</w:t>
                        </w:r>
                      </w:p>
                    </w:txbxContent>
                  </v:textbox>
                </v:rect>
              </v:group>
            </v:group>
            <w10:wrap type="none"/>
            <w10:anchorlock/>
          </v:group>
        </w:pict>
      </w:r>
    </w:p>
    <w:p w:rsidR="00FB6739" w:rsidRPr="00194279" w:rsidRDefault="00FB6739" w:rsidP="00FB6739">
      <w:pPr>
        <w:pStyle w:val="FigureNotitle"/>
        <w:bidi/>
        <w:spacing w:before="0"/>
        <w:rPr>
          <w:b w:val="0"/>
          <w:bCs w:val="0"/>
          <w:rtl/>
          <w:lang w:val="en-US" w:bidi="ar-EG"/>
        </w:rPr>
      </w:pPr>
    </w:p>
    <w:p w:rsidR="00FB6739" w:rsidRDefault="00FB6739" w:rsidP="00FB6739">
      <w:pPr>
        <w:spacing w:before="240"/>
        <w:rPr>
          <w:rtl/>
          <w:lang w:val="en-US" w:bidi="ar-EG"/>
        </w:rPr>
      </w:pPr>
      <w:r>
        <w:rPr>
          <w:rtl/>
          <w:lang w:val="en-US" w:bidi="ar-EG"/>
        </w:rPr>
        <w:t xml:space="preserve">ومع وضع ذلك في الاعتبار، فإن قطاع تقييس الاتصالات استناداً إلى مبادرة المعايير العالمية بشأن شبكات الجيل التالي </w:t>
      </w:r>
      <w:r>
        <w:rPr>
          <w:lang w:val="en-US" w:bidi="ar-EG"/>
        </w:rPr>
        <w:t>(NGN-GSI)</w:t>
      </w:r>
      <w:r>
        <w:rPr>
          <w:rtl/>
          <w:lang w:val="en-US" w:bidi="ar-EG"/>
        </w:rPr>
        <w:t xml:space="preserve"> التي تواصل تطويراتها بشأن شبكات الجيل التالي، سيلعب دوراً حاسماً في التطور المستقبلي أيضاً. ولذلك ستركز المبادرة </w:t>
      </w:r>
      <w:r>
        <w:rPr>
          <w:lang w:val="en-US" w:bidi="ar-EG"/>
        </w:rPr>
        <w:t>NGN-GSI</w:t>
      </w:r>
      <w:r>
        <w:rPr>
          <w:rtl/>
          <w:lang w:val="en-US" w:bidi="ar-EG"/>
        </w:rPr>
        <w:t xml:space="preserve"> لقطاع تقييس الاتصالات على موضوعات تقنية متنوعة ذات أولوية كبيرة</w:t>
      </w:r>
      <w:r>
        <w:rPr>
          <w:rFonts w:hint="cs"/>
          <w:rtl/>
          <w:lang w:val="en-US" w:bidi="ar-EG"/>
        </w:rPr>
        <w:t xml:space="preserve"> كما هو موضح بالشكل </w:t>
      </w:r>
      <w:r>
        <w:rPr>
          <w:lang w:val="en-US" w:bidi="ar-EG"/>
        </w:rPr>
        <w:t>3-3</w:t>
      </w:r>
      <w:r>
        <w:rPr>
          <w:rtl/>
          <w:lang w:val="en-US" w:bidi="ar-EG"/>
        </w:rPr>
        <w:t xml:space="preserve">. وسيتم تطوير كم أكبر من الوظائف والإمكانات الموجهة للخدمة خاصة لدعم شبكات الاستشعار واسعة الانتشار </w:t>
      </w:r>
      <w:r>
        <w:rPr>
          <w:lang w:val="en-US" w:bidi="ar-EG"/>
        </w:rPr>
        <w:t>(USN)</w:t>
      </w:r>
      <w:r>
        <w:rPr>
          <w:rtl/>
          <w:lang w:val="en-US" w:bidi="ar-EG"/>
        </w:rPr>
        <w:t xml:space="preserve"> والخدمات المختلفة القائمة على الويب، شبكات الجيل التالي. وينبغي كأولوية قصوى دعم توفير خدمات سلسة عبر التقارب </w:t>
      </w:r>
      <w:r>
        <w:rPr>
          <w:lang w:val="en-US" w:bidi="ar-EG"/>
        </w:rPr>
        <w:t>(FMC)</w:t>
      </w:r>
      <w:r>
        <w:rPr>
          <w:rtl/>
          <w:lang w:val="en-US" w:bidi="ar-EG"/>
        </w:rPr>
        <w:t xml:space="preserve"> مع قدرات إدارة التنقلية.</w:t>
      </w:r>
    </w:p>
    <w:p w:rsidR="00FB6739" w:rsidRDefault="00FB6739" w:rsidP="009B5F56">
      <w:pPr>
        <w:spacing w:before="240"/>
        <w:rPr>
          <w:rtl/>
          <w:lang w:val="en-US" w:bidi="ar-EG"/>
        </w:rPr>
      </w:pPr>
      <w:r>
        <w:rPr>
          <w:rtl/>
          <w:lang w:val="en-US" w:bidi="ar-EG"/>
        </w:rPr>
        <w:t xml:space="preserve">ومن منظور الجوانب الوظيفية، ينبغي مواصلة تمديد الوظائف الرئيسية المختلفة مثل وظائف </w:t>
      </w:r>
      <w:r>
        <w:rPr>
          <w:lang w:val="en-US" w:bidi="ar-EG"/>
        </w:rPr>
        <w:t>NACF</w:t>
      </w:r>
      <w:r>
        <w:rPr>
          <w:rtl/>
          <w:lang w:val="en-US" w:bidi="ar-EG"/>
        </w:rPr>
        <w:t xml:space="preserve"> و</w:t>
      </w:r>
      <w:r>
        <w:rPr>
          <w:lang w:val="en-US" w:bidi="ar-EG"/>
        </w:rPr>
        <w:t>RACF</w:t>
      </w:r>
      <w:r>
        <w:rPr>
          <w:rtl/>
          <w:lang w:val="en-US" w:bidi="ar-EG"/>
        </w:rPr>
        <w:t xml:space="preserve"> و</w:t>
      </w:r>
      <w:r>
        <w:rPr>
          <w:lang w:val="en-US" w:bidi="ar-EG"/>
        </w:rPr>
        <w:t>MMCF</w:t>
      </w:r>
      <w:r>
        <w:rPr>
          <w:rtl/>
          <w:lang w:val="en-US" w:bidi="ar-EG"/>
        </w:rPr>
        <w:t xml:space="preserve"> من أجل دعم متطلبات الخدمة المشار إليها آنفاً.</w:t>
      </w:r>
    </w:p>
    <w:p w:rsidR="00FB6739" w:rsidRDefault="00FB6739" w:rsidP="00FB6739">
      <w:pPr>
        <w:rPr>
          <w:rtl/>
          <w:lang w:val="en-US" w:bidi="ar-EG"/>
        </w:rPr>
      </w:pPr>
    </w:p>
    <w:p w:rsidR="00FB6739" w:rsidRDefault="00FB6739" w:rsidP="00FB6739">
      <w:pPr>
        <w:rPr>
          <w:rtl/>
          <w:lang w:val="en-US" w:bidi="ar-EG"/>
        </w:rPr>
      </w:pPr>
      <w:r>
        <w:rPr>
          <w:rtl/>
          <w:lang w:val="en-US" w:bidi="ar-EG"/>
        </w:rPr>
        <w:br w:type="page"/>
      </w:r>
    </w:p>
    <w:p w:rsidR="00CE17B1" w:rsidRDefault="00CE17B1" w:rsidP="00B50AC7">
      <w:pPr>
        <w:spacing w:before="0" w:line="120" w:lineRule="auto"/>
        <w:rPr>
          <w:rtl/>
          <w:lang w:val="en-US" w:bidi="ar-EG"/>
        </w:rPr>
      </w:pPr>
    </w:p>
    <w:p w:rsidR="00CE17B1" w:rsidRPr="0060392A" w:rsidRDefault="009B5F56" w:rsidP="00B50AC7">
      <w:pPr>
        <w:pStyle w:val="figure0"/>
        <w:spacing w:before="0"/>
        <w:rPr>
          <w:rtl/>
          <w:lang w:val="en-US" w:bidi="ar-EG"/>
        </w:rPr>
      </w:pPr>
      <w:bookmarkStart w:id="43" w:name="_Toc259106640"/>
      <w:r w:rsidRPr="00194279">
        <w:rPr>
          <w:rtl/>
          <w:lang w:val="en-US" w:bidi="ar-EG"/>
        </w:rPr>
        <w:t xml:space="preserve">الشكل </w:t>
      </w:r>
      <w:r w:rsidRPr="00194279">
        <w:rPr>
          <w:lang w:val="en-US" w:bidi="ar-EG"/>
        </w:rPr>
        <w:t>3-3</w:t>
      </w:r>
      <w:r w:rsidRPr="00194279">
        <w:rPr>
          <w:rtl/>
          <w:lang w:val="en-US" w:bidi="ar-EG"/>
        </w:rPr>
        <w:t xml:space="preserve"> التطورات المستقبلية لشبكات الجيل التالي</w:t>
      </w:r>
      <w:bookmarkEnd w:id="43"/>
    </w:p>
    <w:p w:rsidR="00FB6739" w:rsidRDefault="00A520AA" w:rsidP="00FB6739">
      <w:pPr>
        <w:rPr>
          <w:rtl/>
          <w:lang w:val="en-US" w:bidi="ar-EG"/>
        </w:rPr>
      </w:pPr>
      <w:r w:rsidRPr="00A0320B">
        <w:rPr>
          <w:sz w:val="22"/>
          <w:rtl/>
          <w:lang w:val="en-US" w:bidi="ar-EG"/>
        </w:rPr>
        <w:pict>
          <v:shape id="_x0000_s49919" type="#_x0000_t202" style="position:absolute;left:0;text-align:left;margin-left:325.95pt;margin-top:8.9pt;width:106.05pt;height:45pt;z-index:251689984" o:allowincell="f" filled="f" stroked="f">
            <v:textbox style="mso-next-textbox:#_x0000_s49919" inset="0,0,0,0">
              <w:txbxContent>
                <w:p w:rsidR="00A520AA" w:rsidRPr="008004A4" w:rsidRDefault="00A520AA" w:rsidP="00FB6739">
                  <w:pPr>
                    <w:spacing w:before="20" w:line="160" w:lineRule="exact"/>
                    <w:ind w:left="57"/>
                    <w:jc w:val="center"/>
                    <w:rPr>
                      <w:sz w:val="12"/>
                      <w:szCs w:val="16"/>
                      <w:rtl/>
                      <w:lang w:val="en-US"/>
                    </w:rPr>
                  </w:pPr>
                  <w:r>
                    <w:rPr>
                      <w:rFonts w:hint="cs"/>
                      <w:sz w:val="12"/>
                      <w:szCs w:val="16"/>
                      <w:rtl/>
                      <w:lang w:val="en-US"/>
                    </w:rPr>
                    <w:t xml:space="preserve">خدمات جديدة قائمة على الشبكات </w:t>
                  </w:r>
                  <w:r>
                    <w:rPr>
                      <w:sz w:val="12"/>
                      <w:szCs w:val="16"/>
                      <w:lang w:val="en-US"/>
                    </w:rPr>
                    <w:t>NGN</w:t>
                  </w:r>
                  <w:r>
                    <w:rPr>
                      <w:rFonts w:hint="cs"/>
                      <w:sz w:val="12"/>
                      <w:szCs w:val="16"/>
                      <w:rtl/>
                      <w:lang w:val="en-US"/>
                    </w:rPr>
                    <w:t xml:space="preserve">: الشبكات </w:t>
                  </w:r>
                  <w:r>
                    <w:rPr>
                      <w:sz w:val="12"/>
                      <w:szCs w:val="16"/>
                      <w:lang w:val="en-US"/>
                    </w:rPr>
                    <w:t>(USN)</w:t>
                  </w:r>
                  <w:r>
                    <w:rPr>
                      <w:rFonts w:hint="cs"/>
                      <w:sz w:val="12"/>
                      <w:szCs w:val="16"/>
                      <w:rtl/>
                      <w:lang w:val="en-US"/>
                    </w:rPr>
                    <w:t xml:space="preserve"> وتلفزيون بروتوكول الإنترنت ومعرفات الهوية </w:t>
                  </w:r>
                  <w:r>
                    <w:rPr>
                      <w:sz w:val="12"/>
                      <w:szCs w:val="16"/>
                      <w:lang w:val="en-US"/>
                    </w:rPr>
                    <w:t>RF</w:t>
                  </w:r>
                  <w:r>
                    <w:rPr>
                      <w:rFonts w:hint="cs"/>
                      <w:sz w:val="12"/>
                      <w:szCs w:val="16"/>
                      <w:rtl/>
                      <w:lang w:val="en-US"/>
                    </w:rPr>
                    <w:t xml:space="preserve"> والويب والخدمات الصحية في كل مكان والتعلم الإلكتروني...</w:t>
                  </w:r>
                </w:p>
              </w:txbxContent>
            </v:textbox>
          </v:shape>
        </w:pict>
      </w:r>
      <w:r w:rsidRPr="00A0320B">
        <w:rPr>
          <w:sz w:val="22"/>
          <w:rtl/>
          <w:lang w:val="en-US" w:bidi="ar-EG"/>
        </w:rPr>
        <w:pict>
          <v:shape id="_x0000_s49917" type="#_x0000_t202" style="position:absolute;left:0;text-align:left;margin-left:127.2pt;margin-top:9.95pt;width:79.8pt;height:36pt;z-index:251687936" o:allowincell="f" filled="f" stroked="f">
            <v:textbox style="mso-next-textbox:#_x0000_s49917" inset="0,0,0,0">
              <w:txbxContent>
                <w:p w:rsidR="00A520AA" w:rsidRPr="004C1425" w:rsidRDefault="00A520AA" w:rsidP="00FB6739">
                  <w:pPr>
                    <w:spacing w:before="20" w:line="160" w:lineRule="exact"/>
                    <w:ind w:left="57"/>
                    <w:jc w:val="center"/>
                    <w:rPr>
                      <w:sz w:val="12"/>
                      <w:szCs w:val="18"/>
                      <w:rtl/>
                      <w:lang w:val="en-US"/>
                    </w:rPr>
                  </w:pPr>
                  <w:r w:rsidRPr="004C1425">
                    <w:rPr>
                      <w:rFonts w:hint="cs"/>
                      <w:sz w:val="12"/>
                      <w:szCs w:val="18"/>
                      <w:rtl/>
                      <w:lang w:val="en-US"/>
                    </w:rPr>
                    <w:t xml:space="preserve">معرفات هوية </w:t>
                  </w:r>
                  <w:r w:rsidRPr="004C1425">
                    <w:rPr>
                      <w:sz w:val="12"/>
                      <w:szCs w:val="18"/>
                      <w:lang w:val="en-US"/>
                    </w:rPr>
                    <w:t>RF</w:t>
                  </w:r>
                  <w:r w:rsidRPr="004C1425">
                    <w:rPr>
                      <w:rFonts w:hint="cs"/>
                      <w:sz w:val="12"/>
                      <w:szCs w:val="18"/>
                      <w:rtl/>
                      <w:lang w:val="en-US"/>
                    </w:rPr>
                    <w:t xml:space="preserve"> وخدمات ويب وتلفزيون بروتوكول الإنترنت ولكن عبر بنية </w:t>
                  </w:r>
                  <w:r w:rsidR="004C1425">
                    <w:rPr>
                      <w:sz w:val="12"/>
                      <w:szCs w:val="18"/>
                      <w:lang w:val="en-US"/>
                    </w:rPr>
                    <w:br/>
                  </w:r>
                  <w:r w:rsidRPr="004C1425">
                    <w:rPr>
                      <w:rFonts w:hint="cs"/>
                      <w:sz w:val="12"/>
                      <w:szCs w:val="18"/>
                      <w:rtl/>
                      <w:lang w:val="en-US"/>
                    </w:rPr>
                    <w:t>تحتية تقليدية</w:t>
                  </w:r>
                </w:p>
              </w:txbxContent>
            </v:textbox>
          </v:shape>
        </w:pict>
      </w:r>
      <w:r w:rsidRPr="00A0320B">
        <w:rPr>
          <w:sz w:val="22"/>
          <w:rtl/>
          <w:lang w:val="en-US" w:bidi="ar-EG"/>
        </w:rPr>
        <w:pict>
          <v:shape id="_x0000_s49916" type="#_x0000_t202" style="position:absolute;left:0;text-align:left;margin-left:28.05pt;margin-top:9pt;width:96pt;height:45pt;z-index:251686912" o:allowincell="f" filled="f" stroked="f">
            <v:textbox style="mso-next-textbox:#_x0000_s49916" inset="0,0,0,0">
              <w:txbxContent>
                <w:p w:rsidR="00A520AA" w:rsidRPr="004C1425" w:rsidRDefault="00A520AA" w:rsidP="00FB6739">
                  <w:pPr>
                    <w:spacing w:before="20" w:line="160" w:lineRule="exact"/>
                    <w:ind w:left="57"/>
                    <w:jc w:val="center"/>
                    <w:rPr>
                      <w:sz w:val="12"/>
                      <w:szCs w:val="18"/>
                      <w:lang w:val="en-US"/>
                    </w:rPr>
                  </w:pPr>
                  <w:r w:rsidRPr="004C1425">
                    <w:rPr>
                      <w:rFonts w:hint="cs"/>
                      <w:sz w:val="12"/>
                      <w:szCs w:val="18"/>
                      <w:rtl/>
                    </w:rPr>
                    <w:t xml:space="preserve">شبكات منـزلية واسعة الانتشار </w:t>
                  </w:r>
                  <w:r w:rsidR="004C1425" w:rsidRPr="004C1425">
                    <w:rPr>
                      <w:sz w:val="12"/>
                      <w:szCs w:val="18"/>
                    </w:rPr>
                    <w:br/>
                  </w:r>
                  <w:r w:rsidRPr="004C1425">
                    <w:rPr>
                      <w:sz w:val="12"/>
                      <w:szCs w:val="18"/>
                      <w:lang w:val="en-US"/>
                    </w:rPr>
                    <w:t>(U-Home)</w:t>
                  </w:r>
                  <w:r w:rsidRPr="004C1425">
                    <w:rPr>
                      <w:rFonts w:hint="cs"/>
                      <w:sz w:val="12"/>
                      <w:szCs w:val="18"/>
                      <w:rtl/>
                      <w:lang w:val="en-US"/>
                    </w:rPr>
                    <w:t xml:space="preserve"> وشبكات استشعار واسعة الانتشار </w:t>
                  </w:r>
                  <w:r w:rsidRPr="004C1425">
                    <w:rPr>
                      <w:sz w:val="12"/>
                      <w:szCs w:val="18"/>
                      <w:lang w:val="en-US"/>
                    </w:rPr>
                    <w:t>(USN)</w:t>
                  </w:r>
                  <w:r w:rsidRPr="004C1425">
                    <w:rPr>
                      <w:rFonts w:hint="cs"/>
                      <w:sz w:val="12"/>
                      <w:szCs w:val="18"/>
                      <w:rtl/>
                      <w:lang w:val="en-US"/>
                    </w:rPr>
                    <w:t xml:space="preserve"> وصوت وما إلى ذلك</w:t>
                  </w:r>
                </w:p>
              </w:txbxContent>
            </v:textbox>
          </v:shape>
        </w:pict>
      </w:r>
      <w:r w:rsidRPr="00A0320B">
        <w:rPr>
          <w:sz w:val="22"/>
          <w:rtl/>
          <w:lang w:val="en-US" w:bidi="ar-EG"/>
        </w:rPr>
        <w:pict>
          <v:shape id="_x0000_s49918" type="#_x0000_t202" style="position:absolute;left:0;text-align:left;margin-left:246.25pt;margin-top:9.55pt;width:77.2pt;height:45pt;z-index:251688960" o:allowincell="f" filled="f" stroked="f">
            <v:textbox style="mso-next-textbox:#_x0000_s49918" inset="0,0,0,0">
              <w:txbxContent>
                <w:p w:rsidR="00A520AA" w:rsidRPr="004C1425" w:rsidRDefault="00A520AA" w:rsidP="00FB6739">
                  <w:pPr>
                    <w:spacing w:before="20" w:line="160" w:lineRule="exact"/>
                    <w:ind w:left="57"/>
                    <w:jc w:val="center"/>
                    <w:rPr>
                      <w:sz w:val="12"/>
                      <w:szCs w:val="18"/>
                      <w:rtl/>
                      <w:lang w:val="en-US"/>
                    </w:rPr>
                  </w:pPr>
                  <w:r w:rsidRPr="004C1425">
                    <w:rPr>
                      <w:rFonts w:hint="cs"/>
                      <w:sz w:val="12"/>
                      <w:szCs w:val="18"/>
                      <w:rtl/>
                      <w:lang w:val="en-US"/>
                    </w:rPr>
                    <w:t xml:space="preserve">خدمات جيدة قائمة على الشبكات </w:t>
                  </w:r>
                  <w:r w:rsidRPr="004C1425">
                    <w:rPr>
                      <w:sz w:val="12"/>
                      <w:szCs w:val="18"/>
                      <w:lang w:val="en-US"/>
                    </w:rPr>
                    <w:t>NGN</w:t>
                  </w:r>
                  <w:r w:rsidRPr="004C1425">
                    <w:rPr>
                      <w:rFonts w:hint="cs"/>
                      <w:sz w:val="12"/>
                      <w:szCs w:val="18"/>
                      <w:rtl/>
                      <w:lang w:val="en-US"/>
                    </w:rPr>
                    <w:t xml:space="preserve"> ولكن عبر "منصات خدمة مفتوحة" لدعم تطبيقات الطرف الثالث</w:t>
                  </w:r>
                </w:p>
              </w:txbxContent>
            </v:textbox>
          </v:shape>
        </w:pict>
      </w:r>
    </w:p>
    <w:p w:rsidR="00FB6739" w:rsidRPr="00CD6FC8" w:rsidRDefault="00A0320B" w:rsidP="00FB6739">
      <w:pPr>
        <w:spacing w:before="0" w:line="240" w:lineRule="auto"/>
        <w:jc w:val="center"/>
        <w:rPr>
          <w:szCs w:val="19"/>
          <w:rtl/>
          <w:lang w:val="en-US" w:bidi="ar-EG"/>
        </w:rPr>
      </w:pPr>
      <w:r w:rsidRPr="00A0320B">
        <w:rPr>
          <w:sz w:val="22"/>
          <w:szCs w:val="26"/>
          <w:rtl/>
          <w:lang w:val="en-US" w:bidi="ar-EG"/>
        </w:rPr>
        <w:pict>
          <v:shape id="_x0000_s49929" type="#_x0000_t202" style="position:absolute;left:0;text-align:left;margin-left:119.7pt;margin-top:121.5pt;width:136.85pt;height:13.3pt;z-index:251700224" o:allowincell="f" filled="f" stroked="f">
            <v:textbox style="mso-next-textbox:#_x0000_s49929" inset="0,0,0,0">
              <w:txbxContent>
                <w:p w:rsidR="00A520AA" w:rsidRPr="008004A4" w:rsidRDefault="00A520AA" w:rsidP="00FB6739">
                  <w:pPr>
                    <w:spacing w:before="20" w:line="160" w:lineRule="exact"/>
                    <w:ind w:left="57"/>
                    <w:jc w:val="center"/>
                    <w:rPr>
                      <w:sz w:val="20"/>
                      <w:szCs w:val="20"/>
                      <w:rtl/>
                      <w:lang w:val="en-US"/>
                    </w:rPr>
                  </w:pPr>
                  <w:r>
                    <w:rPr>
                      <w:rFonts w:hint="cs"/>
                      <w:sz w:val="20"/>
                      <w:szCs w:val="20"/>
                      <w:rtl/>
                      <w:lang w:val="en-US"/>
                    </w:rPr>
                    <w:t>دعم الخدمات والتطبيقات التقليدية</w:t>
                  </w:r>
                </w:p>
              </w:txbxContent>
            </v:textbox>
          </v:shape>
        </w:pict>
      </w:r>
      <w:r w:rsidRPr="00A0320B">
        <w:rPr>
          <w:sz w:val="22"/>
          <w:szCs w:val="26"/>
          <w:rtl/>
          <w:lang w:val="en-US" w:bidi="ar-EG"/>
        </w:rPr>
        <w:pict>
          <v:shape id="_x0000_s49932" type="#_x0000_t202" style="position:absolute;left:0;text-align:left;margin-left:123.15pt;margin-top:240.35pt;width:76.05pt;height:18pt;z-index:251703296" o:allowincell="f" filled="f" stroked="f">
            <v:textbox style="mso-next-textbox:#_x0000_s49932" inset="0,0,0,0">
              <w:txbxContent>
                <w:p w:rsidR="00A520AA" w:rsidRPr="008004A4" w:rsidRDefault="00A520AA" w:rsidP="00FB6739">
                  <w:pPr>
                    <w:spacing w:before="20" w:line="200" w:lineRule="exact"/>
                    <w:ind w:left="57"/>
                    <w:jc w:val="center"/>
                    <w:rPr>
                      <w:sz w:val="20"/>
                      <w:szCs w:val="20"/>
                      <w:rtl/>
                      <w:lang w:val="en-US"/>
                    </w:rPr>
                  </w:pPr>
                  <w:r>
                    <w:rPr>
                      <w:rFonts w:hint="cs"/>
                      <w:sz w:val="20"/>
                      <w:szCs w:val="20"/>
                      <w:rtl/>
                      <w:lang w:val="en-US"/>
                    </w:rPr>
                    <w:t>شبكة نفاذ متغير</w:t>
                  </w:r>
                </w:p>
              </w:txbxContent>
            </v:textbox>
          </v:shape>
        </w:pict>
      </w:r>
      <w:r w:rsidRPr="00A0320B">
        <w:rPr>
          <w:sz w:val="22"/>
          <w:szCs w:val="26"/>
          <w:rtl/>
          <w:lang w:val="en-US" w:bidi="ar-EG"/>
        </w:rPr>
        <w:pict>
          <v:shape id="_x0000_s49931" type="#_x0000_t202" style="position:absolute;left:0;text-align:left;margin-left:119.7pt;margin-top:212.8pt;width:107.35pt;height:18pt;z-index:251702272" o:allowincell="f" filled="f" stroked="f">
            <v:textbox style="mso-next-textbox:#_x0000_s49931" inset="0,0,0,0">
              <w:txbxContent>
                <w:p w:rsidR="00A520AA" w:rsidRPr="008004A4" w:rsidRDefault="00A520AA" w:rsidP="00FB6739">
                  <w:pPr>
                    <w:spacing w:before="20" w:line="200" w:lineRule="exact"/>
                    <w:ind w:left="57"/>
                    <w:jc w:val="center"/>
                    <w:rPr>
                      <w:sz w:val="20"/>
                      <w:szCs w:val="20"/>
                      <w:rtl/>
                      <w:lang w:val="en-US"/>
                    </w:rPr>
                  </w:pPr>
                  <w:r>
                    <w:rPr>
                      <w:rFonts w:hint="cs"/>
                      <w:sz w:val="20"/>
                      <w:szCs w:val="20"/>
                      <w:rtl/>
                      <w:lang w:val="en-US"/>
                    </w:rPr>
                    <w:t>التحكم في النقل التقليدي</w:t>
                  </w:r>
                </w:p>
              </w:txbxContent>
            </v:textbox>
          </v:shape>
        </w:pict>
      </w:r>
      <w:r w:rsidRPr="00A0320B">
        <w:rPr>
          <w:sz w:val="22"/>
          <w:szCs w:val="26"/>
          <w:rtl/>
          <w:lang w:val="en-US" w:bidi="ar-EG"/>
        </w:rPr>
        <w:pict>
          <v:shape id="_x0000_s49923" type="#_x0000_t202" style="position:absolute;left:0;text-align:left;margin-left:396pt;margin-top:214pt;width:57.9pt;height:18pt;z-index:251694080" o:allowincell="f" filled="f" stroked="f">
            <v:textbox style="mso-next-textbox:#_x0000_s49923" inset="0,0,0,0">
              <w:txbxContent>
                <w:p w:rsidR="00A520AA" w:rsidRPr="001745E8" w:rsidRDefault="00A520AA" w:rsidP="00FB6739">
                  <w:pPr>
                    <w:spacing w:before="20" w:line="160" w:lineRule="exact"/>
                    <w:ind w:left="57"/>
                    <w:jc w:val="center"/>
                    <w:rPr>
                      <w:b/>
                      <w:bCs/>
                      <w:sz w:val="20"/>
                      <w:szCs w:val="20"/>
                      <w:rtl/>
                      <w:lang w:val="en-US"/>
                    </w:rPr>
                  </w:pPr>
                  <w:r w:rsidRPr="001745E8">
                    <w:rPr>
                      <w:rFonts w:hint="cs"/>
                      <w:b/>
                      <w:bCs/>
                      <w:sz w:val="20"/>
                      <w:szCs w:val="20"/>
                      <w:rtl/>
                      <w:lang w:val="en-US"/>
                    </w:rPr>
                    <w:t>التحكم في النقل</w:t>
                  </w:r>
                </w:p>
              </w:txbxContent>
            </v:textbox>
          </v:shape>
        </w:pict>
      </w:r>
      <w:r w:rsidRPr="00A0320B">
        <w:rPr>
          <w:sz w:val="22"/>
          <w:szCs w:val="26"/>
          <w:rtl/>
          <w:lang w:val="en-US" w:bidi="ar-EG"/>
        </w:rPr>
        <w:pict>
          <v:shape id="_x0000_s49922" type="#_x0000_t202" style="position:absolute;left:0;text-align:left;margin-left:394.05pt;margin-top:180.6pt;width:61.7pt;height:18pt;z-index:251693056" o:allowincell="f" filled="f" stroked="f">
            <v:textbox style="mso-next-textbox:#_x0000_s49922" inset="0,0,0,0">
              <w:txbxContent>
                <w:p w:rsidR="00A520AA" w:rsidRPr="001745E8" w:rsidRDefault="00A520AA" w:rsidP="00FB6739">
                  <w:pPr>
                    <w:spacing w:before="20" w:line="160" w:lineRule="exact"/>
                    <w:ind w:left="57"/>
                    <w:jc w:val="center"/>
                    <w:rPr>
                      <w:b/>
                      <w:bCs/>
                      <w:sz w:val="20"/>
                      <w:szCs w:val="20"/>
                      <w:rtl/>
                      <w:lang w:val="en-US"/>
                    </w:rPr>
                  </w:pPr>
                  <w:r w:rsidRPr="001745E8">
                    <w:rPr>
                      <w:rFonts w:hint="cs"/>
                      <w:b/>
                      <w:bCs/>
                      <w:sz w:val="20"/>
                      <w:szCs w:val="20"/>
                      <w:rtl/>
                      <w:lang w:val="en-US"/>
                    </w:rPr>
                    <w:t>التحكم في الخدمة</w:t>
                  </w:r>
                </w:p>
              </w:txbxContent>
            </v:textbox>
          </v:shape>
        </w:pict>
      </w:r>
      <w:r w:rsidRPr="00A0320B">
        <w:rPr>
          <w:sz w:val="22"/>
          <w:szCs w:val="26"/>
          <w:rtl/>
          <w:lang w:val="en-US" w:bidi="ar-EG"/>
        </w:rPr>
        <w:pict>
          <v:shape id="_x0000_s49936" type="#_x0000_t202" style="position:absolute;left:0;text-align:left;margin-left:241.8pt;margin-top:240.35pt;width:108pt;height:18.65pt;z-index:251707392" o:allowincell="f" filled="f" stroked="f">
            <v:textbox style="mso-next-textbox:#_x0000_s49936" inset="0,0,0,0">
              <w:txbxContent>
                <w:p w:rsidR="00A520AA" w:rsidRPr="008004A4" w:rsidRDefault="00A520AA" w:rsidP="00FB6739">
                  <w:pPr>
                    <w:spacing w:before="20" w:line="200" w:lineRule="exact"/>
                    <w:ind w:left="57"/>
                    <w:jc w:val="center"/>
                    <w:rPr>
                      <w:sz w:val="20"/>
                      <w:szCs w:val="20"/>
                      <w:lang w:val="en-US"/>
                    </w:rPr>
                  </w:pPr>
                  <w:r>
                    <w:rPr>
                      <w:rFonts w:hint="cs"/>
                      <w:sz w:val="20"/>
                      <w:szCs w:val="20"/>
                      <w:rtl/>
                      <w:lang w:val="en-US"/>
                    </w:rPr>
                    <w:t xml:space="preserve">شبكة نقل أساسية </w:t>
                  </w:r>
                  <w:r w:rsidRPr="00880041">
                    <w:rPr>
                      <w:sz w:val="14"/>
                      <w:szCs w:val="14"/>
                      <w:lang w:val="en-US"/>
                    </w:rPr>
                    <w:t>NGN</w:t>
                  </w:r>
                </w:p>
              </w:txbxContent>
            </v:textbox>
          </v:shape>
        </w:pict>
      </w:r>
      <w:r w:rsidRPr="00A0320B">
        <w:rPr>
          <w:sz w:val="22"/>
          <w:szCs w:val="26"/>
          <w:rtl/>
          <w:lang w:val="en-US" w:bidi="ar-EG"/>
        </w:rPr>
        <w:pict>
          <v:shape id="_x0000_s49935" type="#_x0000_t202" style="position:absolute;left:0;text-align:left;margin-left:248.75pt;margin-top:212.15pt;width:126pt;height:14.1pt;z-index:251706368" o:allowincell="f" filled="f" stroked="f">
            <v:textbox style="mso-next-textbox:#_x0000_s49935" inset="0,0,0,0">
              <w:txbxContent>
                <w:p w:rsidR="00A520AA" w:rsidRPr="00880041" w:rsidRDefault="00A520AA" w:rsidP="00FB6739">
                  <w:pPr>
                    <w:spacing w:before="20" w:line="200" w:lineRule="exact"/>
                    <w:ind w:left="57"/>
                    <w:jc w:val="center"/>
                    <w:rPr>
                      <w:spacing w:val="-6"/>
                      <w:sz w:val="20"/>
                      <w:szCs w:val="20"/>
                      <w:lang w:val="en-US"/>
                    </w:rPr>
                  </w:pPr>
                  <w:r w:rsidRPr="00880041">
                    <w:rPr>
                      <w:rFonts w:hint="cs"/>
                      <w:spacing w:val="-6"/>
                      <w:sz w:val="20"/>
                      <w:szCs w:val="20"/>
                      <w:rtl/>
                      <w:lang w:val="en-US"/>
                    </w:rPr>
                    <w:t xml:space="preserve">التحكم في النقل القائم على الشبكات </w:t>
                  </w:r>
                  <w:r w:rsidRPr="00880041">
                    <w:rPr>
                      <w:spacing w:val="-6"/>
                      <w:sz w:val="14"/>
                      <w:szCs w:val="14"/>
                      <w:lang w:val="en-US"/>
                    </w:rPr>
                    <w:t>NGN</w:t>
                  </w:r>
                </w:p>
              </w:txbxContent>
            </v:textbox>
          </v:shape>
        </w:pict>
      </w:r>
      <w:r w:rsidRPr="00A0320B">
        <w:rPr>
          <w:sz w:val="22"/>
          <w:szCs w:val="26"/>
          <w:rtl/>
          <w:lang w:val="en-US" w:bidi="ar-EG"/>
        </w:rPr>
        <w:pict>
          <v:shape id="_x0000_s49934" type="#_x0000_t202" style="position:absolute;left:0;text-align:left;margin-left:219.25pt;margin-top:179.4pt;width:153pt;height:18pt;z-index:251705344" o:allowincell="f" filled="f" stroked="f">
            <v:textbox style="mso-next-textbox:#_x0000_s49934" inset="0,0,0,0">
              <w:txbxContent>
                <w:p w:rsidR="00A520AA" w:rsidRPr="008004A4" w:rsidRDefault="00A520AA" w:rsidP="00FB6739">
                  <w:pPr>
                    <w:spacing w:before="20" w:line="200" w:lineRule="exact"/>
                    <w:ind w:left="57"/>
                    <w:jc w:val="center"/>
                    <w:rPr>
                      <w:sz w:val="20"/>
                      <w:szCs w:val="20"/>
                      <w:lang w:val="en-US"/>
                    </w:rPr>
                  </w:pPr>
                  <w:r>
                    <w:rPr>
                      <w:rFonts w:hint="cs"/>
                      <w:sz w:val="20"/>
                      <w:szCs w:val="20"/>
                      <w:rtl/>
                      <w:lang w:val="en-US"/>
                    </w:rPr>
                    <w:t xml:space="preserve">التحكم في خدمات قائمة على الشبكات </w:t>
                  </w:r>
                  <w:r w:rsidRPr="00880041">
                    <w:rPr>
                      <w:sz w:val="14"/>
                      <w:szCs w:val="14"/>
                      <w:lang w:val="en-US"/>
                    </w:rPr>
                    <w:t>NGN</w:t>
                  </w:r>
                </w:p>
              </w:txbxContent>
            </v:textbox>
          </v:shape>
        </w:pict>
      </w:r>
      <w:r w:rsidRPr="00A0320B">
        <w:rPr>
          <w:sz w:val="22"/>
          <w:szCs w:val="26"/>
          <w:rtl/>
          <w:lang w:val="en-US" w:bidi="ar-EG"/>
        </w:rPr>
        <w:pict>
          <v:shape id="_x0000_s49933" type="#_x0000_t202" style="position:absolute;left:0;text-align:left;margin-left:196.8pt;margin-top:140.15pt;width:180pt;height:18pt;z-index:251704320" o:allowincell="f" filled="f" stroked="f">
            <v:textbox style="mso-next-textbox:#_x0000_s49933" inset="0,0,0,0">
              <w:txbxContent>
                <w:p w:rsidR="00A520AA" w:rsidRPr="008004A4" w:rsidRDefault="00A520AA" w:rsidP="00FB6739">
                  <w:pPr>
                    <w:spacing w:before="20" w:line="200" w:lineRule="exact"/>
                    <w:ind w:left="57"/>
                    <w:jc w:val="center"/>
                    <w:rPr>
                      <w:sz w:val="20"/>
                      <w:szCs w:val="20"/>
                      <w:lang w:val="en-US"/>
                    </w:rPr>
                  </w:pPr>
                  <w:r>
                    <w:rPr>
                      <w:rFonts w:hint="cs"/>
                      <w:sz w:val="20"/>
                      <w:szCs w:val="20"/>
                      <w:rtl/>
                      <w:lang w:val="en-US"/>
                    </w:rPr>
                    <w:t xml:space="preserve">دعم خدمات وتطبيقات قائمة على الشبكات </w:t>
                  </w:r>
                  <w:r w:rsidRPr="00880041">
                    <w:rPr>
                      <w:sz w:val="14"/>
                      <w:szCs w:val="14"/>
                      <w:lang w:val="en-US"/>
                    </w:rPr>
                    <w:t>NGN</w:t>
                  </w:r>
                </w:p>
              </w:txbxContent>
            </v:textbox>
          </v:shape>
        </w:pict>
      </w:r>
      <w:r w:rsidRPr="00A0320B">
        <w:rPr>
          <w:sz w:val="22"/>
          <w:szCs w:val="26"/>
          <w:rtl/>
          <w:lang w:val="en-US" w:bidi="ar-EG"/>
        </w:rPr>
        <w:pict>
          <v:shape id="_x0000_s49930" type="#_x0000_t202" style="position:absolute;left:0;text-align:left;margin-left:121.55pt;margin-top:173.7pt;width:1in;height:25.55pt;z-index:251701248" o:allowincell="f" filled="f" stroked="f">
            <v:textbox style="mso-next-textbox:#_x0000_s49930" inset="0,0,0,0">
              <w:txbxContent>
                <w:p w:rsidR="00A520AA" w:rsidRPr="008004A4" w:rsidRDefault="00A520AA" w:rsidP="00BC26D2">
                  <w:pPr>
                    <w:tabs>
                      <w:tab w:val="clear" w:pos="794"/>
                      <w:tab w:val="clear" w:pos="1191"/>
                      <w:tab w:val="clear" w:pos="1588"/>
                      <w:tab w:val="clear" w:pos="1985"/>
                    </w:tabs>
                    <w:spacing w:before="20" w:line="200" w:lineRule="exact"/>
                    <w:ind w:left="57"/>
                    <w:jc w:val="center"/>
                    <w:rPr>
                      <w:sz w:val="20"/>
                      <w:szCs w:val="20"/>
                      <w:rtl/>
                      <w:lang w:val="en-US"/>
                    </w:rPr>
                  </w:pPr>
                  <w:r>
                    <w:rPr>
                      <w:rFonts w:hint="cs"/>
                      <w:sz w:val="20"/>
                      <w:szCs w:val="20"/>
                      <w:rtl/>
                      <w:lang w:val="en-US"/>
                    </w:rPr>
                    <w:t>التحكم في الخدمات التقليدية</w:t>
                  </w:r>
                </w:p>
              </w:txbxContent>
            </v:textbox>
          </v:shape>
        </w:pict>
      </w:r>
      <w:r w:rsidRPr="00A0320B">
        <w:rPr>
          <w:sz w:val="22"/>
          <w:szCs w:val="26"/>
          <w:rtl/>
          <w:lang w:val="en-US" w:bidi="ar-EG"/>
        </w:rPr>
        <w:pict>
          <v:shape id="_x0000_s49928" type="#_x0000_t202" style="position:absolute;left:0;text-align:left;margin-left:73.95pt;margin-top:237.85pt;width:36pt;height:18pt;z-index:251699200" o:allowincell="f" filled="f" stroked="f">
            <v:textbox style="mso-next-textbox:#_x0000_s49928" inset="0,0,0,0">
              <w:txbxContent>
                <w:p w:rsidR="00A520AA" w:rsidRPr="00880041" w:rsidRDefault="00A520AA" w:rsidP="00FB6739">
                  <w:pPr>
                    <w:spacing w:before="20" w:line="160" w:lineRule="exact"/>
                    <w:ind w:left="57"/>
                    <w:jc w:val="center"/>
                    <w:rPr>
                      <w:spacing w:val="-6"/>
                      <w:sz w:val="14"/>
                      <w:szCs w:val="14"/>
                      <w:rtl/>
                      <w:lang w:val="en-US"/>
                    </w:rPr>
                  </w:pPr>
                  <w:r w:rsidRPr="00880041">
                    <w:rPr>
                      <w:rFonts w:hint="cs"/>
                      <w:spacing w:val="-6"/>
                      <w:sz w:val="14"/>
                      <w:szCs w:val="14"/>
                      <w:rtl/>
                      <w:lang w:val="en-US"/>
                    </w:rPr>
                    <w:t>النقل في الشبكة المنزلية</w:t>
                  </w:r>
                </w:p>
              </w:txbxContent>
            </v:textbox>
          </v:shape>
        </w:pict>
      </w:r>
      <w:r w:rsidRPr="00A0320B">
        <w:rPr>
          <w:sz w:val="22"/>
          <w:szCs w:val="26"/>
          <w:rtl/>
          <w:lang w:val="en-US" w:bidi="ar-EG"/>
        </w:rPr>
        <w:pict>
          <v:shape id="_x0000_s49927" type="#_x0000_t202" style="position:absolute;left:0;text-align:left;margin-left:78.5pt;margin-top:178.65pt;width:27pt;height:45pt;z-index:251698176" o:allowincell="f" filled="f" stroked="f">
            <v:textbox style="mso-next-textbox:#_x0000_s49927" inset="0,0,0,0">
              <w:txbxContent>
                <w:p w:rsidR="00A520AA" w:rsidRPr="008004A4" w:rsidRDefault="00A520AA" w:rsidP="00FB6739">
                  <w:pPr>
                    <w:spacing w:before="20" w:line="200" w:lineRule="exact"/>
                    <w:ind w:left="57"/>
                    <w:jc w:val="center"/>
                    <w:rPr>
                      <w:sz w:val="20"/>
                      <w:szCs w:val="20"/>
                      <w:rtl/>
                      <w:lang w:val="en-US"/>
                    </w:rPr>
                  </w:pPr>
                  <w:r>
                    <w:rPr>
                      <w:rFonts w:hint="cs"/>
                      <w:sz w:val="20"/>
                      <w:szCs w:val="20"/>
                      <w:rtl/>
                      <w:lang w:val="en-US"/>
                    </w:rPr>
                    <w:t>التحكم في الشبكة المنزلية</w:t>
                  </w:r>
                </w:p>
              </w:txbxContent>
            </v:textbox>
          </v:shape>
        </w:pict>
      </w:r>
      <w:r w:rsidRPr="00A0320B">
        <w:rPr>
          <w:sz w:val="22"/>
          <w:szCs w:val="26"/>
          <w:rtl/>
          <w:lang w:val="en-US" w:bidi="ar-EG"/>
        </w:rPr>
        <w:pict>
          <v:shape id="_x0000_s49926" type="#_x0000_t202" style="position:absolute;left:0;text-align:left;margin-left:73.3pt;margin-top:114.45pt;width:36pt;height:36pt;z-index:251697152" o:allowincell="f" filled="f" stroked="f">
            <v:textbox style="mso-next-textbox:#_x0000_s49926" inset="0,0,0,0">
              <w:txbxContent>
                <w:p w:rsidR="00A520AA" w:rsidRPr="008004A4" w:rsidRDefault="00A520AA" w:rsidP="00FB6739">
                  <w:pPr>
                    <w:spacing w:before="20" w:line="160" w:lineRule="exact"/>
                    <w:ind w:left="57"/>
                    <w:jc w:val="center"/>
                    <w:rPr>
                      <w:sz w:val="20"/>
                      <w:szCs w:val="20"/>
                      <w:rtl/>
                      <w:lang w:val="en-US"/>
                    </w:rPr>
                  </w:pPr>
                  <w:r>
                    <w:rPr>
                      <w:rFonts w:hint="cs"/>
                      <w:sz w:val="20"/>
                      <w:szCs w:val="20"/>
                      <w:rtl/>
                      <w:lang w:val="en-US"/>
                    </w:rPr>
                    <w:t>منصة خدمة شبكة منزلية</w:t>
                  </w:r>
                </w:p>
              </w:txbxContent>
            </v:textbox>
          </v:shape>
        </w:pict>
      </w:r>
      <w:r w:rsidRPr="00A0320B">
        <w:rPr>
          <w:sz w:val="22"/>
          <w:szCs w:val="26"/>
          <w:rtl/>
          <w:lang w:val="en-US" w:bidi="ar-EG"/>
        </w:rPr>
        <w:pict>
          <v:shape id="_x0000_s49925" type="#_x0000_t202" style="position:absolute;left:0;text-align:left;margin-left:153pt;margin-top:271.25pt;width:2in;height:27pt;z-index:251696128" o:allowincell="f" filled="f" stroked="f">
            <v:textbox style="mso-next-textbox:#_x0000_s49925" inset="0,0,0,0">
              <w:txbxContent>
                <w:p w:rsidR="00A520AA" w:rsidRPr="00AC63C3" w:rsidRDefault="00A520AA" w:rsidP="00AC63C3">
                  <w:pPr>
                    <w:spacing w:before="20" w:line="187" w:lineRule="auto"/>
                    <w:ind w:left="57"/>
                    <w:jc w:val="center"/>
                    <w:rPr>
                      <w:sz w:val="24"/>
                      <w:szCs w:val="24"/>
                      <w:rtl/>
                      <w:lang w:val="en-US"/>
                    </w:rPr>
                  </w:pPr>
                  <w:r w:rsidRPr="00AC63C3">
                    <w:rPr>
                      <w:rFonts w:hint="cs"/>
                      <w:sz w:val="24"/>
                      <w:szCs w:val="24"/>
                      <w:rtl/>
                      <w:lang w:val="en-US"/>
                    </w:rPr>
                    <w:t>تشتمل على التقارب: التقارب بين الثابت والمتنقل وتلفزيون بروتوكول الإنترنت</w:t>
                  </w:r>
                </w:p>
              </w:txbxContent>
            </v:textbox>
          </v:shape>
        </w:pict>
      </w:r>
      <w:r w:rsidRPr="00A0320B">
        <w:rPr>
          <w:sz w:val="22"/>
          <w:szCs w:val="26"/>
          <w:rtl/>
          <w:lang w:val="en-US" w:bidi="ar-EG"/>
        </w:rPr>
        <w:pict>
          <v:shape id="_x0000_s49924" type="#_x0000_t202" style="position:absolute;left:0;text-align:left;margin-left:396.65pt;margin-top:241.65pt;width:27pt;height:18pt;z-index:251695104" o:allowincell="f" filled="f" stroked="f">
            <v:textbox style="mso-next-textbox:#_x0000_s49924" inset="0,0,0,0">
              <w:txbxContent>
                <w:p w:rsidR="00A520AA" w:rsidRPr="001745E8" w:rsidRDefault="00A520AA" w:rsidP="00FB6739">
                  <w:pPr>
                    <w:spacing w:before="20" w:line="160" w:lineRule="exact"/>
                    <w:ind w:left="57"/>
                    <w:jc w:val="center"/>
                    <w:rPr>
                      <w:b/>
                      <w:bCs/>
                      <w:sz w:val="20"/>
                      <w:szCs w:val="20"/>
                      <w:rtl/>
                      <w:lang w:val="en-US"/>
                    </w:rPr>
                  </w:pPr>
                  <w:r w:rsidRPr="001745E8">
                    <w:rPr>
                      <w:rFonts w:hint="cs"/>
                      <w:b/>
                      <w:bCs/>
                      <w:sz w:val="20"/>
                      <w:szCs w:val="20"/>
                      <w:rtl/>
                      <w:lang w:val="en-US"/>
                    </w:rPr>
                    <w:t>النقل</w:t>
                  </w:r>
                </w:p>
              </w:txbxContent>
            </v:textbox>
          </v:shape>
        </w:pict>
      </w:r>
      <w:r w:rsidRPr="00A0320B">
        <w:rPr>
          <w:sz w:val="22"/>
          <w:szCs w:val="26"/>
          <w:rtl/>
          <w:lang w:val="en-US" w:bidi="ar-EG"/>
        </w:rPr>
        <w:pict>
          <v:shape id="_x0000_s49921" type="#_x0000_t202" style="position:absolute;left:0;text-align:left;margin-left:397.95pt;margin-top:89.3pt;width:57.9pt;height:18pt;z-index:251692032" o:allowincell="f" filled="f" stroked="f">
            <v:textbox style="mso-next-textbox:#_x0000_s49921" inset="0,0,0,0">
              <w:txbxContent>
                <w:p w:rsidR="00A520AA" w:rsidRPr="008004A4" w:rsidRDefault="00A520AA" w:rsidP="00FB6739">
                  <w:pPr>
                    <w:spacing w:before="20" w:line="160" w:lineRule="exact"/>
                    <w:ind w:left="57"/>
                    <w:jc w:val="center"/>
                    <w:rPr>
                      <w:sz w:val="20"/>
                      <w:szCs w:val="20"/>
                      <w:rtl/>
                      <w:lang w:val="en-US"/>
                    </w:rPr>
                  </w:pPr>
                  <w:r w:rsidRPr="008004A4">
                    <w:rPr>
                      <w:rFonts w:hint="cs"/>
                      <w:sz w:val="20"/>
                      <w:szCs w:val="20"/>
                      <w:rtl/>
                      <w:lang w:val="en-US"/>
                    </w:rPr>
                    <w:t>منصات الخدمة</w:t>
                  </w:r>
                </w:p>
              </w:txbxContent>
            </v:textbox>
          </v:shape>
        </w:pict>
      </w:r>
      <w:r w:rsidRPr="00A0320B">
        <w:rPr>
          <w:sz w:val="22"/>
          <w:szCs w:val="26"/>
          <w:rtl/>
          <w:lang w:val="en-US" w:bidi="ar-EG"/>
        </w:rPr>
        <w:pict>
          <v:shape id="_x0000_s49920" type="#_x0000_t202" style="position:absolute;left:0;text-align:left;margin-left:246.25pt;margin-top:61.65pt;width:1in;height:18pt;z-index:251691008" o:allowincell="f" filled="f" stroked="f">
            <v:textbox style="mso-next-textbox:#_x0000_s49920" inset="0,0,0,0">
              <w:txbxContent>
                <w:p w:rsidR="00A520AA" w:rsidRPr="008004A4" w:rsidRDefault="00A520AA" w:rsidP="00FB6739">
                  <w:pPr>
                    <w:spacing w:before="20" w:line="160" w:lineRule="exact"/>
                    <w:ind w:left="57"/>
                    <w:jc w:val="center"/>
                    <w:rPr>
                      <w:sz w:val="20"/>
                      <w:szCs w:val="20"/>
                      <w:rtl/>
                      <w:lang w:val="en-US"/>
                    </w:rPr>
                  </w:pPr>
                  <w:r w:rsidRPr="008004A4">
                    <w:rPr>
                      <w:rFonts w:hint="cs"/>
                      <w:sz w:val="20"/>
                      <w:szCs w:val="20"/>
                      <w:rtl/>
                      <w:lang w:val="en-US"/>
                    </w:rPr>
                    <w:t>منصة خدمة مفتوحة</w:t>
                  </w:r>
                </w:p>
              </w:txbxContent>
            </v:textbox>
          </v:shape>
        </w:pict>
      </w:r>
      <w:r w:rsidRPr="00A0320B">
        <w:rPr>
          <w:sz w:val="22"/>
          <w:szCs w:val="26"/>
          <w:rtl/>
          <w:lang w:val="en-US" w:bidi="ar-EG"/>
        </w:rPr>
        <w:pict>
          <v:oval id="_x0000_s49915" style="position:absolute;left:0;text-align:left;margin-left:235.3pt;margin-top:61.55pt;width:89.35pt;height:13.8pt;z-index:251685888" o:allowincell="f" fillcolor="#ff9" stroked="f"/>
        </w:pict>
      </w:r>
      <w:r w:rsidRPr="00A0320B">
        <w:rPr>
          <w:sz w:val="22"/>
          <w:szCs w:val="26"/>
          <w:rtl/>
          <w:lang w:val="en-US" w:bidi="ar-EG"/>
        </w:rPr>
        <w:pict>
          <v:rect id="_x0000_s49914" style="position:absolute;left:0;text-align:left;margin-left:161.9pt;margin-top:239.95pt;width:36pt;height:11.9pt;z-index:251684864" o:allowincell="f" fillcolor="#fcc" stroked="f"/>
        </w:pict>
      </w:r>
      <w:r w:rsidRPr="00A0320B">
        <w:rPr>
          <w:sz w:val="22"/>
          <w:szCs w:val="26"/>
          <w:rtl/>
          <w:lang w:val="en-US" w:bidi="ar-EG"/>
        </w:rPr>
        <w:pict>
          <v:rect id="_x0000_s49913" style="position:absolute;left:0;text-align:left;margin-left:219.9pt;margin-top:239.35pt;width:2in;height:12.2pt;z-index:251683840" o:allowincell="f" fillcolor="#fcc" stroked="f"/>
        </w:pict>
      </w:r>
      <w:r w:rsidRPr="00A0320B">
        <w:rPr>
          <w:sz w:val="22"/>
          <w:szCs w:val="26"/>
          <w:rtl/>
          <w:lang w:val="en-US" w:bidi="ar-EG"/>
        </w:rPr>
        <w:pict>
          <v:rect id="_x0000_s49912" style="position:absolute;left:0;text-align:left;margin-left:255.65pt;margin-top:213.25pt;width:105pt;height:11.4pt;z-index:251682816" o:allowincell="f" fillcolor="#fcc" stroked="f"/>
        </w:pict>
      </w:r>
      <w:r w:rsidRPr="00A0320B">
        <w:rPr>
          <w:sz w:val="22"/>
          <w:szCs w:val="26"/>
          <w:rtl/>
          <w:lang w:val="en-US" w:bidi="ar-EG"/>
        </w:rPr>
        <w:pict>
          <v:rect id="_x0000_s49911" style="position:absolute;left:0;text-align:left;margin-left:221.1pt;margin-top:176.35pt;width:2in;height:15.1pt;z-index:251681792" o:allowincell="f" fillcolor="#fcc" stroked="f"/>
        </w:pict>
      </w:r>
      <w:r w:rsidRPr="00A0320B">
        <w:rPr>
          <w:sz w:val="22"/>
          <w:szCs w:val="26"/>
          <w:rtl/>
          <w:lang w:val="en-US" w:bidi="ar-EG"/>
        </w:rPr>
        <w:pict>
          <v:rect id="_x0000_s49910" style="position:absolute;left:0;text-align:left;margin-left:189pt;margin-top:138.1pt;width:2in;height:15.1pt;z-index:251680768" o:allowincell="f" fillcolor="#fcc" stroked="f"/>
        </w:pict>
      </w:r>
      <w:r w:rsidRPr="00A0320B">
        <w:rPr>
          <w:sz w:val="22"/>
          <w:szCs w:val="26"/>
          <w:rtl/>
          <w:lang w:val="en-US" w:bidi="ar-EG"/>
        </w:rPr>
        <w:pict>
          <v:rect id="_x0000_s49909" style="position:absolute;left:0;text-align:left;margin-left:123.15pt;margin-top:240.35pt;width:38.85pt;height:11.75pt;z-index:251679744" o:allowincell="f" fillcolor="#bbe0e3" stroked="f"/>
        </w:pict>
      </w:r>
      <w:r w:rsidRPr="00A0320B">
        <w:rPr>
          <w:sz w:val="22"/>
          <w:szCs w:val="26"/>
          <w:rtl/>
          <w:lang w:val="en-US" w:bidi="ar-EG"/>
        </w:rPr>
        <w:pict>
          <v:rect id="_x0000_s49908" style="position:absolute;left:0;text-align:left;margin-left:126pt;margin-top:216.5pt;width:108pt;height:8.95pt;z-index:251678720" o:allowincell="f" fillcolor="#bbe0e3" stroked="f"/>
        </w:pict>
      </w:r>
      <w:r w:rsidRPr="00A0320B">
        <w:rPr>
          <w:sz w:val="22"/>
          <w:szCs w:val="26"/>
          <w:rtl/>
          <w:lang w:val="en-US" w:bidi="ar-EG"/>
        </w:rPr>
        <w:pict>
          <v:rect id="_x0000_s49907" style="position:absolute;left:0;text-align:left;margin-left:119.7pt;margin-top:117.5pt;width:87.3pt;height:11.45pt;z-index:251677696" o:allowincell="f" fillcolor="#bbe0e3" stroked="f"/>
        </w:pict>
      </w:r>
      <w:r w:rsidRPr="00A0320B">
        <w:rPr>
          <w:sz w:val="22"/>
          <w:szCs w:val="26"/>
          <w:rtl/>
          <w:lang w:val="en-US" w:bidi="ar-EG"/>
        </w:rPr>
        <w:pict>
          <v:rect id="_x0000_s49906" style="position:absolute;left:0;text-align:left;margin-left:120.8pt;margin-top:126.35pt;width:41.2pt;height:18pt;z-index:251676672" o:allowincell="f" fillcolor="#bbe0e3" stroked="f"/>
        </w:pict>
      </w:r>
      <w:r w:rsidRPr="00A0320B">
        <w:rPr>
          <w:sz w:val="22"/>
          <w:szCs w:val="26"/>
          <w:rtl/>
          <w:lang w:val="en-US" w:bidi="ar-EG"/>
        </w:rPr>
        <w:pict>
          <v:rect id="_x0000_s49905" style="position:absolute;left:0;text-align:left;margin-left:131.3pt;margin-top:175.15pt;width:54pt;height:18.7pt;z-index:251675648" o:allowincell="f" fillcolor="#bbe0e3" stroked="f"/>
        </w:pict>
      </w:r>
      <w:r w:rsidRPr="00A0320B">
        <w:rPr>
          <w:sz w:val="22"/>
          <w:szCs w:val="26"/>
          <w:rtl/>
          <w:lang w:val="en-US" w:bidi="ar-EG"/>
        </w:rPr>
        <w:pict>
          <v:rect id="_x0000_s49904" style="position:absolute;left:0;text-align:left;margin-left:80.9pt;margin-top:243.8pt;width:20.8pt;height:8.95pt;rotation:180;z-index:251674624" o:allowincell="f" fillcolor="#cf9" stroked="f"/>
        </w:pict>
      </w:r>
      <w:r w:rsidRPr="00A0320B">
        <w:rPr>
          <w:sz w:val="22"/>
          <w:szCs w:val="26"/>
          <w:rtl/>
          <w:lang w:val="en-US" w:bidi="ar-EG"/>
        </w:rPr>
        <w:pict>
          <v:rect id="_x0000_s49903" style="position:absolute;left:0;text-align:left;margin-left:80.5pt;margin-top:182.45pt;width:21.1pt;height:36pt;z-index:251673600" o:allowincell="f" fillcolor="#cf9" stroked="f"/>
        </w:pict>
      </w:r>
      <w:r w:rsidRPr="00A0320B">
        <w:rPr>
          <w:sz w:val="22"/>
          <w:szCs w:val="26"/>
          <w:rtl/>
          <w:lang w:val="en-US" w:bidi="ar-EG"/>
        </w:rPr>
        <w:pict>
          <v:rect id="_x0000_s49902" style="position:absolute;left:0;text-align:left;margin-left:81pt;margin-top:117.5pt;width:18pt;height:36pt;z-index:251672576" o:allowincell="f" fillcolor="#cf9" stroked="f"/>
        </w:pict>
      </w:r>
      <w:r w:rsidRPr="00A0320B">
        <w:rPr>
          <w:sz w:val="22"/>
          <w:szCs w:val="26"/>
          <w:rtl/>
          <w:lang w:val="en-US" w:bidi="ar-EG"/>
        </w:rPr>
        <w:pict>
          <v:rect id="_x0000_s49901" style="position:absolute;left:0;text-align:left;margin-left:157.4pt;margin-top:266.5pt;width:94.6pt;height:22pt;z-index:251671552" o:allowincell="f" stroked="f"/>
        </w:pict>
      </w:r>
      <w:r w:rsidRPr="00A0320B">
        <w:rPr>
          <w:sz w:val="22"/>
          <w:szCs w:val="26"/>
          <w:rtl/>
          <w:lang w:val="en-US" w:bidi="ar-EG"/>
        </w:rPr>
        <w:pict>
          <v:rect id="_x0000_s49900" style="position:absolute;left:0;text-align:left;margin-left:394.1pt;margin-top:171.5pt;width:37.9pt;height:90pt;z-index:251670528" o:allowincell="f" stroked="f"/>
        </w:pict>
      </w:r>
      <w:r w:rsidRPr="00A0320B">
        <w:rPr>
          <w:sz w:val="22"/>
          <w:szCs w:val="26"/>
          <w:rtl/>
          <w:lang w:val="en-US" w:bidi="ar-EG"/>
        </w:rPr>
        <w:pict>
          <v:rect id="_x0000_s49899" style="position:absolute;left:0;text-align:left;margin-left:399.1pt;margin-top:81.5pt;width:48.2pt;height:24.1pt;z-index:251669504" o:allowincell="f" stroked="f"/>
        </w:pict>
      </w:r>
      <w:r w:rsidRPr="00A0320B">
        <w:rPr>
          <w:sz w:val="22"/>
          <w:szCs w:val="26"/>
          <w:rtl/>
          <w:lang w:val="en-US" w:bidi="ar-EG"/>
        </w:rPr>
        <w:pict>
          <v:rect id="_x0000_s49898" style="position:absolute;left:0;text-align:left;margin-left:324pt;margin-top:.5pt;width:99pt;height:36pt;z-index:251668480" o:allowincell="f" stroked="f"/>
        </w:pict>
      </w:r>
      <w:r w:rsidRPr="00A0320B">
        <w:rPr>
          <w:sz w:val="22"/>
          <w:szCs w:val="26"/>
          <w:rtl/>
          <w:lang w:val="en-US" w:bidi="ar-EG"/>
        </w:rPr>
        <w:pict>
          <v:rect id="_x0000_s49897" style="position:absolute;left:0;text-align:left;margin-left:279pt;margin-top:1.8pt;width:36.8pt;height:34.6pt;z-index:251667456" o:allowincell="f" stroked="f"/>
        </w:pict>
      </w:r>
      <w:r w:rsidRPr="00A0320B">
        <w:rPr>
          <w:sz w:val="22"/>
          <w:szCs w:val="26"/>
          <w:rtl/>
          <w:lang w:val="en-US" w:bidi="ar-EG"/>
        </w:rPr>
        <w:pict>
          <v:rect id="_x0000_s49896" style="position:absolute;left:0;text-align:left;margin-left:227.35pt;margin-top:.5pt;width:59.75pt;height:54pt;z-index:251666432" o:allowincell="f" stroked="f">
            <v:fill opacity="64881f"/>
          </v:rect>
        </w:pict>
      </w:r>
      <w:r w:rsidRPr="00A0320B">
        <w:rPr>
          <w:sz w:val="22"/>
          <w:szCs w:val="26"/>
          <w:rtl/>
          <w:lang w:val="en-US" w:bidi="ar-EG"/>
        </w:rPr>
        <w:pict>
          <v:rect id="_x0000_s49895" style="position:absolute;left:0;text-align:left;margin-left:108pt;margin-top:9.6pt;width:108pt;height:27pt;z-index:251665408" o:allowincell="f" stroked="f"/>
        </w:pict>
      </w:r>
      <w:r w:rsidRPr="00A0320B">
        <w:rPr>
          <w:sz w:val="22"/>
          <w:szCs w:val="26"/>
          <w:rtl/>
          <w:lang w:val="en-US" w:bidi="ar-EG"/>
        </w:rPr>
        <w:pict>
          <v:rect id="_x0000_s49894" style="position:absolute;left:0;text-align:left;margin-left:63pt;margin-top:10.15pt;width:45pt;height:27pt;z-index:251664384" o:allowincell="f" stroked="f"/>
        </w:pict>
      </w:r>
      <w:r w:rsidR="00FB6739">
        <w:rPr>
          <w:noProof/>
          <w:sz w:val="22"/>
          <w:lang w:val="en-US" w:eastAsia="zh-CN"/>
        </w:rPr>
        <w:drawing>
          <wp:inline distT="0" distB="0" distL="0" distR="0">
            <wp:extent cx="5034915" cy="3651885"/>
            <wp:effectExtent l="0" t="0" r="0" b="0"/>
            <wp:docPr id="1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98" cstate="print"/>
                    <a:srcRect/>
                    <a:stretch>
                      <a:fillRect/>
                    </a:stretch>
                  </pic:blipFill>
                  <pic:spPr bwMode="auto">
                    <a:xfrm>
                      <a:off x="0" y="0"/>
                      <a:ext cx="5034915" cy="3651885"/>
                    </a:xfrm>
                    <a:prstGeom prst="rect">
                      <a:avLst/>
                    </a:prstGeom>
                    <a:noFill/>
                    <a:ln w="9525">
                      <a:noFill/>
                      <a:miter lim="800000"/>
                      <a:headEnd/>
                      <a:tailEnd/>
                    </a:ln>
                  </pic:spPr>
                </pic:pic>
              </a:graphicData>
            </a:graphic>
          </wp:inline>
        </w:drawing>
      </w:r>
      <w:r w:rsidR="00FB6739">
        <w:rPr>
          <w:noProof/>
          <w:lang w:val="en-US" w:eastAsia="zh-CN"/>
        </w:rPr>
        <w:drawing>
          <wp:anchor distT="0" distB="0" distL="114300" distR="114300" simplePos="0" relativeHeight="251663360" behindDoc="0" locked="0" layoutInCell="1" allowOverlap="1">
            <wp:simplePos x="0" y="0"/>
            <wp:positionH relativeFrom="column">
              <wp:posOffset>-11074400</wp:posOffset>
            </wp:positionH>
            <wp:positionV relativeFrom="paragraph">
              <wp:posOffset>0</wp:posOffset>
            </wp:positionV>
            <wp:extent cx="5481320" cy="3969385"/>
            <wp:effectExtent l="19050" t="0" r="5080" b="0"/>
            <wp:wrapNone/>
            <wp:docPr id="5142" name="Picture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2"/>
                    <pic:cNvPicPr>
                      <a:picLocks noChangeAspect="1" noChangeArrowheads="1"/>
                    </pic:cNvPicPr>
                  </pic:nvPicPr>
                  <pic:blipFill>
                    <a:blip r:embed="rId99" cstate="print"/>
                    <a:srcRect/>
                    <a:stretch>
                      <a:fillRect/>
                    </a:stretch>
                  </pic:blipFill>
                  <pic:spPr bwMode="auto">
                    <a:xfrm>
                      <a:off x="0" y="0"/>
                      <a:ext cx="5481320" cy="3969385"/>
                    </a:xfrm>
                    <a:prstGeom prst="rect">
                      <a:avLst/>
                    </a:prstGeom>
                    <a:noFill/>
                    <a:ln w="9525">
                      <a:noFill/>
                      <a:miter lim="800000"/>
                      <a:headEnd/>
                      <a:tailEnd/>
                    </a:ln>
                  </pic:spPr>
                </pic:pic>
              </a:graphicData>
            </a:graphic>
          </wp:anchor>
        </w:drawing>
      </w:r>
      <w:r w:rsidR="00FB6739">
        <w:rPr>
          <w:noProof/>
          <w:lang w:val="en-US" w:eastAsia="zh-CN"/>
        </w:rPr>
        <w:drawing>
          <wp:anchor distT="0" distB="0" distL="114300" distR="114300" simplePos="0" relativeHeight="251662336" behindDoc="0" locked="0" layoutInCell="1" allowOverlap="1">
            <wp:simplePos x="0" y="0"/>
            <wp:positionH relativeFrom="column">
              <wp:posOffset>-8535035</wp:posOffset>
            </wp:positionH>
            <wp:positionV relativeFrom="paragraph">
              <wp:posOffset>0</wp:posOffset>
            </wp:positionV>
            <wp:extent cx="5482590" cy="3970020"/>
            <wp:effectExtent l="19050" t="0" r="3810" b="0"/>
            <wp:wrapNone/>
            <wp:docPr id="5141" name="Picture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1"/>
                    <pic:cNvPicPr>
                      <a:picLocks noChangeAspect="1" noChangeArrowheads="1"/>
                    </pic:cNvPicPr>
                  </pic:nvPicPr>
                  <pic:blipFill>
                    <a:blip r:embed="rId100" cstate="print"/>
                    <a:srcRect/>
                    <a:stretch>
                      <a:fillRect/>
                    </a:stretch>
                  </pic:blipFill>
                  <pic:spPr bwMode="auto">
                    <a:xfrm>
                      <a:off x="0" y="0"/>
                      <a:ext cx="5482590" cy="3970020"/>
                    </a:xfrm>
                    <a:prstGeom prst="rect">
                      <a:avLst/>
                    </a:prstGeom>
                    <a:noFill/>
                    <a:ln w="9525">
                      <a:noFill/>
                      <a:miter lim="800000"/>
                      <a:headEnd/>
                      <a:tailEnd/>
                    </a:ln>
                  </pic:spPr>
                </pic:pic>
              </a:graphicData>
            </a:graphic>
          </wp:anchor>
        </w:drawing>
      </w:r>
    </w:p>
    <w:p w:rsidR="00FB6739" w:rsidRPr="00194279" w:rsidRDefault="00FB6739" w:rsidP="009B5F56">
      <w:pPr>
        <w:pStyle w:val="FigureNotitle"/>
        <w:pBdr>
          <w:bottom w:val="single" w:sz="18" w:space="1" w:color="auto"/>
        </w:pBdr>
        <w:bidi/>
        <w:spacing w:before="0" w:after="0"/>
        <w:jc w:val="left"/>
        <w:rPr>
          <w:b w:val="0"/>
          <w:bCs w:val="0"/>
          <w:rtl/>
          <w:lang w:val="en-US" w:bidi="ar-EG"/>
        </w:rPr>
      </w:pPr>
    </w:p>
    <w:p w:rsidR="00FB6739" w:rsidRDefault="00FB6739" w:rsidP="00FB6739">
      <w:pPr>
        <w:pStyle w:val="Heading1"/>
        <w:rPr>
          <w:rtl/>
          <w:lang w:val="en-US" w:bidi="ar-SY"/>
        </w:rPr>
      </w:pPr>
      <w:bookmarkStart w:id="44" w:name="_Toc258940895"/>
      <w:r>
        <w:rPr>
          <w:lang w:val="en-US"/>
        </w:rPr>
        <w:t>4</w:t>
      </w:r>
      <w:r>
        <w:rPr>
          <w:rFonts w:hint="cs"/>
          <w:rtl/>
          <w:lang w:val="en-US" w:bidi="ar-SY"/>
        </w:rPr>
        <w:tab/>
        <w:t>الانتقال إلى شبكات الجيل التالي</w:t>
      </w:r>
      <w:bookmarkEnd w:id="44"/>
    </w:p>
    <w:p w:rsidR="00FB6739" w:rsidRDefault="00FB6739" w:rsidP="00FB6739">
      <w:pPr>
        <w:pStyle w:val="Heading2"/>
        <w:rPr>
          <w:rtl/>
          <w:lang w:val="en-US" w:bidi="ar-SY"/>
        </w:rPr>
      </w:pPr>
      <w:bookmarkStart w:id="45" w:name="_Toc258940896"/>
      <w:r>
        <w:rPr>
          <w:lang w:val="en-US" w:bidi="ar-SY"/>
        </w:rPr>
        <w:t>1.4</w:t>
      </w:r>
      <w:r>
        <w:rPr>
          <w:rFonts w:hint="cs"/>
          <w:rtl/>
          <w:lang w:val="en-US" w:bidi="ar-SY"/>
        </w:rPr>
        <w:tab/>
        <w:t>ما الداعي إلى الانتقال؟</w:t>
      </w:r>
      <w:bookmarkEnd w:id="45"/>
    </w:p>
    <w:p w:rsidR="00FB6739" w:rsidRPr="00524926" w:rsidRDefault="00FB6739" w:rsidP="00524926">
      <w:pPr>
        <w:rPr>
          <w:lang w:val="en-US" w:bidi="ar-SY"/>
        </w:rPr>
      </w:pPr>
      <w:r>
        <w:rPr>
          <w:rFonts w:hint="cs"/>
          <w:rtl/>
          <w:lang w:val="en-US" w:bidi="ar-SY"/>
        </w:rPr>
        <w:t>يشرح هذا القسم دوافع الانتقال من البنية التحتية للشبة التقليدية إلى بنية تحتية لشبكة جديدة. وهناك العديد من الأسباب ترجع إلى الرؤى المختلفة مثل الجوانب التجارية والجوانب التقنية وما إلى ذلك.</w:t>
      </w:r>
    </w:p>
    <w:p w:rsidR="00FB6739" w:rsidRDefault="00FB6739" w:rsidP="00FB6739">
      <w:pPr>
        <w:pStyle w:val="Heading3"/>
        <w:rPr>
          <w:rtl/>
          <w:lang w:val="en-US" w:bidi="ar-SY"/>
        </w:rPr>
      </w:pPr>
      <w:bookmarkStart w:id="46" w:name="_Toc258940897"/>
      <w:r>
        <w:rPr>
          <w:lang w:val="en-US" w:bidi="ar-SY"/>
        </w:rPr>
        <w:t>1.1.4</w:t>
      </w:r>
      <w:r>
        <w:rPr>
          <w:rFonts w:hint="cs"/>
          <w:rtl/>
          <w:lang w:val="en-US" w:bidi="ar-SY"/>
        </w:rPr>
        <w:tab/>
        <w:t>دوافع عامة للانتقال</w:t>
      </w:r>
      <w:bookmarkEnd w:id="46"/>
    </w:p>
    <w:p w:rsidR="00FB6739" w:rsidRDefault="00FB6739" w:rsidP="00FB6739">
      <w:pPr>
        <w:rPr>
          <w:rtl/>
          <w:lang w:val="en-US" w:bidi="ar-SY"/>
        </w:rPr>
      </w:pPr>
      <w:r>
        <w:rPr>
          <w:rFonts w:hint="cs"/>
          <w:rtl/>
          <w:lang w:val="en-US" w:bidi="ar-SY"/>
        </w:rPr>
        <w:t>من أحد العوامل الهامة للنظر في الانتقال إلى بنية تحتية لشبكة جديدة مثل شبكة الجيل التالي هو اتباع الاتجاه الذي ينجم عن تدفقات الأعمال التجارية.</w:t>
      </w:r>
    </w:p>
    <w:p w:rsidR="00FB6739" w:rsidRDefault="00FB6739" w:rsidP="00FB6739">
      <w:pPr>
        <w:spacing w:after="240"/>
        <w:rPr>
          <w:rtl/>
          <w:lang w:val="en-US" w:bidi="ar-SY"/>
        </w:rPr>
      </w:pPr>
      <w:r>
        <w:rPr>
          <w:rFonts w:hint="cs"/>
          <w:rtl/>
          <w:lang w:val="en-US" w:bidi="ar-SY"/>
        </w:rPr>
        <w:t xml:space="preserve">ومن النقاط الحاسمة بالنسبة لتدفقات العمال التجارية هو تحول الخدمات الصوتية من الخدمة القائمة على الاتصالات الثابتة التقليدية (مثل الشبكة الهاتفية العمومية التبديلية والشبكة الرقمية متكاملة الخدمات) إلى الخدمات القائمة على الاتصالات المتنقلة والأخرى القائمة على بروتوكول الإنترنت. وكما يبين الشكل </w:t>
      </w:r>
      <w:r>
        <w:rPr>
          <w:lang w:val="en-US" w:bidi="ar-SY"/>
        </w:rPr>
        <w:t>1</w:t>
      </w:r>
      <w:r>
        <w:rPr>
          <w:rFonts w:hint="cs"/>
          <w:rtl/>
          <w:lang w:val="en-US" w:bidi="ar-SY"/>
        </w:rPr>
        <w:t xml:space="preserve"> أدناه، بدأ هذا الاتجاه في النمو بسرعة منذ عام </w:t>
      </w:r>
      <w:r>
        <w:rPr>
          <w:lang w:val="en-US" w:bidi="ar-SY"/>
        </w:rPr>
        <w:t>2003</w:t>
      </w:r>
      <w:r>
        <w:rPr>
          <w:rFonts w:hint="cs"/>
          <w:rtl/>
          <w:lang w:val="en-US" w:bidi="ar-SY"/>
        </w:rPr>
        <w:t xml:space="preserve">. وقد تسبب هذا الاتجاه في ظهور توجهين: يتمثل الأول في خفض الإيرادات لدى مشغلي الشبكات التقليدية (الانخفاض الذي حدث مثلاً في إيرادات الخدمة الصوتية: حيث حدث انخفاض في إيرادات هذه الخدمة في شركة فرنسا للاتصالات بنحو </w:t>
      </w:r>
      <w:r>
        <w:rPr>
          <w:lang w:val="en-US" w:bidi="ar-SY"/>
        </w:rPr>
        <w:t>%10</w:t>
      </w:r>
      <w:r>
        <w:rPr>
          <w:rFonts w:hint="cs"/>
          <w:rtl/>
          <w:lang w:val="en-US" w:bidi="ar-SY"/>
        </w:rPr>
        <w:t xml:space="preserve"> وفي شركة الاتصالات الألمانية بنحو </w:t>
      </w:r>
      <w:r>
        <w:rPr>
          <w:lang w:val="en-US" w:bidi="ar-SY"/>
        </w:rPr>
        <w:t>%6</w:t>
      </w:r>
      <w:r>
        <w:rPr>
          <w:rFonts w:hint="cs"/>
          <w:rtl/>
          <w:lang w:val="en-US" w:bidi="ar-SY"/>
        </w:rPr>
        <w:t xml:space="preserve"> وفي شركة الاتصالات البريطانية بنحو </w:t>
      </w:r>
      <w:r>
        <w:rPr>
          <w:lang w:val="en-US" w:bidi="ar-SY"/>
        </w:rPr>
        <w:t>%5</w:t>
      </w:r>
      <w:r>
        <w:rPr>
          <w:rFonts w:hint="cs"/>
          <w:rtl/>
          <w:lang w:val="en-US" w:bidi="ar-SY"/>
        </w:rPr>
        <w:t xml:space="preserve"> سنوياً، </w:t>
      </w:r>
      <w:r w:rsidRPr="000448AF">
        <w:rPr>
          <w:rFonts w:hint="cs"/>
          <w:i/>
          <w:iCs/>
          <w:rtl/>
          <w:lang w:val="en-US" w:bidi="ar-SY"/>
        </w:rPr>
        <w:t xml:space="preserve">المصدر، فورستر، مثال وارد في الإكنومست، عدد </w:t>
      </w:r>
      <w:r w:rsidRPr="000448AF">
        <w:rPr>
          <w:i/>
          <w:iCs/>
          <w:lang w:val="en-US" w:bidi="ar-SY"/>
        </w:rPr>
        <w:t>14</w:t>
      </w:r>
      <w:r w:rsidRPr="000448AF">
        <w:rPr>
          <w:rFonts w:hint="cs"/>
          <w:i/>
          <w:iCs/>
          <w:rtl/>
          <w:lang w:val="en-US" w:bidi="ar-SY"/>
        </w:rPr>
        <w:t xml:space="preserve"> أكتوبر </w:t>
      </w:r>
      <w:r w:rsidRPr="000448AF">
        <w:rPr>
          <w:i/>
          <w:iCs/>
          <w:lang w:val="en-US" w:bidi="ar-SY"/>
        </w:rPr>
        <w:t>2006</w:t>
      </w:r>
      <w:r>
        <w:rPr>
          <w:rFonts w:hint="cs"/>
          <w:rtl/>
          <w:lang w:val="en-US" w:bidi="ar-SY"/>
        </w:rPr>
        <w:t>) والثاني في طلب المشغلين المزيد من القدرات القائمة على بروتوكول الإنترنت في شبكاتهم وهو ما يتطلب استثمارات جديدة إضافة إلى البنية التحتية للشبكة التقليدية.</w:t>
      </w:r>
    </w:p>
    <w:p w:rsidR="00FB6739" w:rsidRDefault="00FB6739" w:rsidP="009B5F56">
      <w:pPr>
        <w:rPr>
          <w:rtl/>
          <w:lang w:val="en-US" w:bidi="ar-SY"/>
        </w:rPr>
      </w:pPr>
      <w:r>
        <w:rPr>
          <w:rtl/>
          <w:lang w:val="en-US" w:bidi="ar-SY"/>
        </w:rPr>
        <w:br w:type="page"/>
      </w:r>
    </w:p>
    <w:p w:rsidR="009B5F56" w:rsidRDefault="009B5F56" w:rsidP="002D1D83">
      <w:pPr>
        <w:spacing w:before="0" w:line="120" w:lineRule="auto"/>
        <w:rPr>
          <w:rtl/>
          <w:lang w:val="en-US" w:bidi="ar-EG"/>
        </w:rPr>
      </w:pPr>
    </w:p>
    <w:p w:rsidR="00FB6739" w:rsidRPr="009B5F56" w:rsidRDefault="009B5F56" w:rsidP="002D1D83">
      <w:pPr>
        <w:pStyle w:val="figure0"/>
        <w:spacing w:before="0"/>
        <w:rPr>
          <w:rtl/>
          <w:lang w:val="en-US" w:bidi="ar-EG"/>
        </w:rPr>
      </w:pPr>
      <w:bookmarkStart w:id="47" w:name="_Toc259106641"/>
      <w:r w:rsidRPr="006D248D">
        <w:rPr>
          <w:rFonts w:hint="cs"/>
          <w:rtl/>
          <w:lang w:val="en-US" w:bidi="ar-EG"/>
        </w:rPr>
        <w:t xml:space="preserve">الشكل </w:t>
      </w:r>
      <w:r>
        <w:rPr>
          <w:lang w:val="en-US" w:bidi="ar-EG"/>
        </w:rPr>
        <w:t>1-4</w:t>
      </w:r>
      <w:r>
        <w:rPr>
          <w:rFonts w:hint="cs"/>
          <w:rtl/>
          <w:lang w:val="en-US" w:bidi="ar-EG"/>
        </w:rPr>
        <w:t>:</w:t>
      </w:r>
      <w:r w:rsidRPr="006D248D">
        <w:rPr>
          <w:rFonts w:hint="cs"/>
          <w:rtl/>
          <w:lang w:val="en-US" w:bidi="ar-EG"/>
        </w:rPr>
        <w:t xml:space="preserve"> اتجاه حركة الخدمات الصوتية</w:t>
      </w:r>
      <w:bookmarkEnd w:id="47"/>
    </w:p>
    <w:p w:rsidR="00FB6739" w:rsidRDefault="00A0320B" w:rsidP="00FB6739">
      <w:pPr>
        <w:jc w:val="center"/>
        <w:rPr>
          <w:rtl/>
          <w:lang w:val="en-US" w:bidi="ar-SY"/>
        </w:rPr>
      </w:pPr>
      <w:r>
        <w:rPr>
          <w:noProof/>
          <w:rtl/>
          <w:lang w:val="en-US" w:eastAsia="zh-CN"/>
        </w:rPr>
        <w:pict>
          <v:shape id="_x0000_s49974" type="#_x0000_t202" style="position:absolute;left:0;text-align:left;margin-left:245.65pt;margin-top:241.5pt;width:88.25pt;height:20.3pt;z-index:251715584" o:allowincell="f" filled="f" stroked="f">
            <v:textbox style="mso-next-textbox:#_x0000_s49974" inset="0,0,0,0">
              <w:txbxContent>
                <w:p w:rsidR="00A520AA" w:rsidRPr="000448AF" w:rsidRDefault="00A520AA" w:rsidP="00FB6739">
                  <w:pPr>
                    <w:spacing w:before="0" w:line="180" w:lineRule="exact"/>
                    <w:ind w:left="57"/>
                    <w:jc w:val="center"/>
                    <w:rPr>
                      <w:b/>
                      <w:bCs/>
                      <w:sz w:val="13"/>
                      <w:szCs w:val="20"/>
                      <w:lang w:bidi="ar-SY"/>
                    </w:rPr>
                  </w:pPr>
                  <w:r w:rsidRPr="000448AF">
                    <w:rPr>
                      <w:rFonts w:hint="cs"/>
                      <w:b/>
                      <w:bCs/>
                      <w:sz w:val="13"/>
                      <w:szCs w:val="20"/>
                      <w:rtl/>
                      <w:lang w:bidi="ar-SY"/>
                    </w:rPr>
                    <w:t xml:space="preserve">إحلال الاتصالات المتنقلة </w:t>
                  </w:r>
                  <w:r>
                    <w:rPr>
                      <w:b/>
                      <w:bCs/>
                      <w:sz w:val="13"/>
                      <w:szCs w:val="20"/>
                      <w:lang w:bidi="ar-SY"/>
                    </w:rPr>
                    <w:br/>
                  </w:r>
                  <w:r w:rsidRPr="000448AF">
                    <w:rPr>
                      <w:rFonts w:hint="cs"/>
                      <w:b/>
                      <w:bCs/>
                      <w:sz w:val="13"/>
                      <w:szCs w:val="20"/>
                      <w:rtl/>
                      <w:lang w:bidi="ar-SY"/>
                    </w:rPr>
                    <w:t>محل الثابتة</w:t>
                  </w:r>
                </w:p>
              </w:txbxContent>
            </v:textbox>
          </v:shape>
        </w:pict>
      </w:r>
      <w:r>
        <w:rPr>
          <w:noProof/>
          <w:rtl/>
          <w:lang w:val="en-US" w:eastAsia="zh-CN"/>
        </w:rPr>
        <w:pict>
          <v:shape id="_x0000_s49972" type="#_x0000_t202" style="position:absolute;left:0;text-align:left;margin-left:213.25pt;margin-top:145.5pt;width:107.15pt;height:29.05pt;z-index:251713536" o:allowincell="f" filled="f" stroked="f">
            <v:textbox style="mso-next-textbox:#_x0000_s49972" inset="0,0,0,0">
              <w:txbxContent>
                <w:p w:rsidR="00A520AA" w:rsidRPr="000448AF" w:rsidRDefault="00A520AA" w:rsidP="00FB6739">
                  <w:pPr>
                    <w:spacing w:before="0" w:line="180" w:lineRule="exact"/>
                    <w:ind w:left="57"/>
                    <w:jc w:val="center"/>
                    <w:rPr>
                      <w:b/>
                      <w:bCs/>
                      <w:sz w:val="13"/>
                      <w:szCs w:val="20"/>
                      <w:lang w:bidi="ar-SY"/>
                    </w:rPr>
                  </w:pPr>
                  <w:r w:rsidRPr="000448AF">
                    <w:rPr>
                      <w:rFonts w:hint="cs"/>
                      <w:b/>
                      <w:bCs/>
                      <w:sz w:val="13"/>
                      <w:szCs w:val="20"/>
                      <w:rtl/>
                    </w:rPr>
                    <w:t xml:space="preserve">نمو سريع للخدمة الصوتية القائمة </w:t>
                  </w:r>
                  <w:r>
                    <w:rPr>
                      <w:b/>
                      <w:bCs/>
                      <w:sz w:val="13"/>
                      <w:szCs w:val="20"/>
                    </w:rPr>
                    <w:br/>
                  </w:r>
                  <w:r w:rsidRPr="000448AF">
                    <w:rPr>
                      <w:rFonts w:hint="cs"/>
                      <w:b/>
                      <w:bCs/>
                      <w:sz w:val="13"/>
                      <w:szCs w:val="20"/>
                      <w:rtl/>
                    </w:rPr>
                    <w:t>على بروتوكول الإنترنت في ميدان الخدمة الثابتة</w:t>
                  </w:r>
                </w:p>
              </w:txbxContent>
            </v:textbox>
          </v:shape>
        </w:pict>
      </w:r>
      <w:r>
        <w:rPr>
          <w:noProof/>
          <w:rtl/>
          <w:lang w:val="en-US" w:eastAsia="zh-CN"/>
        </w:rPr>
        <w:pict>
          <v:shape id="_x0000_s49971" type="#_x0000_t202" style="position:absolute;left:0;text-align:left;margin-left:304.65pt;margin-top:49.35pt;width:67.4pt;height:21.2pt;z-index:251712512" o:allowincell="f" filled="f" stroked="f">
            <v:textbox style="mso-next-textbox:#_x0000_s49971" inset="0,0,0,0">
              <w:txbxContent>
                <w:p w:rsidR="00A520AA" w:rsidRPr="000448AF" w:rsidRDefault="00A520AA" w:rsidP="00FB6739">
                  <w:pPr>
                    <w:spacing w:before="0" w:line="180" w:lineRule="exact"/>
                    <w:ind w:left="57"/>
                    <w:jc w:val="center"/>
                    <w:rPr>
                      <w:b/>
                      <w:bCs/>
                      <w:lang w:bidi="ar-SY"/>
                    </w:rPr>
                  </w:pPr>
                  <w:r w:rsidRPr="000448AF">
                    <w:rPr>
                      <w:rFonts w:hint="cs"/>
                      <w:b/>
                      <w:bCs/>
                      <w:rtl/>
                    </w:rPr>
                    <w:t>نمـو</w:t>
                  </w:r>
                  <w:r w:rsidRPr="000448AF">
                    <w:rPr>
                      <w:rFonts w:hint="cs"/>
                      <w:b/>
                      <w:bCs/>
                      <w:rtl/>
                    </w:rPr>
                    <w:br/>
                    <w:t>سريع</w:t>
                  </w:r>
                </w:p>
              </w:txbxContent>
            </v:textbox>
          </v:shape>
        </w:pict>
      </w:r>
      <w:r>
        <w:rPr>
          <w:noProof/>
          <w:rtl/>
          <w:lang w:val="en-US" w:eastAsia="zh-CN"/>
        </w:rPr>
        <w:pict>
          <v:shape id="_x0000_s49973" type="#_x0000_t202" style="position:absolute;left:0;text-align:left;margin-left:68.25pt;margin-top:59.8pt;width:117.8pt;height:55.45pt;z-index:251714560" o:allowincell="f" filled="f" stroked="f">
            <v:textbox style="mso-next-textbox:#_x0000_s49973" inset="0,0,0,0">
              <w:txbxContent>
                <w:p w:rsidR="00A520AA" w:rsidRPr="000448AF" w:rsidRDefault="00A520AA" w:rsidP="00FB6739">
                  <w:pPr>
                    <w:spacing w:before="0" w:line="180" w:lineRule="exact"/>
                    <w:ind w:left="57"/>
                    <w:jc w:val="right"/>
                    <w:rPr>
                      <w:b/>
                      <w:bCs/>
                      <w:rtl/>
                    </w:rPr>
                  </w:pPr>
                  <w:r w:rsidRPr="000448AF">
                    <w:rPr>
                      <w:rFonts w:hint="cs"/>
                      <w:b/>
                      <w:bCs/>
                      <w:sz w:val="13"/>
                      <w:szCs w:val="16"/>
                      <w:rtl/>
                      <w:lang w:bidi="ar-SY"/>
                    </w:rPr>
                    <w:t>حركة الخدمة الصوتية المتنقلة</w:t>
                  </w:r>
                </w:p>
                <w:p w:rsidR="00A520AA" w:rsidRPr="000448AF" w:rsidRDefault="00A520AA" w:rsidP="00FB6739">
                  <w:pPr>
                    <w:spacing w:before="0" w:line="140" w:lineRule="exact"/>
                    <w:ind w:left="57"/>
                    <w:jc w:val="right"/>
                    <w:rPr>
                      <w:b/>
                      <w:bCs/>
                      <w:rtl/>
                    </w:rPr>
                  </w:pPr>
                </w:p>
                <w:p w:rsidR="00A520AA" w:rsidRPr="000448AF" w:rsidRDefault="00A520AA" w:rsidP="00FB6739">
                  <w:pPr>
                    <w:spacing w:before="0" w:line="180" w:lineRule="exact"/>
                    <w:ind w:left="57"/>
                    <w:jc w:val="right"/>
                    <w:rPr>
                      <w:b/>
                      <w:bCs/>
                      <w:spacing w:val="-6"/>
                      <w:rtl/>
                    </w:rPr>
                  </w:pPr>
                  <w:r w:rsidRPr="000448AF">
                    <w:rPr>
                      <w:rFonts w:hint="cs"/>
                      <w:b/>
                      <w:bCs/>
                      <w:spacing w:val="-6"/>
                      <w:sz w:val="13"/>
                      <w:szCs w:val="16"/>
                      <w:rtl/>
                      <w:lang w:bidi="ar-SY"/>
                    </w:rPr>
                    <w:t xml:space="preserve">حركة الخدمة الصوتية في الشبكة </w:t>
                  </w:r>
                  <w:r w:rsidRPr="000448AF">
                    <w:rPr>
                      <w:b/>
                      <w:bCs/>
                      <w:spacing w:val="-6"/>
                      <w:sz w:val="13"/>
                      <w:szCs w:val="16"/>
                      <w:lang w:val="en-US" w:bidi="ar-SY"/>
                    </w:rPr>
                    <w:t>PSTN</w:t>
                  </w:r>
                </w:p>
                <w:p w:rsidR="00A520AA" w:rsidRPr="000448AF" w:rsidRDefault="00A520AA" w:rsidP="00FB6739">
                  <w:pPr>
                    <w:spacing w:before="0" w:line="80" w:lineRule="exact"/>
                    <w:ind w:left="57"/>
                    <w:jc w:val="right"/>
                    <w:rPr>
                      <w:b/>
                      <w:bCs/>
                      <w:rtl/>
                    </w:rPr>
                  </w:pPr>
                </w:p>
                <w:p w:rsidR="00A520AA" w:rsidRPr="000448AF" w:rsidRDefault="00A520AA" w:rsidP="00FB6739">
                  <w:pPr>
                    <w:spacing w:before="0" w:line="180" w:lineRule="exact"/>
                    <w:ind w:left="57"/>
                    <w:jc w:val="right"/>
                    <w:rPr>
                      <w:b/>
                      <w:bCs/>
                      <w:sz w:val="13"/>
                      <w:szCs w:val="16"/>
                      <w:rtl/>
                      <w:lang w:val="en-US" w:bidi="ar-SY"/>
                    </w:rPr>
                  </w:pPr>
                  <w:r w:rsidRPr="000448AF">
                    <w:rPr>
                      <w:rFonts w:hint="cs"/>
                      <w:b/>
                      <w:bCs/>
                      <w:sz w:val="13"/>
                      <w:szCs w:val="16"/>
                      <w:rtl/>
                      <w:lang w:bidi="ar-SY"/>
                    </w:rPr>
                    <w:t>ح</w:t>
                  </w:r>
                  <w:r w:rsidRPr="000448AF">
                    <w:rPr>
                      <w:rFonts w:hint="cs"/>
                      <w:b/>
                      <w:bCs/>
                      <w:sz w:val="13"/>
                      <w:szCs w:val="16"/>
                      <w:rtl/>
                      <w:lang w:val="en-US" w:bidi="ar-SY"/>
                    </w:rPr>
                    <w:t>ركة الخدمة الصوتية القائمة على بروتوكول الإنترنت</w:t>
                  </w:r>
                </w:p>
              </w:txbxContent>
            </v:textbox>
          </v:shape>
        </w:pict>
      </w:r>
      <w:r>
        <w:rPr>
          <w:noProof/>
          <w:rtl/>
          <w:lang w:val="en-US" w:eastAsia="zh-CN"/>
        </w:rPr>
        <w:pict>
          <v:shape id="_x0000_s49970" type="#_x0000_t202" style="position:absolute;left:0;text-align:left;margin-left:345.35pt;margin-top:12.75pt;width:67.4pt;height:21.2pt;z-index:251711488" o:allowincell="f" filled="f" stroked="f">
            <v:textbox style="mso-next-textbox:#_x0000_s49970" inset="0,0,0,0">
              <w:txbxContent>
                <w:p w:rsidR="00A520AA" w:rsidRPr="000448AF" w:rsidRDefault="00A520AA" w:rsidP="00FB6739">
                  <w:pPr>
                    <w:spacing w:before="0" w:line="180" w:lineRule="exact"/>
                    <w:ind w:left="57"/>
                    <w:jc w:val="center"/>
                    <w:rPr>
                      <w:b/>
                      <w:bCs/>
                      <w:color w:val="FFFFFF" w:themeColor="background1"/>
                      <w:sz w:val="9"/>
                      <w:szCs w:val="16"/>
                      <w:lang w:bidi="ar-SY"/>
                    </w:rPr>
                  </w:pPr>
                  <w:r w:rsidRPr="000448AF">
                    <w:rPr>
                      <w:rFonts w:hint="cs"/>
                      <w:b/>
                      <w:bCs/>
                      <w:color w:val="FFFFFF" w:themeColor="background1"/>
                      <w:sz w:val="9"/>
                      <w:szCs w:val="16"/>
                      <w:rtl/>
                    </w:rPr>
                    <w:t xml:space="preserve">الوصول إلى تساوي القسمين في عام </w:t>
                  </w:r>
                  <w:r w:rsidRPr="000448AF">
                    <w:rPr>
                      <w:b/>
                      <w:bCs/>
                      <w:color w:val="FFFFFF" w:themeColor="background1"/>
                      <w:sz w:val="9"/>
                      <w:szCs w:val="16"/>
                    </w:rPr>
                    <w:t>2007</w:t>
                  </w:r>
                </w:p>
              </w:txbxContent>
            </v:textbox>
          </v:shape>
        </w:pict>
      </w:r>
      <w:r>
        <w:rPr>
          <w:noProof/>
          <w:rtl/>
          <w:lang w:val="en-US" w:eastAsia="zh-CN"/>
        </w:rPr>
        <w:pict>
          <v:shape id="_x0000_s50063" type="#_x0000_t202" style="position:absolute;left:0;text-align:left;margin-left:60.25pt;margin-top:2.6pt;width:251.5pt;height:42.3pt;z-index:251770880" o:allowincell="f" filled="f" stroked="f">
            <v:textbox style="mso-next-textbox:#_x0000_s50063" inset="0,0,0,0">
              <w:txbxContent>
                <w:p w:rsidR="00A520AA" w:rsidRPr="006D248D" w:rsidRDefault="00A520AA" w:rsidP="00FB6739">
                  <w:pPr>
                    <w:spacing w:before="0"/>
                    <w:ind w:left="57"/>
                    <w:jc w:val="center"/>
                    <w:rPr>
                      <w:b/>
                      <w:bCs/>
                      <w:lang w:bidi="ar-SY"/>
                    </w:rPr>
                  </w:pPr>
                  <w:r>
                    <w:rPr>
                      <w:rFonts w:hint="cs"/>
                      <w:b/>
                      <w:bCs/>
                      <w:rtl/>
                      <w:lang w:bidi="ar-SY"/>
                    </w:rPr>
                    <w:t>الخدمة الصوتية تتجه نحو الخدمات المتنقلة والخدمات القائمة على بروتوكول الإنترنت</w:t>
                  </w:r>
                </w:p>
              </w:txbxContent>
            </v:textbox>
          </v:shape>
        </w:pict>
      </w:r>
      <w:r>
        <w:rPr>
          <w:noProof/>
          <w:rtl/>
          <w:lang w:val="en-US" w:eastAsia="zh-CN"/>
        </w:rPr>
        <w:pict>
          <v:shape id="_x0000_s49975" type="#_x0000_t202" style="position:absolute;left:0;text-align:left;margin-left:4.85pt;margin-top:8.85pt;width:42.9pt;height:26.15pt;z-index:251716608" o:allowincell="f" filled="f" stroked="f">
            <v:textbox style="mso-next-textbox:#_x0000_s49975" inset="0,0,0,0">
              <w:txbxContent>
                <w:p w:rsidR="00A520AA" w:rsidRPr="006D248D" w:rsidRDefault="00A520AA" w:rsidP="00FB6739">
                  <w:pPr>
                    <w:spacing w:before="0" w:line="168" w:lineRule="auto"/>
                    <w:ind w:left="57"/>
                    <w:jc w:val="center"/>
                    <w:rPr>
                      <w:b/>
                      <w:bCs/>
                      <w:sz w:val="15"/>
                      <w:szCs w:val="22"/>
                      <w:rtl/>
                      <w:lang w:bidi="ar-SY"/>
                    </w:rPr>
                  </w:pPr>
                  <w:r w:rsidRPr="006D248D">
                    <w:rPr>
                      <w:rFonts w:hint="cs"/>
                      <w:b/>
                      <w:bCs/>
                      <w:sz w:val="15"/>
                      <w:szCs w:val="22"/>
                      <w:rtl/>
                      <w:lang w:bidi="ar-SY"/>
                    </w:rPr>
                    <w:t xml:space="preserve">الدقائق، </w:t>
                  </w:r>
                  <w:r>
                    <w:rPr>
                      <w:rFonts w:hint="cs"/>
                      <w:b/>
                      <w:bCs/>
                      <w:sz w:val="15"/>
                      <w:szCs w:val="22"/>
                      <w:rtl/>
                      <w:lang w:bidi="ar-SY"/>
                    </w:rPr>
                    <w:t>بالمليار</w:t>
                  </w:r>
                </w:p>
              </w:txbxContent>
            </v:textbox>
          </v:shape>
        </w:pict>
      </w:r>
      <w:r w:rsidR="00FB6739">
        <w:rPr>
          <w:rFonts w:hint="cs"/>
          <w:noProof/>
          <w:rtl/>
          <w:lang w:val="en-US" w:eastAsia="zh-CN"/>
        </w:rPr>
        <w:drawing>
          <wp:inline distT="0" distB="0" distL="0" distR="0">
            <wp:extent cx="6077927" cy="3352192"/>
            <wp:effectExtent l="19050" t="0" r="0" b="0"/>
            <wp:docPr id="12" name="Picture 0"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01" cstate="print"/>
                    <a:stretch>
                      <a:fillRect/>
                    </a:stretch>
                  </pic:blipFill>
                  <pic:spPr>
                    <a:xfrm>
                      <a:off x="0" y="0"/>
                      <a:ext cx="6080193" cy="3353442"/>
                    </a:xfrm>
                    <a:prstGeom prst="rect">
                      <a:avLst/>
                    </a:prstGeom>
                  </pic:spPr>
                </pic:pic>
              </a:graphicData>
            </a:graphic>
          </wp:inline>
        </w:drawing>
      </w:r>
    </w:p>
    <w:p w:rsidR="00FB6739" w:rsidRPr="00BB397E" w:rsidRDefault="00FB6739" w:rsidP="009B5F56">
      <w:pPr>
        <w:tabs>
          <w:tab w:val="clear" w:pos="794"/>
          <w:tab w:val="clear" w:pos="1191"/>
          <w:tab w:val="clear" w:pos="1588"/>
          <w:tab w:val="clear" w:pos="1985"/>
        </w:tabs>
        <w:overflowPunct/>
        <w:autoSpaceDE/>
        <w:autoSpaceDN/>
        <w:bidi w:val="0"/>
        <w:adjustRightInd/>
        <w:spacing w:before="0"/>
        <w:textAlignment w:val="auto"/>
        <w:rPr>
          <w:i/>
          <w:iCs/>
          <w:sz w:val="12"/>
          <w:szCs w:val="20"/>
          <w:lang w:val="en-US" w:bidi="ar-SY"/>
        </w:rPr>
      </w:pPr>
      <w:r>
        <w:rPr>
          <w:i/>
          <w:iCs/>
          <w:sz w:val="12"/>
          <w:szCs w:val="20"/>
          <w:lang w:val="en-US" w:bidi="ar-SY"/>
        </w:rPr>
        <w:tab/>
      </w:r>
      <w:r w:rsidRPr="00BB397E">
        <w:rPr>
          <w:i/>
          <w:iCs/>
          <w:sz w:val="12"/>
          <w:szCs w:val="20"/>
          <w:lang w:val="en-US" w:bidi="ar-SY"/>
        </w:rPr>
        <w:t>Source: national Regulators, ITU, Operators</w:t>
      </w:r>
    </w:p>
    <w:p w:rsidR="00FB6739" w:rsidRPr="00BB397E" w:rsidRDefault="00FB6739" w:rsidP="00FB6739">
      <w:pPr>
        <w:tabs>
          <w:tab w:val="clear" w:pos="794"/>
          <w:tab w:val="clear" w:pos="1191"/>
          <w:tab w:val="clear" w:pos="1588"/>
          <w:tab w:val="clear" w:pos="1985"/>
        </w:tabs>
        <w:overflowPunct/>
        <w:autoSpaceDE/>
        <w:autoSpaceDN/>
        <w:bidi w:val="0"/>
        <w:adjustRightInd/>
        <w:textAlignment w:val="auto"/>
        <w:rPr>
          <w:b/>
          <w:bCs/>
          <w:sz w:val="8"/>
          <w:szCs w:val="16"/>
          <w:lang w:val="en-US" w:bidi="ar-SY"/>
        </w:rPr>
      </w:pPr>
      <w:r>
        <w:rPr>
          <w:rFonts w:cs="Times New Roman"/>
          <w:b/>
          <w:bCs/>
          <w:sz w:val="8"/>
          <w:szCs w:val="16"/>
          <w:lang w:bidi="ar-SY"/>
        </w:rPr>
        <w:t xml:space="preserve">3      </w:t>
      </w:r>
      <w:r w:rsidRPr="00BB397E">
        <w:rPr>
          <w:rFonts w:cs="Times New Roman"/>
          <w:b/>
          <w:bCs/>
          <w:sz w:val="8"/>
          <w:szCs w:val="16"/>
          <w:lang w:bidi="ar-SY"/>
        </w:rPr>
        <w:t>©</w:t>
      </w:r>
      <w:r w:rsidRPr="00BB397E">
        <w:rPr>
          <w:b/>
          <w:bCs/>
          <w:sz w:val="8"/>
          <w:szCs w:val="16"/>
          <w:lang w:val="en-US" w:bidi="ar-SY"/>
        </w:rPr>
        <w:t xml:space="preserve"> 2006 Nokia   convergence - </w:t>
      </w:r>
      <w:r w:rsidRPr="00BB397E">
        <w:rPr>
          <w:b/>
          <w:bCs/>
          <w:sz w:val="8"/>
          <w:szCs w:val="16"/>
          <w:lang w:bidi="ar-SY"/>
        </w:rPr>
        <w:t>T</w:t>
      </w:r>
      <w:r w:rsidRPr="00BB397E">
        <w:rPr>
          <w:b/>
          <w:bCs/>
          <w:sz w:val="8"/>
          <w:szCs w:val="16"/>
          <w:lang w:val="en-US" w:bidi="ar-SY"/>
        </w:rPr>
        <w:t xml:space="preserve">he Media Wave / 12.9.2006 </w:t>
      </w:r>
      <w:r w:rsidRPr="00BB397E">
        <w:rPr>
          <w:b/>
          <w:bCs/>
          <w:sz w:val="8"/>
          <w:szCs w:val="16"/>
          <w:lang w:bidi="ar-SY"/>
        </w:rPr>
        <w:t>/</w:t>
      </w:r>
      <w:r w:rsidRPr="00BB397E">
        <w:rPr>
          <w:b/>
          <w:bCs/>
          <w:sz w:val="8"/>
          <w:szCs w:val="16"/>
          <w:lang w:val="en-US" w:bidi="ar-SY"/>
        </w:rPr>
        <w:t xml:space="preserve"> SKo</w:t>
      </w:r>
    </w:p>
    <w:p w:rsidR="00FB6739" w:rsidRPr="006D248D" w:rsidRDefault="00FB6739" w:rsidP="009B5F56">
      <w:pPr>
        <w:pStyle w:val="FigureNotitle"/>
        <w:pBdr>
          <w:top w:val="single" w:sz="18" w:space="1" w:color="auto"/>
        </w:pBdr>
        <w:bidi/>
        <w:rPr>
          <w:b w:val="0"/>
          <w:bCs w:val="0"/>
          <w:rtl/>
          <w:lang w:val="en-US" w:bidi="ar-EG"/>
        </w:rPr>
      </w:pPr>
    </w:p>
    <w:p w:rsidR="00FB6739" w:rsidRDefault="00FB6739" w:rsidP="009B5F56">
      <w:pPr>
        <w:spacing w:before="0"/>
        <w:rPr>
          <w:rtl/>
          <w:lang w:val="en-US" w:bidi="ar-SY"/>
        </w:rPr>
      </w:pPr>
      <w:r>
        <w:rPr>
          <w:rFonts w:hint="cs"/>
          <w:rtl/>
          <w:lang w:val="en-US" w:bidi="ar-SY"/>
        </w:rPr>
        <w:t>وهناك أساليب عديدة لتلبية هذه الاتجاهات ويمكن تصنيفها إلى قسمين: جبر الانخفاض الواقع في الإيرادات والتوصل إلى مصادر جديدة للإيرادات.</w:t>
      </w:r>
    </w:p>
    <w:p w:rsidR="00FB6739" w:rsidRDefault="00FB6739" w:rsidP="00FB6739">
      <w:pPr>
        <w:spacing w:before="240"/>
        <w:rPr>
          <w:rtl/>
          <w:lang w:val="en-US" w:bidi="ar-SY"/>
        </w:rPr>
      </w:pPr>
      <w:r>
        <w:rPr>
          <w:rFonts w:hint="cs"/>
          <w:rtl/>
          <w:lang w:val="en-US" w:bidi="ar-SY"/>
        </w:rPr>
        <w:t>ولجبر الانخفاض الواقع في الإيرادات، ينبغي أن تتمثل النقطة الأكثر أهمية في تقاسم تخفيض التكلفة من خلال البنية التحتية للشبكات وأنظمتها علاوة على خفض تكلفة نشر البنية التحتية للشبكات والخدمات. وفيما يلي المتطلبات في هذا الصدد والتي أدت إلى النظر في الانتقال إلى شبكات الجيل التالي:</w:t>
      </w:r>
    </w:p>
    <w:p w:rsidR="00FB6739" w:rsidRDefault="009B5F56" w:rsidP="009B5F56">
      <w:pPr>
        <w:pStyle w:val="enumlev1"/>
        <w:rPr>
          <w:lang w:bidi="ar-SY"/>
        </w:rPr>
      </w:pPr>
      <w:r>
        <w:rPr>
          <w:rFonts w:hint="cs"/>
          <w:lang w:bidi="ar-SY"/>
        </w:rPr>
        <w:sym w:font="Symbol" w:char="F0B7"/>
      </w:r>
      <w:r>
        <w:rPr>
          <w:rFonts w:hint="cs"/>
          <w:rtl/>
          <w:lang w:bidi="ar-SY"/>
        </w:rPr>
        <w:tab/>
      </w:r>
      <w:r w:rsidR="00FB6739" w:rsidRPr="00475752">
        <w:rPr>
          <w:rFonts w:hint="cs"/>
          <w:rtl/>
          <w:lang w:bidi="ar-SY"/>
        </w:rPr>
        <w:t xml:space="preserve">خفض </w:t>
      </w:r>
      <w:r w:rsidR="00FB6739">
        <w:rPr>
          <w:rFonts w:hint="cs"/>
          <w:rtl/>
          <w:lang w:bidi="ar-SY"/>
        </w:rPr>
        <w:t>نفقات التشغيل وتعزيز عمليات التشغيل البسيطة</w:t>
      </w:r>
    </w:p>
    <w:p w:rsidR="00FB6739" w:rsidRDefault="009B5F56" w:rsidP="009B5F56">
      <w:pPr>
        <w:pStyle w:val="enumlev1"/>
        <w:rPr>
          <w:lang w:bidi="ar-SY"/>
        </w:rPr>
      </w:pPr>
      <w:r>
        <w:rPr>
          <w:rFonts w:hint="cs"/>
          <w:lang w:bidi="ar-SY"/>
        </w:rPr>
        <w:sym w:font="Symbol" w:char="F0B7"/>
      </w:r>
      <w:r>
        <w:rPr>
          <w:rFonts w:hint="cs"/>
          <w:rtl/>
          <w:lang w:bidi="ar-SY"/>
        </w:rPr>
        <w:tab/>
      </w:r>
      <w:r w:rsidR="00FB6739">
        <w:rPr>
          <w:rFonts w:hint="cs"/>
          <w:rtl/>
          <w:lang w:bidi="ar-SY"/>
        </w:rPr>
        <w:t>منصات متكاملة لتوفير أنماط مختلفة من الخدمات والتطبيقات</w:t>
      </w:r>
    </w:p>
    <w:p w:rsidR="00FB6739" w:rsidRDefault="009B5F56" w:rsidP="009B5F56">
      <w:pPr>
        <w:pStyle w:val="enumlev1"/>
        <w:rPr>
          <w:lang w:bidi="ar-SY"/>
        </w:rPr>
      </w:pPr>
      <w:r>
        <w:rPr>
          <w:rFonts w:hint="cs"/>
          <w:lang w:bidi="ar-SY"/>
        </w:rPr>
        <w:sym w:font="Symbol" w:char="F0B7"/>
      </w:r>
      <w:r>
        <w:rPr>
          <w:rFonts w:hint="cs"/>
          <w:rtl/>
          <w:lang w:bidi="ar-SY"/>
        </w:rPr>
        <w:tab/>
      </w:r>
      <w:r w:rsidR="00FB6739">
        <w:rPr>
          <w:rFonts w:hint="cs"/>
          <w:rtl/>
          <w:lang w:bidi="ar-SY"/>
        </w:rPr>
        <w:t>منصات تشغيل متكاملة، بما في ذلك عمليات الصيانة والتدريب المتكاملة</w:t>
      </w:r>
    </w:p>
    <w:p w:rsidR="00FB6739" w:rsidRDefault="009B5F56" w:rsidP="009B5F56">
      <w:pPr>
        <w:pStyle w:val="enumlev1"/>
        <w:rPr>
          <w:lang w:bidi="ar-SY"/>
        </w:rPr>
      </w:pPr>
      <w:r>
        <w:rPr>
          <w:rFonts w:hint="cs"/>
          <w:lang w:bidi="ar-SY"/>
        </w:rPr>
        <w:sym w:font="Symbol" w:char="F0B7"/>
      </w:r>
      <w:r>
        <w:rPr>
          <w:rFonts w:hint="cs"/>
          <w:rtl/>
          <w:lang w:bidi="ar-SY"/>
        </w:rPr>
        <w:tab/>
      </w:r>
      <w:r w:rsidR="00FB6739">
        <w:rPr>
          <w:rFonts w:hint="cs"/>
          <w:rtl/>
          <w:lang w:bidi="ar-SY"/>
        </w:rPr>
        <w:t>إدارة وتحكم مركزيين</w:t>
      </w:r>
    </w:p>
    <w:p w:rsidR="00FB6739" w:rsidRDefault="00FB6739" w:rsidP="00FB6739">
      <w:pPr>
        <w:rPr>
          <w:rtl/>
          <w:lang w:val="en-US" w:bidi="ar-SY"/>
        </w:rPr>
      </w:pPr>
      <w:r>
        <w:rPr>
          <w:rFonts w:hint="cs"/>
          <w:rtl/>
          <w:lang w:val="en-US" w:bidi="ar-SY"/>
        </w:rPr>
        <w:t>وعموماً، ينبغي أن يكون توفير خدمات تجارية متعددة الوسائط بطرائق اقتصادية واحدة من الوسائل القوية من منظومة التوصل إلى مصادر جديدة للإيرادات. وفي هذا الصدد ينبغي مراعاة الآتي باعتبارها متطلبات على درجة عالية من الأهمية عند تقديم خدمات متعددة الوسائط، حيث ستكون هي الأسباب الداعية إلى الانتقال:</w:t>
      </w:r>
    </w:p>
    <w:p w:rsidR="00FB6739" w:rsidRDefault="009B5F56" w:rsidP="009B5F56">
      <w:pPr>
        <w:pStyle w:val="enumlev1"/>
        <w:rPr>
          <w:rtl/>
          <w:lang w:bidi="ar-SY"/>
        </w:rPr>
      </w:pPr>
      <w:r>
        <w:rPr>
          <w:rFonts w:hint="cs"/>
          <w:lang w:bidi="ar-SY"/>
        </w:rPr>
        <w:sym w:font="Symbol" w:char="F0B7"/>
      </w:r>
      <w:r>
        <w:rPr>
          <w:rFonts w:hint="cs"/>
          <w:rtl/>
          <w:lang w:bidi="ar-SY"/>
        </w:rPr>
        <w:tab/>
      </w:r>
      <w:r w:rsidR="00FB6739">
        <w:rPr>
          <w:rFonts w:hint="cs"/>
          <w:rtl/>
          <w:lang w:bidi="ar-SY"/>
        </w:rPr>
        <w:t>جبر الانخفاض في إيرادات الخدمات الصوتية وزيادة الأعمال التجارية المتعلقة بالنطاق العريض</w:t>
      </w:r>
    </w:p>
    <w:p w:rsidR="00FB6739" w:rsidRDefault="009B5F56" w:rsidP="009B5F56">
      <w:pPr>
        <w:pStyle w:val="enumlev1"/>
        <w:rPr>
          <w:rtl/>
          <w:lang w:bidi="ar-SY"/>
        </w:rPr>
      </w:pPr>
      <w:r>
        <w:rPr>
          <w:rFonts w:hint="cs"/>
          <w:lang w:bidi="ar-SY"/>
        </w:rPr>
        <w:sym w:font="Symbol" w:char="F0B7"/>
      </w:r>
      <w:r>
        <w:rPr>
          <w:rFonts w:hint="cs"/>
          <w:rtl/>
          <w:lang w:bidi="ar-SY"/>
        </w:rPr>
        <w:tab/>
      </w:r>
      <w:r w:rsidR="00FB6739">
        <w:rPr>
          <w:rFonts w:hint="cs"/>
          <w:rtl/>
          <w:lang w:bidi="ar-SY"/>
        </w:rPr>
        <w:t xml:space="preserve">توفير ابتكارات بشأن الخدمة (مثل الشبكات الافتراضية الخاصة </w:t>
      </w:r>
      <w:r w:rsidR="00FB6739">
        <w:rPr>
          <w:lang w:bidi="ar-SY"/>
        </w:rPr>
        <w:t>(VPN)</w:t>
      </w:r>
      <w:r w:rsidR="00FB6739">
        <w:rPr>
          <w:rFonts w:hint="cs"/>
          <w:rtl/>
          <w:lang w:bidi="ar-SY"/>
        </w:rPr>
        <w:t>)</w:t>
      </w:r>
    </w:p>
    <w:p w:rsidR="00FB6739" w:rsidRDefault="009B5F56" w:rsidP="009B5F56">
      <w:pPr>
        <w:pStyle w:val="enumlev1"/>
        <w:rPr>
          <w:rtl/>
          <w:lang w:bidi="ar-SY"/>
        </w:rPr>
      </w:pPr>
      <w:r>
        <w:rPr>
          <w:rFonts w:hint="cs"/>
          <w:lang w:bidi="ar-SY"/>
        </w:rPr>
        <w:sym w:font="Symbol" w:char="F0B7"/>
      </w:r>
      <w:r>
        <w:rPr>
          <w:rFonts w:hint="cs"/>
          <w:rtl/>
          <w:lang w:bidi="ar-SY"/>
        </w:rPr>
        <w:tab/>
      </w:r>
      <w:r w:rsidR="00FB6739">
        <w:rPr>
          <w:rFonts w:hint="cs"/>
          <w:rtl/>
          <w:lang w:bidi="ar-SY"/>
        </w:rPr>
        <w:t>تقليل الوقت اللازم لطرح أنماط جديدة من الخدمات والتطبيقات في السوق</w:t>
      </w:r>
    </w:p>
    <w:p w:rsidR="00FB6739" w:rsidRDefault="00FB6739" w:rsidP="00FB6739">
      <w:pPr>
        <w:pStyle w:val="Heading3"/>
        <w:rPr>
          <w:rtl/>
          <w:lang w:val="en-US" w:bidi="ar-SY"/>
        </w:rPr>
      </w:pPr>
      <w:bookmarkStart w:id="48" w:name="_Toc258940898"/>
      <w:r>
        <w:rPr>
          <w:lang w:val="en-US" w:bidi="ar-SY"/>
        </w:rPr>
        <w:lastRenderedPageBreak/>
        <w:t>2.1.4</w:t>
      </w:r>
      <w:r>
        <w:rPr>
          <w:rFonts w:hint="cs"/>
          <w:rtl/>
          <w:lang w:val="en-US" w:bidi="ar-SY"/>
        </w:rPr>
        <w:tab/>
        <w:t>رأي المشغلين بالنسبة للانتقال</w:t>
      </w:r>
      <w:bookmarkEnd w:id="48"/>
    </w:p>
    <w:p w:rsidR="00FB6739" w:rsidRDefault="00FB6739" w:rsidP="00FB6739">
      <w:pPr>
        <w:rPr>
          <w:rtl/>
          <w:lang w:val="en-US" w:bidi="ar-SY"/>
        </w:rPr>
      </w:pPr>
      <w:r>
        <w:rPr>
          <w:rFonts w:hint="cs"/>
          <w:rtl/>
          <w:lang w:val="en-US" w:bidi="ar-SY"/>
        </w:rPr>
        <w:t>تعد مواكبة اتجاه الأعمال التجارية أمراً بالغ الأهمية أيضاً بالنسبة للمشغلين لأنهم يشغلون المركز بالنسبة لهذه الاتجاهات. بمعنى، أنه ينبغي للمشغلين الاستعداد بأقصى سرعة ممكنة لأن تكون عملية توفير خدماتهم وعمليات التشغيل الخاصة بهم كافة بحيث تجبر الانخفاض في إيراداتهم. وأن تكون أنظمتهم الجديدة وأي عناصر أخرى كافية لتوفير إيرادات جديدة في الوقت المناسب عند إدخالها ضمن بناهم التحتية.</w:t>
      </w:r>
    </w:p>
    <w:p w:rsidR="00FB6739" w:rsidRDefault="00FB6739" w:rsidP="00FB6739">
      <w:pPr>
        <w:rPr>
          <w:rtl/>
          <w:lang w:val="en-US" w:bidi="ar-SY"/>
        </w:rPr>
      </w:pPr>
      <w:r>
        <w:rPr>
          <w:rFonts w:hint="cs"/>
          <w:rtl/>
          <w:lang w:val="en-US" w:bidi="ar-SY"/>
        </w:rPr>
        <w:t>والآتي بعد، عناصر يتعين مراعاتها عندما يرغب المشغلون في إدخال بنى تحتية جديدة:</w:t>
      </w:r>
    </w:p>
    <w:p w:rsidR="00FB6739" w:rsidRDefault="00017AF2" w:rsidP="009B5F56">
      <w:pPr>
        <w:pStyle w:val="enumlev1"/>
        <w:rPr>
          <w:rtl/>
          <w:lang w:bidi="ar-SY"/>
        </w:rPr>
      </w:pPr>
      <w:r>
        <w:rPr>
          <w:rFonts w:hint="cs"/>
          <w:lang w:bidi="ar-SY"/>
        </w:rPr>
        <w:sym w:font="Symbol" w:char="F0B7"/>
      </w:r>
      <w:r>
        <w:rPr>
          <w:rFonts w:hint="cs"/>
          <w:rtl/>
          <w:lang w:bidi="ar-SY"/>
        </w:rPr>
        <w:tab/>
      </w:r>
      <w:r w:rsidR="00FB6739">
        <w:rPr>
          <w:rFonts w:hint="cs"/>
          <w:rtl/>
          <w:lang w:bidi="ar-SY"/>
        </w:rPr>
        <w:t>دعم استمرارية الأعمال أمر ضروري للحفاظ على الخدمات السائدة الجارية وعلى المستهلكين الذين يحتاجون دائماً إلى خدمة رفيعة المستوى</w:t>
      </w:r>
    </w:p>
    <w:p w:rsidR="00FB6739" w:rsidRDefault="009B5F56" w:rsidP="009B5F56">
      <w:pPr>
        <w:pStyle w:val="enumlev1"/>
        <w:rPr>
          <w:lang w:bidi="ar-SY"/>
        </w:rPr>
      </w:pPr>
      <w:r>
        <w:rPr>
          <w:rFonts w:hint="cs"/>
          <w:lang w:bidi="ar-SY"/>
        </w:rPr>
        <w:sym w:font="Symbol" w:char="F0B7"/>
      </w:r>
      <w:r>
        <w:rPr>
          <w:rFonts w:hint="cs"/>
          <w:rtl/>
          <w:lang w:bidi="ar-SY"/>
        </w:rPr>
        <w:tab/>
      </w:r>
      <w:r w:rsidR="00FB6739">
        <w:rPr>
          <w:rFonts w:hint="cs"/>
          <w:rtl/>
          <w:lang w:bidi="ar-SY"/>
        </w:rPr>
        <w:t>المرونة في دمج الخدمات الجديدة القائمة والتفاعل سريعاً مع الخدمات التي تظهر في الوقت الفعلي (الاستخدام الجيد للمزايا الرئيسية لأسلوب بروتوكول الإنترنت)</w:t>
      </w:r>
    </w:p>
    <w:p w:rsidR="00FB6739" w:rsidRDefault="009B5F56" w:rsidP="009B5F56">
      <w:pPr>
        <w:pStyle w:val="enumlev1"/>
        <w:rPr>
          <w:lang w:bidi="ar-SY"/>
        </w:rPr>
      </w:pPr>
      <w:r>
        <w:rPr>
          <w:rFonts w:hint="cs"/>
          <w:lang w:bidi="ar-SY"/>
        </w:rPr>
        <w:sym w:font="Symbol" w:char="F0B7"/>
      </w:r>
      <w:r>
        <w:rPr>
          <w:rFonts w:hint="cs"/>
          <w:rtl/>
          <w:lang w:bidi="ar-SY"/>
        </w:rPr>
        <w:tab/>
      </w:r>
      <w:r w:rsidR="00FB6739">
        <w:rPr>
          <w:rFonts w:hint="cs"/>
          <w:rtl/>
          <w:lang w:bidi="ar-SY"/>
        </w:rPr>
        <w:t>الربحية لكي يتسنى تحقيق عائد مجد على الاستثمارات وفي أفضل ممارسات القيمة السوقية</w:t>
      </w:r>
    </w:p>
    <w:p w:rsidR="00FB6739" w:rsidRDefault="009B5F56" w:rsidP="009B5F56">
      <w:pPr>
        <w:pStyle w:val="enumlev1"/>
        <w:rPr>
          <w:lang w:bidi="ar-SY"/>
        </w:rPr>
      </w:pPr>
      <w:r>
        <w:rPr>
          <w:rFonts w:hint="cs"/>
          <w:lang w:bidi="ar-SY"/>
        </w:rPr>
        <w:sym w:font="Symbol" w:char="F0B7"/>
      </w:r>
      <w:r>
        <w:rPr>
          <w:rFonts w:hint="cs"/>
          <w:rtl/>
          <w:lang w:bidi="ar-SY"/>
        </w:rPr>
        <w:tab/>
      </w:r>
      <w:r w:rsidR="00FB6739">
        <w:rPr>
          <w:rFonts w:hint="cs"/>
          <w:rtl/>
          <w:lang w:bidi="ar-SY"/>
        </w:rPr>
        <w:t>القدرة على البقاء بما يسمح بضمان الخدمة في حالة الإخفاق والأحداث الخارجية غير المتوقعة</w:t>
      </w:r>
    </w:p>
    <w:p w:rsidR="00FB6739" w:rsidRDefault="009B5F56" w:rsidP="009B5F56">
      <w:pPr>
        <w:pStyle w:val="enumlev1"/>
        <w:rPr>
          <w:lang w:bidi="ar-SY"/>
        </w:rPr>
      </w:pPr>
      <w:r>
        <w:rPr>
          <w:rFonts w:hint="cs"/>
          <w:lang w:bidi="ar-SY"/>
        </w:rPr>
        <w:sym w:font="Symbol" w:char="F0B7"/>
      </w:r>
      <w:r>
        <w:rPr>
          <w:rFonts w:hint="cs"/>
          <w:rtl/>
          <w:lang w:bidi="ar-SY"/>
        </w:rPr>
        <w:tab/>
      </w:r>
      <w:r w:rsidR="00FB6739">
        <w:rPr>
          <w:rFonts w:hint="cs"/>
          <w:rtl/>
          <w:lang w:bidi="ar-SY"/>
        </w:rPr>
        <w:t>جودة الخدمة لضمان اتفاقات مستوى الخدمة لتوليفات الحركة المختلفة والظروف المختلفة والحمولات المختلفة</w:t>
      </w:r>
    </w:p>
    <w:p w:rsidR="00FB6739" w:rsidRPr="00FD3C3D" w:rsidRDefault="009B5F56" w:rsidP="009B5F56">
      <w:pPr>
        <w:pStyle w:val="enumlev1"/>
        <w:rPr>
          <w:rtl/>
          <w:lang w:bidi="ar-SY"/>
        </w:rPr>
      </w:pPr>
      <w:r>
        <w:rPr>
          <w:rFonts w:hint="cs"/>
          <w:lang w:bidi="ar-SY"/>
        </w:rPr>
        <w:sym w:font="Symbol" w:char="F0B7"/>
      </w:r>
      <w:r>
        <w:rPr>
          <w:rFonts w:hint="cs"/>
          <w:rtl/>
          <w:lang w:bidi="ar-SY"/>
        </w:rPr>
        <w:tab/>
      </w:r>
      <w:r w:rsidR="00FB6739">
        <w:rPr>
          <w:rFonts w:hint="cs"/>
          <w:rtl/>
          <w:lang w:bidi="ar-SY"/>
        </w:rPr>
        <w:t>قابلية التشغيل البيني عبر الشبكات بما يسمح بحمل الخدمات من طرف إلى طرف لتدفقات في ميادين مختلفة للشبكة</w:t>
      </w:r>
    </w:p>
    <w:p w:rsidR="00FB6739" w:rsidRDefault="00FB6739" w:rsidP="00FB6739">
      <w:pPr>
        <w:rPr>
          <w:rtl/>
          <w:lang w:val="en-US" w:bidi="ar-SY"/>
        </w:rPr>
      </w:pPr>
      <w:r>
        <w:rPr>
          <w:rFonts w:hint="cs"/>
          <w:rtl/>
          <w:lang w:val="en-US" w:bidi="ar-SY"/>
        </w:rPr>
        <w:t>ومن المسلم به بوجه عام أن شبكات الجيل التالي ينبغي أن تكون واحداً من الخيارات المرشحة لتحقيق هذه المتطلبات. ومن ثم، لدى الكثير من المشغلين خطة لتحويل بناهم التحتية التقليدية إلى شبكات الجيل التالي بل إن البعض منهم بدأ بالفعل في عملية التحول هذه إلى شبكات الجيل التالي.</w:t>
      </w:r>
    </w:p>
    <w:p w:rsidR="00FB6739" w:rsidRDefault="00FB6739" w:rsidP="00FB6739">
      <w:pPr>
        <w:pStyle w:val="Heading3"/>
        <w:rPr>
          <w:rtl/>
          <w:lang w:val="en-US" w:bidi="ar-SY"/>
        </w:rPr>
      </w:pPr>
      <w:bookmarkStart w:id="49" w:name="_Toc258940899"/>
      <w:r>
        <w:rPr>
          <w:lang w:val="en-US" w:bidi="ar-SY"/>
        </w:rPr>
        <w:t>3.1.4</w:t>
      </w:r>
      <w:r>
        <w:rPr>
          <w:rFonts w:hint="cs"/>
          <w:rtl/>
          <w:lang w:val="en-US" w:bidi="ar-SY"/>
        </w:rPr>
        <w:tab/>
        <w:t>المنظور التقني للانتقال</w:t>
      </w:r>
      <w:bookmarkEnd w:id="49"/>
    </w:p>
    <w:p w:rsidR="00FB6739" w:rsidRDefault="00FB6739" w:rsidP="00FB6739">
      <w:pPr>
        <w:rPr>
          <w:rtl/>
          <w:lang w:val="en-US" w:bidi="ar-SY"/>
        </w:rPr>
      </w:pPr>
      <w:r>
        <w:rPr>
          <w:rFonts w:hint="cs"/>
          <w:rtl/>
          <w:lang w:val="en-US" w:bidi="ar-SY"/>
        </w:rPr>
        <w:t>هناك العديد من القضايا التقنية بشأن، الاهتمام الراهن باستعمال المهاتفة عبر بروتوكول الإنترنت والتي تستعمل كذلك في شبكات الجيل التالي. وقد تسببت هذه القضايا التقنية في بعض الصعوبات إزاء تلبية متطلبات مشغل الشبكات وموردي الخدمات. كما أن هناك المزيد من القضايا التقنية التي تنشأ عن تداول الوسائط بفعالية مثل تلفزيون بروتوكول الإنترنت، وبالتالي يتعين استنباط تكنولوجيا جديدة تماماً أو إضافة قدرات إضافية إلى قمة البروتوكول الحالي للإنترنت عند استخدامه.</w:t>
      </w:r>
    </w:p>
    <w:p w:rsidR="00FB6739" w:rsidRDefault="00FB6739" w:rsidP="00FB6739">
      <w:pPr>
        <w:rPr>
          <w:rtl/>
          <w:lang w:val="en-US" w:bidi="ar-SY"/>
        </w:rPr>
      </w:pPr>
      <w:r>
        <w:rPr>
          <w:rFonts w:hint="cs"/>
          <w:rtl/>
          <w:lang w:val="en-US" w:bidi="ar-SY"/>
        </w:rPr>
        <w:t xml:space="preserve">ويرد ملخص واف للقضايا التقنية في الجدول </w:t>
      </w:r>
      <w:r>
        <w:rPr>
          <w:lang w:val="en-US" w:bidi="ar-SY"/>
        </w:rPr>
        <w:t>1</w:t>
      </w:r>
      <w:r>
        <w:rPr>
          <w:rFonts w:hint="cs"/>
          <w:rtl/>
          <w:lang w:val="en-US" w:bidi="ar-SY"/>
        </w:rPr>
        <w:t>.</w:t>
      </w:r>
    </w:p>
    <w:p w:rsidR="00D2347A" w:rsidRDefault="00D2347A" w:rsidP="00017AF2">
      <w:pPr>
        <w:rPr>
          <w:rtl/>
          <w:lang w:val="en-US" w:bidi="ar-SY"/>
        </w:rPr>
      </w:pPr>
      <w:r>
        <w:rPr>
          <w:rtl/>
          <w:lang w:val="en-US" w:bidi="ar-SY"/>
        </w:rPr>
        <w:br w:type="page"/>
      </w:r>
    </w:p>
    <w:p w:rsidR="00017AF2" w:rsidRDefault="00017AF2" w:rsidP="00017AF2">
      <w:pPr>
        <w:pBdr>
          <w:bottom w:val="single" w:sz="18" w:space="1" w:color="auto"/>
        </w:pBdr>
        <w:spacing w:before="0" w:line="120" w:lineRule="auto"/>
        <w:rPr>
          <w:rtl/>
          <w:lang w:val="en-US" w:bidi="ar-EG"/>
        </w:rPr>
      </w:pPr>
    </w:p>
    <w:p w:rsidR="00017AF2" w:rsidRPr="003853BF" w:rsidRDefault="003853BF" w:rsidP="00017AF2">
      <w:pPr>
        <w:spacing w:before="60" w:after="120"/>
        <w:rPr>
          <w:b/>
          <w:bCs/>
          <w:rtl/>
          <w:lang w:val="en-US" w:bidi="ar-EG"/>
        </w:rPr>
      </w:pPr>
      <w:r w:rsidRPr="003853BF">
        <w:rPr>
          <w:rFonts w:hint="cs"/>
          <w:b/>
          <w:bCs/>
          <w:rtl/>
          <w:lang w:val="en-US" w:bidi="ar-SY"/>
        </w:rPr>
        <w:t xml:space="preserve">الجدول </w:t>
      </w:r>
      <w:r w:rsidRPr="003853BF">
        <w:rPr>
          <w:b/>
          <w:bCs/>
          <w:lang w:val="en-US" w:bidi="ar-SY"/>
        </w:rPr>
        <w:t>1</w:t>
      </w:r>
      <w:r w:rsidRPr="003853BF">
        <w:rPr>
          <w:rFonts w:hint="cs"/>
          <w:b/>
          <w:bCs/>
          <w:rtl/>
          <w:lang w:val="en-US" w:bidi="ar-SY"/>
        </w:rPr>
        <w:t>: القضية التقنية للانتقال</w:t>
      </w:r>
    </w:p>
    <w:tbl>
      <w:tblPr>
        <w:bidiVisual/>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4"/>
        <w:gridCol w:w="6922"/>
      </w:tblGrid>
      <w:tr w:rsidR="00FB6739" w:rsidRPr="000E4C6B" w:rsidTr="003853BF">
        <w:trPr>
          <w:jc w:val="center"/>
        </w:trPr>
        <w:tc>
          <w:tcPr>
            <w:tcW w:w="2518" w:type="dxa"/>
          </w:tcPr>
          <w:p w:rsidR="00FB6739" w:rsidRPr="000448AF" w:rsidRDefault="00FB6739" w:rsidP="003853BF">
            <w:pPr>
              <w:spacing w:before="40" w:after="40" w:line="280" w:lineRule="exact"/>
              <w:jc w:val="center"/>
              <w:rPr>
                <w:bCs/>
                <w:sz w:val="22"/>
                <w:rtl/>
                <w:lang w:bidi="ar-SY"/>
              </w:rPr>
            </w:pPr>
            <w:r w:rsidRPr="000448AF">
              <w:rPr>
                <w:rFonts w:hint="cs"/>
                <w:bCs/>
                <w:sz w:val="22"/>
                <w:rtl/>
                <w:lang w:bidi="ar-SY"/>
              </w:rPr>
              <w:t>المجال التقني</w:t>
            </w:r>
          </w:p>
        </w:tc>
        <w:tc>
          <w:tcPr>
            <w:tcW w:w="7229" w:type="dxa"/>
          </w:tcPr>
          <w:p w:rsidR="00FB6739" w:rsidRPr="000448AF" w:rsidRDefault="00FB6739" w:rsidP="003853BF">
            <w:pPr>
              <w:spacing w:before="40" w:after="40" w:line="280" w:lineRule="exact"/>
              <w:jc w:val="center"/>
              <w:rPr>
                <w:bCs/>
                <w:sz w:val="22"/>
              </w:rPr>
            </w:pPr>
            <w:r w:rsidRPr="000448AF">
              <w:rPr>
                <w:rFonts w:hint="cs"/>
                <w:bCs/>
                <w:sz w:val="22"/>
                <w:rtl/>
              </w:rPr>
              <w:t>القضية</w:t>
            </w:r>
          </w:p>
        </w:tc>
      </w:tr>
      <w:tr w:rsidR="00FB6739" w:rsidRPr="000E4C6B" w:rsidTr="003853BF">
        <w:trPr>
          <w:jc w:val="center"/>
        </w:trPr>
        <w:tc>
          <w:tcPr>
            <w:tcW w:w="2518" w:type="dxa"/>
          </w:tcPr>
          <w:p w:rsidR="00FB6739" w:rsidRPr="000E4C6B" w:rsidRDefault="00FB6739" w:rsidP="003853BF">
            <w:pPr>
              <w:spacing w:before="40" w:after="40" w:line="280" w:lineRule="exact"/>
              <w:jc w:val="left"/>
              <w:rPr>
                <w:sz w:val="22"/>
              </w:rPr>
            </w:pPr>
            <w:r>
              <w:rPr>
                <w:rFonts w:hint="cs"/>
                <w:b/>
                <w:bCs/>
                <w:sz w:val="22"/>
                <w:rtl/>
              </w:rPr>
              <w:t>الإدارة</w:t>
            </w:r>
          </w:p>
        </w:tc>
        <w:tc>
          <w:tcPr>
            <w:tcW w:w="7229" w:type="dxa"/>
          </w:tcPr>
          <w:p w:rsidR="00FB6739" w:rsidRPr="000E4C6B"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قابلية التوسع</w:t>
            </w:r>
          </w:p>
          <w:p w:rsidR="00FB6739" w:rsidRPr="000E4C6B"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الفوترة</w:t>
            </w:r>
          </w:p>
        </w:tc>
      </w:tr>
      <w:tr w:rsidR="00FB6739" w:rsidRPr="000E4C6B" w:rsidTr="003853BF">
        <w:trPr>
          <w:jc w:val="center"/>
        </w:trPr>
        <w:tc>
          <w:tcPr>
            <w:tcW w:w="2518" w:type="dxa"/>
          </w:tcPr>
          <w:p w:rsidR="00FB6739" w:rsidRPr="00533702" w:rsidRDefault="00FB6739" w:rsidP="003853BF">
            <w:pPr>
              <w:spacing w:before="40" w:after="40" w:line="280" w:lineRule="exact"/>
              <w:jc w:val="left"/>
              <w:rPr>
                <w:b/>
                <w:bCs/>
                <w:sz w:val="22"/>
              </w:rPr>
            </w:pPr>
            <w:r>
              <w:rPr>
                <w:rFonts w:hint="cs"/>
                <w:b/>
                <w:bCs/>
                <w:sz w:val="22"/>
                <w:rtl/>
              </w:rPr>
              <w:t xml:space="preserve">جودة </w:t>
            </w:r>
            <w:r w:rsidRPr="00533702">
              <w:rPr>
                <w:rFonts w:hint="cs"/>
                <w:b/>
                <w:bCs/>
                <w:sz w:val="22"/>
                <w:rtl/>
              </w:rPr>
              <w:t>الخدمة وال</w:t>
            </w:r>
            <w:r>
              <w:rPr>
                <w:rFonts w:hint="cs"/>
                <w:b/>
                <w:bCs/>
                <w:sz w:val="22"/>
                <w:rtl/>
              </w:rPr>
              <w:t>أ</w:t>
            </w:r>
            <w:r w:rsidRPr="00533702">
              <w:rPr>
                <w:rFonts w:hint="cs"/>
                <w:b/>
                <w:bCs/>
                <w:sz w:val="22"/>
                <w:rtl/>
              </w:rPr>
              <w:t>من</w:t>
            </w:r>
          </w:p>
        </w:tc>
        <w:tc>
          <w:tcPr>
            <w:tcW w:w="7229" w:type="dxa"/>
          </w:tcPr>
          <w:p w:rsidR="00FB6739"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اعتمادية أعلى</w:t>
            </w:r>
          </w:p>
          <w:p w:rsidR="00FB6739"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قدرة أعلى على استعادة الموقف</w:t>
            </w:r>
          </w:p>
          <w:p w:rsidR="00FB6739"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أنظمة آمنة</w:t>
            </w:r>
          </w:p>
          <w:p w:rsidR="00FB6739"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متانة</w:t>
            </w:r>
          </w:p>
          <w:p w:rsidR="00FB6739"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الأداء</w:t>
            </w:r>
          </w:p>
          <w:p w:rsidR="00FB6739"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أداء التطبيق</w:t>
            </w:r>
          </w:p>
          <w:p w:rsidR="00FB6739" w:rsidRPr="00533702"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الاستيقان والتخويل والمحاسبة</w:t>
            </w:r>
          </w:p>
        </w:tc>
      </w:tr>
      <w:tr w:rsidR="00FB6739" w:rsidRPr="000E4C6B" w:rsidTr="003853BF">
        <w:trPr>
          <w:jc w:val="center"/>
        </w:trPr>
        <w:tc>
          <w:tcPr>
            <w:tcW w:w="2518" w:type="dxa"/>
          </w:tcPr>
          <w:p w:rsidR="00FB6739" w:rsidRPr="000E4C6B" w:rsidRDefault="00FB6739" w:rsidP="003853BF">
            <w:pPr>
              <w:spacing w:before="40" w:after="40" w:line="280" w:lineRule="exact"/>
              <w:jc w:val="left"/>
              <w:rPr>
                <w:sz w:val="22"/>
              </w:rPr>
            </w:pPr>
            <w:r>
              <w:rPr>
                <w:rFonts w:hint="cs"/>
                <w:b/>
                <w:bCs/>
                <w:sz w:val="22"/>
                <w:rtl/>
              </w:rPr>
              <w:t>الانتشار في كل مكان وزمان</w:t>
            </w:r>
          </w:p>
        </w:tc>
        <w:tc>
          <w:tcPr>
            <w:tcW w:w="7229" w:type="dxa"/>
          </w:tcPr>
          <w:p w:rsidR="00FB6739"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شبكة واسعة الانتشار تمكن من توصيل المستعمل - دائماً وفي أي وقت وفي أي مكان وبأي كيفية</w:t>
            </w:r>
          </w:p>
          <w:p w:rsidR="00FB6739" w:rsidRPr="000E4C6B"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الوعي بالحضور</w:t>
            </w:r>
          </w:p>
        </w:tc>
      </w:tr>
      <w:tr w:rsidR="00FB6739" w:rsidRPr="000E4C6B" w:rsidTr="003853BF">
        <w:trPr>
          <w:jc w:val="center"/>
        </w:trPr>
        <w:tc>
          <w:tcPr>
            <w:tcW w:w="2518" w:type="dxa"/>
          </w:tcPr>
          <w:p w:rsidR="00FB6739" w:rsidRPr="00533702" w:rsidRDefault="00FB6739" w:rsidP="003853BF">
            <w:pPr>
              <w:spacing w:before="40" w:after="40" w:line="280" w:lineRule="exact"/>
              <w:jc w:val="left"/>
              <w:rPr>
                <w:b/>
                <w:bCs/>
                <w:sz w:val="22"/>
              </w:rPr>
            </w:pPr>
            <w:r>
              <w:rPr>
                <w:rFonts w:hint="cs"/>
                <w:b/>
                <w:bCs/>
                <w:sz w:val="22"/>
                <w:rtl/>
              </w:rPr>
              <w:t>المحتوى</w:t>
            </w:r>
          </w:p>
        </w:tc>
        <w:tc>
          <w:tcPr>
            <w:tcW w:w="7229" w:type="dxa"/>
          </w:tcPr>
          <w:p w:rsidR="00FB6739"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إدارة الحقوق الرقمية</w:t>
            </w:r>
          </w:p>
          <w:p w:rsidR="00FB6739" w:rsidRPr="000E4C6B"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النفاذ المشروط</w:t>
            </w:r>
          </w:p>
        </w:tc>
      </w:tr>
      <w:tr w:rsidR="00FB6739" w:rsidRPr="000E4C6B" w:rsidTr="003853BF">
        <w:trPr>
          <w:jc w:val="center"/>
        </w:trPr>
        <w:tc>
          <w:tcPr>
            <w:tcW w:w="2518" w:type="dxa"/>
          </w:tcPr>
          <w:p w:rsidR="00FB6739" w:rsidRPr="000E4C6B" w:rsidRDefault="00FB6739" w:rsidP="003853BF">
            <w:pPr>
              <w:spacing w:before="40" w:after="40" w:line="280" w:lineRule="exact"/>
              <w:jc w:val="left"/>
              <w:rPr>
                <w:sz w:val="22"/>
              </w:rPr>
            </w:pPr>
            <w:r>
              <w:rPr>
                <w:rFonts w:hint="cs"/>
                <w:b/>
                <w:bCs/>
                <w:sz w:val="22"/>
                <w:rtl/>
              </w:rPr>
              <w:t>استمثال الشبكة</w:t>
            </w:r>
          </w:p>
        </w:tc>
        <w:tc>
          <w:tcPr>
            <w:tcW w:w="7229" w:type="dxa"/>
          </w:tcPr>
          <w:p w:rsidR="00FB6739"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بنية تحتية مشتركة للخدمات</w:t>
            </w:r>
          </w:p>
          <w:p w:rsidR="00FB6739"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عدد أقل من عقد الشبكة</w:t>
            </w:r>
          </w:p>
          <w:p w:rsidR="00FB6739"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عمليات تبديل أقل</w:t>
            </w:r>
          </w:p>
          <w:p w:rsidR="00FB6739"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نشر مبسط للخدمة</w:t>
            </w:r>
          </w:p>
          <w:p w:rsidR="00FB6739" w:rsidRPr="000E4C6B"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سعة أعلى</w:t>
            </w:r>
          </w:p>
        </w:tc>
      </w:tr>
      <w:tr w:rsidR="00FB6739" w:rsidRPr="000E4C6B" w:rsidTr="003853BF">
        <w:trPr>
          <w:jc w:val="center"/>
        </w:trPr>
        <w:tc>
          <w:tcPr>
            <w:tcW w:w="2518" w:type="dxa"/>
          </w:tcPr>
          <w:p w:rsidR="00FB6739" w:rsidRPr="000E4C6B" w:rsidRDefault="00FB6739" w:rsidP="003853BF">
            <w:pPr>
              <w:spacing w:before="40" w:after="40" w:line="280" w:lineRule="exact"/>
              <w:jc w:val="left"/>
              <w:rPr>
                <w:b/>
                <w:bCs/>
                <w:sz w:val="22"/>
              </w:rPr>
            </w:pPr>
            <w:r>
              <w:rPr>
                <w:rFonts w:hint="cs"/>
                <w:b/>
                <w:bCs/>
                <w:sz w:val="22"/>
                <w:rtl/>
              </w:rPr>
              <w:t>قابلية التشغيل البيني</w:t>
            </w:r>
          </w:p>
        </w:tc>
        <w:tc>
          <w:tcPr>
            <w:tcW w:w="7229" w:type="dxa"/>
          </w:tcPr>
          <w:p w:rsidR="00FB6739" w:rsidRPr="000E4C6B"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أجهزة قابلة للتشغيل البيني من جميع الموردين</w:t>
            </w:r>
          </w:p>
        </w:tc>
      </w:tr>
      <w:tr w:rsidR="00FB6739" w:rsidRPr="000E4C6B" w:rsidTr="003853BF">
        <w:trPr>
          <w:jc w:val="center"/>
        </w:trPr>
        <w:tc>
          <w:tcPr>
            <w:tcW w:w="2518" w:type="dxa"/>
          </w:tcPr>
          <w:p w:rsidR="00FB6739" w:rsidRPr="000E4C6B" w:rsidRDefault="00FB6739" w:rsidP="003853BF">
            <w:pPr>
              <w:spacing w:before="40" w:after="40" w:line="280" w:lineRule="exact"/>
              <w:jc w:val="left"/>
              <w:rPr>
                <w:b/>
                <w:bCs/>
                <w:sz w:val="22"/>
              </w:rPr>
            </w:pPr>
            <w:r>
              <w:rPr>
                <w:rFonts w:hint="cs"/>
                <w:b/>
                <w:bCs/>
                <w:sz w:val="22"/>
                <w:rtl/>
              </w:rPr>
              <w:t>تعدد شبكات النفاذ</w:t>
            </w:r>
          </w:p>
        </w:tc>
        <w:tc>
          <w:tcPr>
            <w:tcW w:w="7229" w:type="dxa"/>
          </w:tcPr>
          <w:p w:rsidR="00FB6739"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ثابتة، متنقلة، كبلات نحاسية، كبلات بصرية، لاسلكية ....</w:t>
            </w:r>
          </w:p>
          <w:p w:rsidR="00FB6739" w:rsidRPr="000E4C6B"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تنقلية تتسم بالشفافية عبر الخطوط السلكية واللاسلكية</w:t>
            </w:r>
          </w:p>
        </w:tc>
      </w:tr>
      <w:tr w:rsidR="00FB6739" w:rsidRPr="000E4C6B" w:rsidTr="003853BF">
        <w:trPr>
          <w:jc w:val="center"/>
        </w:trPr>
        <w:tc>
          <w:tcPr>
            <w:tcW w:w="2518" w:type="dxa"/>
          </w:tcPr>
          <w:p w:rsidR="00FB6739" w:rsidRPr="000E4C6B" w:rsidRDefault="00FB6739" w:rsidP="003853BF">
            <w:pPr>
              <w:spacing w:before="40" w:after="40" w:line="280" w:lineRule="exact"/>
              <w:jc w:val="left"/>
              <w:rPr>
                <w:b/>
                <w:bCs/>
                <w:sz w:val="22"/>
              </w:rPr>
            </w:pPr>
            <w:r>
              <w:rPr>
                <w:rFonts w:hint="cs"/>
                <w:b/>
                <w:bCs/>
                <w:sz w:val="22"/>
                <w:rtl/>
              </w:rPr>
              <w:t>موارد متقاسمة</w:t>
            </w:r>
          </w:p>
        </w:tc>
        <w:tc>
          <w:tcPr>
            <w:tcW w:w="7229" w:type="dxa"/>
          </w:tcPr>
          <w:p w:rsidR="00FB6739" w:rsidRPr="000E4C6B"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تقاسم موارد الصوت والبيانات</w:t>
            </w:r>
          </w:p>
        </w:tc>
      </w:tr>
      <w:tr w:rsidR="00FB6739" w:rsidRPr="000E4C6B" w:rsidTr="003853BF">
        <w:trPr>
          <w:jc w:val="center"/>
        </w:trPr>
        <w:tc>
          <w:tcPr>
            <w:tcW w:w="2518" w:type="dxa"/>
          </w:tcPr>
          <w:p w:rsidR="00FB6739" w:rsidRPr="000E4C6B" w:rsidRDefault="00FB6739" w:rsidP="003853BF">
            <w:pPr>
              <w:spacing w:before="40" w:after="40" w:line="280" w:lineRule="exact"/>
              <w:jc w:val="left"/>
              <w:rPr>
                <w:b/>
                <w:bCs/>
                <w:sz w:val="22"/>
              </w:rPr>
            </w:pPr>
            <w:r>
              <w:rPr>
                <w:rFonts w:hint="cs"/>
                <w:b/>
                <w:bCs/>
                <w:sz w:val="22"/>
                <w:rtl/>
              </w:rPr>
              <w:t>مزج الخدمة التقليدية مع خدمة الإنترنت</w:t>
            </w:r>
          </w:p>
        </w:tc>
        <w:tc>
          <w:tcPr>
            <w:tcW w:w="7229" w:type="dxa"/>
          </w:tcPr>
          <w:p w:rsidR="00FB6739" w:rsidRPr="000E4C6B"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القدرة على دمج خدمات الاتصالات التقليدية بتبديل الدارات مع الخدمات القائمة على بروتوكول الإنترنت</w:t>
            </w:r>
          </w:p>
        </w:tc>
      </w:tr>
      <w:tr w:rsidR="00FB6739" w:rsidRPr="000E4C6B" w:rsidTr="003853BF">
        <w:trPr>
          <w:jc w:val="center"/>
        </w:trPr>
        <w:tc>
          <w:tcPr>
            <w:tcW w:w="2518" w:type="dxa"/>
          </w:tcPr>
          <w:p w:rsidR="00FB6739" w:rsidRPr="000E4C6B" w:rsidRDefault="00FB6739" w:rsidP="003853BF">
            <w:pPr>
              <w:spacing w:before="40" w:after="40" w:line="280" w:lineRule="exact"/>
              <w:jc w:val="left"/>
              <w:rPr>
                <w:b/>
                <w:bCs/>
                <w:sz w:val="22"/>
              </w:rPr>
            </w:pPr>
            <w:r>
              <w:rPr>
                <w:rFonts w:hint="cs"/>
                <w:b/>
                <w:bCs/>
                <w:sz w:val="22"/>
                <w:rtl/>
              </w:rPr>
              <w:t>التفاعلية</w:t>
            </w:r>
          </w:p>
        </w:tc>
        <w:tc>
          <w:tcPr>
            <w:tcW w:w="7229" w:type="dxa"/>
          </w:tcPr>
          <w:p w:rsidR="00FB6739"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التفاعلية من طرف لطرف</w:t>
            </w:r>
          </w:p>
          <w:p w:rsidR="00FB6739"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اتصالات الوسائط المتعددة التفاعلية الشخصية</w:t>
            </w:r>
          </w:p>
          <w:p w:rsidR="00FB6739"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الألعاب: أداء رفيع وكمون أقل</w:t>
            </w:r>
          </w:p>
          <w:p w:rsidR="00FB6739" w:rsidRPr="000E4C6B"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تحكم المستعمل</w:t>
            </w:r>
          </w:p>
        </w:tc>
      </w:tr>
      <w:tr w:rsidR="00FB6739" w:rsidRPr="000E4C6B" w:rsidTr="003853BF">
        <w:trPr>
          <w:jc w:val="center"/>
        </w:trPr>
        <w:tc>
          <w:tcPr>
            <w:tcW w:w="2518" w:type="dxa"/>
          </w:tcPr>
          <w:p w:rsidR="00FB6739" w:rsidRPr="000E4C6B" w:rsidRDefault="00FB6739" w:rsidP="003853BF">
            <w:pPr>
              <w:spacing w:before="40" w:after="40" w:line="280" w:lineRule="exact"/>
              <w:jc w:val="left"/>
              <w:rPr>
                <w:b/>
                <w:bCs/>
                <w:sz w:val="22"/>
              </w:rPr>
            </w:pPr>
            <w:r>
              <w:rPr>
                <w:rFonts w:hint="cs"/>
                <w:b/>
                <w:bCs/>
                <w:sz w:val="22"/>
                <w:rtl/>
              </w:rPr>
              <w:t>التخزين</w:t>
            </w:r>
          </w:p>
        </w:tc>
        <w:tc>
          <w:tcPr>
            <w:tcW w:w="7229" w:type="dxa"/>
          </w:tcPr>
          <w:p w:rsidR="00FB6739"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استمرارية الأعمال</w:t>
            </w:r>
          </w:p>
          <w:p w:rsidR="00FB6739" w:rsidRPr="00CA5836"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rPr>
              <w:t>الاحتفاظ بالبيانات</w:t>
            </w:r>
          </w:p>
        </w:tc>
      </w:tr>
      <w:tr w:rsidR="00FB6739" w:rsidRPr="000E4C6B" w:rsidTr="003853BF">
        <w:trPr>
          <w:jc w:val="center"/>
        </w:trPr>
        <w:tc>
          <w:tcPr>
            <w:tcW w:w="2518" w:type="dxa"/>
          </w:tcPr>
          <w:p w:rsidR="00FB6739" w:rsidRPr="000E4C6B" w:rsidRDefault="00FB6739" w:rsidP="003853BF">
            <w:pPr>
              <w:spacing w:before="40" w:after="40" w:line="280" w:lineRule="exact"/>
              <w:jc w:val="left"/>
              <w:rPr>
                <w:b/>
                <w:bCs/>
                <w:sz w:val="22"/>
              </w:rPr>
            </w:pPr>
            <w:r>
              <w:rPr>
                <w:rFonts w:hint="cs"/>
                <w:b/>
                <w:bCs/>
                <w:sz w:val="22"/>
                <w:rtl/>
              </w:rPr>
              <w:t>الامتثال للمعايير</w:t>
            </w:r>
          </w:p>
        </w:tc>
        <w:tc>
          <w:tcPr>
            <w:tcW w:w="7229" w:type="dxa"/>
          </w:tcPr>
          <w:p w:rsidR="00FB6739" w:rsidRPr="000E4C6B"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Pr>
                <w:rFonts w:hint="cs"/>
                <w:sz w:val="22"/>
                <w:rtl/>
                <w:lang w:val="en-US" w:bidi="ar-SY"/>
              </w:rPr>
              <w:t>تنفيذ أجهزة تمتثل للمعايير:</w:t>
            </w:r>
          </w:p>
          <w:p w:rsidR="00FB6739" w:rsidRPr="000E4C6B" w:rsidRDefault="00FB6739" w:rsidP="003853BF">
            <w:pPr>
              <w:widowControl w:val="0"/>
              <w:tabs>
                <w:tab w:val="clear" w:pos="794"/>
                <w:tab w:val="clear" w:pos="1191"/>
                <w:tab w:val="clear" w:pos="1588"/>
                <w:tab w:val="clear" w:pos="1985"/>
              </w:tabs>
              <w:overflowPunct/>
              <w:adjustRightInd/>
              <w:spacing w:before="40" w:after="40" w:line="280" w:lineRule="exact"/>
              <w:ind w:left="34"/>
              <w:jc w:val="left"/>
              <w:textAlignment w:val="auto"/>
              <w:rPr>
                <w:sz w:val="22"/>
              </w:rPr>
            </w:pPr>
            <w:r w:rsidRPr="003853BF">
              <w:rPr>
                <w:rFonts w:hint="cs"/>
                <w:sz w:val="22"/>
                <w:rtl/>
                <w:lang w:val="en-US" w:bidi="ar-SY"/>
              </w:rPr>
              <w:t>بروتوكولات</w:t>
            </w:r>
            <w:r>
              <w:rPr>
                <w:rFonts w:hint="cs"/>
                <w:sz w:val="22"/>
                <w:rtl/>
                <w:lang w:bidi="ar-SY"/>
              </w:rPr>
              <w:t xml:space="preserve"> وسطوح بينية مقيسة</w:t>
            </w:r>
          </w:p>
        </w:tc>
      </w:tr>
    </w:tbl>
    <w:p w:rsidR="003853BF" w:rsidRDefault="003853BF" w:rsidP="003853BF">
      <w:pPr>
        <w:pBdr>
          <w:top w:val="single" w:sz="18" w:space="1" w:color="auto"/>
        </w:pBdr>
        <w:spacing w:before="240"/>
        <w:rPr>
          <w:rtl/>
        </w:rPr>
      </w:pPr>
    </w:p>
    <w:p w:rsidR="00FB6739" w:rsidRDefault="00FB6739" w:rsidP="00FB6739">
      <w:pPr>
        <w:spacing w:before="240"/>
        <w:rPr>
          <w:rtl/>
          <w:lang w:val="en-US"/>
        </w:rPr>
      </w:pPr>
      <w:r w:rsidRPr="00CA5836">
        <w:rPr>
          <w:rFonts w:hint="cs"/>
          <w:rtl/>
        </w:rPr>
        <w:lastRenderedPageBreak/>
        <w:t xml:space="preserve">وعرفت شبكات الإنترنت طبقاً للتعريف الوارد في التوصية </w:t>
      </w:r>
      <w:r w:rsidRPr="00CA5836">
        <w:rPr>
          <w:lang w:val="en-US" w:bidi="ar-SY"/>
        </w:rPr>
        <w:t>ITU-T Y.2001</w:t>
      </w:r>
      <w:r w:rsidRPr="00CA5836">
        <w:rPr>
          <w:rFonts w:hint="cs"/>
          <w:rtl/>
        </w:rPr>
        <w:t>، بأنها واحدة م</w:t>
      </w:r>
      <w:r>
        <w:rPr>
          <w:rFonts w:hint="cs"/>
          <w:rtl/>
        </w:rPr>
        <w:t xml:space="preserve">ن التقانات </w:t>
      </w:r>
      <w:r>
        <w:rPr>
          <w:rFonts w:hint="cs"/>
          <w:rtl/>
          <w:lang w:val="en-US"/>
        </w:rPr>
        <w:t>الأقوى القادرة على حل الكثير من هذه القضايا التقنية إن لم يكن جميعها. لذا تقوم معظم الصناعات حالياً بتطوير أنظمة شبكات الجيل التالي وبدأ المشغلون في الانتقال إلى بناهم التحتية القائمة على شبكات الجيل التالي.</w:t>
      </w:r>
    </w:p>
    <w:p w:rsidR="00FB6739" w:rsidRDefault="00FB6739" w:rsidP="00FB6739">
      <w:pPr>
        <w:pStyle w:val="Heading3"/>
        <w:rPr>
          <w:rtl/>
          <w:lang w:val="en-US" w:bidi="ar-SY"/>
        </w:rPr>
      </w:pPr>
      <w:bookmarkStart w:id="50" w:name="_Toc258940900"/>
      <w:r>
        <w:rPr>
          <w:lang w:val="en-US"/>
        </w:rPr>
        <w:t>4.1.4</w:t>
      </w:r>
      <w:r>
        <w:rPr>
          <w:rFonts w:hint="cs"/>
          <w:rtl/>
          <w:lang w:val="en-US" w:bidi="ar-SY"/>
        </w:rPr>
        <w:tab/>
        <w:t>الاعتبارات المعمارية</w:t>
      </w:r>
      <w:bookmarkEnd w:id="50"/>
    </w:p>
    <w:p w:rsidR="00FB6739" w:rsidRDefault="00FB6739" w:rsidP="00FB6739">
      <w:pPr>
        <w:rPr>
          <w:rtl/>
          <w:lang w:val="en-US" w:bidi="ar-SY"/>
        </w:rPr>
      </w:pPr>
      <w:r>
        <w:rPr>
          <w:rFonts w:hint="cs"/>
          <w:rtl/>
          <w:lang w:val="en-US" w:bidi="ar-SY"/>
        </w:rPr>
        <w:t xml:space="preserve">من بين التقاليد التي تقوم عليها الاتصالات التقليدية هو أنها تبنى على أساس العديد من التراتبات. وهناك جانبان: أحدهما يختص بالأسس التقنية مثل الشبكة المادية وشبكة النقل وشبكة الخدمة وما إلى ذلك، والآخر يختص بأسس التوزيع الهندسي مثل شبكة النفاذ البعيد وشبكة النفاذ والشبكة الإقليمية والشبكة الوطنية وما إلى ذلك. وهذه التراتبات تكون معنية عادة ليس فقط لأغراض التركيب والتشغيل ولكن لتطورات النظام أيضاً. وهذه التراتبات مجهزة جيداً بعملية توفير الخدمة القائمة على الهاتف التقليدي وبتشغيل الشبكة، أي تقوم على أرقام التوصية </w:t>
      </w:r>
      <w:r>
        <w:rPr>
          <w:lang w:val="en-US" w:bidi="ar-SY"/>
        </w:rPr>
        <w:t>E.164</w:t>
      </w:r>
      <w:r>
        <w:rPr>
          <w:rFonts w:hint="cs"/>
          <w:rtl/>
          <w:lang w:val="en-US" w:bidi="ar-SY"/>
        </w:rPr>
        <w:t>.</w:t>
      </w:r>
    </w:p>
    <w:p w:rsidR="00FB6739" w:rsidRDefault="00FB6739" w:rsidP="00303DC0">
      <w:pPr>
        <w:rPr>
          <w:rtl/>
          <w:lang w:val="en-US" w:bidi="ar-SY"/>
        </w:rPr>
      </w:pPr>
      <w:r>
        <w:rPr>
          <w:rFonts w:hint="cs"/>
          <w:rtl/>
          <w:lang w:val="en-US" w:bidi="ar-SY"/>
        </w:rPr>
        <w:t xml:space="preserve">بيد أن هذه التراتبات أصبحت تمثل اختناقات، خاصة عند التزويد بالتوصيلية من طرف إلى طرف على الوجه الأمثل وعند تناول التسيير بصورة فعالة تراعي السمات المختلفة لبروتوكول الإنترنت مثل استعمال عناوين صريحة وتسيير دينامي. ومن ثم تخضع التراتبات التقليدية لعملية الإعداد لبنية تحتية تقوم على بروتوكول الإنترنت. ويبين الشكل </w:t>
      </w:r>
      <w:r w:rsidR="00303DC0">
        <w:rPr>
          <w:lang w:val="en-US" w:bidi="ar-SY"/>
        </w:rPr>
        <w:t>2-4</w:t>
      </w:r>
      <w:r>
        <w:rPr>
          <w:rFonts w:hint="cs"/>
          <w:rtl/>
          <w:lang w:val="en-US" w:bidi="ar-SY"/>
        </w:rPr>
        <w:t xml:space="preserve"> أدناه نموذج معمارية لشبكات الاتصالات التقليدية.</w:t>
      </w:r>
    </w:p>
    <w:p w:rsidR="008B5FB5" w:rsidRDefault="008B5FB5" w:rsidP="00E1407F">
      <w:pPr>
        <w:spacing w:before="0" w:line="120" w:lineRule="auto"/>
        <w:rPr>
          <w:rtl/>
          <w:lang w:val="en-US" w:bidi="ar-EG"/>
        </w:rPr>
      </w:pPr>
    </w:p>
    <w:p w:rsidR="008B5FB5" w:rsidRPr="008B5FB5" w:rsidRDefault="008B5FB5" w:rsidP="00E1407F">
      <w:pPr>
        <w:pStyle w:val="figure0"/>
        <w:rPr>
          <w:rtl/>
          <w:lang w:val="en-US" w:bidi="ar-EG"/>
        </w:rPr>
      </w:pPr>
      <w:bookmarkStart w:id="51" w:name="_Toc259106642"/>
      <w:r w:rsidRPr="008B5FB5">
        <w:rPr>
          <w:rFonts w:hint="cs"/>
          <w:rtl/>
          <w:lang w:val="en-US" w:bidi="ar-SY"/>
        </w:rPr>
        <w:t xml:space="preserve">الشكل </w:t>
      </w:r>
      <w:r w:rsidRPr="008B5FB5">
        <w:rPr>
          <w:lang w:val="en-US" w:bidi="ar-SY"/>
        </w:rPr>
        <w:t>2-4</w:t>
      </w:r>
      <w:r w:rsidR="00303DC0">
        <w:rPr>
          <w:rFonts w:hint="cs"/>
          <w:rtl/>
          <w:lang w:val="en-US" w:bidi="ar-SY"/>
        </w:rPr>
        <w:t>: نموذج معمارية عامة</w:t>
      </w:r>
      <w:r w:rsidRPr="008B5FB5">
        <w:rPr>
          <w:rFonts w:hint="cs"/>
          <w:rtl/>
          <w:lang w:val="en-US" w:bidi="ar-SY"/>
        </w:rPr>
        <w:t xml:space="preserve"> لشبكات الاتصالات التقليدية</w:t>
      </w:r>
      <w:bookmarkEnd w:id="51"/>
    </w:p>
    <w:p w:rsidR="008B5FB5" w:rsidRDefault="008B5FB5" w:rsidP="00FB6739">
      <w:pPr>
        <w:spacing w:before="0"/>
        <w:rPr>
          <w:rtl/>
          <w:lang w:val="en-US" w:bidi="ar-SY"/>
        </w:rPr>
      </w:pPr>
    </w:p>
    <w:p w:rsidR="00FB6739" w:rsidRDefault="00FB6739" w:rsidP="00FB6739">
      <w:pPr>
        <w:tabs>
          <w:tab w:val="clear" w:pos="794"/>
          <w:tab w:val="clear" w:pos="1191"/>
          <w:tab w:val="clear" w:pos="1588"/>
          <w:tab w:val="clear" w:pos="1985"/>
        </w:tabs>
        <w:overflowPunct/>
        <w:autoSpaceDE/>
        <w:autoSpaceDN/>
        <w:bidi w:val="0"/>
        <w:adjustRightInd/>
        <w:spacing w:before="0" w:line="240" w:lineRule="auto"/>
        <w:jc w:val="left"/>
        <w:textAlignment w:val="auto"/>
        <w:rPr>
          <w:lang w:val="en-US" w:bidi="ar-SY"/>
        </w:rPr>
      </w:pPr>
    </w:p>
    <w:p w:rsidR="00FB6739" w:rsidRDefault="00A0320B" w:rsidP="00FB6739">
      <w:pPr>
        <w:jc w:val="center"/>
        <w:rPr>
          <w:rtl/>
          <w:lang w:val="en-US" w:bidi="ar-SY"/>
        </w:rPr>
      </w:pPr>
      <w:r>
        <w:rPr>
          <w:noProof/>
          <w:rtl/>
          <w:lang w:val="en-US" w:eastAsia="zh-CN"/>
        </w:rPr>
        <w:pict>
          <v:group id="_x0000_s49976" style="position:absolute;left:0;text-align:left;margin-left:51.35pt;margin-top:-.3pt;width:256.7pt;height:244.1pt;z-index:251718656" coordorigin="2161,1298" coordsize="5134,4882">
            <v:shape id="_x0000_s49977" type="#_x0000_t202" style="position:absolute;left:3232;top:1893;width:1651;height:330" o:allowincell="f" fillcolor="white [3212]" stroked="f">
              <v:textbox style="mso-next-textbox:#_x0000_s49977" inset="0,0,0,0">
                <w:txbxContent>
                  <w:p w:rsidR="00A520AA" w:rsidRPr="002C5E6C" w:rsidRDefault="00A520AA" w:rsidP="00FB6739">
                    <w:pPr>
                      <w:spacing w:before="0" w:line="168" w:lineRule="auto"/>
                      <w:jc w:val="center"/>
                      <w:rPr>
                        <w:color w:val="FF9900"/>
                        <w:lang w:bidi="ar-SY"/>
                      </w:rPr>
                    </w:pPr>
                    <w:r w:rsidRPr="002C5E6C">
                      <w:rPr>
                        <w:rFonts w:hint="cs"/>
                        <w:color w:val="FF9900"/>
                        <w:rtl/>
                        <w:lang w:bidi="ar-SY"/>
                      </w:rPr>
                      <w:t>الطبقة الوطنية</w:t>
                    </w:r>
                  </w:p>
                </w:txbxContent>
              </v:textbox>
            </v:shape>
            <v:shape id="_x0000_s49978" type="#_x0000_t202" style="position:absolute;left:2952;top:2791;width:1680;height:330" o:allowincell="f" fillcolor="white [3212]" stroked="f">
              <v:textbox style="mso-next-textbox:#_x0000_s49978" inset="0,0,0,0">
                <w:txbxContent>
                  <w:p w:rsidR="00A520AA" w:rsidRPr="002C5E6C" w:rsidRDefault="00A520AA" w:rsidP="00FB6739">
                    <w:pPr>
                      <w:spacing w:before="0" w:line="168" w:lineRule="auto"/>
                      <w:jc w:val="center"/>
                      <w:rPr>
                        <w:color w:val="FF9900"/>
                        <w:lang w:bidi="ar-SY"/>
                      </w:rPr>
                    </w:pPr>
                    <w:r w:rsidRPr="002C5E6C">
                      <w:rPr>
                        <w:rFonts w:hint="cs"/>
                        <w:color w:val="FF9900"/>
                        <w:rtl/>
                        <w:lang w:bidi="ar-SY"/>
                      </w:rPr>
                      <w:t xml:space="preserve">الطبقة </w:t>
                    </w:r>
                    <w:r>
                      <w:rPr>
                        <w:rFonts w:hint="cs"/>
                        <w:color w:val="FF9900"/>
                        <w:rtl/>
                        <w:lang w:bidi="ar-SY"/>
                      </w:rPr>
                      <w:t>الإقليمية</w:t>
                    </w:r>
                  </w:p>
                </w:txbxContent>
              </v:textbox>
            </v:shape>
            <v:shape id="_x0000_s49979" type="#_x0000_t202" style="position:absolute;left:2839;top:3631;width:968;height:578" o:allowincell="f" fillcolor="white [3212]" stroked="f">
              <v:textbox style="mso-next-textbox:#_x0000_s49979" inset="0,0,0,0">
                <w:txbxContent>
                  <w:p w:rsidR="00A520AA" w:rsidRPr="002C5E6C" w:rsidRDefault="00A520AA" w:rsidP="00FB6739">
                    <w:pPr>
                      <w:spacing w:before="0" w:line="168" w:lineRule="auto"/>
                      <w:jc w:val="center"/>
                      <w:rPr>
                        <w:color w:val="00B050"/>
                        <w:lang w:bidi="ar-SY"/>
                      </w:rPr>
                    </w:pPr>
                    <w:r>
                      <w:rPr>
                        <w:rFonts w:hint="cs"/>
                        <w:color w:val="00B050"/>
                        <w:rtl/>
                        <w:lang w:bidi="ar-SY"/>
                      </w:rPr>
                      <w:t xml:space="preserve">طبقة </w:t>
                    </w:r>
                    <w:r w:rsidRPr="002C5E6C">
                      <w:rPr>
                        <w:rFonts w:hint="cs"/>
                        <w:color w:val="00B050"/>
                        <w:rtl/>
                        <w:lang w:bidi="ar-SY"/>
                      </w:rPr>
                      <w:t>البدالة المحلية</w:t>
                    </w:r>
                  </w:p>
                </w:txbxContent>
              </v:textbox>
            </v:shape>
            <v:shape id="_x0000_s49980" type="#_x0000_t202" style="position:absolute;left:2161;top:4488;width:1380;height:582" o:allowincell="f" fillcolor="white [3212]" stroked="f">
              <v:textbox style="mso-next-textbox:#_x0000_s49980" inset="0,0,0,0">
                <w:txbxContent>
                  <w:p w:rsidR="00A520AA" w:rsidRDefault="00A520AA" w:rsidP="00FB6739">
                    <w:pPr>
                      <w:spacing w:before="0" w:line="168" w:lineRule="auto"/>
                      <w:jc w:val="center"/>
                      <w:rPr>
                        <w:color w:val="00B050"/>
                        <w:rtl/>
                        <w:lang w:bidi="ar-SY"/>
                      </w:rPr>
                    </w:pPr>
                    <w:r>
                      <w:rPr>
                        <w:rFonts w:hint="cs"/>
                        <w:color w:val="00B050"/>
                        <w:rtl/>
                        <w:lang w:bidi="ar-SY"/>
                      </w:rPr>
                      <w:t>طبقة</w:t>
                    </w:r>
                  </w:p>
                  <w:p w:rsidR="00A520AA" w:rsidRPr="002C5E6C" w:rsidRDefault="00A520AA" w:rsidP="00FB6739">
                    <w:pPr>
                      <w:spacing w:before="0" w:line="168" w:lineRule="auto"/>
                      <w:jc w:val="center"/>
                      <w:rPr>
                        <w:color w:val="00B050"/>
                        <w:lang w:bidi="ar-SY"/>
                      </w:rPr>
                    </w:pPr>
                    <w:r>
                      <w:rPr>
                        <w:rFonts w:hint="cs"/>
                        <w:color w:val="00B050"/>
                        <w:rtl/>
                        <w:lang w:bidi="ar-SY"/>
                      </w:rPr>
                      <w:t>المستعمل البعيد</w:t>
                    </w:r>
                  </w:p>
                </w:txbxContent>
              </v:textbox>
            </v:shape>
            <v:shape id="_x0000_s49981" type="#_x0000_t202" style="position:absolute;left:2432;top:5745;width:1664;height:435" o:allowincell="f" fillcolor="white [3212]" stroked="f">
              <v:textbox style="mso-next-textbox:#_x0000_s49981" inset="0,0,0,0">
                <w:txbxContent>
                  <w:p w:rsidR="00A520AA" w:rsidRPr="003221FF" w:rsidRDefault="00A520AA" w:rsidP="00FB6739">
                    <w:pPr>
                      <w:spacing w:before="0" w:line="168" w:lineRule="auto"/>
                      <w:jc w:val="center"/>
                      <w:rPr>
                        <w:color w:val="1E2078"/>
                        <w:lang w:bidi="ar-SY"/>
                      </w:rPr>
                    </w:pPr>
                    <w:r w:rsidRPr="003221FF">
                      <w:rPr>
                        <w:rFonts w:hint="cs"/>
                        <w:color w:val="1E2078"/>
                        <w:rtl/>
                        <w:lang w:bidi="ar-SY"/>
                      </w:rPr>
                      <w:t>طبقة العملاء</w:t>
                    </w:r>
                  </w:p>
                </w:txbxContent>
              </v:textbox>
            </v:shape>
            <v:shape id="_x0000_s49982" type="#_x0000_t202" style="position:absolute;left:5488;top:1349;width:1807;height:218" o:allowincell="f" fillcolor="white [3212]" strokecolor="white [3212]">
              <v:textbox style="mso-next-textbox:#_x0000_s49982" inset="0,0,0,0">
                <w:txbxContent>
                  <w:p w:rsidR="00A520AA" w:rsidRPr="003221FF" w:rsidRDefault="00A520AA" w:rsidP="00FB6739">
                    <w:pPr>
                      <w:spacing w:before="0" w:line="120" w:lineRule="auto"/>
                      <w:rPr>
                        <w:lang w:bidi="ar-SY"/>
                      </w:rPr>
                    </w:pPr>
                  </w:p>
                </w:txbxContent>
              </v:textbox>
            </v:shape>
            <v:shape id="_x0000_s49983" type="#_x0000_t202" style="position:absolute;left:5533;top:1298;width:1530;height:338" o:allowincell="f" filled="f" fillcolor="white [3212]" strokecolor="white [3212]">
              <v:textbox style="mso-next-textbox:#_x0000_s49983" inset="0,0,0,0">
                <w:txbxContent>
                  <w:p w:rsidR="00A520AA" w:rsidRPr="005B3E3D" w:rsidRDefault="00A520AA" w:rsidP="00FB6739">
                    <w:pPr>
                      <w:spacing w:before="0" w:line="168" w:lineRule="auto"/>
                      <w:jc w:val="center"/>
                      <w:rPr>
                        <w:lang w:bidi="ar-SY"/>
                      </w:rPr>
                    </w:pPr>
                    <w:r w:rsidRPr="005B3E3D">
                      <w:rPr>
                        <w:rFonts w:hint="cs"/>
                        <w:rtl/>
                      </w:rPr>
                      <w:t>شبكة عبور</w:t>
                    </w:r>
                  </w:p>
                </w:txbxContent>
              </v:textbox>
            </v:shape>
          </v:group>
        </w:pict>
      </w:r>
      <w:r w:rsidR="00FB6739" w:rsidRPr="000729CA">
        <w:rPr>
          <w:rFonts w:hint="cs"/>
          <w:noProof/>
          <w:rtl/>
          <w:lang w:val="en-US" w:eastAsia="zh-CN"/>
        </w:rPr>
        <w:drawing>
          <wp:anchor distT="0" distB="0" distL="114300" distR="114300" simplePos="0" relativeHeight="251717632" behindDoc="0" locked="0" layoutInCell="1" allowOverlap="1">
            <wp:simplePos x="0" y="0"/>
            <wp:positionH relativeFrom="column">
              <wp:posOffset>889636</wp:posOffset>
            </wp:positionH>
            <wp:positionV relativeFrom="paragraph">
              <wp:posOffset>-85090</wp:posOffset>
            </wp:positionV>
            <wp:extent cx="3819525" cy="3162300"/>
            <wp:effectExtent l="0" t="0" r="9525" b="0"/>
            <wp:wrapNone/>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cstate="print"/>
                    <a:srcRect/>
                    <a:stretch>
                      <a:fillRect/>
                    </a:stretch>
                  </pic:blipFill>
                  <pic:spPr bwMode="auto">
                    <a:xfrm>
                      <a:off x="0" y="0"/>
                      <a:ext cx="3819525" cy="3162300"/>
                    </a:xfrm>
                    <a:prstGeom prst="rect">
                      <a:avLst/>
                    </a:prstGeom>
                    <a:noFill/>
                    <a:ln w="9525">
                      <a:noFill/>
                      <a:miter lim="800000"/>
                      <a:headEnd/>
                      <a:tailEnd/>
                    </a:ln>
                  </pic:spPr>
                </pic:pic>
              </a:graphicData>
            </a:graphic>
          </wp:anchor>
        </w:drawing>
      </w:r>
    </w:p>
    <w:p w:rsidR="00FB6739" w:rsidRDefault="00FB6739" w:rsidP="00FB6739">
      <w:pPr>
        <w:jc w:val="center"/>
        <w:rPr>
          <w:rtl/>
          <w:lang w:val="en-US" w:bidi="ar-SY"/>
        </w:rPr>
      </w:pPr>
    </w:p>
    <w:p w:rsidR="00FB6739" w:rsidRDefault="00FB6739" w:rsidP="00FB6739">
      <w:pPr>
        <w:rPr>
          <w:rtl/>
          <w:lang w:val="en-US" w:bidi="ar-SY"/>
        </w:rPr>
      </w:pPr>
    </w:p>
    <w:p w:rsidR="00FB6739" w:rsidRPr="00D84BC1" w:rsidRDefault="00FB6739" w:rsidP="00FB6739">
      <w:pPr>
        <w:jc w:val="center"/>
        <w:rPr>
          <w:rtl/>
          <w:lang w:val="en-US" w:bidi="ar-SY"/>
        </w:rPr>
      </w:pPr>
    </w:p>
    <w:p w:rsidR="00FB6739" w:rsidRPr="00561E81" w:rsidRDefault="00FB6739" w:rsidP="00FB6739">
      <w:pPr>
        <w:rPr>
          <w:rtl/>
          <w:lang w:val="en-US" w:bidi="ar-SY"/>
        </w:rPr>
      </w:pPr>
    </w:p>
    <w:p w:rsidR="00FB6739" w:rsidRDefault="00FB6739" w:rsidP="00FB6739">
      <w:pPr>
        <w:rPr>
          <w:rtl/>
          <w:lang w:val="en-US" w:bidi="ar-SY"/>
        </w:rPr>
      </w:pPr>
    </w:p>
    <w:p w:rsidR="00FB6739" w:rsidRDefault="00FB6739" w:rsidP="00FB6739">
      <w:pPr>
        <w:rPr>
          <w:rtl/>
          <w:lang w:val="en-US" w:bidi="ar-SY"/>
        </w:rPr>
      </w:pPr>
    </w:p>
    <w:p w:rsidR="00FB6739" w:rsidRDefault="00FB6739" w:rsidP="00FB6739">
      <w:pPr>
        <w:rPr>
          <w:rtl/>
          <w:lang w:val="en-US" w:bidi="ar-SY"/>
        </w:rPr>
      </w:pPr>
    </w:p>
    <w:p w:rsidR="00FB6739" w:rsidRDefault="00FB6739" w:rsidP="00FB6739">
      <w:pPr>
        <w:rPr>
          <w:rtl/>
          <w:lang w:val="en-US" w:bidi="ar-SY"/>
        </w:rPr>
      </w:pPr>
    </w:p>
    <w:p w:rsidR="00FB6739" w:rsidRDefault="00FB6739" w:rsidP="00FB6739">
      <w:pPr>
        <w:rPr>
          <w:rtl/>
          <w:lang w:val="en-US" w:bidi="ar-SY"/>
        </w:rPr>
      </w:pPr>
    </w:p>
    <w:p w:rsidR="00FB6739" w:rsidRDefault="00FB6739" w:rsidP="008B5FB5">
      <w:pPr>
        <w:pBdr>
          <w:bottom w:val="single" w:sz="18" w:space="1" w:color="auto"/>
        </w:pBdr>
        <w:spacing w:before="0"/>
        <w:rPr>
          <w:rtl/>
          <w:lang w:val="en-US" w:bidi="ar-SY"/>
        </w:rPr>
      </w:pPr>
    </w:p>
    <w:p w:rsidR="00FB6739" w:rsidRDefault="00FB6739" w:rsidP="008B5FB5">
      <w:pPr>
        <w:jc w:val="left"/>
        <w:rPr>
          <w:rtl/>
          <w:lang w:val="en-US" w:bidi="ar-SY"/>
        </w:rPr>
      </w:pPr>
    </w:p>
    <w:p w:rsidR="00FB6739" w:rsidRDefault="00FB6739" w:rsidP="00D50A25">
      <w:pPr>
        <w:spacing w:before="0"/>
        <w:rPr>
          <w:rtl/>
          <w:lang w:val="en-US" w:bidi="ar-SY"/>
        </w:rPr>
      </w:pPr>
      <w:r>
        <w:rPr>
          <w:rFonts w:hint="cs"/>
          <w:rtl/>
          <w:lang w:val="en-US" w:bidi="ar-SY"/>
        </w:rPr>
        <w:t>وفيما يلي ملخص بالسمات الرئيسية التي يتسم بها نموذج المعمارية التقليدية:</w:t>
      </w:r>
    </w:p>
    <w:p w:rsidR="00FB6739" w:rsidRPr="00395995" w:rsidRDefault="00D50A25" w:rsidP="00D50A25">
      <w:pPr>
        <w:pStyle w:val="enumlev1"/>
        <w:rPr>
          <w:rtl/>
          <w:lang w:bidi="ar-SY"/>
        </w:rPr>
      </w:pPr>
      <w:r>
        <w:rPr>
          <w:rFonts w:hint="cs"/>
          <w:lang w:bidi="ar-SY"/>
        </w:rPr>
        <w:sym w:font="Symbol" w:char="F0B7"/>
      </w:r>
      <w:r>
        <w:rPr>
          <w:rFonts w:hint="cs"/>
          <w:rtl/>
          <w:lang w:bidi="ar-SY"/>
        </w:rPr>
        <w:tab/>
      </w:r>
      <w:r w:rsidR="00FB6739" w:rsidRPr="00395995">
        <w:rPr>
          <w:rFonts w:hint="cs"/>
          <w:rtl/>
          <w:lang w:bidi="ar-SY"/>
        </w:rPr>
        <w:t xml:space="preserve">طبوغرافيا تراتبية ذات </w:t>
      </w:r>
      <w:r w:rsidR="00FB6739" w:rsidRPr="00395995">
        <w:rPr>
          <w:lang w:bidi="ar-SY"/>
        </w:rPr>
        <w:t>4</w:t>
      </w:r>
      <w:r w:rsidR="00FB6739" w:rsidRPr="00395995">
        <w:rPr>
          <w:rFonts w:hint="cs"/>
          <w:rtl/>
          <w:lang w:bidi="ar-SY"/>
        </w:rPr>
        <w:t xml:space="preserve"> إلى </w:t>
      </w:r>
      <w:r w:rsidR="00FB6739" w:rsidRPr="00395995">
        <w:rPr>
          <w:lang w:bidi="ar-SY"/>
        </w:rPr>
        <w:t>5</w:t>
      </w:r>
      <w:r w:rsidR="00FB6739" w:rsidRPr="00395995">
        <w:rPr>
          <w:rFonts w:hint="cs"/>
          <w:rtl/>
          <w:lang w:bidi="ar-SY"/>
        </w:rPr>
        <w:t xml:space="preserve"> طبقات مع التوصيلية للطبقة التالية ال</w:t>
      </w:r>
      <w:r w:rsidR="00FB6739">
        <w:rPr>
          <w:rFonts w:hint="cs"/>
          <w:rtl/>
          <w:lang w:bidi="ar-SY"/>
        </w:rPr>
        <w:t>أ</w:t>
      </w:r>
      <w:r w:rsidR="00FB6739" w:rsidRPr="00395995">
        <w:rPr>
          <w:rFonts w:hint="cs"/>
          <w:rtl/>
          <w:lang w:bidi="ar-SY"/>
        </w:rPr>
        <w:t>على وداخل كل طبقة حسب الاستمثال الاقتصادي</w:t>
      </w:r>
    </w:p>
    <w:p w:rsidR="00FB6739" w:rsidRPr="00395995" w:rsidRDefault="00D50A25" w:rsidP="00D50A25">
      <w:pPr>
        <w:pStyle w:val="enumlev1"/>
        <w:rPr>
          <w:rtl/>
          <w:lang w:bidi="ar-SY"/>
        </w:rPr>
      </w:pPr>
      <w:r>
        <w:rPr>
          <w:rFonts w:hint="cs"/>
          <w:lang w:bidi="ar-SY"/>
        </w:rPr>
        <w:sym w:font="Symbol" w:char="F0B7"/>
      </w:r>
      <w:r>
        <w:rPr>
          <w:rFonts w:hint="cs"/>
          <w:rtl/>
          <w:lang w:bidi="ar-SY"/>
        </w:rPr>
        <w:tab/>
      </w:r>
      <w:r w:rsidR="00FB6739" w:rsidRPr="00395995">
        <w:rPr>
          <w:rFonts w:hint="cs"/>
          <w:rtl/>
          <w:lang w:bidi="ar-SY"/>
        </w:rPr>
        <w:t>عدد العقد كدالة في الحركة الخارجة للبيانات وسعة العقد</w:t>
      </w:r>
    </w:p>
    <w:p w:rsidR="00FB6739" w:rsidRPr="00395995" w:rsidRDefault="00D50A25" w:rsidP="00D50A25">
      <w:pPr>
        <w:pStyle w:val="enumlev1"/>
        <w:rPr>
          <w:rtl/>
          <w:lang w:bidi="ar-SY"/>
        </w:rPr>
      </w:pPr>
      <w:r>
        <w:rPr>
          <w:rFonts w:hint="cs"/>
          <w:lang w:bidi="ar-SY"/>
        </w:rPr>
        <w:sym w:font="Symbol" w:char="F0B7"/>
      </w:r>
      <w:r>
        <w:rPr>
          <w:rFonts w:hint="cs"/>
          <w:rtl/>
          <w:lang w:bidi="ar-SY"/>
        </w:rPr>
        <w:tab/>
      </w:r>
      <w:r w:rsidR="00FB6739" w:rsidRPr="00395995">
        <w:rPr>
          <w:rFonts w:hint="cs"/>
          <w:rtl/>
          <w:lang w:bidi="ar-SY"/>
        </w:rPr>
        <w:t>تداول الخدمة ل</w:t>
      </w:r>
      <w:r w:rsidR="00FB6739">
        <w:rPr>
          <w:rFonts w:hint="cs"/>
          <w:rtl/>
          <w:lang w:bidi="ar-SY"/>
        </w:rPr>
        <w:t>أ</w:t>
      </w:r>
      <w:r w:rsidR="00FB6739" w:rsidRPr="00395995">
        <w:rPr>
          <w:rFonts w:hint="cs"/>
          <w:rtl/>
          <w:lang w:bidi="ar-SY"/>
        </w:rPr>
        <w:t>غراض الوسائط والتشوير والتحكم عند جميع عقد البدالة</w:t>
      </w:r>
    </w:p>
    <w:p w:rsidR="00FB6739" w:rsidRPr="00395995" w:rsidRDefault="00D50A25" w:rsidP="00D50A25">
      <w:pPr>
        <w:pStyle w:val="enumlev1"/>
        <w:rPr>
          <w:rtl/>
          <w:lang w:bidi="ar-SY"/>
        </w:rPr>
      </w:pPr>
      <w:r>
        <w:rPr>
          <w:rFonts w:hint="cs"/>
          <w:lang w:bidi="ar-SY"/>
        </w:rPr>
        <w:sym w:font="Symbol" w:char="F0B7"/>
      </w:r>
      <w:r>
        <w:rPr>
          <w:rFonts w:hint="cs"/>
          <w:rtl/>
          <w:lang w:bidi="ar-SY"/>
        </w:rPr>
        <w:tab/>
      </w:r>
      <w:r w:rsidR="00FB6739" w:rsidRPr="00395995">
        <w:rPr>
          <w:rFonts w:hint="cs"/>
          <w:rtl/>
          <w:lang w:bidi="ar-SY"/>
        </w:rPr>
        <w:t>جودة رفيعة مع معايير محددة جيداً لجودة الخدمة وقواعد هندسية عيارية</w:t>
      </w:r>
    </w:p>
    <w:p w:rsidR="00FB6739" w:rsidRDefault="00FB6739" w:rsidP="00FB6739">
      <w:pPr>
        <w:spacing w:before="240"/>
        <w:rPr>
          <w:rtl/>
          <w:lang w:val="en-US" w:bidi="ar-SY"/>
        </w:rPr>
      </w:pPr>
      <w:r>
        <w:rPr>
          <w:rFonts w:hint="cs"/>
          <w:rtl/>
          <w:lang w:val="en-US" w:bidi="ar-SY"/>
        </w:rPr>
        <w:lastRenderedPageBreak/>
        <w:t>ومع العمل على الحفاظ على السمات الجيدة للبيئة التحتية القائمة، يتعين تحسين بعض السمات لمواكبة اتجاه التحول. والجوانب التالية ينبغي مراعاتها في هذا الصدد.</w:t>
      </w:r>
    </w:p>
    <w:p w:rsidR="00FB6739" w:rsidRDefault="00D50A25" w:rsidP="00D50A25">
      <w:pPr>
        <w:pStyle w:val="enumlev1"/>
        <w:rPr>
          <w:lang w:bidi="ar-SY"/>
        </w:rPr>
      </w:pPr>
      <w:r>
        <w:rPr>
          <w:rFonts w:hint="cs"/>
          <w:lang w:bidi="ar-SY"/>
        </w:rPr>
        <w:sym w:font="Symbol" w:char="F0B7"/>
      </w:r>
      <w:r>
        <w:rPr>
          <w:rFonts w:hint="cs"/>
          <w:rtl/>
          <w:lang w:bidi="ar-SY"/>
        </w:rPr>
        <w:tab/>
      </w:r>
      <w:r w:rsidR="00FB6739">
        <w:rPr>
          <w:rFonts w:hint="cs"/>
          <w:rtl/>
          <w:lang w:bidi="ar-SY"/>
        </w:rPr>
        <w:t>عدد أقل من عقد ووصلات الشبكة نتيجة للسعة الأعلى للأنظمة (رتبة واحدة للمقدار)</w:t>
      </w:r>
    </w:p>
    <w:p w:rsidR="00FB6739" w:rsidRDefault="00D50A25" w:rsidP="00D50A25">
      <w:pPr>
        <w:pStyle w:val="enumlev1"/>
        <w:rPr>
          <w:lang w:bidi="ar-SY"/>
        </w:rPr>
      </w:pPr>
      <w:r>
        <w:rPr>
          <w:rFonts w:hint="cs"/>
          <w:lang w:bidi="ar-SY"/>
        </w:rPr>
        <w:sym w:font="Symbol" w:char="F0B7"/>
      </w:r>
      <w:r>
        <w:rPr>
          <w:rFonts w:hint="cs"/>
          <w:rtl/>
          <w:lang w:bidi="ar-SY"/>
        </w:rPr>
        <w:tab/>
      </w:r>
      <w:r w:rsidR="00FB6739">
        <w:rPr>
          <w:rFonts w:hint="cs"/>
          <w:rtl/>
          <w:lang w:bidi="ar-SY"/>
        </w:rPr>
        <w:t>نفس الدرجة على مستوى النفاذ نتيجة للموقع المتشابه للعملاء.</w:t>
      </w:r>
    </w:p>
    <w:p w:rsidR="00FB6739" w:rsidRDefault="00D50A25" w:rsidP="00D50A25">
      <w:pPr>
        <w:pStyle w:val="enumlev1"/>
        <w:rPr>
          <w:lang w:bidi="ar-SY"/>
        </w:rPr>
      </w:pPr>
      <w:r>
        <w:rPr>
          <w:rFonts w:hint="cs"/>
          <w:lang w:bidi="ar-SY"/>
        </w:rPr>
        <w:sym w:font="Symbol" w:char="F0B7"/>
      </w:r>
      <w:r>
        <w:rPr>
          <w:rFonts w:hint="cs"/>
          <w:rtl/>
          <w:lang w:bidi="ar-SY"/>
        </w:rPr>
        <w:tab/>
      </w:r>
      <w:r w:rsidR="00FB6739">
        <w:rPr>
          <w:rFonts w:hint="cs"/>
          <w:rtl/>
          <w:lang w:bidi="ar-SY"/>
        </w:rPr>
        <w:t>توصيلية طبوغرافية أعلى للعقد والمسيرات ذات السعات العالية نتيجة للأمن</w:t>
      </w:r>
    </w:p>
    <w:p w:rsidR="00FB6739" w:rsidRDefault="00D50A25" w:rsidP="00D50A25">
      <w:pPr>
        <w:pStyle w:val="enumlev1"/>
        <w:rPr>
          <w:lang w:bidi="ar-SY"/>
        </w:rPr>
      </w:pPr>
      <w:r>
        <w:rPr>
          <w:rFonts w:hint="cs"/>
          <w:lang w:bidi="ar-SY"/>
        </w:rPr>
        <w:sym w:font="Symbol" w:char="F0B7"/>
      </w:r>
      <w:r>
        <w:rPr>
          <w:rFonts w:hint="cs"/>
          <w:rtl/>
          <w:lang w:bidi="ar-SY"/>
        </w:rPr>
        <w:tab/>
      </w:r>
      <w:r w:rsidR="00FB6739">
        <w:rPr>
          <w:rFonts w:hint="cs"/>
          <w:rtl/>
          <w:lang w:bidi="ar-SY"/>
        </w:rPr>
        <w:t>مستوى عال من الحماية والتنوع في المسيرات/المصادر في كل الأنظمة عالية السعة على المستويين الوظيفي والمادي</w:t>
      </w:r>
    </w:p>
    <w:p w:rsidR="00FB6739" w:rsidRDefault="00FB6739" w:rsidP="00FB6739">
      <w:pPr>
        <w:rPr>
          <w:rtl/>
          <w:lang w:val="en-US" w:bidi="ar-SY"/>
        </w:rPr>
      </w:pPr>
      <w:r>
        <w:rPr>
          <w:rFonts w:hint="cs"/>
          <w:rtl/>
          <w:lang w:val="en-US" w:bidi="ar-SY"/>
        </w:rPr>
        <w:t xml:space="preserve">ومع مراعاة الأسس المنطقية أعلاه، يتوقع أن تبنى البنية التحتية الجديدة بمعمارية أبسط من تلك القائمة. ويعد الشكل </w:t>
      </w:r>
      <w:r>
        <w:rPr>
          <w:lang w:val="en-US" w:bidi="ar-SY"/>
        </w:rPr>
        <w:t>3-4</w:t>
      </w:r>
      <w:r>
        <w:rPr>
          <w:rFonts w:hint="cs"/>
          <w:rtl/>
          <w:lang w:val="en-US" w:bidi="ar-SY"/>
        </w:rPr>
        <w:t xml:space="preserve"> أدناه مثالاً لهذا التوقع.</w:t>
      </w:r>
    </w:p>
    <w:p w:rsidR="00811082" w:rsidRDefault="00811082" w:rsidP="00E1407F">
      <w:pPr>
        <w:spacing w:before="0" w:line="120" w:lineRule="auto"/>
        <w:rPr>
          <w:rtl/>
          <w:lang w:val="en-US" w:bidi="ar-EG"/>
        </w:rPr>
      </w:pPr>
    </w:p>
    <w:p w:rsidR="00811082" w:rsidRPr="00811082" w:rsidRDefault="00811082" w:rsidP="00E1407F">
      <w:pPr>
        <w:pStyle w:val="figure0"/>
        <w:spacing w:before="0"/>
        <w:rPr>
          <w:rtl/>
          <w:lang w:val="en-US" w:bidi="ar-EG"/>
        </w:rPr>
      </w:pPr>
      <w:bookmarkStart w:id="52" w:name="_Toc259106643"/>
      <w:r w:rsidRPr="00811082">
        <w:rPr>
          <w:rFonts w:hint="cs"/>
          <w:rtl/>
          <w:lang w:val="en-US" w:bidi="ar-SY"/>
        </w:rPr>
        <w:t xml:space="preserve">الشكل </w:t>
      </w:r>
      <w:r w:rsidRPr="00811082">
        <w:rPr>
          <w:lang w:val="en-US" w:bidi="ar-SY"/>
        </w:rPr>
        <w:t>3-4</w:t>
      </w:r>
      <w:r w:rsidRPr="00811082">
        <w:rPr>
          <w:rFonts w:hint="cs"/>
          <w:rtl/>
          <w:lang w:val="en-US" w:bidi="ar-SY"/>
        </w:rPr>
        <w:t>: أسلوب تحسين الجانب المعماري</w:t>
      </w:r>
      <w:bookmarkEnd w:id="52"/>
    </w:p>
    <w:p w:rsidR="00FB6739" w:rsidRDefault="00FB6739" w:rsidP="00811082">
      <w:pPr>
        <w:tabs>
          <w:tab w:val="clear" w:pos="794"/>
          <w:tab w:val="clear" w:pos="1191"/>
          <w:tab w:val="clear" w:pos="1588"/>
          <w:tab w:val="clear" w:pos="1985"/>
        </w:tabs>
        <w:overflowPunct/>
        <w:autoSpaceDE/>
        <w:autoSpaceDN/>
        <w:bidi w:val="0"/>
        <w:adjustRightInd/>
        <w:spacing w:before="0" w:line="240" w:lineRule="auto"/>
        <w:jc w:val="left"/>
        <w:textAlignment w:val="auto"/>
        <w:rPr>
          <w:lang w:val="en-US" w:bidi="ar-SY"/>
        </w:rPr>
      </w:pPr>
    </w:p>
    <w:p w:rsidR="00FB6739" w:rsidRDefault="00A0320B" w:rsidP="00FB6739">
      <w:pPr>
        <w:jc w:val="center"/>
        <w:rPr>
          <w:noProof/>
          <w:rtl/>
          <w:lang w:val="en-US" w:eastAsia="zh-CN"/>
        </w:rPr>
      </w:pPr>
      <w:r>
        <w:rPr>
          <w:noProof/>
          <w:rtl/>
          <w:lang w:val="en-US" w:eastAsia="zh-CN"/>
        </w:rPr>
        <w:pict>
          <v:group id="_x0000_s49984" style="position:absolute;left:0;text-align:left;margin-left:-7.9pt;margin-top:7.2pt;width:208.05pt;height:129.15pt;z-index:251720704" coordorigin="976,1448" coordsize="4161,2583">
            <v:shape id="_x0000_s49985" type="#_x0000_t202" style="position:absolute;left:1853;top:1872;width:1494;height:330" o:allowincell="f" fillcolor="white [3212]" stroked="f">
              <v:textbox style="mso-next-textbox:#_x0000_s49985" inset="0,0,0,0">
                <w:txbxContent>
                  <w:p w:rsidR="00A520AA" w:rsidRPr="00EE59AB" w:rsidRDefault="00A520AA" w:rsidP="00FB6739">
                    <w:pPr>
                      <w:spacing w:before="0" w:line="168" w:lineRule="auto"/>
                      <w:jc w:val="center"/>
                      <w:rPr>
                        <w:color w:val="FF9900"/>
                        <w:sz w:val="15"/>
                        <w:szCs w:val="22"/>
                        <w:lang w:bidi="ar-SY"/>
                      </w:rPr>
                    </w:pPr>
                    <w:r w:rsidRPr="00EE59AB">
                      <w:rPr>
                        <w:rFonts w:hint="cs"/>
                        <w:color w:val="FF9900"/>
                        <w:sz w:val="15"/>
                        <w:szCs w:val="22"/>
                        <w:rtl/>
                        <w:lang w:bidi="ar-SY"/>
                      </w:rPr>
                      <w:t>الطبقة الوطنية</w:t>
                    </w:r>
                  </w:p>
                </w:txbxContent>
              </v:textbox>
            </v:shape>
            <v:shape id="_x0000_s49986" type="#_x0000_t202" style="position:absolute;left:1436;top:2363;width:1680;height:330" o:allowincell="f" fillcolor="white [3212]" stroked="f">
              <v:textbox style="mso-next-textbox:#_x0000_s49986" inset="0,0,0,0">
                <w:txbxContent>
                  <w:p w:rsidR="00A520AA" w:rsidRPr="00EE59AB" w:rsidRDefault="00A520AA" w:rsidP="00FB6739">
                    <w:pPr>
                      <w:spacing w:before="0" w:line="168" w:lineRule="auto"/>
                      <w:jc w:val="center"/>
                      <w:rPr>
                        <w:color w:val="FF9900"/>
                        <w:sz w:val="15"/>
                        <w:szCs w:val="22"/>
                        <w:lang w:bidi="ar-SY"/>
                      </w:rPr>
                    </w:pPr>
                    <w:r w:rsidRPr="00EE59AB">
                      <w:rPr>
                        <w:rFonts w:hint="cs"/>
                        <w:color w:val="FF9900"/>
                        <w:sz w:val="15"/>
                        <w:szCs w:val="22"/>
                        <w:rtl/>
                        <w:lang w:bidi="ar-SY"/>
                      </w:rPr>
                      <w:t>الطبقة الإقليمية</w:t>
                    </w:r>
                  </w:p>
                </w:txbxContent>
              </v:textbox>
            </v:shape>
            <v:shape id="_x0000_s49987" type="#_x0000_t202" style="position:absolute;left:1391;top:2812;width:968;height:578" o:allowincell="f" fillcolor="white [3212]" stroked="f">
              <v:textbox style="mso-next-textbox:#_x0000_s49987" inset="0,0,0,0">
                <w:txbxContent>
                  <w:p w:rsidR="00A520AA" w:rsidRPr="00EE59AB" w:rsidRDefault="00A520AA" w:rsidP="00FB6739">
                    <w:pPr>
                      <w:spacing w:before="0" w:line="168" w:lineRule="auto"/>
                      <w:jc w:val="center"/>
                      <w:rPr>
                        <w:sz w:val="15"/>
                        <w:szCs w:val="22"/>
                        <w:lang w:bidi="ar-SY"/>
                      </w:rPr>
                    </w:pPr>
                    <w:r w:rsidRPr="00EE59AB">
                      <w:rPr>
                        <w:rFonts w:hint="cs"/>
                        <w:sz w:val="15"/>
                        <w:szCs w:val="22"/>
                        <w:rtl/>
                        <w:lang w:bidi="ar-SY"/>
                      </w:rPr>
                      <w:t>طبقة البدالة المحلية</w:t>
                    </w:r>
                  </w:p>
                </w:txbxContent>
              </v:textbox>
            </v:shape>
            <v:shape id="_x0000_s49988" type="#_x0000_t202" style="position:absolute;left:976;top:3449;width:1177;height:582" o:allowincell="f" fillcolor="white [3212]" stroked="f">
              <v:textbox style="mso-next-textbox:#_x0000_s49988" inset="0,0,0,0">
                <w:txbxContent>
                  <w:p w:rsidR="00A520AA" w:rsidRPr="00EE59AB" w:rsidRDefault="00A520AA" w:rsidP="00FB6739">
                    <w:pPr>
                      <w:spacing w:before="0" w:line="168" w:lineRule="auto"/>
                      <w:jc w:val="center"/>
                      <w:rPr>
                        <w:color w:val="00B050"/>
                        <w:sz w:val="15"/>
                        <w:szCs w:val="22"/>
                        <w:rtl/>
                        <w:lang w:bidi="ar-SY"/>
                      </w:rPr>
                    </w:pPr>
                    <w:r w:rsidRPr="00EE59AB">
                      <w:rPr>
                        <w:rFonts w:hint="cs"/>
                        <w:color w:val="00B050"/>
                        <w:sz w:val="15"/>
                        <w:szCs w:val="22"/>
                        <w:rtl/>
                        <w:lang w:bidi="ar-SY"/>
                      </w:rPr>
                      <w:t>طبقة</w:t>
                    </w:r>
                  </w:p>
                  <w:p w:rsidR="00A520AA" w:rsidRPr="00EE59AB" w:rsidRDefault="00A520AA" w:rsidP="00FB6739">
                    <w:pPr>
                      <w:spacing w:before="0" w:line="168" w:lineRule="auto"/>
                      <w:jc w:val="center"/>
                      <w:rPr>
                        <w:color w:val="00B050"/>
                        <w:sz w:val="15"/>
                        <w:szCs w:val="22"/>
                        <w:lang w:bidi="ar-SY"/>
                      </w:rPr>
                    </w:pPr>
                    <w:r w:rsidRPr="00EE59AB">
                      <w:rPr>
                        <w:rFonts w:hint="cs"/>
                        <w:color w:val="00B050"/>
                        <w:sz w:val="15"/>
                        <w:szCs w:val="22"/>
                        <w:rtl/>
                        <w:lang w:bidi="ar-SY"/>
                      </w:rPr>
                      <w:t>المستعمل البعيد</w:t>
                    </w:r>
                  </w:p>
                </w:txbxContent>
              </v:textbox>
            </v:shape>
            <v:shape id="_x0000_s49989" type="#_x0000_t202" style="position:absolute;left:3705;top:1448;width:1432;height:216" o:allowincell="f" fillcolor="white [3212]" strokecolor="white [3212]">
              <v:textbox style="mso-next-textbox:#_x0000_s49989" inset="0,0,0,0">
                <w:txbxContent>
                  <w:p w:rsidR="00A520AA" w:rsidRPr="0094209C" w:rsidRDefault="00A520AA" w:rsidP="00FB6739">
                    <w:pPr>
                      <w:spacing w:before="0" w:line="144" w:lineRule="auto"/>
                      <w:jc w:val="center"/>
                      <w:rPr>
                        <w:sz w:val="15"/>
                        <w:szCs w:val="22"/>
                        <w:lang w:bidi="ar-SY"/>
                      </w:rPr>
                    </w:pPr>
                    <w:r w:rsidRPr="0094209C">
                      <w:rPr>
                        <w:rFonts w:hint="cs"/>
                        <w:sz w:val="15"/>
                        <w:szCs w:val="22"/>
                        <w:rtl/>
                      </w:rPr>
                      <w:t>شبكة عبور</w:t>
                    </w:r>
                  </w:p>
                </w:txbxContent>
              </v:textbox>
            </v:shape>
          </v:group>
        </w:pict>
      </w:r>
      <w:r w:rsidR="00FB6739">
        <w:rPr>
          <w:rFonts w:hint="cs"/>
          <w:noProof/>
          <w:rtl/>
          <w:lang w:val="en-US" w:eastAsia="zh-CN"/>
        </w:rPr>
        <w:drawing>
          <wp:anchor distT="0" distB="0" distL="114300" distR="114300" simplePos="0" relativeHeight="251719680" behindDoc="0" locked="0" layoutInCell="1" allowOverlap="1">
            <wp:simplePos x="0" y="0"/>
            <wp:positionH relativeFrom="column">
              <wp:posOffset>170496</wp:posOffset>
            </wp:positionH>
            <wp:positionV relativeFrom="paragraph">
              <wp:posOffset>53023</wp:posOffset>
            </wp:positionV>
            <wp:extent cx="5725160" cy="2867025"/>
            <wp:effectExtent l="0" t="0" r="8890" b="0"/>
            <wp:wrapNone/>
            <wp:docPr id="14" name="Picture 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2"/>
                    <pic:cNvPicPr>
                      <a:picLocks noChangeAspect="1" noChangeArrowheads="1"/>
                    </pic:cNvPicPr>
                  </pic:nvPicPr>
                  <pic:blipFill>
                    <a:blip r:embed="rId103" cstate="print"/>
                    <a:srcRect/>
                    <a:stretch>
                      <a:fillRect/>
                    </a:stretch>
                  </pic:blipFill>
                  <pic:spPr bwMode="auto">
                    <a:xfrm>
                      <a:off x="0" y="0"/>
                      <a:ext cx="5725160" cy="2867025"/>
                    </a:xfrm>
                    <a:prstGeom prst="rect">
                      <a:avLst/>
                    </a:prstGeom>
                    <a:noFill/>
                    <a:ln w="9525">
                      <a:noFill/>
                      <a:miter lim="800000"/>
                      <a:headEnd/>
                      <a:tailEnd/>
                    </a:ln>
                  </pic:spPr>
                </pic:pic>
              </a:graphicData>
            </a:graphic>
          </wp:anchor>
        </w:drawing>
      </w:r>
    </w:p>
    <w:p w:rsidR="00FB6739" w:rsidRDefault="00FB6739" w:rsidP="00FB6739">
      <w:pPr>
        <w:jc w:val="center"/>
        <w:rPr>
          <w:noProof/>
          <w:rtl/>
          <w:lang w:val="en-US" w:eastAsia="zh-CN"/>
        </w:rPr>
      </w:pPr>
    </w:p>
    <w:p w:rsidR="00FB6739" w:rsidRDefault="00FB6739" w:rsidP="00FB6739">
      <w:pPr>
        <w:jc w:val="center"/>
        <w:rPr>
          <w:noProof/>
          <w:rtl/>
          <w:lang w:val="en-US" w:eastAsia="zh-CN"/>
        </w:rPr>
      </w:pPr>
    </w:p>
    <w:p w:rsidR="00FB6739" w:rsidRDefault="00FB6739" w:rsidP="00FB6739">
      <w:pPr>
        <w:jc w:val="center"/>
        <w:rPr>
          <w:noProof/>
          <w:rtl/>
          <w:lang w:val="en-US" w:eastAsia="zh-CN"/>
        </w:rPr>
      </w:pPr>
    </w:p>
    <w:p w:rsidR="00FB6739" w:rsidRDefault="00A0320B" w:rsidP="00FB6739">
      <w:pPr>
        <w:jc w:val="center"/>
        <w:rPr>
          <w:noProof/>
          <w:rtl/>
          <w:lang w:val="en-US" w:eastAsia="zh-CN"/>
        </w:rPr>
      </w:pPr>
      <w:r>
        <w:rPr>
          <w:noProof/>
          <w:rtl/>
          <w:lang w:val="en-US" w:eastAsia="zh-CN"/>
        </w:rPr>
        <w:pict>
          <v:shape id="_x0000_s49990" type="#_x0000_t202" style="position:absolute;left:0;text-align:left;margin-left:334.6pt;margin-top:17.45pt;width:76pt;height:22.7pt;z-index:251721728" o:allowincell="f" fillcolor="white [3212]" strokecolor="white [3212]">
            <v:textbox style="mso-next-textbox:#_x0000_s49990" inset="0,0,0,0">
              <w:txbxContent>
                <w:p w:rsidR="00A520AA" w:rsidRPr="0094209C" w:rsidRDefault="00A520AA" w:rsidP="00FB6739">
                  <w:pPr>
                    <w:spacing w:before="0" w:line="144" w:lineRule="auto"/>
                    <w:jc w:val="center"/>
                    <w:rPr>
                      <w:sz w:val="15"/>
                      <w:szCs w:val="22"/>
                      <w:lang w:bidi="ar-SY"/>
                    </w:rPr>
                  </w:pPr>
                  <w:r w:rsidRPr="0094209C">
                    <w:rPr>
                      <w:rFonts w:hint="cs"/>
                      <w:sz w:val="15"/>
                      <w:szCs w:val="22"/>
                      <w:rtl/>
                    </w:rPr>
                    <w:t>شبكة عبور</w:t>
                  </w:r>
                  <w:r>
                    <w:rPr>
                      <w:sz w:val="15"/>
                      <w:szCs w:val="22"/>
                      <w:rtl/>
                    </w:rPr>
                    <w:br/>
                  </w:r>
                  <w:r>
                    <w:rPr>
                      <w:rFonts w:hint="cs"/>
                      <w:sz w:val="15"/>
                      <w:szCs w:val="22"/>
                      <w:rtl/>
                    </w:rPr>
                    <w:t>من طبقة واحدة</w:t>
                  </w:r>
                </w:p>
              </w:txbxContent>
            </v:textbox>
          </v:shape>
        </w:pict>
      </w:r>
    </w:p>
    <w:p w:rsidR="00FB6739" w:rsidRDefault="00A0320B" w:rsidP="00FB6739">
      <w:pPr>
        <w:jc w:val="center"/>
        <w:rPr>
          <w:noProof/>
          <w:rtl/>
          <w:lang w:val="en-US" w:eastAsia="zh-CN"/>
        </w:rPr>
      </w:pPr>
      <w:r>
        <w:rPr>
          <w:noProof/>
          <w:rtl/>
          <w:lang w:val="en-US" w:eastAsia="zh-CN"/>
        </w:rPr>
        <w:pict>
          <v:shape id="_x0000_s49991" type="#_x0000_t202" style="position:absolute;left:0;text-align:left;margin-left:248.65pt;margin-top:16.95pt;width:82.4pt;height:20.6pt;z-index:251722752" o:allowincell="f" fillcolor="white [3212]" stroked="f">
            <v:textbox style="mso-next-textbox:#_x0000_s49991" inset="0,0,0,0">
              <w:txbxContent>
                <w:p w:rsidR="00A520AA" w:rsidRPr="00EE59AB" w:rsidRDefault="00A520AA" w:rsidP="00FB6739">
                  <w:pPr>
                    <w:spacing w:before="0" w:line="168" w:lineRule="auto"/>
                    <w:jc w:val="center"/>
                    <w:rPr>
                      <w:color w:val="FF9900"/>
                      <w:sz w:val="15"/>
                      <w:szCs w:val="22"/>
                      <w:lang w:bidi="ar-SY"/>
                    </w:rPr>
                  </w:pPr>
                  <w:r w:rsidRPr="00EE59AB">
                    <w:rPr>
                      <w:rFonts w:hint="cs"/>
                      <w:color w:val="FF9900"/>
                      <w:sz w:val="15"/>
                      <w:szCs w:val="22"/>
                      <w:rtl/>
                      <w:lang w:bidi="ar-SY"/>
                    </w:rPr>
                    <w:t>الطبقة الوطنية</w:t>
                  </w:r>
                  <w:r>
                    <w:rPr>
                      <w:rFonts w:hint="cs"/>
                      <w:color w:val="FF9900"/>
                      <w:sz w:val="15"/>
                      <w:szCs w:val="22"/>
                      <w:rtl/>
                      <w:lang w:bidi="ar-SY"/>
                    </w:rPr>
                    <w:t xml:space="preserve"> الإقليمية</w:t>
                  </w:r>
                </w:p>
              </w:txbxContent>
            </v:textbox>
          </v:shape>
        </w:pict>
      </w:r>
    </w:p>
    <w:p w:rsidR="00FB6739" w:rsidRDefault="00A0320B" w:rsidP="00FB6739">
      <w:pPr>
        <w:jc w:val="center"/>
        <w:rPr>
          <w:noProof/>
          <w:rtl/>
          <w:lang w:val="en-US" w:eastAsia="zh-CN"/>
        </w:rPr>
      </w:pPr>
      <w:r>
        <w:rPr>
          <w:noProof/>
          <w:rtl/>
          <w:lang w:val="en-US" w:eastAsia="zh-CN"/>
        </w:rPr>
        <w:pict>
          <v:shape id="_x0000_s49994" type="#_x0000_t202" style="position:absolute;left:0;text-align:left;margin-left:35.15pt;margin-top:14.3pt;width:111pt;height:47.3pt;z-index:251725824" o:allowincell="f" fillcolor="white [3212]" stroked="f">
            <v:textbox style="mso-next-textbox:#_x0000_s49994" inset="0,0,0,0">
              <w:txbxContent>
                <w:p w:rsidR="00A520AA" w:rsidRPr="00EE59AB" w:rsidRDefault="00A520AA" w:rsidP="00FB6739">
                  <w:pPr>
                    <w:spacing w:before="0" w:line="168" w:lineRule="auto"/>
                    <w:jc w:val="center"/>
                    <w:rPr>
                      <w:color w:val="1E2078"/>
                      <w:sz w:val="31"/>
                      <w:szCs w:val="38"/>
                      <w:lang w:bidi="ar-SY"/>
                    </w:rPr>
                  </w:pPr>
                  <w:r w:rsidRPr="00EE59AB">
                    <w:rPr>
                      <w:rFonts w:hint="cs"/>
                      <w:color w:val="1E2078"/>
                      <w:sz w:val="31"/>
                      <w:szCs w:val="38"/>
                      <w:rtl/>
                      <w:lang w:bidi="ar-SY"/>
                    </w:rPr>
                    <w:t>تبسيط</w:t>
                  </w:r>
                  <w:r w:rsidRPr="00EE59AB">
                    <w:rPr>
                      <w:color w:val="1E2078"/>
                      <w:sz w:val="31"/>
                      <w:szCs w:val="38"/>
                      <w:rtl/>
                      <w:lang w:bidi="ar-SY"/>
                    </w:rPr>
                    <w:br/>
                  </w:r>
                  <w:r w:rsidRPr="00EE59AB">
                    <w:rPr>
                      <w:rFonts w:hint="cs"/>
                      <w:color w:val="1E2078"/>
                      <w:sz w:val="31"/>
                      <w:szCs w:val="38"/>
                      <w:rtl/>
                      <w:lang w:bidi="ar-SY"/>
                    </w:rPr>
                    <w:t>الهيكل البنائي</w:t>
                  </w:r>
                </w:p>
              </w:txbxContent>
            </v:textbox>
          </v:shape>
        </w:pict>
      </w:r>
    </w:p>
    <w:p w:rsidR="00FB6739" w:rsidRDefault="00FB6739" w:rsidP="00FB6739">
      <w:pPr>
        <w:jc w:val="center"/>
        <w:rPr>
          <w:rtl/>
          <w:lang w:val="en-US" w:bidi="ar-SY"/>
        </w:rPr>
      </w:pPr>
    </w:p>
    <w:p w:rsidR="00FB6739" w:rsidRDefault="00A0320B" w:rsidP="00FB6739">
      <w:pPr>
        <w:jc w:val="center"/>
        <w:rPr>
          <w:rtl/>
          <w:lang w:val="en-US" w:bidi="ar-SY"/>
        </w:rPr>
      </w:pPr>
      <w:r>
        <w:rPr>
          <w:noProof/>
          <w:rtl/>
          <w:lang w:val="en-US" w:eastAsia="zh-CN"/>
        </w:rPr>
        <w:pict>
          <v:shape id="_x0000_s49992" type="#_x0000_t202" style="position:absolute;left:0;text-align:left;margin-left:261.35pt;margin-top:.15pt;width:43.35pt;height:24.75pt;z-index:251723776" o:allowincell="f" fillcolor="white [3212]" stroked="f">
            <v:textbox style="mso-next-textbox:#_x0000_s49992" inset="0,0,0,0">
              <w:txbxContent>
                <w:p w:rsidR="00A520AA" w:rsidRPr="00EE59AB" w:rsidRDefault="00A520AA" w:rsidP="00FB6739">
                  <w:pPr>
                    <w:spacing w:before="0" w:line="168" w:lineRule="auto"/>
                    <w:jc w:val="center"/>
                    <w:rPr>
                      <w:sz w:val="11"/>
                      <w:szCs w:val="18"/>
                      <w:lang w:bidi="ar-SY"/>
                    </w:rPr>
                  </w:pPr>
                  <w:r w:rsidRPr="00EE59AB">
                    <w:rPr>
                      <w:rFonts w:hint="cs"/>
                      <w:sz w:val="11"/>
                      <w:szCs w:val="18"/>
                      <w:rtl/>
                      <w:lang w:bidi="ar-SY"/>
                    </w:rPr>
                    <w:t>طبقة البدالة المحلية/البوابة</w:t>
                  </w:r>
                </w:p>
              </w:txbxContent>
            </v:textbox>
          </v:shape>
        </w:pict>
      </w:r>
    </w:p>
    <w:p w:rsidR="00FB6739" w:rsidRDefault="00A0320B" w:rsidP="00FB6739">
      <w:pPr>
        <w:jc w:val="center"/>
        <w:rPr>
          <w:rtl/>
          <w:lang w:val="en-US" w:bidi="ar-SY"/>
        </w:rPr>
      </w:pPr>
      <w:r>
        <w:rPr>
          <w:noProof/>
          <w:rtl/>
          <w:lang w:val="en-US" w:eastAsia="zh-CN"/>
        </w:rPr>
        <w:pict>
          <v:shape id="_x0000_s49993" type="#_x0000_t202" style="position:absolute;left:0;text-align:left;margin-left:197.1pt;margin-top:6.8pt;width:76.5pt;height:16.85pt;z-index:251724800" o:allowincell="f" fillcolor="white [3212]" stroked="f">
            <v:textbox style="mso-next-textbox:#_x0000_s49993" inset="0,0,0,0">
              <w:txbxContent>
                <w:p w:rsidR="00A520AA" w:rsidRPr="00EE59AB" w:rsidRDefault="00A520AA" w:rsidP="00FB6739">
                  <w:pPr>
                    <w:spacing w:before="0" w:line="168" w:lineRule="auto"/>
                    <w:jc w:val="center"/>
                    <w:rPr>
                      <w:color w:val="00B050"/>
                      <w:sz w:val="15"/>
                      <w:szCs w:val="22"/>
                      <w:lang w:bidi="ar-SY"/>
                    </w:rPr>
                  </w:pPr>
                  <w:r w:rsidRPr="00EE59AB">
                    <w:rPr>
                      <w:rFonts w:hint="cs"/>
                      <w:color w:val="00B050"/>
                      <w:sz w:val="15"/>
                      <w:szCs w:val="22"/>
                      <w:rtl/>
                      <w:lang w:bidi="ar-SY"/>
                    </w:rPr>
                    <w:t>طبقة</w:t>
                  </w:r>
                  <w:r>
                    <w:rPr>
                      <w:rFonts w:hint="cs"/>
                      <w:color w:val="00B050"/>
                      <w:sz w:val="15"/>
                      <w:szCs w:val="22"/>
                      <w:rtl/>
                      <w:lang w:bidi="ar-SY"/>
                    </w:rPr>
                    <w:t xml:space="preserve"> </w:t>
                  </w:r>
                  <w:r w:rsidRPr="00EE59AB">
                    <w:rPr>
                      <w:rFonts w:hint="cs"/>
                      <w:color w:val="00B050"/>
                      <w:sz w:val="15"/>
                      <w:szCs w:val="22"/>
                      <w:rtl/>
                      <w:lang w:bidi="ar-SY"/>
                    </w:rPr>
                    <w:t>المستعمل البعيد</w:t>
                  </w:r>
                </w:p>
              </w:txbxContent>
            </v:textbox>
          </v:shape>
        </w:pict>
      </w:r>
    </w:p>
    <w:p w:rsidR="00FB6739" w:rsidRPr="00395995" w:rsidRDefault="00FB6739" w:rsidP="00811082">
      <w:pPr>
        <w:pBdr>
          <w:top w:val="single" w:sz="18" w:space="1" w:color="auto"/>
        </w:pBdr>
        <w:spacing w:before="240"/>
        <w:jc w:val="left"/>
        <w:rPr>
          <w:rtl/>
          <w:lang w:val="en-US" w:bidi="ar-SY"/>
        </w:rPr>
      </w:pPr>
    </w:p>
    <w:p w:rsidR="00FB6739" w:rsidRDefault="00FB6739" w:rsidP="00FB6739">
      <w:pPr>
        <w:spacing w:before="240"/>
        <w:rPr>
          <w:rtl/>
        </w:rPr>
      </w:pPr>
      <w:r w:rsidRPr="00EE59AB">
        <w:rPr>
          <w:rFonts w:hint="cs"/>
          <w:rtl/>
        </w:rPr>
        <w:t>ومعمارية</w:t>
      </w:r>
      <w:r>
        <w:rPr>
          <w:rFonts w:hint="cs"/>
          <w:rtl/>
        </w:rPr>
        <w:t xml:space="preserve"> أبسط كهذه ستعود بالكثير من الفوائد فضلاً عن حل القضايا التي تكمن في البنية التحتية للاتصالات التقليدية. ومن الفوائد الهامة التي تتعلق بشبكات النفاذ تلك المتمثلة في تكلفة البنية التحتية المادية وزمن النشر. وتنشأ هذه الفائدة من خلال توفير عروة محلية أقصر طولاً من الشبكة التقليدية بحيث تكون معدة لخدمات الوسائط المتعددة ذات عرض النطاق الكبير.</w:t>
      </w:r>
    </w:p>
    <w:p w:rsidR="00FB6739" w:rsidRDefault="00FB6739" w:rsidP="00FB6739">
      <w:pPr>
        <w:spacing w:before="240"/>
        <w:rPr>
          <w:rtl/>
          <w:lang w:val="en-US" w:bidi="ar-SY"/>
        </w:rPr>
      </w:pPr>
      <w:r>
        <w:rPr>
          <w:rFonts w:hint="cs"/>
          <w:rtl/>
        </w:rPr>
        <w:t xml:space="preserve">كما ستتيح هذه المعمارية الأبسط النشر السريع لقدرات النطاق العريض مثل استعمال الخدمة </w:t>
      </w:r>
      <w:r>
        <w:rPr>
          <w:lang w:val="en-US"/>
        </w:rPr>
        <w:t>xDSL</w:t>
      </w:r>
      <w:r>
        <w:rPr>
          <w:rFonts w:hint="cs"/>
          <w:rtl/>
          <w:lang w:val="en-US" w:bidi="ar-SY"/>
        </w:rPr>
        <w:t xml:space="preserve"> التي تضم و/أو تشترك مع شبكة ألياف بصرية تكون قريبة من العميل عند تنفيذ تركيبات جديدة خارج المنشأة أو إصلاح القائم منها. كما أن من شأن ذلك أن يوفر المرونة لإدخال تكنولوجيات لا سلكية جديدة للعملاء ذات الكثافة المنخفضة. وكل هذه التحسينات التي ستطول شبكات النفاذ المجهزة بقدرات ثابتة ومتنقلة للنطاق العريض ستوفر أساليب مرنة جداً لتقديم خدمات مختلفة للوسائط المتعددة تغطي حالات التقارب بين الخدمات الثابتة والمتنقلة.</w:t>
      </w:r>
    </w:p>
    <w:p w:rsidR="00FB6739" w:rsidRPr="006E4554" w:rsidRDefault="00FB6739" w:rsidP="00FB6739">
      <w:pPr>
        <w:pStyle w:val="Heading2"/>
        <w:rPr>
          <w:rtl/>
          <w:lang w:val="en-US" w:bidi="ar-SY"/>
        </w:rPr>
      </w:pPr>
      <w:bookmarkStart w:id="53" w:name="_Toc258940901"/>
      <w:r w:rsidRPr="006E4554">
        <w:rPr>
          <w:lang w:val="en-US" w:bidi="ar-SY"/>
        </w:rPr>
        <w:lastRenderedPageBreak/>
        <w:t>2.4</w:t>
      </w:r>
      <w:r>
        <w:rPr>
          <w:rFonts w:hint="cs"/>
          <w:rtl/>
          <w:lang w:val="en-US" w:bidi="ar-SY"/>
        </w:rPr>
        <w:tab/>
        <w:t>شبكات الجيل التالي كمسار للانتقال</w:t>
      </w:r>
      <w:bookmarkEnd w:id="53"/>
    </w:p>
    <w:p w:rsidR="00FB6739" w:rsidRDefault="00FB6739" w:rsidP="00FB6739">
      <w:pPr>
        <w:pStyle w:val="Heading3"/>
        <w:rPr>
          <w:rtl/>
          <w:lang w:val="en-US" w:bidi="ar-SY"/>
        </w:rPr>
      </w:pPr>
      <w:bookmarkStart w:id="54" w:name="_Toc258940902"/>
      <w:r w:rsidRPr="006E4554">
        <w:rPr>
          <w:lang w:val="en-US" w:bidi="ar-SY"/>
        </w:rPr>
        <w:t>1.2.4</w:t>
      </w:r>
      <w:r w:rsidRPr="006E4554">
        <w:rPr>
          <w:lang w:val="en-US" w:bidi="ar-SY"/>
        </w:rPr>
        <w:tab/>
      </w:r>
      <w:r>
        <w:rPr>
          <w:rFonts w:hint="cs"/>
          <w:rtl/>
          <w:lang w:val="en-US" w:bidi="ar-SY"/>
        </w:rPr>
        <w:t>سمات شبكات الجيل التالي</w:t>
      </w:r>
      <w:bookmarkEnd w:id="54"/>
    </w:p>
    <w:p w:rsidR="00FB6739" w:rsidRDefault="00FB6739" w:rsidP="00B432B2">
      <w:pPr>
        <w:spacing w:before="60"/>
        <w:rPr>
          <w:rtl/>
          <w:lang w:val="en-US" w:bidi="ar-SY"/>
        </w:rPr>
      </w:pPr>
      <w:r>
        <w:rPr>
          <w:rFonts w:hint="cs"/>
          <w:rtl/>
          <w:lang w:val="en-US" w:bidi="ar-SY"/>
        </w:rPr>
        <w:t xml:space="preserve">الاسم الكامل لشبكة الجيل التالي </w:t>
      </w:r>
      <w:r>
        <w:rPr>
          <w:lang w:val="en-US" w:bidi="ar-SY"/>
        </w:rPr>
        <w:t>(NGN)</w:t>
      </w:r>
      <w:r>
        <w:rPr>
          <w:rFonts w:hint="cs"/>
          <w:rtl/>
          <w:lang w:val="en-US" w:bidi="ar-SY"/>
        </w:rPr>
        <w:t xml:space="preserve"> لا يعطي في حد ذاته معلومات كافية لفهم الصورة بالكامل. ويستحق قطاع تقييس الاتصالات بالاتحاد الدولي للاتصالات الشكر على صياغته تعريفاً واضحاً مع إبراز السمات الرئيسية المختلفة التي عرفت شبكة الجيل التالي بمزيد من التفصيل بما في ذلك جوانب الخدمة والجوانب الوظيفية. وتزودنا التوصيتان </w:t>
      </w:r>
      <w:r>
        <w:rPr>
          <w:lang w:val="en-US" w:bidi="ar-SY"/>
        </w:rPr>
        <w:t>ITU-T Y.2001</w:t>
      </w:r>
      <w:r>
        <w:rPr>
          <w:rFonts w:hint="cs"/>
          <w:rtl/>
          <w:lang w:val="en-US" w:bidi="ar-SY"/>
        </w:rPr>
        <w:t xml:space="preserve"> و</w:t>
      </w:r>
      <w:r>
        <w:rPr>
          <w:lang w:val="en-US" w:bidi="ar-SY"/>
        </w:rPr>
        <w:t>ITU-T Y.2011</w:t>
      </w:r>
      <w:r>
        <w:rPr>
          <w:rFonts w:hint="cs"/>
          <w:rtl/>
          <w:lang w:val="en-US" w:bidi="ar-SY"/>
        </w:rPr>
        <w:t xml:space="preserve"> بتعريف شبكة الجيل التالي وبسماتها من منظور متفق عليه عالمياً.</w:t>
      </w:r>
    </w:p>
    <w:p w:rsidR="00FB6739" w:rsidRDefault="00FB6739" w:rsidP="00B432B2">
      <w:pPr>
        <w:spacing w:before="60"/>
        <w:rPr>
          <w:rtl/>
          <w:lang w:val="en-US"/>
        </w:rPr>
      </w:pPr>
      <w:r>
        <w:rPr>
          <w:rFonts w:hint="cs"/>
          <w:rtl/>
          <w:lang w:val="en-US" w:bidi="ar-SY"/>
        </w:rPr>
        <w:t xml:space="preserve">وتعرف التوصية </w:t>
      </w:r>
      <w:r>
        <w:rPr>
          <w:lang w:val="en-US" w:bidi="ar-SY"/>
        </w:rPr>
        <w:t>ITU-T Y.2001</w:t>
      </w:r>
      <w:r>
        <w:rPr>
          <w:rFonts w:hint="cs"/>
          <w:rtl/>
          <w:lang w:val="en-US" w:bidi="ar-SY"/>
        </w:rPr>
        <w:t xml:space="preserve"> شبكة الجيل التالي كتعريف عالمي بأنها "</w:t>
      </w:r>
      <w:r>
        <w:rPr>
          <w:rFonts w:hint="cs"/>
          <w:rtl/>
          <w:lang w:val="en-US"/>
        </w:rPr>
        <w:t>شبكة تقوم على أساس الرزمة ويمكنها تقديم خدمات الاتصالات ويمكنها الاستفادة من النطاق العريض المتعدد وتكنولوجيات النقل التي تتسم بنوعية الخدمة وتكون فيها الوظائف المتصلة بالخدمة مستقلة عن التكنولوجيات الأساسية المتصلة بالنقل. وتتيح هذه الشبكة نفاذ المستعملين دون عوائق إلى الشبكات ومقدمي الخدمات المتنافسين و/أو الخدمات التي يختارونها. وهي تدعم التنقلية العامة التي تسمح بتقديم الخدمات إلى المستعملين بشكل متسق في كل مكان."</w:t>
      </w:r>
    </w:p>
    <w:p w:rsidR="00FB6739" w:rsidRDefault="00FB6739" w:rsidP="00B432B2">
      <w:pPr>
        <w:keepNext/>
        <w:spacing w:before="60"/>
        <w:rPr>
          <w:rtl/>
          <w:lang w:val="en-US" w:bidi="ar-SY"/>
        </w:rPr>
      </w:pPr>
      <w:r>
        <w:rPr>
          <w:rFonts w:hint="cs"/>
          <w:rtl/>
          <w:lang w:val="en-US"/>
        </w:rPr>
        <w:t xml:space="preserve">وعلاوة على ذلك تحدد التوصية </w:t>
      </w:r>
      <w:r>
        <w:rPr>
          <w:lang w:val="en-US" w:bidi="ar-SY"/>
        </w:rPr>
        <w:t>ITU-T Y.2001</w:t>
      </w:r>
      <w:r>
        <w:rPr>
          <w:rFonts w:hint="cs"/>
          <w:rtl/>
          <w:lang w:val="en-US" w:bidi="ar-SY"/>
        </w:rPr>
        <w:t xml:space="preserve"> الخصائص الأساسية لشبكة الجيل التالي على النحو الآتي:</w:t>
      </w:r>
    </w:p>
    <w:p w:rsidR="00FB6739" w:rsidRPr="006E4554" w:rsidRDefault="00AE0C2B" w:rsidP="00B432B2">
      <w:pPr>
        <w:pStyle w:val="enumlev1"/>
        <w:spacing w:before="60"/>
        <w:rPr>
          <w:rtl/>
        </w:rPr>
      </w:pPr>
      <w:r>
        <w:rPr>
          <w:rFonts w:hint="cs"/>
        </w:rPr>
        <w:sym w:font="Symbol" w:char="F0B7"/>
      </w:r>
      <w:r>
        <w:rPr>
          <w:rFonts w:hint="cs"/>
          <w:rtl/>
        </w:rPr>
        <w:tab/>
      </w:r>
      <w:r w:rsidR="00FB6739" w:rsidRPr="00AE0C2B">
        <w:rPr>
          <w:rFonts w:hint="cs"/>
          <w:b/>
          <w:bCs/>
          <w:rtl/>
        </w:rPr>
        <w:t>النقل على أساس الرزمة؛</w:t>
      </w:r>
    </w:p>
    <w:p w:rsidR="00FB6739" w:rsidRPr="006E4554" w:rsidRDefault="00AE0C2B" w:rsidP="00B432B2">
      <w:pPr>
        <w:pStyle w:val="enumlev1"/>
        <w:spacing w:before="60"/>
        <w:rPr>
          <w:rtl/>
        </w:rPr>
      </w:pPr>
      <w:r>
        <w:rPr>
          <w:rFonts w:hint="cs"/>
        </w:rPr>
        <w:sym w:font="Symbol" w:char="F0B7"/>
      </w:r>
      <w:r>
        <w:rPr>
          <w:rFonts w:hint="cs"/>
          <w:rtl/>
        </w:rPr>
        <w:tab/>
      </w:r>
      <w:r w:rsidR="00FB6739" w:rsidRPr="006E4554">
        <w:rPr>
          <w:rFonts w:hint="cs"/>
          <w:rtl/>
        </w:rPr>
        <w:t>فصل وظائف السيطرة بين مقدرات الحمالة والنداء/الدورة والتطبيق/الخدمة؛</w:t>
      </w:r>
    </w:p>
    <w:p w:rsidR="00FB6739" w:rsidRPr="006E4554" w:rsidRDefault="00AE0C2B" w:rsidP="00B432B2">
      <w:pPr>
        <w:pStyle w:val="enumlev1"/>
        <w:spacing w:before="60"/>
        <w:rPr>
          <w:rtl/>
        </w:rPr>
      </w:pPr>
      <w:r>
        <w:rPr>
          <w:rFonts w:hint="cs"/>
          <w:b/>
          <w:bCs/>
        </w:rPr>
        <w:sym w:font="Symbol" w:char="F0B7"/>
      </w:r>
      <w:r w:rsidRPr="00AE0C2B">
        <w:rPr>
          <w:rFonts w:hint="cs"/>
          <w:b/>
          <w:bCs/>
          <w:rtl/>
        </w:rPr>
        <w:tab/>
      </w:r>
      <w:r w:rsidR="00FB6739" w:rsidRPr="00AE0C2B">
        <w:rPr>
          <w:rFonts w:hint="cs"/>
          <w:b/>
          <w:bCs/>
          <w:rtl/>
        </w:rPr>
        <w:t>فصل تقديم الخدمة عن النقل</w:t>
      </w:r>
      <w:r w:rsidR="00FB6739" w:rsidRPr="006E4554">
        <w:rPr>
          <w:rFonts w:hint="cs"/>
          <w:rtl/>
        </w:rPr>
        <w:t xml:space="preserve"> وتوفير السطوح البينية المفتوحة؛</w:t>
      </w:r>
    </w:p>
    <w:p w:rsidR="00FB6739" w:rsidRPr="006E4554" w:rsidRDefault="00AE0C2B" w:rsidP="00B432B2">
      <w:pPr>
        <w:pStyle w:val="enumlev1"/>
        <w:spacing w:before="60"/>
        <w:rPr>
          <w:rtl/>
        </w:rPr>
      </w:pPr>
      <w:r>
        <w:rPr>
          <w:rFonts w:hint="cs"/>
        </w:rPr>
        <w:sym w:font="Symbol" w:char="F0B7"/>
      </w:r>
      <w:r>
        <w:rPr>
          <w:rFonts w:hint="cs"/>
          <w:rtl/>
        </w:rPr>
        <w:tab/>
      </w:r>
      <w:r w:rsidR="00FB6739" w:rsidRPr="006E4554">
        <w:rPr>
          <w:rFonts w:hint="cs"/>
          <w:rtl/>
        </w:rPr>
        <w:t>دعم مجموعة واسعة من الخدمات والتطبيقات والآليات على أساس وحدات بناء الخدمة (بما في ذلك الوقت الفعلي/التدفق/الوقت غير الفعلي والخدمات متعددة الوسائط)؛</w:t>
      </w:r>
    </w:p>
    <w:p w:rsidR="00FB6739" w:rsidRPr="006E4554" w:rsidRDefault="00AE0C2B" w:rsidP="00B432B2">
      <w:pPr>
        <w:pStyle w:val="enumlev1"/>
        <w:spacing w:before="60"/>
        <w:rPr>
          <w:rtl/>
        </w:rPr>
      </w:pPr>
      <w:r>
        <w:rPr>
          <w:rFonts w:hint="cs"/>
          <w:b/>
          <w:bCs/>
        </w:rPr>
        <w:sym w:font="Symbol" w:char="F0B7"/>
      </w:r>
      <w:r w:rsidRPr="00AE0C2B">
        <w:rPr>
          <w:rFonts w:hint="cs"/>
          <w:b/>
          <w:bCs/>
          <w:rtl/>
        </w:rPr>
        <w:tab/>
      </w:r>
      <w:r w:rsidR="00FB6739" w:rsidRPr="00AE0C2B">
        <w:rPr>
          <w:rFonts w:hint="cs"/>
          <w:b/>
          <w:bCs/>
          <w:rtl/>
        </w:rPr>
        <w:t>قدرات النطاق العريض</w:t>
      </w:r>
      <w:r w:rsidR="00FB6739" w:rsidRPr="006E4554">
        <w:rPr>
          <w:rFonts w:hint="cs"/>
          <w:rtl/>
        </w:rPr>
        <w:t xml:space="preserve"> مع تحقق </w:t>
      </w:r>
      <w:r w:rsidR="00FB6739">
        <w:rPr>
          <w:rFonts w:hint="cs"/>
          <w:rtl/>
        </w:rPr>
        <w:t>جودة</w:t>
      </w:r>
      <w:r w:rsidR="00FB6739" w:rsidRPr="006E4554">
        <w:rPr>
          <w:rFonts w:hint="cs"/>
          <w:rtl/>
        </w:rPr>
        <w:t xml:space="preserve"> الخدمة من</w:t>
      </w:r>
      <w:r w:rsidR="00FB6739">
        <w:rPr>
          <w:rFonts w:hint="cs"/>
          <w:rtl/>
        </w:rPr>
        <w:t xml:space="preserve"> طرف إلى طرف (جودة الخدمة)؛</w:t>
      </w:r>
    </w:p>
    <w:p w:rsidR="00FB6739" w:rsidRPr="006E4554" w:rsidRDefault="00AE0C2B" w:rsidP="00B432B2">
      <w:pPr>
        <w:pStyle w:val="enumlev1"/>
        <w:spacing w:before="60"/>
        <w:rPr>
          <w:rtl/>
        </w:rPr>
      </w:pPr>
      <w:r>
        <w:rPr>
          <w:rFonts w:hint="cs"/>
        </w:rPr>
        <w:sym w:font="Symbol" w:char="F0B7"/>
      </w:r>
      <w:r>
        <w:rPr>
          <w:rFonts w:hint="cs"/>
          <w:rtl/>
        </w:rPr>
        <w:tab/>
      </w:r>
      <w:r w:rsidR="00FB6739" w:rsidRPr="00AE0C2B">
        <w:rPr>
          <w:rFonts w:hint="cs"/>
          <w:b/>
          <w:bCs/>
          <w:rtl/>
        </w:rPr>
        <w:t>التشغيل البيني مع الشبكات القديمة</w:t>
      </w:r>
      <w:r w:rsidR="00FB6739" w:rsidRPr="006E4554">
        <w:rPr>
          <w:rFonts w:hint="cs"/>
          <w:rtl/>
        </w:rPr>
        <w:t xml:space="preserve"> عن طريق سطوح بينية مفتوحة؛</w:t>
      </w:r>
    </w:p>
    <w:p w:rsidR="00FB6739" w:rsidRPr="006E4554" w:rsidRDefault="00AE0C2B" w:rsidP="00B432B2">
      <w:pPr>
        <w:pStyle w:val="enumlev1"/>
        <w:spacing w:before="60"/>
        <w:rPr>
          <w:rtl/>
        </w:rPr>
      </w:pPr>
      <w:r>
        <w:rPr>
          <w:rFonts w:hint="cs"/>
        </w:rPr>
        <w:sym w:font="Symbol" w:char="F0B7"/>
      </w:r>
      <w:r>
        <w:rPr>
          <w:rFonts w:hint="cs"/>
          <w:rtl/>
        </w:rPr>
        <w:tab/>
      </w:r>
      <w:r w:rsidR="00FB6739" w:rsidRPr="006E4554">
        <w:rPr>
          <w:rFonts w:hint="cs"/>
          <w:rtl/>
        </w:rPr>
        <w:t xml:space="preserve">التنقلية العامة (انظر البندين الفرعيين </w:t>
      </w:r>
      <w:r w:rsidR="00FB6739" w:rsidRPr="006E4554">
        <w:t>2.3</w:t>
      </w:r>
      <w:r w:rsidR="00FB6739" w:rsidRPr="006E4554">
        <w:rPr>
          <w:rFonts w:hint="cs"/>
          <w:rtl/>
        </w:rPr>
        <w:t xml:space="preserve"> و</w:t>
      </w:r>
      <w:r w:rsidR="00FB6739" w:rsidRPr="006E4554">
        <w:t>(7.8</w:t>
      </w:r>
      <w:r w:rsidR="00FB6739" w:rsidRPr="006E4554">
        <w:rPr>
          <w:rFonts w:hint="cs"/>
          <w:rtl/>
        </w:rPr>
        <w:t>؛</w:t>
      </w:r>
    </w:p>
    <w:p w:rsidR="00FB6739" w:rsidRPr="006E4554" w:rsidRDefault="00AE0C2B" w:rsidP="00B432B2">
      <w:pPr>
        <w:pStyle w:val="enumlev1"/>
        <w:spacing w:before="60"/>
        <w:rPr>
          <w:rtl/>
        </w:rPr>
      </w:pPr>
      <w:r>
        <w:rPr>
          <w:rFonts w:hint="cs"/>
        </w:rPr>
        <w:sym w:font="Symbol" w:char="F0B7"/>
      </w:r>
      <w:r>
        <w:rPr>
          <w:rFonts w:hint="cs"/>
          <w:rtl/>
        </w:rPr>
        <w:tab/>
      </w:r>
      <w:r w:rsidR="00FB6739" w:rsidRPr="00AE0C2B">
        <w:rPr>
          <w:rFonts w:hint="cs"/>
          <w:b/>
          <w:bCs/>
          <w:rtl/>
        </w:rPr>
        <w:t>نفاذ المستعملين</w:t>
      </w:r>
      <w:r w:rsidR="00FB6739" w:rsidRPr="006E4554">
        <w:rPr>
          <w:rFonts w:hint="cs"/>
          <w:rtl/>
        </w:rPr>
        <w:t xml:space="preserve"> دون عوائق إلى مختلف </w:t>
      </w:r>
      <w:r w:rsidR="00FB6739">
        <w:rPr>
          <w:rFonts w:hint="cs"/>
          <w:rtl/>
        </w:rPr>
        <w:t>موردي</w:t>
      </w:r>
      <w:r w:rsidR="00FB6739" w:rsidRPr="006E4554">
        <w:rPr>
          <w:rFonts w:hint="cs"/>
          <w:rtl/>
        </w:rPr>
        <w:t xml:space="preserve"> الخدمة؛</w:t>
      </w:r>
    </w:p>
    <w:p w:rsidR="00FB6739" w:rsidRPr="006E4554" w:rsidRDefault="00AE0C2B" w:rsidP="00B432B2">
      <w:pPr>
        <w:pStyle w:val="enumlev1"/>
        <w:spacing w:before="60"/>
        <w:rPr>
          <w:rtl/>
        </w:rPr>
      </w:pPr>
      <w:r>
        <w:rPr>
          <w:rFonts w:hint="cs"/>
        </w:rPr>
        <w:sym w:font="Symbol" w:char="F0B7"/>
      </w:r>
      <w:r>
        <w:rPr>
          <w:rFonts w:hint="cs"/>
          <w:rtl/>
        </w:rPr>
        <w:tab/>
      </w:r>
      <w:r w:rsidR="00FB6739" w:rsidRPr="006E4554">
        <w:rPr>
          <w:rFonts w:hint="cs"/>
          <w:rtl/>
        </w:rPr>
        <w:t>مجموعة متنوعة من مخططات تعيين الهوية؛</w:t>
      </w:r>
    </w:p>
    <w:p w:rsidR="00FB6739" w:rsidRPr="006E4554" w:rsidRDefault="00AE0C2B" w:rsidP="00B432B2">
      <w:pPr>
        <w:pStyle w:val="enumlev1"/>
        <w:spacing w:before="60"/>
        <w:rPr>
          <w:rtl/>
        </w:rPr>
      </w:pPr>
      <w:r>
        <w:rPr>
          <w:rFonts w:hint="cs"/>
        </w:rPr>
        <w:sym w:font="Symbol" w:char="F0B7"/>
      </w:r>
      <w:r>
        <w:rPr>
          <w:rFonts w:hint="cs"/>
          <w:rtl/>
        </w:rPr>
        <w:tab/>
      </w:r>
      <w:r w:rsidR="00FB6739" w:rsidRPr="006E4554">
        <w:rPr>
          <w:rFonts w:hint="cs"/>
          <w:rtl/>
        </w:rPr>
        <w:t>سمات الخدمة الموحدة لنفس الخدمة كما يراها المستعمل؛</w:t>
      </w:r>
    </w:p>
    <w:p w:rsidR="00FB6739" w:rsidRPr="006E4554" w:rsidRDefault="00AE0C2B" w:rsidP="00B432B2">
      <w:pPr>
        <w:pStyle w:val="enumlev1"/>
        <w:spacing w:before="60"/>
        <w:rPr>
          <w:rtl/>
        </w:rPr>
      </w:pPr>
      <w:r>
        <w:rPr>
          <w:rFonts w:hint="cs"/>
        </w:rPr>
        <w:sym w:font="Symbol" w:char="F0B7"/>
      </w:r>
      <w:r>
        <w:rPr>
          <w:rFonts w:hint="cs"/>
          <w:rtl/>
        </w:rPr>
        <w:tab/>
      </w:r>
      <w:r w:rsidR="00FB6739" w:rsidRPr="00AE0C2B">
        <w:rPr>
          <w:rFonts w:hint="cs"/>
          <w:b/>
          <w:bCs/>
          <w:rtl/>
        </w:rPr>
        <w:t>التقارب بين الخدمات الثابتة والمتنقلة؛</w:t>
      </w:r>
    </w:p>
    <w:p w:rsidR="00FB6739" w:rsidRPr="006E4554" w:rsidRDefault="00AE0C2B" w:rsidP="00B432B2">
      <w:pPr>
        <w:pStyle w:val="enumlev1"/>
        <w:spacing w:before="60"/>
        <w:rPr>
          <w:rtl/>
        </w:rPr>
      </w:pPr>
      <w:r>
        <w:rPr>
          <w:rFonts w:hint="cs"/>
        </w:rPr>
        <w:sym w:font="Symbol" w:char="F0B7"/>
      </w:r>
      <w:r>
        <w:rPr>
          <w:rFonts w:hint="cs"/>
          <w:rtl/>
        </w:rPr>
        <w:tab/>
      </w:r>
      <w:r w:rsidR="00FB6739" w:rsidRPr="00AE0C2B">
        <w:rPr>
          <w:rFonts w:hint="cs"/>
          <w:b/>
          <w:bCs/>
          <w:rtl/>
        </w:rPr>
        <w:t>استقلال الوظائف المتصلة بالخدمة عن تكنولوجيات النقل الأساسية؛</w:t>
      </w:r>
    </w:p>
    <w:p w:rsidR="00FB6739" w:rsidRPr="006E4554" w:rsidRDefault="00AE0C2B" w:rsidP="00B432B2">
      <w:pPr>
        <w:pStyle w:val="enumlev1"/>
        <w:spacing w:before="60"/>
        <w:rPr>
          <w:rtl/>
        </w:rPr>
      </w:pPr>
      <w:r>
        <w:rPr>
          <w:rFonts w:hint="cs"/>
        </w:rPr>
        <w:sym w:font="Symbol" w:char="F0B7"/>
      </w:r>
      <w:r>
        <w:rPr>
          <w:rFonts w:hint="cs"/>
          <w:rtl/>
        </w:rPr>
        <w:tab/>
      </w:r>
      <w:r w:rsidR="00FB6739" w:rsidRPr="006E4554">
        <w:rPr>
          <w:rFonts w:hint="cs"/>
          <w:rtl/>
        </w:rPr>
        <w:t>دعم تعدد التكنولوجيات في المرحلة الأخيرة؛</w:t>
      </w:r>
    </w:p>
    <w:p w:rsidR="00FB6739" w:rsidRDefault="00AE0C2B" w:rsidP="00B432B2">
      <w:pPr>
        <w:pStyle w:val="enumlev1"/>
        <w:spacing w:before="60"/>
        <w:rPr>
          <w:rtl/>
        </w:rPr>
      </w:pPr>
      <w:r>
        <w:rPr>
          <w:rFonts w:hint="cs"/>
        </w:rPr>
        <w:sym w:font="Symbol" w:char="F0B7"/>
      </w:r>
      <w:r>
        <w:rPr>
          <w:rFonts w:hint="cs"/>
          <w:rtl/>
        </w:rPr>
        <w:tab/>
      </w:r>
      <w:r w:rsidR="00FB6739">
        <w:rPr>
          <w:rFonts w:hint="cs"/>
          <w:rtl/>
        </w:rPr>
        <w:t xml:space="preserve">الامتثال للمتطلبات التنظيمية وذلك مثلاً فيما يتعلق باتصالات الطوارئ والأمن والخصوصية واعتراض الاتصالات </w:t>
      </w:r>
      <w:r>
        <w:rPr>
          <w:rtl/>
        </w:rPr>
        <w:br/>
      </w:r>
      <w:r w:rsidR="00FB6739">
        <w:rPr>
          <w:rFonts w:hint="cs"/>
          <w:rtl/>
        </w:rPr>
        <w:t>القانوني، إلخ ...</w:t>
      </w:r>
    </w:p>
    <w:p w:rsidR="00FB6739" w:rsidRDefault="00FB6739" w:rsidP="00B432B2">
      <w:pPr>
        <w:spacing w:before="60"/>
        <w:rPr>
          <w:rtl/>
        </w:rPr>
      </w:pPr>
      <w:r>
        <w:rPr>
          <w:rFonts w:hint="cs"/>
          <w:rtl/>
        </w:rPr>
        <w:t>وبإلقاء نظرة على تعريف شبكة الجيل التالي وخصائصها (خاصة المبينة بحروف بارزة وموضوع تحتها خط)، تستخلص السمات الرئيسية التالية لشبكة الجيل التالي وينبغي أن تمثل إطاراً لفهم شبكات الجيل التالي واستعمالها.</w:t>
      </w:r>
    </w:p>
    <w:p w:rsidR="00FB6739" w:rsidRPr="003C39C5" w:rsidRDefault="00AE0C2B" w:rsidP="00B432B2">
      <w:pPr>
        <w:pStyle w:val="enumlev1"/>
        <w:spacing w:before="60"/>
      </w:pPr>
      <w:r>
        <w:rPr>
          <w:rFonts w:hint="cs"/>
        </w:rPr>
        <w:sym w:font="Symbol" w:char="F0B7"/>
      </w:r>
      <w:r w:rsidRPr="00AE0C2B">
        <w:rPr>
          <w:rFonts w:hint="cs"/>
          <w:rtl/>
          <w:lang w:bidi="ar-SY"/>
        </w:rPr>
        <w:tab/>
      </w:r>
      <w:r w:rsidR="00FB6739">
        <w:rPr>
          <w:rFonts w:hint="cs"/>
          <w:u w:val="single"/>
          <w:rtl/>
          <w:lang w:bidi="ar-SY"/>
        </w:rPr>
        <w:t>معمارية مفتوحة</w:t>
      </w:r>
      <w:r w:rsidR="00FB6739">
        <w:rPr>
          <w:rFonts w:hint="cs"/>
          <w:rtl/>
          <w:lang w:bidi="ar-SY"/>
        </w:rPr>
        <w:t>: مفتوحة لدعم ابتكار الخدمات وتحديثها والاحتواء على التوفير المنطقي للخدمة من جانب أطراف ثالثة، كما تدعم "التحكم الموزع" فضلاً عن تحسين الأمن والحماية.</w:t>
      </w:r>
    </w:p>
    <w:p w:rsidR="00FB6739" w:rsidRDefault="00AE0C2B" w:rsidP="00B432B2">
      <w:pPr>
        <w:pStyle w:val="enumlev1"/>
        <w:spacing w:before="60"/>
      </w:pPr>
      <w:r>
        <w:rPr>
          <w:rFonts w:hint="cs"/>
        </w:rPr>
        <w:sym w:font="Symbol" w:char="F0B7"/>
      </w:r>
      <w:r w:rsidRPr="00AE0C2B">
        <w:rPr>
          <w:rFonts w:hint="cs"/>
          <w:rtl/>
          <w:lang w:bidi="ar-SY"/>
        </w:rPr>
        <w:tab/>
      </w:r>
      <w:r w:rsidR="00FB6739">
        <w:rPr>
          <w:rFonts w:hint="cs"/>
          <w:u w:val="single"/>
          <w:rtl/>
          <w:lang w:bidi="ar-SY"/>
        </w:rPr>
        <w:t>التزويد المستقل</w:t>
      </w:r>
      <w:r w:rsidR="00FB6739">
        <w:rPr>
          <w:rFonts w:hint="cs"/>
          <w:rtl/>
          <w:lang w:bidi="ar-SY"/>
        </w:rPr>
        <w:t>: ينبغي أن تكون عملية التزويد بالخدمة منفصلة عن تشغيل الشبكة باستعمال آلية تحكم موزعة ومفتوحة للنهوض بالمنافسة.</w:t>
      </w:r>
    </w:p>
    <w:p w:rsidR="00FB6739" w:rsidRDefault="00AE0C2B" w:rsidP="00B432B2">
      <w:pPr>
        <w:pStyle w:val="enumlev1"/>
        <w:spacing w:before="60"/>
      </w:pPr>
      <w:r>
        <w:rPr>
          <w:rFonts w:hint="cs"/>
        </w:rPr>
        <w:sym w:font="Symbol" w:char="F0B7"/>
      </w:r>
      <w:r w:rsidRPr="00AE0C2B">
        <w:rPr>
          <w:rFonts w:hint="cs"/>
          <w:rtl/>
          <w:lang w:bidi="ar-SY"/>
        </w:rPr>
        <w:tab/>
      </w:r>
      <w:r w:rsidR="00FB6739">
        <w:rPr>
          <w:rFonts w:hint="cs"/>
          <w:u w:val="single"/>
          <w:rtl/>
          <w:lang w:bidi="ar-SY"/>
        </w:rPr>
        <w:t>التعددية</w:t>
      </w:r>
      <w:r w:rsidR="00FB6739">
        <w:rPr>
          <w:rFonts w:hint="cs"/>
          <w:rtl/>
          <w:lang w:bidi="ar-SY"/>
        </w:rPr>
        <w:t>: يجب أن توفر المعمارية الوظيفية لشبكة الجيل التالي المرونة المطلوبة في التشكيل لدعم تكنولوجيات النفاذ المتعددة.</w:t>
      </w:r>
    </w:p>
    <w:p w:rsidR="00FB6739" w:rsidRPr="003C39C5" w:rsidRDefault="00FB6739" w:rsidP="00B432B2">
      <w:pPr>
        <w:spacing w:before="60"/>
        <w:rPr>
          <w:rtl/>
          <w:lang w:val="en-US" w:bidi="ar-SY"/>
        </w:rPr>
      </w:pPr>
      <w:r>
        <w:rPr>
          <w:rFonts w:hint="cs"/>
          <w:rtl/>
        </w:rPr>
        <w:t xml:space="preserve">وبمقارنة هذه السمات الرئيسية المشتقة من تعريف شبكة الجيل التالي وخصائصها المحددة من قبل قطاع تقييس الاتصالات، يتبين أن هذه السمات ستوفر ظروفاً معينة لحل المصاعب التي تنشأ من الاستجابة لتوجه الأعمال التجارية المشروحة في الفصل </w:t>
      </w:r>
      <w:r>
        <w:rPr>
          <w:lang w:val="en-US"/>
        </w:rPr>
        <w:t>1</w:t>
      </w:r>
      <w:r>
        <w:rPr>
          <w:rFonts w:hint="cs"/>
          <w:rtl/>
          <w:lang w:val="en-US" w:bidi="ar-SY"/>
        </w:rPr>
        <w:t>.</w:t>
      </w:r>
    </w:p>
    <w:p w:rsidR="00FB6739" w:rsidRDefault="00FB6739" w:rsidP="00FB6739">
      <w:pPr>
        <w:pStyle w:val="Heading3"/>
        <w:rPr>
          <w:rtl/>
          <w:lang w:val="en-US" w:bidi="ar-SY"/>
        </w:rPr>
      </w:pPr>
      <w:bookmarkStart w:id="55" w:name="_Toc258940903"/>
      <w:r>
        <w:rPr>
          <w:lang w:val="en-US"/>
        </w:rPr>
        <w:lastRenderedPageBreak/>
        <w:t>2.2.4</w:t>
      </w:r>
      <w:r>
        <w:rPr>
          <w:rFonts w:hint="cs"/>
          <w:rtl/>
          <w:lang w:val="en-US" w:bidi="ar-SY"/>
        </w:rPr>
        <w:tab/>
        <w:t>أساس معمارية شبكة الجيل التالي</w:t>
      </w:r>
      <w:bookmarkEnd w:id="55"/>
    </w:p>
    <w:p w:rsidR="00FB6739" w:rsidRPr="000448AF" w:rsidRDefault="00FB6739" w:rsidP="00B432B2">
      <w:pPr>
        <w:spacing w:before="60"/>
        <w:rPr>
          <w:spacing w:val="4"/>
          <w:rtl/>
          <w:lang w:val="en-US" w:bidi="ar-SY"/>
        </w:rPr>
      </w:pPr>
      <w:r w:rsidRPr="000448AF">
        <w:rPr>
          <w:rFonts w:hint="cs"/>
          <w:spacing w:val="4"/>
          <w:rtl/>
          <w:lang w:val="en-US" w:bidi="ar-SY"/>
        </w:rPr>
        <w:t xml:space="preserve">من بين أبرز وأكبر التحديات بالنسبة لشبكة الجيل التالي هو التحدي الخاص بفصل الخدمات عن تكنولوجيات النقل الأساسية. وقد أدى هذا الهدف الكبير إلى نموذج مرجعي أساسي لشبكة الجيل التالي كالنموذج المبين في الشكل </w:t>
      </w:r>
      <w:r w:rsidRPr="000448AF">
        <w:rPr>
          <w:spacing w:val="4"/>
          <w:lang w:val="en-US" w:bidi="ar-SY"/>
        </w:rPr>
        <w:t>4-4</w:t>
      </w:r>
      <w:r w:rsidRPr="000448AF">
        <w:rPr>
          <w:rFonts w:hint="cs"/>
          <w:spacing w:val="4"/>
          <w:rtl/>
          <w:lang w:val="en-US" w:bidi="ar-SY"/>
        </w:rPr>
        <w:t xml:space="preserve"> أدناه والذي حددته التوصية </w:t>
      </w:r>
      <w:r w:rsidRPr="000448AF">
        <w:rPr>
          <w:spacing w:val="4"/>
          <w:lang w:val="en-US" w:bidi="ar-SY"/>
        </w:rPr>
        <w:t>ITU-T Y.2011</w:t>
      </w:r>
      <w:r w:rsidRPr="000448AF">
        <w:rPr>
          <w:rFonts w:hint="cs"/>
          <w:spacing w:val="4"/>
          <w:rtl/>
          <w:lang w:val="en-US" w:bidi="ar-SY"/>
        </w:rPr>
        <w:t>. ويبين هذا المخطط الصورة عندما تفصل الخدمات عن عملية النقل الأساسية.</w:t>
      </w:r>
    </w:p>
    <w:p w:rsidR="00FB6739" w:rsidRDefault="00FB6739" w:rsidP="00B432B2">
      <w:pPr>
        <w:spacing w:before="60"/>
        <w:rPr>
          <w:rtl/>
          <w:lang w:val="en-US" w:bidi="ar-SY"/>
        </w:rPr>
      </w:pPr>
      <w:r>
        <w:rPr>
          <w:rFonts w:hint="cs"/>
          <w:rtl/>
          <w:lang w:val="en-US" w:bidi="ar-SY"/>
        </w:rPr>
        <w:t xml:space="preserve">عموماً، يمكن لأي نمط، بل وكل أنماط تكنولوجيا الشبكات أن يُنشر في طبقة النقل المبينة تحت مسمى "نقل شبكة الجيل التالي"، بما في ذلك تكنولوجيات طبقات تبديل الدارات الموجه للتوصيل </w:t>
      </w:r>
      <w:r>
        <w:rPr>
          <w:lang w:val="en-US" w:bidi="ar-SY"/>
        </w:rPr>
        <w:t>(CO-CS)</w:t>
      </w:r>
      <w:r>
        <w:rPr>
          <w:rFonts w:hint="cs"/>
          <w:rtl/>
          <w:lang w:val="en-US" w:bidi="ar-SY"/>
        </w:rPr>
        <w:t xml:space="preserve"> وتبديل الرزم الموجه للتوصيل </w:t>
      </w:r>
      <w:r>
        <w:rPr>
          <w:lang w:val="en-US" w:bidi="ar-SY"/>
        </w:rPr>
        <w:t>(CO-PS)</w:t>
      </w:r>
      <w:r>
        <w:rPr>
          <w:rFonts w:hint="cs"/>
          <w:rtl/>
          <w:lang w:val="en-US" w:bidi="ar-SY"/>
        </w:rPr>
        <w:t xml:space="preserve"> وتبديل الرزم بدون توصيل </w:t>
      </w:r>
      <w:r>
        <w:rPr>
          <w:lang w:val="en-US" w:bidi="ar-SY"/>
        </w:rPr>
        <w:t>(CLPS)</w:t>
      </w:r>
      <w:r>
        <w:rPr>
          <w:rFonts w:hint="cs"/>
          <w:rtl/>
          <w:lang w:val="en-US" w:bidi="ar-SY"/>
        </w:rPr>
        <w:t xml:space="preserve"> طبقاً لتوصيتي قطاع تقييس الاتصالات </w:t>
      </w:r>
      <w:r>
        <w:rPr>
          <w:lang w:val="en-US" w:bidi="ar-SY"/>
        </w:rPr>
        <w:t>G.805</w:t>
      </w:r>
      <w:r>
        <w:rPr>
          <w:rFonts w:hint="cs"/>
          <w:rtl/>
          <w:lang w:val="en-US" w:bidi="ar-SY"/>
        </w:rPr>
        <w:t xml:space="preserve"> و</w:t>
      </w:r>
      <w:r>
        <w:rPr>
          <w:lang w:val="en-US" w:bidi="ar-SY"/>
        </w:rPr>
        <w:t>G.809</w:t>
      </w:r>
      <w:r>
        <w:rPr>
          <w:rFonts w:hint="cs"/>
          <w:rtl/>
          <w:lang w:val="en-US" w:bidi="ar-SY"/>
        </w:rPr>
        <w:t>. وإلى وقتنا هذا لا يزال يُنظر إلى بروتوكول الإنترنت على أنه بروتوكول النقل المفضل المستعمل في دعم خدمات شبكات الجيل التالي فضلاً عن دعم الخدمات التقليدية. وتزود خدمات شبكات الجيل التالي "المستعمل بخدمات مثل خدمة المهاتفة وخدمة الويب وما إلى ذلك. وبالتالي يمكن "لخدمة شبكة الجيل التالي" أن تضم مجموعة معقدة من منصات الخدمات الموزعة جغرافياً أو في أبسط الحالات وظائف خدمات في موقعين للمستعمل النهائي.</w:t>
      </w:r>
    </w:p>
    <w:p w:rsidR="00B432B2" w:rsidRDefault="00B432B2" w:rsidP="00E1407F">
      <w:pPr>
        <w:spacing w:before="0" w:line="120" w:lineRule="auto"/>
        <w:rPr>
          <w:rtl/>
          <w:lang w:val="en-US" w:bidi="ar-EG"/>
        </w:rPr>
      </w:pPr>
    </w:p>
    <w:p w:rsidR="00B432B2" w:rsidRPr="00B432B2" w:rsidRDefault="00B432B2" w:rsidP="00E1407F">
      <w:pPr>
        <w:pStyle w:val="figure0"/>
        <w:spacing w:before="0"/>
        <w:rPr>
          <w:rtl/>
          <w:lang w:val="en-US" w:bidi="ar-EG"/>
        </w:rPr>
      </w:pPr>
      <w:bookmarkStart w:id="56" w:name="_Toc259106644"/>
      <w:r w:rsidRPr="00B432B2">
        <w:rPr>
          <w:rFonts w:hint="cs"/>
          <w:rtl/>
          <w:lang w:val="en-US" w:bidi="ar-SY"/>
        </w:rPr>
        <w:t xml:space="preserve">الشكل </w:t>
      </w:r>
      <w:r w:rsidRPr="00B432B2">
        <w:rPr>
          <w:lang w:val="en-US" w:bidi="ar-SY"/>
        </w:rPr>
        <w:t>4-4</w:t>
      </w:r>
      <w:r w:rsidRPr="00B432B2">
        <w:rPr>
          <w:rFonts w:hint="cs"/>
          <w:rtl/>
          <w:lang w:val="en-US" w:bidi="ar-SY"/>
        </w:rPr>
        <w:t xml:space="preserve">: (الشكل </w:t>
      </w:r>
      <w:r w:rsidRPr="00B432B2">
        <w:rPr>
          <w:lang w:val="en-US" w:bidi="ar-SY"/>
        </w:rPr>
        <w:t>1/Y.2011</w:t>
      </w:r>
      <w:r w:rsidRPr="00B432B2">
        <w:rPr>
          <w:rFonts w:hint="cs"/>
          <w:rtl/>
          <w:lang w:val="en-US" w:bidi="ar-SY"/>
        </w:rPr>
        <w:t>) فصل الخدمات عن النقل في شبكة الجيل التالي</w:t>
      </w:r>
      <w:bookmarkEnd w:id="56"/>
    </w:p>
    <w:p w:rsidR="00FB6739" w:rsidRDefault="00A0320B" w:rsidP="00FB6739">
      <w:pPr>
        <w:spacing w:line="240" w:lineRule="auto"/>
        <w:jc w:val="center"/>
        <w:rPr>
          <w:rtl/>
          <w:lang w:val="en-US" w:bidi="ar-SY"/>
        </w:rPr>
      </w:pPr>
      <w:r>
        <w:rPr>
          <w:noProof/>
          <w:rtl/>
          <w:lang w:val="en-US" w:eastAsia="zh-CN"/>
        </w:rPr>
        <w:pict>
          <v:shape id="_x0000_s49999" type="#_x0000_t202" style="position:absolute;left:0;text-align:left;margin-left:114.1pt;margin-top:96.45pt;width:209.6pt;height:15.45pt;z-index:251730944" o:allowincell="f" filled="f" fillcolor="white [3212]" stroked="f" strokecolor="yellow">
            <v:textbox style="mso-next-textbox:#_x0000_s49999" inset="0,0,0,0">
              <w:txbxContent>
                <w:p w:rsidR="00A520AA" w:rsidRPr="005B3D6B" w:rsidRDefault="00A520AA" w:rsidP="00FB6739">
                  <w:pPr>
                    <w:spacing w:before="0"/>
                    <w:jc w:val="center"/>
                    <w:rPr>
                      <w:sz w:val="15"/>
                      <w:szCs w:val="22"/>
                      <w:lang w:val="en-US" w:bidi="ar-SY"/>
                    </w:rPr>
                  </w:pPr>
                  <w:r>
                    <w:rPr>
                      <w:rFonts w:hint="cs"/>
                      <w:sz w:val="15"/>
                      <w:szCs w:val="22"/>
                      <w:rtl/>
                    </w:rPr>
                    <w:t>تكنولوجيات طبقة</w:t>
                  </w:r>
                  <w:r>
                    <w:rPr>
                      <w:rFonts w:hint="cs"/>
                      <w:sz w:val="15"/>
                      <w:szCs w:val="22"/>
                      <w:rtl/>
                      <w:lang w:bidi="ar-SY"/>
                    </w:rPr>
                    <w:t xml:space="preserve"> </w:t>
                  </w:r>
                  <w:r>
                    <w:rPr>
                      <w:sz w:val="15"/>
                      <w:szCs w:val="22"/>
                      <w:lang w:val="en-US" w:bidi="ar-SY"/>
                    </w:rPr>
                    <w:t>CO-CS</w:t>
                  </w:r>
                  <w:r>
                    <w:rPr>
                      <w:rFonts w:hint="cs"/>
                      <w:sz w:val="15"/>
                      <w:szCs w:val="22"/>
                      <w:rtl/>
                      <w:lang w:val="en-US" w:bidi="ar-SY"/>
                    </w:rPr>
                    <w:t xml:space="preserve"> و</w:t>
                  </w:r>
                  <w:r>
                    <w:rPr>
                      <w:sz w:val="15"/>
                      <w:szCs w:val="22"/>
                      <w:lang w:val="en-US" w:bidi="ar-SY"/>
                    </w:rPr>
                    <w:t>CO-PS</w:t>
                  </w:r>
                  <w:r>
                    <w:rPr>
                      <w:rFonts w:hint="cs"/>
                      <w:sz w:val="15"/>
                      <w:szCs w:val="22"/>
                      <w:rtl/>
                      <w:lang w:val="en-US" w:bidi="ar-SY"/>
                    </w:rPr>
                    <w:t xml:space="preserve"> و</w:t>
                  </w:r>
                  <w:r>
                    <w:rPr>
                      <w:sz w:val="15"/>
                      <w:szCs w:val="22"/>
                      <w:lang w:val="en-US" w:bidi="ar-SY"/>
                    </w:rPr>
                    <w:t>CLPS</w:t>
                  </w:r>
                </w:p>
              </w:txbxContent>
            </v:textbox>
          </v:shape>
        </w:pict>
      </w:r>
      <w:r>
        <w:rPr>
          <w:noProof/>
          <w:rtl/>
          <w:lang w:val="en-US" w:eastAsia="zh-CN"/>
        </w:rPr>
        <w:pict>
          <v:shape id="_x0000_s49996" type="#_x0000_t202" style="position:absolute;left:0;text-align:left;margin-left:122.5pt;margin-top:24.3pt;width:209.6pt;height:16.8pt;z-index:251727872" o:allowincell="f" filled="f" fillcolor="white [3212]" stroked="f" strokecolor="white [3212]">
            <v:textbox style="mso-next-textbox:#_x0000_s49996" inset="0,0,0,0">
              <w:txbxContent>
                <w:p w:rsidR="00A520AA" w:rsidRPr="0094209C" w:rsidRDefault="00A520AA" w:rsidP="00FB6739">
                  <w:pPr>
                    <w:spacing w:before="0"/>
                    <w:jc w:val="center"/>
                    <w:rPr>
                      <w:sz w:val="15"/>
                      <w:szCs w:val="22"/>
                    </w:rPr>
                  </w:pPr>
                  <w:r>
                    <w:rPr>
                      <w:rFonts w:hint="cs"/>
                      <w:sz w:val="15"/>
                      <w:szCs w:val="22"/>
                      <w:rtl/>
                    </w:rPr>
                    <w:t>مثل خدمات البيانات (الويب والبريد الإلكتروني وغيرها)</w:t>
                  </w:r>
                </w:p>
              </w:txbxContent>
            </v:textbox>
          </v:shape>
        </w:pict>
      </w:r>
      <w:r>
        <w:rPr>
          <w:noProof/>
          <w:rtl/>
          <w:lang w:val="en-US" w:eastAsia="zh-CN"/>
        </w:rPr>
        <w:pict>
          <v:shape id="_x0000_s49997" type="#_x0000_t202" style="position:absolute;left:0;text-align:left;margin-left:98.5pt;margin-top:42.3pt;width:209.6pt;height:15.45pt;z-index:251728896" o:allowincell="f" filled="f" fillcolor="white [3212]" stroked="f" strokecolor="white [3212]">
            <v:textbox style="mso-next-textbox:#_x0000_s49997" inset="0,0,0,0">
              <w:txbxContent>
                <w:p w:rsidR="00A520AA" w:rsidRPr="0094209C" w:rsidRDefault="00A520AA" w:rsidP="00FB6739">
                  <w:pPr>
                    <w:spacing w:before="0"/>
                    <w:jc w:val="center"/>
                    <w:rPr>
                      <w:sz w:val="15"/>
                      <w:szCs w:val="22"/>
                      <w:lang w:bidi="ar-SY"/>
                    </w:rPr>
                  </w:pPr>
                  <w:r>
                    <w:rPr>
                      <w:rFonts w:hint="cs"/>
                      <w:sz w:val="15"/>
                      <w:szCs w:val="22"/>
                      <w:rtl/>
                    </w:rPr>
                    <w:t>مثل المهاتفة الصوتية (المسموع والفاكس</w:t>
                  </w:r>
                  <w:r>
                    <w:rPr>
                      <w:rFonts w:hint="cs"/>
                      <w:sz w:val="15"/>
                      <w:szCs w:val="22"/>
                      <w:rtl/>
                      <w:lang w:bidi="ar-SY"/>
                    </w:rPr>
                    <w:t xml:space="preserve"> وغيرها)</w:t>
                  </w:r>
                </w:p>
              </w:txbxContent>
            </v:textbox>
          </v:shape>
        </w:pict>
      </w:r>
      <w:r>
        <w:rPr>
          <w:noProof/>
          <w:rtl/>
          <w:lang w:val="en-US" w:eastAsia="zh-CN"/>
        </w:rPr>
        <w:pict>
          <v:shape id="_x0000_s49995" type="#_x0000_t202" style="position:absolute;left:0;text-align:left;margin-left:157.7pt;margin-top:6.7pt;width:209.6pt;height:17.6pt;z-index:251726848" o:allowincell="f" filled="f" fillcolor="white [3212]" stroked="f" strokecolor="white [3212]">
            <v:textbox style="mso-next-textbox:#_x0000_s49995" inset="0,0,0,0">
              <w:txbxContent>
                <w:p w:rsidR="00A520AA" w:rsidRPr="0094209C" w:rsidRDefault="00A520AA" w:rsidP="00FB6739">
                  <w:pPr>
                    <w:spacing w:before="0"/>
                    <w:jc w:val="center"/>
                    <w:rPr>
                      <w:sz w:val="15"/>
                      <w:szCs w:val="22"/>
                      <w:lang w:bidi="ar-SY"/>
                    </w:rPr>
                  </w:pPr>
                  <w:r>
                    <w:rPr>
                      <w:rFonts w:hint="cs"/>
                      <w:sz w:val="15"/>
                      <w:szCs w:val="22"/>
                      <w:rtl/>
                    </w:rPr>
                    <w:t>مثل خدمات الفيديو (التلفزيون،</w:t>
                  </w:r>
                  <w:r>
                    <w:rPr>
                      <w:rFonts w:hint="cs"/>
                      <w:sz w:val="15"/>
                      <w:szCs w:val="22"/>
                      <w:rtl/>
                      <w:lang w:bidi="ar-SY"/>
                    </w:rPr>
                    <w:t xml:space="preserve"> الأفلام وما إلى ذلك)</w:t>
                  </w:r>
                </w:p>
              </w:txbxContent>
            </v:textbox>
          </v:shape>
        </w:pict>
      </w:r>
      <w:r>
        <w:rPr>
          <w:noProof/>
          <w:rtl/>
          <w:lang w:val="en-US" w:eastAsia="zh-CN"/>
        </w:rPr>
        <w:pict>
          <v:shape id="_x0000_s49998" type="#_x0000_t202" style="position:absolute;left:0;text-align:left;margin-left:166.45pt;margin-top:63pt;width:103.85pt;height:15.25pt;z-index:251729920" o:allowincell="f" filled="f" fillcolor="white [3212]" stroked="f" strokecolor="white [3212]">
            <v:textbox style="mso-next-textbox:#_x0000_s49998" inset="0,0,0,0">
              <w:txbxContent>
                <w:p w:rsidR="00A520AA" w:rsidRPr="005B3D6B" w:rsidRDefault="00A520AA" w:rsidP="00FB6739">
                  <w:pPr>
                    <w:spacing w:before="0"/>
                    <w:jc w:val="center"/>
                    <w:rPr>
                      <w:b/>
                      <w:bCs/>
                      <w:sz w:val="15"/>
                      <w:szCs w:val="22"/>
                      <w:lang w:bidi="ar-SY"/>
                    </w:rPr>
                  </w:pPr>
                  <w:r w:rsidRPr="005B3D6B">
                    <w:rPr>
                      <w:rFonts w:hint="cs"/>
                      <w:b/>
                      <w:bCs/>
                      <w:sz w:val="15"/>
                      <w:szCs w:val="22"/>
                      <w:rtl/>
                    </w:rPr>
                    <w:t xml:space="preserve">خدمات </w:t>
                  </w:r>
                  <w:r>
                    <w:rPr>
                      <w:rFonts w:hint="cs"/>
                      <w:b/>
                      <w:bCs/>
                      <w:sz w:val="15"/>
                      <w:szCs w:val="22"/>
                      <w:rtl/>
                    </w:rPr>
                    <w:t>شبكات الجيل التالي</w:t>
                  </w:r>
                </w:p>
              </w:txbxContent>
            </v:textbox>
          </v:shape>
        </w:pict>
      </w:r>
      <w:r>
        <w:rPr>
          <w:noProof/>
          <w:rtl/>
          <w:lang w:val="en-US" w:eastAsia="zh-CN"/>
        </w:rPr>
        <w:pict>
          <v:shape id="_x0000_s50000" type="#_x0000_t202" style="position:absolute;left:0;text-align:left;margin-left:151.45pt;margin-top:125.45pt;width:106.85pt;height:15.25pt;z-index:251731968" o:allowincell="f" filled="f" fillcolor="white [3212]" stroked="f" strokecolor="yellow">
            <v:textbox style="mso-next-textbox:#_x0000_s50000" inset="0,0,0,0">
              <w:txbxContent>
                <w:p w:rsidR="00A520AA" w:rsidRPr="005B3D6B" w:rsidRDefault="00A520AA" w:rsidP="00FB6739">
                  <w:pPr>
                    <w:spacing w:before="0"/>
                    <w:jc w:val="center"/>
                    <w:rPr>
                      <w:b/>
                      <w:bCs/>
                      <w:sz w:val="15"/>
                      <w:szCs w:val="22"/>
                      <w:lang w:bidi="ar-SY"/>
                    </w:rPr>
                  </w:pPr>
                  <w:r>
                    <w:rPr>
                      <w:rFonts w:hint="cs"/>
                      <w:b/>
                      <w:bCs/>
                      <w:sz w:val="15"/>
                      <w:szCs w:val="22"/>
                      <w:rtl/>
                    </w:rPr>
                    <w:t>نقل شبكات الجيل التالي</w:t>
                  </w:r>
                </w:p>
              </w:txbxContent>
            </v:textbox>
          </v:shape>
        </w:pict>
      </w:r>
      <w:r w:rsidR="00FB6739" w:rsidRPr="000E4C6B">
        <w:object w:dxaOrig="6759" w:dyaOrig="3059">
          <v:shape id="_x0000_i1038" type="#_x0000_t75" style="width:339pt;height:152pt" o:ole="">
            <v:imagedata r:id="rId104" o:title=""/>
          </v:shape>
          <o:OLEObject Type="Embed" ProgID="CorelDRAW.Graphic.14" ShapeID="_x0000_i1038" DrawAspect="Content" ObjectID="_1332918676" r:id="rId105"/>
        </w:object>
      </w:r>
    </w:p>
    <w:p w:rsidR="00FB6739" w:rsidRDefault="00FB6739" w:rsidP="00B432B2">
      <w:pPr>
        <w:pBdr>
          <w:bottom w:val="single" w:sz="18" w:space="1" w:color="auto"/>
        </w:pBdr>
        <w:spacing w:before="0" w:line="120" w:lineRule="auto"/>
        <w:jc w:val="center"/>
        <w:rPr>
          <w:rtl/>
          <w:lang w:val="en-US" w:bidi="ar-SY"/>
        </w:rPr>
      </w:pPr>
    </w:p>
    <w:p w:rsidR="00FB6739" w:rsidRDefault="00FB6739" w:rsidP="00FB6739">
      <w:pPr>
        <w:spacing w:before="240"/>
        <w:rPr>
          <w:rtl/>
          <w:lang w:val="en-US" w:bidi="ar-SY"/>
        </w:rPr>
      </w:pPr>
      <w:r>
        <w:rPr>
          <w:rFonts w:hint="cs"/>
          <w:rtl/>
          <w:lang w:val="en-US" w:bidi="ar-SY"/>
        </w:rPr>
        <w:t xml:space="preserve">وتستعمل التوصية </w:t>
      </w:r>
      <w:r>
        <w:rPr>
          <w:lang w:val="en-US" w:bidi="ar-SY"/>
        </w:rPr>
        <w:t>ITU-T Y.2011</w:t>
      </w:r>
      <w:r>
        <w:rPr>
          <w:rFonts w:hint="cs"/>
          <w:rtl/>
          <w:lang w:val="en-US" w:bidi="ar-SY"/>
        </w:rPr>
        <w:t xml:space="preserve"> لغة معينة لتعريف هذين الجانبين الهامين تحت مسمى "طبقة الخدمة بشبكة الجيل التالي" و"طبقة النقل بشبكة الجيل التالي" على النحو المبين في الشكل </w:t>
      </w:r>
      <w:r>
        <w:rPr>
          <w:lang w:val="en-US" w:bidi="ar-SY"/>
        </w:rPr>
        <w:t>5-4</w:t>
      </w:r>
      <w:r>
        <w:rPr>
          <w:rFonts w:hint="cs"/>
          <w:rtl/>
          <w:lang w:val="en-US" w:bidi="ar-SY"/>
        </w:rPr>
        <w:t xml:space="preserve"> وتقدم رؤى شاملة لفهم الطبقتين كالتالي:</w:t>
      </w:r>
    </w:p>
    <w:p w:rsidR="00B432B2" w:rsidRDefault="00B432B2" w:rsidP="005729F1">
      <w:pPr>
        <w:spacing w:before="0" w:line="120" w:lineRule="auto"/>
        <w:rPr>
          <w:rtl/>
          <w:lang w:val="en-US" w:bidi="ar-EG"/>
        </w:rPr>
      </w:pPr>
    </w:p>
    <w:p w:rsidR="00B432B2" w:rsidRPr="00B432B2" w:rsidRDefault="00A0320B" w:rsidP="00EA66CC">
      <w:pPr>
        <w:pStyle w:val="figure0"/>
        <w:spacing w:before="0" w:after="120"/>
        <w:rPr>
          <w:rtl/>
          <w:lang w:val="en-US" w:bidi="ar-EG"/>
        </w:rPr>
      </w:pPr>
      <w:r>
        <w:rPr>
          <w:noProof/>
          <w:rtl/>
          <w:lang w:val="en-US" w:eastAsia="zh-CN"/>
        </w:rPr>
        <w:pict>
          <v:shape id="_x0000_s50001" type="#_x0000_t202" style="position:absolute;left:0;text-align:left;margin-left:316.15pt;margin-top:25.6pt;width:77.55pt;height:19.8pt;z-index:251732992" o:allowincell="f" filled="f" fillcolor="white [3212]" stroked="f" strokecolor="white [3212]">
            <v:textbox style="mso-next-textbox:#_x0000_s50001" inset="0,0,0,0">
              <w:txbxContent>
                <w:p w:rsidR="00A520AA" w:rsidRPr="0094209C" w:rsidRDefault="00A520AA" w:rsidP="00FB6739">
                  <w:pPr>
                    <w:spacing w:before="0"/>
                    <w:jc w:val="center"/>
                    <w:rPr>
                      <w:sz w:val="15"/>
                      <w:szCs w:val="22"/>
                      <w:lang w:bidi="ar-SY"/>
                    </w:rPr>
                  </w:pPr>
                  <w:r>
                    <w:rPr>
                      <w:rFonts w:hint="cs"/>
                      <w:sz w:val="15"/>
                      <w:szCs w:val="22"/>
                      <w:rtl/>
                      <w:lang w:bidi="ar-SY"/>
                    </w:rPr>
                    <w:t>مستوى الإدارة</w:t>
                  </w:r>
                </w:p>
              </w:txbxContent>
            </v:textbox>
          </v:shape>
        </w:pict>
      </w:r>
      <w:r>
        <w:rPr>
          <w:noProof/>
          <w:rtl/>
          <w:lang w:val="en-US" w:eastAsia="zh-CN"/>
        </w:rPr>
        <w:pict>
          <v:shape id="_x0000_s50003" type="#_x0000_t202" style="position:absolute;left:0;text-align:left;margin-left:256.95pt;margin-top:62pt;width:77.55pt;height:15.6pt;z-index:251735040" o:allowincell="f" filled="f" fillcolor="white [3212]" stroked="f" strokecolor="white [3212]">
            <v:textbox style="mso-next-textbox:#_x0000_s50003" inset="0,0,0,0">
              <w:txbxContent>
                <w:p w:rsidR="00A520AA" w:rsidRPr="0094209C" w:rsidRDefault="00A520AA" w:rsidP="00FB6739">
                  <w:pPr>
                    <w:spacing w:before="0"/>
                    <w:jc w:val="center"/>
                    <w:rPr>
                      <w:sz w:val="15"/>
                      <w:szCs w:val="22"/>
                      <w:lang w:bidi="ar-SY"/>
                    </w:rPr>
                  </w:pPr>
                  <w:r>
                    <w:rPr>
                      <w:rFonts w:hint="cs"/>
                      <w:sz w:val="15"/>
                      <w:szCs w:val="22"/>
                      <w:rtl/>
                      <w:lang w:bidi="ar-SY"/>
                    </w:rPr>
                    <w:t>مستوى المستعمل</w:t>
                  </w:r>
                </w:p>
              </w:txbxContent>
            </v:textbox>
          </v:shape>
        </w:pict>
      </w:r>
      <w:r>
        <w:rPr>
          <w:noProof/>
          <w:rtl/>
          <w:lang w:val="en-US" w:eastAsia="zh-CN"/>
        </w:rPr>
        <w:pict>
          <v:shape id="_x0000_s50005" type="#_x0000_t202" style="position:absolute;left:0;text-align:left;margin-left:313.35pt;margin-top:126.2pt;width:77.55pt;height:17.6pt;z-index:251737088" o:allowincell="f" filled="f" fillcolor="white [3212]" stroked="f" strokecolor="white [3212]">
            <v:textbox style="mso-next-textbox:#_x0000_s50005" inset="0,0,0,0">
              <w:txbxContent>
                <w:p w:rsidR="00A520AA" w:rsidRPr="0094209C" w:rsidRDefault="00A520AA" w:rsidP="00FB6739">
                  <w:pPr>
                    <w:spacing w:before="0"/>
                    <w:jc w:val="center"/>
                    <w:rPr>
                      <w:sz w:val="15"/>
                      <w:szCs w:val="22"/>
                      <w:lang w:bidi="ar-SY"/>
                    </w:rPr>
                  </w:pPr>
                  <w:r>
                    <w:rPr>
                      <w:rFonts w:hint="cs"/>
                      <w:sz w:val="15"/>
                      <w:szCs w:val="22"/>
                      <w:rtl/>
                      <w:lang w:bidi="ar-SY"/>
                    </w:rPr>
                    <w:t>مستوى الإدارة</w:t>
                  </w:r>
                </w:p>
              </w:txbxContent>
            </v:textbox>
          </v:shape>
        </w:pict>
      </w:r>
      <w:r>
        <w:rPr>
          <w:noProof/>
          <w:rtl/>
          <w:lang w:val="en-US" w:eastAsia="zh-CN"/>
        </w:rPr>
        <w:pict>
          <v:shape id="_x0000_s50006" type="#_x0000_t202" style="position:absolute;left:0;text-align:left;margin-left:278.15pt;margin-top:145.4pt;width:77.55pt;height:16.8pt;z-index:251738112" o:allowincell="f" filled="f" fillcolor="white [3212]" stroked="f" strokecolor="white [3212]">
            <v:textbox style="mso-next-textbox:#_x0000_s50006" inset="0,0,0,0">
              <w:txbxContent>
                <w:p w:rsidR="00A520AA" w:rsidRPr="0094209C" w:rsidRDefault="00A520AA" w:rsidP="00FB6739">
                  <w:pPr>
                    <w:spacing w:before="0"/>
                    <w:jc w:val="center"/>
                    <w:rPr>
                      <w:sz w:val="15"/>
                      <w:szCs w:val="22"/>
                      <w:lang w:bidi="ar-SY"/>
                    </w:rPr>
                  </w:pPr>
                  <w:r>
                    <w:rPr>
                      <w:rFonts w:hint="cs"/>
                      <w:sz w:val="15"/>
                      <w:szCs w:val="22"/>
                      <w:rtl/>
                      <w:lang w:bidi="ar-SY"/>
                    </w:rPr>
                    <w:t>مستوى التحكم</w:t>
                  </w:r>
                </w:p>
              </w:txbxContent>
            </v:textbox>
          </v:shape>
        </w:pict>
      </w:r>
      <w:r>
        <w:rPr>
          <w:noProof/>
          <w:rtl/>
          <w:lang w:val="en-US" w:eastAsia="zh-CN"/>
        </w:rPr>
        <w:pict>
          <v:shape id="_x0000_s50007" type="#_x0000_t202" style="position:absolute;left:0;text-align:left;margin-left:254.15pt;margin-top:163.4pt;width:77.55pt;height:15.45pt;z-index:251739136" o:allowincell="f" filled="f" fillcolor="white [3212]" stroked="f" strokecolor="white [3212]">
            <v:textbox style="mso-next-textbox:#_x0000_s50007" inset="0,0,0,0">
              <w:txbxContent>
                <w:p w:rsidR="00A520AA" w:rsidRPr="0094209C" w:rsidRDefault="00A520AA" w:rsidP="00FB6739">
                  <w:pPr>
                    <w:spacing w:before="0"/>
                    <w:jc w:val="center"/>
                    <w:rPr>
                      <w:sz w:val="15"/>
                      <w:szCs w:val="22"/>
                      <w:lang w:bidi="ar-SY"/>
                    </w:rPr>
                  </w:pPr>
                  <w:r>
                    <w:rPr>
                      <w:rFonts w:hint="cs"/>
                      <w:sz w:val="15"/>
                      <w:szCs w:val="22"/>
                      <w:rtl/>
                      <w:lang w:bidi="ar-SY"/>
                    </w:rPr>
                    <w:t>مستوى المستعمل</w:t>
                  </w:r>
                </w:p>
              </w:txbxContent>
            </v:textbox>
          </v:shape>
        </w:pict>
      </w:r>
      <w:r>
        <w:rPr>
          <w:noProof/>
          <w:rtl/>
          <w:lang w:val="en-US" w:eastAsia="zh-CN"/>
        </w:rPr>
        <w:pict>
          <v:shape id="_x0000_s50002" type="#_x0000_t202" style="position:absolute;left:0;text-align:left;margin-left:280.95pt;margin-top:44.2pt;width:77.55pt;height:16.8pt;z-index:251734016" o:allowincell="f" filled="f" fillcolor="white [3212]" stroked="f" strokecolor="white [3212]">
            <v:textbox style="mso-next-textbox:#_x0000_s50002" inset="0,0,0,0">
              <w:txbxContent>
                <w:p w:rsidR="00A520AA" w:rsidRPr="0094209C" w:rsidRDefault="00A520AA" w:rsidP="00FB6739">
                  <w:pPr>
                    <w:spacing w:before="0"/>
                    <w:jc w:val="center"/>
                    <w:rPr>
                      <w:sz w:val="15"/>
                      <w:szCs w:val="22"/>
                      <w:lang w:bidi="ar-SY"/>
                    </w:rPr>
                  </w:pPr>
                  <w:r>
                    <w:rPr>
                      <w:rFonts w:hint="cs"/>
                      <w:sz w:val="15"/>
                      <w:szCs w:val="22"/>
                      <w:rtl/>
                      <w:lang w:bidi="ar-SY"/>
                    </w:rPr>
                    <w:t>مستوى التحكم</w:t>
                  </w:r>
                </w:p>
              </w:txbxContent>
            </v:textbox>
          </v:shape>
        </w:pict>
      </w:r>
      <w:bookmarkStart w:id="57" w:name="_Toc259106645"/>
      <w:r w:rsidR="00B432B2" w:rsidRPr="00B432B2">
        <w:rPr>
          <w:rFonts w:hint="cs"/>
          <w:rtl/>
          <w:lang w:val="en-US" w:bidi="ar-SY"/>
        </w:rPr>
        <w:t xml:space="preserve">الشكل </w:t>
      </w:r>
      <w:r w:rsidR="00B432B2" w:rsidRPr="00B432B2">
        <w:rPr>
          <w:lang w:val="en-US" w:bidi="ar-SY"/>
        </w:rPr>
        <w:t>5-4</w:t>
      </w:r>
      <w:r w:rsidR="00B432B2" w:rsidRPr="00B432B2">
        <w:rPr>
          <w:rFonts w:hint="cs"/>
          <w:rtl/>
          <w:lang w:val="en-US" w:bidi="ar-SY"/>
        </w:rPr>
        <w:t xml:space="preserve">: (الشكل </w:t>
      </w:r>
      <w:r w:rsidR="00EA66CC">
        <w:rPr>
          <w:lang w:val="en-US" w:bidi="ar-SY"/>
        </w:rPr>
        <w:t>2/</w:t>
      </w:r>
      <w:r w:rsidR="00B432B2" w:rsidRPr="00B432B2">
        <w:rPr>
          <w:lang w:val="en-US" w:bidi="ar-SY"/>
        </w:rPr>
        <w:t>Y.2011</w:t>
      </w:r>
      <w:r w:rsidR="00B432B2" w:rsidRPr="00B432B2">
        <w:rPr>
          <w:rFonts w:hint="cs"/>
          <w:rtl/>
          <w:lang w:val="en-US" w:bidi="ar-SY"/>
        </w:rPr>
        <w:t xml:space="preserve">) النموذج المرجعي الأساسي لشبكة الجيل التالي </w:t>
      </w:r>
      <w:r w:rsidR="00B432B2" w:rsidRPr="00B432B2">
        <w:rPr>
          <w:lang w:val="en-US" w:bidi="ar-SY"/>
        </w:rPr>
        <w:t>(NGN BRM)</w:t>
      </w:r>
      <w:bookmarkEnd w:id="57"/>
    </w:p>
    <w:p w:rsidR="00FB6739" w:rsidRDefault="00A0320B" w:rsidP="00B432B2">
      <w:pPr>
        <w:pBdr>
          <w:bottom w:val="single" w:sz="18" w:space="1" w:color="auto"/>
        </w:pBdr>
        <w:jc w:val="center"/>
        <w:rPr>
          <w:rtl/>
          <w:lang w:val="en-US" w:bidi="ar-SY"/>
        </w:rPr>
      </w:pPr>
      <w:r>
        <w:rPr>
          <w:noProof/>
          <w:rtl/>
          <w:lang w:val="en-US" w:eastAsia="zh-CN"/>
        </w:rPr>
        <w:pict>
          <v:shape id="_x0000_s50008" type="#_x0000_t202" style="position:absolute;left:0;text-align:left;margin-left:134.4pt;margin-top:166.45pt;width:157.1pt;height:15.25pt;z-index:251740160" o:allowincell="f" filled="f" fillcolor="white [3212]" strokecolor="white [3212]">
            <v:textbox style="mso-next-textbox:#_x0000_s50008" inset="0,0,0,0">
              <w:txbxContent>
                <w:p w:rsidR="00A520AA" w:rsidRPr="005B3D6B" w:rsidRDefault="00A520AA" w:rsidP="00FB6739">
                  <w:pPr>
                    <w:spacing w:before="0"/>
                    <w:jc w:val="center"/>
                    <w:rPr>
                      <w:b/>
                      <w:bCs/>
                      <w:sz w:val="15"/>
                      <w:szCs w:val="22"/>
                      <w:lang w:bidi="ar-SY"/>
                    </w:rPr>
                  </w:pPr>
                  <w:r>
                    <w:rPr>
                      <w:rFonts w:hint="cs"/>
                      <w:b/>
                      <w:bCs/>
                      <w:sz w:val="15"/>
                      <w:szCs w:val="22"/>
                      <w:rtl/>
                      <w:lang w:bidi="ar-SY"/>
                    </w:rPr>
                    <w:t>طبقة التنقل في شبكة الجيل التالي</w:t>
                  </w:r>
                </w:p>
              </w:txbxContent>
            </v:textbox>
          </v:shape>
        </w:pict>
      </w:r>
      <w:r>
        <w:rPr>
          <w:noProof/>
          <w:rtl/>
          <w:lang w:val="en-US" w:eastAsia="zh-CN"/>
        </w:rPr>
        <w:pict>
          <v:shape id="_x0000_s50004" type="#_x0000_t202" style="position:absolute;left:0;text-align:left;margin-left:137.2pt;margin-top:67.65pt;width:157.1pt;height:15.25pt;z-index:251736064" o:allowincell="f" filled="f" fillcolor="white [3212]" strokecolor="white [3212]">
            <v:textbox style="mso-next-textbox:#_x0000_s50004" inset="0,0,0,0">
              <w:txbxContent>
                <w:p w:rsidR="00A520AA" w:rsidRPr="005B3D6B" w:rsidRDefault="00A520AA" w:rsidP="00FB6739">
                  <w:pPr>
                    <w:spacing w:before="0"/>
                    <w:jc w:val="center"/>
                    <w:rPr>
                      <w:b/>
                      <w:bCs/>
                      <w:sz w:val="15"/>
                      <w:szCs w:val="22"/>
                      <w:lang w:bidi="ar-SY"/>
                    </w:rPr>
                  </w:pPr>
                  <w:r>
                    <w:rPr>
                      <w:rFonts w:hint="cs"/>
                      <w:b/>
                      <w:bCs/>
                      <w:sz w:val="15"/>
                      <w:szCs w:val="22"/>
                      <w:rtl/>
                      <w:lang w:bidi="ar-SY"/>
                    </w:rPr>
                    <w:t>طبقة الخدمة في شبكة الجيل التالي</w:t>
                  </w:r>
                </w:p>
              </w:txbxContent>
            </v:textbox>
          </v:shape>
        </w:pict>
      </w:r>
      <w:r w:rsidR="00FB6739" w:rsidRPr="000E4C6B">
        <w:object w:dxaOrig="6769" w:dyaOrig="4259">
          <v:shape id="_x0000_i1039" type="#_x0000_t75" style="width:339pt;height:213pt" o:ole="">
            <v:imagedata r:id="rId106" o:title=""/>
          </v:shape>
          <o:OLEObject Type="Embed" ProgID="CorelDRAW.Graphic.14" ShapeID="_x0000_i1039" DrawAspect="Content" ObjectID="_1332918677" r:id="rId107"/>
        </w:object>
      </w:r>
    </w:p>
    <w:p w:rsidR="00FB6739" w:rsidRDefault="00D52813" w:rsidP="00F7208E">
      <w:pPr>
        <w:pStyle w:val="enumlev1"/>
        <w:rPr>
          <w:lang w:bidi="ar-SY"/>
        </w:rPr>
      </w:pPr>
      <w:r>
        <w:rPr>
          <w:rFonts w:hint="cs"/>
          <w:b/>
          <w:bCs/>
          <w:lang w:bidi="ar-SY"/>
        </w:rPr>
        <w:lastRenderedPageBreak/>
        <w:sym w:font="Symbol" w:char="F0B7"/>
      </w:r>
      <w:r>
        <w:rPr>
          <w:rFonts w:hint="cs"/>
          <w:b/>
          <w:bCs/>
          <w:rtl/>
          <w:lang w:bidi="ar-SY"/>
        </w:rPr>
        <w:tab/>
      </w:r>
      <w:r w:rsidR="00FB6739" w:rsidRPr="005B3D6B">
        <w:rPr>
          <w:rFonts w:hint="cs"/>
          <w:b/>
          <w:bCs/>
          <w:rtl/>
          <w:lang w:bidi="ar-SY"/>
        </w:rPr>
        <w:t xml:space="preserve">طبقة الخدمة في شبكة الجيل التالي: </w:t>
      </w:r>
      <w:r w:rsidR="00FB6739" w:rsidRPr="005B3D6B">
        <w:rPr>
          <w:rFonts w:hint="cs"/>
          <w:rtl/>
          <w:lang w:bidi="ar-SY"/>
        </w:rPr>
        <w:t xml:space="preserve">هو جزء الشبكة </w:t>
      </w:r>
      <w:r w:rsidR="00FB6739" w:rsidRPr="005B3D6B">
        <w:rPr>
          <w:lang w:bidi="ar-SY"/>
        </w:rPr>
        <w:t>NGN</w:t>
      </w:r>
      <w:r w:rsidR="00FB6739" w:rsidRPr="005B3D6B">
        <w:rPr>
          <w:rFonts w:hint="cs"/>
          <w:rtl/>
          <w:lang w:bidi="ar-SY"/>
        </w:rPr>
        <w:t xml:space="preserve"> الذي يزود المستعمل بالوظائف التي تقوم بنقل البيانات المتعلقة بالخدمة والوظائف التي </w:t>
      </w:r>
      <w:r w:rsidR="00FB6739">
        <w:rPr>
          <w:rFonts w:hint="cs"/>
          <w:rtl/>
          <w:lang w:bidi="ar-SY"/>
        </w:rPr>
        <w:t>تتولى التحكم في موارد الخدمة وإدارتها وخدمات الشبكة لتفعيل خدمات وتطبيقات المستعمل. ويمكن تنفيذ خدمات المستعمل بتكرار طبقات خدمة متعددة داخل طبقة الخدمة. وتعنى طبقة الخدمة في شبكة الجيل التالي بالتطبيق وخدماته التي يتعين تشغيلها بين الكيانات النظيرة. فعلى سبيل المثال، يمكن أن تتعلق الخدمات بتطبيقات للصوت أو البيانات أو الفيديو ويمكن ترتيبها بشكل منفصل أو في شكل توليفات معينة في حالة تطبيقات الوسائط المتعددة. ومن منظور معماري، يعتبران لكل طبقة في طبقة الخدمة مستوياتها الخاصة المتعلقة بالمستعمل والتحكم والإدارة (لكن راجع الملاحظة أدناه).</w:t>
      </w:r>
    </w:p>
    <w:p w:rsidR="00FB6739" w:rsidRPr="00D801C4" w:rsidRDefault="00D52813" w:rsidP="00F7208E">
      <w:pPr>
        <w:pStyle w:val="enumlev1"/>
      </w:pPr>
      <w:r>
        <w:rPr>
          <w:rFonts w:hint="cs"/>
          <w:b/>
          <w:bCs/>
          <w:lang w:val="en-US" w:bidi="ar-SY"/>
        </w:rPr>
        <w:sym w:font="Symbol" w:char="F0B7"/>
      </w:r>
      <w:r>
        <w:rPr>
          <w:rFonts w:hint="cs"/>
          <w:b/>
          <w:bCs/>
          <w:rtl/>
          <w:lang w:val="en-US" w:bidi="ar-SY"/>
        </w:rPr>
        <w:tab/>
      </w:r>
      <w:r w:rsidR="00FB6739" w:rsidRPr="005B3D6B">
        <w:rPr>
          <w:rFonts w:hint="cs"/>
          <w:b/>
          <w:bCs/>
          <w:rtl/>
          <w:lang w:val="en-US" w:bidi="ar-SY"/>
        </w:rPr>
        <w:t>طبقة النقل في شبكة الجيل التالي:</w:t>
      </w:r>
      <w:r w:rsidR="00FB6739">
        <w:rPr>
          <w:rFonts w:hint="cs"/>
          <w:rtl/>
        </w:rPr>
        <w:t xml:space="preserve"> هي جزء الشبكة الذي يزود بوظائف المستعمل </w:t>
      </w:r>
      <w:r w:rsidR="00FB6739" w:rsidRPr="00AC52A7">
        <w:rPr>
          <w:rFonts w:hint="cs"/>
          <w:rtl/>
        </w:rPr>
        <w:t>التي تنقل البيانات</w:t>
      </w:r>
      <w:r w:rsidR="00FB6739">
        <w:rPr>
          <w:rFonts w:hint="cs"/>
          <w:rtl/>
        </w:rPr>
        <w:t xml:space="preserve"> والوظائف التي تتحكم في موارد النقل وتديرها لحمل هذه البيانات بين كيانات الانتهائية. وقد تكون البيانات المحمولة في حد ذاتها معلومات للمستعمل و/أو التحكم و/أو الإدارة. وقد تقام علاقات دينامية أو سكونية للتحكم و/أو إدارة عملية نقل المعلومات مع هذه الكيانات. وتنفذ طبقة النقل في شبكة الجيل التالي من خلال تكرار لطبقات متعددة على النحو المبين في التوصيتين </w:t>
      </w:r>
      <w:r w:rsidR="00FB6739">
        <w:rPr>
          <w:lang w:val="en-US"/>
        </w:rPr>
        <w:t>G.805</w:t>
      </w:r>
      <w:r w:rsidR="00FB6739">
        <w:rPr>
          <w:rFonts w:hint="cs"/>
          <w:rtl/>
          <w:lang w:val="en-US" w:bidi="ar-SY"/>
        </w:rPr>
        <w:t xml:space="preserve"> و</w:t>
      </w:r>
      <w:r w:rsidR="00FB6739">
        <w:rPr>
          <w:lang w:val="en-US"/>
        </w:rPr>
        <w:t>G.809</w:t>
      </w:r>
      <w:r w:rsidR="00FB6739">
        <w:rPr>
          <w:rFonts w:hint="cs"/>
          <w:rtl/>
          <w:lang w:val="en-US" w:bidi="ar-SY"/>
        </w:rPr>
        <w:t xml:space="preserve"> لقطاع تقييس الاتصالات. ومن منظور معماري، يعتبر أن لكل طبقة في طبقة النقل مستوياتها الخاصة المتعلقة بالمستعمل والتحكم والإدارة.</w:t>
      </w:r>
    </w:p>
    <w:p w:rsidR="00FB6739" w:rsidRDefault="00FB6739" w:rsidP="00FB6739">
      <w:pPr>
        <w:spacing w:before="240" w:after="360"/>
        <w:rPr>
          <w:rtl/>
        </w:rPr>
      </w:pPr>
      <w:r w:rsidRPr="00541AF7">
        <w:rPr>
          <w:rFonts w:hint="cs"/>
          <w:rtl/>
        </w:rPr>
        <w:t xml:space="preserve">واستناداً إلى الأسس الواردة أعلاه والمتعلقة بمعمارية شبكة الجيل التالي، وضع قطاع تقييس الاتصالات نموذجاً معمارياً مع الوظائف التفصيلية ونشره من خلال التوصية </w:t>
      </w:r>
      <w:r w:rsidRPr="00541AF7">
        <w:t>ITU-T Y.2012</w:t>
      </w:r>
      <w:r w:rsidRPr="00541AF7">
        <w:rPr>
          <w:rFonts w:hint="cs"/>
          <w:rtl/>
        </w:rPr>
        <w:t xml:space="preserve">، على النحو المبين في الشكل </w:t>
      </w:r>
      <w:r w:rsidRPr="00541AF7">
        <w:t>6-4</w:t>
      </w:r>
      <w:r w:rsidRPr="00541AF7">
        <w:rPr>
          <w:rFonts w:hint="cs"/>
          <w:rtl/>
        </w:rPr>
        <w:t>.</w:t>
      </w:r>
    </w:p>
    <w:p w:rsidR="00D52813" w:rsidRDefault="00D52813" w:rsidP="002E6736">
      <w:pPr>
        <w:spacing w:before="0" w:line="120" w:lineRule="auto"/>
        <w:rPr>
          <w:rtl/>
          <w:lang w:val="en-US" w:bidi="ar-EG"/>
        </w:rPr>
      </w:pPr>
    </w:p>
    <w:p w:rsidR="00D52813" w:rsidRPr="00D52813" w:rsidRDefault="00D52813" w:rsidP="00BF1A08">
      <w:pPr>
        <w:pStyle w:val="figure0"/>
        <w:rPr>
          <w:rtl/>
          <w:lang w:val="en-US" w:bidi="ar-EG"/>
        </w:rPr>
      </w:pPr>
      <w:bookmarkStart w:id="58" w:name="_Toc259106646"/>
      <w:r w:rsidRPr="00D52813">
        <w:rPr>
          <w:rFonts w:hint="cs"/>
          <w:rtl/>
          <w:lang w:val="en-US" w:bidi="ar-SY"/>
        </w:rPr>
        <w:t xml:space="preserve">الشكل </w:t>
      </w:r>
      <w:r w:rsidRPr="00D52813">
        <w:rPr>
          <w:lang w:val="en-US" w:bidi="ar-SY"/>
        </w:rPr>
        <w:t>6-4</w:t>
      </w:r>
      <w:r w:rsidRPr="00D52813">
        <w:rPr>
          <w:rFonts w:hint="cs"/>
          <w:rtl/>
          <w:lang w:val="en-US" w:bidi="ar-SY"/>
        </w:rPr>
        <w:t xml:space="preserve">: (الشكل </w:t>
      </w:r>
      <w:r w:rsidR="00BF1A08">
        <w:rPr>
          <w:lang w:val="en-US" w:bidi="ar-SY"/>
        </w:rPr>
        <w:t>3/</w:t>
      </w:r>
      <w:r w:rsidRPr="00D52813">
        <w:rPr>
          <w:lang w:val="en-US" w:bidi="ar-SY"/>
        </w:rPr>
        <w:t>Y.2012</w:t>
      </w:r>
      <w:r w:rsidRPr="00D52813">
        <w:rPr>
          <w:rFonts w:hint="cs"/>
          <w:rtl/>
          <w:lang w:val="en-US" w:bidi="ar-SY"/>
        </w:rPr>
        <w:t>) نظرة عامة على معمارية شبكة الجيل التالي</w:t>
      </w:r>
      <w:bookmarkEnd w:id="58"/>
    </w:p>
    <w:p w:rsidR="00FB6739" w:rsidRDefault="00A0320B" w:rsidP="00FB6739">
      <w:pPr>
        <w:spacing w:before="0" w:line="240" w:lineRule="auto"/>
        <w:jc w:val="center"/>
        <w:rPr>
          <w:rtl/>
        </w:rPr>
      </w:pPr>
      <w:r>
        <w:rPr>
          <w:noProof/>
          <w:rtl/>
          <w:lang w:val="en-US" w:eastAsia="zh-CN"/>
        </w:rPr>
        <w:pict>
          <v:group id="_x0000_s50035" style="position:absolute;left:0;text-align:left;margin-left:46.8pt;margin-top:.65pt;width:383.65pt;height:302.55pt;z-index:251767808" coordorigin="2070,2993" coordsize="7673,6051">
            <v:shape id="_x0000_s50036" type="#_x0000_t202" style="position:absolute;left:9203;top:6338;width:540;height:615" o:allowincell="f" filled="f" stroked="f">
              <v:textbox style="mso-next-textbox:#_x0000_s50036" inset="0,0,0,0">
                <w:txbxContent>
                  <w:p w:rsidR="00A520AA" w:rsidRPr="0030606B" w:rsidRDefault="00A520AA" w:rsidP="00FB6739">
                    <w:pPr>
                      <w:spacing w:before="40"/>
                      <w:jc w:val="center"/>
                      <w:rPr>
                        <w:sz w:val="13"/>
                        <w:szCs w:val="20"/>
                      </w:rPr>
                    </w:pPr>
                    <w:r w:rsidRPr="0030606B">
                      <w:rPr>
                        <w:rFonts w:hint="cs"/>
                        <w:sz w:val="13"/>
                        <w:szCs w:val="20"/>
                        <w:rtl/>
                      </w:rPr>
                      <w:t>شبكات أخرى</w:t>
                    </w:r>
                  </w:p>
                </w:txbxContent>
              </v:textbox>
            </v:shape>
            <v:shape id="_x0000_s50037" type="#_x0000_t202" style="position:absolute;left:2584;top:6214;width:638;height:821" o:allowincell="f" filled="f" stroked="f">
              <v:textbox style="mso-next-textbox:#_x0000_s50037" inset="0,0,0,0">
                <w:txbxContent>
                  <w:p w:rsidR="00A520AA" w:rsidRPr="00887050" w:rsidRDefault="00A520AA" w:rsidP="00FB6739">
                    <w:pPr>
                      <w:spacing w:before="40" w:line="220" w:lineRule="exact"/>
                      <w:jc w:val="center"/>
                      <w:rPr>
                        <w:sz w:val="16"/>
                        <w:szCs w:val="20"/>
                        <w:rtl/>
                        <w:lang w:bidi="ar-SY"/>
                      </w:rPr>
                    </w:pPr>
                    <w:r w:rsidRPr="00887050">
                      <w:rPr>
                        <w:rFonts w:hint="cs"/>
                        <w:sz w:val="16"/>
                        <w:szCs w:val="20"/>
                        <w:rtl/>
                        <w:lang w:bidi="ar-SY"/>
                      </w:rPr>
                      <w:t>وظائف المستعمل النهائي</w:t>
                    </w:r>
                  </w:p>
                </w:txbxContent>
              </v:textbox>
            </v:shape>
            <v:shape id="_x0000_s50038" type="#_x0000_t202" style="position:absolute;left:5545;top:7152;width:1003;height:336" o:allowincell="f" filled="f" stroked="f">
              <v:textbox style="mso-next-textbox:#_x0000_s50038" inset="0,0,0,0">
                <w:txbxContent>
                  <w:p w:rsidR="00A520AA" w:rsidRPr="007D7058" w:rsidRDefault="00A520AA" w:rsidP="00FB6739">
                    <w:pPr>
                      <w:spacing w:before="40"/>
                      <w:jc w:val="center"/>
                      <w:rPr>
                        <w:szCs w:val="16"/>
                      </w:rPr>
                    </w:pPr>
                    <w:r w:rsidRPr="007D7058">
                      <w:rPr>
                        <w:rFonts w:hint="cs"/>
                        <w:sz w:val="13"/>
                        <w:szCs w:val="20"/>
                        <w:rtl/>
                      </w:rPr>
                      <w:t>وظائف</w:t>
                    </w:r>
                    <w:r>
                      <w:rPr>
                        <w:rFonts w:hint="cs"/>
                        <w:sz w:val="16"/>
                        <w:szCs w:val="20"/>
                        <w:rtl/>
                        <w:lang w:bidi="ar-SY"/>
                      </w:rPr>
                      <w:t xml:space="preserve"> النقل</w:t>
                    </w:r>
                  </w:p>
                </w:txbxContent>
              </v:textbox>
            </v:shape>
            <v:shape id="_x0000_s50039" type="#_x0000_t202" style="position:absolute;left:2070;top:5288;width:360;height:1050" o:allowincell="f" filled="f" stroked="f">
              <v:textbox style="layout-flow:vertical;mso-layout-flow-alt:bottom-to-top;mso-next-textbox:#_x0000_s50039" inset="0,0,0,0">
                <w:txbxContent>
                  <w:p w:rsidR="00A520AA" w:rsidRPr="00887050" w:rsidRDefault="00A520AA" w:rsidP="00FB6739">
                    <w:pPr>
                      <w:spacing w:before="40" w:line="220" w:lineRule="exact"/>
                      <w:jc w:val="center"/>
                      <w:rPr>
                        <w:sz w:val="16"/>
                        <w:szCs w:val="20"/>
                        <w:rtl/>
                        <w:lang w:bidi="ar-SY"/>
                      </w:rPr>
                    </w:pPr>
                    <w:r w:rsidRPr="00887050">
                      <w:rPr>
                        <w:rFonts w:hint="cs"/>
                        <w:sz w:val="16"/>
                        <w:szCs w:val="20"/>
                        <w:rtl/>
                      </w:rPr>
                      <w:t>وظائف الإدارة</w:t>
                    </w:r>
                  </w:p>
                </w:txbxContent>
              </v:textbox>
            </v:shape>
            <v:shape id="_x0000_s50040" type="#_x0000_t202" style="position:absolute;left:5487;top:2993;width:1170;height:315" o:allowincell="f" filled="f" stroked="f">
              <v:textbox style="mso-next-textbox:#_x0000_s50040" inset="0,0,0,0">
                <w:txbxContent>
                  <w:p w:rsidR="00A520AA" w:rsidRPr="00887050" w:rsidRDefault="00A520AA" w:rsidP="00FB6739">
                    <w:pPr>
                      <w:spacing w:before="40" w:line="220" w:lineRule="exact"/>
                      <w:jc w:val="center"/>
                      <w:rPr>
                        <w:sz w:val="16"/>
                        <w:szCs w:val="20"/>
                        <w:rtl/>
                        <w:lang w:bidi="ar-SY"/>
                      </w:rPr>
                    </w:pPr>
                    <w:r>
                      <w:rPr>
                        <w:rFonts w:hint="cs"/>
                        <w:sz w:val="16"/>
                        <w:szCs w:val="20"/>
                        <w:rtl/>
                        <w:lang w:bidi="ar-SY"/>
                      </w:rPr>
                      <w:t>التطبيقات</w:t>
                    </w:r>
                  </w:p>
                </w:txbxContent>
              </v:textbox>
            </v:shape>
            <v:shape id="_x0000_s50041" type="#_x0000_t202" style="position:absolute;left:3758;top:3795;width:4807;height:315" o:allowincell="f" filled="f" stroked="f">
              <v:textbox style="mso-next-textbox:#_x0000_s50041" inset="0,0,0,0">
                <w:txbxContent>
                  <w:p w:rsidR="00A520AA" w:rsidRPr="00887050" w:rsidRDefault="00A520AA" w:rsidP="00FB6739">
                    <w:pPr>
                      <w:spacing w:before="40" w:line="220" w:lineRule="exact"/>
                      <w:jc w:val="center"/>
                      <w:rPr>
                        <w:sz w:val="16"/>
                        <w:szCs w:val="20"/>
                        <w:rtl/>
                        <w:lang w:bidi="ar-SY"/>
                      </w:rPr>
                    </w:pPr>
                    <w:r>
                      <w:rPr>
                        <w:rFonts w:hint="cs"/>
                        <w:sz w:val="16"/>
                        <w:szCs w:val="20"/>
                        <w:rtl/>
                        <w:lang w:bidi="ar-SY"/>
                      </w:rPr>
                      <w:t>وظائف دعم التطبيق ووظائف دعم الخدمة</w:t>
                    </w:r>
                  </w:p>
                </w:txbxContent>
              </v:textbox>
            </v:shape>
            <v:shape id="_x0000_s50042" type="#_x0000_t202" style="position:absolute;left:5529;top:4610;width:1059;height:488" o:allowincell="f" filled="f" stroked="f">
              <v:textbox style="mso-next-textbox:#_x0000_s50042" inset="0,0,0,0">
                <w:txbxContent>
                  <w:p w:rsidR="00A520AA" w:rsidRPr="00887050" w:rsidRDefault="00A520AA" w:rsidP="00FB6739">
                    <w:pPr>
                      <w:spacing w:before="0" w:line="168" w:lineRule="auto"/>
                      <w:jc w:val="center"/>
                      <w:rPr>
                        <w:sz w:val="16"/>
                        <w:szCs w:val="20"/>
                        <w:rtl/>
                        <w:lang w:bidi="ar-SY"/>
                      </w:rPr>
                    </w:pPr>
                    <w:r>
                      <w:rPr>
                        <w:rFonts w:hint="cs"/>
                        <w:sz w:val="16"/>
                        <w:szCs w:val="20"/>
                        <w:rtl/>
                        <w:lang w:bidi="ar-SY"/>
                      </w:rPr>
                      <w:t>وظائف التحكم في الخدمة</w:t>
                    </w:r>
                  </w:p>
                </w:txbxContent>
              </v:textbox>
            </v:shape>
            <v:shape id="_x0000_s50043" type="#_x0000_t202" style="position:absolute;left:7061;top:3172;width:961;height:512" o:allowincell="f" filled="f" stroked="f">
              <v:textbox style="mso-next-textbox:#_x0000_s50043" inset="0,0,0,0">
                <w:txbxContent>
                  <w:p w:rsidR="00A520AA" w:rsidRPr="00887050" w:rsidRDefault="00A520AA" w:rsidP="00FB6739">
                    <w:pPr>
                      <w:spacing w:before="0" w:line="168" w:lineRule="auto"/>
                      <w:jc w:val="center"/>
                      <w:rPr>
                        <w:sz w:val="16"/>
                        <w:szCs w:val="20"/>
                        <w:rtl/>
                        <w:lang w:bidi="ar-SY"/>
                      </w:rPr>
                    </w:pPr>
                    <w:r>
                      <w:rPr>
                        <w:rFonts w:hint="cs"/>
                        <w:sz w:val="16"/>
                        <w:szCs w:val="20"/>
                        <w:rtl/>
                        <w:lang w:bidi="ar-SY"/>
                      </w:rPr>
                      <w:t>سطح بيني لشبكة النفاذ</w:t>
                    </w:r>
                  </w:p>
                </w:txbxContent>
              </v:textbox>
            </v:shape>
            <v:shape id="_x0000_s50044" type="#_x0000_t202" style="position:absolute;left:6524;top:5704;width:960;height:765" o:allowincell="f" filled="f" stroked="f">
              <v:textbox style="mso-next-textbox:#_x0000_s50044" inset="0,0,0,0">
                <w:txbxContent>
                  <w:p w:rsidR="00A520AA" w:rsidRPr="00887050" w:rsidRDefault="00A520AA" w:rsidP="00FB6739">
                    <w:pPr>
                      <w:spacing w:before="40" w:line="220" w:lineRule="exact"/>
                      <w:jc w:val="center"/>
                      <w:rPr>
                        <w:sz w:val="16"/>
                        <w:szCs w:val="20"/>
                        <w:rtl/>
                        <w:lang w:bidi="ar-SY"/>
                      </w:rPr>
                    </w:pPr>
                    <w:r>
                      <w:rPr>
                        <w:rFonts w:hint="cs"/>
                        <w:sz w:val="16"/>
                        <w:szCs w:val="20"/>
                        <w:rtl/>
                        <w:lang w:bidi="ar-SY"/>
                      </w:rPr>
                      <w:t>وظائف التحكم في الموارد والدخول</w:t>
                    </w:r>
                  </w:p>
                </w:txbxContent>
              </v:textbox>
            </v:shape>
            <v:shape id="_x0000_s50045" type="#_x0000_t202" style="position:absolute;left:4523;top:5509;width:1230;height:514" o:allowincell="f" filled="f" stroked="f">
              <v:textbox style="mso-next-textbox:#_x0000_s50045" inset="0,0,0,0">
                <w:txbxContent>
                  <w:p w:rsidR="00A520AA" w:rsidRPr="00887050" w:rsidRDefault="00A520AA" w:rsidP="00FB6739">
                    <w:pPr>
                      <w:spacing w:before="40" w:line="220" w:lineRule="exact"/>
                      <w:jc w:val="center"/>
                      <w:rPr>
                        <w:sz w:val="16"/>
                        <w:szCs w:val="20"/>
                        <w:rtl/>
                        <w:lang w:bidi="ar-SY"/>
                      </w:rPr>
                    </w:pPr>
                    <w:r>
                      <w:rPr>
                        <w:rFonts w:hint="cs"/>
                        <w:sz w:val="16"/>
                        <w:szCs w:val="20"/>
                        <w:rtl/>
                        <w:lang w:bidi="ar-SY"/>
                      </w:rPr>
                      <w:t>وظائف التحكم الملحقة بالشبكة</w:t>
                    </w:r>
                  </w:p>
                </w:txbxContent>
              </v:textbox>
            </v:shape>
            <v:shape id="_x0000_s50046" type="#_x0000_t202" style="position:absolute;left:5321;top:6558;width:1668;height:315" o:allowincell="f" filled="f" stroked="f">
              <v:textbox style="mso-next-textbox:#_x0000_s50046" inset="0,0,0,0">
                <w:txbxContent>
                  <w:p w:rsidR="00A520AA" w:rsidRPr="00887050" w:rsidRDefault="00A520AA" w:rsidP="00FB6739">
                    <w:pPr>
                      <w:spacing w:before="40" w:line="220" w:lineRule="exact"/>
                      <w:jc w:val="center"/>
                      <w:rPr>
                        <w:sz w:val="16"/>
                        <w:szCs w:val="20"/>
                        <w:rtl/>
                        <w:lang w:bidi="ar-SY"/>
                      </w:rPr>
                    </w:pPr>
                    <w:r>
                      <w:rPr>
                        <w:rFonts w:hint="cs"/>
                        <w:sz w:val="16"/>
                        <w:szCs w:val="20"/>
                        <w:rtl/>
                        <w:lang w:bidi="ar-SY"/>
                      </w:rPr>
                      <w:t>وظائف التحكم في النقل</w:t>
                    </w:r>
                  </w:p>
                </w:txbxContent>
              </v:textbox>
            </v:shape>
            <v:shape id="_x0000_s50047" type="#_x0000_t202" style="position:absolute;left:8872;top:7567;width:706;height:548" o:allowincell="f" filled="f" stroked="f">
              <v:textbox style="mso-next-textbox:#_x0000_s50047" inset="0,0,0,0">
                <w:txbxContent>
                  <w:p w:rsidR="00A520AA" w:rsidRPr="0030606B" w:rsidRDefault="00A520AA" w:rsidP="00FB6739">
                    <w:pPr>
                      <w:spacing w:before="0" w:line="168" w:lineRule="auto"/>
                      <w:jc w:val="center"/>
                      <w:rPr>
                        <w:sz w:val="16"/>
                        <w:szCs w:val="19"/>
                        <w:rtl/>
                      </w:rPr>
                    </w:pPr>
                    <w:r>
                      <w:rPr>
                        <w:rFonts w:hint="cs"/>
                        <w:sz w:val="16"/>
                        <w:szCs w:val="20"/>
                        <w:rtl/>
                        <w:lang w:bidi="ar-SY"/>
                      </w:rPr>
                      <w:t>سطح بيني لشبكتين</w:t>
                    </w:r>
                  </w:p>
                </w:txbxContent>
              </v:textbox>
            </v:shape>
            <v:shape id="_x0000_s50048" type="#_x0000_t202" style="position:absolute;left:2746;top:7490;width:676;height:546" o:allowincell="f" filled="f" stroked="f">
              <v:textbox style="mso-next-textbox:#_x0000_s50048" inset="0,0,0,0">
                <w:txbxContent>
                  <w:p w:rsidR="00A520AA" w:rsidRPr="007D7058" w:rsidRDefault="00A520AA" w:rsidP="00FB6739">
                    <w:pPr>
                      <w:spacing w:before="0" w:line="168" w:lineRule="auto"/>
                      <w:jc w:val="center"/>
                      <w:rPr>
                        <w:sz w:val="16"/>
                        <w:szCs w:val="19"/>
                        <w:rtl/>
                      </w:rPr>
                    </w:pPr>
                    <w:r>
                      <w:rPr>
                        <w:rFonts w:hint="cs"/>
                        <w:sz w:val="16"/>
                        <w:szCs w:val="20"/>
                        <w:rtl/>
                        <w:lang w:bidi="ar-SY"/>
                      </w:rPr>
                      <w:t>سطح بيني للمستعمل</w:t>
                    </w:r>
                  </w:p>
                </w:txbxContent>
              </v:textbox>
            </v:shape>
            <v:shape id="_x0000_s50049" type="#_x0000_t202" style="position:absolute;left:3423;top:7797;width:847;height:315" o:allowincell="f" filled="f" stroked="f">
              <v:textbox style="mso-next-textbox:#_x0000_s50049" inset="0,0,0,0">
                <w:txbxContent>
                  <w:p w:rsidR="00A520AA" w:rsidRPr="00887050" w:rsidRDefault="00A520AA" w:rsidP="00FB6739">
                    <w:pPr>
                      <w:spacing w:before="40" w:line="220" w:lineRule="exact"/>
                      <w:jc w:val="center"/>
                      <w:rPr>
                        <w:sz w:val="16"/>
                        <w:szCs w:val="20"/>
                        <w:rtl/>
                        <w:lang w:bidi="ar-SY"/>
                      </w:rPr>
                    </w:pPr>
                    <w:r>
                      <w:rPr>
                        <w:rFonts w:hint="cs"/>
                        <w:sz w:val="16"/>
                        <w:szCs w:val="20"/>
                        <w:rtl/>
                        <w:lang w:bidi="ar-SY"/>
                      </w:rPr>
                      <w:t>طبقة النقل</w:t>
                    </w:r>
                  </w:p>
                </w:txbxContent>
              </v:textbox>
            </v:shape>
            <v:shape id="_x0000_s50050" type="#_x0000_t202" style="position:absolute;left:2814;top:8342;width:1027;height:702" o:allowincell="f" filled="f" stroked="f">
              <v:textbox style="mso-next-textbox:#_x0000_s50050" inset="0,0,0,0">
                <w:txbxContent>
                  <w:p w:rsidR="00A520AA" w:rsidRDefault="00A520AA" w:rsidP="00FB6739">
                    <w:pPr>
                      <w:spacing w:before="0" w:line="168" w:lineRule="auto"/>
                      <w:jc w:val="right"/>
                      <w:rPr>
                        <w:sz w:val="16"/>
                        <w:szCs w:val="20"/>
                        <w:rtl/>
                        <w:lang w:bidi="ar-SY"/>
                      </w:rPr>
                    </w:pPr>
                    <w:r>
                      <w:rPr>
                        <w:rFonts w:hint="cs"/>
                        <w:sz w:val="16"/>
                        <w:szCs w:val="20"/>
                        <w:rtl/>
                        <w:lang w:bidi="ar-SY"/>
                      </w:rPr>
                      <w:t>تحكم</w:t>
                    </w:r>
                  </w:p>
                  <w:p w:rsidR="00A520AA" w:rsidRDefault="00A520AA" w:rsidP="00FB6739">
                    <w:pPr>
                      <w:spacing w:before="0" w:line="168" w:lineRule="auto"/>
                      <w:jc w:val="right"/>
                      <w:rPr>
                        <w:sz w:val="16"/>
                        <w:szCs w:val="20"/>
                        <w:rtl/>
                        <w:lang w:bidi="ar-SY"/>
                      </w:rPr>
                    </w:pPr>
                    <w:r>
                      <w:rPr>
                        <w:rFonts w:hint="cs"/>
                        <w:sz w:val="16"/>
                        <w:szCs w:val="20"/>
                        <w:rtl/>
                        <w:lang w:bidi="ar-SY"/>
                      </w:rPr>
                      <w:t>وسائط</w:t>
                    </w:r>
                  </w:p>
                  <w:p w:rsidR="00A520AA" w:rsidRPr="00887050" w:rsidRDefault="00A520AA" w:rsidP="00FB6739">
                    <w:pPr>
                      <w:spacing w:before="0" w:line="168" w:lineRule="auto"/>
                      <w:jc w:val="right"/>
                      <w:rPr>
                        <w:sz w:val="16"/>
                        <w:szCs w:val="20"/>
                        <w:rtl/>
                        <w:lang w:bidi="ar-SY"/>
                      </w:rPr>
                    </w:pPr>
                    <w:r>
                      <w:rPr>
                        <w:rFonts w:hint="cs"/>
                        <w:sz w:val="16"/>
                        <w:szCs w:val="20"/>
                        <w:rtl/>
                        <w:lang w:bidi="ar-SY"/>
                      </w:rPr>
                      <w:t>إدارة</w:t>
                    </w:r>
                  </w:p>
                </w:txbxContent>
              </v:textbox>
            </v:shape>
            <v:shape id="_x0000_s50051" type="#_x0000_t202" style="position:absolute;left:4144;top:4708;width:1020;height:382" o:allowincell="f" filled="f" stroked="f">
              <v:textbox style="mso-next-textbox:#_x0000_s50051" inset="0,0,0,0">
                <w:txbxContent>
                  <w:p w:rsidR="00A520AA" w:rsidRPr="0030606B" w:rsidRDefault="00A520AA" w:rsidP="00BF1A08">
                    <w:pPr>
                      <w:spacing w:before="40"/>
                      <w:jc w:val="center"/>
                      <w:rPr>
                        <w:sz w:val="10"/>
                        <w:szCs w:val="14"/>
                        <w:rtl/>
                        <w:lang w:bidi="ar-SY"/>
                      </w:rPr>
                    </w:pPr>
                    <w:r w:rsidRPr="0030606B">
                      <w:rPr>
                        <w:rFonts w:hint="cs"/>
                        <w:sz w:val="10"/>
                        <w:szCs w:val="14"/>
                        <w:rtl/>
                        <w:lang w:bidi="ar-SY"/>
                      </w:rPr>
                      <w:t xml:space="preserve">المظهر الجانبي </w:t>
                    </w:r>
                    <w:r>
                      <w:rPr>
                        <w:sz w:val="10"/>
                        <w:szCs w:val="14"/>
                        <w:lang w:bidi="ar-SY"/>
                      </w:rPr>
                      <w:br/>
                    </w:r>
                    <w:r w:rsidRPr="0030606B">
                      <w:rPr>
                        <w:rFonts w:hint="cs"/>
                        <w:sz w:val="10"/>
                        <w:szCs w:val="14"/>
                        <w:rtl/>
                        <w:lang w:bidi="ar-SY"/>
                      </w:rPr>
                      <w:t>لمستعمل الخدمة</w:t>
                    </w:r>
                  </w:p>
                </w:txbxContent>
              </v:textbox>
            </v:shape>
            <v:shape id="_x0000_s50052" type="#_x0000_t202" style="position:absolute;left:3424;top:5106;width:784;height:240" o:allowincell="f" filled="f" stroked="f">
              <v:textbox style="mso-next-textbox:#_x0000_s50052" inset="0,0,0,0">
                <w:txbxContent>
                  <w:p w:rsidR="00A520AA" w:rsidRPr="0030606B" w:rsidRDefault="00A520AA" w:rsidP="00FB6739">
                    <w:pPr>
                      <w:spacing w:before="0"/>
                      <w:jc w:val="center"/>
                      <w:rPr>
                        <w:sz w:val="12"/>
                        <w:szCs w:val="16"/>
                        <w:rtl/>
                        <w:lang w:bidi="ar-SY"/>
                      </w:rPr>
                    </w:pPr>
                    <w:r>
                      <w:rPr>
                        <w:rFonts w:hint="cs"/>
                        <w:sz w:val="12"/>
                        <w:szCs w:val="16"/>
                        <w:rtl/>
                        <w:lang w:bidi="ar-SY"/>
                      </w:rPr>
                      <w:t>طبقة الخدمة</w:t>
                    </w:r>
                  </w:p>
                </w:txbxContent>
              </v:textbox>
            </v:shape>
            <v:shape id="_x0000_s50053" type="#_x0000_t202" style="position:absolute;left:4575;top:6111;width:1020;height:382" o:allowincell="f" filled="f" stroked="f">
              <v:textbox style="mso-next-textbox:#_x0000_s50053" inset="0,0,0,0">
                <w:txbxContent>
                  <w:p w:rsidR="00A520AA" w:rsidRPr="0030606B" w:rsidRDefault="00A520AA" w:rsidP="00BF1A08">
                    <w:pPr>
                      <w:spacing w:before="40"/>
                      <w:jc w:val="center"/>
                      <w:rPr>
                        <w:sz w:val="10"/>
                        <w:szCs w:val="14"/>
                        <w:rtl/>
                        <w:lang w:bidi="ar-SY"/>
                      </w:rPr>
                    </w:pPr>
                    <w:r w:rsidRPr="0030606B">
                      <w:rPr>
                        <w:rFonts w:hint="cs"/>
                        <w:sz w:val="10"/>
                        <w:szCs w:val="14"/>
                        <w:rtl/>
                        <w:lang w:bidi="ar-SY"/>
                      </w:rPr>
                      <w:t xml:space="preserve">المظهر الجانبي </w:t>
                    </w:r>
                    <w:r>
                      <w:rPr>
                        <w:sz w:val="10"/>
                        <w:szCs w:val="14"/>
                        <w:lang w:bidi="ar-SY"/>
                      </w:rPr>
                      <w:br/>
                    </w:r>
                    <w:r w:rsidRPr="0030606B">
                      <w:rPr>
                        <w:rFonts w:hint="cs"/>
                        <w:sz w:val="10"/>
                        <w:szCs w:val="14"/>
                        <w:rtl/>
                        <w:lang w:bidi="ar-SY"/>
                      </w:rPr>
                      <w:t xml:space="preserve">لمستعمل </w:t>
                    </w:r>
                    <w:r>
                      <w:rPr>
                        <w:rFonts w:hint="cs"/>
                        <w:sz w:val="10"/>
                        <w:szCs w:val="14"/>
                        <w:rtl/>
                        <w:lang w:bidi="ar-SY"/>
                      </w:rPr>
                      <w:t>النقل</w:t>
                    </w:r>
                  </w:p>
                </w:txbxContent>
              </v:textbox>
            </v:shape>
          </v:group>
        </w:pict>
      </w:r>
      <w:r w:rsidR="00FB6739" w:rsidRPr="000E4C6B">
        <w:object w:dxaOrig="8842" w:dyaOrig="6825">
          <v:shape id="_x0000_i1040" type="#_x0000_t75" style="width:391pt;height:302.5pt" o:ole="">
            <v:imagedata r:id="rId108" o:title=""/>
          </v:shape>
          <o:OLEObject Type="Embed" ProgID="CorelDRAW.Graphic.14" ShapeID="_x0000_i1040" DrawAspect="Content" ObjectID="_1332918678" r:id="rId109"/>
        </w:object>
      </w:r>
    </w:p>
    <w:p w:rsidR="00FB6739" w:rsidRDefault="00FB6739" w:rsidP="00D52813">
      <w:pPr>
        <w:pBdr>
          <w:top w:val="single" w:sz="18" w:space="1" w:color="auto"/>
        </w:pBdr>
        <w:spacing w:before="240"/>
        <w:jc w:val="left"/>
        <w:rPr>
          <w:rtl/>
          <w:lang w:val="en-US" w:bidi="ar-SY"/>
        </w:rPr>
      </w:pPr>
    </w:p>
    <w:p w:rsidR="00D52813" w:rsidRDefault="00D52813" w:rsidP="00D52813">
      <w:pPr>
        <w:rPr>
          <w:rtl/>
        </w:rPr>
      </w:pPr>
      <w:r>
        <w:rPr>
          <w:rtl/>
        </w:rPr>
        <w:br w:type="page"/>
      </w:r>
    </w:p>
    <w:p w:rsidR="00FB6739" w:rsidRDefault="00FB6739" w:rsidP="00FB6739">
      <w:pPr>
        <w:spacing w:before="240"/>
        <w:rPr>
          <w:rtl/>
        </w:rPr>
      </w:pPr>
      <w:r>
        <w:rPr>
          <w:rFonts w:hint="cs"/>
          <w:rtl/>
        </w:rPr>
        <w:lastRenderedPageBreak/>
        <w:t xml:space="preserve">وقد وضعت معمارية شبكة الجيل التالي في </w:t>
      </w:r>
      <w:r w:rsidRPr="00D801C4">
        <w:rPr>
          <w:rFonts w:hint="cs"/>
          <w:rtl/>
        </w:rPr>
        <w:t xml:space="preserve">التوصية </w:t>
      </w:r>
      <w:r>
        <w:t>I</w:t>
      </w:r>
      <w:r w:rsidRPr="00D801C4">
        <w:t>TU-T Y.2012</w:t>
      </w:r>
      <w:r>
        <w:rPr>
          <w:rFonts w:hint="cs"/>
          <w:rtl/>
        </w:rPr>
        <w:t xml:space="preserve"> بحيث تتضمن المبادئ التالية:</w:t>
      </w:r>
    </w:p>
    <w:p w:rsidR="00FB6739" w:rsidRDefault="00D52813" w:rsidP="00D52813">
      <w:pPr>
        <w:pStyle w:val="enumlev1"/>
        <w:rPr>
          <w:rtl/>
        </w:rPr>
      </w:pPr>
      <w:r>
        <w:rPr>
          <w:rFonts w:hint="cs"/>
        </w:rPr>
        <w:sym w:font="Symbol" w:char="F0B7"/>
      </w:r>
      <w:r>
        <w:rPr>
          <w:rFonts w:hint="cs"/>
          <w:rtl/>
        </w:rPr>
        <w:tab/>
      </w:r>
      <w:r w:rsidR="00FB6739">
        <w:rPr>
          <w:rFonts w:hint="cs"/>
          <w:rtl/>
        </w:rPr>
        <w:t>دعم تكنولوجيات النفاذ المتعددة: يجب أن توفر المعمارية الوظيفية لشبكة الجيل التالي مرونة التشكيل اللازمة لدعم تكنولوجيات النفاذ المتعددة.</w:t>
      </w:r>
    </w:p>
    <w:p w:rsidR="00FB6739" w:rsidRDefault="00D52813" w:rsidP="00D52813">
      <w:pPr>
        <w:pStyle w:val="enumlev1"/>
      </w:pPr>
      <w:r>
        <w:rPr>
          <w:rFonts w:hint="cs"/>
        </w:rPr>
        <w:sym w:font="Symbol" w:char="F0B7"/>
      </w:r>
      <w:r>
        <w:rPr>
          <w:rFonts w:hint="cs"/>
          <w:rtl/>
        </w:rPr>
        <w:tab/>
      </w:r>
      <w:r w:rsidR="00FB6739">
        <w:rPr>
          <w:rFonts w:hint="cs"/>
          <w:rtl/>
        </w:rPr>
        <w:t>التحكم الموزع: سيتيح هذا الأمر التكيف مع طبيعة المعالجة الموزعة لشبكات تبديل الرزم وتدعم شفافية الموقع من أجل المحاسبة الموزعة.</w:t>
      </w:r>
    </w:p>
    <w:p w:rsidR="00FB6739" w:rsidRDefault="00D52813" w:rsidP="00D52813">
      <w:pPr>
        <w:pStyle w:val="enumlev1"/>
      </w:pPr>
      <w:r>
        <w:rPr>
          <w:rFonts w:hint="cs"/>
        </w:rPr>
        <w:sym w:font="Symbol" w:char="F0B7"/>
      </w:r>
      <w:r>
        <w:rPr>
          <w:rFonts w:hint="cs"/>
          <w:rtl/>
        </w:rPr>
        <w:tab/>
      </w:r>
      <w:r w:rsidR="00FB6739">
        <w:rPr>
          <w:rFonts w:hint="cs"/>
          <w:rtl/>
        </w:rPr>
        <w:t>تحكم مفتوح: ينبغي أن يكون السطح البيني للتحكم في الشبكة مفتوحاً لدعم ابتكارات الخدمة وتحديثها وإمكانية التوفير المنطقي للخدمة من قبل أطراف ثالثة.</w:t>
      </w:r>
    </w:p>
    <w:p w:rsidR="00FB6739" w:rsidRDefault="00D52813" w:rsidP="00D52813">
      <w:pPr>
        <w:pStyle w:val="enumlev1"/>
      </w:pPr>
      <w:r>
        <w:rPr>
          <w:rFonts w:hint="cs"/>
        </w:rPr>
        <w:sym w:font="Symbol" w:char="F0B7"/>
      </w:r>
      <w:r>
        <w:rPr>
          <w:rFonts w:hint="cs"/>
          <w:rtl/>
        </w:rPr>
        <w:tab/>
      </w:r>
      <w:r w:rsidR="00FB6739">
        <w:rPr>
          <w:rFonts w:hint="cs"/>
          <w:rtl/>
        </w:rPr>
        <w:t>تزويد مستقل بالخدمة: ينبغي فصل عملية التزويد بالخدمة عن تشغيل شبكة النقل باستعمال آلية التحكم المفتوحة والموزعة المذكورة آنفاً. ومن المزمع أن يعزز هذا الأمر من البيئة التنافسية لتطوير شبكات الجيل التالي من أجل تسريع خدمات شبكات الجيل التالي وتنويعها.</w:t>
      </w:r>
    </w:p>
    <w:p w:rsidR="00FB6739" w:rsidRDefault="00D52813" w:rsidP="00D52813">
      <w:pPr>
        <w:pStyle w:val="enumlev1"/>
      </w:pPr>
      <w:r>
        <w:rPr>
          <w:rFonts w:hint="cs"/>
        </w:rPr>
        <w:sym w:font="Symbol" w:char="F0B7"/>
      </w:r>
      <w:r>
        <w:rPr>
          <w:rFonts w:hint="cs"/>
          <w:rtl/>
        </w:rPr>
        <w:tab/>
      </w:r>
      <w:r w:rsidR="00FB6739">
        <w:rPr>
          <w:rFonts w:hint="cs"/>
          <w:rtl/>
        </w:rPr>
        <w:t>دعم الخدمات في شبكة متقاربة: هذا الأمر مطلوب لتوليد خدمات وسائط متعددة مرنة سهلة الاستعمال من خلال ضخ الإمكانية التقنية للمعمارية الوظيفية لشبكة الجيل التالي التي تتسم بالتقارب بين الخدمات الثابتة والمتنقلة.</w:t>
      </w:r>
    </w:p>
    <w:p w:rsidR="00FB6739" w:rsidRDefault="00D52813" w:rsidP="00D52813">
      <w:pPr>
        <w:pStyle w:val="enumlev1"/>
      </w:pPr>
      <w:r>
        <w:rPr>
          <w:rFonts w:hint="cs"/>
        </w:rPr>
        <w:sym w:font="Symbol" w:char="F0B7"/>
      </w:r>
      <w:r>
        <w:rPr>
          <w:rFonts w:hint="cs"/>
          <w:rtl/>
        </w:rPr>
        <w:tab/>
      </w:r>
      <w:r w:rsidR="00FB6739">
        <w:rPr>
          <w:rFonts w:hint="cs"/>
          <w:rtl/>
        </w:rPr>
        <w:t>تعزيز الأمن والحماية: وهذا المبدأ هو الأساس لأي شبكة مفتوحة. حيث من الضروري توفير الحماية للبنية التحتية للشبكة من خلال توفير آليات للأمن والمراقبة في الطبقات المعنية.</w:t>
      </w:r>
    </w:p>
    <w:p w:rsidR="00FB6739" w:rsidRDefault="00D52813" w:rsidP="00D52813">
      <w:pPr>
        <w:pStyle w:val="enumlev1"/>
      </w:pPr>
      <w:r>
        <w:rPr>
          <w:rFonts w:hint="cs"/>
        </w:rPr>
        <w:sym w:font="Symbol" w:char="F0B7"/>
      </w:r>
      <w:r>
        <w:rPr>
          <w:rFonts w:hint="cs"/>
          <w:rtl/>
        </w:rPr>
        <w:tab/>
      </w:r>
      <w:r w:rsidR="00FB6739">
        <w:rPr>
          <w:rFonts w:hint="cs"/>
          <w:rtl/>
        </w:rPr>
        <w:t>خصائص الكيان الوظيفي: يجب أن تنطوي الكيانات الوظيفية على المبادئ التالية:</w:t>
      </w:r>
    </w:p>
    <w:p w:rsidR="00FB6739" w:rsidRPr="00A83629" w:rsidRDefault="00D52813" w:rsidP="00D52813">
      <w:pPr>
        <w:pStyle w:val="enumlev2"/>
      </w:pPr>
      <w:r>
        <w:rPr>
          <w:rFonts w:hint="cs"/>
          <w:rtl/>
        </w:rPr>
        <w:t>-</w:t>
      </w:r>
      <w:r>
        <w:rPr>
          <w:rFonts w:hint="cs"/>
          <w:rtl/>
        </w:rPr>
        <w:tab/>
      </w:r>
      <w:r w:rsidR="00FB6739" w:rsidRPr="00A83629">
        <w:rPr>
          <w:rFonts w:hint="cs"/>
          <w:rtl/>
        </w:rPr>
        <w:t>يجوز عدم توزيع الكيانات الوظيفية عبر الوحدات المادية المتعددة، بل يجوز أن تكون لها حالات متعددة.</w:t>
      </w:r>
    </w:p>
    <w:p w:rsidR="00FB6739" w:rsidRDefault="00D52813" w:rsidP="00D52813">
      <w:pPr>
        <w:pStyle w:val="enumlev2"/>
      </w:pPr>
      <w:r>
        <w:rPr>
          <w:rFonts w:hint="cs"/>
          <w:rtl/>
        </w:rPr>
        <w:t>-</w:t>
      </w:r>
      <w:r>
        <w:rPr>
          <w:rFonts w:hint="cs"/>
          <w:rtl/>
        </w:rPr>
        <w:tab/>
      </w:r>
      <w:r w:rsidR="00FB6739">
        <w:rPr>
          <w:rFonts w:hint="cs"/>
          <w:rtl/>
        </w:rPr>
        <w:t>لا توجد علاقة مباشرة لكيانات الوظيفية بالمعمارية متعددة الطبقات. بيد أنه يمكن وضع الكيانات المتشابهة في طبقات منطقية مختلفة.</w:t>
      </w:r>
    </w:p>
    <w:p w:rsidR="00FB6739" w:rsidRPr="00131D86" w:rsidRDefault="00FB6739" w:rsidP="00FB6739">
      <w:pPr>
        <w:pStyle w:val="Heading3"/>
        <w:spacing w:before="240"/>
        <w:rPr>
          <w:rtl/>
          <w:lang w:val="en-US" w:bidi="ar-SY"/>
        </w:rPr>
      </w:pPr>
      <w:bookmarkStart w:id="59" w:name="_Toc258940904"/>
      <w:r>
        <w:rPr>
          <w:lang w:val="en-US" w:bidi="ar-SY"/>
        </w:rPr>
        <w:t>3.2.4</w:t>
      </w:r>
      <w:r>
        <w:rPr>
          <w:rFonts w:hint="cs"/>
          <w:rtl/>
          <w:lang w:val="en-US" w:bidi="ar-SY"/>
        </w:rPr>
        <w:tab/>
        <w:t>فوائد معمارية شبكة الجيل التالي</w:t>
      </w:r>
      <w:bookmarkEnd w:id="59"/>
    </w:p>
    <w:p w:rsidR="00FB6739" w:rsidRDefault="00FB6739" w:rsidP="00FB6739">
      <w:pPr>
        <w:spacing w:after="240"/>
        <w:rPr>
          <w:rtl/>
          <w:lang w:val="en-US" w:bidi="ar-SY"/>
        </w:rPr>
      </w:pPr>
      <w:r>
        <w:rPr>
          <w:rFonts w:hint="cs"/>
          <w:rtl/>
        </w:rPr>
        <w:t xml:space="preserve">من بين أعظم فوائد معمارية شبكة الجيل التالي أنها تدعم طريقة لتقديم خدمات مختلفة عبر منصة نقل مشتركة. كما أن تكنولوجيات النطاق العريض المختلفة عبر شبكات النفاذ الثابتة والمتنقلة من شأنها أن تتيح المزيد من الفرص لزيادة هذه الفائدة مثل توفير خدمات نطاق عريض وتقارب مختلفة عبر شبكات النقل المتقاربة الثابتة والمتنقلة. ويبين الشكل </w:t>
      </w:r>
      <w:r>
        <w:rPr>
          <w:lang w:val="en-US"/>
        </w:rPr>
        <w:t>7-4</w:t>
      </w:r>
      <w:r>
        <w:rPr>
          <w:rFonts w:hint="cs"/>
          <w:rtl/>
          <w:lang w:val="en-US" w:bidi="ar-SY"/>
        </w:rPr>
        <w:t xml:space="preserve"> أدناه كيف ستدعم معمارية شبكة الجيل التالي الخدمات المختلفة.</w:t>
      </w:r>
    </w:p>
    <w:p w:rsidR="0009113D" w:rsidRDefault="0009113D" w:rsidP="002E6736">
      <w:pPr>
        <w:spacing w:before="0" w:line="120" w:lineRule="auto"/>
        <w:rPr>
          <w:rtl/>
          <w:lang w:val="en-US" w:bidi="ar-EG"/>
        </w:rPr>
      </w:pPr>
    </w:p>
    <w:p w:rsidR="0009113D" w:rsidRPr="0009113D" w:rsidRDefault="0009113D" w:rsidP="002E6736">
      <w:pPr>
        <w:pStyle w:val="figure0"/>
        <w:rPr>
          <w:rtl/>
          <w:lang w:val="en-US" w:bidi="ar-EG"/>
        </w:rPr>
      </w:pPr>
      <w:bookmarkStart w:id="60" w:name="_Toc259106647"/>
      <w:r w:rsidRPr="0009113D">
        <w:rPr>
          <w:rFonts w:hint="cs"/>
          <w:rtl/>
          <w:lang w:val="en-US" w:bidi="ar-SY"/>
        </w:rPr>
        <w:t xml:space="preserve">الشكل </w:t>
      </w:r>
      <w:r w:rsidRPr="0009113D">
        <w:rPr>
          <w:lang w:val="en-US" w:bidi="ar-SY"/>
        </w:rPr>
        <w:t>7-4</w:t>
      </w:r>
      <w:r w:rsidRPr="0009113D">
        <w:rPr>
          <w:rFonts w:hint="cs"/>
          <w:rtl/>
          <w:lang w:val="en-US" w:bidi="ar-SY"/>
        </w:rPr>
        <w:t>: فوائد معمارية شبكة الجيل التالي</w:t>
      </w:r>
      <w:bookmarkEnd w:id="60"/>
    </w:p>
    <w:p w:rsidR="00FB6739" w:rsidRPr="00131D86" w:rsidRDefault="00A0320B" w:rsidP="0009113D">
      <w:pPr>
        <w:pBdr>
          <w:bottom w:val="single" w:sz="18" w:space="1" w:color="auto"/>
        </w:pBdr>
        <w:jc w:val="center"/>
        <w:rPr>
          <w:b/>
          <w:bCs/>
          <w:rtl/>
          <w:lang w:val="en-US" w:bidi="ar-SY"/>
        </w:rPr>
      </w:pPr>
      <w:r>
        <w:rPr>
          <w:b/>
          <w:bCs/>
          <w:noProof/>
          <w:rtl/>
          <w:lang w:val="en-US" w:eastAsia="zh-CN"/>
        </w:rPr>
        <w:pict>
          <v:rect id="_x0000_s50009" style="position:absolute;left:0;text-align:left;margin-left:248.15pt;margin-top:98.9pt;width:75.1pt;height:13.25pt;z-index:251741184;mso-wrap-style:none;v-text-anchor:top" filled="f" stroked="f">
            <v:textbox style="mso-next-textbox:#_x0000_s50009;mso-fit-shape-to-text:t" inset="0,0,0,0">
              <w:txbxContent>
                <w:p w:rsidR="00A520AA" w:rsidRDefault="00A520AA" w:rsidP="00FB6739">
                  <w:pPr>
                    <w:spacing w:before="0"/>
                    <w:rPr>
                      <w:lang w:bidi="ar-SY"/>
                    </w:rPr>
                  </w:pPr>
                  <w:r>
                    <w:rPr>
                      <w:rFonts w:hint="cs"/>
                      <w:sz w:val="13"/>
                      <w:szCs w:val="20"/>
                      <w:rtl/>
                      <w:lang w:bidi="ar-SY"/>
                    </w:rPr>
                    <w:t>بروتوكول إنترنت منظم</w:t>
                  </w:r>
                </w:p>
              </w:txbxContent>
            </v:textbox>
          </v:rect>
        </w:pict>
      </w:r>
      <w:r>
        <w:rPr>
          <w:b/>
          <w:bCs/>
          <w:rtl/>
          <w:lang w:val="en-US" w:bidi="ar-SY"/>
        </w:rPr>
      </w:r>
      <w:r>
        <w:rPr>
          <w:b/>
          <w:bCs/>
          <w:lang w:val="en-US" w:bidi="ar-SY"/>
        </w:rPr>
        <w:pict>
          <v:group id="_x0000_s47672" editas="canvas" style="width:323.5pt;height:186.8pt;mso-position-horizontal-relative:char;mso-position-vertical-relative:line" coordorigin="-57,-83" coordsize="6470,3736">
            <o:lock v:ext="edit" aspectratio="t"/>
            <v:shape id="_x0000_s47673" type="#_x0000_t75" style="position:absolute;left:-57;top:-83;width:6470;height:3736" o:preferrelative="f">
              <v:fill o:detectmouseclick="t"/>
              <v:path o:extrusionok="t" o:connecttype="none"/>
              <o:lock v:ext="edit" text="t"/>
            </v:shape>
            <v:rect id="_x0000_s47674" style="position:absolute;left:686;top:1607;width:8;height:982" fillcolor="black" strokeweight="3e-5mm">
              <v:stroke joinstyle="round"/>
            </v:rect>
            <v:shape id="_x0000_s47675" style="position:absolute;left:8;top:2597;width:1372;height:438" coordsize="2704,864" path="m,144hdc,65,65,,144,v,,,,,hal144,,2560,r,hdc2640,,2704,65,2704,144v,,,,,hal2704,144r,576l2704,720hdc2704,800,2640,864,2560,864v,,,,,hal2560,864r-2416,l144,864hdc65,864,,800,,720v,,,,,hal,144hdxe" fillcolor="#09f" strokeweight="0">
              <v:path arrowok="t"/>
            </v:shape>
            <v:shape id="_x0000_s47676" style="position:absolute;left:4;top:2593;width:1380;height:446" coordsize="2720,880" path="m,152l4,123hdc4,122,4,122,4,121hal12,94hdc12,93,12,93,13,92hal44,46hdc44,45,45,44,46,44hal92,13hdc93,12,93,12,94,12hal121,4hdc122,4,122,4,123,3hal152,1,2568,r30,3hdc2599,4,2599,4,2600,4hal2627,12hdc2628,12,2628,12,2629,13hal2675,44hdc2676,44,2677,45,2677,46hal2708,92hdc2709,93,2709,94,2709,95hal2720,151hdc2720,151,2720,152,2720,152hal2720,728hdc2720,729,2720,729,2720,730hal2709,786hdc2709,787,2709,788,2708,789hal2677,835hdc2677,836,2676,837,2675,837hal2629,868hdc2628,869,2627,869,2626,869hal2570,880hdc2570,880,2569,880,2568,880hal152,880hdc152,880,151,880,151,880hal95,869hdc94,869,93,869,92,868hal46,837hdc45,837,44,836,44,835hal13,789hdc12,788,12,788,12,787hal4,760hdc4,759,4,759,4,758hal1,729,,152xm16,728r3,29l19,755r8,27l26,780r31,46l55,824r46,31l98,854r56,11l152,864r2416,l2567,865r56,-11l2620,855r46,-31l2664,826r31,-46l2694,783r11,-56l2704,728r,-576l2705,154,2694,98r1,3l2664,55r2,2l2620,26r2,1l2595,19r2,l2568,16,153,16r-29,3l126,19,99,27r2,-1l55,57r2,-2l26,101r1,-2l19,126r,-2l16,152r,576xe" fillcolor="black" strokeweight="3e-5mm">
              <v:path arrowok="t"/>
              <o:lock v:ext="edit" verticies="t"/>
            </v:shape>
            <v:shape id="_x0000_s47677" style="position:absolute;left:8;top:1883;width:1372;height:438" coordsize="2704,864" path="m,144hdc,65,65,,144,v,,,,,hal144,,2560,r,hdc2640,,2704,65,2704,144v,,,,,hal2704,144r,576l2704,720hdc2704,800,2640,864,2560,864v,,,,,hal2560,864r-2416,l144,864hdc65,864,,800,,720v,,,,,hal,144hdxe" fillcolor="#fcf" strokeweight="0">
              <v:path arrowok="t"/>
            </v:shape>
            <v:shape id="_x0000_s47678" style="position:absolute;left:4;top:1879;width:1380;height:446" coordsize="2720,880" path="m,152l4,123hdc4,122,4,122,4,121hal12,94hdc12,93,12,93,13,92hal44,46hdc44,45,45,44,46,44hal92,13hdc93,12,93,12,94,12hal121,4hdc122,4,122,4,123,4hal152,1,2568,r30,4hdc2599,4,2599,4,2600,4hal2627,12hdc2628,12,2628,12,2629,13hal2675,44hdc2676,44,2677,45,2677,46hal2708,92hdc2709,93,2709,94,2709,95hal2720,151hdc2720,151,2720,152,2720,152hal2720,728hdc2720,729,2720,730,2720,730hal2709,786hdc2709,787,2709,788,2708,789hal2677,835hdc2677,836,2676,837,2675,837hal2629,868hdc2628,869,2627,869,2626,869hal2570,880hdc2570,880,2569,880,2568,880hal152,880hdc152,880,151,880,151,880hal95,869hdc94,869,93,869,92,868hal46,837hdc45,837,44,836,44,835hal13,789hdc12,788,12,788,12,787hal4,760hdc4,759,4,759,4,758hal1,729,,152xm16,728r3,29l19,755r8,27l26,780r31,46l55,824r46,31l98,854r56,11l152,864r2416,l2567,865r56,-11l2620,855r46,-31l2664,826r31,-46l2694,783r11,-56l2704,728r,-576l2705,154,2694,98r1,3l2664,55r2,2l2620,26r2,1l2595,19r2,l2568,16,153,16r-29,3l126,19,99,27r2,-1l55,57r2,-2l26,101r1,-2l19,126r,-2l16,152r,576xe" fillcolor="black" strokeweight="3e-5mm">
              <v:path arrowok="t"/>
              <o:lock v:ext="edit" verticies="t"/>
            </v:shape>
            <v:shape id="_x0000_s47679" style="position:absolute;left:8;top:1177;width:1372;height:446" coordsize="2704,880" path="m,147hdc,66,66,,147,v,,,,,hal147,,2558,r,hdc2639,,2704,66,2704,147v,,,,,hal2704,147r,587l2704,734hdc2704,815,2639,880,2558,880v,,,,,hal2558,880r-2411,l147,880hdc66,880,,815,,734v,,,,,hal,147hdxe" fillcolor="#cff" strokeweight="0">
              <v:path arrowok="t"/>
            </v:shape>
            <v:shape id="_x0000_s47680" style="position:absolute;left:4;top:1173;width:1380;height:454" coordsize="2720,896" path="m,155l3,125hdc4,124,4,123,4,123hal13,96hdc13,95,13,95,14,94hal45,47hdc45,46,46,45,47,45hal94,14hdc95,13,95,13,96,13hal123,4hdc123,4,124,4,125,3hal155,,2566,r31,3hdc2598,4,2598,4,2599,4hal2626,13hdc2627,13,2627,13,2628,14hal2674,45hdc2675,45,2676,46,2676,47hal2708,94hdc2709,95,2709,95,2709,96hal2717,123hdc2717,124,2717,124,2717,125hal2720,155r,587l2717,773hdc2717,774,2717,774,2717,775hal2709,802hdc2709,803,2709,803,2708,804hal2676,850hdc2675,851,2675,851,2674,852hal2628,884hdc2627,885,2627,885,2626,885hal2599,893hdc2598,893,2598,893,2597,893hal2567,896r-2412,l125,893hdc124,893,124,893,123,893hal96,885hdc95,885,95,885,94,884hal47,852hdc46,852,45,851,45,850hal14,804hdc13,803,13,803,13,802hal4,775hdc4,774,4,774,3,773hal,743,,155xm16,742r3,30l19,770r9,27l27,795r31,46l56,839r47,32l101,870r27,8l126,877r29,3l2566,880r30,-3l2594,878r27,-8l2619,871r46,-32l2663,841r32,-46l2694,797r8,-27l2701,772r3,-30l2704,156r-3,-30l2702,128r-8,-27l2695,103,2663,56r2,2l2619,27r2,1l2594,19r2,l2566,16,156,16r-30,3l128,19r-27,9l103,27,56,58r2,-2l27,103r1,-2l19,128r,-2l16,155r,587xe" fillcolor="black" strokeweight="3e-5mm">
              <v:path arrowok="t"/>
              <o:lock v:ext="edit" verticies="t"/>
            </v:shape>
            <v:shape id="_x0000_s47681" style="position:absolute;left:1676;top:1822;width:520;height:1266" coordsize="520,1266" path="m,218r262,l262,,520,633,262,1266r,-217l,1049,,218xe" fillcolor="#060" stroked="f">
              <v:path arrowok="t"/>
            </v:shape>
            <v:shape id="_x0000_s47682" type="#_x0000_t75" style="position:absolute;left:2362;top:2459;width:3922;height:617">
              <v:imagedata r:id="rId110" o:title=""/>
            </v:shape>
            <v:shape id="_x0000_s47683" type="#_x0000_t75" style="position:absolute;left:2362;top:2459;width:3922;height:617">
              <v:imagedata r:id="rId111" o:title=""/>
            </v:shape>
            <v:shape id="_x0000_s47684" type="#_x0000_t75" style="position:absolute;left:2362;top:1745;width:3922;height:617">
              <v:imagedata r:id="rId112" o:title=""/>
            </v:shape>
            <v:shape id="_x0000_s47685" type="#_x0000_t75" style="position:absolute;left:2362;top:1745;width:3922;height:617">
              <v:imagedata r:id="rId113" o:title=""/>
            </v:shape>
            <v:shape id="_x0000_s47686" style="position:absolute;left:2618;top:1019;width:577;height:2240" coordsize="1136,4416" path="m,4206l,3950r64,l64,4206r-64,xm,3758l,3502r64,l64,3758r-64,xm,3310l,3054r64,l64,3310r-64,xm,2862l,2606r64,l64,2862r-64,xm,2414l,2158r64,l64,2414r-64,xm,1966l,1710r64,l64,1966r-64,xm,1518l,1262r64,l64,1518r-64,xm,1070l,814r64,l64,1070r-64,xm,622l,366r64,l64,622,,622xm6,166l16,132hdc16,130,17,128,19,126hal36,96hdc36,94,37,93,38,92hal59,65hdc61,63,63,61,65,59hal92,38hdc93,37,94,36,96,36hal126,19hdc128,17,130,16,132,16hal166,6hdc168,5,170,5,172,5hal208,1r7,63l179,68r5,-1l150,77r7,-3l127,91r4,-2l104,110r6,-6l89,131r2,-4l74,157r3,-7l67,184,6,166xm211,r13,l224,64r-13,l211,xm416,l672,r,64l416,64,416,xm864,r62,l926,64r-62,l864,xm930,1r36,4hdc968,5,970,5,972,6hal1005,16hdc1007,17,1009,17,1011,19hal1041,36hdc1043,36,1044,37,1045,38hal1072,59hdc1074,61,1076,62,1077,64hal1099,91hdc1101,93,1102,95,1103,96hal1112,113r-57,30l1046,127r4,5l1028,105r5,5l1006,89r4,2l980,74r6,3l953,67r6,1l923,64,930,1xm1136,317r,256l1072,573r,-256l1136,317xm1136,765r,256l1072,1021r,-256l1136,765xm1136,1213r,256l1072,1469r,-256l1136,1213xm1136,1661r,256l1072,1917r,-256l1136,1661xm1136,2109r,256l1072,2365r,-256l1136,2109xm1136,2557r,256l1072,2813r,-256l1136,2557xm1136,3005r,256l1072,3261r,-256l1136,3005xm1136,3453r,256l1072,3709r,-256l1136,3453xm1136,3901r,256l1072,4157r,-256l1136,3901xm1070,4359r-24,20hdc1044,4381,1042,4382,1041,4383hal1011,4399hdc1009,4400,1007,4400,1005,4401hal972,4411hdc970,4412,968,4412,966,4412hal930,4416r-7,-63l959,4349r-6,1l986,4340r-6,2l1010,4326r-5,4l1030,4309r40,50xm926,4416r-119,l807,4352r119,l926,4416xm615,4416r-256,l359,4352r256,l615,4416xm159,4409r-27,-8hdc130,4401,128,4400,126,4399hal96,4383hdc95,4382,93,4381,91,4379hal64,4357hdc62,4356,61,4354,59,4352hal38,4325hdc37,4324,36,4323,36,4321hal19,4291hdc17,4289,17,4287,16,4285hal6,4252hdc5,4250,5,4248,5,4246hal1,4210r63,-7l68,4239r-1,-6l77,4266r-3,-6l91,4290r-2,-4l110,4313r-5,-5l132,4330r-5,-4l157,4342r-7,-2l177,4347r-18,62xe" fillcolor="#a50021" strokecolor="#a50021" strokeweight="3e-5mm">
              <v:path arrowok="t"/>
              <o:lock v:ext="edit" verticies="t"/>
            </v:shape>
            <v:shape id="_x0000_s47687" style="position:absolute;left:3430;top:1010;width:576;height:2240" coordsize="1136,4416" path="m,4206l,3950r64,l64,4206r-64,xm,3758l,3502r64,l64,3758r-64,xm,3310l,3054r64,l64,3310r-64,xm,2862l,2606r64,l64,2862r-64,xm,2414l,2158r64,l64,2414r-64,xm,1966l,1710r64,l64,1966r-64,xm,1518l,1262r64,l64,1518r-64,xm,1070l,814r64,l64,1070r-64,xm,622l,366r64,l64,622,,622xm6,166l16,132hdc16,130,17,128,19,126hal36,96hdc36,94,37,93,38,92hal59,65hdc61,63,63,61,65,59hal92,38hdc93,37,94,36,96,36hal126,19hdc128,17,130,16,132,16hal166,6hdc168,5,170,5,172,5hal208,1r7,63l179,68r5,-1l150,77r7,-3l127,91r4,-2l104,110r6,-6l89,131r2,-4l74,157r3,-7l67,184,6,166xm211,r13,l224,64r-13,l211,xm416,l672,r,64l416,64,416,xm864,r62,l926,64r-62,l864,xm930,1r36,4hdc968,5,970,5,972,6hal1005,16hdc1007,17,1009,17,1011,19hal1041,36hdc1043,36,1044,37,1045,38hal1072,59hdc1074,61,1076,62,1077,64hal1099,91hdc1101,93,1102,95,1103,96hal1112,113r-57,30l1046,127r4,5l1028,105r5,5l1006,89r4,2l980,74r6,3l953,67r6,1l923,64,930,1xm1136,317r,256l1072,573r,-256l1136,317xm1136,765r,256l1072,1021r,-256l1136,765xm1136,1213r,256l1072,1469r,-256l1136,1213xm1136,1661r,256l1072,1917r,-256l1136,1661xm1136,2109r,256l1072,2365r,-256l1136,2109xm1136,2557r,256l1072,2813r,-256l1136,2557xm1136,3005r,256l1072,3261r,-256l1136,3005xm1136,3453r,256l1072,3709r,-256l1136,3453xm1136,3901r,256l1072,4157r,-256l1136,3901xm1070,4359r-24,20hdc1044,4381,1042,4382,1041,4383hal1011,4399hdc1009,4400,1007,4400,1005,4401hal972,4411hdc970,4412,968,4412,966,4412hal930,4416r-7,-63l959,4349r-6,1l986,4340r-6,2l1010,4326r-5,4l1030,4309r40,50xm926,4416r-119,l807,4352r119,l926,4416xm615,4416r-256,l359,4352r256,l615,4416xm159,4409r-27,-8hdc130,4401,128,4400,126,4399hal96,4383hdc95,4382,93,4381,91,4379hal64,4357hdc62,4356,61,4354,59,4352hal38,4325hdc37,4324,36,4323,36,4321hal19,4291hdc17,4289,17,4287,16,4285hal6,4252hdc5,4250,5,4248,5,4246hal1,4210r63,-7l68,4239r-1,-6l77,4266r-3,-6l91,4290r-2,-4l110,4313r-5,-5l132,4330r-5,-4l157,4342r-7,-2l177,4347r-18,62xe" fillcolor="#a50021" strokecolor="#a50021" strokeweight="3e-5mm">
              <v:path arrowok="t"/>
              <o:lock v:ext="edit" verticies="t"/>
            </v:shape>
            <v:shape id="_x0000_s47688" style="position:absolute;left:4234;top:1010;width:576;height:2240" coordsize="1136,4416" path="m,4206l,3950r64,l64,4206r-64,xm,3758l,3502r64,l64,3758r-64,xm,3310l,3054r64,l64,3310r-64,xm,2862l,2606r64,l64,2862r-64,xm,2414l,2158r64,l64,2414r-64,xm,1966l,1710r64,l64,1966r-64,xm,1518l,1262r64,l64,1518r-64,xm,1070l,814r64,l64,1070r-64,xm,622l,366r64,l64,622,,622xm6,166l16,132hdc16,130,17,128,19,126hal36,96hdc36,94,37,93,38,92hal59,65hdc61,63,63,61,65,59hal92,38hdc93,37,94,36,96,36hal126,19hdc128,17,130,16,132,16hal166,6hdc168,5,170,5,172,5hal208,1r7,63l179,68r5,-1l150,77r7,-3l127,91r4,-2l104,110r6,-6l89,131r2,-4l74,157r3,-7l67,184,6,166xm211,r13,l224,64r-13,l211,xm416,l672,r,64l416,64,416,xm864,r62,l926,64r-62,l864,xm930,1r36,4hdc968,5,970,5,972,6hal1005,16hdc1007,17,1009,17,1011,19hal1041,36hdc1043,36,1044,37,1045,38hal1072,59hdc1074,61,1076,62,1077,64hal1099,91hdc1101,93,1102,95,1103,96hal1112,113r-57,30l1046,127r4,5l1028,105r5,5l1006,89r4,2l980,74r6,3l953,67r6,1l923,64,930,1xm1136,317r,256l1072,573r,-256l1136,317xm1136,765r,256l1072,1021r,-256l1136,765xm1136,1213r,256l1072,1469r,-256l1136,1213xm1136,1661r,256l1072,1917r,-256l1136,1661xm1136,2109r,256l1072,2365r,-256l1136,2109xm1136,2557r,256l1072,2813r,-256l1136,2557xm1136,3005r,256l1072,3261r,-256l1136,3005xm1136,3453r,256l1072,3709r,-256l1136,3453xm1136,3901r,256l1072,4157r,-256l1136,3901xm1070,4359r-24,20hdc1044,4381,1042,4382,1041,4383hal1011,4399hdc1009,4400,1007,4400,1005,4401hal972,4411hdc970,4412,968,4412,966,4412hal930,4416r-7,-63l959,4349r-6,1l986,4340r-6,2l1010,4326r-5,4l1030,4309r40,50xm926,4416r-119,l807,4352r119,l926,4416xm615,4416r-256,l359,4352r256,l615,4416xm159,4409r-27,-8hdc130,4401,128,4400,126,4399hal96,4383hdc95,4382,93,4381,91,4379hal64,4357hdc62,4356,61,4354,59,4352hal38,4325hdc37,4324,36,4323,36,4321hal19,4291hdc17,4289,17,4287,16,4285hal6,4252hdc5,4250,5,4248,5,4246hal1,4210r63,-7l68,4239r-1,-6l77,4266r-3,-6l91,4290r-2,-4l110,4313r-5,-5l132,4330r-5,-4l157,4342r-7,-2l177,4347r-18,62xe" fillcolor="#a50021" strokecolor="#a50021" strokeweight="3e-5mm">
              <v:path arrowok="t"/>
              <o:lock v:ext="edit" verticies="t"/>
            </v:shape>
            <v:shape id="_x0000_s47689" style="position:absolute;left:5419;top:1002;width:576;height:2240" coordsize="1136,4416" path="m,4206l,3950r64,l64,4206r-64,xm,3758l,3502r64,l64,3758r-64,xm,3310l,3054r64,l64,3310r-64,xm,2862l,2606r64,l64,2862r-64,xm,2414l,2158r64,l64,2414r-64,xm,1966l,1710r64,l64,1966r-64,xm,1518l,1262r64,l64,1518r-64,xm,1070l,814r64,l64,1070r-64,xm,622l,366r64,l64,622,,622xm6,166l16,132hdc16,130,17,128,19,126hal36,96hdc36,94,37,93,38,92hal59,65hdc61,63,63,61,65,59hal92,38hdc93,37,94,36,96,36hal126,19hdc128,17,130,16,132,16hal166,6hdc168,5,170,5,172,5hal208,1r7,63l179,68r5,-1l150,77r7,-3l127,91r4,-2l104,110r6,-6l89,131r2,-4l74,157r3,-7l67,184,6,166xm211,r13,l224,64r-13,l211,xm416,l672,r,64l416,64,416,xm864,r62,l926,64r-62,l864,xm930,1r36,4hdc968,5,970,5,972,6hal1005,16hdc1007,17,1009,17,1011,19hal1041,36hdc1043,36,1044,37,1045,38hal1072,59hdc1074,61,1076,62,1077,64hal1099,91hdc1101,93,1102,95,1103,96hal1112,113r-57,30l1046,127r4,5l1028,105r5,5l1006,89r4,2l980,74r6,3l953,67r6,1l923,64,930,1xm1136,317r,256l1072,573r,-256l1136,317xm1136,765r,256l1072,1021r,-256l1136,765xm1136,1213r,256l1072,1469r,-256l1136,1213xm1136,1661r,256l1072,1917r,-256l1136,1661xm1136,2109r,256l1072,2365r,-256l1136,2109xm1136,2557r,256l1072,2813r,-256l1136,2557xm1136,3005r,256l1072,3261r,-256l1136,3005xm1136,3453r,256l1072,3709r,-256l1136,3453xm1136,3901r,256l1072,4157r,-256l1136,3901xm1070,4359r-24,20hdc1044,4381,1042,4382,1041,4383hal1011,4399hdc1009,4400,1007,4400,1005,4401hal972,4411hdc970,4412,968,4412,966,4412hal930,4416r-7,-63l959,4349r-6,1l986,4340r-6,2l1010,4326r-5,4l1030,4309r40,50xm926,4416r-119,l807,4352r119,l926,4416xm615,4416r-256,l359,4352r256,l615,4416xm159,4409r-27,-8hdc130,4401,128,4400,126,4399hal96,4383hdc95,4382,93,4381,91,4379hal64,4357hdc62,4356,61,4354,59,4352hal38,4325hdc37,4324,36,4323,36,4321hal19,4291hdc17,4289,17,4287,16,4285hal6,4252hdc5,4250,5,4248,5,4246hal1,4210r63,-7l68,4239r-1,-6l77,4266r-3,-6l91,4290r-2,-4l110,4313r-5,-5l132,4330r-5,-4l157,4342r-7,-2l177,4347r-18,62xe" fillcolor="#a50021" strokecolor="#a50021" strokeweight="3e-5mm">
              <v:path arrowok="t"/>
              <o:lock v:ext="edit" verticies="t"/>
            </v:shape>
            <v:rect id="_x0000_s47690" style="position:absolute;left:4228;top:1024;width:559;height:718;v-text-anchor:top" filled="f" stroked="f">
              <v:textbox style="mso-next-textbox:#_x0000_s47690" inset="0,0,0,0">
                <w:txbxContent>
                  <w:p w:rsidR="00A520AA" w:rsidRPr="00594E27" w:rsidRDefault="00A520AA" w:rsidP="00FB6739">
                    <w:pPr>
                      <w:spacing w:before="0" w:line="168" w:lineRule="auto"/>
                      <w:jc w:val="center"/>
                      <w:rPr>
                        <w:sz w:val="9"/>
                        <w:szCs w:val="16"/>
                        <w:rtl/>
                        <w:lang w:bidi="ar-SY"/>
                      </w:rPr>
                    </w:pPr>
                    <w:r w:rsidRPr="00594E27">
                      <w:rPr>
                        <w:rFonts w:hint="cs"/>
                        <w:sz w:val="9"/>
                        <w:szCs w:val="16"/>
                        <w:rtl/>
                        <w:lang w:bidi="ar-SY"/>
                      </w:rPr>
                      <w:t>تلفزيون ب</w:t>
                    </w:r>
                    <w:r>
                      <w:rPr>
                        <w:rFonts w:hint="cs"/>
                        <w:sz w:val="9"/>
                        <w:szCs w:val="16"/>
                        <w:rtl/>
                        <w:lang w:bidi="ar-SY"/>
                      </w:rPr>
                      <w:t>ر</w:t>
                    </w:r>
                    <w:r w:rsidRPr="00594E27">
                      <w:rPr>
                        <w:rFonts w:hint="cs"/>
                        <w:sz w:val="9"/>
                        <w:szCs w:val="16"/>
                        <w:rtl/>
                        <w:lang w:bidi="ar-SY"/>
                      </w:rPr>
                      <w:t>وتوكل الإنترنت</w:t>
                    </w:r>
                  </w:p>
                </w:txbxContent>
              </v:textbox>
            </v:rect>
            <v:rect id="_x0000_s47691" style="position:absolute;left:5401;top:1177;width:546;height:372;v-text-anchor:top" filled="f" stroked="f">
              <v:textbox style="mso-next-textbox:#_x0000_s47691" inset="0,0,0,0">
                <w:txbxContent>
                  <w:p w:rsidR="00A520AA" w:rsidRPr="00594E27" w:rsidRDefault="00A520AA" w:rsidP="00FB6739">
                    <w:pPr>
                      <w:spacing w:before="0" w:line="168" w:lineRule="auto"/>
                      <w:jc w:val="center"/>
                      <w:rPr>
                        <w:sz w:val="15"/>
                        <w:szCs w:val="22"/>
                        <w:lang w:bidi="ar-SY"/>
                      </w:rPr>
                    </w:pPr>
                    <w:r w:rsidRPr="00594E27">
                      <w:rPr>
                        <w:rFonts w:hint="cs"/>
                        <w:sz w:val="9"/>
                        <w:szCs w:val="16"/>
                        <w:rtl/>
                        <w:lang w:bidi="ar-SY"/>
                      </w:rPr>
                      <w:t>تطبيقات أخرى</w:t>
                    </w:r>
                  </w:p>
                </w:txbxContent>
              </v:textbox>
            </v:rect>
            <v:shape id="_x0000_s47692" style="position:absolute;left:4883;top:1359;width:406;height:17" coordsize="406,17" path="m,l65,r,17l,17,,xm114,r65,l179,17r-65,l114,xm228,r65,l293,17r-65,l228,xm341,r65,l406,17r-65,l341,xe" fillcolor="black" strokeweight="3e-5mm">
              <v:path arrowok="t"/>
              <o:lock v:ext="edit" verticies="t"/>
            </v:shape>
            <v:shape id="_x0000_s47693" style="position:absolute;left:2635;top:394;width:3320;height:424" coordsize="6543,837" path="m,828l11,748hdc11,745,12,743,13,740hal44,665hdc45,663,46,661,48,659hal98,591hdc99,589,100,587,102,586hal168,527hdc170,525,171,524,173,523hal253,474hdc254,473,256,472,258,472hal350,435hdc351,434,353,434,354,433hal456,409hdc458,409,459,409,461,409hal570,401r2161,-1l2838,393r-5,l2935,370r-5,2l3021,335r-4,2l3097,288r-5,4l3158,233r-4,5l3204,170r-4,6l3231,101r-2,8l3240,28hdc3242,12,3255,,3271,v16,,30,12,32,28hal3314,109r-2,-8l3343,176r-4,-6l3389,238r-4,-5l3451,292r-5,-4l3526,337r-5,-2l3613,372r-4,-2l3711,393r-5,l3815,401r2156,-1l6083,409hdc6084,409,6086,409,6088,409hal6190,433hdc6191,434,6193,434,6195,435hal6286,472hdc6287,472,6289,473,6290,474hal6370,523hdc6372,524,6373,525,6375,527hal6441,586hdc6442,587,6444,589,6445,591hal6495,659hdc6497,661,6498,663,6499,665hal6530,740hdc6531,743,6532,745,6532,748hal6543,828r-63,9l6469,757r2,8l6440,690r4,6l6394,628r4,5l6332,574r5,4l6257,529r4,2l6170,494r5,2l6073,472r5,l5971,464r-2161,l3701,456hdc3700,456,3698,456,3696,456hal3594,433hdc3593,432,3591,432,3590,431hal3498,394hdc3496,393,3494,393,3493,392hal3413,343hdc3411,342,3410,341,3408,339hal3342,280hdc3340,279,3339,277,3338,275hal3288,207hdc3286,205,3285,203,3284,201hal3253,126hdc3252,123,3251,120,3251,118hal3240,37r63,l3292,118hdc3292,120,3291,123,3290,126hal3259,201hdc3258,203,3257,205,3255,207hal3205,275hdc3204,277,3202,279,3201,280hal3135,339hdc3133,341,3132,342,3130,343hal3050,392hdc3049,393,3047,393,3046,394hal2955,431hdc2953,432,2951,432,2950,433hal2848,456hdc2846,456,2844,456,2843,456hal2731,464r-2156,l466,472r5,l369,496r4,-2l281,531r5,-2l206,578r5,-4l145,633r4,-5l99,696r4,-6l72,765r2,-8l63,837,,828xe" fillcolor="#069" strokecolor="#069" strokeweight="3e-5mm">
              <v:path arrowok="t"/>
            </v:shape>
            <v:rect id="_x0000_s47694" style="position:absolute;left:2415;top:66;width:3151;height:239;mso-wrap-style:none;v-text-anchor:top" filled="f" stroked="f">
              <v:textbox style="mso-next-textbox:#_x0000_s47694;mso-fit-shape-to-text:t" inset="0,0,0,0">
                <w:txbxContent>
                  <w:p w:rsidR="00A520AA" w:rsidRPr="00131D86" w:rsidRDefault="00A520AA" w:rsidP="00FB6739">
                    <w:pPr>
                      <w:spacing w:before="0"/>
                      <w:rPr>
                        <w:sz w:val="13"/>
                        <w:szCs w:val="20"/>
                      </w:rPr>
                    </w:pPr>
                    <w:r w:rsidRPr="00131D86">
                      <w:rPr>
                        <w:rFonts w:hint="cs"/>
                        <w:sz w:val="13"/>
                        <w:szCs w:val="20"/>
                        <w:rtl/>
                      </w:rPr>
                      <w:t>انعكاس الأعمال التجارية المختلفة على قمة شبكة الجيل التالي</w:t>
                    </w:r>
                  </w:p>
                </w:txbxContent>
              </v:textbox>
            </v:rect>
            <v:rect id="_x0000_s47695" style="position:absolute;left:3447;top:1066;width:559;height:774;v-text-anchor:top" filled="f" stroked="f">
              <v:textbox style="mso-next-textbox:#_x0000_s47695" inset="0,0,0,0">
                <w:txbxContent>
                  <w:p w:rsidR="00A520AA" w:rsidRPr="00594E27" w:rsidRDefault="00A520AA" w:rsidP="00FB6739">
                    <w:pPr>
                      <w:spacing w:before="0" w:line="156" w:lineRule="auto"/>
                      <w:jc w:val="center"/>
                      <w:rPr>
                        <w:sz w:val="9"/>
                        <w:szCs w:val="16"/>
                        <w:rtl/>
                        <w:lang w:bidi="ar-SY"/>
                      </w:rPr>
                    </w:pPr>
                    <w:r w:rsidRPr="00594E27">
                      <w:rPr>
                        <w:rFonts w:hint="cs"/>
                        <w:sz w:val="9"/>
                        <w:szCs w:val="16"/>
                        <w:rtl/>
                        <w:lang w:bidi="ar-SY"/>
                      </w:rPr>
                      <w:t>معرفة هوية التردد الراديوي</w:t>
                    </w:r>
                  </w:p>
                </w:txbxContent>
              </v:textbox>
            </v:rect>
            <v:rect id="_x0000_s47696" style="position:absolute;left:2620;top:1066;width:559;height:696;v-text-anchor:top" filled="f" stroked="f">
              <v:textbox style="mso-next-textbox:#_x0000_s47696" inset="0,0,0,0">
                <w:txbxContent>
                  <w:p w:rsidR="00A520AA" w:rsidRPr="00594E27" w:rsidRDefault="00A520AA" w:rsidP="00FB6739">
                    <w:pPr>
                      <w:spacing w:before="0" w:line="168" w:lineRule="auto"/>
                      <w:jc w:val="center"/>
                      <w:rPr>
                        <w:sz w:val="7"/>
                        <w:szCs w:val="14"/>
                        <w:rtl/>
                        <w:lang w:bidi="ar-SY"/>
                      </w:rPr>
                    </w:pPr>
                    <w:r w:rsidRPr="00594E27">
                      <w:rPr>
                        <w:rFonts w:hint="cs"/>
                        <w:sz w:val="7"/>
                        <w:szCs w:val="14"/>
                        <w:rtl/>
                        <w:lang w:bidi="ar-SY"/>
                      </w:rPr>
                      <w:t>التقارب بين الخدمات الثابتة والمتنقلة</w:t>
                    </w:r>
                  </w:p>
                </w:txbxContent>
              </v:textbox>
            </v:rect>
            <v:rect id="_x0000_s47697" style="position:absolute;left:3424;top:2664;width:1108;height:239;mso-wrap-style:none;v-text-anchor:top" filled="f" stroked="f">
              <v:textbox style="mso-next-textbox:#_x0000_s47697;mso-fit-shape-to-text:t" inset="0,0,0,0">
                <w:txbxContent>
                  <w:p w:rsidR="00A520AA" w:rsidRPr="00594E27" w:rsidRDefault="00A520AA" w:rsidP="00FB6739">
                    <w:pPr>
                      <w:spacing w:before="0"/>
                      <w:rPr>
                        <w:color w:val="FFFFFF" w:themeColor="background1"/>
                        <w:lang w:bidi="ar-SY"/>
                      </w:rPr>
                    </w:pPr>
                    <w:r w:rsidRPr="00594E27">
                      <w:rPr>
                        <w:rFonts w:hint="cs"/>
                        <w:color w:val="FFFFFF" w:themeColor="background1"/>
                        <w:sz w:val="13"/>
                        <w:szCs w:val="20"/>
                        <w:rtl/>
                        <w:lang w:bidi="ar-SY"/>
                      </w:rPr>
                      <w:t xml:space="preserve">نطاق </w:t>
                    </w:r>
                    <w:r>
                      <w:rPr>
                        <w:rFonts w:hint="cs"/>
                        <w:color w:val="FFFFFF" w:themeColor="background1"/>
                        <w:sz w:val="13"/>
                        <w:szCs w:val="20"/>
                        <w:rtl/>
                        <w:lang w:bidi="ar-SY"/>
                      </w:rPr>
                      <w:t>ع</w:t>
                    </w:r>
                    <w:r w:rsidRPr="00594E27">
                      <w:rPr>
                        <w:rFonts w:hint="cs"/>
                        <w:color w:val="FFFFFF" w:themeColor="background1"/>
                        <w:sz w:val="13"/>
                        <w:szCs w:val="20"/>
                        <w:rtl/>
                        <w:lang w:bidi="ar-SY"/>
                      </w:rPr>
                      <w:t>ريض متقارب</w:t>
                    </w:r>
                  </w:p>
                </w:txbxContent>
              </v:textbox>
            </v:rect>
            <v:rect id="_x0000_s47698" style="position:absolute;left:1595;top:2095;width:537;height:850;v-text-anchor:top" filled="f" stroked="f">
              <v:textbox style="mso-next-textbox:#_x0000_s47698" inset="0,0,0,0">
                <w:txbxContent>
                  <w:p w:rsidR="00A520AA" w:rsidRPr="00594E27" w:rsidRDefault="00A520AA" w:rsidP="00FB6739">
                    <w:pPr>
                      <w:spacing w:before="0"/>
                      <w:jc w:val="center"/>
                      <w:rPr>
                        <w:color w:val="FFFFFF" w:themeColor="background1"/>
                        <w:sz w:val="11"/>
                        <w:szCs w:val="18"/>
                        <w:lang w:bidi="ar-SY"/>
                      </w:rPr>
                    </w:pPr>
                    <w:r w:rsidRPr="00594E27">
                      <w:rPr>
                        <w:rFonts w:hint="cs"/>
                        <w:color w:val="FFFFFF" w:themeColor="background1"/>
                        <w:sz w:val="11"/>
                        <w:szCs w:val="18"/>
                        <w:rtl/>
                        <w:lang w:bidi="ar-SY"/>
                      </w:rPr>
                      <w:t xml:space="preserve">شبكات الجيل </w:t>
                    </w:r>
                    <w:r>
                      <w:rPr>
                        <w:color w:val="FFFFFF" w:themeColor="background1"/>
                        <w:sz w:val="11"/>
                        <w:szCs w:val="18"/>
                        <w:rtl/>
                        <w:lang w:bidi="ar-SY"/>
                      </w:rPr>
                      <w:br/>
                    </w:r>
                    <w:r w:rsidRPr="00594E27">
                      <w:rPr>
                        <w:rFonts w:hint="cs"/>
                        <w:color w:val="FFFFFF" w:themeColor="background1"/>
                        <w:sz w:val="11"/>
                        <w:szCs w:val="18"/>
                        <w:rtl/>
                        <w:lang w:bidi="ar-SY"/>
                      </w:rPr>
                      <w:t>التالي</w:t>
                    </w:r>
                  </w:p>
                </w:txbxContent>
              </v:textbox>
            </v:rect>
            <v:rect id="_x0000_s47699" style="position:absolute;left:3179;top:3319;width:1955;height:334;v-text-anchor:top" filled="f" stroked="f">
              <v:textbox style="mso-next-textbox:#_x0000_s47699" inset="0,0,0,0">
                <w:txbxContent>
                  <w:p w:rsidR="00A520AA" w:rsidRPr="00594E27" w:rsidRDefault="00A520AA" w:rsidP="00FB6739">
                    <w:pPr>
                      <w:spacing w:before="0"/>
                      <w:jc w:val="center"/>
                      <w:rPr>
                        <w:sz w:val="13"/>
                        <w:szCs w:val="20"/>
                        <w:rtl/>
                        <w:lang w:bidi="ar-SY"/>
                      </w:rPr>
                    </w:pPr>
                    <w:r w:rsidRPr="00594E27">
                      <w:rPr>
                        <w:rFonts w:hint="cs"/>
                        <w:sz w:val="13"/>
                        <w:szCs w:val="20"/>
                        <w:rtl/>
                        <w:lang w:bidi="ar-SY"/>
                      </w:rPr>
                      <w:t>مع شبكات الجيل التالي</w:t>
                    </w:r>
                  </w:p>
                </w:txbxContent>
              </v:textbox>
            </v:rect>
            <v:rect id="_x0000_s47700" style="position:absolute;left:62;top:2712;width:1286;height:281;v-text-anchor:top" filled="f" stroked="f">
              <v:textbox style="mso-next-textbox:#_x0000_s47700" inset="0,0,0,0">
                <w:txbxContent>
                  <w:p w:rsidR="00A520AA" w:rsidRPr="00594E27" w:rsidRDefault="00A520AA" w:rsidP="00FB6739">
                    <w:pPr>
                      <w:spacing w:before="0"/>
                      <w:jc w:val="center"/>
                      <w:rPr>
                        <w:color w:val="FFFFFF" w:themeColor="background1"/>
                        <w:sz w:val="11"/>
                        <w:szCs w:val="18"/>
                        <w:lang w:bidi="ar-SY"/>
                      </w:rPr>
                    </w:pPr>
                    <w:r>
                      <w:rPr>
                        <w:rFonts w:hint="cs"/>
                        <w:color w:val="FFFFFF" w:themeColor="background1"/>
                        <w:sz w:val="11"/>
                        <w:szCs w:val="18"/>
                        <w:rtl/>
                        <w:lang w:bidi="ar-SY"/>
                      </w:rPr>
                      <w:t>نطاق عريض محدد</w:t>
                    </w:r>
                  </w:p>
                </w:txbxContent>
              </v:textbox>
            </v:rect>
            <v:rect id="_x0000_s47701" style="position:absolute;left:86;top:1856;width:1209;height:460;v-text-anchor:top" filled="f" stroked="f">
              <v:textbox style="mso-next-textbox:#_x0000_s47701" inset="0,0,0,0">
                <w:txbxContent>
                  <w:p w:rsidR="00A520AA" w:rsidRPr="00594E27" w:rsidRDefault="00A520AA" w:rsidP="00FB6739">
                    <w:pPr>
                      <w:spacing w:before="0"/>
                      <w:jc w:val="center"/>
                      <w:rPr>
                        <w:sz w:val="11"/>
                        <w:szCs w:val="18"/>
                        <w:lang w:bidi="ar-SY"/>
                      </w:rPr>
                    </w:pPr>
                    <w:r w:rsidRPr="00594E27">
                      <w:rPr>
                        <w:rFonts w:hint="cs"/>
                        <w:sz w:val="11"/>
                        <w:szCs w:val="18"/>
                        <w:rtl/>
                        <w:lang w:bidi="ar-SY"/>
                      </w:rPr>
                      <w:t>بروتوكل إنترنت أفضل مجدد</w:t>
                    </w:r>
                  </w:p>
                </w:txbxContent>
              </v:textbox>
            </v:rect>
            <v:rect id="_x0000_s47702" style="position:absolute;left:86;top:1259;width:1209;height:293;v-text-anchor:top" filled="f" stroked="f">
              <v:textbox style="mso-next-textbox:#_x0000_s47702" inset="0,0,0,0">
                <w:txbxContent>
                  <w:p w:rsidR="00A520AA" w:rsidRPr="00594E27" w:rsidRDefault="00A520AA" w:rsidP="00FB6739">
                    <w:pPr>
                      <w:spacing w:before="0"/>
                      <w:jc w:val="center"/>
                      <w:rPr>
                        <w:sz w:val="11"/>
                        <w:szCs w:val="18"/>
                        <w:lang w:bidi="ar-SY"/>
                      </w:rPr>
                    </w:pPr>
                    <w:r>
                      <w:rPr>
                        <w:rFonts w:hint="cs"/>
                        <w:sz w:val="11"/>
                        <w:szCs w:val="18"/>
                        <w:rtl/>
                        <w:lang w:bidi="ar-SY"/>
                      </w:rPr>
                      <w:t>خدمات محددة</w:t>
                    </w:r>
                  </w:p>
                </w:txbxContent>
              </v:textbox>
            </v:rect>
            <v:rect id="_x0000_s47703" style="position:absolute;left:222;top:3107;width:900;height:511;v-text-anchor:top" filled="f" stroked="f">
              <v:textbox style="mso-next-textbox:#_x0000_s47703" inset="0,0,0,0">
                <w:txbxContent>
                  <w:p w:rsidR="00A520AA" w:rsidRPr="00594E27" w:rsidRDefault="00A520AA" w:rsidP="00FB6739">
                    <w:pPr>
                      <w:spacing w:before="0"/>
                      <w:jc w:val="center"/>
                      <w:rPr>
                        <w:sz w:val="11"/>
                        <w:szCs w:val="18"/>
                        <w:lang w:bidi="ar-SY"/>
                      </w:rPr>
                    </w:pPr>
                    <w:r>
                      <w:rPr>
                        <w:rFonts w:hint="cs"/>
                        <w:sz w:val="11"/>
                        <w:szCs w:val="18"/>
                        <w:rtl/>
                        <w:lang w:bidi="ar-SY"/>
                      </w:rPr>
                      <w:t>قبل شبكات الجيل التالي</w:t>
                    </w:r>
                  </w:p>
                </w:txbxContent>
              </v:textbox>
            </v:rect>
            <w10:wrap type="none"/>
            <w10:anchorlock/>
          </v:group>
        </w:pict>
      </w:r>
    </w:p>
    <w:p w:rsidR="00FB6739" w:rsidRDefault="00FB6739" w:rsidP="00FB6739">
      <w:pPr>
        <w:spacing w:before="240"/>
        <w:rPr>
          <w:rtl/>
          <w:lang w:val="en-US"/>
        </w:rPr>
      </w:pPr>
      <w:r>
        <w:rPr>
          <w:rFonts w:hint="cs"/>
          <w:rtl/>
        </w:rPr>
        <w:lastRenderedPageBreak/>
        <w:t xml:space="preserve">ومن مزايا استعمال بروتوكول الإنترنت توفير رابطة بسيطة بين الطبقتين </w:t>
      </w:r>
      <w:r>
        <w:rPr>
          <w:lang w:val="en-US"/>
        </w:rPr>
        <w:t>3</w:t>
      </w:r>
      <w:r>
        <w:rPr>
          <w:rFonts w:hint="cs"/>
          <w:rtl/>
          <w:lang w:val="en-US" w:bidi="ar-SY"/>
        </w:rPr>
        <w:t xml:space="preserve"> و</w:t>
      </w:r>
      <w:r>
        <w:rPr>
          <w:lang w:val="en-US"/>
        </w:rPr>
        <w:t>4</w:t>
      </w:r>
      <w:r>
        <w:rPr>
          <w:rFonts w:hint="cs"/>
          <w:rtl/>
          <w:lang w:val="en-US"/>
        </w:rPr>
        <w:t xml:space="preserve"> وهو الموضع الحاسم للفصل بوجه عام بين الخدمة والنقل. وقبل شبكة الجيل التالي (المبين على الجانب الأيسر من الشكل)، لا يقدم بروتوكول الإنترنت إلا نمطاً واحداً من القدرات وهو ما يطلق عليه "أفضل مجهود" وهو نمط قد لا يكون بمقدوره دعم الاعتبارات المتعلقة بالجودة والأمن الكافيين.</w:t>
      </w:r>
    </w:p>
    <w:p w:rsidR="00FB6739" w:rsidRDefault="00FB6739" w:rsidP="00FB6739">
      <w:pPr>
        <w:rPr>
          <w:rtl/>
          <w:lang w:val="en-US" w:bidi="ar-SY"/>
        </w:rPr>
      </w:pPr>
      <w:r>
        <w:rPr>
          <w:rFonts w:hint="cs"/>
          <w:rtl/>
          <w:lang w:val="en-US" w:bidi="ar-SY"/>
        </w:rPr>
        <w:t xml:space="preserve">كما أن عملية النقل الأساسية تعتمد على قدرات محدودة جداً للنطاق العريض والتي تتمثل بشكل أساسي في الخدمة </w:t>
      </w:r>
      <w:r>
        <w:rPr>
          <w:lang w:val="en-US" w:bidi="ar-SY"/>
        </w:rPr>
        <w:t>xDSL</w:t>
      </w:r>
      <w:r>
        <w:rPr>
          <w:rFonts w:hint="cs"/>
          <w:rtl/>
          <w:lang w:val="en-US" w:bidi="ar-SY"/>
        </w:rPr>
        <w:t xml:space="preserve"> وهو ما يتسبب في تقييد معين إزاء الاستجابة لهذا الاتجاه التجاري. وقد لا يتمكن هذا الوضع من توفير منصات كافية لإنعاش الخدمات والأعمال التجارية المتعلقة بالتقارب.</w:t>
      </w:r>
    </w:p>
    <w:p w:rsidR="00FB6739" w:rsidRDefault="00FB6739" w:rsidP="00FB6739">
      <w:pPr>
        <w:rPr>
          <w:rtl/>
          <w:lang w:val="en-US" w:bidi="ar-SY"/>
        </w:rPr>
      </w:pPr>
      <w:r>
        <w:rPr>
          <w:rFonts w:hint="cs"/>
          <w:rtl/>
          <w:lang w:val="en-US" w:bidi="ar-SY"/>
        </w:rPr>
        <w:t xml:space="preserve">وبعد شبكة الجيل التالي، فإن القدرات الموسعة لبروتوكول الإنترنت (يطلق عليه "بروتوكول الإنترنت المنظم") ودعم عملية النقل بقدرات النطاق العريض المتقارب من شأنه أن يوفر وسيلة لدعم الخدمات المختلفة (مثل تلفزيون بروتوكول الإنترنت وتعرف هوية الترددات الراديوية والتقارب بين الخدمات الثابتة والمتنقلة وما إلى ذلك) عبر شبكة نقل مشتركة مع الاحتفاظ برابطة بسيطة بين الطبقتين </w:t>
      </w:r>
      <w:r>
        <w:rPr>
          <w:lang w:val="en-US" w:bidi="ar-SY"/>
        </w:rPr>
        <w:t>3</w:t>
      </w:r>
      <w:r>
        <w:rPr>
          <w:rFonts w:hint="cs"/>
          <w:rtl/>
          <w:lang w:val="en-US" w:bidi="ar-SY"/>
        </w:rPr>
        <w:t xml:space="preserve"> و</w:t>
      </w:r>
      <w:r>
        <w:rPr>
          <w:lang w:val="en-US" w:bidi="ar-SY"/>
        </w:rPr>
        <w:t>4</w:t>
      </w:r>
      <w:r>
        <w:rPr>
          <w:rFonts w:hint="cs"/>
          <w:rtl/>
          <w:lang w:val="en-US" w:bidi="ar-SY"/>
        </w:rPr>
        <w:t>. وبناءً عليه، سيؤدي ذلك إلى ظهور نماذج وأطراف فاعلة متنوعة في مجال الأعمال بما يؤدي إلى تشجيع وجود علاقات متنوعة ومرنة بين هذه الأعمال.</w:t>
      </w:r>
    </w:p>
    <w:p w:rsidR="00FB6739" w:rsidRDefault="00FB6739" w:rsidP="00FB6739">
      <w:pPr>
        <w:pStyle w:val="Heading2"/>
        <w:rPr>
          <w:rtl/>
          <w:lang w:val="en-US" w:bidi="ar-SY"/>
        </w:rPr>
      </w:pPr>
      <w:bookmarkStart w:id="61" w:name="_Toc258940905"/>
      <w:r>
        <w:rPr>
          <w:lang w:val="en-US" w:bidi="ar-SY"/>
        </w:rPr>
        <w:t>3.4</w:t>
      </w:r>
      <w:r>
        <w:rPr>
          <w:rFonts w:hint="cs"/>
          <w:rtl/>
          <w:lang w:val="en-US" w:bidi="ar-SY"/>
        </w:rPr>
        <w:tab/>
        <w:t>أساليب الانتقال إلى شبكات الجيل التالي</w:t>
      </w:r>
      <w:bookmarkEnd w:id="61"/>
    </w:p>
    <w:p w:rsidR="00FB6739" w:rsidRDefault="00FB6739" w:rsidP="00FB6739">
      <w:pPr>
        <w:pStyle w:val="Heading3"/>
        <w:rPr>
          <w:rtl/>
          <w:lang w:val="en-US" w:bidi="ar-SY"/>
        </w:rPr>
      </w:pPr>
      <w:bookmarkStart w:id="62" w:name="_Toc258940906"/>
      <w:r>
        <w:rPr>
          <w:lang w:val="en-US" w:bidi="ar-SY"/>
        </w:rPr>
        <w:t>1.3.4</w:t>
      </w:r>
      <w:r>
        <w:rPr>
          <w:rFonts w:hint="cs"/>
          <w:rtl/>
          <w:lang w:val="en-US" w:bidi="ar-SY"/>
        </w:rPr>
        <w:tab/>
        <w:t>اعتبارات الانتقال إلى شبكات الجيل التالي</w:t>
      </w:r>
      <w:bookmarkEnd w:id="62"/>
    </w:p>
    <w:p w:rsidR="00FB6739" w:rsidRDefault="00FB6739" w:rsidP="00FB6739">
      <w:pPr>
        <w:rPr>
          <w:rtl/>
          <w:lang w:val="en-US" w:bidi="ar-SY"/>
        </w:rPr>
      </w:pPr>
      <w:r>
        <w:rPr>
          <w:rFonts w:hint="cs"/>
          <w:rtl/>
          <w:lang w:val="en-US" w:bidi="ar-SY"/>
        </w:rPr>
        <w:t xml:space="preserve">هناك الكثير من الآراء والاعتبارات التي ينبغي دراستها بعناية عند وضع خطة انتقال إلى بنية تحتية جديدة لأن من شأن هذا الانتقال أن يؤثر على كثير من الجوانب الخاصة بالكيانات ذات الصلة فضلاً عن المجتمعات. كما أن تحول البنى التحتية للشبكات التقليدية مثل شبكات </w:t>
      </w:r>
      <w:r>
        <w:rPr>
          <w:lang w:val="en-US" w:bidi="ar-SY"/>
        </w:rPr>
        <w:t>PSTN/ISDN</w:t>
      </w:r>
      <w:r>
        <w:rPr>
          <w:rFonts w:hint="cs"/>
          <w:rtl/>
          <w:lang w:val="en-US" w:bidi="ar-SY"/>
        </w:rPr>
        <w:t xml:space="preserve"> إلى شبكات </w:t>
      </w:r>
      <w:r>
        <w:rPr>
          <w:lang w:val="en-US" w:bidi="ar-SY"/>
        </w:rPr>
        <w:t>NGN</w:t>
      </w:r>
      <w:r>
        <w:rPr>
          <w:rFonts w:hint="cs"/>
          <w:rtl/>
          <w:lang w:val="en-US" w:bidi="ar-SY"/>
        </w:rPr>
        <w:t xml:space="preserve"> يتعلق أيضاً بهذا الأمر لأنه سيكون لهذا الأمر آثار ضخمة على البنية التحتية للاتصالات بمجملها. ومراعاة هذا الأمر، تقد التوصية </w:t>
      </w:r>
      <w:r>
        <w:rPr>
          <w:lang w:val="en-US" w:bidi="ar-SY"/>
        </w:rPr>
        <w:t>ITU-T Y.2261</w:t>
      </w:r>
      <w:r>
        <w:rPr>
          <w:rFonts w:hint="cs"/>
          <w:rtl/>
          <w:lang w:val="en-US" w:bidi="ar-SY"/>
        </w:rPr>
        <w:t xml:space="preserve"> إشارات للمشغل عند قيامه بوضع خطة انتقال.</w:t>
      </w:r>
    </w:p>
    <w:p w:rsidR="00FB6739" w:rsidRDefault="00FB6739" w:rsidP="00FB6739">
      <w:pPr>
        <w:rPr>
          <w:rtl/>
          <w:lang w:val="en-US" w:bidi="ar-SY"/>
        </w:rPr>
      </w:pPr>
      <w:r>
        <w:rPr>
          <w:rFonts w:hint="cs"/>
          <w:rtl/>
          <w:lang w:val="en-US" w:bidi="ar-SY"/>
        </w:rPr>
        <w:t xml:space="preserve">وللانتقال من شبكات </w:t>
      </w:r>
      <w:r>
        <w:rPr>
          <w:lang w:val="en-US" w:bidi="ar-SY"/>
        </w:rPr>
        <w:t>PSTN/ISDN</w:t>
      </w:r>
      <w:r>
        <w:rPr>
          <w:rFonts w:hint="cs"/>
          <w:rtl/>
          <w:lang w:val="en-US" w:bidi="ar-SY"/>
        </w:rPr>
        <w:t xml:space="preserve"> إلى شبكات </w:t>
      </w:r>
      <w:r>
        <w:rPr>
          <w:lang w:val="en-US" w:bidi="ar-SY"/>
        </w:rPr>
        <w:t>NGN</w:t>
      </w:r>
      <w:r>
        <w:rPr>
          <w:rFonts w:hint="cs"/>
          <w:rtl/>
          <w:lang w:val="en-US" w:bidi="ar-SY"/>
        </w:rPr>
        <w:t>، يتعين النظر في الجوانب المحددة فيما يأتي:</w:t>
      </w:r>
    </w:p>
    <w:p w:rsidR="00FB6739" w:rsidRPr="00541AF7" w:rsidRDefault="00FB6739" w:rsidP="00FB6739">
      <w:pPr>
        <w:pStyle w:val="Heading4"/>
        <w:rPr>
          <w:rtl/>
        </w:rPr>
      </w:pPr>
      <w:r w:rsidRPr="00541AF7">
        <w:t>1.1.3.4</w:t>
      </w:r>
      <w:r w:rsidRPr="00541AF7">
        <w:rPr>
          <w:rFonts w:hint="cs"/>
          <w:rtl/>
        </w:rPr>
        <w:tab/>
        <w:t>التشوير والتحكم</w:t>
      </w:r>
    </w:p>
    <w:p w:rsidR="00FB6739" w:rsidRPr="00541AF7" w:rsidRDefault="00FB6739" w:rsidP="00FB6739">
      <w:pPr>
        <w:rPr>
          <w:spacing w:val="-2"/>
          <w:rtl/>
          <w:lang w:bidi="ar-IQ"/>
        </w:rPr>
      </w:pPr>
      <w:r w:rsidRPr="00541AF7">
        <w:rPr>
          <w:rFonts w:hint="cs"/>
          <w:spacing w:val="-2"/>
          <w:rtl/>
        </w:rPr>
        <w:t xml:space="preserve">تستعمل شبكات </w:t>
      </w:r>
      <w:r w:rsidRPr="00541AF7">
        <w:rPr>
          <w:spacing w:val="-2"/>
        </w:rPr>
        <w:t>PSTN/ISDN</w:t>
      </w:r>
      <w:r w:rsidRPr="00541AF7">
        <w:rPr>
          <w:rFonts w:hint="cs"/>
          <w:spacing w:val="-2"/>
          <w:rtl/>
        </w:rPr>
        <w:t xml:space="preserve"> أنظمة تشوير من قبيل أنظمة تشوير الخطوط التماثلية، والت</w:t>
      </w:r>
      <w:r w:rsidRPr="00541AF7">
        <w:rPr>
          <w:rFonts w:hint="cs"/>
          <w:spacing w:val="-2"/>
          <w:rtl/>
          <w:lang w:bidi="ar-IQ"/>
        </w:rPr>
        <w:t xml:space="preserve">شوير في قناة مصاحبة </w:t>
      </w:r>
      <w:r w:rsidRPr="00541AF7">
        <w:rPr>
          <w:spacing w:val="-2"/>
          <w:lang w:bidi="ar-IQ"/>
        </w:rPr>
        <w:t>(CAS)</w:t>
      </w:r>
      <w:r w:rsidRPr="00541AF7">
        <w:rPr>
          <w:rFonts w:hint="cs"/>
          <w:spacing w:val="-2"/>
          <w:rtl/>
          <w:lang w:bidi="ar-IQ"/>
        </w:rPr>
        <w:t xml:space="preserve"> كنظامي التشوير </w:t>
      </w:r>
      <w:r w:rsidRPr="00541AF7">
        <w:rPr>
          <w:spacing w:val="-2"/>
          <w:lang w:bidi="ar-IQ"/>
        </w:rPr>
        <w:t>R1</w:t>
      </w:r>
      <w:r w:rsidRPr="00541AF7">
        <w:rPr>
          <w:rFonts w:hint="cs"/>
          <w:spacing w:val="-2"/>
          <w:rtl/>
          <w:lang w:bidi="ar-IQ"/>
        </w:rPr>
        <w:t xml:space="preserve"> </w:t>
      </w:r>
      <w:r w:rsidRPr="00541AF7">
        <w:rPr>
          <w:spacing w:val="-2"/>
          <w:lang w:bidi="ar-IQ"/>
        </w:rPr>
        <w:t>[Q.310-Q.332]</w:t>
      </w:r>
      <w:r w:rsidRPr="00541AF7">
        <w:rPr>
          <w:rFonts w:hint="cs"/>
          <w:spacing w:val="-2"/>
          <w:rtl/>
          <w:lang w:bidi="ar-IQ"/>
        </w:rPr>
        <w:t xml:space="preserve"> و</w:t>
      </w:r>
      <w:r w:rsidRPr="00541AF7">
        <w:rPr>
          <w:spacing w:val="-2"/>
          <w:lang w:bidi="ar-IQ"/>
        </w:rPr>
        <w:t>R2</w:t>
      </w:r>
      <w:r w:rsidRPr="00541AF7">
        <w:rPr>
          <w:rFonts w:hint="cs"/>
          <w:spacing w:val="-2"/>
          <w:rtl/>
          <w:lang w:bidi="ar-IQ"/>
        </w:rPr>
        <w:t xml:space="preserve"> </w:t>
      </w:r>
      <w:r w:rsidRPr="00541AF7">
        <w:rPr>
          <w:spacing w:val="-2"/>
          <w:lang w:bidi="ar-IQ"/>
        </w:rPr>
        <w:t>[Q.400-Q.490]</w:t>
      </w:r>
      <w:r w:rsidRPr="00541AF7">
        <w:rPr>
          <w:rFonts w:hint="cs"/>
          <w:spacing w:val="-2"/>
          <w:rtl/>
          <w:lang w:bidi="ar-IQ"/>
        </w:rPr>
        <w:t xml:space="preserve">، والتشوير على قناة مشتركة </w:t>
      </w:r>
      <w:r w:rsidRPr="00541AF7">
        <w:rPr>
          <w:spacing w:val="-2"/>
          <w:lang w:bidi="ar-IQ"/>
        </w:rPr>
        <w:t>(CCS)</w:t>
      </w:r>
      <w:r w:rsidRPr="00541AF7">
        <w:rPr>
          <w:rFonts w:hint="cs"/>
          <w:spacing w:val="-2"/>
          <w:rtl/>
          <w:lang w:bidi="ar-IQ"/>
        </w:rPr>
        <w:t>، مثل نظام التشوير رقم</w:t>
      </w:r>
      <w:r w:rsidRPr="00541AF7">
        <w:rPr>
          <w:rFonts w:hint="eastAsia"/>
          <w:spacing w:val="-2"/>
          <w:rtl/>
          <w:lang w:bidi="ar-IQ"/>
        </w:rPr>
        <w:t> </w:t>
      </w:r>
      <w:r w:rsidRPr="00541AF7">
        <w:rPr>
          <w:spacing w:val="-2"/>
          <w:lang w:bidi="ar-IQ"/>
        </w:rPr>
        <w:t>7</w:t>
      </w:r>
      <w:r w:rsidRPr="00541AF7">
        <w:rPr>
          <w:rFonts w:hint="cs"/>
          <w:spacing w:val="-2"/>
          <w:rtl/>
          <w:lang w:bidi="ar-IQ"/>
        </w:rPr>
        <w:t xml:space="preserve"> </w:t>
      </w:r>
      <w:r w:rsidRPr="00541AF7">
        <w:rPr>
          <w:spacing w:val="-2"/>
          <w:lang w:bidi="ar-IQ"/>
        </w:rPr>
        <w:t>(SS7)</w:t>
      </w:r>
      <w:r w:rsidRPr="00541AF7">
        <w:rPr>
          <w:rFonts w:hint="cs"/>
          <w:spacing w:val="-2"/>
          <w:rtl/>
          <w:lang w:bidi="ar-IQ"/>
        </w:rPr>
        <w:t xml:space="preserve"> أو نظام التشوير الرقمي رقم </w:t>
      </w:r>
      <w:r w:rsidRPr="00541AF7">
        <w:rPr>
          <w:spacing w:val="-2"/>
          <w:lang w:bidi="ar-IQ"/>
        </w:rPr>
        <w:t>1</w:t>
      </w:r>
      <w:r w:rsidRPr="00541AF7">
        <w:rPr>
          <w:rFonts w:hint="cs"/>
          <w:spacing w:val="-2"/>
          <w:rtl/>
          <w:lang w:bidi="ar-IQ"/>
        </w:rPr>
        <w:t xml:space="preserve"> </w:t>
      </w:r>
      <w:r w:rsidRPr="00541AF7">
        <w:rPr>
          <w:spacing w:val="-2"/>
          <w:lang w:bidi="ar-IQ"/>
        </w:rPr>
        <w:t>(DSS1)</w:t>
      </w:r>
      <w:r w:rsidRPr="00541AF7">
        <w:rPr>
          <w:rFonts w:hint="cs"/>
          <w:spacing w:val="-2"/>
          <w:rtl/>
          <w:lang w:bidi="ar-IQ"/>
        </w:rPr>
        <w:t xml:space="preserve"> </w:t>
      </w:r>
      <w:r w:rsidRPr="00541AF7">
        <w:rPr>
          <w:spacing w:val="-2"/>
          <w:lang w:bidi="ar-IQ"/>
        </w:rPr>
        <w:t>[Q.931]</w:t>
      </w:r>
      <w:r w:rsidRPr="00541AF7">
        <w:rPr>
          <w:rFonts w:hint="cs"/>
          <w:spacing w:val="-2"/>
          <w:rtl/>
          <w:lang w:bidi="ar-IQ"/>
        </w:rPr>
        <w:t xml:space="preserve">. وجميع أنظمة التشوير هذه معدة للشبكات المُبدلة الدارات. ونظراً إلى أن النقل في شبكات </w:t>
      </w:r>
      <w:r w:rsidRPr="00541AF7">
        <w:rPr>
          <w:spacing w:val="-2"/>
          <w:lang w:bidi="ar-IQ"/>
        </w:rPr>
        <w:t>NGN</w:t>
      </w:r>
      <w:r w:rsidRPr="00541AF7">
        <w:rPr>
          <w:rFonts w:hint="cs"/>
          <w:spacing w:val="-2"/>
          <w:rtl/>
          <w:lang w:bidi="ar-IQ"/>
        </w:rPr>
        <w:t xml:space="preserve"> قائم على الرزم (وإلى فك اقتران النداء والحمالة)، فقد يستدعي الأمر استعمال أنماط مناسبة أخرى من أنماط التشوير (كتشوير </w:t>
      </w:r>
      <w:r w:rsidRPr="00541AF7">
        <w:rPr>
          <w:spacing w:val="-2"/>
          <w:lang w:bidi="ar-IQ"/>
        </w:rPr>
        <w:t>BICC</w:t>
      </w:r>
      <w:r w:rsidRPr="00541AF7">
        <w:rPr>
          <w:rFonts w:hint="cs"/>
          <w:spacing w:val="-2"/>
          <w:rtl/>
          <w:lang w:bidi="ar-IQ"/>
        </w:rPr>
        <w:t xml:space="preserve">، </w:t>
      </w:r>
      <w:r w:rsidRPr="00541AF7">
        <w:rPr>
          <w:spacing w:val="-2"/>
          <w:lang w:bidi="ar-IQ"/>
        </w:rPr>
        <w:t>SIP-I [Q.1912.5]</w:t>
      </w:r>
      <w:r w:rsidRPr="00541AF7">
        <w:rPr>
          <w:rFonts w:hint="cs"/>
          <w:spacing w:val="-2"/>
          <w:rtl/>
          <w:lang w:bidi="ar-IQ"/>
        </w:rPr>
        <w:t>، وما إلى ذلك). ويمكن أيضاً أن تكون وظيفتا التشوير والتحكم في النداء موجودتين في أكثر من عنصر واحد من عناصر شبكات</w:t>
      </w:r>
      <w:r w:rsidRPr="00541AF7">
        <w:rPr>
          <w:rFonts w:hint="eastAsia"/>
          <w:spacing w:val="-2"/>
          <w:rtl/>
          <w:lang w:bidi="ar-IQ"/>
        </w:rPr>
        <w:t> </w:t>
      </w:r>
      <w:r w:rsidRPr="00541AF7">
        <w:rPr>
          <w:spacing w:val="-2"/>
          <w:lang w:bidi="ar-IQ"/>
        </w:rPr>
        <w:t>NGN</w:t>
      </w:r>
      <w:r w:rsidRPr="00541AF7">
        <w:rPr>
          <w:rFonts w:hint="cs"/>
          <w:spacing w:val="-2"/>
          <w:rtl/>
          <w:lang w:bidi="ar-IQ"/>
        </w:rPr>
        <w:t>.</w:t>
      </w:r>
    </w:p>
    <w:p w:rsidR="00FB6739" w:rsidRDefault="00FB6739" w:rsidP="00FB6739">
      <w:pPr>
        <w:rPr>
          <w:rtl/>
          <w:lang w:bidi="ar-IQ"/>
        </w:rPr>
      </w:pPr>
      <w:r>
        <w:rPr>
          <w:rFonts w:hint="cs"/>
          <w:rtl/>
          <w:lang w:bidi="ar-IQ"/>
        </w:rPr>
        <w:t xml:space="preserve">ولما كان من الضروري أن تعمل شبكات </w:t>
      </w:r>
      <w:r>
        <w:rPr>
          <w:lang w:bidi="ar-IQ"/>
        </w:rPr>
        <w:t>NGN</w:t>
      </w:r>
      <w:r>
        <w:rPr>
          <w:rFonts w:hint="cs"/>
          <w:rtl/>
          <w:lang w:bidi="ar-IQ"/>
        </w:rPr>
        <w:t xml:space="preserve"> مع </w:t>
      </w:r>
      <w:r w:rsidRPr="00636E71">
        <w:rPr>
          <w:rFonts w:hint="cs"/>
          <w:rtl/>
          <w:lang w:bidi="ar-EG"/>
        </w:rPr>
        <w:t xml:space="preserve">شبكات </w:t>
      </w:r>
      <w:r>
        <w:rPr>
          <w:lang w:bidi="ar-EG"/>
        </w:rPr>
        <w:t>PSTN/ISDN</w:t>
      </w:r>
      <w:r>
        <w:rPr>
          <w:rFonts w:hint="cs"/>
          <w:rtl/>
          <w:lang w:bidi="ar-IQ"/>
        </w:rPr>
        <w:t xml:space="preserve"> وغيرها من الشبكات، فإن التشغيل البيني بين أنظمة تشوير شبكات </w:t>
      </w:r>
      <w:r>
        <w:rPr>
          <w:lang w:bidi="ar-IQ"/>
        </w:rPr>
        <w:t>NGN</w:t>
      </w:r>
      <w:r>
        <w:rPr>
          <w:rFonts w:hint="cs"/>
          <w:rtl/>
          <w:lang w:bidi="ar-IQ"/>
        </w:rPr>
        <w:t xml:space="preserve"> وأنظمة تشوير الشبكات التقليدية أمر إلزامي.</w:t>
      </w:r>
    </w:p>
    <w:p w:rsidR="00FB6739" w:rsidRDefault="00FB6739" w:rsidP="00FB6739">
      <w:pPr>
        <w:rPr>
          <w:rtl/>
          <w:lang w:bidi="ar-IQ"/>
        </w:rPr>
      </w:pPr>
      <w:r>
        <w:rPr>
          <w:rFonts w:hint="cs"/>
          <w:rtl/>
          <w:lang w:bidi="ar-IQ"/>
        </w:rPr>
        <w:t>ويتعين أن تبقى الجوانب المتعلقة بالتشوير داخل الشبكات المشتركة من الجيل التالي مستقلة عن التشوير داخل شبكة النفاذ أو</w:t>
      </w:r>
      <w:r>
        <w:rPr>
          <w:rFonts w:hint="eastAsia"/>
          <w:rtl/>
          <w:lang w:bidi="ar-IQ"/>
        </w:rPr>
        <w:t> </w:t>
      </w:r>
      <w:r>
        <w:rPr>
          <w:rFonts w:hint="cs"/>
          <w:rtl/>
          <w:lang w:bidi="ar-IQ"/>
        </w:rPr>
        <w:t xml:space="preserve">الشبكة الرئيسية لشبكات </w:t>
      </w:r>
      <w:r>
        <w:rPr>
          <w:lang w:bidi="ar-IQ"/>
        </w:rPr>
        <w:t>NGN</w:t>
      </w:r>
      <w:r>
        <w:rPr>
          <w:rFonts w:hint="cs"/>
          <w:rtl/>
          <w:lang w:bidi="ar-IQ"/>
        </w:rPr>
        <w:t>.</w:t>
      </w:r>
    </w:p>
    <w:p w:rsidR="00FB6739" w:rsidRDefault="00FB6739" w:rsidP="00FB6739">
      <w:pPr>
        <w:rPr>
          <w:rtl/>
          <w:lang w:val="en-US" w:bidi="ar-IQ"/>
        </w:rPr>
      </w:pPr>
      <w:r>
        <w:rPr>
          <w:rFonts w:hint="cs"/>
          <w:rtl/>
          <w:lang w:bidi="ar-IQ"/>
        </w:rPr>
        <w:t xml:space="preserve">ويُتوقع كذلك أن تكون الجوانب المتعلقة بالتشوير في شبكة النفاذ مستقلة عن جوانب تشوير الشبكة الرئيسية من أجل توفير الإمكانية لاتباع نهج تدريجي في التحول إلى شبكات </w:t>
      </w:r>
      <w:r>
        <w:rPr>
          <w:lang w:bidi="ar-IQ"/>
        </w:rPr>
        <w:t>NGN</w:t>
      </w:r>
      <w:r>
        <w:rPr>
          <w:rFonts w:hint="cs"/>
          <w:rtl/>
          <w:lang w:bidi="ar-IQ"/>
        </w:rPr>
        <w:t>.</w:t>
      </w:r>
    </w:p>
    <w:p w:rsidR="00FB6739" w:rsidRPr="00541AF7" w:rsidRDefault="00FB6739" w:rsidP="00FB6739">
      <w:pPr>
        <w:pStyle w:val="Heading4"/>
        <w:rPr>
          <w:rtl/>
          <w:lang w:val="en-US" w:bidi="ar-SY"/>
        </w:rPr>
      </w:pPr>
      <w:bookmarkStart w:id="63" w:name="_Toc224636590"/>
      <w:r w:rsidRPr="00541AF7">
        <w:rPr>
          <w:lang w:val="en-US" w:bidi="ar-SY"/>
        </w:rPr>
        <w:t>2.1</w:t>
      </w:r>
      <w:r>
        <w:rPr>
          <w:lang w:val="en-US" w:bidi="ar-SY"/>
        </w:rPr>
        <w:t>.3</w:t>
      </w:r>
      <w:r w:rsidRPr="00541AF7">
        <w:rPr>
          <w:lang w:val="en-US" w:bidi="ar-SY"/>
        </w:rPr>
        <w:t>.4</w:t>
      </w:r>
      <w:r w:rsidRPr="00541AF7">
        <w:rPr>
          <w:rFonts w:hint="cs"/>
          <w:rtl/>
          <w:lang w:val="en-US" w:bidi="ar-SY"/>
        </w:rPr>
        <w:tab/>
        <w:t>الإدارة</w:t>
      </w:r>
      <w:bookmarkEnd w:id="63"/>
    </w:p>
    <w:p w:rsidR="00FB6739" w:rsidRPr="00541AF7" w:rsidRDefault="00FB6739" w:rsidP="00FB6739">
      <w:pPr>
        <w:rPr>
          <w:rtl/>
        </w:rPr>
      </w:pPr>
      <w:r w:rsidRPr="001865B1">
        <w:rPr>
          <w:rFonts w:hint="cs"/>
          <w:rtl/>
          <w:lang w:bidi="ar-IQ"/>
        </w:rPr>
        <w:t xml:space="preserve">يتكون نظام إدارة شبكة </w:t>
      </w:r>
      <w:r w:rsidRPr="001865B1">
        <w:rPr>
          <w:lang w:bidi="ar-IQ"/>
        </w:rPr>
        <w:t>NGN</w:t>
      </w:r>
      <w:r w:rsidRPr="00541AF7">
        <w:rPr>
          <w:rFonts w:hint="cs"/>
          <w:rtl/>
        </w:rPr>
        <w:t xml:space="preserve"> من ثلاثة مستويات، هي مستوي إدارة الشبكة ومستوي التحكم في الشبكة ومستوي إدارة الخدمات، ويؤدي كل مستوى منها وظائف إدارية مقابلة لكل طبقة من الطبقات الموجودة في نموذج الشبكة </w:t>
      </w:r>
      <w:r w:rsidRPr="00541AF7">
        <w:t>NGN</w:t>
      </w:r>
      <w:r w:rsidRPr="00541AF7">
        <w:rPr>
          <w:rFonts w:hint="cs"/>
          <w:rtl/>
        </w:rPr>
        <w:t xml:space="preserve"> المؤلف من</w:t>
      </w:r>
      <w:r w:rsidRPr="00541AF7">
        <w:rPr>
          <w:rFonts w:hint="eastAsia"/>
          <w:rtl/>
        </w:rPr>
        <w:t> </w:t>
      </w:r>
      <w:r w:rsidRPr="00541AF7">
        <w:rPr>
          <w:rFonts w:hint="cs"/>
          <w:rtl/>
        </w:rPr>
        <w:t>طبقات.</w:t>
      </w:r>
    </w:p>
    <w:p w:rsidR="00FB6739" w:rsidRPr="00541AF7" w:rsidRDefault="00FB6739" w:rsidP="00FB6739">
      <w:pPr>
        <w:rPr>
          <w:rtl/>
        </w:rPr>
      </w:pPr>
      <w:r w:rsidRPr="00541AF7">
        <w:rPr>
          <w:rFonts w:hint="cs"/>
          <w:rtl/>
        </w:rPr>
        <w:t xml:space="preserve">ويستلزم تطوير أنظمة إدارة شبكات </w:t>
      </w:r>
      <w:r w:rsidRPr="00541AF7">
        <w:t>PSTN/ISDN</w:t>
      </w:r>
      <w:r w:rsidRPr="00541AF7">
        <w:rPr>
          <w:rFonts w:hint="cs"/>
          <w:rtl/>
        </w:rPr>
        <w:t xml:space="preserve"> (أي، التشغيل والتدبير والإدارة) توفير القدرات اللازمة لدعم التحول بالشبكات المذكورة عبر مراحل وسيطة نحو شبكات </w:t>
      </w:r>
      <w:r w:rsidRPr="00541AF7">
        <w:t>NGN</w:t>
      </w:r>
      <w:r w:rsidRPr="00541AF7">
        <w:rPr>
          <w:rFonts w:hint="cs"/>
          <w:rtl/>
        </w:rPr>
        <w:t>.</w:t>
      </w:r>
    </w:p>
    <w:p w:rsidR="00FB6739" w:rsidRPr="0065231B" w:rsidRDefault="00FB6739" w:rsidP="00FB6739">
      <w:pPr>
        <w:pStyle w:val="Heading4"/>
        <w:rPr>
          <w:rtl/>
          <w:lang w:bidi="ar-SY"/>
        </w:rPr>
      </w:pPr>
      <w:bookmarkStart w:id="64" w:name="_Toc224636591"/>
      <w:r>
        <w:rPr>
          <w:lang w:val="en-US"/>
        </w:rPr>
        <w:lastRenderedPageBreak/>
        <w:t>3.1.3.</w:t>
      </w:r>
      <w:r>
        <w:t>4</w:t>
      </w:r>
      <w:r>
        <w:rPr>
          <w:rFonts w:hint="cs"/>
          <w:rtl/>
        </w:rPr>
        <w:tab/>
        <w:t>الخدمات</w:t>
      </w:r>
      <w:bookmarkEnd w:id="64"/>
    </w:p>
    <w:p w:rsidR="00FB6739" w:rsidRPr="00541AF7" w:rsidRDefault="00FB6739" w:rsidP="00FB6739">
      <w:pPr>
        <w:rPr>
          <w:rtl/>
        </w:rPr>
      </w:pPr>
      <w:r w:rsidRPr="00541AF7">
        <w:rPr>
          <w:rFonts w:hint="cs"/>
          <w:rtl/>
        </w:rPr>
        <w:t xml:space="preserve">خدمات </w:t>
      </w:r>
      <w:r w:rsidRPr="00541AF7">
        <w:t>PSTN/ISDN</w:t>
      </w:r>
      <w:r w:rsidRPr="00541AF7">
        <w:rPr>
          <w:rFonts w:hint="cs"/>
          <w:rtl/>
        </w:rPr>
        <w:t xml:space="preserve"> التي تقدمها بدالات </w:t>
      </w:r>
      <w:r w:rsidRPr="00541AF7">
        <w:t>PSTN/ISDN</w:t>
      </w:r>
      <w:r w:rsidRPr="00541AF7">
        <w:rPr>
          <w:rFonts w:hint="cs"/>
          <w:rtl/>
        </w:rPr>
        <w:t xml:space="preserve"> من الناحية التقليدية هي خدمات يمكن أن تقدمها مخدمات التطبيقات </w:t>
      </w:r>
      <w:r w:rsidRPr="00541AF7">
        <w:t>(AS)</w:t>
      </w:r>
      <w:r w:rsidRPr="00541AF7">
        <w:rPr>
          <w:rFonts w:hint="cs"/>
          <w:rtl/>
        </w:rPr>
        <w:t xml:space="preserve"> في شبكات </w:t>
      </w:r>
      <w:r w:rsidRPr="00541AF7">
        <w:t>NGN</w:t>
      </w:r>
      <w:r w:rsidRPr="00541AF7">
        <w:rPr>
          <w:rFonts w:hint="cs"/>
          <w:rtl/>
        </w:rPr>
        <w:t>.</w:t>
      </w:r>
      <w:r>
        <w:rPr>
          <w:rFonts w:hint="cs"/>
          <w:rtl/>
        </w:rPr>
        <w:t xml:space="preserve"> </w:t>
      </w:r>
      <w:r w:rsidRPr="00541AF7">
        <w:rPr>
          <w:rFonts w:hint="cs"/>
          <w:rtl/>
        </w:rPr>
        <w:t xml:space="preserve">ومن المتوقع تقديم بعض الخدمات </w:t>
      </w:r>
      <w:r>
        <w:rPr>
          <w:rFonts w:hint="cs"/>
          <w:rtl/>
        </w:rPr>
        <w:t>التقليدية</w:t>
      </w:r>
      <w:r w:rsidRPr="00541AF7">
        <w:rPr>
          <w:rFonts w:hint="cs"/>
          <w:rtl/>
        </w:rPr>
        <w:t xml:space="preserve"> أو كلها بواسطة شبكات </w:t>
      </w:r>
      <w:r w:rsidRPr="00541AF7">
        <w:t>NGN</w:t>
      </w:r>
      <w:r w:rsidRPr="00541AF7">
        <w:rPr>
          <w:rFonts w:hint="cs"/>
          <w:rtl/>
        </w:rPr>
        <w:t>، غير أنه لا يوجد ضمان يكفل تقديمها جميعاً في</w:t>
      </w:r>
      <w:r w:rsidRPr="00541AF7">
        <w:rPr>
          <w:rFonts w:hint="eastAsia"/>
          <w:rtl/>
        </w:rPr>
        <w:t> </w:t>
      </w:r>
      <w:r w:rsidRPr="00541AF7">
        <w:rPr>
          <w:rFonts w:hint="cs"/>
          <w:rtl/>
        </w:rPr>
        <w:t xml:space="preserve">حالة محاكاة شبكات </w:t>
      </w:r>
      <w:r w:rsidRPr="00541AF7">
        <w:t>PSTN/ISDN</w:t>
      </w:r>
      <w:r w:rsidRPr="00541AF7">
        <w:rPr>
          <w:rFonts w:hint="cs"/>
          <w:rtl/>
        </w:rPr>
        <w:t>.</w:t>
      </w:r>
    </w:p>
    <w:p w:rsidR="00FB6739" w:rsidRPr="00563E1C" w:rsidRDefault="00FB6739" w:rsidP="00FB6739">
      <w:pPr>
        <w:rPr>
          <w:rtl/>
          <w:lang w:val="en-US" w:bidi="ar-SY"/>
        </w:rPr>
      </w:pPr>
      <w:r w:rsidRPr="00541AF7">
        <w:rPr>
          <w:rFonts w:hint="cs"/>
          <w:rtl/>
        </w:rPr>
        <w:t xml:space="preserve">ويُتوقع استعمال المطاريف </w:t>
      </w:r>
      <w:r>
        <w:rPr>
          <w:rFonts w:hint="cs"/>
          <w:rtl/>
        </w:rPr>
        <w:t>التقليدية</w:t>
      </w:r>
      <w:r w:rsidRPr="00541AF7">
        <w:rPr>
          <w:rFonts w:hint="cs"/>
          <w:rtl/>
        </w:rPr>
        <w:t xml:space="preserve"> من خلال تكييفها وفقاً لشبكات </w:t>
      </w:r>
      <w:r w:rsidRPr="00541AF7">
        <w:t>NGN</w:t>
      </w:r>
      <w:r w:rsidRPr="00541AF7">
        <w:rPr>
          <w:rFonts w:hint="cs"/>
          <w:rtl/>
        </w:rPr>
        <w:t xml:space="preserve"> من أجل دعم الخدمات القائمة</w:t>
      </w:r>
      <w:r>
        <w:rPr>
          <w:rFonts w:hint="cs"/>
          <w:rtl/>
          <w:lang w:val="en-US" w:bidi="ar-SY"/>
        </w:rPr>
        <w:t>.</w:t>
      </w:r>
    </w:p>
    <w:p w:rsidR="00FB6739" w:rsidRDefault="00F43451" w:rsidP="00F43451">
      <w:pPr>
        <w:pStyle w:val="enumlev1"/>
        <w:rPr>
          <w:lang w:bidi="ar-IQ"/>
        </w:rPr>
      </w:pPr>
      <w:r>
        <w:rPr>
          <w:rFonts w:hint="cs"/>
        </w:rPr>
        <w:sym w:font="Symbol" w:char="F0B7"/>
      </w:r>
      <w:r>
        <w:rPr>
          <w:rFonts w:hint="cs"/>
          <w:rtl/>
        </w:rPr>
        <w:tab/>
      </w:r>
      <w:r w:rsidR="00FB6739" w:rsidRPr="005C6F2A">
        <w:rPr>
          <w:rFonts w:hint="cs"/>
          <w:rtl/>
        </w:rPr>
        <w:t>خدمات الحمالة</w:t>
      </w:r>
      <w:r w:rsidR="00FB6739">
        <w:rPr>
          <w:rFonts w:hint="cs"/>
          <w:rtl/>
        </w:rPr>
        <w:t xml:space="preserve">: </w:t>
      </w:r>
      <w:r w:rsidR="00FB6739">
        <w:rPr>
          <w:rFonts w:hint="cs"/>
          <w:rtl/>
          <w:lang w:bidi="ar-IQ"/>
        </w:rPr>
        <w:t xml:space="preserve">لا بد من ضمان استمرارية خدمات الحمالة عند تحويل </w:t>
      </w:r>
      <w:r w:rsidR="00FB6739" w:rsidRPr="00636E71">
        <w:rPr>
          <w:rFonts w:hint="cs"/>
          <w:rtl/>
          <w:lang w:bidi="ar-EG"/>
        </w:rPr>
        <w:t xml:space="preserve">شبكات </w:t>
      </w:r>
      <w:r w:rsidR="00FB6739">
        <w:rPr>
          <w:lang w:bidi="ar-EG"/>
        </w:rPr>
        <w:t>PSTN/ISDN</w:t>
      </w:r>
      <w:r w:rsidR="00FB6739">
        <w:rPr>
          <w:rFonts w:hint="cs"/>
          <w:rtl/>
          <w:lang w:bidi="ar-IQ"/>
        </w:rPr>
        <w:t xml:space="preserve"> إلى شبكات </w:t>
      </w:r>
      <w:r w:rsidR="00FB6739">
        <w:rPr>
          <w:lang w:bidi="ar-IQ"/>
        </w:rPr>
        <w:t>NGN</w:t>
      </w:r>
      <w:r w:rsidR="00FB6739">
        <w:rPr>
          <w:rFonts w:hint="cs"/>
          <w:rtl/>
          <w:lang w:bidi="ar-IQ"/>
        </w:rPr>
        <w:t xml:space="preserve">. وينبغي أن يكون استعمال شبكات </w:t>
      </w:r>
      <w:r w:rsidR="00FB6739">
        <w:rPr>
          <w:lang w:bidi="ar-IQ"/>
        </w:rPr>
        <w:t>NGN</w:t>
      </w:r>
      <w:r w:rsidR="00FB6739">
        <w:rPr>
          <w:rFonts w:hint="cs"/>
          <w:rtl/>
          <w:lang w:bidi="ar-IQ"/>
        </w:rPr>
        <w:t xml:space="preserve"> في توصيل </w:t>
      </w:r>
      <w:r w:rsidR="00FB6739" w:rsidRPr="00636E71">
        <w:rPr>
          <w:rFonts w:hint="cs"/>
          <w:rtl/>
          <w:lang w:bidi="ar-EG"/>
        </w:rPr>
        <w:t xml:space="preserve">شبكات </w:t>
      </w:r>
      <w:r w:rsidR="00FB6739">
        <w:rPr>
          <w:lang w:bidi="ar-EG"/>
        </w:rPr>
        <w:t>PSTN/ISDN</w:t>
      </w:r>
      <w:r w:rsidR="00FB6739">
        <w:rPr>
          <w:rFonts w:hint="cs"/>
          <w:rtl/>
          <w:lang w:bidi="ar-IQ"/>
        </w:rPr>
        <w:t xml:space="preserve"> شفافاً بالنسبة لجميع خدمات الحمالة. ولا بد أن توفر شبكات </w:t>
      </w:r>
      <w:r w:rsidR="00FB6739">
        <w:rPr>
          <w:lang w:bidi="ar-IQ"/>
        </w:rPr>
        <w:t>NGN</w:t>
      </w:r>
      <w:r w:rsidR="00FB6739">
        <w:rPr>
          <w:rFonts w:hint="cs"/>
          <w:rtl/>
          <w:lang w:bidi="ar-IQ"/>
        </w:rPr>
        <w:t xml:space="preserve"> جودة خدمة </w:t>
      </w:r>
      <w:r w:rsidR="00FB6739">
        <w:rPr>
          <w:lang w:bidi="ar-IQ"/>
        </w:rPr>
        <w:t>(QoS)</w:t>
      </w:r>
      <w:r w:rsidR="00FB6739">
        <w:rPr>
          <w:rFonts w:hint="cs"/>
          <w:rtl/>
          <w:lang w:bidi="ar-IQ"/>
        </w:rPr>
        <w:t xml:space="preserve"> مماثلة أو أفضل من جودة خدمات حمالة </w:t>
      </w:r>
      <w:r w:rsidR="00FB6739" w:rsidRPr="00636E71">
        <w:rPr>
          <w:rFonts w:hint="cs"/>
          <w:rtl/>
          <w:lang w:bidi="ar-EG"/>
        </w:rPr>
        <w:t xml:space="preserve">شبكات </w:t>
      </w:r>
      <w:r w:rsidR="00FB6739">
        <w:rPr>
          <w:lang w:bidi="ar-EG"/>
        </w:rPr>
        <w:t>PSTN/ISDN</w:t>
      </w:r>
      <w:r w:rsidR="00FB6739">
        <w:rPr>
          <w:rFonts w:hint="cs"/>
          <w:rtl/>
          <w:lang w:bidi="ar-IQ"/>
        </w:rPr>
        <w:t>.</w:t>
      </w:r>
    </w:p>
    <w:p w:rsidR="00FB6739" w:rsidRDefault="00F43451" w:rsidP="00F43451">
      <w:pPr>
        <w:pStyle w:val="enumlev2"/>
        <w:rPr>
          <w:lang w:bidi="ar-IQ"/>
        </w:rPr>
      </w:pPr>
      <w:r>
        <w:rPr>
          <w:rFonts w:hint="cs"/>
          <w:rtl/>
          <w:lang w:bidi="ar-IQ"/>
        </w:rPr>
        <w:t>-</w:t>
      </w:r>
      <w:r>
        <w:rPr>
          <w:rFonts w:hint="cs"/>
          <w:rtl/>
          <w:lang w:bidi="ar-IQ"/>
        </w:rPr>
        <w:tab/>
      </w:r>
      <w:r w:rsidR="00FB6739">
        <w:rPr>
          <w:rFonts w:hint="cs"/>
          <w:rtl/>
          <w:lang w:bidi="ar-IQ"/>
        </w:rPr>
        <w:t xml:space="preserve">وتؤمن مضاهاة </w:t>
      </w:r>
      <w:r w:rsidR="00FB6739">
        <w:rPr>
          <w:lang w:bidi="ar-EG"/>
        </w:rPr>
        <w:t>PSTN/ISDN</w:t>
      </w:r>
      <w:r w:rsidR="00FB6739">
        <w:rPr>
          <w:rFonts w:hint="cs"/>
          <w:rtl/>
          <w:lang w:bidi="ar-IQ"/>
        </w:rPr>
        <w:t xml:space="preserve"> جوانب وظيفية مماثلة ولكنها ليست مطابقة للجوانب الوظيفية لخدمات الحمالة القائمة لشبكة </w:t>
      </w:r>
      <w:r w:rsidR="00FB6739">
        <w:rPr>
          <w:lang w:bidi="ar-IQ"/>
        </w:rPr>
        <w:t>ISDN</w:t>
      </w:r>
      <w:r w:rsidR="00FB6739">
        <w:rPr>
          <w:rFonts w:hint="cs"/>
          <w:rtl/>
          <w:lang w:bidi="ar-IQ"/>
        </w:rPr>
        <w:t xml:space="preserve"> ضيقة النطاق </w:t>
      </w:r>
      <w:r w:rsidR="00FB6739">
        <w:rPr>
          <w:lang w:bidi="ar-IQ"/>
        </w:rPr>
        <w:t>(N-ISDN)</w:t>
      </w:r>
      <w:r w:rsidR="00FB6739">
        <w:rPr>
          <w:rFonts w:hint="cs"/>
          <w:rtl/>
          <w:lang w:bidi="ar-IQ"/>
        </w:rPr>
        <w:t>.</w:t>
      </w:r>
    </w:p>
    <w:p w:rsidR="00FB6739" w:rsidRDefault="00F43451" w:rsidP="00F43451">
      <w:pPr>
        <w:pStyle w:val="enumlev2"/>
        <w:rPr>
          <w:lang w:bidi="ar-IQ"/>
        </w:rPr>
      </w:pPr>
      <w:r>
        <w:rPr>
          <w:rFonts w:hint="cs"/>
          <w:rtl/>
          <w:lang w:bidi="ar-IQ"/>
        </w:rPr>
        <w:t>-</w:t>
      </w:r>
      <w:r>
        <w:rPr>
          <w:rFonts w:hint="cs"/>
          <w:rtl/>
          <w:lang w:bidi="ar-IQ"/>
        </w:rPr>
        <w:tab/>
      </w:r>
      <w:r w:rsidR="00FB6739" w:rsidRPr="00563E1C">
        <w:rPr>
          <w:rFonts w:hint="cs"/>
          <w:rtl/>
          <w:lang w:bidi="ar-IQ"/>
        </w:rPr>
        <w:t xml:space="preserve">ويتعين أن تكون </w:t>
      </w:r>
      <w:r w:rsidR="00FB6739" w:rsidRPr="00563E1C">
        <w:rPr>
          <w:rFonts w:hint="cs"/>
          <w:rtl/>
        </w:rPr>
        <w:t>مضاهاة</w:t>
      </w:r>
      <w:r w:rsidR="00FB6739" w:rsidRPr="00563E1C">
        <w:rPr>
          <w:rFonts w:hint="cs"/>
          <w:rtl/>
          <w:lang w:bidi="ar-IQ"/>
        </w:rPr>
        <w:t xml:space="preserve"> </w:t>
      </w:r>
      <w:r w:rsidR="00FB6739" w:rsidRPr="00563E1C">
        <w:rPr>
          <w:lang w:bidi="ar-EG"/>
        </w:rPr>
        <w:t>PSTN/ISDN</w:t>
      </w:r>
      <w:r w:rsidR="00FB6739" w:rsidRPr="00563E1C">
        <w:rPr>
          <w:rFonts w:hint="cs"/>
          <w:rtl/>
          <w:lang w:bidi="ar-IQ"/>
        </w:rPr>
        <w:t xml:space="preserve"> قادرة على تقديم جميع خدمات الحمالة التي توفرها </w:t>
      </w:r>
      <w:r w:rsidR="00FB6739" w:rsidRPr="00563E1C">
        <w:rPr>
          <w:rFonts w:hint="cs"/>
          <w:rtl/>
          <w:lang w:bidi="ar-EG"/>
        </w:rPr>
        <w:t xml:space="preserve">شبكات </w:t>
      </w:r>
      <w:r w:rsidR="00FB6739" w:rsidRPr="00563E1C">
        <w:rPr>
          <w:lang w:bidi="ar-EG"/>
        </w:rPr>
        <w:t>PSTN/ISDN</w:t>
      </w:r>
      <w:r w:rsidR="00FB6739" w:rsidRPr="00563E1C">
        <w:rPr>
          <w:rFonts w:hint="cs"/>
          <w:rtl/>
          <w:lang w:bidi="ar-IQ"/>
        </w:rPr>
        <w:t xml:space="preserve">، غير أنه ليس من الضروري أن تدعم شبكات </w:t>
      </w:r>
      <w:r w:rsidR="00FB6739" w:rsidRPr="00563E1C">
        <w:rPr>
          <w:lang w:bidi="ar-IQ"/>
        </w:rPr>
        <w:t>NGN</w:t>
      </w:r>
      <w:r w:rsidR="00FB6739" w:rsidRPr="00563E1C">
        <w:rPr>
          <w:rFonts w:hint="cs"/>
          <w:rtl/>
          <w:lang w:bidi="ar-IQ"/>
        </w:rPr>
        <w:t xml:space="preserve"> جميع خدمات حمالة شبكة </w:t>
      </w:r>
      <w:r w:rsidR="00FB6739" w:rsidRPr="00563E1C">
        <w:rPr>
          <w:lang w:bidi="ar-IQ"/>
        </w:rPr>
        <w:t>N-ISDN</w:t>
      </w:r>
      <w:r w:rsidR="00FB6739" w:rsidRPr="00563E1C">
        <w:rPr>
          <w:rFonts w:hint="cs"/>
          <w:rtl/>
          <w:lang w:bidi="ar-IQ"/>
        </w:rPr>
        <w:t xml:space="preserve"> المُحددة في سلسلة التوصيات </w:t>
      </w:r>
      <w:r w:rsidR="00FB6739" w:rsidRPr="00563E1C">
        <w:rPr>
          <w:lang w:bidi="ar-IQ"/>
        </w:rPr>
        <w:t>ITU-T</w:t>
      </w:r>
      <w:r w:rsidR="00FB6739" w:rsidRPr="00563E1C">
        <w:rPr>
          <w:lang w:val="en-US" w:bidi="ar-IQ"/>
        </w:rPr>
        <w:t xml:space="preserve"> </w:t>
      </w:r>
      <w:r w:rsidR="00FB6739" w:rsidRPr="00563E1C">
        <w:rPr>
          <w:lang w:bidi="ar-IQ"/>
        </w:rPr>
        <w:t>I.230</w:t>
      </w:r>
      <w:r w:rsidR="00FB6739" w:rsidRPr="00563E1C">
        <w:rPr>
          <w:rFonts w:hint="cs"/>
          <w:rtl/>
          <w:lang w:bidi="ar-IQ"/>
        </w:rPr>
        <w:t>.</w:t>
      </w:r>
    </w:p>
    <w:p w:rsidR="00FB6739" w:rsidRDefault="00F43451" w:rsidP="00F43451">
      <w:pPr>
        <w:pStyle w:val="enumlev1"/>
        <w:rPr>
          <w:rtl/>
          <w:lang w:bidi="ar-IQ"/>
        </w:rPr>
      </w:pPr>
      <w:r>
        <w:rPr>
          <w:rFonts w:hint="cs"/>
          <w:lang w:bidi="ar-IQ"/>
        </w:rPr>
        <w:sym w:font="Symbol" w:char="F0B7"/>
      </w:r>
      <w:r>
        <w:rPr>
          <w:rFonts w:hint="cs"/>
          <w:rtl/>
          <w:lang w:bidi="ar-IQ"/>
        </w:rPr>
        <w:tab/>
      </w:r>
      <w:r w:rsidR="00FB6739">
        <w:rPr>
          <w:rFonts w:hint="cs"/>
          <w:rtl/>
          <w:lang w:bidi="ar-IQ"/>
        </w:rPr>
        <w:t>الخدمات التكميلية: ل</w:t>
      </w:r>
      <w:r w:rsidR="00FB6739" w:rsidRPr="004D4E33">
        <w:rPr>
          <w:rFonts w:hint="cs"/>
          <w:rtl/>
        </w:rPr>
        <w:t>ا</w:t>
      </w:r>
      <w:r w:rsidR="00FB6739">
        <w:rPr>
          <w:rFonts w:hint="cs"/>
          <w:rtl/>
        </w:rPr>
        <w:t xml:space="preserve"> </w:t>
      </w:r>
      <w:r w:rsidR="00FB6739" w:rsidRPr="004D4E33">
        <w:rPr>
          <w:rFonts w:hint="cs"/>
          <w:rtl/>
        </w:rPr>
        <w:t xml:space="preserve">بد من ضمان استمرارية تقديم الخدمات التكميلية إلى أقصى مدى عملي ممكن </w:t>
      </w:r>
      <w:r w:rsidR="00FB6739">
        <w:rPr>
          <w:rFonts w:hint="cs"/>
          <w:rtl/>
        </w:rPr>
        <w:t>إبان تحويل</w:t>
      </w:r>
      <w:r w:rsidR="00FB6739" w:rsidRPr="004D4E33">
        <w:rPr>
          <w:rFonts w:hint="cs"/>
          <w:rtl/>
        </w:rPr>
        <w:t xml:space="preserve"> شبكات </w:t>
      </w:r>
      <w:r w:rsidR="00FB6739" w:rsidRPr="004D4E33">
        <w:t>PSTN/ISDN</w:t>
      </w:r>
      <w:r w:rsidR="00FB6739" w:rsidRPr="004D4E33">
        <w:rPr>
          <w:rFonts w:hint="cs"/>
          <w:rtl/>
        </w:rPr>
        <w:t xml:space="preserve"> إلى</w:t>
      </w:r>
      <w:r w:rsidR="00FB6739">
        <w:rPr>
          <w:rFonts w:hint="eastAsia"/>
        </w:rPr>
        <w:t> </w:t>
      </w:r>
      <w:r w:rsidR="00FB6739" w:rsidRPr="004D4E33">
        <w:rPr>
          <w:rFonts w:hint="cs"/>
          <w:rtl/>
        </w:rPr>
        <w:t xml:space="preserve">شبكات </w:t>
      </w:r>
      <w:r w:rsidR="00FB6739" w:rsidRPr="004D4E33">
        <w:t>NGN</w:t>
      </w:r>
      <w:r w:rsidR="00FB6739" w:rsidRPr="004D4E33">
        <w:rPr>
          <w:rFonts w:hint="cs"/>
          <w:rtl/>
        </w:rPr>
        <w:t xml:space="preserve">. ويتعين أن تكفل </w:t>
      </w:r>
      <w:r w:rsidR="00FB6739">
        <w:rPr>
          <w:rFonts w:hint="cs"/>
          <w:rtl/>
        </w:rPr>
        <w:t>مضاهاة</w:t>
      </w:r>
      <w:r w:rsidR="00FB6739" w:rsidRPr="004D4E33">
        <w:rPr>
          <w:rFonts w:hint="cs"/>
          <w:rtl/>
        </w:rPr>
        <w:t xml:space="preserve"> </w:t>
      </w:r>
      <w:r w:rsidR="00FB6739" w:rsidRPr="004D4E33">
        <w:t>PSTN/ISDN</w:t>
      </w:r>
      <w:r w:rsidR="00FB6739" w:rsidRPr="004D4E33">
        <w:rPr>
          <w:rFonts w:hint="cs"/>
          <w:rtl/>
        </w:rPr>
        <w:t xml:space="preserve"> دعم جميع الخدمات التكميلية التي تقدمها شبكات </w:t>
      </w:r>
      <w:r w:rsidR="00FB6739" w:rsidRPr="004D4E33">
        <w:t>PSTN/ISDN</w:t>
      </w:r>
      <w:r w:rsidR="00FB6739" w:rsidRPr="004D4E33">
        <w:rPr>
          <w:rFonts w:hint="cs"/>
          <w:rtl/>
        </w:rPr>
        <w:t xml:space="preserve">، وأن تؤمن </w:t>
      </w:r>
      <w:r w:rsidR="00FB6739">
        <w:rPr>
          <w:rFonts w:hint="cs"/>
          <w:rtl/>
        </w:rPr>
        <w:t>محاكاة</w:t>
      </w:r>
      <w:r w:rsidR="00FB6739" w:rsidRPr="004D4E33">
        <w:rPr>
          <w:rFonts w:hint="cs"/>
          <w:rtl/>
        </w:rPr>
        <w:t xml:space="preserve"> </w:t>
      </w:r>
      <w:r w:rsidR="00FB6739" w:rsidRPr="004D4E33">
        <w:t>PSTN/ISDN</w:t>
      </w:r>
      <w:r w:rsidR="00FB6739" w:rsidRPr="004D4E33">
        <w:rPr>
          <w:rFonts w:hint="cs"/>
          <w:rtl/>
        </w:rPr>
        <w:t xml:space="preserve"> </w:t>
      </w:r>
      <w:r w:rsidR="00FB6739">
        <w:rPr>
          <w:rFonts w:hint="cs"/>
          <w:rtl/>
        </w:rPr>
        <w:t>جوانب وظيفية</w:t>
      </w:r>
      <w:r w:rsidR="00FB6739" w:rsidRPr="004D4E33">
        <w:rPr>
          <w:rFonts w:hint="cs"/>
          <w:rtl/>
        </w:rPr>
        <w:t xml:space="preserve"> مماثلة و</w:t>
      </w:r>
      <w:r w:rsidR="00FB6739">
        <w:rPr>
          <w:rFonts w:hint="cs"/>
          <w:rtl/>
        </w:rPr>
        <w:t>إن كانت غير</w:t>
      </w:r>
      <w:r w:rsidR="00FB6739" w:rsidRPr="004D4E33">
        <w:rPr>
          <w:rFonts w:hint="cs"/>
          <w:rtl/>
        </w:rPr>
        <w:t xml:space="preserve"> مطابقة </w:t>
      </w:r>
      <w:r w:rsidR="00FB6739">
        <w:rPr>
          <w:rFonts w:hint="cs"/>
          <w:rtl/>
        </w:rPr>
        <w:t>للجوانب الوظيفية</w:t>
      </w:r>
      <w:r w:rsidR="00FB6739" w:rsidRPr="004D4E33">
        <w:rPr>
          <w:rFonts w:hint="cs"/>
          <w:rtl/>
        </w:rPr>
        <w:t xml:space="preserve"> </w:t>
      </w:r>
      <w:r w:rsidR="00FB6739">
        <w:rPr>
          <w:rFonts w:hint="cs"/>
          <w:rtl/>
        </w:rPr>
        <w:t>ل</w:t>
      </w:r>
      <w:r w:rsidR="00FB6739" w:rsidRPr="004D4E33">
        <w:rPr>
          <w:rFonts w:hint="cs"/>
          <w:rtl/>
        </w:rPr>
        <w:t xml:space="preserve">خدمات </w:t>
      </w:r>
      <w:r w:rsidR="00FB6739" w:rsidRPr="004D4E33">
        <w:t>PSTN/ISDN</w:t>
      </w:r>
      <w:r w:rsidR="00FB6739" w:rsidRPr="004D4E33">
        <w:rPr>
          <w:rFonts w:hint="cs"/>
          <w:rtl/>
        </w:rPr>
        <w:t xml:space="preserve"> القائمة. ولا داعي لأن تدعم شبكات </w:t>
      </w:r>
      <w:r w:rsidR="00FB6739" w:rsidRPr="004D4E33">
        <w:t>NGN</w:t>
      </w:r>
      <w:r w:rsidR="00FB6739" w:rsidRPr="004D4E33">
        <w:rPr>
          <w:rFonts w:hint="cs"/>
          <w:rtl/>
        </w:rPr>
        <w:t xml:space="preserve"> جميع الخدمات التكميلية لشبكة </w:t>
      </w:r>
      <w:r w:rsidR="00FB6739" w:rsidRPr="004D4E33">
        <w:t>ISDN</w:t>
      </w:r>
      <w:r w:rsidR="00FB6739" w:rsidRPr="004D4E33">
        <w:rPr>
          <w:rFonts w:hint="cs"/>
          <w:rtl/>
        </w:rPr>
        <w:t xml:space="preserve"> المُحددة في </w:t>
      </w:r>
      <w:r w:rsidR="00FB6739">
        <w:rPr>
          <w:rFonts w:hint="cs"/>
          <w:rtl/>
        </w:rPr>
        <w:t>سلسلة التوصيات</w:t>
      </w:r>
      <w:r w:rsidR="00FB6739" w:rsidRPr="004D4E33">
        <w:rPr>
          <w:rFonts w:hint="cs"/>
          <w:rtl/>
        </w:rPr>
        <w:t xml:space="preserve"> </w:t>
      </w:r>
      <w:r w:rsidR="00FB6739" w:rsidRPr="004D4E33">
        <w:t>ITU</w:t>
      </w:r>
      <w:r w:rsidR="00FB6739">
        <w:noBreakHyphen/>
      </w:r>
      <w:r w:rsidR="00FB6739" w:rsidRPr="004D4E33">
        <w:t>T</w:t>
      </w:r>
      <w:r w:rsidR="00FB6739">
        <w:t xml:space="preserve"> </w:t>
      </w:r>
      <w:r w:rsidR="00FB6739" w:rsidRPr="004D4E33">
        <w:t>I.2</w:t>
      </w:r>
      <w:r w:rsidR="00FB6739">
        <w:t>5</w:t>
      </w:r>
      <w:r w:rsidR="00FB6739" w:rsidRPr="004D4E33">
        <w:t>0</w:t>
      </w:r>
      <w:r w:rsidR="00FB6739">
        <w:rPr>
          <w:rFonts w:hint="cs"/>
          <w:rtl/>
        </w:rPr>
        <w:t>.</w:t>
      </w:r>
      <w:r w:rsidR="00FB6739" w:rsidRPr="004D4E33">
        <w:rPr>
          <w:rFonts w:hint="cs"/>
          <w:rtl/>
        </w:rPr>
        <w:t xml:space="preserve"> وينبغي توخي الشفافية في ا</w:t>
      </w:r>
      <w:r w:rsidR="00FB6739">
        <w:rPr>
          <w:rFonts w:hint="cs"/>
          <w:rtl/>
          <w:lang w:bidi="ar-IQ"/>
        </w:rPr>
        <w:t xml:space="preserve">ستعمال شبكات </w:t>
      </w:r>
      <w:r w:rsidR="00FB6739">
        <w:rPr>
          <w:lang w:bidi="ar-IQ"/>
        </w:rPr>
        <w:t>NGN</w:t>
      </w:r>
      <w:r w:rsidR="00FB6739">
        <w:rPr>
          <w:rFonts w:hint="cs"/>
          <w:rtl/>
          <w:lang w:bidi="ar-IQ"/>
        </w:rPr>
        <w:t xml:space="preserve"> لتوصيل الخدمات التكميلية بين </w:t>
      </w:r>
      <w:r w:rsidR="00FB6739" w:rsidRPr="00636E71">
        <w:rPr>
          <w:rFonts w:hint="cs"/>
          <w:rtl/>
          <w:lang w:bidi="ar-EG"/>
        </w:rPr>
        <w:t xml:space="preserve">شبكات </w:t>
      </w:r>
      <w:r w:rsidR="00FB6739">
        <w:rPr>
          <w:lang w:bidi="ar-EG"/>
        </w:rPr>
        <w:t>PSTN/ISDN</w:t>
      </w:r>
      <w:r w:rsidR="00FB6739">
        <w:rPr>
          <w:rFonts w:hint="cs"/>
          <w:rtl/>
          <w:lang w:bidi="ar-IQ"/>
        </w:rPr>
        <w:t>.</w:t>
      </w:r>
    </w:p>
    <w:p w:rsidR="00FB6739" w:rsidRPr="001B5DA0" w:rsidRDefault="00F43451" w:rsidP="00F43451">
      <w:pPr>
        <w:pStyle w:val="enumlev1"/>
        <w:rPr>
          <w:lang w:bidi="ar-IQ"/>
        </w:rPr>
      </w:pPr>
      <w:bookmarkStart w:id="65" w:name="_Toc224636592"/>
      <w:r>
        <w:rPr>
          <w:rFonts w:hint="cs"/>
        </w:rPr>
        <w:sym w:font="Symbol" w:char="F0B7"/>
      </w:r>
      <w:r>
        <w:rPr>
          <w:rFonts w:hint="cs"/>
          <w:rtl/>
        </w:rPr>
        <w:tab/>
      </w:r>
      <w:r w:rsidR="00FB6739" w:rsidRPr="001B5DA0">
        <w:rPr>
          <w:rFonts w:hint="cs"/>
          <w:rtl/>
        </w:rPr>
        <w:t xml:space="preserve">الجوانب الوظيفية للتشغيل والإدارة والصيانة </w:t>
      </w:r>
      <w:r w:rsidR="00FB6739" w:rsidRPr="001B5DA0">
        <w:t>(OAM)</w:t>
      </w:r>
      <w:bookmarkEnd w:id="65"/>
      <w:r w:rsidR="00FB6739" w:rsidRPr="001B5DA0">
        <w:rPr>
          <w:rFonts w:hint="cs"/>
          <w:rtl/>
        </w:rPr>
        <w:t xml:space="preserve">: </w:t>
      </w:r>
      <w:r w:rsidR="00FB6739" w:rsidRPr="001B5DA0">
        <w:rPr>
          <w:rFonts w:hint="cs"/>
          <w:rtl/>
          <w:lang w:bidi="ar-IQ"/>
        </w:rPr>
        <w:t>تُستعمل هذه الجوانب الوظيفية للتحقق من جودة أداء الشبكة، وتقليص نفقات التشغيل عن طريق التقليل إلى أدنى حد من</w:t>
      </w:r>
      <w:r w:rsidR="00FB6739" w:rsidRPr="001B5DA0">
        <w:rPr>
          <w:rFonts w:hint="eastAsia"/>
          <w:lang w:bidi="ar-IQ"/>
        </w:rPr>
        <w:t> </w:t>
      </w:r>
      <w:r w:rsidR="00FB6739" w:rsidRPr="001B5DA0">
        <w:rPr>
          <w:rFonts w:hint="cs"/>
          <w:rtl/>
          <w:lang w:bidi="ar-IQ"/>
        </w:rPr>
        <w:t xml:space="preserve">حالات انقطاع الخدمة وانحطاط الخدمات وفترات الأعطال. وعند تطوير شبكات </w:t>
      </w:r>
      <w:r w:rsidR="00FB6739" w:rsidRPr="001B5DA0">
        <w:rPr>
          <w:lang w:bidi="ar-EG"/>
        </w:rPr>
        <w:t>PSTN/ISDN</w:t>
      </w:r>
      <w:r w:rsidR="00FB6739" w:rsidRPr="001B5DA0">
        <w:rPr>
          <w:rFonts w:hint="cs"/>
          <w:rtl/>
          <w:lang w:bidi="ar-IQ"/>
        </w:rPr>
        <w:t xml:space="preserve"> إلى شبكات </w:t>
      </w:r>
      <w:r w:rsidR="00FB6739" w:rsidRPr="001B5DA0">
        <w:rPr>
          <w:lang w:bidi="ar-IQ"/>
        </w:rPr>
        <w:t>NGN</w:t>
      </w:r>
      <w:r w:rsidR="00FB6739" w:rsidRPr="001B5DA0">
        <w:rPr>
          <w:rFonts w:hint="cs"/>
          <w:rtl/>
          <w:lang w:bidi="ar-IQ"/>
        </w:rPr>
        <w:t>، ينبغي كحد أدنى توفير القدرة على الكشف عن الأعطاب والعيوب والأعطال من قبيل الرزم المفقودة والخاطئة أو الرزم المُدرجة خطأً. وينبغي، إضافة إلى ذلك، إيجاد آليات لبيان حالة التوصيلية وتقديم الدعم لمراقبة جودة الأداء.</w:t>
      </w:r>
    </w:p>
    <w:p w:rsidR="00FB6739" w:rsidRDefault="00F43451" w:rsidP="00F43451">
      <w:pPr>
        <w:pStyle w:val="enumlev1"/>
        <w:rPr>
          <w:rtl/>
          <w:lang w:bidi="ar-IQ"/>
        </w:rPr>
      </w:pPr>
      <w:bookmarkStart w:id="66" w:name="_Toc224636593"/>
      <w:r>
        <w:rPr>
          <w:rFonts w:hint="cs"/>
          <w:lang w:bidi="ar-IQ"/>
        </w:rPr>
        <w:sym w:font="Symbol" w:char="F0B7"/>
      </w:r>
      <w:r>
        <w:rPr>
          <w:rFonts w:hint="cs"/>
          <w:rtl/>
          <w:lang w:bidi="ar-IQ"/>
        </w:rPr>
        <w:tab/>
      </w:r>
      <w:r w:rsidR="00FB6739">
        <w:rPr>
          <w:rFonts w:hint="cs"/>
          <w:rtl/>
          <w:lang w:bidi="ar-IQ"/>
        </w:rPr>
        <w:t>التسمية والترقيم والعنونة</w:t>
      </w:r>
      <w:bookmarkEnd w:id="66"/>
      <w:r w:rsidR="00FB6739">
        <w:rPr>
          <w:rFonts w:hint="cs"/>
          <w:rtl/>
          <w:lang w:bidi="ar-IQ"/>
        </w:rPr>
        <w:t xml:space="preserve">: ينبغي أن تكون أنظمة تسمية شبكات </w:t>
      </w:r>
      <w:r w:rsidR="00FB6739">
        <w:rPr>
          <w:lang w:bidi="ar-IQ"/>
        </w:rPr>
        <w:t>NGN</w:t>
      </w:r>
      <w:r w:rsidR="00FB6739">
        <w:rPr>
          <w:rFonts w:hint="cs"/>
          <w:rtl/>
          <w:lang w:bidi="ar-IQ"/>
        </w:rPr>
        <w:t xml:space="preserve"> وترقيمها وعنونتها قادرة على التشغيل البيني مع نظام الترقيم </w:t>
      </w:r>
      <w:r w:rsidR="00FB6739">
        <w:rPr>
          <w:lang w:bidi="ar-IQ"/>
        </w:rPr>
        <w:t>E.164</w:t>
      </w:r>
      <w:r w:rsidR="00FB6739">
        <w:rPr>
          <w:rFonts w:hint="cs"/>
          <w:rtl/>
          <w:lang w:bidi="ar-IQ"/>
        </w:rPr>
        <w:t xml:space="preserve"> القائم، وذلك وفقاً لأحكام التوصية </w:t>
      </w:r>
      <w:r w:rsidR="00FB6739">
        <w:rPr>
          <w:lang w:bidi="ar-IQ"/>
        </w:rPr>
        <w:t>[Y.2001]</w:t>
      </w:r>
      <w:r w:rsidR="00FB6739">
        <w:rPr>
          <w:rFonts w:hint="cs"/>
          <w:rtl/>
          <w:lang w:bidi="ar-IQ"/>
        </w:rPr>
        <w:t xml:space="preserve">. وعند تحويل شبكات </w:t>
      </w:r>
      <w:r w:rsidR="00FB6739">
        <w:rPr>
          <w:lang w:bidi="ar-EG"/>
        </w:rPr>
        <w:t>PSTN/ISDN</w:t>
      </w:r>
      <w:r w:rsidR="00FB6739">
        <w:rPr>
          <w:rFonts w:hint="cs"/>
          <w:rtl/>
          <w:lang w:bidi="ar-IQ"/>
        </w:rPr>
        <w:t xml:space="preserve"> إلى شبكات </w:t>
      </w:r>
      <w:r w:rsidR="00FB6739">
        <w:rPr>
          <w:lang w:bidi="ar-IQ"/>
        </w:rPr>
        <w:t>NGN</w:t>
      </w:r>
      <w:r w:rsidR="00FB6739">
        <w:rPr>
          <w:rFonts w:hint="cs"/>
          <w:rtl/>
          <w:lang w:bidi="ar-IQ"/>
        </w:rPr>
        <w:t>، ينبغي ضمان الحفاظ بشكل تام على سيادة الدول الأعضاء في</w:t>
      </w:r>
      <w:r w:rsidR="00FB6739">
        <w:rPr>
          <w:rFonts w:hint="eastAsia"/>
          <w:rtl/>
          <w:lang w:bidi="ar-IQ"/>
        </w:rPr>
        <w:t> </w:t>
      </w:r>
      <w:r w:rsidR="00FB6739">
        <w:rPr>
          <w:rFonts w:hint="cs"/>
          <w:rtl/>
          <w:lang w:bidi="ar-IQ"/>
        </w:rPr>
        <w:t xml:space="preserve">الاتحاد </w:t>
      </w:r>
      <w:r w:rsidR="00FB6739">
        <w:rPr>
          <w:lang w:bidi="ar-IQ"/>
        </w:rPr>
        <w:t>ITU</w:t>
      </w:r>
      <w:r w:rsidR="00FB6739">
        <w:rPr>
          <w:rFonts w:hint="cs"/>
          <w:rtl/>
          <w:lang w:bidi="ar-IQ"/>
        </w:rPr>
        <w:t xml:space="preserve">، فيما يتعلق بأنظمة ترقيم شفرات البلدان وتسميتها وعنونتها وتعريفها. وينبغي أيضاً كحد أدنى تقديم الدعم لأنظمة عنونة بروتوكول الإنترنت </w:t>
      </w:r>
      <w:r w:rsidR="00FB6739" w:rsidRPr="00B94407">
        <w:rPr>
          <w:lang w:val="en-US" w:bidi="ar-IQ"/>
        </w:rPr>
        <w:t>(</w:t>
      </w:r>
      <w:r w:rsidR="00FB6739">
        <w:rPr>
          <w:lang w:bidi="ar-IQ"/>
        </w:rPr>
        <w:t>IP)</w:t>
      </w:r>
      <w:r w:rsidR="00FB6739">
        <w:rPr>
          <w:rFonts w:hint="cs"/>
          <w:rtl/>
          <w:lang w:bidi="ar-IQ"/>
        </w:rPr>
        <w:t xml:space="preserve">، بما في ذلك معرفات موارد الهاتف الموحدة </w:t>
      </w:r>
      <w:r w:rsidR="00FB6739">
        <w:rPr>
          <w:lang w:bidi="ar-IQ"/>
        </w:rPr>
        <w:t>E.164</w:t>
      </w:r>
      <w:r w:rsidR="00FB6739">
        <w:rPr>
          <w:rFonts w:hint="cs"/>
          <w:rtl/>
          <w:lang w:bidi="ar-IQ"/>
        </w:rPr>
        <w:t xml:space="preserve"> </w:t>
      </w:r>
      <w:r w:rsidR="00FB6739">
        <w:rPr>
          <w:lang w:bidi="ar-IQ"/>
        </w:rPr>
        <w:t>(TEL URI)</w:t>
      </w:r>
      <w:r w:rsidR="00FB6739">
        <w:rPr>
          <w:rFonts w:hint="cs"/>
          <w:rtl/>
          <w:lang w:bidi="ar-IQ"/>
        </w:rPr>
        <w:t xml:space="preserve">، مثل، رقم الهاتف </w:t>
      </w:r>
      <w:r w:rsidR="00FB6739">
        <w:rPr>
          <w:lang w:bidi="ar-IQ"/>
        </w:rPr>
        <w:t>+98 765 4321</w:t>
      </w:r>
      <w:r w:rsidR="00FB6739">
        <w:rPr>
          <w:rFonts w:hint="cs"/>
          <w:rtl/>
          <w:lang w:bidi="ar-IQ"/>
        </w:rPr>
        <w:t xml:space="preserve"> و/أو معرفات الموارد الموحدة لبروتوكول استهلال الدورة </w:t>
      </w:r>
      <w:r w:rsidR="00FB6739">
        <w:rPr>
          <w:lang w:bidi="ar-IQ"/>
        </w:rPr>
        <w:t>(SIP URI)</w:t>
      </w:r>
      <w:r w:rsidR="00FB6739">
        <w:rPr>
          <w:rFonts w:hint="cs"/>
          <w:rtl/>
          <w:lang w:bidi="ar-IQ"/>
        </w:rPr>
        <w:t xml:space="preserve">، مثل، </w:t>
      </w:r>
      <w:r w:rsidR="00FB6739" w:rsidRPr="00B94407">
        <w:rPr>
          <w:szCs w:val="24"/>
        </w:rPr>
        <w:t>sip:my.name@company.org</w:t>
      </w:r>
      <w:r w:rsidR="00FB6739">
        <w:rPr>
          <w:rFonts w:hint="cs"/>
          <w:rtl/>
          <w:lang w:bidi="ar-IQ"/>
        </w:rPr>
        <w:t>. ولا</w:t>
      </w:r>
      <w:r w:rsidR="00AB6F82">
        <w:rPr>
          <w:rFonts w:hint="cs"/>
          <w:rtl/>
          <w:lang w:bidi="ar-IQ"/>
        </w:rPr>
        <w:t xml:space="preserve"> </w:t>
      </w:r>
      <w:r w:rsidR="00FB6739">
        <w:rPr>
          <w:rFonts w:hint="cs"/>
          <w:rtl/>
          <w:lang w:bidi="ar-IQ"/>
        </w:rPr>
        <w:t>بد من تحقيق ذلك كله دون التأثير على الخدمات المقدمة للمستعملين النهائيين.</w:t>
      </w:r>
    </w:p>
    <w:p w:rsidR="00FB6739" w:rsidRDefault="00F43451" w:rsidP="00F43451">
      <w:pPr>
        <w:pStyle w:val="enumlev1"/>
        <w:rPr>
          <w:lang w:bidi="ar-IQ"/>
        </w:rPr>
      </w:pPr>
      <w:bookmarkStart w:id="67" w:name="_Toc224636594"/>
      <w:r>
        <w:rPr>
          <w:rFonts w:hint="cs"/>
        </w:rPr>
        <w:sym w:font="Symbol" w:char="F0B7"/>
      </w:r>
      <w:r>
        <w:rPr>
          <w:rFonts w:hint="cs"/>
          <w:rtl/>
        </w:rPr>
        <w:tab/>
      </w:r>
      <w:r w:rsidR="00FB6739" w:rsidRPr="00B94407">
        <w:rPr>
          <w:rFonts w:hint="cs"/>
          <w:rtl/>
        </w:rPr>
        <w:t>المحاسبة والترسيم والفوترة</w:t>
      </w:r>
      <w:bookmarkEnd w:id="67"/>
      <w:r w:rsidR="00FB6739">
        <w:rPr>
          <w:rFonts w:hint="cs"/>
          <w:rtl/>
        </w:rPr>
        <w:t xml:space="preserve">: </w:t>
      </w:r>
      <w:r w:rsidR="00FB6739">
        <w:rPr>
          <w:rFonts w:hint="cs"/>
          <w:rtl/>
          <w:lang w:bidi="ar-IQ"/>
        </w:rPr>
        <w:t>قد تقتضي الضرورة الحفاظ على إجراءات "المحاسبة والترسيم والفوترة" القائمة في أثناء الفترة الانتقالية إلى</w:t>
      </w:r>
      <w:r w:rsidR="00FB6739">
        <w:rPr>
          <w:rFonts w:hint="eastAsia"/>
          <w:rtl/>
          <w:lang w:bidi="ar-IQ"/>
        </w:rPr>
        <w:t> </w:t>
      </w:r>
      <w:r w:rsidR="00FB6739">
        <w:rPr>
          <w:rFonts w:hint="cs"/>
          <w:rtl/>
          <w:lang w:bidi="ar-IQ"/>
        </w:rPr>
        <w:t xml:space="preserve">أقصى مدى عملي ممكن. كما سيتضمن تحول الشبكات القائمة إلى شبكات </w:t>
      </w:r>
      <w:r w:rsidR="00FB6739">
        <w:rPr>
          <w:lang w:bidi="ar-IQ"/>
        </w:rPr>
        <w:t>NGN</w:t>
      </w:r>
      <w:r w:rsidR="00FB6739">
        <w:rPr>
          <w:rFonts w:hint="cs"/>
          <w:rtl/>
          <w:lang w:bidi="ar-IQ"/>
        </w:rPr>
        <w:t xml:space="preserve"> استبدال المصادر الحالية لاستنباط البيانات المحاسبية. ويجب أن تدعم شبكات الجيل التالي الترسيم من على الخط وخارجه.</w:t>
      </w:r>
    </w:p>
    <w:p w:rsidR="00FB6739" w:rsidRPr="00B94407" w:rsidRDefault="00F43451" w:rsidP="00F43451">
      <w:pPr>
        <w:pStyle w:val="enumlev1"/>
        <w:rPr>
          <w:rtl/>
          <w:lang w:bidi="ar-IQ"/>
        </w:rPr>
      </w:pPr>
      <w:bookmarkStart w:id="68" w:name="_Toc224636595"/>
      <w:r>
        <w:rPr>
          <w:rFonts w:hint="cs"/>
        </w:rPr>
        <w:sym w:font="Symbol" w:char="F0B7"/>
      </w:r>
      <w:r>
        <w:rPr>
          <w:rFonts w:hint="cs"/>
          <w:rtl/>
        </w:rPr>
        <w:tab/>
      </w:r>
      <w:r w:rsidR="00FB6739">
        <w:rPr>
          <w:rFonts w:hint="cs"/>
          <w:rtl/>
        </w:rPr>
        <w:t>التشغيل البيني</w:t>
      </w:r>
      <w:bookmarkEnd w:id="68"/>
      <w:r w:rsidR="00FB6739">
        <w:rPr>
          <w:rFonts w:hint="cs"/>
          <w:rtl/>
        </w:rPr>
        <w:t xml:space="preserve">: </w:t>
      </w:r>
      <w:r w:rsidR="00FB6739" w:rsidRPr="00B94407">
        <w:rPr>
          <w:rFonts w:hint="cs"/>
          <w:rtl/>
          <w:lang w:bidi="ar-IQ"/>
        </w:rPr>
        <w:t>يُستعمل التشغيل البيني</w:t>
      </w:r>
      <w:r w:rsidR="00FB6739">
        <w:rPr>
          <w:rFonts w:hint="cs"/>
          <w:rtl/>
          <w:lang w:bidi="ar-IQ"/>
        </w:rPr>
        <w:t xml:space="preserve"> </w:t>
      </w:r>
      <w:r w:rsidR="00FB6739" w:rsidRPr="00B94407">
        <w:rPr>
          <w:rFonts w:hint="cs"/>
          <w:rtl/>
          <w:lang w:bidi="ar-IQ"/>
        </w:rPr>
        <w:t>للتعبير عن التفاعلات بين الشبكات، أو بين الأنظمة الطرفية، أو بين أجزاء الشبكات أو الأنظمة الطرفية، بغرض توفير كيان وظيفي قادر على دعم الاتصالات من طرف إلى طرف. وينبغي أن تراعى في</w:t>
      </w:r>
      <w:r w:rsidR="00FB6739" w:rsidRPr="00B94407">
        <w:rPr>
          <w:rFonts w:hint="eastAsia"/>
          <w:rtl/>
          <w:lang w:bidi="ar-IQ"/>
        </w:rPr>
        <w:t> </w:t>
      </w:r>
      <w:r w:rsidR="00FB6739" w:rsidRPr="00B94407">
        <w:rPr>
          <w:rFonts w:hint="cs"/>
          <w:rtl/>
          <w:lang w:bidi="ar-IQ"/>
        </w:rPr>
        <w:t xml:space="preserve">عملية تحويل </w:t>
      </w:r>
      <w:r w:rsidR="00FB6739" w:rsidRPr="00B94407">
        <w:rPr>
          <w:rFonts w:hint="cs"/>
          <w:rtl/>
          <w:lang w:bidi="ar-EG"/>
        </w:rPr>
        <w:t xml:space="preserve">شبكات </w:t>
      </w:r>
      <w:r w:rsidR="00FB6739" w:rsidRPr="00B94407">
        <w:rPr>
          <w:lang w:bidi="ar-EG"/>
        </w:rPr>
        <w:t>PSTN/ISDN</w:t>
      </w:r>
      <w:r w:rsidR="00FB6739" w:rsidRPr="00B94407">
        <w:rPr>
          <w:rFonts w:hint="cs"/>
          <w:rtl/>
          <w:lang w:bidi="ar-IQ"/>
        </w:rPr>
        <w:t xml:space="preserve"> إلى شبكات </w:t>
      </w:r>
      <w:r w:rsidR="00FB6739" w:rsidRPr="00B94407">
        <w:rPr>
          <w:lang w:bidi="ar-IQ"/>
        </w:rPr>
        <w:t>NGN</w:t>
      </w:r>
      <w:r w:rsidR="00FB6739" w:rsidRPr="00B94407">
        <w:rPr>
          <w:rFonts w:hint="cs"/>
          <w:rtl/>
          <w:lang w:bidi="ar-IQ"/>
        </w:rPr>
        <w:t xml:space="preserve"> </w:t>
      </w:r>
      <w:r w:rsidR="00FB6739">
        <w:rPr>
          <w:rFonts w:hint="cs"/>
          <w:rtl/>
          <w:lang w:bidi="ar-SY"/>
        </w:rPr>
        <w:t>الاعتبارات</w:t>
      </w:r>
      <w:r w:rsidR="00FB6739" w:rsidRPr="00B94407">
        <w:rPr>
          <w:rFonts w:hint="cs"/>
          <w:rtl/>
          <w:lang w:bidi="ar-IQ"/>
        </w:rPr>
        <w:t xml:space="preserve"> التالية:</w:t>
      </w:r>
    </w:p>
    <w:p w:rsidR="00FB6739" w:rsidRDefault="00F43451" w:rsidP="00AB6F82">
      <w:pPr>
        <w:pStyle w:val="enumlev2"/>
        <w:rPr>
          <w:rtl/>
        </w:rPr>
      </w:pPr>
      <w:r>
        <w:rPr>
          <w:rFonts w:hint="cs"/>
          <w:rtl/>
        </w:rPr>
        <w:lastRenderedPageBreak/>
        <w:t>-</w:t>
      </w:r>
      <w:r>
        <w:rPr>
          <w:rFonts w:hint="cs"/>
          <w:rtl/>
        </w:rPr>
        <w:tab/>
      </w:r>
      <w:r w:rsidR="00FB6739">
        <w:rPr>
          <w:rFonts w:hint="cs"/>
          <w:rtl/>
        </w:rPr>
        <w:t xml:space="preserve">القدرة </w:t>
      </w:r>
      <w:r w:rsidR="00FB6739">
        <w:rPr>
          <w:rFonts w:hint="cs"/>
          <w:rtl/>
          <w:lang w:bidi="ar-IQ"/>
        </w:rPr>
        <w:t>على</w:t>
      </w:r>
      <w:r w:rsidR="00FB6739">
        <w:rPr>
          <w:rFonts w:hint="cs"/>
          <w:rtl/>
        </w:rPr>
        <w:t xml:space="preserve"> التشغيل البيني مع الشبكات القائمة على النظام الفرعي المتعدد الوسائط</w:t>
      </w:r>
      <w:r w:rsidR="00AB6F82">
        <w:rPr>
          <w:rFonts w:hint="cs"/>
          <w:rtl/>
          <w:lang w:bidi="ar-EG"/>
        </w:rPr>
        <w:t xml:space="preserve"> </w:t>
      </w:r>
      <w:r w:rsidR="00AB6F82">
        <w:t>(IMS)</w:t>
      </w:r>
      <w:r w:rsidR="00FB6739">
        <w:rPr>
          <w:rFonts w:hint="cs"/>
          <w:rtl/>
        </w:rPr>
        <w:t xml:space="preserve"> لبروتوكول الإنترنت </w:t>
      </w:r>
      <w:r w:rsidR="00FB6739">
        <w:t>(IP)</w:t>
      </w:r>
      <w:r w:rsidR="00FB6739">
        <w:rPr>
          <w:rFonts w:hint="cs"/>
          <w:rtl/>
        </w:rPr>
        <w:t xml:space="preserve"> والشبكات غير القائمة على نظام </w:t>
      </w:r>
      <w:r w:rsidR="00FB6739">
        <w:t>IMS</w:t>
      </w:r>
      <w:r w:rsidR="00FB6739">
        <w:rPr>
          <w:rFonts w:hint="cs"/>
          <w:rtl/>
        </w:rPr>
        <w:t xml:space="preserve">، مثل شبكات </w:t>
      </w:r>
      <w:r w:rsidR="00FB6739">
        <w:rPr>
          <w:lang w:bidi="ar-EG"/>
        </w:rPr>
        <w:t>PSTN/ISDN</w:t>
      </w:r>
      <w:r w:rsidR="00FB6739" w:rsidRPr="00636E71">
        <w:rPr>
          <w:rFonts w:hint="cs"/>
          <w:rtl/>
        </w:rPr>
        <w:t xml:space="preserve"> </w:t>
      </w:r>
      <w:r w:rsidR="00FB6739">
        <w:rPr>
          <w:rFonts w:hint="cs"/>
          <w:rtl/>
        </w:rPr>
        <w:t xml:space="preserve">الأخرى وشبكات بروتوكول الإنترنت العمومية (كشبكات </w:t>
      </w:r>
      <w:r w:rsidR="00FB6739">
        <w:t>NGN</w:t>
      </w:r>
      <w:r w:rsidR="00FB6739">
        <w:rPr>
          <w:rFonts w:hint="cs"/>
          <w:rtl/>
        </w:rPr>
        <w:t>، الإنترنت)؛</w:t>
      </w:r>
    </w:p>
    <w:p w:rsidR="00FB6739" w:rsidRDefault="00F43451" w:rsidP="00F43451">
      <w:pPr>
        <w:pStyle w:val="enumlev2"/>
        <w:rPr>
          <w:rtl/>
        </w:rPr>
      </w:pPr>
      <w:r>
        <w:rPr>
          <w:rFonts w:hint="cs"/>
          <w:rtl/>
        </w:rPr>
        <w:t>-</w:t>
      </w:r>
      <w:r>
        <w:rPr>
          <w:rFonts w:hint="cs"/>
          <w:rtl/>
        </w:rPr>
        <w:tab/>
      </w:r>
      <w:r w:rsidR="00FB6739">
        <w:rPr>
          <w:rFonts w:hint="cs"/>
          <w:rtl/>
        </w:rPr>
        <w:t>القدرة على التشغيل البيني فيما بين الميادين أو بين المناطق أو الشبكات؛</w:t>
      </w:r>
    </w:p>
    <w:p w:rsidR="00FB6739" w:rsidRDefault="00F43451" w:rsidP="00F43451">
      <w:pPr>
        <w:pStyle w:val="enumlev2"/>
        <w:rPr>
          <w:rtl/>
        </w:rPr>
      </w:pPr>
      <w:r>
        <w:rPr>
          <w:rFonts w:hint="cs"/>
          <w:rtl/>
        </w:rPr>
        <w:t>-</w:t>
      </w:r>
      <w:r>
        <w:rPr>
          <w:rFonts w:hint="cs"/>
          <w:rtl/>
        </w:rPr>
        <w:tab/>
      </w:r>
      <w:r w:rsidR="00FB6739">
        <w:rPr>
          <w:rFonts w:hint="cs"/>
          <w:rtl/>
        </w:rPr>
        <w:t>دعم الاستيقان والتخويل؛</w:t>
      </w:r>
    </w:p>
    <w:p w:rsidR="00FB6739" w:rsidRDefault="00F43451" w:rsidP="00F43451">
      <w:pPr>
        <w:pStyle w:val="enumlev2"/>
        <w:rPr>
          <w:rtl/>
        </w:rPr>
      </w:pPr>
      <w:r>
        <w:rPr>
          <w:rFonts w:hint="cs"/>
          <w:rtl/>
        </w:rPr>
        <w:t>-</w:t>
      </w:r>
      <w:r>
        <w:rPr>
          <w:rFonts w:hint="cs"/>
          <w:rtl/>
        </w:rPr>
        <w:tab/>
      </w:r>
      <w:r w:rsidR="00FB6739">
        <w:rPr>
          <w:rFonts w:hint="cs"/>
          <w:rtl/>
        </w:rPr>
        <w:t>القدرة على تنفيذ التحكم في قبول النداء؛</w:t>
      </w:r>
    </w:p>
    <w:p w:rsidR="00FB6739" w:rsidRDefault="00F43451" w:rsidP="00F43451">
      <w:pPr>
        <w:pStyle w:val="enumlev2"/>
        <w:rPr>
          <w:rtl/>
        </w:rPr>
      </w:pPr>
      <w:r>
        <w:rPr>
          <w:rFonts w:hint="cs"/>
          <w:rtl/>
        </w:rPr>
        <w:t>-</w:t>
      </w:r>
      <w:r>
        <w:rPr>
          <w:rFonts w:hint="cs"/>
          <w:rtl/>
        </w:rPr>
        <w:tab/>
      </w:r>
      <w:r w:rsidR="00FB6739">
        <w:rPr>
          <w:rFonts w:hint="cs"/>
          <w:rtl/>
        </w:rPr>
        <w:t xml:space="preserve">القدرة على دعم أداء معلمات الشبكة المحددة في </w:t>
      </w:r>
      <w:r w:rsidR="00FB6739">
        <w:t>[Y.1541]</w:t>
      </w:r>
      <w:r w:rsidR="00FB6739">
        <w:rPr>
          <w:rFonts w:hint="cs"/>
          <w:rtl/>
        </w:rPr>
        <w:t>؛</w:t>
      </w:r>
    </w:p>
    <w:p w:rsidR="00FB6739" w:rsidRDefault="00F43451" w:rsidP="00F43451">
      <w:pPr>
        <w:pStyle w:val="enumlev2"/>
        <w:rPr>
          <w:rtl/>
        </w:rPr>
      </w:pPr>
      <w:r>
        <w:rPr>
          <w:rFonts w:hint="cs"/>
          <w:rtl/>
        </w:rPr>
        <w:t>-</w:t>
      </w:r>
      <w:r>
        <w:rPr>
          <w:rFonts w:hint="cs"/>
          <w:rtl/>
        </w:rPr>
        <w:tab/>
      </w:r>
      <w:r w:rsidR="00FB6739">
        <w:rPr>
          <w:rFonts w:hint="cs"/>
          <w:rtl/>
        </w:rPr>
        <w:t xml:space="preserve">دعم </w:t>
      </w:r>
      <w:r w:rsidR="00FB6739">
        <w:rPr>
          <w:rFonts w:hint="cs"/>
          <w:rtl/>
          <w:lang w:bidi="ar-IQ"/>
        </w:rPr>
        <w:t>المحاسبة</w:t>
      </w:r>
      <w:r w:rsidR="00FB6739">
        <w:rPr>
          <w:rFonts w:hint="cs"/>
          <w:rtl/>
        </w:rPr>
        <w:t xml:space="preserve"> والترسيم والفوترة.</w:t>
      </w:r>
    </w:p>
    <w:p w:rsidR="00FB6739" w:rsidRDefault="00F43451" w:rsidP="00F43451">
      <w:pPr>
        <w:pStyle w:val="enumlev1"/>
        <w:rPr>
          <w:lang w:bidi="ar-IQ"/>
        </w:rPr>
      </w:pPr>
      <w:bookmarkStart w:id="69" w:name="_Toc224636596"/>
      <w:r>
        <w:rPr>
          <w:rFonts w:hint="cs"/>
        </w:rPr>
        <w:sym w:font="Symbol" w:char="F0B7"/>
      </w:r>
      <w:r>
        <w:rPr>
          <w:rFonts w:hint="cs"/>
          <w:rtl/>
        </w:rPr>
        <w:tab/>
      </w:r>
      <w:r w:rsidR="00FB6739">
        <w:rPr>
          <w:rFonts w:hint="cs"/>
          <w:rtl/>
        </w:rPr>
        <w:t>تسيير النداء</w:t>
      </w:r>
      <w:bookmarkEnd w:id="69"/>
      <w:r w:rsidR="00FB6739">
        <w:rPr>
          <w:rFonts w:hint="cs"/>
          <w:rtl/>
        </w:rPr>
        <w:t xml:space="preserve">: </w:t>
      </w:r>
      <w:r w:rsidR="00FB6739" w:rsidRPr="00DA5DCB">
        <w:rPr>
          <w:rFonts w:hint="cs"/>
          <w:rtl/>
        </w:rPr>
        <w:t xml:space="preserve">عند وجود شبكة </w:t>
      </w:r>
      <w:r w:rsidR="00FB6739" w:rsidRPr="00DA5DCB">
        <w:t>NGN</w:t>
      </w:r>
      <w:r w:rsidR="00FB6739" w:rsidRPr="00DA5DCB">
        <w:rPr>
          <w:rFonts w:hint="cs"/>
          <w:rtl/>
        </w:rPr>
        <w:t xml:space="preserve"> في نفس موقع شبكة </w:t>
      </w:r>
      <w:r w:rsidR="00FB6739" w:rsidRPr="00DA5DCB">
        <w:t>PSTN/ISDN</w:t>
      </w:r>
      <w:r w:rsidR="00FB6739" w:rsidRPr="00DA5DCB">
        <w:rPr>
          <w:rFonts w:hint="cs"/>
          <w:rtl/>
        </w:rPr>
        <w:t xml:space="preserve">، ينبغي أن يفسح نظام التسيير المجال أمام </w:t>
      </w:r>
      <w:r w:rsidR="00FB6739" w:rsidRPr="00E21DE8">
        <w:rPr>
          <w:rFonts w:hint="cs"/>
          <w:spacing w:val="-4"/>
          <w:rtl/>
          <w:lang w:bidi="ar-IQ"/>
        </w:rPr>
        <w:t>الموجات</w:t>
      </w:r>
      <w:r w:rsidR="00FB6739" w:rsidRPr="00DA5DCB">
        <w:rPr>
          <w:rFonts w:hint="cs"/>
          <w:rtl/>
        </w:rPr>
        <w:t xml:space="preserve"> الحاملة للتحكم في مواقع دخول حركتها إلى شبكة </w:t>
      </w:r>
      <w:r w:rsidR="00FB6739" w:rsidRPr="00DA5DCB">
        <w:t>NGN</w:t>
      </w:r>
      <w:r w:rsidR="00FB6739" w:rsidRPr="00DA5DCB">
        <w:rPr>
          <w:rFonts w:hint="cs"/>
          <w:rtl/>
        </w:rPr>
        <w:t xml:space="preserve"> ومغادرتها منها، إذ يمكن هذا التحكم الموجات الحاملة من استغلال موارد شبكتها على نحو أمثل وتجنب تعددية نقاط التشغيل البيني بين شبكة </w:t>
      </w:r>
      <w:r w:rsidR="00FB6739" w:rsidRPr="00DA5DCB">
        <w:t>NGN</w:t>
      </w:r>
      <w:r w:rsidR="00FB6739" w:rsidRPr="00DA5DCB">
        <w:rPr>
          <w:rFonts w:hint="cs"/>
          <w:rtl/>
        </w:rPr>
        <w:t xml:space="preserve"> وشبكة </w:t>
      </w:r>
      <w:r w:rsidR="00FB6739" w:rsidRPr="00DA5DCB">
        <w:t>PSTN/ISDN</w:t>
      </w:r>
      <w:r w:rsidR="00FB6739" w:rsidRPr="00DA5DCB">
        <w:rPr>
          <w:rFonts w:hint="cs"/>
          <w:rtl/>
        </w:rPr>
        <w:t xml:space="preserve"> على امتداد مسير ال</w:t>
      </w:r>
      <w:r w:rsidR="00FB6739" w:rsidRPr="00DA5DCB">
        <w:rPr>
          <w:rFonts w:hint="cs"/>
          <w:rtl/>
          <w:lang w:bidi="ar-IQ"/>
        </w:rPr>
        <w:t>وسائط.</w:t>
      </w:r>
      <w:bookmarkStart w:id="70" w:name="_Toc224636597"/>
    </w:p>
    <w:p w:rsidR="00FB6739" w:rsidRDefault="00F43451" w:rsidP="00F43451">
      <w:pPr>
        <w:pStyle w:val="enumlev1"/>
        <w:rPr>
          <w:rtl/>
          <w:lang w:bidi="ar-IQ"/>
        </w:rPr>
      </w:pPr>
      <w:r>
        <w:rPr>
          <w:rFonts w:hint="cs"/>
          <w:lang w:bidi="ar-IQ"/>
        </w:rPr>
        <w:sym w:font="Symbol" w:char="F0B7"/>
      </w:r>
      <w:r>
        <w:rPr>
          <w:rFonts w:hint="cs"/>
          <w:rtl/>
          <w:lang w:bidi="ar-IQ"/>
        </w:rPr>
        <w:tab/>
      </w:r>
      <w:r w:rsidR="00FB6739" w:rsidRPr="003A4FA7">
        <w:rPr>
          <w:rFonts w:hint="cs"/>
          <w:rtl/>
          <w:lang w:bidi="ar-IQ"/>
        </w:rPr>
        <w:t>شروط الخدمة المفروضة من جانب الهيئات التنظيمية الوطنية</w:t>
      </w:r>
      <w:bookmarkEnd w:id="70"/>
      <w:r w:rsidR="00FB6739">
        <w:rPr>
          <w:rFonts w:hint="cs"/>
          <w:rtl/>
          <w:lang w:bidi="ar-IQ"/>
        </w:rPr>
        <w:t>:</w:t>
      </w:r>
      <w:r w:rsidR="00FB6739" w:rsidRPr="00E21DE8">
        <w:rPr>
          <w:rFonts w:hint="cs"/>
          <w:spacing w:val="-2"/>
          <w:rtl/>
          <w:lang w:bidi="ar-IQ"/>
        </w:rPr>
        <w:t xml:space="preserve"> </w:t>
      </w:r>
      <w:r w:rsidR="00FB6739">
        <w:rPr>
          <w:rFonts w:hint="cs"/>
          <w:rtl/>
          <w:lang w:bidi="ar-IQ"/>
        </w:rPr>
        <w:t xml:space="preserve">عندما تقضي لائحة أو قانون وطني/إقليمي معين ذلك، ينبغي أن يوفر مورد خدمات </w:t>
      </w:r>
      <w:r w:rsidR="00FB6739">
        <w:rPr>
          <w:lang w:bidi="ar-IQ"/>
        </w:rPr>
        <w:t>NGN</w:t>
      </w:r>
      <w:r w:rsidR="00FB6739">
        <w:rPr>
          <w:rFonts w:hint="cs"/>
          <w:rtl/>
          <w:lang w:bidi="ar-IQ"/>
        </w:rPr>
        <w:t xml:space="preserve"> ما يلي:</w:t>
      </w:r>
    </w:p>
    <w:p w:rsidR="00FB6739" w:rsidRPr="00FD2E97" w:rsidRDefault="00F43451" w:rsidP="00F43451">
      <w:pPr>
        <w:pStyle w:val="enumlev2"/>
        <w:rPr>
          <w:rtl/>
        </w:rPr>
      </w:pPr>
      <w:r>
        <w:rPr>
          <w:rFonts w:hint="cs"/>
          <w:rtl/>
        </w:rPr>
        <w:t>-</w:t>
      </w:r>
      <w:r>
        <w:rPr>
          <w:rFonts w:hint="cs"/>
          <w:rtl/>
        </w:rPr>
        <w:tab/>
      </w:r>
      <w:r w:rsidR="00FB6739" w:rsidRPr="00FD2E97">
        <w:rPr>
          <w:rFonts w:hint="cs"/>
          <w:rtl/>
        </w:rPr>
        <w:t xml:space="preserve">خدمة هاتفية أساسية تضاهي </w:t>
      </w:r>
      <w:r w:rsidR="00FB6739">
        <w:rPr>
          <w:rFonts w:hint="cs"/>
          <w:rtl/>
        </w:rPr>
        <w:t>جودة</w:t>
      </w:r>
      <w:r w:rsidR="00FB6739" w:rsidRPr="00FD2E97">
        <w:rPr>
          <w:rFonts w:hint="cs"/>
          <w:rtl/>
        </w:rPr>
        <w:t xml:space="preserve"> وتيسر الخدمات التي تقدمها شبكة </w:t>
      </w:r>
      <w:r w:rsidR="00FB6739" w:rsidRPr="00FD2E97">
        <w:rPr>
          <w:lang w:bidi="ar-EG"/>
        </w:rPr>
        <w:t>PSTN/ISDN</w:t>
      </w:r>
      <w:r w:rsidR="00FB6739" w:rsidRPr="00FD2E97">
        <w:rPr>
          <w:rFonts w:hint="cs"/>
          <w:rtl/>
        </w:rPr>
        <w:t xml:space="preserve"> القائمة أو </w:t>
      </w:r>
      <w:r w:rsidR="00FB6739">
        <w:rPr>
          <w:rFonts w:hint="cs"/>
          <w:rtl/>
        </w:rPr>
        <w:t>ت</w:t>
      </w:r>
      <w:r w:rsidR="00FB6739" w:rsidRPr="00FD2E97">
        <w:rPr>
          <w:rFonts w:hint="cs"/>
          <w:rtl/>
        </w:rPr>
        <w:t>كون أفضل منها؛</w:t>
      </w:r>
    </w:p>
    <w:p w:rsidR="00FB6739" w:rsidRDefault="00F43451" w:rsidP="00F43451">
      <w:pPr>
        <w:pStyle w:val="enumlev2"/>
        <w:rPr>
          <w:rtl/>
        </w:rPr>
      </w:pPr>
      <w:r>
        <w:rPr>
          <w:rFonts w:hint="cs"/>
          <w:rtl/>
        </w:rPr>
        <w:t>-</w:t>
      </w:r>
      <w:r>
        <w:rPr>
          <w:rFonts w:hint="cs"/>
          <w:rtl/>
        </w:rPr>
        <w:tab/>
      </w:r>
      <w:r w:rsidR="00FB6739">
        <w:rPr>
          <w:rFonts w:hint="cs"/>
          <w:rtl/>
        </w:rPr>
        <w:t>القدرة على الترسيم والمحاسبة بدقة؛</w:t>
      </w:r>
    </w:p>
    <w:p w:rsidR="00FB6739" w:rsidRDefault="00F43451" w:rsidP="00F43451">
      <w:pPr>
        <w:pStyle w:val="enumlev2"/>
        <w:rPr>
          <w:rtl/>
        </w:rPr>
      </w:pPr>
      <w:r>
        <w:rPr>
          <w:rFonts w:hint="cs"/>
          <w:rtl/>
        </w:rPr>
        <w:t>-</w:t>
      </w:r>
      <w:r>
        <w:rPr>
          <w:rFonts w:hint="cs"/>
          <w:rtl/>
        </w:rPr>
        <w:tab/>
      </w:r>
      <w:r w:rsidR="00FB6739">
        <w:rPr>
          <w:rFonts w:hint="cs"/>
          <w:rtl/>
        </w:rPr>
        <w:t>قدرات تدعم انتقالية الرقم؛</w:t>
      </w:r>
    </w:p>
    <w:p w:rsidR="00FB6739" w:rsidRDefault="00F43451" w:rsidP="00F43451">
      <w:pPr>
        <w:pStyle w:val="enumlev2"/>
        <w:rPr>
          <w:rtl/>
        </w:rPr>
      </w:pPr>
      <w:r>
        <w:rPr>
          <w:rFonts w:hint="cs"/>
          <w:rtl/>
        </w:rPr>
        <w:t>-</w:t>
      </w:r>
      <w:r>
        <w:rPr>
          <w:rFonts w:hint="cs"/>
          <w:rtl/>
        </w:rPr>
        <w:tab/>
      </w:r>
      <w:r w:rsidR="00FB6739">
        <w:rPr>
          <w:rFonts w:hint="cs"/>
          <w:rtl/>
        </w:rPr>
        <w:t xml:space="preserve">توفير خدمة للاستعلام في الدليل لمستعملي شبكة </w:t>
      </w:r>
      <w:r w:rsidR="00FB6739">
        <w:rPr>
          <w:lang w:bidi="ar-EG"/>
        </w:rPr>
        <w:t>PSTN/ISDN</w:t>
      </w:r>
      <w:r w:rsidR="00FB6739">
        <w:rPr>
          <w:rFonts w:hint="cs"/>
          <w:rtl/>
        </w:rPr>
        <w:t xml:space="preserve"> وشبكة </w:t>
      </w:r>
      <w:r w:rsidR="00FB6739">
        <w:t>NGN</w:t>
      </w:r>
      <w:r w:rsidR="00FB6739">
        <w:rPr>
          <w:rFonts w:hint="cs"/>
          <w:rtl/>
        </w:rPr>
        <w:t>؛</w:t>
      </w:r>
    </w:p>
    <w:p w:rsidR="00FB6739" w:rsidRDefault="00F43451" w:rsidP="00F43451">
      <w:pPr>
        <w:pStyle w:val="enumlev2"/>
        <w:rPr>
          <w:rtl/>
        </w:rPr>
      </w:pPr>
      <w:r>
        <w:rPr>
          <w:rFonts w:hint="cs"/>
          <w:rtl/>
        </w:rPr>
        <w:t>-</w:t>
      </w:r>
      <w:r>
        <w:rPr>
          <w:rFonts w:hint="cs"/>
          <w:rtl/>
        </w:rPr>
        <w:tab/>
      </w:r>
      <w:r w:rsidR="00FB6739">
        <w:rPr>
          <w:rFonts w:hint="cs"/>
          <w:rtl/>
        </w:rPr>
        <w:t xml:space="preserve">دعم </w:t>
      </w:r>
      <w:r w:rsidR="00FB6739">
        <w:rPr>
          <w:rFonts w:hint="cs"/>
          <w:rtl/>
          <w:lang w:bidi="ar-IQ"/>
        </w:rPr>
        <w:t>الاتصالات</w:t>
      </w:r>
      <w:r w:rsidR="00FB6739">
        <w:rPr>
          <w:rFonts w:hint="cs"/>
          <w:rtl/>
        </w:rPr>
        <w:t xml:space="preserve"> في حالات الطوارئ؛</w:t>
      </w:r>
    </w:p>
    <w:p w:rsidR="00FB6739" w:rsidRDefault="00F43451" w:rsidP="00F43451">
      <w:pPr>
        <w:pStyle w:val="enumlev2"/>
        <w:rPr>
          <w:rtl/>
        </w:rPr>
      </w:pPr>
      <w:r>
        <w:rPr>
          <w:rFonts w:hint="cs"/>
          <w:rtl/>
        </w:rPr>
        <w:t>-</w:t>
      </w:r>
      <w:r>
        <w:rPr>
          <w:rFonts w:hint="cs"/>
          <w:rtl/>
        </w:rPr>
        <w:tab/>
      </w:r>
      <w:r w:rsidR="00FB6739">
        <w:rPr>
          <w:rFonts w:hint="cs"/>
          <w:rtl/>
        </w:rPr>
        <w:t xml:space="preserve">توفير الدعم لجميع المستعملين، بمن فيهم المعوقون. ومن الضروري أن يوفر هذا الدعم على أقل تقدير نفس القدرات التي توفرها شبكات </w:t>
      </w:r>
      <w:r w:rsidR="00FB6739">
        <w:t>PSTN/ISDN</w:t>
      </w:r>
      <w:r w:rsidR="00FB6739">
        <w:rPr>
          <w:rFonts w:hint="cs"/>
          <w:rtl/>
        </w:rPr>
        <w:t xml:space="preserve"> القائمة. وتتيح شبكات </w:t>
      </w:r>
      <w:r w:rsidR="00FB6739">
        <w:t>NGN</w:t>
      </w:r>
      <w:r w:rsidR="00FB6739">
        <w:rPr>
          <w:rFonts w:hint="cs"/>
          <w:rtl/>
        </w:rPr>
        <w:t xml:space="preserve"> الفرصة أمام تقديم دعم أكثر تقدماً، من قبيل قدرات الشبكة على تحويل النص إلى كلام؛</w:t>
      </w:r>
    </w:p>
    <w:p w:rsidR="00FB6739" w:rsidRDefault="00F43451" w:rsidP="00F43451">
      <w:pPr>
        <w:pStyle w:val="enumlev2"/>
        <w:rPr>
          <w:rtl/>
        </w:rPr>
      </w:pPr>
      <w:r>
        <w:rPr>
          <w:rFonts w:hint="cs"/>
          <w:rtl/>
        </w:rPr>
        <w:t>-</w:t>
      </w:r>
      <w:r>
        <w:rPr>
          <w:rFonts w:hint="cs"/>
          <w:rtl/>
        </w:rPr>
        <w:tab/>
      </w:r>
      <w:r w:rsidR="00FB6739">
        <w:rPr>
          <w:rFonts w:hint="cs"/>
          <w:rtl/>
        </w:rPr>
        <w:t xml:space="preserve">إعداد آليات تدعم جوانب الاعتراض والرصد القانونيين لمختلف أنماط وسائط الاتصالات، كالصوت، والبيانات، والفيديو، والبريد الإلكتروني، والمراسلة، وما إلى ذلك. وقد يحتاج مورد الشبكة إلى هذه الآليات لتوفير سبيل لنفاذ وكالات إنفاذ القوانين </w:t>
      </w:r>
      <w:r w:rsidR="00FB6739">
        <w:t>(LEA)</w:t>
      </w:r>
      <w:r w:rsidR="00FB6739">
        <w:rPr>
          <w:rFonts w:hint="cs"/>
          <w:rtl/>
        </w:rPr>
        <w:t xml:space="preserve"> إلى محتوى الاتصالات </w:t>
      </w:r>
      <w:r w:rsidR="00FB6739">
        <w:t>(CT)</w:t>
      </w:r>
      <w:r w:rsidR="00FB6739">
        <w:rPr>
          <w:rFonts w:hint="cs"/>
          <w:rtl/>
        </w:rPr>
        <w:t xml:space="preserve"> وإلى المعلومات المتعلقة باعتراض الاتصالات </w:t>
      </w:r>
      <w:r w:rsidR="00FB6739">
        <w:t>(IRI)</w:t>
      </w:r>
      <w:r w:rsidR="00FB6739">
        <w:rPr>
          <w:rFonts w:hint="cs"/>
          <w:rtl/>
        </w:rPr>
        <w:t xml:space="preserve"> بغية تلبية متطلبات الإدارات والتقيد بالمعاهدات الدولية؛</w:t>
      </w:r>
    </w:p>
    <w:p w:rsidR="00FB6739" w:rsidRDefault="00F43451" w:rsidP="00F43451">
      <w:pPr>
        <w:pStyle w:val="enumlev2"/>
      </w:pPr>
      <w:r>
        <w:rPr>
          <w:rFonts w:hint="cs"/>
          <w:rtl/>
        </w:rPr>
        <w:t>-</w:t>
      </w:r>
      <w:r>
        <w:rPr>
          <w:rFonts w:hint="cs"/>
          <w:rtl/>
        </w:rPr>
        <w:tab/>
      </w:r>
      <w:r w:rsidR="00FB6739">
        <w:rPr>
          <w:rFonts w:hint="cs"/>
          <w:rtl/>
        </w:rPr>
        <w:t xml:space="preserve">توفير قابلية التشغيل البيني بين إحدى شبكات </w:t>
      </w:r>
      <w:r w:rsidR="00FB6739">
        <w:t>NGN</w:t>
      </w:r>
      <w:r w:rsidR="00FB6739">
        <w:rPr>
          <w:rFonts w:hint="cs"/>
          <w:rtl/>
        </w:rPr>
        <w:t xml:space="preserve"> وسائر الشبكات، مثل شبكات </w:t>
      </w:r>
      <w:r w:rsidR="00FB6739">
        <w:t>PSTN/ISDN</w:t>
      </w:r>
      <w:r w:rsidR="00FB6739">
        <w:rPr>
          <w:rFonts w:hint="cs"/>
          <w:rtl/>
        </w:rPr>
        <w:t xml:space="preserve"> والشبكة المتنقلة الأرضية العمومية </w:t>
      </w:r>
      <w:r w:rsidR="00FB6739">
        <w:t>(PLMN)</w:t>
      </w:r>
      <w:r w:rsidR="00FB6739">
        <w:rPr>
          <w:rFonts w:hint="cs"/>
          <w:rtl/>
        </w:rPr>
        <w:t>.</w:t>
      </w:r>
    </w:p>
    <w:p w:rsidR="00FB6739" w:rsidRPr="001B5DA0" w:rsidRDefault="00FB6739" w:rsidP="00FB6739">
      <w:pPr>
        <w:pStyle w:val="Heading3"/>
        <w:rPr>
          <w:rtl/>
        </w:rPr>
      </w:pPr>
      <w:bookmarkStart w:id="71" w:name="_Toc258940907"/>
      <w:r>
        <w:rPr>
          <w:lang w:val="en-US"/>
        </w:rPr>
        <w:t>2.3.4</w:t>
      </w:r>
      <w:r w:rsidRPr="001B5DA0">
        <w:rPr>
          <w:rFonts w:hint="cs"/>
          <w:rtl/>
        </w:rPr>
        <w:tab/>
        <w:t>إجراء عام للانتقال</w:t>
      </w:r>
      <w:bookmarkEnd w:id="71"/>
    </w:p>
    <w:p w:rsidR="00FB6739" w:rsidRDefault="00FB6739" w:rsidP="00FB6739">
      <w:pPr>
        <w:rPr>
          <w:rtl/>
          <w:lang w:val="en-US" w:bidi="ar-SY"/>
        </w:rPr>
      </w:pPr>
      <w:r>
        <w:rPr>
          <w:rFonts w:hint="cs"/>
          <w:rtl/>
          <w:lang w:val="en-US" w:bidi="ar-SY"/>
        </w:rPr>
        <w:t>الانتقال من شيء لآخر ليس بالأمر السهل أو البسيط لما ينطوي عليه من الكثير من العناصر ذات الرؤى المختلفة. ويحتاج الانتقال من بنية تحتية شبكية بوجه خاص إلى خطة شديدة العناية وإلى دراسة الجوانب المختلفة. وخلاصة القول، لا يوجد أسلوب واحد أو أسلوب مفضل للانتقال إلى شبكات الجيل التالي، لأن الانتقال ينبغي أن يستند إلى حالة كل بلد وإلى الظروف الخاصة بكل مشغل.</w:t>
      </w:r>
    </w:p>
    <w:p w:rsidR="00FB6739" w:rsidRDefault="00FB6739" w:rsidP="00FB6739">
      <w:pPr>
        <w:rPr>
          <w:rtl/>
          <w:lang w:val="en-US" w:bidi="ar-SY"/>
        </w:rPr>
      </w:pPr>
      <w:r>
        <w:rPr>
          <w:rFonts w:hint="cs"/>
          <w:rtl/>
          <w:lang w:val="en-US" w:bidi="ar-SY"/>
        </w:rPr>
        <w:t>ويوصي بالنظر في الإجراء التالي عند وضع خطة انتقال البنية التحتية لشبكة تقليدية إلى بنية تحتية لشبكة من شبكات الجيل التالي:</w:t>
      </w:r>
    </w:p>
    <w:p w:rsidR="00FB6739" w:rsidRDefault="00FB6739" w:rsidP="00C83B4E">
      <w:pPr>
        <w:pStyle w:val="enumlev1"/>
        <w:rPr>
          <w:rtl/>
          <w:lang w:bidi="ar-SY"/>
        </w:rPr>
      </w:pPr>
      <w:r>
        <w:rPr>
          <w:lang w:bidi="ar-SY"/>
        </w:rPr>
        <w:t>1</w:t>
      </w:r>
      <w:r>
        <w:rPr>
          <w:rFonts w:hint="cs"/>
          <w:rtl/>
          <w:lang w:bidi="ar-SY"/>
        </w:rPr>
        <w:tab/>
        <w:t xml:space="preserve">توفير خدمات اتصالات جديدة لمستعملي النطاق العريض إضافة </w:t>
      </w:r>
      <w:r>
        <w:rPr>
          <w:rFonts w:hint="eastAsia"/>
          <w:rtl/>
          <w:lang w:bidi="ar-SY"/>
        </w:rPr>
        <w:t>إلى</w:t>
      </w:r>
      <w:r>
        <w:rPr>
          <w:rFonts w:hint="cs"/>
          <w:rtl/>
          <w:lang w:bidi="ar-SY"/>
        </w:rPr>
        <w:t xml:space="preserve"> الشبكة القائمة.</w:t>
      </w:r>
    </w:p>
    <w:p w:rsidR="00FB6739" w:rsidRDefault="00FB6739" w:rsidP="00C83B4E">
      <w:pPr>
        <w:pStyle w:val="enumlev1"/>
        <w:rPr>
          <w:rtl/>
          <w:lang w:bidi="ar-SY"/>
        </w:rPr>
      </w:pPr>
      <w:r>
        <w:rPr>
          <w:lang w:bidi="ar-SY"/>
        </w:rPr>
        <w:t>2</w:t>
      </w:r>
      <w:r>
        <w:rPr>
          <w:rFonts w:hint="cs"/>
          <w:rtl/>
          <w:lang w:bidi="ar-SY"/>
        </w:rPr>
        <w:tab/>
        <w:t xml:space="preserve">أن يتحول جزء كبير من المستعملين </w:t>
      </w:r>
      <w:r>
        <w:rPr>
          <w:rFonts w:hint="eastAsia"/>
          <w:rtl/>
          <w:lang w:bidi="ar-SY"/>
        </w:rPr>
        <w:t>إلى</w:t>
      </w:r>
      <w:r>
        <w:rPr>
          <w:rFonts w:hint="cs"/>
          <w:rtl/>
          <w:lang w:bidi="ar-SY"/>
        </w:rPr>
        <w:t xml:space="preserve"> هذه الخدمات. وأن تلمس انخفاضاً في الاستعمال الفعلي للشبكات </w:t>
      </w:r>
      <w:r>
        <w:rPr>
          <w:lang w:bidi="ar-SY"/>
        </w:rPr>
        <w:t>PSTN/ISDN</w:t>
      </w:r>
      <w:r>
        <w:rPr>
          <w:rFonts w:hint="cs"/>
          <w:rtl/>
          <w:lang w:bidi="ar-SY"/>
        </w:rPr>
        <w:t>.</w:t>
      </w:r>
    </w:p>
    <w:p w:rsidR="00FB6739" w:rsidRDefault="00FB6739" w:rsidP="00C83B4E">
      <w:pPr>
        <w:pStyle w:val="enumlev1"/>
        <w:rPr>
          <w:b/>
          <w:bCs/>
          <w:rtl/>
          <w:lang w:bidi="ar-SY"/>
        </w:rPr>
      </w:pPr>
      <w:r>
        <w:rPr>
          <w:lang w:bidi="ar-SY"/>
        </w:rPr>
        <w:t>3</w:t>
      </w:r>
      <w:r>
        <w:rPr>
          <w:rFonts w:hint="cs"/>
          <w:rtl/>
          <w:lang w:bidi="ar-SY"/>
        </w:rPr>
        <w:tab/>
        <w:t xml:space="preserve">من العوامل الهامة أيضاً تكلفة الحفاظ على تشغيل النظامية على التوازي. </w:t>
      </w:r>
      <w:r>
        <w:rPr>
          <w:rFonts w:hint="cs"/>
          <w:b/>
          <w:bCs/>
          <w:u w:val="single"/>
          <w:rtl/>
          <w:lang w:bidi="ar-SY"/>
        </w:rPr>
        <w:t>اتخاذ قرار بالبدء في استبدال البنية التحتية</w:t>
      </w:r>
      <w:r>
        <w:rPr>
          <w:rFonts w:hint="cs"/>
          <w:b/>
          <w:bCs/>
          <w:rtl/>
          <w:lang w:bidi="ar-SY"/>
        </w:rPr>
        <w:t>.</w:t>
      </w:r>
    </w:p>
    <w:p w:rsidR="00FB6739" w:rsidRDefault="00FB6739" w:rsidP="00C83B4E">
      <w:pPr>
        <w:pStyle w:val="enumlev1"/>
        <w:rPr>
          <w:rtl/>
        </w:rPr>
      </w:pPr>
      <w:r>
        <w:rPr>
          <w:lang w:bidi="ar-SY"/>
        </w:rPr>
        <w:lastRenderedPageBreak/>
        <w:t>4</w:t>
      </w:r>
      <w:r>
        <w:rPr>
          <w:rFonts w:hint="cs"/>
          <w:rtl/>
          <w:lang w:bidi="ar-SY"/>
        </w:rPr>
        <w:tab/>
        <w:t xml:space="preserve">الاستعاضة عن جزء من البنية التحتية (مثل البدالة المحلية) ببنية تحتية جديدة، </w:t>
      </w:r>
      <w:r w:rsidRPr="000B2657">
        <w:rPr>
          <w:rFonts w:hint="cs"/>
          <w:b/>
          <w:bCs/>
          <w:u w:val="single"/>
          <w:rtl/>
          <w:lang w:bidi="ar-SY"/>
        </w:rPr>
        <w:t>دون</w:t>
      </w:r>
      <w:r>
        <w:rPr>
          <w:rFonts w:hint="cs"/>
          <w:b/>
          <w:bCs/>
          <w:u w:val="single"/>
          <w:rtl/>
          <w:lang w:bidi="ar-SY"/>
        </w:rPr>
        <w:t xml:space="preserve"> إجبار جميع المستعملين بالانتقال</w:t>
      </w:r>
      <w:r>
        <w:rPr>
          <w:rFonts w:hint="cs"/>
          <w:rtl/>
        </w:rPr>
        <w:t>.</w:t>
      </w:r>
    </w:p>
    <w:p w:rsidR="00FB6739" w:rsidRDefault="00FB6739" w:rsidP="00C83B4E">
      <w:pPr>
        <w:pStyle w:val="enumlev1"/>
        <w:rPr>
          <w:rtl/>
          <w:lang w:bidi="ar-SY"/>
        </w:rPr>
      </w:pPr>
      <w:r>
        <w:t>5</w:t>
      </w:r>
      <w:r>
        <w:rPr>
          <w:rFonts w:hint="cs"/>
          <w:rtl/>
          <w:lang w:bidi="ar-SY"/>
        </w:rPr>
        <w:tab/>
        <w:t>التحول الكامل إلى بنية تحتية جديدة.</w:t>
      </w:r>
    </w:p>
    <w:p w:rsidR="00FB6739" w:rsidRDefault="00FB6739" w:rsidP="00C83B4E">
      <w:pPr>
        <w:pStyle w:val="enumlev1"/>
        <w:rPr>
          <w:rtl/>
          <w:lang w:bidi="ar-SY"/>
        </w:rPr>
      </w:pPr>
      <w:r>
        <w:rPr>
          <w:lang w:bidi="ar-SY"/>
        </w:rPr>
        <w:t>6</w:t>
      </w:r>
      <w:r>
        <w:rPr>
          <w:rFonts w:hint="cs"/>
          <w:rtl/>
          <w:lang w:bidi="ar-SY"/>
        </w:rPr>
        <w:tab/>
        <w:t>نقل بقية المستعملين إلى شبكات الجيل التالي.</w:t>
      </w:r>
    </w:p>
    <w:p w:rsidR="00FB6739" w:rsidRDefault="00FB6739" w:rsidP="00FB6739">
      <w:pPr>
        <w:pStyle w:val="Heading3"/>
        <w:rPr>
          <w:rtl/>
          <w:lang w:val="en-US" w:bidi="ar-SY"/>
        </w:rPr>
      </w:pPr>
      <w:bookmarkStart w:id="72" w:name="_Toc258940908"/>
      <w:r>
        <w:rPr>
          <w:lang w:val="en-US" w:bidi="ar-SY"/>
        </w:rPr>
        <w:t>3.3.4</w:t>
      </w:r>
      <w:r>
        <w:rPr>
          <w:rFonts w:hint="cs"/>
          <w:rtl/>
          <w:lang w:val="en-US" w:bidi="ar-SY"/>
        </w:rPr>
        <w:tab/>
        <w:t>أسلوب عام للانتقال</w:t>
      </w:r>
      <w:bookmarkEnd w:id="72"/>
    </w:p>
    <w:p w:rsidR="00FB6739" w:rsidRDefault="00FB6739" w:rsidP="00FB6739">
      <w:pPr>
        <w:rPr>
          <w:rtl/>
          <w:lang w:val="en-US" w:bidi="ar-SY"/>
        </w:rPr>
      </w:pPr>
      <w:r>
        <w:rPr>
          <w:rFonts w:hint="cs"/>
          <w:rtl/>
          <w:lang w:val="en-US" w:bidi="ar-SY"/>
        </w:rPr>
        <w:t xml:space="preserve">وينبغي أن يتمخض الانتقال عن "بيئة </w:t>
      </w:r>
      <w:r>
        <w:rPr>
          <w:lang w:val="en-US" w:bidi="ar-SY"/>
        </w:rPr>
        <w:t>IP</w:t>
      </w:r>
      <w:r>
        <w:rPr>
          <w:rFonts w:hint="cs"/>
          <w:rtl/>
          <w:lang w:val="en-US" w:bidi="ar-SY"/>
        </w:rPr>
        <w:t xml:space="preserve"> كاملة" والتي تعد تكنولوجيا أساسية لشبكات الجيل التالي، لذا من المنظور التقني، ينبغي أن ينظر إلى الانتقال على أنه من شبكات قائمة على تعدد الإرسال بتقسيم الزمن </w:t>
      </w:r>
      <w:r>
        <w:rPr>
          <w:lang w:val="en-US" w:bidi="ar-SY"/>
        </w:rPr>
        <w:t>(TDM)</w:t>
      </w:r>
      <w:r>
        <w:rPr>
          <w:rFonts w:hint="cs"/>
          <w:rtl/>
          <w:lang w:val="en-US" w:bidi="ar-SY"/>
        </w:rPr>
        <w:t xml:space="preserve"> إلى شبكات قائمة على بروتوكول الإنترنت. وبمراعاة حيازة أجزاء بين "ميدان شبكة النفاذ" و"ميدان الشبكة الأساسية" لكل بلد، ينبغي تطبيق إجراء الانتقال على ميدان واحد من الاثنين أولاً. ويُفهم بوجه عام أن "ميدان الشبكة الأساسية" يسهل وضع خطة الانتقال فيه وأنه أقل تأثيراً على التزويد بالخدمة من "ميدان شبكة النفاذ". ويبين الشكل </w:t>
      </w:r>
      <w:r>
        <w:rPr>
          <w:lang w:val="en-US" w:bidi="ar-SY"/>
        </w:rPr>
        <w:t>8-4</w:t>
      </w:r>
      <w:r>
        <w:rPr>
          <w:rFonts w:hint="cs"/>
          <w:rtl/>
          <w:lang w:val="en-US" w:bidi="ar-SY"/>
        </w:rPr>
        <w:t xml:space="preserve"> أدناه نظرة عامة لانتقال شبكة أساسية إلى شبكة من شبكات الجيل التالي:</w:t>
      </w:r>
    </w:p>
    <w:p w:rsidR="003E3F35" w:rsidRDefault="003E3F35" w:rsidP="002E6736">
      <w:pPr>
        <w:spacing w:before="0" w:line="120" w:lineRule="auto"/>
        <w:rPr>
          <w:rtl/>
          <w:lang w:val="en-US" w:bidi="ar-EG"/>
        </w:rPr>
      </w:pPr>
    </w:p>
    <w:p w:rsidR="003E3F35" w:rsidRPr="003E3F35" w:rsidRDefault="003E3F35" w:rsidP="002E6736">
      <w:pPr>
        <w:pStyle w:val="figure0"/>
        <w:rPr>
          <w:rtl/>
          <w:lang w:val="en-US" w:bidi="ar-EG"/>
        </w:rPr>
      </w:pPr>
      <w:bookmarkStart w:id="73" w:name="_Toc259106648"/>
      <w:r w:rsidRPr="003E3F35">
        <w:rPr>
          <w:rFonts w:hint="cs"/>
          <w:rtl/>
          <w:lang w:val="en-US" w:bidi="ar-SY"/>
        </w:rPr>
        <w:t xml:space="preserve">الشكل </w:t>
      </w:r>
      <w:r w:rsidRPr="003E3F35">
        <w:rPr>
          <w:lang w:val="en-US" w:bidi="ar-SY"/>
        </w:rPr>
        <w:t>8-4</w:t>
      </w:r>
      <w:r w:rsidRPr="003E3F35">
        <w:rPr>
          <w:rFonts w:hint="cs"/>
          <w:rtl/>
          <w:lang w:val="en-US" w:bidi="ar-SY"/>
        </w:rPr>
        <w:t xml:space="preserve">: نظرة عامة لانتقال شبكة أساسية </w:t>
      </w:r>
      <w:r w:rsidRPr="003E3F35">
        <w:rPr>
          <w:rFonts w:hint="eastAsia"/>
          <w:rtl/>
          <w:lang w:val="en-US" w:bidi="ar-SY"/>
        </w:rPr>
        <w:t>إلى</w:t>
      </w:r>
      <w:r w:rsidRPr="003E3F35">
        <w:rPr>
          <w:rFonts w:hint="cs"/>
          <w:rtl/>
          <w:lang w:val="en-US" w:bidi="ar-SY"/>
        </w:rPr>
        <w:t xml:space="preserve"> شبكة </w:t>
      </w:r>
      <w:r w:rsidRPr="003E3F35">
        <w:rPr>
          <w:lang w:val="en-US" w:bidi="ar-SY"/>
        </w:rPr>
        <w:t>NGN</w:t>
      </w:r>
      <w:bookmarkEnd w:id="73"/>
    </w:p>
    <w:p w:rsidR="00FB6739" w:rsidRDefault="00A0320B" w:rsidP="00FB6739">
      <w:pPr>
        <w:spacing w:before="240"/>
        <w:jc w:val="center"/>
        <w:rPr>
          <w:rtl/>
          <w:lang w:val="en-US" w:bidi="ar-SY"/>
        </w:rPr>
      </w:pPr>
      <w:r>
        <w:rPr>
          <w:rtl/>
          <w:lang w:val="en-US" w:bidi="ar-SY"/>
        </w:rPr>
      </w:r>
      <w:r>
        <w:rPr>
          <w:lang w:val="en-US" w:bidi="ar-SY"/>
        </w:rPr>
        <w:pict>
          <v:group id="_x0000_s47511" editas="canvas" style="width:314.7pt;height:200.65pt;mso-position-horizontal-relative:char;mso-position-vertical-relative:line" coordsize="6294,4013">
            <o:lock v:ext="edit" aspectratio="t"/>
            <v:shape id="_x0000_s47512" type="#_x0000_t75" style="position:absolute;width:6294;height:4013" o:preferrelative="f">
              <v:fill o:detectmouseclick="t"/>
              <v:path o:extrusionok="t" o:connecttype="none"/>
              <o:lock v:ext="edit" text="t"/>
            </v:shape>
            <v:shape id="_x0000_s47513" type="#_x0000_t75" style="position:absolute;left:1977;top:1034;width:2362;height:386">
              <v:imagedata r:id="rId114" o:title=""/>
            </v:shape>
            <v:shape id="_x0000_s47514" type="#_x0000_t75" style="position:absolute;left:1977;top:1034;width:2362;height:386">
              <v:imagedata r:id="rId115" o:title=""/>
            </v:shape>
            <v:shape id="_x0000_s47515" style="position:absolute;left:1952;top:977;width:2273;height:361" coordsize="2273,361" path="m,270r568,l568,,1705,r,270l2273,270,1136,361,,270xe" fillcolor="#fcff91" stroked="f">
              <v:path arrowok="t"/>
            </v:shape>
            <v:shape id="_x0000_s47516" style="position:absolute;left:1920;top:972;width:2337;height:370" coordsize="2337,370" path="m,277r,-6l600,271r-4,4l596,,1741,r,275l1737,271r600,l2337,277,1168,370,,277xm1169,362r-1,l2305,271r,9l1732,280r,-275l1737,9,600,9r4,-4l604,280r-572,l33,271r1136,91xe" fillcolor="black" strokeweight="3e-5mm">
              <v:path arrowok="t"/>
              <o:lock v:ext="edit" verticies="t"/>
            </v:shape>
            <v:rect id="_x0000_s47517" style="position:absolute;left:29;top:4;width:5972;height:870" fillcolor="silver" stroked="f"/>
            <v:rect id="_x0000_s47518" style="position:absolute;left:5660;top:661;width:222;height:8" fillcolor="black" strokeweight="3e-5mm">
              <v:stroke joinstyle="round"/>
            </v:rect>
            <v:rect id="_x0000_s47519" style="position:absolute;left:5660;top:693;width:230;height:9" fillcolor="black" strokeweight="3e-5mm">
              <v:stroke joinstyle="round"/>
            </v:rect>
            <v:rect id="_x0000_s47520" style="position:absolute;left:5668;top:677;width:222;height:8" fillcolor="black" strokeweight="3e-5mm">
              <v:stroke joinstyle="round"/>
            </v:rect>
            <v:rect id="_x0000_s47521" style="position:absolute;left:139;top:644;width:230;height:8" fillcolor="black" strokeweight="3e-5mm">
              <v:stroke joinstyle="round"/>
            </v:rect>
            <v:rect id="_x0000_s47522" style="position:absolute;left:148;top:677;width:221;height:8" fillcolor="black" strokeweight="3e-5mm">
              <v:stroke joinstyle="round"/>
            </v:rect>
            <v:rect id="_x0000_s47523" style="position:absolute;left:123;top:661;width:230;height:8" fillcolor="black" strokeweight="3e-5mm">
              <v:stroke joinstyle="round"/>
            </v:rect>
            <v:shape id="_x0000_s47524" style="position:absolute;left:1443;top:193;width:2930;height:443" coordsize="2930,443" path="m,435l2929,r1,8l2,443,,435xe" fillcolor="black" strokeweight="3e-5mm">
              <v:path arrowok="t"/>
            </v:shape>
            <v:shape id="_x0000_s47525" style="position:absolute;left:1435;top:226;width:2938;height:394" coordsize="2938,394" path="m2,l2938,386r-1,8l,8,2,xe" fillcolor="black" strokeweight="3e-5mm">
              <v:path arrowok="t"/>
            </v:shape>
            <v:shape id="_x0000_s47526" style="position:absolute;left:451;top:611;width:493;height:58" coordsize="493,58" path="m,50l492,r1,9l1,58,,50xe" fillcolor="#963" strokecolor="#963" strokeweight="3e-5mm">
              <v:path arrowok="t"/>
            </v:shape>
            <v:shape id="_x0000_s47527" style="position:absolute;left:418;top:554;width:756;height:33" coordsize="756,33" path="m1,l756,25r-1,8l,8,1,xe" fillcolor="#963" strokecolor="#963" strokeweight="3e-5mm">
              <v:path arrowok="t"/>
            </v:shape>
            <v:shape id="_x0000_s47528" style="position:absolute;left:451;top:226;width:493;height:57" coordsize="493,57" path="m,49l492,r1,8l1,57,,49xe" fillcolor="#963" strokecolor="#963" strokeweight="3e-5mm">
              <v:path arrowok="t"/>
            </v:shape>
            <v:shape id="_x0000_s47529" style="position:absolute;left:418;top:168;width:756;height:33" coordsize="756,33" path="m1,l756,25r-1,8l,8,1,xe" fillcolor="#963" strokecolor="#963" strokeweight="3e-5mm">
              <v:path arrowok="t"/>
            </v:shape>
            <v:shape id="_x0000_s47530" style="position:absolute;left:4979;top:628;width:493;height:57" coordsize="493,57" path="m492,57l,8,1,,493,49r-1,8xe" fillcolor="#963" strokecolor="#963" strokeweight="3e-5mm">
              <v:path arrowok="t"/>
            </v:shape>
            <v:shape id="_x0000_s47531" style="position:absolute;left:4750;top:570;width:747;height:33" coordsize="747,33" path="m747,9l,33,,25,746,r1,9xe" fillcolor="#963" strokecolor="#963" strokeweight="3e-5mm">
              <v:path arrowok="t"/>
            </v:shape>
            <v:shape id="_x0000_s47532" style="position:absolute;left:4979;top:243;width:493;height:57" coordsize="493,57" path="m492,57l,7,1,,493,49r-1,8xe" fillcolor="#963" strokecolor="#963" strokeweight="3e-5mm">
              <v:path arrowok="t"/>
            </v:shape>
            <v:shape id="_x0000_s47533" style="position:absolute;left:4750;top:185;width:747;height:32" coordsize="747,32" path="m747,8l,32,,24,746,r1,8xe" fillcolor="#963" strokecolor="#963" strokeweight="3e-5mm">
              <v:path arrowok="t"/>
            </v:shape>
            <v:shape id="_x0000_s47534" type="#_x0000_t75" style="position:absolute;left:4372;top:542;width:730;height:139">
              <v:imagedata r:id="rId116" o:title=""/>
            </v:shape>
            <v:shape id="_x0000_s47535" style="position:absolute;left:4368;top:538;width:738;height:147" coordsize="738,147" path="m,l738,r,147l,147,,xm8,143l4,139r730,l730,143,730,4r4,4l4,8,8,4r,139xe" fillcolor="#f93" strokecolor="#f93" strokeweight="3e-5mm">
              <v:path arrowok="t"/>
              <o:lock v:ext="edit" verticies="t"/>
            </v:shape>
            <v:shape id="_x0000_s47536" type="#_x0000_t75" style="position:absolute;left:4372;top:140;width:730;height:139">
              <v:imagedata r:id="rId116" o:title=""/>
            </v:shape>
            <v:shape id="_x0000_s47537" style="position:absolute;left:4368;top:135;width:738;height:148" coordsize="738,148" path="m,l738,r,148l,148,,xm8,144l4,140r730,l730,144,730,5r4,4l4,9,8,5r,139xe" fillcolor="#f93" strokecolor="#f93" strokeweight="3e-5mm">
              <v:path arrowok="t"/>
              <o:lock v:ext="edit" verticies="t"/>
            </v:shape>
            <v:shape id="_x0000_s47538" type="#_x0000_t75" style="position:absolute;left:705;top:542;width:731;height:139">
              <v:imagedata r:id="rId116" o:title=""/>
            </v:shape>
            <v:shape id="_x0000_s47539" style="position:absolute;left:701;top:538;width:739;height:147" coordsize="739,147" path="m,l739,r,147l,147,,xm9,143l4,139r731,l730,143,730,4r5,4l4,8,9,4r,139xe" fillcolor="#f93" strokecolor="#f93" strokeweight="3e-5mm">
              <v:path arrowok="t"/>
              <o:lock v:ext="edit" verticies="t"/>
            </v:shape>
            <v:shape id="_x0000_s47540" type="#_x0000_t75" style="position:absolute;left:705;top:140;width:731;height:139">
              <v:imagedata r:id="rId116" o:title=""/>
            </v:shape>
            <v:shape id="_x0000_s47541" style="position:absolute;left:701;top:135;width:739;height:148" coordsize="739,148" path="m,l739,r,148l,148,,xm9,144l4,140r731,l730,144,730,5r5,4l4,9,9,5r,139xe" fillcolor="#f93" strokecolor="#f93" strokeweight="3e-5mm">
              <v:path arrowok="t"/>
              <o:lock v:ext="edit" verticies="t"/>
            </v:shape>
            <v:rect id="_x0000_s47542" style="position:absolute;left:131;top:521;width:230;height:8" fillcolor="black" strokeweight="3e-5mm">
              <v:stroke joinstyle="round"/>
            </v:rect>
            <v:rect id="_x0000_s47543" style="position:absolute;left:139;top:554;width:230;height:8" fillcolor="black" strokeweight="3e-5mm">
              <v:stroke joinstyle="round"/>
            </v:rect>
            <v:rect id="_x0000_s47544" style="position:absolute;left:139;top:546;width:230;height:8" fillcolor="black" strokeweight="3e-5mm">
              <v:stroke joinstyle="round"/>
            </v:rect>
            <v:shape id="_x0000_s47545" type="#_x0000_t75" style="position:absolute;left:279;top:517;width:295;height:49">
              <v:imagedata r:id="rId117" o:title=""/>
            </v:shape>
            <v:shape id="_x0000_s47546" style="position:absolute;left:275;top:513;width:303;height:57" coordsize="303,57" path="m,l303,r,57l,57,,xm8,53l4,49r295,l295,53r,-49l299,8,4,8,8,4r,49xe" fillcolor="#f93" strokecolor="#f93" strokeweight="3e-5mm">
              <v:path arrowok="t"/>
              <o:lock v:ext="edit" verticies="t"/>
            </v:shape>
            <v:shape id="_x0000_s47547" type="#_x0000_t75" style="position:absolute;left:262;top:632;width:296;height:49">
              <v:imagedata r:id="rId117" o:title=""/>
            </v:shape>
            <v:shape id="_x0000_s47548" style="position:absolute;left:258;top:628;width:304;height:57" coordsize="304,57" path="m,l304,r,57l,57,,xm9,53l4,49r296,l296,53r,-49l300,8,4,8,9,4r,49xe" fillcolor="#f93" strokecolor="#f93" strokeweight="3e-5mm">
              <v:path arrowok="t"/>
              <o:lock v:ext="edit" verticies="t"/>
            </v:shape>
            <v:rect id="_x0000_s47549" style="position:absolute;left:5701;top:529;width:222;height:9" fillcolor="black" strokeweight="3e-5mm">
              <v:stroke joinstyle="round"/>
            </v:rect>
            <v:rect id="_x0000_s47550" style="position:absolute;left:5701;top:562;width:230;height:8" fillcolor="black" strokeweight="3e-5mm">
              <v:stroke joinstyle="round"/>
            </v:rect>
            <v:rect id="_x0000_s47551" style="position:absolute;left:5709;top:554;width:222;height:8" fillcolor="black" strokeweight="3e-5mm">
              <v:stroke joinstyle="round"/>
            </v:rect>
            <v:shape id="_x0000_s47552" type="#_x0000_t75" style="position:absolute;left:5422;top:533;width:296;height:50">
              <v:imagedata r:id="rId117" o:title=""/>
            </v:shape>
            <v:shape id="_x0000_s47553" style="position:absolute;left:5418;top:529;width:304;height:58" coordsize="304,58" path="m,l304,r,58l,58,,xm8,54l4,50r296,l295,54r,-50l300,9,4,9,8,4r,50xe" fillcolor="#f93" strokecolor="#f93" strokeweight="3e-5mm">
              <v:path arrowok="t"/>
              <o:lock v:ext="edit" verticies="t"/>
            </v:shape>
            <v:shape id="_x0000_s47554" type="#_x0000_t75" style="position:absolute;left:5373;top:657;width:295;height:41">
              <v:imagedata r:id="rId118" o:title=""/>
            </v:shape>
            <v:shape id="_x0000_s47555" style="position:absolute;left:5369;top:652;width:303;height:50" coordsize="303,50" path="m,l303,r,50l,50,,xm8,46l4,41r295,l295,46r,-41l299,9,4,9,8,5r,41xe" fillcolor="#f93" strokecolor="#f93" strokeweight="3e-5mm">
              <v:path arrowok="t"/>
              <o:lock v:ext="edit" verticies="t"/>
            </v:shape>
            <v:rect id="_x0000_s47556" style="position:absolute;left:5660;top:275;width:230;height:8" fillcolor="black" strokeweight="3e-5mm">
              <v:stroke joinstyle="round"/>
            </v:rect>
            <v:rect id="_x0000_s47557" style="position:absolute;left:5660;top:316;width:230;height:8" fillcolor="black" strokeweight="3e-5mm">
              <v:stroke joinstyle="round"/>
            </v:rect>
            <v:rect id="_x0000_s47558" style="position:absolute;left:5644;top:300;width:221;height:8" fillcolor="black" strokeweight="3e-5mm">
              <v:stroke joinstyle="round"/>
            </v:rect>
            <v:rect id="_x0000_s47559" style="position:absolute;left:5652;top:168;width:230;height:8" fillcolor="black" strokeweight="3e-5mm">
              <v:stroke joinstyle="round"/>
            </v:rect>
            <v:rect id="_x0000_s47560" style="position:absolute;left:5660;top:193;width:222;height:8" fillcolor="black" strokeweight="3e-5mm">
              <v:stroke joinstyle="round"/>
            </v:rect>
            <v:rect id="_x0000_s47561" style="position:absolute;left:5660;top:176;width:230;height:9" fillcolor="black" strokeweight="3e-5mm">
              <v:stroke joinstyle="round"/>
            </v:rect>
            <v:shape id="_x0000_s47562" type="#_x0000_t75" style="position:absolute;left:5381;top:164;width:296;height:41">
              <v:imagedata r:id="rId119" o:title=""/>
            </v:shape>
            <v:shape id="_x0000_s47563" style="position:absolute;left:5377;top:160;width:304;height:49" coordsize="304,49" path="m,l304,r,49l,49,,xm8,45l4,41r296,l295,45r,-41l300,8,4,8,8,4r,41xe" fillcolor="#f93" strokecolor="#f93" strokeweight="3e-5mm">
              <v:path arrowok="t"/>
              <o:lock v:ext="edit" verticies="t"/>
            </v:shape>
            <v:shape id="_x0000_s47564" type="#_x0000_t75" style="position:absolute;left:5381;top:279;width:296;height:49">
              <v:imagedata r:id="rId120" o:title=""/>
            </v:shape>
            <v:shape id="_x0000_s47565" style="position:absolute;left:5377;top:275;width:304;height:57" coordsize="304,57" path="m,l304,r,57l,57,,xm8,53l4,49r296,l295,53r,-49l300,8,4,8,8,4r,49xe" fillcolor="#f93" strokecolor="#f93" strokeweight="3e-5mm">
              <v:path arrowok="t"/>
              <o:lock v:ext="edit" verticies="t"/>
            </v:shape>
            <v:rect id="_x0000_s47566" style="position:absolute;left:82;top:275;width:230;height:8" fillcolor="black" strokeweight="3e-5mm">
              <v:stroke joinstyle="round"/>
            </v:rect>
            <v:rect id="_x0000_s47567" style="position:absolute;left:82;top:308;width:230;height:8" fillcolor="black" strokeweight="3e-5mm">
              <v:stroke joinstyle="round"/>
            </v:rect>
            <v:rect id="_x0000_s47568" style="position:absolute;left:90;top:283;width:230;height:8" fillcolor="black" strokeweight="3e-5mm">
              <v:stroke joinstyle="round"/>
            </v:rect>
            <v:rect id="_x0000_s47569" style="position:absolute;left:90;top:144;width:230;height:8" fillcolor="black" strokeweight="3e-5mm">
              <v:stroke joinstyle="round"/>
            </v:rect>
            <v:rect id="_x0000_s47570" style="position:absolute;left:66;top:185;width:221;height:8" fillcolor="black" strokeweight="3e-5mm">
              <v:stroke joinstyle="round"/>
            </v:rect>
            <v:rect id="_x0000_s47571" style="position:absolute;left:74;top:160;width:221;height:8" fillcolor="black" strokeweight="3e-5mm">
              <v:stroke joinstyle="round"/>
            </v:rect>
            <v:shape id="_x0000_s47572" type="#_x0000_t75" style="position:absolute;left:238;top:148;width:287;height:41">
              <v:imagedata r:id="rId121" o:title=""/>
            </v:shape>
            <v:shape id="_x0000_s47573" style="position:absolute;left:234;top:144;width:295;height:49" coordsize="295,49" path="m,l295,r,49l,49,,xm8,45l4,41r287,l287,45r,-41l291,8,4,8,8,4r,41xe" fillcolor="#f93" strokecolor="#f93" strokeweight="3e-5mm">
              <v:path arrowok="t"/>
              <o:lock v:ext="edit" verticies="t"/>
            </v:shape>
            <v:shape id="_x0000_s47574" type="#_x0000_t75" style="position:absolute;left:238;top:263;width:287;height:41">
              <v:imagedata r:id="rId121" o:title=""/>
            </v:shape>
            <v:shape id="_x0000_s47575" style="position:absolute;left:234;top:259;width:295;height:49" coordsize="295,49" path="m,l295,r,49l,49,,xm8,45l4,41r287,l287,45r,-41l291,8,4,8,8,4r,41xe" fillcolor="#f93" strokecolor="#f93" strokeweight="3e-5mm">
              <v:path arrowok="t"/>
              <o:lock v:ext="edit" verticies="t"/>
            </v:shape>
            <v:rect id="_x0000_s47576" style="position:absolute;left:1576;top:596;width:1399;height:245;mso-wrap-style:none;v-text-anchor:top" filled="f" stroked="f">
              <v:textbox style="mso-next-textbox:#_x0000_s47576;mso-fit-shape-to-text:t" inset="0,0,0,0">
                <w:txbxContent>
                  <w:p w:rsidR="00A520AA" w:rsidRPr="00A629B5" w:rsidRDefault="00A520AA" w:rsidP="00FB6739">
                    <w:pPr>
                      <w:spacing w:before="0"/>
                      <w:rPr>
                        <w:rFonts w:ascii="Arial" w:hAnsi="Arial"/>
                        <w:b/>
                        <w:bCs/>
                        <w:color w:val="0000CC"/>
                        <w:sz w:val="20"/>
                        <w:szCs w:val="20"/>
                        <w:lang w:bidi="ar-SY"/>
                      </w:rPr>
                    </w:pPr>
                    <w:r w:rsidRPr="00A629B5">
                      <w:rPr>
                        <w:rFonts w:ascii="Arial" w:hAnsi="Arial" w:hint="cs"/>
                        <w:b/>
                        <w:bCs/>
                        <w:color w:val="0000CC"/>
                        <w:sz w:val="20"/>
                        <w:szCs w:val="20"/>
                        <w:rtl/>
                        <w:lang w:bidi="ar-SY"/>
                      </w:rPr>
                      <w:t>تعدد إرسال بتقسيم الزمن</w:t>
                    </w:r>
                  </w:p>
                </w:txbxContent>
              </v:textbox>
            </v:rect>
            <v:rect id="_x0000_s47577" style="position:absolute;left:29;top:1785;width:6185;height:1141" fillcolor="silver" stroked="f"/>
            <v:rect id="_x0000_s47578" style="position:absolute;left:5857;top:2597;width:238;height:9" fillcolor="black" strokeweight="3e-5mm">
              <v:stroke joinstyle="round"/>
            </v:rect>
            <v:rect id="_x0000_s47579" style="position:absolute;left:5865;top:2630;width:230;height:8" fillcolor="black" strokeweight="3e-5mm">
              <v:stroke joinstyle="round"/>
            </v:rect>
            <v:rect id="_x0000_s47580" style="position:absolute;left:5865;top:2606;width:238;height:8" fillcolor="black" strokeweight="3e-5mm">
              <v:stroke joinstyle="round"/>
            </v:rect>
            <v:rect id="_x0000_s47581" style="position:absolute;left:139;top:2565;width:238;height:8" fillcolor="black" strokeweight="3e-5mm">
              <v:stroke joinstyle="round"/>
            </v:rect>
            <v:rect id="_x0000_s47582" style="position:absolute;left:148;top:2614;width:229;height:8" fillcolor="black" strokeweight="3e-5mm">
              <v:stroke joinstyle="round"/>
            </v:rect>
            <v:rect id="_x0000_s47583" style="position:absolute;left:123;top:2589;width:238;height:8" fillcolor="black" strokeweight="3e-5mm">
              <v:stroke joinstyle="round"/>
            </v:rect>
            <v:shape id="_x0000_s47584" style="position:absolute;left:1492;top:2015;width:3037;height:541" coordsize="3037,541" path="m,534l3036,r1,8l2,541,,534xe" fillcolor="black" strokeweight="3e-5mm">
              <v:path arrowok="t"/>
            </v:shape>
            <v:shape id="_x0000_s47585" style="position:absolute;left:1484;top:2048;width:3045;height:484" coordsize="3045,484" path="m2,l3045,476r-1,8l,8,2,xe" fillcolor="black" strokeweight="3e-5mm">
              <v:path arrowok="t"/>
            </v:shape>
            <v:shape id="_x0000_s47586" style="position:absolute;left:2965;top:1949;width:33;height:361" coordsize="33,361" path="m33,r,33l,33,,,33,xm33,66r,33l,99,,66r33,xm33,131r,33l,164,,131r33,xm33,197r,33l,230,,197r33,xm33,263r,33l,296,,263r33,xm33,328r,33l,361,,328r33,xe" fillcolor="green" strokecolor="green" strokeweight="3e-5mm">
              <v:path arrowok="t"/>
              <o:lock v:ext="edit" verticies="t"/>
            </v:shape>
            <v:shape id="_x0000_s47587" style="position:absolute;left:467;top:2524;width:510;height:73" coordsize="510,73" path="m,66l509,r1,8l1,73,,66xe" fillcolor="#963" strokecolor="#963" strokeweight="3e-5mm">
              <v:path arrowok="t"/>
            </v:shape>
            <v:shape id="_x0000_s47588" style="position:absolute;left:435;top:2458;width:780;height:41" coordsize="780,41" path="m,l780,33r-1,8l,8,,xe" fillcolor="#963" strokecolor="#963" strokeweight="3e-5mm">
              <v:path arrowok="t"/>
            </v:shape>
            <v:shape id="_x0000_s47589" style="position:absolute;left:468;top:2048;width:509;height:65" coordsize="509,65" path="m,58l508,r1,8l,65,,58xe" fillcolor="#963" strokecolor="#963" strokeweight="3e-5mm">
              <v:path arrowok="t"/>
            </v:shape>
            <v:shape id="_x0000_s47590" style="position:absolute;left:435;top:1982;width:780;height:41" coordsize="780,41" path="m,l780,33r-1,8l,8,,xe" fillcolor="#963" strokecolor="#963" strokeweight="3e-5mm">
              <v:path arrowok="t"/>
            </v:shape>
            <v:shape id="_x0000_s47591" style="position:absolute;left:5159;top:2549;width:510;height:73" coordsize="510,73" path="m509,73l,7,1,,510,65r-1,8xe" fillcolor="#963" strokecolor="#963" strokeweight="3e-5mm">
              <v:path arrowok="t"/>
            </v:shape>
            <v:shape id="_x0000_s47592" style="position:absolute;left:4922;top:2483;width:771;height:41" coordsize="771,41" path="m771,8l,41,,32,771,r,8xe" fillcolor="#963" strokecolor="#963" strokeweight="3e-5mm">
              <v:path arrowok="t"/>
            </v:shape>
            <v:shape id="_x0000_s47593" style="position:absolute;left:5159;top:2065;width:510;height:73" coordsize="510,73" path="m509,73l,7,1,,510,65r-1,8xe" fillcolor="#963" strokecolor="#963" strokeweight="3e-5mm">
              <v:path arrowok="t"/>
            </v:shape>
            <v:shape id="_x0000_s47594" style="position:absolute;left:4922;top:1998;width:771;height:41" coordsize="771,41" path="m771,9l,41,,33,771,r,9xe" fillcolor="#963" strokecolor="#963" strokeweight="3e-5mm">
              <v:path arrowok="t"/>
            </v:shape>
            <v:shape id="_x0000_s47595" type="#_x0000_t75" style="position:absolute;left:4528;top:2446;width:763;height:164">
              <v:imagedata r:id="rId122" o:title=""/>
            </v:shape>
            <v:shape id="_x0000_s47596" style="position:absolute;left:4524;top:2442;width:771;height:172" coordsize="771,172" path="m,l771,r,172l,172,,xm8,168l4,164r763,l763,168,763,4r4,4l4,8,8,4r,164xe" fillcolor="#f93" strokecolor="#f93" strokeweight="3e-5mm">
              <v:path arrowok="t"/>
              <o:lock v:ext="edit" verticies="t"/>
            </v:shape>
            <v:shape id="_x0000_s47597" type="#_x0000_t75" style="position:absolute;left:4528;top:1937;width:763;height:172">
              <v:imagedata r:id="rId123" o:title=""/>
            </v:shape>
            <v:shape id="_x0000_s47598" style="position:absolute;left:4524;top:1933;width:771;height:180" coordsize="771,180" path="m,l771,r,180l,180,,xm8,176l4,172r763,l763,176,763,4r4,4l4,8,8,4r,172xe" fillcolor="#f93" strokecolor="#f93" strokeweight="3e-5mm">
              <v:path arrowok="t"/>
              <o:lock v:ext="edit" verticies="t"/>
            </v:shape>
            <v:shape id="_x0000_s47599" type="#_x0000_t75" style="position:absolute;left:730;top:2446;width:755;height:164">
              <v:imagedata r:id="rId124" o:title=""/>
            </v:shape>
            <v:shape id="_x0000_s47600" style="position:absolute;left:726;top:2442;width:763;height:172" coordsize="763,172" path="m,l763,r,172l,172,,xm8,168l4,164r755,l755,168,755,4r4,4l4,8,8,4r,164xe" fillcolor="#f93" strokecolor="#f93" strokeweight="3e-5mm">
              <v:path arrowok="t"/>
              <o:lock v:ext="edit" verticies="t"/>
            </v:shape>
            <v:shape id="_x0000_s47601" type="#_x0000_t75" style="position:absolute;left:730;top:1937;width:755;height:172">
              <v:imagedata r:id="rId125" o:title=""/>
            </v:shape>
            <v:shape id="_x0000_s47602" style="position:absolute;left:726;top:1933;width:763;height:180" coordsize="763,180" path="m,l763,r,180l,180,,xm8,176l4,172r755,l755,176,755,4r4,4l4,8,8,4r,172xe" fillcolor="#f93" strokecolor="#f93" strokeweight="3e-5mm">
              <v:path arrowok="t"/>
              <o:lock v:ext="edit" verticies="t"/>
            </v:shape>
            <v:rect id="_x0000_s47603" style="position:absolute;left:123;top:2450;width:238;height:8" fillcolor="black" strokeweight="3e-5mm">
              <v:stroke joinstyle="round"/>
            </v:rect>
            <v:rect id="_x0000_s47604" style="position:absolute;left:131;top:2491;width:230;height:8" fillcolor="black" strokeweight="3e-5mm">
              <v:stroke joinstyle="round"/>
            </v:rect>
            <v:rect id="_x0000_s47605" style="position:absolute;left:131;top:2474;width:238;height:9" fillcolor="black" strokeweight="3e-5mm">
              <v:stroke joinstyle="round"/>
            </v:rect>
            <v:shape id="_x0000_s47606" type="#_x0000_t75" style="position:absolute;left:271;top:2437;width:303;height:58">
              <v:imagedata r:id="rId126" o:title=""/>
            </v:shape>
            <v:shape id="_x0000_s47607" style="position:absolute;left:267;top:2433;width:311;height:66" coordsize="311,66" path="m,l311,r,66l,66,,xm8,62l4,58r303,l303,62r,-58l307,9,4,9,8,4r,58xe" fillcolor="#f93" strokecolor="#f93" strokeweight="3e-5mm">
              <v:path arrowok="t"/>
              <o:lock v:ext="edit" verticies="t"/>
            </v:shape>
            <v:shape id="_x0000_s47608" type="#_x0000_t75" style="position:absolute;left:271;top:2561;width:303;height:57">
              <v:imagedata r:id="rId126" o:title=""/>
            </v:shape>
            <v:shape id="_x0000_s47609" style="position:absolute;left:267;top:2556;width:311;height:66" coordsize="311,66" path="m,l311,r,66l,66,,xm8,62l4,58r303,l303,62r,-57l307,9,4,9,8,5r,57xe" fillcolor="#f93" strokecolor="#f93" strokeweight="3e-5mm">
              <v:path arrowok="t"/>
              <o:lock v:ext="edit" verticies="t"/>
            </v:shape>
            <v:rect id="_x0000_s47610" style="position:absolute;left:5832;top:1933;width:230;height:8" fillcolor="black" strokeweight="3e-5mm">
              <v:stroke joinstyle="round"/>
            </v:rect>
            <v:rect id="_x0000_s47611" style="position:absolute;left:5832;top:1966;width:238;height:8" fillcolor="black" strokeweight="3e-5mm">
              <v:stroke joinstyle="round"/>
            </v:rect>
            <v:rect id="_x0000_s47612" style="position:absolute;left:5841;top:1949;width:229;height:8" fillcolor="black" strokeweight="3e-5mm">
              <v:stroke joinstyle="round"/>
            </v:rect>
            <v:shape id="_x0000_s47613" type="#_x0000_t75" style="position:absolute;left:5545;top:1937;width:304;height:49">
              <v:imagedata r:id="rId127" o:title=""/>
            </v:shape>
            <v:shape id="_x0000_s47614" style="position:absolute;left:5541;top:1933;width:312;height:57" coordsize="312,57" path="m,l312,r,57l,57,,xm8,53l4,49r304,l304,53r,-49l308,8,4,8,8,4r,49xe" fillcolor="#f93" strokecolor="#f93" strokeweight="3e-5mm">
              <v:path arrowok="t"/>
              <o:lock v:ext="edit" verticies="t"/>
            </v:shape>
            <v:shape id="_x0000_s47615" type="#_x0000_t75" style="position:absolute;left:5570;top:2585;width:303;height:58">
              <v:imagedata r:id="rId128" o:title=""/>
            </v:shape>
            <v:shape id="_x0000_s47616" style="position:absolute;left:5566;top:2581;width:311;height:66" coordsize="311,66" path="m,l311,r,66l,66,,xm8,62l4,57r303,l303,62r,-58l307,8,4,8,8,4r,58xe" fillcolor="#f93" strokecolor="#f93" strokeweight="3e-5mm">
              <v:path arrowok="t"/>
              <o:lock v:ext="edit" verticies="t"/>
            </v:shape>
            <v:shape id="_x0000_s47617" type="#_x0000_t75" style="position:absolute;left:2650;top:1888;width:664;height:180">
              <v:imagedata r:id="rId129" o:title=""/>
            </v:shape>
            <v:shape id="_x0000_s47618" type="#_x0000_t75" style="position:absolute;left:2650;top:1888;width:664;height:180">
              <v:imagedata r:id="rId130" o:title=""/>
            </v:shape>
            <v:rect id="_x0000_s47619" style="position:absolute;left:5865;top:2113;width:230;height:8" fillcolor="black" strokeweight="3e-5mm">
              <v:stroke joinstyle="round"/>
            </v:rect>
            <v:rect id="_x0000_s47620" style="position:absolute;left:5865;top:2162;width:238;height:9" fillcolor="black" strokeweight="3e-5mm">
              <v:stroke joinstyle="round"/>
            </v:rect>
            <v:rect id="_x0000_s47621" style="position:absolute;left:5841;top:2138;width:237;height:8" fillcolor="black" strokeweight="3e-5mm">
              <v:stroke joinstyle="round"/>
            </v:rect>
            <v:rect id="_x0000_s47622" style="position:absolute;left:5857;top:1974;width:230;height:8" fillcolor="black" strokeweight="3e-5mm">
              <v:stroke joinstyle="round"/>
            </v:rect>
            <v:rect id="_x0000_s47623" style="position:absolute;left:5857;top:2015;width:238;height:8" fillcolor="black" strokeweight="3e-5mm">
              <v:stroke joinstyle="round"/>
            </v:rect>
            <v:rect id="_x0000_s47624" style="position:absolute;left:5865;top:1990;width:230;height:8" fillcolor="black" strokeweight="3e-5mm">
              <v:stroke joinstyle="round"/>
            </v:rect>
            <v:shape id="_x0000_s47625" type="#_x0000_t75" style="position:absolute;left:5570;top:1978;width:303;height:57">
              <v:imagedata r:id="rId128" o:title=""/>
            </v:shape>
            <v:shape id="_x0000_s47626" style="position:absolute;left:5566;top:1974;width:311;height:65" coordsize="311,65" path="m,l311,r,65l,65,,xm8,61l4,57r303,l303,61r,-57l307,8,4,8,8,4r,57xe" fillcolor="#f93" strokecolor="#f93" strokeweight="3e-5mm">
              <v:path arrowok="t"/>
              <o:lock v:ext="edit" verticies="t"/>
            </v:shape>
            <v:shape id="_x0000_s47627" type="#_x0000_t75" style="position:absolute;left:5570;top:2134;width:303;height:57">
              <v:imagedata r:id="rId128" o:title=""/>
            </v:shape>
            <v:shape id="_x0000_s47628" style="position:absolute;left:5566;top:2130;width:311;height:65" coordsize="311,65" path="m,l311,r,65l,65,,xm8,61l4,57r303,l303,61r,-57l307,8,4,8,8,4r,57xe" fillcolor="#f93" strokecolor="#f93" strokeweight="3e-5mm">
              <v:path arrowok="t"/>
              <o:lock v:ext="edit" verticies="t"/>
            </v:shape>
            <v:rect id="_x0000_s47629" style="position:absolute;left:82;top:2113;width:238;height:8" fillcolor="black" strokeweight="3e-5mm">
              <v:stroke joinstyle="round"/>
            </v:rect>
            <v:rect id="_x0000_s47630" style="position:absolute;left:82;top:2146;width:238;height:8" fillcolor="black" strokeweight="3e-5mm">
              <v:stroke joinstyle="round"/>
            </v:rect>
            <v:rect id="_x0000_s47631" style="position:absolute;left:90;top:2121;width:238;height:9" fillcolor="black" strokeweight="3e-5mm">
              <v:stroke joinstyle="round"/>
            </v:rect>
            <v:rect id="_x0000_s47632" style="position:absolute;left:90;top:1941;width:238;height:8" fillcolor="black" strokeweight="3e-5mm">
              <v:stroke joinstyle="round"/>
            </v:rect>
            <v:rect id="_x0000_s47633" style="position:absolute;left:66;top:1990;width:229;height:8" fillcolor="black" strokeweight="3e-5mm">
              <v:stroke joinstyle="round"/>
            </v:rect>
            <v:rect id="_x0000_s47634" style="position:absolute;left:74;top:1966;width:230;height:8" fillcolor="black" strokeweight="3e-5mm">
              <v:stroke joinstyle="round"/>
            </v:rect>
            <v:shape id="_x0000_s47635" type="#_x0000_t75" style="position:absolute;left:238;top:1953;width:303;height:58">
              <v:imagedata r:id="rId131" o:title=""/>
            </v:shape>
            <v:shape id="_x0000_s47636" style="position:absolute;left:234;top:1949;width:312;height:66" coordsize="312,66" path="m,l312,r,66l,66,,xm8,62l4,58r303,l303,62r,-58l307,8,4,8,8,4r,58xe" fillcolor="#f93" strokecolor="#f93" strokeweight="3e-5mm">
              <v:path arrowok="t"/>
              <o:lock v:ext="edit" verticies="t"/>
            </v:shape>
            <v:shape id="_x0000_s47637" type="#_x0000_t75" style="position:absolute;left:238;top:2101;width:303;height:57">
              <v:imagedata r:id="rId126" o:title=""/>
            </v:shape>
            <v:shape id="_x0000_s47638" style="position:absolute;left:234;top:2097;width:312;height:65" coordsize="312,65" path="m,l312,r,65l,65,,xm8,61l4,57r303,l303,61r,-57l307,8,4,8,8,4r,57xe" fillcolor="#f93" strokecolor="#f93" strokeweight="3e-5mm">
              <v:path arrowok="t"/>
              <o:lock v:ext="edit" verticies="t"/>
            </v:shape>
            <v:shape id="_x0000_s47639" style="position:absolute;left:2279;top:2328;width:586;height:244" coordsize="586,244" path="m586,30l555,42,543,11,574,r12,30xm524,53l494,65,482,34,513,23r11,30xm463,77l432,88,420,57,451,46r12,31xm401,99r-30,11l359,80,390,68r11,31xm340,122r-31,12l297,103,328,91r12,31xm278,145r-30,12l236,126r31,-12l278,145xm217,168r-31,11l174,148r31,-11l217,168xm155,190r-31,12l113,171r30,-11l155,190xm94,214l63,225,51,194,82,183r12,31xm32,237r-20,7l,213r20,-7l32,237xe" fillcolor="green" strokecolor="green" strokeweight="3e-5mm">
              <v:path arrowok="t"/>
              <o:lock v:ext="edit" verticies="t"/>
            </v:shape>
            <v:rect id="_x0000_s47640" style="position:absolute;left:3946;top:2327;width:238;height:8" fillcolor="black" strokeweight="3e-5mm">
              <v:stroke joinstyle="round"/>
            </v:rect>
            <v:rect id="_x0000_s47641" style="position:absolute;left:3937;top:2351;width:238;height:8" fillcolor="black" strokeweight="3e-5mm">
              <v:stroke joinstyle="round"/>
            </v:rect>
            <v:rect id="_x0000_s47642" style="position:absolute;left:3954;top:2359;width:238;height:9" fillcolor="black" strokeweight="3e-5mm">
              <v:stroke joinstyle="round"/>
            </v:rect>
            <v:shape id="_x0000_s47643" type="#_x0000_t75" style="position:absolute;left:3732;top:2306;width:279;height:90">
              <v:imagedata r:id="rId132" o:title=""/>
            </v:shape>
            <v:shape id="_x0000_s47644" type="#_x0000_t75" style="position:absolute;left:3732;top:2306;width:279;height:90">
              <v:imagedata r:id="rId133" o:title=""/>
            </v:shape>
            <v:shape id="_x0000_s47645" style="position:absolute;left:3215;top:2369;width:606;height:214" coordsize="606,214" path="m10,l41,9,31,41,,31,10,xm72,19r32,9l94,60,63,50,72,19xm135,38r32,10l157,79,126,69r9,-31xm198,57r31,10l220,98,188,89,198,57xm261,77r31,9l283,118,251,108,261,77xm324,96r31,9l345,137,314,127,324,96xm386,115r31,10l408,156,376,146r10,-31xm449,135r31,9l471,176,439,166r10,-31xm512,154r31,9l533,195,502,185r10,-31xm574,173r32,9l596,214,565,204r9,-31xe" fillcolor="green" strokecolor="green" strokeweight="3e-5mm">
              <v:path arrowok="t"/>
              <o:lock v:ext="edit" verticies="t"/>
            </v:shape>
            <v:shape id="_x0000_s47646" style="position:absolute;left:3213;top:1820;width:859;height:431" coordsize="859,431" path="m859,29l829,43,815,14,845,r14,29xm800,57l770,72,756,42,785,28r15,29xm740,86r-29,14l697,70,727,56r13,30xm681,114r-29,14l637,98,667,84r14,30xm622,142r-30,14l578,127r30,-14l622,142xm562,170r-29,14l519,155r30,-14l562,170xm503,198r-29,15l459,183r30,-14l503,198xm444,227r-30,14l400,211r30,-14l444,227xm385,255r-30,14l341,239r30,-14l385,255xm326,283r-30,14l282,268r29,-15l326,283xm266,311r-29,15l223,296r29,-15l266,311xm207,339r-30,15l163,324r30,-14l207,339xm148,368r-30,14l104,352r30,-14l148,368xm89,396l59,410,45,380,74,366r15,30xm29,424r-15,7l,402r15,-8l29,424xe" fillcolor="green" strokecolor="green" strokeweight="3e-5mm">
              <v:path arrowok="t"/>
              <o:lock v:ext="edit" verticies="t"/>
            </v:shape>
            <v:shape id="_x0000_s47647" style="position:absolute;left:2031;top:1853;width:752;height:389" coordsize="752,389" path="m15,l44,14,30,43,,29,15,xm74,28r29,15l89,73,59,58,74,28xm133,57r29,14l148,101,118,87,133,57xm192,86r29,15l207,130,177,116,192,86xm250,115r30,14l266,159,236,144r14,-29xm309,144r30,14l325,188,295,173r14,-29xm368,173r30,14l384,217,354,202r14,-29xm427,201r30,15l443,245,413,231r14,-30xm486,230r30,15l502,274,472,260r14,-30xm545,259r30,15l561,303,531,288r14,-29xm604,288r30,14l620,332,590,318r14,-30xm663,317r30,14l679,361,649,346r14,-29xm722,346r30,14l738,389,708,375r14,-29xe" fillcolor="green" strokecolor="green" strokeweight="3e-5mm">
              <v:path arrowok="t"/>
              <o:lock v:ext="edit" verticies="t"/>
            </v:shape>
            <v:rect id="_x0000_s47648" style="position:absolute;left:749;top:2641;width:1077;height:245;mso-wrap-style:none;v-text-anchor:top" filled="f" stroked="f">
              <v:textbox style="mso-next-textbox:#_x0000_s47648;mso-fit-shape-to-text:t" inset="0,0,0,0">
                <w:txbxContent>
                  <w:p w:rsidR="00A520AA" w:rsidRPr="00A629B5" w:rsidRDefault="00A520AA" w:rsidP="00FB6739">
                    <w:pPr>
                      <w:spacing w:before="0"/>
                      <w:rPr>
                        <w:rFonts w:ascii="Arial" w:hAnsi="Arial"/>
                        <w:b/>
                        <w:bCs/>
                        <w:color w:val="0000CC"/>
                        <w:sz w:val="20"/>
                        <w:szCs w:val="20"/>
                        <w:lang w:bidi="ar-SY"/>
                      </w:rPr>
                    </w:pPr>
                    <w:r w:rsidRPr="00A629B5">
                      <w:rPr>
                        <w:rFonts w:ascii="Arial" w:hAnsi="Arial" w:hint="cs"/>
                        <w:b/>
                        <w:bCs/>
                        <w:color w:val="0000CC"/>
                        <w:sz w:val="20"/>
                        <w:szCs w:val="20"/>
                        <w:rtl/>
                        <w:lang w:bidi="ar-SY"/>
                      </w:rPr>
                      <w:t>شبكة أساسية بالرزم</w:t>
                    </w:r>
                  </w:p>
                </w:txbxContent>
              </v:textbox>
            </v:rect>
            <v:rect id="_x0000_s47649" style="position:absolute;left:1788;top:1383;width:238;height:8" fillcolor="black" strokeweight="3e-5mm">
              <v:stroke joinstyle="round"/>
            </v:rect>
            <v:rect id="_x0000_s47650" style="position:absolute;left:1780;top:1432;width:238;height:8" fillcolor="black" strokeweight="3e-5mm">
              <v:stroke joinstyle="round"/>
            </v:rect>
            <v:rect id="_x0000_s47651" style="position:absolute;left:1772;top:1399;width:230;height:8" fillcolor="black" strokeweight="3e-5mm">
              <v:stroke joinstyle="round"/>
            </v:rect>
            <v:shape id="_x0000_s47652" type="#_x0000_t75" style="position:absolute;left:1952;top:1371;width:279;height:90">
              <v:imagedata r:id="rId134" o:title=""/>
            </v:shape>
            <v:shape id="_x0000_s47653" type="#_x0000_t75" style="position:absolute;left:1952;top:1371;width:279;height:90">
              <v:imagedata r:id="rId135" o:title=""/>
            </v:shape>
            <v:rect id="_x0000_s47654" style="position:absolute;left:4044;top:1358;width:230;height:8" fillcolor="black" strokeweight="3e-5mm">
              <v:stroke joinstyle="round"/>
            </v:rect>
            <v:rect id="_x0000_s47655" style="position:absolute;left:4036;top:1416;width:230;height:8" fillcolor="black" strokeweight="3e-5mm">
              <v:stroke joinstyle="round"/>
            </v:rect>
            <v:rect id="_x0000_s47656" style="position:absolute;left:4052;top:1391;width:230;height:8" fillcolor="black" strokeweight="3e-5mm">
              <v:stroke joinstyle="round"/>
            </v:rect>
            <v:shape id="_x0000_s47657" type="#_x0000_t75" style="position:absolute;left:3864;top:1362;width:279;height:82">
              <v:imagedata r:id="rId136" o:title=""/>
            </v:shape>
            <v:shape id="_x0000_s47658" type="#_x0000_t75" style="position:absolute;left:3864;top:1362;width:279;height:82">
              <v:imagedata r:id="rId137" o:title=""/>
            </v:shape>
            <v:shape id="_x0000_s47659" type="#_x0000_t75" style="position:absolute;left:2650;top:2240;width:730;height:148">
              <v:imagedata r:id="rId138" o:title=""/>
            </v:shape>
            <v:shape id="_x0000_s47660" type="#_x0000_t75" style="position:absolute;left:2650;top:2240;width:730;height:148">
              <v:imagedata r:id="rId139" o:title=""/>
            </v:shape>
            <v:rect id="_x0000_s47661" style="position:absolute;left:1920;top:2318;width:237;height:9" fillcolor="black" strokeweight="3e-5mm">
              <v:stroke joinstyle="round"/>
            </v:rect>
            <v:rect id="_x0000_s47662" style="position:absolute;left:1911;top:2351;width:238;height:8" fillcolor="black" strokeweight="3e-5mm">
              <v:stroke joinstyle="round"/>
            </v:rect>
            <v:rect id="_x0000_s47663" style="position:absolute;left:1903;top:2343;width:238;height:8" fillcolor="black" strokeweight="3e-5mm">
              <v:stroke joinstyle="round"/>
            </v:rect>
            <v:shape id="_x0000_s47664" type="#_x0000_t75" style="position:absolute;left:2067;top:2298;width:287;height:82">
              <v:imagedata r:id="rId140" o:title=""/>
            </v:shape>
            <v:shape id="_x0000_s47665" type="#_x0000_t75" style="position:absolute;left:2067;top:2298;width:287;height:82">
              <v:imagedata r:id="rId141" o:title=""/>
            </v:shape>
            <v:rect id="_x0000_s47666" style="position:absolute;left:4;top:3492;width:6185;height:517" fillcolor="#79fb79" stroked="f"/>
            <v:rect id="_x0000_s47667" style="position:absolute;left:938;top:3577;width:3963;height:343;mso-wrap-style:none;v-text-anchor:top" filled="f" stroked="f">
              <v:textbox style="mso-next-textbox:#_x0000_s47667;mso-fit-shape-to-text:t" inset="0,0,0,0">
                <w:txbxContent>
                  <w:p w:rsidR="00A520AA" w:rsidRPr="00A629B5" w:rsidRDefault="00A520AA" w:rsidP="00FB6739">
                    <w:pPr>
                      <w:spacing w:before="0"/>
                      <w:rPr>
                        <w:rtl/>
                        <w:lang w:bidi="ar-SY"/>
                      </w:rPr>
                    </w:pPr>
                    <w:r w:rsidRPr="00A629B5">
                      <w:rPr>
                        <w:rFonts w:hint="cs"/>
                        <w:b/>
                        <w:bCs/>
                        <w:color w:val="FF0000"/>
                        <w:rtl/>
                        <w:lang w:val="en-US" w:bidi="ar-SY"/>
                      </w:rPr>
                      <w:t xml:space="preserve">شبكة </w:t>
                    </w:r>
                    <w:r w:rsidRPr="00A629B5">
                      <w:rPr>
                        <w:b/>
                        <w:bCs/>
                        <w:color w:val="FF0000"/>
                      </w:rPr>
                      <w:t>NGN</w:t>
                    </w:r>
                    <w:r w:rsidRPr="00A629B5">
                      <w:rPr>
                        <w:rFonts w:hint="cs"/>
                        <w:b/>
                        <w:bCs/>
                        <w:color w:val="FF0000"/>
                        <w:rtl/>
                        <w:lang w:bidi="ar-SY"/>
                      </w:rPr>
                      <w:t xml:space="preserve"> (تقوم بالكامل على بروتوكل الإنترنت)</w:t>
                    </w:r>
                  </w:p>
                </w:txbxContent>
              </v:textbox>
            </v:rect>
            <v:shape id="_x0000_s47668" type="#_x0000_t75" style="position:absolute;left:2674;top:3094;width:927;height:386">
              <v:imagedata r:id="rId142" o:title=""/>
            </v:shape>
            <v:shape id="_x0000_s47669" type="#_x0000_t75" style="position:absolute;left:2674;top:3094;width:927;height:386">
              <v:imagedata r:id="rId143" o:title=""/>
            </v:shape>
            <v:shape id="_x0000_s47670" style="position:absolute;left:2641;top:3036;width:853;height:362" coordsize="853,362" path="m,271r214,l214,,640,r,271l853,271,427,362,,271xe" fillcolor="#fcff91" stroked="f">
              <v:path arrowok="t"/>
            </v:shape>
            <v:shape id="_x0000_s47671" style="position:absolute;left:2609;top:3032;width:918;height:370" coordsize="918,370" path="m,273r,-2l246,271r-4,4l242,,676,r,275l672,271r246,l918,273,459,370,,273xm460,362r-2,l885,272r,7l668,279,668,4r4,5l246,9r4,-5l250,279r-218,l33,272r427,90xe" fillcolor="black" strokeweight="3e-5mm">
              <v:path arrowok="t"/>
              <o:lock v:ext="edit" verticies="t"/>
            </v:shape>
            <w10:wrap type="none"/>
            <w10:anchorlock/>
          </v:group>
        </w:pict>
      </w:r>
    </w:p>
    <w:p w:rsidR="00FB6739" w:rsidRDefault="00FB6739" w:rsidP="003E3F35">
      <w:pPr>
        <w:pBdr>
          <w:top w:val="single" w:sz="18" w:space="1" w:color="auto"/>
        </w:pBdr>
        <w:jc w:val="center"/>
        <w:rPr>
          <w:rtl/>
          <w:lang w:val="en-US" w:bidi="ar-SY"/>
        </w:rPr>
      </w:pPr>
    </w:p>
    <w:p w:rsidR="00FB6739" w:rsidRDefault="00FB6739" w:rsidP="00FB6739">
      <w:pPr>
        <w:rPr>
          <w:rtl/>
          <w:lang w:val="en-US" w:bidi="ar-SY"/>
        </w:rPr>
      </w:pPr>
      <w:r>
        <w:rPr>
          <w:rFonts w:hint="cs"/>
          <w:rtl/>
          <w:lang w:val="en-US" w:bidi="ar-SY"/>
        </w:rPr>
        <w:t>وفي حالة ميدان شبكة النفاذ والتي تنطوي على حالات معقدة إلى حد كبير ليس من المنظور التقني فحسب بل نتيجة للاختلافات الجغرافية أيضاً، لا يوصى باختيار تكنولوجيا واحدة محددة لكي تحل محل أنظمة شبكات النفاذ التقليدية. ويوصى بدلاً من ذلك بالعمل على التنسيق بين التكنولوجيات المختلفة لتغطية طلبات العملاء بصورة تتسم بمرونة أكبر وأفضل اقتصادياً. وقد تم تطوير الكثير من تكنولوجيات النفاذ المختلفة باستخدام الشبكات الثابتة والمتنقلة مع دعم توصيلية النطاق العريض. وتوفر معظم التكنولوجيات كذلك توصيلية بروتوكول الإنترنت والتي تعد سمة تقنية حاسمة للوفاء بمتطلبات شبكات الجيل التالي (مثل التحويل القائم على الرزم).</w:t>
      </w:r>
    </w:p>
    <w:p w:rsidR="00FB6739" w:rsidRDefault="00FB6739" w:rsidP="00AB6F82">
      <w:pPr>
        <w:rPr>
          <w:rtl/>
          <w:lang w:val="en-US" w:bidi="ar-SY"/>
        </w:rPr>
      </w:pPr>
      <w:r>
        <w:rPr>
          <w:rFonts w:hint="cs"/>
          <w:rtl/>
          <w:lang w:val="en-US" w:bidi="ar-SY"/>
        </w:rPr>
        <w:t xml:space="preserve">وفي حالة شبكات النفاذ القائمة على شبكات ثابتة، فإن غالبية التكنولوجيات حتى يومنا هذا والتي تعمل على توفير النطاق العريض تستعمل خدمة </w:t>
      </w:r>
      <w:r>
        <w:rPr>
          <w:lang w:val="en-US" w:bidi="ar-SY"/>
        </w:rPr>
        <w:t>xDSL</w:t>
      </w:r>
      <w:r>
        <w:rPr>
          <w:rFonts w:hint="cs"/>
          <w:rtl/>
          <w:lang w:val="en-US" w:bidi="ar-SY"/>
        </w:rPr>
        <w:t xml:space="preserve"> ويتمثل الهدف النهائي لدى الشبكة الثابتة في نشر بنية تحتية تقوم على الألياف البصرية. وتوفر خدمة </w:t>
      </w:r>
      <w:r>
        <w:rPr>
          <w:lang w:val="en-US" w:bidi="ar-SY"/>
        </w:rPr>
        <w:t>xDSL</w:t>
      </w:r>
      <w:r>
        <w:rPr>
          <w:rFonts w:hint="cs"/>
          <w:rtl/>
          <w:lang w:val="en-US" w:bidi="ar-SY"/>
        </w:rPr>
        <w:t xml:space="preserve"> ميزة استخدام البنية التحتية للنفاذ القائمة على الكبلات النحاسية بأقصى قدر ممكن وهو ما يعني نشر البنية التحتية للنطاق العريض بأسلوب اقتصادي، ولكن مع سعة محددة (</w:t>
      </w:r>
      <w:r w:rsidR="00AB6F82">
        <w:rPr>
          <w:rFonts w:hint="cs"/>
          <w:rtl/>
          <w:lang w:val="en-US" w:bidi="ar-SY"/>
        </w:rPr>
        <w:t>أ</w:t>
      </w:r>
      <w:r>
        <w:rPr>
          <w:rFonts w:hint="cs"/>
          <w:rtl/>
          <w:lang w:val="en-US" w:bidi="ar-SY"/>
        </w:rPr>
        <w:t xml:space="preserve">قل من </w:t>
      </w:r>
      <w:r>
        <w:rPr>
          <w:lang w:val="en-US" w:bidi="ar-SY"/>
        </w:rPr>
        <w:t>Mbps 10</w:t>
      </w:r>
      <w:r>
        <w:rPr>
          <w:rFonts w:hint="cs"/>
          <w:rtl/>
          <w:lang w:val="en-US" w:bidi="ar-SY"/>
        </w:rPr>
        <w:t xml:space="preserve">). وتعد الألياف البصرية بمثابة ضرب من ضروب التكنولوجيا المستهدفة في مجال الشبكات الثابتة نتيجة لسعتها غير المحددة ليس فقط للشبكات الأساسية ولكن أيضاً لشبكات النفاذ بما في ذلك الشبكة المنزلية </w:t>
      </w:r>
      <w:r w:rsidR="00AB6F82">
        <w:rPr>
          <w:rFonts w:hint="cs"/>
          <w:rtl/>
          <w:lang w:val="en-US" w:bidi="ar-SY"/>
        </w:rPr>
        <w:t>أ</w:t>
      </w:r>
      <w:r>
        <w:rPr>
          <w:rFonts w:hint="cs"/>
          <w:rtl/>
          <w:lang w:val="en-US" w:bidi="ar-SY"/>
        </w:rPr>
        <w:t xml:space="preserve">يضاً. ولا توجد هناك شواغل إلا المتعلق منها بالتكلفة ومصاعب البناء ولكن هذه الشواغل يجري تحسينها بشكل كبير طبقاً للتطور السريع في التكنولوجيا. ومن ثم يوصى باستعمال كل من الخدمة </w:t>
      </w:r>
      <w:r>
        <w:rPr>
          <w:lang w:val="en-US" w:bidi="ar-SY"/>
        </w:rPr>
        <w:t>xDSL</w:t>
      </w:r>
      <w:r>
        <w:rPr>
          <w:rFonts w:hint="cs"/>
          <w:rtl/>
          <w:lang w:val="en-US" w:bidi="ar-SY"/>
        </w:rPr>
        <w:t xml:space="preserve"> والألياف البصرية معاً في شبكات النفاذ كتحضير للانتقال إلى شبكات الجيل التالي بما في ذلك تحضير قدرات كافية للنطاق العريض. ويبين الشكل </w:t>
      </w:r>
      <w:r>
        <w:rPr>
          <w:lang w:val="en-US" w:bidi="ar-SY"/>
        </w:rPr>
        <w:t>9-4</w:t>
      </w:r>
      <w:r>
        <w:rPr>
          <w:rFonts w:hint="cs"/>
          <w:rtl/>
          <w:lang w:val="en-US" w:bidi="ar-SY"/>
        </w:rPr>
        <w:t xml:space="preserve"> أدناه مثالاً لشبكات نفاذ أنشئت مع أخذ المسافات الجغرافية في الاعتبار.</w:t>
      </w:r>
    </w:p>
    <w:p w:rsidR="00FE34A2" w:rsidRDefault="00FE34A2" w:rsidP="002E6736">
      <w:pPr>
        <w:spacing w:before="0" w:line="120" w:lineRule="auto"/>
        <w:rPr>
          <w:rtl/>
          <w:lang w:val="en-US" w:bidi="ar-EG"/>
        </w:rPr>
      </w:pPr>
    </w:p>
    <w:p w:rsidR="00FE34A2" w:rsidRPr="00FE34A2" w:rsidRDefault="00FE34A2" w:rsidP="002E6736">
      <w:pPr>
        <w:pStyle w:val="figure0"/>
        <w:rPr>
          <w:rtl/>
          <w:lang w:val="en-US" w:bidi="ar-EG"/>
        </w:rPr>
      </w:pPr>
      <w:bookmarkStart w:id="74" w:name="_Toc259106649"/>
      <w:r w:rsidRPr="00FE34A2">
        <w:rPr>
          <w:rFonts w:hint="cs"/>
          <w:rtl/>
          <w:lang w:val="en-US" w:bidi="ar-SY"/>
        </w:rPr>
        <w:t xml:space="preserve">الشكل </w:t>
      </w:r>
      <w:r w:rsidRPr="00FE34A2">
        <w:rPr>
          <w:lang w:val="en-US" w:bidi="ar-SY"/>
        </w:rPr>
        <w:t>9-4</w:t>
      </w:r>
      <w:r w:rsidRPr="00FE34A2">
        <w:rPr>
          <w:rFonts w:hint="cs"/>
          <w:rtl/>
          <w:lang w:val="en-US" w:bidi="ar-SY"/>
        </w:rPr>
        <w:t xml:space="preserve">: نظرة عامة على انتقال شبكة نفاذ (ثابتة) </w:t>
      </w:r>
      <w:r w:rsidRPr="00FE34A2">
        <w:rPr>
          <w:rFonts w:hint="eastAsia"/>
          <w:rtl/>
          <w:lang w:val="en-US" w:bidi="ar-SY"/>
        </w:rPr>
        <w:t>إلى</w:t>
      </w:r>
      <w:r w:rsidRPr="00FE34A2">
        <w:rPr>
          <w:rFonts w:hint="cs"/>
          <w:rtl/>
          <w:lang w:val="en-US" w:bidi="ar-SY"/>
        </w:rPr>
        <w:t xml:space="preserve"> شبكة </w:t>
      </w:r>
      <w:r w:rsidRPr="00FE34A2">
        <w:rPr>
          <w:lang w:val="en-US" w:bidi="ar-SY"/>
        </w:rPr>
        <w:t>NGN</w:t>
      </w:r>
      <w:bookmarkEnd w:id="74"/>
    </w:p>
    <w:p w:rsidR="00FB6739" w:rsidRDefault="00A0320B" w:rsidP="00FB6739">
      <w:pPr>
        <w:tabs>
          <w:tab w:val="clear" w:pos="794"/>
          <w:tab w:val="clear" w:pos="1191"/>
          <w:tab w:val="clear" w:pos="1588"/>
          <w:tab w:val="clear" w:pos="1985"/>
        </w:tabs>
        <w:spacing w:before="240"/>
        <w:jc w:val="center"/>
        <w:rPr>
          <w:rtl/>
          <w:lang w:val="en-US" w:bidi="ar-SY"/>
        </w:rPr>
      </w:pPr>
      <w:r>
        <w:rPr>
          <w:rtl/>
          <w:lang w:val="en-US" w:bidi="ar-SY"/>
        </w:rPr>
      </w:r>
      <w:r>
        <w:rPr>
          <w:lang w:val="en-US" w:bidi="ar-SY"/>
        </w:rPr>
        <w:pict>
          <v:group id="_x0000_s47338" editas="canvas" style="width:415.3pt;height:192.8pt;mso-position-horizontal-relative:char;mso-position-vertical-relative:line" coordorigin="-153,179" coordsize="8306,3856">
            <o:lock v:ext="edit" aspectratio="t"/>
            <v:shape id="_x0000_s47339" type="#_x0000_t75" style="position:absolute;left:-153;top:179;width:8306;height:3856" o:preferrelative="f">
              <v:fill o:detectmouseclick="t"/>
              <v:path o:extrusionok="t" o:connecttype="none"/>
              <o:lock v:ext="edit" text="t"/>
            </v:shape>
            <v:shape id="_x0000_s47340" style="position:absolute;left:6167;top:2038;width:423;height:164" coordsize="423,164" path="m2,l423,155r-3,9l,9,2,xe" fillcolor="gray" strokecolor="gray" strokeweight="3e-5mm">
              <v:path arrowok="t"/>
            </v:shape>
            <v:rect id="_x0000_s47341" style="position:absolute;left:7264;top:2831;width:439;height:27" fillcolor="#f60" strokecolor="#f60" strokeweight="3e-5mm">
              <v:stroke joinstyle="round"/>
            </v:rect>
            <v:rect id="_x0000_s47342" style="position:absolute;left:6972;top:2174;width:731;height:28" fillcolor="#f60" strokecolor="#f60" strokeweight="3e-5mm">
              <v:stroke joinstyle="round"/>
            </v:rect>
            <v:shape id="_x0000_s47343" style="position:absolute;left:4558;top:1236;width:1539;height:811" coordsize="1539,811" path="m4,l1539,802r-4,9l,8,4,xe" fillcolor="#f30" strokecolor="#f30" strokeweight="3e-5mm">
              <v:path arrowok="t"/>
            </v:shape>
            <v:shape id="_x0000_s47344" style="position:absolute;left:2720;top:1365;width:1770;height:826" coordsize="1770,826" path="m,793l1754,r16,33l15,826,,793xe" fillcolor="#393" strokecolor="#393" strokeweight="3e-5mm">
              <v:path arrowok="t"/>
            </v:shape>
            <v:rect id="_x0000_s47345" style="position:absolute;left:1996;top:2156;width:731;height:37" fillcolor="#393" strokecolor="#393" strokeweight="3e-5mm">
              <v:stroke joinstyle="round"/>
            </v:rect>
            <v:rect id="_x0000_s47346" style="position:absolute;left:4368;top:1140;width:292;height:401" fillcolor="#7fff00" stroked="f"/>
            <v:shape id="_x0000_s47347" style="position:absolute;left:4363;top:1135;width:302;height:410" coordsize="302,410" path="m,l302,r,410l,410,,xm9,406l5,401r292,l292,406,292,5r5,4l5,9,9,5r,401xe" fillcolor="black" strokeweight="3e-5mm">
              <v:path arrowok="t"/>
              <o:lock v:ext="edit" verticies="t"/>
            </v:shape>
            <v:rect id="_x0000_s47348" style="position:absolute;left:6067;top:1924;width:174;height:218" fillcolor="#fafd00" stroked="f"/>
            <v:shape id="_x0000_s47349" style="position:absolute;left:6063;top:1919;width:182;height:228" coordsize="182,228" path="m,l182,r,228l,228,,xm9,223l4,219r174,l173,223,173,5r5,4l4,9,9,5r,218xe" fillcolor="black" strokeweight="3e-5mm">
              <v:path arrowok="t"/>
              <o:lock v:ext="edit" verticies="t"/>
            </v:shape>
            <v:shape id="_x0000_s47350" style="position:absolute;left:4687;top:871;width:1482;height:355" coordsize="1482,355" path="m,347l1480,r2,9l2,355,,347xe" fillcolor="#f30" strokecolor="#f30" strokeweight="3e-5mm">
              <v:path arrowok="t"/>
            </v:shape>
            <v:rect id="_x0000_s47351" style="position:absolute;left:4678;top:1254;width:1471;height:9" fillcolor="#f30" strokecolor="#f30" strokeweight="3e-5mm">
              <v:stroke joinstyle="round"/>
            </v:rect>
            <v:rect id="_x0000_s47352" style="position:absolute;left:6250;top:1974;width:110;height:9" fillcolor="gray" strokecolor="gray" strokeweight="3e-5mm">
              <v:stroke joinstyle="round"/>
            </v:rect>
            <v:shape id="_x0000_s47353" style="position:absolute;left:6349;top:880;width:598;height:328" coordsize="598,328" path="m,319l594,r4,9l4,328,,319xe" fillcolor="gray" strokecolor="gray" strokeweight="3e-5mm">
              <v:path arrowok="t"/>
            </v:shape>
            <v:rect id="_x0000_s47354" style="position:absolute;left:6241;top:1235;width:1096;height:9" fillcolor="gray" strokecolor="gray" strokeweight="3e-5mm">
              <v:stroke joinstyle="round"/>
            </v:rect>
            <v:shape id="_x0000_s47355" style="position:absolute;left:6349;top:1309;width:625;height:300" coordsize="625,300" path="m4,l625,292r-4,8l,8,4,xe" fillcolor="gray" strokecolor="gray" strokeweight="3e-5mm">
              <v:path arrowok="t"/>
            </v:shape>
            <v:shape id="_x0000_s47356" style="position:absolute;left:6296;top:789;width:238;height:18" coordsize="238,18" path="m,l238,9r-1,9l,9,,xe" fillcolor="gray" strokecolor="gray" strokeweight="3e-5mm">
              <v:path arrowok="t"/>
            </v:shape>
            <v:rect id="_x0000_s47357" style="position:absolute;left:6241;top:871;width:292;height:9" fillcolor="gray" strokecolor="gray" strokeweight="3e-5mm">
              <v:stroke joinstyle="round"/>
            </v:rect>
            <v:shape id="_x0000_s47358" style="position:absolute;left:1342;top:1956;width:606;height:200" coordsize="606,200" path="m3,l606,192r-3,8l,9,3,xe" fillcolor="black" strokeweight="3e-5mm">
              <v:path arrowok="t"/>
            </v:shape>
            <v:rect id="_x0000_s47359" style="position:absolute;left:1343;top:2174;width:585;height:9" fillcolor="black" strokeweight="3e-5mm">
              <v:stroke joinstyle="round"/>
            </v:rect>
            <v:shape id="_x0000_s47360" style="position:absolute;left:1343;top:2175;width:614;height:154" coordsize="614,154" path="m,146l612,r2,8l1,154,,146xe" fillcolor="black" strokeweight="3e-5mm">
              <v:path arrowok="t"/>
            </v:shape>
            <v:shape id="_x0000_s47361" style="position:absolute;left:1415;top:2175;width:534;height:300" coordsize="534,300" path="m,292l530,r4,8l4,300,,292xe" fillcolor="black" strokeweight="3e-5mm">
              <v:path arrowok="t"/>
            </v:shape>
            <v:shape id="_x0000_s47362" style="position:absolute;left:2697;top:2148;width:2081;height:382" coordsize="2081,382" path="m6,l2081,346r-7,36l,35,6,xe" fillcolor="#393" strokecolor="#393" strokeweight="3e-5mm">
              <v:path arrowok="t"/>
            </v:shape>
            <v:rect id="_x0000_s47363" style="position:absolute;left:5128;top:1185;width:56;height:230;mso-wrap-style:none;v-text-anchor:top" filled="f" stroked="f">
              <v:textbox style="mso-next-textbox:#_x0000_s47363;mso-fit-shape-to-text:t" inset="0,0,0,0">
                <w:txbxContent>
                  <w:p w:rsidR="00A520AA" w:rsidRDefault="00A520AA" w:rsidP="00FB6739">
                    <w:pPr>
                      <w:spacing w:before="0" w:line="240" w:lineRule="auto"/>
                    </w:pPr>
                    <w:r>
                      <w:rPr>
                        <w:rFonts w:ascii="Arial" w:hAnsi="Arial" w:cs="Arial"/>
                        <w:color w:val="000000"/>
                        <w:sz w:val="20"/>
                        <w:szCs w:val="20"/>
                      </w:rPr>
                      <w:t>.</w:t>
                    </w:r>
                  </w:p>
                </w:txbxContent>
              </v:textbox>
            </v:rect>
            <v:rect id="_x0000_s47364" style="position:absolute;left:5128;top:1313;width:56;height:230;mso-wrap-style:none;v-text-anchor:top" filled="f" stroked="f">
              <v:textbox style="mso-next-textbox:#_x0000_s47364;mso-fit-shape-to-text:t" inset="0,0,0,0">
                <w:txbxContent>
                  <w:p w:rsidR="00A520AA" w:rsidRDefault="00A520AA" w:rsidP="00FB6739">
                    <w:pPr>
                      <w:spacing w:before="0" w:line="240" w:lineRule="auto"/>
                    </w:pPr>
                    <w:r>
                      <w:rPr>
                        <w:rFonts w:ascii="Arial" w:hAnsi="Arial" w:cs="Arial"/>
                        <w:color w:val="000000"/>
                        <w:sz w:val="20"/>
                        <w:szCs w:val="20"/>
                      </w:rPr>
                      <w:t>.</w:t>
                    </w:r>
                  </w:p>
                </w:txbxContent>
              </v:textbox>
            </v:rect>
            <v:rect id="_x0000_s47365" style="position:absolute;left:6862;top:1206;width:52;height:234;mso-wrap-style:none;v-text-anchor:top" filled="f" stroked="f">
              <v:textbox style="mso-next-textbox:#_x0000_s47365;mso-fit-shape-to-text:t" inset="0,0,0,0">
                <w:txbxContent>
                  <w:p w:rsidR="00A520AA" w:rsidRDefault="00A520AA" w:rsidP="00FB6739">
                    <w:pPr>
                      <w:spacing w:before="0" w:line="240" w:lineRule="auto"/>
                    </w:pPr>
                    <w:r>
                      <w:rPr>
                        <w:rFonts w:ascii="??" w:eastAsia="??" w:cs="??"/>
                        <w:b/>
                        <w:bCs/>
                        <w:color w:val="000000"/>
                        <w:sz w:val="18"/>
                        <w:szCs w:val="18"/>
                      </w:rPr>
                      <w:t>.</w:t>
                    </w:r>
                  </w:p>
                </w:txbxContent>
              </v:textbox>
            </v:rect>
            <v:rect id="_x0000_s47366" style="position:absolute;left:6862;top:1316;width:52;height:234;mso-wrap-style:none;v-text-anchor:top" filled="f" stroked="f">
              <v:textbox style="mso-next-textbox:#_x0000_s47366;mso-fit-shape-to-text:t" inset="0,0,0,0">
                <w:txbxContent>
                  <w:p w:rsidR="00A520AA" w:rsidRDefault="00A520AA" w:rsidP="00FB6739">
                    <w:pPr>
                      <w:spacing w:before="0" w:line="240" w:lineRule="auto"/>
                    </w:pPr>
                    <w:r>
                      <w:rPr>
                        <w:rFonts w:ascii="??" w:eastAsia="??" w:cs="??"/>
                        <w:b/>
                        <w:bCs/>
                        <w:color w:val="000000"/>
                        <w:sz w:val="18"/>
                        <w:szCs w:val="18"/>
                      </w:rPr>
                      <w:t>.</w:t>
                    </w:r>
                  </w:p>
                </w:txbxContent>
              </v:textbox>
            </v:rect>
            <v:shape id="_x0000_s47367" style="position:absolute;left:214;top:2147;width:852;height:73" coordsize="852,73" path="m2,l852,36r-2,37l,36,2,xe" fillcolor="#393" strokecolor="#393" strokeweight="3e-5mm">
              <v:path arrowok="t"/>
            </v:shape>
            <v:shape id="_x0000_s47368" style="position:absolute;left:219;top:412;width:1444;height:97;rotation:1" coordsize="1444,97" path="m61,56l1383,31r,10l61,65r,-9xm75,97l,62,73,24r2,73xm1370,r74,35l1372,73,1370,xe" fillcolor="black" strokeweight="0">
              <v:path arrowok="t"/>
              <o:lock v:ext="edit" verticies="t"/>
            </v:shape>
            <v:shape id="_x0000_s47369" style="position:absolute;left:1761;top:411;width:2750;height:99;rotation:359" coordsize="2750,99" path="m61,32l2690,58r,9l61,41r,-9xm73,73l,36,74,,73,73xm2678,26r72,37l2677,99r1,-73xe" fillcolor="black" strokeweight="0">
              <v:path arrowok="t"/>
              <o:lock v:ext="edit" verticies="t"/>
            </v:shape>
            <v:shape id="_x0000_s47370" style="position:absolute;left:4569;top:411;width:3106;height:99" coordsize="3106,99" path="m61,59l3046,32r,9l61,68r,-9xm73,99l,63,73,26r,73xm3033,r73,36l3034,73,3033,xe" fillcolor="black" strokeweight="3e-5mm">
              <v:path arrowok="t"/>
              <o:lock v:ext="edit" verticies="t"/>
            </v:shape>
            <v:rect id="_x0000_s47371" style="position:absolute;left:6597;top:2070;width:430;height:255" fillcolor="#ffc5cf" stroked="f"/>
            <v:shape id="_x0000_s47372" style="position:absolute;left:6593;top:2065;width:438;height:264" coordsize="438,264" path="m,l438,r,264l,264,,xm9,260l4,255r430,l429,260,429,5r5,4l4,9,9,5r,255xe" fillcolor="black" strokeweight="3e-5mm">
              <v:path arrowok="t"/>
              <o:lock v:ext="edit" verticies="t"/>
            </v:shape>
            <v:shape id="_x0000_s47373" style="position:absolute;left:5;top:3268;width:2860;height:702" coordsize="5008,1232" path="m,154hdc,69,69,,154,v,,,,,hal154,,4855,r,hdc4940,,5008,69,5008,154v,,,,,hal5008,154r,925l5008,1079hdc5008,1164,4940,1232,4855,1232v,,,,,hal4855,1232r-4701,l154,1232hdc69,1232,,1164,,1079v,,,,,hal,154hdxe" fillcolor="#eaeaea" strokeweight="0">
              <v:path arrowok="t"/>
            </v:shape>
            <v:rect id="_x0000_s47374" style="position:absolute;left:123;top:3320;width:1449;height:660;v-text-anchor:top" filled="f" stroked="f">
              <v:textbox style="mso-next-textbox:#_x0000_s47374" inset="0,0,0,0">
                <w:txbxContent>
                  <w:p w:rsidR="00A520AA" w:rsidRPr="00B175B2" w:rsidRDefault="00A520AA" w:rsidP="00FB6739">
                    <w:pPr>
                      <w:tabs>
                        <w:tab w:val="clear" w:pos="794"/>
                        <w:tab w:val="clear" w:pos="1191"/>
                        <w:tab w:val="clear" w:pos="1588"/>
                        <w:tab w:val="clear" w:pos="1985"/>
                        <w:tab w:val="right" w:pos="1354"/>
                      </w:tabs>
                      <w:spacing w:before="0" w:line="168" w:lineRule="auto"/>
                      <w:jc w:val="right"/>
                      <w:rPr>
                        <w:rFonts w:eastAsia="??"/>
                        <w:b/>
                        <w:bCs/>
                        <w:i/>
                        <w:iCs/>
                        <w:color w:val="000000"/>
                        <w:sz w:val="12"/>
                        <w:szCs w:val="16"/>
                        <w:rtl/>
                        <w:lang w:val="en-US"/>
                      </w:rPr>
                    </w:pPr>
                    <w:r w:rsidRPr="00E83D79">
                      <w:rPr>
                        <w:rFonts w:eastAsia="??" w:hint="cs"/>
                        <w:b/>
                        <w:bCs/>
                        <w:i/>
                        <w:iCs/>
                        <w:color w:val="000000"/>
                        <w:sz w:val="12"/>
                        <w:szCs w:val="16"/>
                        <w:rtl/>
                        <w:lang w:bidi="ar-SY"/>
                      </w:rPr>
                      <w:t>بدالة محلية</w:t>
                    </w:r>
                    <w:r>
                      <w:rPr>
                        <w:rFonts w:eastAsia="??" w:hint="cs"/>
                        <w:b/>
                        <w:bCs/>
                        <w:i/>
                        <w:iCs/>
                        <w:color w:val="000000"/>
                        <w:sz w:val="12"/>
                        <w:szCs w:val="16"/>
                        <w:rtl/>
                        <w:lang w:bidi="ar-SY"/>
                      </w:rPr>
                      <w:t xml:space="preserve"> </w:t>
                    </w:r>
                    <w:r w:rsidRPr="00E83D79">
                      <w:rPr>
                        <w:rFonts w:eastAsia="??"/>
                        <w:b/>
                        <w:bCs/>
                        <w:i/>
                        <w:iCs/>
                        <w:color w:val="000000"/>
                        <w:sz w:val="12"/>
                        <w:szCs w:val="16"/>
                      </w:rPr>
                      <w:t>LEX</w:t>
                    </w:r>
                  </w:p>
                  <w:p w:rsidR="00A520AA" w:rsidRDefault="00A520AA" w:rsidP="00FB6739">
                    <w:pPr>
                      <w:tabs>
                        <w:tab w:val="clear" w:pos="794"/>
                        <w:tab w:val="clear" w:pos="1191"/>
                        <w:tab w:val="clear" w:pos="1588"/>
                        <w:tab w:val="clear" w:pos="1985"/>
                        <w:tab w:val="right" w:pos="1354"/>
                      </w:tabs>
                      <w:spacing w:before="0" w:line="144" w:lineRule="auto"/>
                      <w:jc w:val="right"/>
                      <w:rPr>
                        <w:rFonts w:eastAsia="??"/>
                        <w:b/>
                        <w:bCs/>
                        <w:i/>
                        <w:iCs/>
                        <w:color w:val="000000"/>
                        <w:sz w:val="12"/>
                        <w:szCs w:val="16"/>
                        <w:rtl/>
                      </w:rPr>
                    </w:pPr>
                    <w:r>
                      <w:rPr>
                        <w:rFonts w:eastAsia="??" w:hint="cs"/>
                        <w:b/>
                        <w:bCs/>
                        <w:i/>
                        <w:iCs/>
                        <w:color w:val="000000"/>
                        <w:sz w:val="12"/>
                        <w:szCs w:val="16"/>
                        <w:rtl/>
                      </w:rPr>
                      <w:t xml:space="preserve">صندوق التوزيع الرئيسي </w:t>
                    </w:r>
                    <w:r w:rsidRPr="00B175B2">
                      <w:rPr>
                        <w:rFonts w:eastAsia="??"/>
                        <w:b/>
                        <w:bCs/>
                        <w:i/>
                        <w:iCs/>
                        <w:color w:val="000000"/>
                        <w:sz w:val="12"/>
                        <w:szCs w:val="16"/>
                      </w:rPr>
                      <w:t>MDF</w:t>
                    </w:r>
                  </w:p>
                  <w:p w:rsidR="00A520AA" w:rsidRPr="00B175B2" w:rsidRDefault="00A520AA" w:rsidP="00FB6739">
                    <w:pPr>
                      <w:tabs>
                        <w:tab w:val="clear" w:pos="794"/>
                        <w:tab w:val="clear" w:pos="1191"/>
                        <w:tab w:val="clear" w:pos="1588"/>
                        <w:tab w:val="clear" w:pos="1985"/>
                        <w:tab w:val="right" w:pos="1354"/>
                      </w:tabs>
                      <w:spacing w:before="0" w:line="144" w:lineRule="auto"/>
                      <w:jc w:val="right"/>
                      <w:rPr>
                        <w:rFonts w:eastAsia="??"/>
                        <w:b/>
                        <w:bCs/>
                        <w:i/>
                        <w:iCs/>
                        <w:color w:val="000000"/>
                        <w:sz w:val="12"/>
                        <w:szCs w:val="16"/>
                        <w:rtl/>
                        <w:lang w:val="en-US" w:bidi="ar-SY"/>
                      </w:rPr>
                    </w:pPr>
                    <w:r>
                      <w:rPr>
                        <w:rFonts w:eastAsia="??" w:hint="cs"/>
                        <w:b/>
                        <w:bCs/>
                        <w:i/>
                        <w:iCs/>
                        <w:color w:val="000000"/>
                        <w:sz w:val="12"/>
                        <w:szCs w:val="16"/>
                        <w:rtl/>
                        <w:lang w:val="en-US"/>
                      </w:rPr>
                      <w:t xml:space="preserve">صندوق توزيع التغذية </w:t>
                    </w:r>
                    <w:r w:rsidRPr="00B175B2">
                      <w:rPr>
                        <w:rFonts w:eastAsia="??"/>
                        <w:b/>
                        <w:bCs/>
                        <w:i/>
                        <w:iCs/>
                        <w:color w:val="000000"/>
                        <w:sz w:val="12"/>
                        <w:szCs w:val="16"/>
                        <w:lang w:val="en-US"/>
                      </w:rPr>
                      <w:t>FDF</w:t>
                    </w:r>
                  </w:p>
                  <w:p w:rsidR="00A520AA" w:rsidRPr="00E83D79" w:rsidRDefault="00A520AA" w:rsidP="00FB6739">
                    <w:pPr>
                      <w:tabs>
                        <w:tab w:val="clear" w:pos="794"/>
                        <w:tab w:val="clear" w:pos="1191"/>
                        <w:tab w:val="clear" w:pos="1588"/>
                        <w:tab w:val="clear" w:pos="1985"/>
                        <w:tab w:val="right" w:pos="1354"/>
                      </w:tabs>
                      <w:spacing w:before="0" w:line="144" w:lineRule="auto"/>
                      <w:jc w:val="right"/>
                      <w:rPr>
                        <w:sz w:val="12"/>
                        <w:szCs w:val="16"/>
                      </w:rPr>
                    </w:pPr>
                    <w:r>
                      <w:rPr>
                        <w:rFonts w:eastAsia="??" w:hint="cs"/>
                        <w:b/>
                        <w:bCs/>
                        <w:i/>
                        <w:iCs/>
                        <w:color w:val="000000"/>
                        <w:sz w:val="12"/>
                        <w:szCs w:val="16"/>
                        <w:rtl/>
                        <w:lang w:val="en-US" w:bidi="ar-SY"/>
                      </w:rPr>
                      <w:t xml:space="preserve">صندوق توزيع المشتركين </w:t>
                    </w:r>
                    <w:r>
                      <w:rPr>
                        <w:rFonts w:eastAsia="??"/>
                        <w:b/>
                        <w:bCs/>
                        <w:i/>
                        <w:iCs/>
                        <w:color w:val="000000"/>
                        <w:sz w:val="12"/>
                        <w:szCs w:val="16"/>
                        <w:lang w:val="en-US"/>
                      </w:rPr>
                      <w:t>S</w:t>
                    </w:r>
                    <w:r w:rsidRPr="00B175B2">
                      <w:rPr>
                        <w:rFonts w:eastAsia="??"/>
                        <w:b/>
                        <w:bCs/>
                        <w:i/>
                        <w:iCs/>
                        <w:color w:val="000000"/>
                        <w:sz w:val="12"/>
                        <w:szCs w:val="16"/>
                        <w:lang w:val="en-US"/>
                      </w:rPr>
                      <w:t>DF</w:t>
                    </w:r>
                  </w:p>
                </w:txbxContent>
              </v:textbox>
            </v:rect>
            <v:shape id="_x0000_s47375" style="position:absolute;left:973;top:1864;width:448;height:812" coordsize="784,1424" path="m12,127hdc15,504,15,881,15,1258v,15,-15,29,-15,34c8,1343,22,1396,43,1416v7,-6,7,-6,,c268,1424,486,1396,709,1402v52,-87,59,-200,68,-329c784,727,733,392,754,57v-35,,-59,,-87,-14c472,,268,43,73,71hal12,127hdxe" fillcolor="#feb343" strokeweight="0">
              <v:path arrowok="t"/>
            </v:shape>
            <v:shape id="_x0000_s47376" style="position:absolute;left:1014;top:1832;width:28;height:857" coordsize="48,1504" path="m34,12hdc29,23,22,35,22,49,11,352,4,1141,,1442v,34,11,62,25,62c38,1504,48,1476,48,1442,48,1136,45,335,45,29,47,20,47,12,43,6,40,,36,3,34,12e" fillcolor="black" strokeweight="0">
              <v:path arrowok="t"/>
            </v:shape>
            <v:shape id="_x0000_s47377" style="position:absolute;left:1010;top:1830;width:36;height:865" coordsize="64,1518" path="m50,21l42,38r,-2l38,56r,-1l36,117r-2,73l32,270r-2,88l27,550,24,752,22,955r-2,191l19,1234r-1,80l17,1386r-1,62l18,1471r,-1l23,1490r-1,-3l30,1500r-3,-3l37,1502r-7,l39,1497r-4,4l42,1488r,2l47,1470r-1,1l48,1447r,-63l48,1311r,-82l48,1140,47,947,46,741r,-206l45,342r,-90l45,170r,-73l45,34,43,12r4,6l42,15,54,12r-4,9xm39,5hdc40,3,42,2,44,1,46,,49,,51,2hal56,5hdc58,6,59,8,59,11hal61,34r,63l61,170r,82l61,341r1,194l62,740r1,206l64,1140r,89l64,1311r,73l64,1448r-2,24hdc62,1473,62,1473,62,1473hal57,1493hdc57,1494,57,1495,57,1495hal50,1508hdc49,1510,48,1511,46,1511hal37,1516hdc35,1518,32,1518,30,1517hal20,1512hdc19,1511,17,1510,17,1509hal9,1496hdc8,1495,8,1494,8,1493hal3,1473hdc3,1473,3,1473,2,1472hal,1447r1,-62l2,1313r1,-80l4,1145,6,954,8,751,11,549,14,357r2,-88l18,189r2,-73l22,54hdc22,54,23,53,23,53hal27,33hdc27,32,27,32,27,31hal35,14,39,5xe" fillcolor="black" strokeweight="3e-5mm">
              <v:path arrowok="t"/>
              <o:lock v:ext="edit" verticies="t"/>
            </v:shape>
            <v:shape id="_x0000_s47378" style="position:absolute;left:1425;top:1814;width:28;height:830" coordsize="48,1456" path="m16,20hdc6,313,12,1088,6,1380v-1,,-1,,-3,c,1411,8,1445,17,1451v12,5,22,-17,23,-48c48,1099,30,321,29,20,29,9,26,,22,,19,,16,9,16,20e" fillcolor="black" strokeweight="0">
              <v:path arrowok="t"/>
            </v:shape>
            <v:shape id="_x0000_s47379" style="position:absolute;left:1423;top:1810;width:31;height:836" coordsize="55,1468" path="m29,30l27,89r-1,71l25,238r-1,86l23,511r,197l22,908r,186l21,1180r,78l20,1329r-1,60hdc19,1393,16,1396,11,1396hal8,1396r8,-8l19,1433r,-2l24,1448r-1,-2l29,1455r-7,-3l31,1451r-6,3l32,1445r-1,2l36,1430r-1,2l37,1411r1,-62l39,1277r,-81l39,1109,37,920,35,719,32,519,29,329,28,242,27,162,26,91r,-63l27,30,25,16r1,4l21,14,34,13r-4,6l31,16,29,30xm16,13hdc16,12,16,11,17,10hal21,4hdc22,2,25,1,27,v3,,5,1,7,3hal39,9hdc40,10,40,12,40,13hal42,27hdc42,28,42,28,42,28hal42,90r1,71l44,241r1,87l48,518r3,200l53,919r2,190l55,1196r,82l54,1350r-1,62l51,1433hdc51,1434,51,1434,51,1435hal46,1452hdc46,1453,45,1454,45,1454hal38,1463hdc36,1465,35,1466,32,1466hal23,1467hdc20,1468,17,1466,16,1464hal10,1455hdc9,1454,9,1453,9,1453hal4,1436hdc4,1435,4,1435,3,1434hal,1389hdc,1387,1,1385,3,1383v1,-2,3,-3,5,-3hal11,1380r-8,8l4,1328r1,-70l5,1179r1,-85l6,907,7,708,7,510,8,323,9,237r1,-78l11,88,14,27,16,13xe" fillcolor="black" strokeweight="3e-5mm">
              <v:path arrowok="t"/>
              <o:lock v:ext="edit" verticies="t"/>
            </v:shape>
            <v:shape id="_x0000_s47380" style="position:absolute;left:1005;top:1832;width:466;height:64" coordsize="816,112" path="m10,48hdc261,112,523,66,776,82v19,2,36,-12,38,-36c816,26,805,4,788,,533,12,270,30,12,24,8,22,,28,,34v,8,5,16,10,16hal10,48hdxe" fillcolor="black" strokeweight="0">
              <v:path arrowok="t"/>
            </v:shape>
            <v:shape id="_x0000_s47381" style="position:absolute;left:1001;top:1828;width:474;height:56" coordsize="831,99" path="m10,56hdc10,54,12,52,13,50v2,-1,5,-2,7,-1hal115,68r94,11l305,83r95,l593,79r192,3l782,83r25,-8l802,79,815,51r,5l809,27r1,3l802,19r3,3l793,16r4,l410,35,215,40,20,40r3,l16,42r4,-3l15,47r1,-7l19,51,16,47r7,5l10,58r,-2hdxm26,58v,3,-1,6,-4,8c19,67,16,67,14,65hal7,60hdc5,59,4,57,4,56hal1,45hdc,42,,40,2,38hal7,30hdc8,29,9,27,11,27hal18,25hdc19,25,20,24,20,24hal214,24,409,19,796,hdc797,,799,1,800,1hal812,7hdc813,8,814,9,815,10hal823,21hdc824,22,824,23,824,24hal830,53hdc831,55,830,56,830,58hal817,86hdc816,88,814,89,812,90hal787,98hdc786,98,785,98,784,98hal594,95,400,99r-96,l208,94,112,83,17,64r9,-8l26,58hdxe" fillcolor="black" strokeweight="3e-5mm">
              <v:path arrowok="t"/>
              <o:lock v:ext="edit" verticies="t"/>
            </v:shape>
            <v:shape id="_x0000_s47382" style="position:absolute;left:1014;top:2607;width:466;height:55" coordsize="816,96" path="m10,41hdc261,96,523,56,776,70v19,3,36,-11,38,-30c816,21,805,4,788,,533,10,270,26,12,19,8,19,,24,,30v,7,5,11,10,13hal10,41hdxe" fillcolor="black" strokeweight="0">
              <v:path arrowok="t"/>
            </v:shape>
            <v:shape id="_x0000_s47383" style="position:absolute;left:1010;top:2603;width:474;height:49" coordsize="831,87" path="m10,49hdc10,47,11,45,13,43v2,-1,4,-2,7,-1hal115,58r94,10l401,71,593,67r192,3l798,69r-3,1l806,64r-4,4l815,45r,5l809,24r3,5l792,15r5,1l410,32,215,36,20,35r4,l17,38r3,-3l15,43r1,-7l19,44,16,40r7,5l10,51r,-2hdxm26,51v,3,-1,6,-4,8c19,60,16,60,14,58hal7,53hdc6,52,5,51,4,49hal1,41hdc,39,,36,2,34hal7,26hdc8,25,9,24,10,23hal17,20hdc18,20,19,19,21,19hal214,20,409,16,796,hdc798,,800,1,801,2hal821,16hdc823,17,824,19,824,21hal830,47hdc831,49,830,51,829,52hal816,75hdc816,77,815,78,813,78hal802,84hdc801,85,800,85,799,85hal784,86,594,83,400,87,208,83,112,73,17,57r9,-8l26,51hdxe" fillcolor="black" strokeweight="3e-5mm">
              <v:path arrowok="t"/>
              <o:lock v:ext="edit" verticies="t"/>
            </v:shape>
            <v:shape id="_x0000_s47384" style="position:absolute;left:1069;top:2234;width:338;height:310" coordsize="592,544" path="m253,356hdc239,387,227,420,215,454v-7,23,-16,48,-21,74c194,528,194,528,194,528v,,-2,-3,-2,-3c187,525,182,522,180,522v-10,-3,-19,-3,-29,-6c140,516,125,516,111,516v-9,,-19,,-28,c67,516,50,519,36,522,24,522,8,525,,533v,,,,,c3,533,8,539,10,539v7,3,14,,19,c31,539,36,542,38,542v10,,19,,31,2c74,544,81,544,85,544v5,-2,12,,17,-2c102,542,102,542,102,542v,,12,,14,c121,542,125,544,130,542v5,,14,,17,c158,542,173,542,184,539v5,,8,3,10,c196,539,196,542,196,542v5,,24,-43,29,-51c227,482,232,474,234,466v12,-26,24,-54,33,-82c274,370,281,353,286,336v2,-6,5,-14,9,-23c295,313,295,313,295,313v3,6,3,9,5,12c305,339,309,350,314,361v14,40,28,79,45,116c364,488,366,499,371,511v2,5,4,8,7,11c383,525,385,525,387,525v12,3,24,3,36,3c425,528,430,530,432,528v10,,21,,31,c465,528,470,528,472,525v3,,7,3,10,c486,525,491,525,496,525v2,,4,,7,c508,525,515,525,519,522v3,,5,3,7,c531,522,536,522,538,522v3,,10,,12,c552,522,557,522,559,519v3,,8,3,10,c574,519,578,519,581,516v2,,2,,2,c585,513,585,513,588,513v2,,2,,4,-2c592,508,592,508,590,508v-5,-3,-9,-3,-14,-3c571,505,567,502,562,502v-5,,-10,,-14,c541,499,531,499,524,499v-19,,-38,,-57,c451,499,432,499,416,499v-5,3,-12,3,-19,3c394,505,392,505,387,505v3,,3,-3,3,-3c390,499,390,494,390,491v-3,-25,-15,-45,-22,-65c357,395,345,361,331,330v-5,-11,-10,-22,-14,-34c314,294,309,282,309,280v,-6,5,-17,8,-23c317,251,319,246,321,240v,-3,3,-6,3,-8c335,203,345,175,357,147v4,-8,7,-17,9,-28c373,102,380,85,387,68v3,-6,3,-8,5,-14c392,51,394,51,394,48v3,-5,5,-11,7,-19c401,29,404,26,404,23v2,-3,5,-8,5,-14c409,6,409,3,406,3,399,,378,51,375,57v-18,45,-35,90,-54,135c312,212,305,232,295,251v,,,,,c288,234,281,218,272,198,255,155,236,110,217,65,213,57,208,46,203,34v-2,-5,-7,-14,-9,-22c194,12,192,6,189,9v-2,3,14,62,17,70c210,93,215,105,220,119v2,8,7,17,9,25c239,170,248,198,258,223v7,14,14,28,18,45c279,271,281,277,281,282v,6,-5,14,-7,20c267,319,260,339,253,356e" fillcolor="black" strokeweight="0">
              <v:path arrowok="t"/>
            </v:shape>
            <v:shape id="_x0000_s47385" style="position:absolute;left:1064;top:2231;width:348;height:317" coordsize="609,557" path="m269,364r-38,98l210,536hdc209,539,207,541,204,541v-3,1,-6,,-8,-3hal194,535r5,3l187,535r-29,-6l159,529r-40,l91,529r-46,6l27,538r2,l12,546r1,-14l18,535r5,3l19,536r10,1l28,538r9,-1hdc38,536,39,537,40,537hal49,540r-2,-1l78,541r15,l110,540r6,-1l124,539r14,l147,539r8,l192,536hdc192,536,193,536,194,537hal200,538r-3,l201,537hdc204,536,207,537,209,540hal211,543r-13,-1l204,535r,1l213,521r7,-17l226,493r,1l235,469r33,-83l287,339r9,-23hdc297,313,300,310,303,310v4,,7,2,8,5hal316,327r14,37l375,480r12,34l386,512r7,11l389,520r9,3l396,522r36,3l440,525r31,l469,526r9,-3hdc479,522,481,522,482,523hal487,524r-3,l489,523hdc489,523,490,522,490,522hal504,522r7,l510,523r16,-3hdc527,519,528,519,529,520hal533,521r-4,l532,520hdc533,520,534,519,534,519hal546,519r6,l558,519r-2,1l565,517hdc566,516,568,516,569,517hal574,518r-3,l576,517r12,-3hdc588,514,589,513,589,513hal591,513r-4,2l592,512r5,-3l594,521r-2,-3l597,521r-14,-3l569,515r1,l556,515r-25,-3l475,512r-51,l426,512r-19,3l398,518hdc394,519,390,518,389,515v-2,-4,-2,-8,1,-10hal393,502r-3,5l390,496r1,3l382,465,369,435,332,338,318,305r1,1l314,298hdc313,297,313,297,313,296hal310,288hdc309,287,309,285,310,283hal313,272r5,-13l318,261r4,-17l325,235r33,-85l367,122,388,70r5,-13l395,51r7,-19l405,25r5,-13l410,18r-3,-6l420,15r-7,6l414,18,404,36r-8,19l391,66,337,200r-26,60hdc310,263,307,264,303,264v-3,,-6,-1,-7,-4hal273,207,218,74,204,43,195,20r-1,-3l201,22r-4,l205,14r1,11l206,23r6,22l218,68r4,14l236,122r9,25l274,226r18,44l297,285hdc298,286,298,288,297,290hal294,300r-4,10l269,364xm275,304r4,-9l282,285r,5l277,276,259,231,230,152r-9,-25l207,87,203,72,197,50,191,28hdc191,27,191,27,190,26hal189,15hdc189,13,190,11,192,9v1,-2,3,-3,5,-3hal201,6hdc205,6,208,9,209,12hal210,14r9,22l233,67r55,133l311,253r-15,l322,194,376,59r5,-11l390,29,400,11hdc401,10,402,9,402,8hal409,2hdc411,1,414,,416,1v2,,5,2,6,4hal425,11hdc426,13,426,15,425,17hal420,32r-3,5l410,56r-2,6l403,77r-21,50l373,155r-33,85l337,247r-4,17hdc333,265,333,265,333,266hal328,277r-3,11l325,283r3,8l327,289r5,8hdc332,298,333,298,333,298hal347,333r37,95l397,460r9,34hdc406,495,406,496,406,496hal406,507hdc406,510,406,512,404,513hal401,516r-8,-13l404,500r19,-3hdc424,496,424,496,424,496hal475,496r58,1l556,499r14,hdc571,499,572,500,572,500hal586,503r14,3hdc602,506,604,507,605,509hal607,512hdc608,514,609,516,608,519v,2,-2,4,-4,5hal601,525r-5,3hdc594,529,593,529,591,529hal589,529r2,l579,532r-5,1hdc573,534,572,534,571,533hal566,532r4,l561,535hdc560,535,559,535,558,535hal552,535r-6,l534,535r3,l534,536hdc533,537,531,537,530,536hal526,535r3,l513,538hdc512,538,512,538,511,538hal504,538r-14,l492,538r-5,1hdc486,540,485,540,484,539hal479,538r4,l474,541hdc473,541,472,541,471,541hal440,541r-9,l395,538hdc394,538,394,538,393,538hal384,535hdc382,534,381,533,380,532hal373,521hdc372,520,372,520,372,519hal360,485,315,369,301,334r-5,-12l311,321r-9,23l283,392r-33,82l241,499hdc241,500,241,500,240,500hal235,511r-9,19l217,545hdc217,545,217,545,217,546hal211,553hdc209,555,206,556,204,555v-3,,-5,-1,-6,-3hal196,549r8,3l200,553hdc199,554,198,554,197,553hal191,552r2,l155,555r-8,l138,555r-14,l116,555r-5,l93,557r-16,l46,555hdc45,555,45,555,44,555hal35,552r3,l29,553hdc29,553,28,553,28,553hal18,552hdc16,552,15,552,14,551hal9,548,4,545hdc2,544,,541,,538v1,-3,2,-6,5,-7hal22,523hdc23,523,23,523,24,523hal43,520r48,-7l119,513r40,hdc160,513,161,514,161,514hal190,520r12,3hdc204,523,206,524,207,526hal209,529r-14,2l216,457r38,-98l275,304xe" fillcolor="black" strokeweight="3e-5mm">
              <v:path arrowok="t"/>
              <o:lock v:ext="edit" verticies="t"/>
            </v:shape>
            <v:shape id="_x0000_s47386" style="position:absolute;left:6794;top:789;width:392;height:209" coordsize="688,368" path="m94,121hdc32,183,,283,40,306v35,24,500,62,555,43c649,326,688,241,665,206,642,167,501,66,501,66,501,66,262,,180,47,98,90,94,121,94,121e" fillcolor="#cad5da" strokeweight="0">
              <v:path arrowok="t"/>
            </v:shape>
            <v:shape id="_x0000_s47387" style="position:absolute;left:6766;top:725;width:494;height:127" coordsize="864,224" path="m724,72hdc646,12,524,,415,v-8,,-20,4,-27,4c380,4,368,4,364,8v-12,,-27,,-39,4c298,12,258,24,235,36,161,60,94,92,32,148,24,160,12,168,4,184v-4,,,4,,4c4,192,4,192,,192v,4,4,4,,4c,196,,196,,196v16,,36,4,55,4c83,196,106,188,133,180v20,-8,43,-16,63,-24c219,140,247,128,270,116,348,88,431,76,520,80v59,,114,12,161,32c720,128,751,148,782,172v16,8,32,20,47,28c841,208,853,220,864,224v,-8,-39,-56,-46,-68c786,128,755,96,724,72e" fillcolor="#cad5da" strokeweight="0">
              <v:path arrowok="t"/>
            </v:shape>
            <v:shape id="_x0000_s47388" style="position:absolute;left:6748;top:716;width:493;height:91" coordsize="864,160" path="m724,49hdc646,9,520,,415,,403,,395,,384,3v-4,,-16,,-20,c348,3,333,3,325,9v-31,,-67,9,-94,14c157,43,90,63,32,103,20,112,8,120,4,129v-4,,-4,3,,6c4,135,4,135,,138v,2,,,,c,140,,140,,140v16,,36,3,51,c83,140,106,132,129,126v24,-6,43,-8,67,-17c219,100,243,89,270,80,345,63,431,52,520,55v55,,114,8,161,25c716,89,751,106,782,120v16,9,32,15,47,23c841,149,849,158,864,160v,-8,-39,-42,-50,-48c786,89,755,66,724,49e" fillcolor="black" strokeweight="0">
              <v:path arrowok="t"/>
            </v:shape>
            <v:shape id="_x0000_s47389" style="position:absolute;left:6903;top:779;width:265;height:201" coordsize="464,352" path="m337,52hdc318,36,302,24,279,16,248,,205,8,167,8v-8,,-12,4,-20,4c140,12,136,12,128,12v-8,,-15,4,-23,8c93,20,78,20,70,24,51,24,16,32,4,52v-4,,4,4,4,8c28,84,70,72,101,72v23,,50,,77,c217,72,260,76,294,87v47,16,124,99,147,143c445,238,445,250,449,258v-4,,-4,4,-8,7c422,293,387,293,360,309v-4,,-8,,-12,c345,313,341,313,337,313v-8,,-19,,-23,4c306,317,302,317,298,321v-8,,-19,-4,-27,c267,321,260,321,256,325v-8,,-12,,-16,c229,325,217,325,209,329v,,,,,c209,329,209,325,209,325v-4,,,,,c209,321,209,321,209,321v-4,,-11,,-15,4c178,325,163,329,151,321v-4,,-4,,-4,c147,333,163,337,171,341v27,11,61,8,96,8c333,345,383,349,434,313v7,-4,15,-12,23,-20c464,273,464,246,461,226,445,147,399,99,337,52e" fillcolor="black" strokeweight="0">
              <v:path arrowok="t"/>
            </v:shape>
            <v:shape id="_x0000_s47390" style="position:absolute;left:6821;top:798;width:119;height:173" coordsize="208,304" path="m138,265hdc111,261,73,261,53,237v,,,,-2,c51,233,51,233,51,229v2,,5,-7,5,-7c66,202,76,182,86,158v7,-11,27,-35,30,-51c116,103,116,95,116,87,113,56,108,28,101,4v,,-8,,-10,-4c91,4,88,4,86,8v,,,,,c76,8,21,99,16,115,10,127,5,139,3,154v-3,32,5,68,15,91c23,261,41,289,51,293v12,8,30,11,47,8c103,301,108,297,116,293v15,,30,-4,45,-4c176,285,191,281,206,273v,,2,,2,c208,273,208,273,208,269v-5,,-10,,-15,c176,269,156,269,138,265e" fillcolor="black" strokeweight="0">
              <v:path arrowok="t"/>
            </v:shape>
            <v:shape id="_x0000_s47391" style="position:absolute;left:6958;top:834;width:18;height:46" coordsize="32,80" path="m28,5hdc23,5,19,5,14,,10,9,5,9,,13,,38,,55,14,76v5,,9,4,14,4c28,80,28,76,28,76v4,,4,-4,4,-4c32,59,32,51,32,43,32,30,28,17,28,5e" fillcolor="black" strokeweight="0">
              <v:path arrowok="t"/>
            </v:shape>
            <v:shape id="_x0000_s47392" style="position:absolute;left:7004;top:843;width:18;height:37" coordsize="32,64" path="m32,49hdc32,31,32,8,10,,10,4,5,4,,8,,27,5,46,14,61v,3,5,3,9,3c28,57,28,53,32,49e" fillcolor="black" strokeweight="0">
              <v:path arrowok="t"/>
            </v:shape>
            <v:shape id="_x0000_s47393" style="position:absolute;left:7049;top:843;width:28;height:37" coordsize="48,64" path="m14,hdc14,,14,,14,,14,5,9,5,5,5v,,,,-5,c,26,9,47,18,64,48,64,22,9,18,v,,-4,,-4,e" fillcolor="black" strokeweight="0">
              <v:path arrowok="t"/>
            </v:shape>
            <v:shape id="_x0000_s47394" style="position:absolute;left:7049;top:889;width:28;height:36" coordsize="48,64" path="m,15hdc,29,10,64,34,64v,,10,-10,10,-14c48,50,48,50,48,50,48,40,24,8,15,,10,8,5,11,,15e" fillcolor="black" strokeweight="0">
              <v:path arrowok="t"/>
            </v:shape>
            <v:shape id="_x0000_s47395" style="position:absolute;left:6912;top:889;width:28;height:36" coordsize="48,64" path="m27,60hdc48,43,32,18,22,v,,-6,,-6,c16,5,16,9,16,13v,-8,-5,-4,-5,c,13,16,56,22,60v,4,5,,5,e" fillcolor="black" strokeweight="0">
              <v:path arrowok="t"/>
            </v:shape>
            <v:shape id="_x0000_s47396" style="position:absolute;left:6967;top:898;width:9;height:27" coordsize="16,48" path="m,7hdc,24,3,45,14,48v,-3,2,-6,2,-10c16,24,14,11,7,,5,4,5,4,,7e" fillcolor="black" strokeweight="0">
              <v:path arrowok="t"/>
            </v:shape>
            <v:shape id="_x0000_s47397" style="position:absolute;left:7013;top:898;width:18;height:27" coordsize="32,48" path="m18,42hdc32,36,15,7,8,,4,4,4,7,,10v,,4,38,18,32e" fillcolor="black" strokeweight="0">
              <v:path arrowok="t"/>
            </v:shape>
            <v:shape id="_x0000_s47398" style="position:absolute;left:7305;top:1153;width:393;height:210" coordsize="688,368" path="m94,121hdc32,183,,283,40,306v35,24,500,62,555,43c649,326,688,241,665,206,642,167,501,66,501,66,501,66,262,,180,47,98,90,94,121,94,121e" fillcolor="#cad5da" strokeweight="0">
              <v:path arrowok="t"/>
            </v:shape>
            <v:shape id="_x0000_s47399" style="position:absolute;left:7278;top:1089;width:493;height:128" coordsize="864,224" path="m724,72hdc646,12,524,,415,v-8,,-20,4,-27,4c380,4,368,4,364,8v-12,,-27,,-39,4c298,12,258,24,235,36,161,60,94,92,32,148,24,160,12,168,4,184v-4,,,4,,4c4,192,4,192,,192v,4,4,4,,4c,196,,196,,196v16,,36,4,55,4c83,196,106,188,133,180v20,-8,43,-16,63,-24c219,140,247,128,270,116,348,88,431,76,520,80v59,,114,12,161,32c720,128,751,148,782,172v16,8,32,20,47,28c841,208,853,220,864,224v,-8,-39,-56,-46,-68c786,128,755,96,724,72e" fillcolor="#cad5da" strokeweight="0">
              <v:path arrowok="t"/>
            </v:shape>
            <v:shape id="_x0000_s47400" style="position:absolute;left:7260;top:1080;width:493;height:92" coordsize="864,160" path="m724,49hdc646,9,520,,415,,403,,395,,384,3v-4,,-16,,-20,c348,3,333,3,325,9v-31,,-67,9,-94,14c157,43,90,63,32,103,20,112,8,120,4,129v-4,,-4,3,,6c4,135,4,135,,138v,2,,,,c,140,,140,,140v16,,36,3,51,c83,140,106,132,129,126v24,-6,43,-8,67,-17c219,100,243,89,270,80,345,63,431,52,520,55v55,,114,8,161,25c716,89,751,106,782,120v16,9,32,15,47,23c841,149,849,158,864,160v,-8,-39,-42,-50,-48c786,89,755,66,724,49e" fillcolor="black" strokeweight="0">
              <v:path arrowok="t"/>
            </v:shape>
            <v:shape id="_x0000_s47401" style="position:absolute;left:7415;top:1144;width:265;height:201" coordsize="464,352" path="m337,52hdc318,36,302,24,279,16,248,,205,8,167,8v-8,,-12,4,-20,4c140,12,136,12,128,12v-8,,-15,4,-23,8c93,20,78,20,70,24,51,24,16,32,4,52v-4,,4,4,4,8c28,84,70,72,101,72v23,,50,,77,c217,72,260,76,294,87v47,16,124,99,147,143c445,238,445,250,449,258v-4,,-4,4,-8,7c422,293,387,293,360,309v-4,,-8,,-12,c345,313,341,313,337,313v-8,,-19,,-23,4c306,317,302,317,298,321v-8,,-19,-4,-27,c267,321,260,321,256,325v-8,,-12,,-16,c229,325,217,325,209,329v,,,,,c209,329,209,325,209,325v-4,,,,,c209,321,209,321,209,321v-4,,-11,,-15,4c178,325,163,329,151,321v-4,,-4,,-4,c147,333,163,337,171,341v27,11,61,8,96,8c333,345,383,349,434,313v7,-4,15,-12,23,-20c464,273,464,246,461,226,445,147,399,99,337,52e" fillcolor="black" strokeweight="0">
              <v:path arrowok="t"/>
            </v:shape>
            <v:shape id="_x0000_s47402" style="position:absolute;left:7333;top:1162;width:118;height:174" coordsize="208,304" path="m138,265hdc111,261,73,261,53,237v,,,,-2,c51,233,51,233,51,229v2,,5,-7,5,-7c66,202,76,182,86,158v7,-11,27,-35,30,-51c116,103,116,95,116,87,113,56,108,28,101,4v,,-8,,-10,-4c91,4,88,4,86,8v,,,,,c76,8,21,99,16,115,10,127,5,139,3,154v-3,32,5,68,15,91c23,261,41,289,51,293v12,8,30,11,47,8c103,301,108,297,116,293v15,,30,-4,45,-4c176,285,191,281,206,273v,,2,,2,c208,273,208,273,208,269v-5,,-10,,-15,c176,269,156,269,138,265e" fillcolor="black" strokeweight="0">
              <v:path arrowok="t"/>
            </v:shape>
            <v:shape id="_x0000_s47403" style="position:absolute;left:7470;top:1199;width:18;height:45" coordsize="32,80" path="m28,5hdc23,5,19,5,14,,10,9,5,9,,13,,38,,55,14,76v5,,9,4,14,4c28,80,28,76,28,76v4,,4,-4,4,-4c32,59,32,51,32,43,32,30,28,17,28,5e" fillcolor="black" strokeweight="0">
              <v:path arrowok="t"/>
            </v:shape>
            <v:shape id="_x0000_s47404" style="position:absolute;left:7515;top:1208;width:19;height:36" coordsize="32,64" path="m32,49hdc32,31,32,8,10,,10,4,5,4,,8,,27,5,46,14,61v,3,5,3,9,3c28,57,28,53,32,49e" fillcolor="black" strokeweight="0">
              <v:path arrowok="t"/>
            </v:shape>
            <v:shape id="_x0000_s47405" style="position:absolute;left:7561;top:1208;width:27;height:36" coordsize="48,64" path="m14,hdc14,,14,,14,,14,5,9,5,5,5v,,,,-5,c,26,9,47,18,64,48,64,22,9,18,v,,-4,,-4,e" fillcolor="black" strokeweight="0">
              <v:path arrowok="t"/>
            </v:shape>
            <v:shape id="_x0000_s47406" style="position:absolute;left:7561;top:1254;width:27;height:36" coordsize="48,64" path="m,15hdc,29,10,64,34,64v,,10,-10,10,-14c48,50,48,50,48,50,48,40,24,8,15,,10,8,5,11,,15e" fillcolor="black" strokeweight="0">
              <v:path arrowok="t"/>
            </v:shape>
            <v:shape id="_x0000_s47407" style="position:absolute;left:7424;top:1254;width:27;height:36" coordsize="48,64" path="m27,60hdc48,43,32,18,22,v,,-6,,-6,c16,5,16,9,16,13v,-8,-5,-4,-5,c,13,16,56,22,60v,4,5,,5,e" fillcolor="black" strokeweight="0">
              <v:path arrowok="t"/>
            </v:shape>
            <v:shape id="_x0000_s47408" style="position:absolute;left:7479;top:1263;width:9;height:27" coordsize="16,48" path="m,7hdc,24,3,45,14,48v,-3,2,-6,2,-10c16,24,14,11,7,,5,4,5,4,,7e" fillcolor="black" strokeweight="0">
              <v:path arrowok="t"/>
            </v:shape>
            <v:shape id="_x0000_s47409" style="position:absolute;left:7525;top:1263;width:18;height:27" coordsize="32,48" path="m18,42hdc32,36,15,7,8,,4,4,4,7,,10v,,4,38,18,32e" fillcolor="black" strokeweight="0">
              <v:path arrowok="t"/>
            </v:shape>
            <v:shape id="_x0000_s47410" style="position:absolute;left:6867;top:1600;width:393;height:210" coordsize="688,368" path="m94,121hdc32,183,,283,40,306v35,24,500,62,555,43c649,326,688,241,665,206,642,167,501,66,501,66,501,66,262,,180,47,98,90,94,121,94,121e" fillcolor="#cad5da" strokeweight="0">
              <v:path arrowok="t"/>
            </v:shape>
            <v:shape id="_x0000_s47411" style="position:absolute;left:6839;top:1545;width:494;height:119" coordsize="864,208" path="m724,67hdc646,12,524,,415,v-8,,-20,4,-27,4c380,4,368,4,364,8v-12,,-27,,-39,4c298,12,258,23,235,34,161,56,94,86,32,138,24,149,12,156,4,171v-4,,,4,,4c4,179,4,179,,179v,3,4,3,,3c,182,,182,,182v16,,36,4,55,4c83,182,106,175,133,168v20,-8,43,-15,63,-23c219,130,247,119,270,108,348,82,431,71,520,75v59,,114,11,161,29c720,119,751,138,782,160v16,8,32,19,47,26c841,194,853,205,864,208v,-7,-39,-52,-46,-63c786,119,755,90,724,67e" fillcolor="#cad5da" strokeweight="0">
              <v:path arrowok="t"/>
            </v:shape>
            <v:shape id="_x0000_s47412" style="position:absolute;left:6821;top:1536;width:493;height:91" coordsize="864,160" path="m724,49hdc646,9,520,,415,,403,,395,,384,3v-4,,-16,,-20,c348,3,333,3,325,9v-31,,-67,9,-94,14c157,43,90,63,32,103,20,112,8,120,4,129v-4,,-4,3,,6c4,135,4,135,,138v,2,,,,c,140,,140,,140v16,,36,3,51,c83,140,106,132,129,126v24,-6,43,-8,67,-17c219,100,243,89,270,80,345,63,431,52,520,55v55,,114,8,161,25c716,89,751,106,782,120v16,9,32,15,47,23c841,149,849,158,864,160v,-8,-39,-42,-50,-48c786,89,755,66,724,49e" fillcolor="black" strokeweight="0">
              <v:path arrowok="t"/>
            </v:shape>
            <v:shape id="_x0000_s47413" style="position:absolute;left:6976;top:1591;width:265;height:200" coordsize="464,352" path="m337,52hdc318,36,302,24,279,16,248,,205,8,167,8v-8,,-12,4,-20,4c140,12,136,12,128,12v-8,,-15,4,-23,8c93,20,78,20,70,24,51,24,16,32,4,52v-4,,4,4,4,8c28,84,70,72,101,72v23,,50,,77,c217,72,260,76,294,87v47,16,124,99,147,143c445,238,445,250,449,258v-4,,-4,4,-8,7c422,293,387,293,360,309v-4,,-8,,-12,c345,313,341,313,337,313v-8,,-19,,-23,4c306,317,302,317,298,321v-8,,-19,-4,-27,c267,321,260,321,256,325v-8,,-12,,-16,c229,325,217,325,209,329v,,,,,c209,329,209,325,209,325v-4,,,,,c209,321,209,321,209,321v-4,,-11,,-15,4c178,325,163,329,151,321v-4,,-4,,-4,c147,333,163,337,171,341v27,11,61,8,96,8c333,345,383,349,434,313v7,-4,15,-12,23,-20c464,273,464,246,461,226,445,147,399,99,337,52e" fillcolor="black" strokeweight="0">
              <v:path arrowok="t"/>
            </v:shape>
            <v:shape id="_x0000_s47414" style="position:absolute;left:6894;top:1618;width:119;height:164" coordsize="208,288" path="m138,251hdc111,247,73,247,53,225v,,,,-2,c51,221,51,221,51,217v2,,5,-7,5,-7c66,191,76,173,86,150v7,-11,27,-34,30,-49c116,98,116,90,116,83,113,53,108,27,101,4v,,-8,,-10,-4c91,4,88,4,86,8v,,,,,c76,8,21,94,16,109,10,120,5,131,3,146v-3,30,5,64,15,86c23,247,41,274,51,277v12,8,30,11,47,8c103,285,108,281,116,277v15,,30,-3,45,-3c176,270,191,266,206,259v,,2,,2,c208,259,208,259,208,255v-5,,-10,,-15,c176,255,156,255,138,251e" fillcolor="black" strokeweight="0">
              <v:path arrowok="t"/>
            </v:shape>
            <v:shape id="_x0000_s47415" style="position:absolute;left:7031;top:1655;width:18;height:36" coordsize="32,64" path="m28,4hdc23,4,19,4,14,,10,7,5,7,,11,,31,,44,14,61v5,,9,3,14,3c28,64,28,61,28,61v4,,4,-3,4,-3c32,48,32,41,32,34,32,24,28,14,28,4e" fillcolor="black" strokeweight="0">
              <v:path arrowok="t"/>
            </v:shape>
            <v:shape id="_x0000_s47416" style="position:absolute;left:7077;top:1655;width:18;height:36" coordsize="32,64" path="m32,49hdc32,31,32,8,10,,10,4,5,4,,8,,27,5,46,14,61v,3,5,3,9,3c28,57,28,53,32,49e" fillcolor="black" strokeweight="0">
              <v:path arrowok="t"/>
            </v:shape>
            <v:shape id="_x0000_s47417" style="position:absolute;left:7122;top:1655;width:28;height:36" coordsize="48,64" path="m14,hdc14,,14,,14,,14,5,9,5,5,5v,,,,-5,c,26,9,47,18,64,48,64,22,9,18,v,,-4,,-4,e" fillcolor="black" strokeweight="0">
              <v:path arrowok="t"/>
            </v:shape>
            <v:shape id="_x0000_s47418" style="position:absolute;left:7122;top:1700;width:28;height:46" coordsize="48,80" path="m,18hdc,36,10,80,34,80v,,10,-13,10,-17c48,63,48,63,48,63,48,49,24,9,15,,10,9,5,14,,18e" fillcolor="black" strokeweight="0">
              <v:path arrowok="t"/>
            </v:shape>
            <v:shape id="_x0000_s47419" style="position:absolute;left:6985;top:1709;width:28;height:28" coordsize="48,48" path="m27,45hdc48,32,32,13,22,v,,-6,,-6,c16,4,16,7,16,10v,-6,-5,-3,-5,c,10,16,42,22,45v,3,5,,5,e" fillcolor="black" strokeweight="0">
              <v:path arrowok="t"/>
            </v:shape>
            <v:shape id="_x0000_s47420" style="position:absolute;left:7040;top:1709;width:9;height:28" coordsize="16,48" path="m,7hdc,24,3,45,14,48v,-3,2,-6,2,-10c16,24,14,11,7,,5,4,5,4,,7e" fillcolor="black" strokeweight="0">
              <v:path arrowok="t"/>
            </v:shape>
            <v:shape id="_x0000_s47421" style="position:absolute;left:7086;top:1709;width:18;height:28" coordsize="32,48" path="m18,42hdc32,36,15,7,8,,4,4,4,7,,10v,,4,38,18,32e" fillcolor="black" strokeweight="0">
              <v:path arrowok="t"/>
            </v:shape>
            <v:shape id="_x0000_s47422" style="position:absolute;left:1869;top:2111;width:173;height:164" coordsize="304,288" path="m,144hdc,65,69,,152,v,,,,,hal152,hdc236,,304,65,304,144v,,,,,hal304,144hdc304,224,236,288,152,288v,,,,,hal152,288hdc69,288,,224,,144v,,,,,xe" fillcolor="#f30" strokeweight="0">
              <v:path arrowok="t"/>
            </v:shape>
            <v:rect id="_x0000_s47423" style="position:absolute;left:4797;top:2434;width:174;height:219" fillcolor="#fafd00" stroked="f"/>
            <v:shape id="_x0000_s47424" style="position:absolute;left:4792;top:2430;width:183;height:228" coordsize="183,228" path="m,l183,r,228l,228,,xm10,223l5,218r174,l174,223,174,4r5,5l5,9,10,4r,219xe" fillcolor="black" strokeweight="3e-5mm">
              <v:path arrowok="t"/>
              <o:lock v:ext="edit" verticies="t"/>
            </v:shape>
            <v:shape id="_x0000_s47425" style="position:absolute;left:4980;top:2548;width:841;height:73" coordsize="841,73" path="m,l841,64r-1,9l,9,,xe" fillcolor="gray" strokecolor="gray" strokeweight="3e-5mm">
              <v:path arrowok="t"/>
            </v:shape>
            <v:shape id="_x0000_s47426" style="position:absolute;left:4969;top:2540;width:854;height:446" coordsize="854,446" path="m850,446l,8,4,,854,437r-4,9xe" fillcolor="gray" strokecolor="gray" strokeweight="3e-5mm">
              <v:path arrowok="t"/>
            </v:shape>
            <v:shape id="_x0000_s47427" style="position:absolute;left:4968;top:2540;width:929;height:810" coordsize="929,810" path="m923,810l,8,6,,929,802r-6,8xe" fillcolor="gray" strokecolor="gray" strokeweight="3e-5mm">
              <v:path arrowok="t"/>
            </v:shape>
            <v:shape id="_x0000_s47428" style="position:absolute;left:5715;top:2612;width:393;height:210" coordsize="688,368" path="m94,121hdc32,183,,283,40,306v35,24,500,62,555,43c649,326,688,241,665,206,642,167,501,66,501,66,501,66,262,,180,47,98,90,94,121,94,121e" fillcolor="#cad5da" strokeweight="0">
              <v:path arrowok="t"/>
            </v:shape>
            <v:shape id="_x0000_s47429" style="position:absolute;left:5697;top:2548;width:493;height:128" coordsize="864,224" path="m724,72hdc646,12,524,,415,v-8,,-20,4,-27,4c380,4,368,4,364,8v-12,,-27,,-39,4c298,12,258,24,235,36,161,60,94,92,32,148,24,160,12,168,4,184v-4,,,4,,4c4,192,4,192,,192v,4,4,4,,4c,196,,196,,196v16,,36,4,55,4c83,196,106,188,133,180v20,-8,43,-16,63,-24c219,140,247,128,270,116,348,88,431,76,520,80v59,,114,12,161,32c720,128,751,148,782,172v16,8,32,20,47,28c841,208,853,220,864,224v,-8,-39,-56,-46,-68c786,128,755,96,724,72e" fillcolor="#cad5da" strokeweight="0">
              <v:path arrowok="t"/>
            </v:shape>
            <v:shape id="_x0000_s47430" style="position:absolute;left:5679;top:2539;width:493;height:91" coordsize="864,160" path="m724,49hdc646,9,520,,415,,403,,395,,384,3v-4,,-16,,-20,c348,3,333,3,325,9v-31,,-67,9,-94,14c157,43,90,63,32,103,20,112,8,120,4,129v-4,,-4,3,,6c4,135,4,135,,138v,2,,,,c,140,,140,,140v16,,36,3,51,c83,140,106,132,129,126v24,-6,43,-8,67,-17c219,100,243,89,270,80,345,63,431,52,520,55v55,,114,8,161,25c716,89,751,106,782,120v16,9,32,15,47,23c841,149,849,158,864,160v,-8,-39,-42,-50,-48c786,89,755,66,724,49e" fillcolor="black" strokeweight="0">
              <v:path arrowok="t"/>
            </v:shape>
            <v:shape id="_x0000_s47431" style="position:absolute;left:5825;top:2603;width:265;height:191" coordsize="464,336" path="m337,50hdc318,34,302,23,279,16,248,,205,8,167,8v-8,,-12,4,-20,4c140,12,136,12,128,12v-8,,-15,4,-23,7c93,19,78,19,70,23,51,23,16,31,4,50v-4,,4,3,4,7c28,80,70,68,101,68v23,,50,,77,c217,68,260,72,294,84v47,15,124,94,147,135c445,227,445,238,449,246v-4,,-4,4,-8,7c422,280,387,280,360,295v-4,,-8,,-12,c345,299,341,299,337,299v-8,,-19,,-23,3c306,302,302,302,298,306v-8,,-19,-4,-27,c267,306,260,306,256,310v-8,,-12,,-16,c229,310,217,310,209,314v,,,,,c209,314,209,310,209,310v-4,,,,,c209,306,209,306,209,306v-4,,-11,,-15,4c178,310,163,314,151,306v-4,,-4,,-4,c147,318,163,321,171,325v27,11,61,8,96,8c333,329,383,333,434,299v7,-4,15,-12,23,-19c464,261,464,235,461,216,445,140,399,95,337,50e" fillcolor="black" strokeweight="0">
              <v:path arrowok="t"/>
            </v:shape>
            <v:shape id="_x0000_s47432" style="position:absolute;left:5743;top:2621;width:119;height:173" coordsize="208,304" path="m138,265hdc111,261,73,261,53,237v,,,,-2,c51,233,51,233,51,229v2,,5,-7,5,-7c66,202,76,182,86,158v7,-11,27,-35,30,-51c116,103,116,95,116,87,113,56,108,28,101,4v,,-8,,-10,-4c91,4,88,4,86,8v,,,,,c76,8,21,99,16,115,10,127,5,139,3,154v-3,32,5,68,15,91c23,261,41,289,51,293v12,8,30,11,47,8c103,301,108,297,116,293v15,,30,-4,45,-4c176,285,191,281,206,273v,,2,,2,c208,273,208,273,208,269v-5,,-10,,-15,c176,269,156,269,138,265e" fillcolor="black" strokeweight="0">
              <v:path arrowok="t"/>
            </v:shape>
            <v:shape id="_x0000_s47433" style="position:absolute;left:5880;top:2658;width:18;height:45" coordsize="32,80" path="m28,5hdc23,5,19,5,14,,10,9,5,9,,13,,38,,55,14,76v5,,9,4,14,4c28,80,28,76,28,76v4,,4,-4,4,-4c32,59,32,51,32,43,32,30,28,17,28,5e" fillcolor="black" strokeweight="0">
              <v:path arrowok="t"/>
            </v:shape>
            <v:shape id="_x0000_s47434" style="position:absolute;left:5926;top:2658;width:18;height:45" coordsize="32,80" path="m32,62hdc32,38,32,10,10,,10,5,5,5,,10,,33,5,57,14,76v,4,5,4,9,4c28,71,28,66,32,62e" fillcolor="black" strokeweight="0">
              <v:path arrowok="t"/>
            </v:shape>
            <v:shape id="_x0000_s47435" style="position:absolute;left:5971;top:2667;width:28;height:27" coordsize="48,48" path="m14,hdc14,,14,,14,,14,4,9,4,5,4v,,,,-5,c,20,9,36,18,48,48,48,22,7,18,v,,-4,,-4,e" fillcolor="black" strokeweight="0">
              <v:path arrowok="t"/>
            </v:shape>
            <v:shape id="_x0000_s47436" style="position:absolute;left:5980;top:2712;width:19;height:37" coordsize="32,64" path="m,15hdc,29,7,64,23,64v,,6,-10,6,-14c32,50,32,50,32,50,32,40,16,8,10,,7,8,4,11,,15e" fillcolor="black" strokeweight="0">
              <v:path arrowok="t"/>
            </v:shape>
            <v:shape id="_x0000_s47437" style="position:absolute;left:5843;top:2712;width:19;height:37" coordsize="32,64" path="m18,60hdc32,43,22,18,15,v,,-4,,-4,c11,5,11,9,11,13,11,5,8,9,8,13v-8,,3,43,7,47c15,64,18,60,18,60e" fillcolor="black" strokeweight="0">
              <v:path arrowok="t"/>
            </v:shape>
            <v:shape id="_x0000_s47438" style="position:absolute;left:5889;top:2712;width:18;height:37" coordsize="32,64" path="m,10hdc,32,5,60,28,64v,-4,4,-9,4,-13c32,32,28,14,14,,10,5,10,5,,10e" fillcolor="black" strokeweight="0">
              <v:path arrowok="t"/>
            </v:shape>
            <v:shape id="_x0000_s47439" style="position:absolute;left:5935;top:2712;width:27;height:37" coordsize="48,64" path="m27,56hdc48,47,22,9,11,,6,5,6,9,,13v,,6,51,27,43e" fillcolor="black" strokeweight="0">
              <v:path arrowok="t"/>
            </v:shape>
            <v:shape id="_x0000_s47440" style="position:absolute;left:5715;top:2922;width:393;height:210" coordsize="688,368" path="m94,121hdc32,183,,283,40,306v35,24,500,62,555,43c649,326,688,241,665,206,642,167,501,66,501,66,501,66,262,,180,47,98,90,94,121,94,121e" fillcolor="#cad5da" strokeweight="0">
              <v:path arrowok="t"/>
            </v:shape>
            <v:shape id="_x0000_s47441" style="position:absolute;left:5697;top:2867;width:493;height:119" coordsize="864,208" path="m724,67hdc646,12,524,,415,v-8,,-20,4,-27,4c380,4,368,4,364,8v-12,,-27,,-39,4c298,12,258,23,235,34,161,56,94,86,32,138,24,149,12,156,4,171v-4,,,4,,4c4,179,4,179,,179v,3,4,3,,3c,182,,182,,182v16,,36,4,55,4c83,182,106,175,133,168v20,-8,43,-15,63,-23c219,130,247,119,270,108,348,82,431,71,520,75v59,,114,11,161,29c720,119,751,138,782,160v16,8,32,19,47,26c841,194,853,205,864,208v,-7,-39,-52,-46,-63c786,119,755,90,724,67e" fillcolor="#cad5da" strokeweight="0">
              <v:path arrowok="t"/>
            </v:shape>
            <v:shape id="_x0000_s47442" style="position:absolute;left:5679;top:2858;width:493;height:91" coordsize="864,160" path="m724,49hdc646,9,520,,415,,403,,395,,384,3v-4,,-16,,-20,c348,3,333,3,325,9v-31,,-67,9,-94,14c157,43,90,63,32,103,20,112,8,120,4,129v-4,,-4,3,,6c4,135,4,135,,138v,2,,,,c,140,,140,,140v16,,36,3,51,c83,140,106,132,129,126v24,-6,43,-8,67,-17c219,100,243,89,270,80,345,63,431,52,520,55v55,,114,8,161,25c716,89,751,106,782,120v16,9,32,15,47,23c841,149,849,158,864,160v,-8,-39,-42,-50,-48c786,89,755,66,724,49e" fillcolor="black" strokeweight="0">
              <v:path arrowok="t"/>
            </v:shape>
            <v:shape id="_x0000_s47443" style="position:absolute;left:5825;top:2913;width:265;height:200" coordsize="464,352" path="m337,52hdc318,36,302,24,279,16,248,,205,8,167,8v-8,,-12,4,-20,4c140,12,136,12,128,12v-8,,-15,4,-23,8c93,20,78,20,70,24,51,24,16,32,4,52v-4,,4,4,4,8c28,84,70,72,101,72v23,,50,,77,c217,72,260,76,294,87v47,16,124,99,147,143c445,238,445,250,449,258v-4,,-4,4,-8,7c422,293,387,293,360,309v-4,,-8,,-12,c345,313,341,313,337,313v-8,,-19,,-23,4c306,317,302,317,298,321v-8,,-19,-4,-27,c267,321,260,321,256,325v-8,,-12,,-16,c229,325,217,325,209,329v,,,,,c209,329,209,325,209,325v-4,,,,,c209,321,209,321,209,321v-4,,-11,,-15,4c178,325,163,329,151,321v-4,,-4,,-4,c147,333,163,337,171,341v27,11,61,8,96,8c333,345,383,349,434,313v7,-4,15,-12,23,-20c464,273,464,246,461,226,445,147,399,99,337,52e" fillcolor="black" strokeweight="0">
              <v:path arrowok="t"/>
            </v:shape>
            <v:shape id="_x0000_s47444" style="position:absolute;left:5743;top:2940;width:119;height:164" coordsize="208,288" path="m138,251hdc111,247,73,247,53,225v,,,,-2,c51,221,51,221,51,217v2,,5,-7,5,-7c66,191,76,173,86,150v7,-11,27,-34,30,-49c116,98,116,90,116,83,113,53,108,27,101,4v,,-8,,-10,-4c91,4,88,4,86,8v,,,,,c76,8,21,94,16,109,10,120,5,131,3,146v-3,30,5,64,15,86c23,247,41,274,51,277v12,8,30,11,47,8c103,285,108,281,116,277v15,,30,-3,45,-3c176,270,191,266,206,259v,,2,,2,c208,259,208,259,208,255v-5,,-10,,-15,c176,255,156,255,138,251e" fillcolor="black" strokeweight="0">
              <v:path arrowok="t"/>
            </v:shape>
            <v:shape id="_x0000_s47445" style="position:absolute;left:5880;top:2977;width:18;height:36" coordsize="32,64" path="m28,4hdc23,4,19,4,14,,10,7,5,7,,11,,31,,44,14,61v5,,9,3,14,3c28,64,28,61,28,61v4,,4,-3,4,-3c32,48,32,41,32,34,32,24,28,14,28,4e" fillcolor="black" strokeweight="0">
              <v:path arrowok="t"/>
            </v:shape>
            <v:shape id="_x0000_s47446" style="position:absolute;left:5926;top:2977;width:18;height:36" coordsize="32,64" path="m32,49hdc32,31,32,8,10,,10,4,5,4,,8,,27,5,46,14,61v,3,5,3,9,3c28,57,28,53,32,49e" fillcolor="black" strokeweight="0">
              <v:path arrowok="t"/>
            </v:shape>
            <v:shape id="_x0000_s47447" style="position:absolute;left:5971;top:2977;width:28;height:36" coordsize="48,64" path="m14,hdc14,,14,,14,,14,5,9,5,5,5v,,,,-5,c,26,9,47,18,64,48,64,22,9,18,v,,-4,,-4,e" fillcolor="black" strokeweight="0">
              <v:path arrowok="t"/>
            </v:shape>
            <v:shape id="_x0000_s47448" style="position:absolute;left:5980;top:3022;width:19;height:46" coordsize="32,80" path="m,18hdc,36,7,80,23,80v,,6,-13,6,-17c32,63,32,63,32,63,32,49,16,9,10,,7,9,4,14,,18e" fillcolor="black" strokeweight="0">
              <v:path arrowok="t"/>
            </v:shape>
            <v:shape id="_x0000_s47449" style="position:absolute;left:5843;top:3031;width:19;height:28" coordsize="32,48" path="m18,45hdc32,32,22,13,15,v,,-4,,-4,c11,4,11,7,11,10,11,4,8,7,8,10v-8,,3,32,7,35c15,48,18,45,18,45e" fillcolor="black" strokeweight="0">
              <v:path arrowok="t"/>
            </v:shape>
            <v:shape id="_x0000_s47450" style="position:absolute;left:5889;top:3031;width:18;height:28" coordsize="32,48" path="m,7hdc,24,5,45,28,48v,-3,4,-6,4,-10c32,24,28,11,14,,10,4,10,4,,7e" fillcolor="black" strokeweight="0">
              <v:path arrowok="t"/>
            </v:shape>
            <v:shape id="_x0000_s47451" style="position:absolute;left:5935;top:3031;width:27;height:37" coordsize="48,64" path="m27,56hdc48,47,22,9,11,,6,5,6,9,,13v,,6,51,27,43e" fillcolor="black" strokeweight="0">
              <v:path arrowok="t"/>
            </v:shape>
            <v:shape id="_x0000_s47452" style="position:absolute;left:5715;top:3268;width:393;height:210" coordsize="688,368" path="m94,121hdc32,183,,283,40,306v35,24,500,62,555,43c649,326,688,241,665,206,642,167,501,66,501,66,501,66,262,,180,47,98,90,94,121,94,121e" fillcolor="#cad5da" strokeweight="0">
              <v:path arrowok="t"/>
            </v:shape>
            <v:shape id="_x0000_s47453" style="position:absolute;left:5697;top:3205;width:493;height:127" coordsize="864,224" path="m724,72hdc646,12,524,,415,v-8,,-20,4,-27,4c380,4,368,4,364,8v-12,,-27,,-39,4c298,12,258,24,235,36,161,60,94,92,32,148,24,160,12,168,4,184v-4,,,4,,4c4,192,4,192,,192v,4,4,4,,4c,196,,196,,196v16,,36,4,55,4c83,196,106,188,133,180v20,-8,43,-16,63,-24c219,140,247,128,270,116,348,88,431,76,520,80v59,,114,12,161,32c720,128,751,148,782,172v16,8,32,20,47,28c841,208,853,220,864,224v,-8,-39,-56,-46,-68c786,128,755,96,724,72e" fillcolor="#cad5da" strokeweight="0">
              <v:path arrowok="t"/>
            </v:shape>
            <v:shape id="_x0000_s47454" style="position:absolute;left:5679;top:3195;width:493;height:92" coordsize="864,160" path="m724,49hdc646,9,520,,415,,403,,395,,384,3v-4,,-16,,-20,c348,3,333,3,325,9v-31,,-67,9,-94,14c157,43,90,63,32,103,20,112,8,120,4,129v-4,,-4,3,,6c4,135,4,135,,138v,2,,,,c,140,,140,,140v16,,36,3,51,c83,140,106,132,129,126v24,-6,43,-8,67,-17c219,100,243,89,270,80,345,63,431,52,520,55v55,,114,8,161,25c716,89,751,106,782,120v16,9,32,15,47,23c841,149,849,158,864,160v,-8,-39,-42,-50,-48c786,89,755,66,724,49e" fillcolor="black" strokeweight="0">
              <v:path arrowok="t"/>
            </v:shape>
            <v:shape id="_x0000_s47455" style="position:absolute;left:5825;top:3259;width:265;height:192" coordsize="464,336" path="m337,50hdc318,34,302,23,279,16,248,,205,8,167,8v-8,,-12,4,-20,4c140,12,136,12,128,12v-8,,-15,4,-23,7c93,19,78,19,70,23,51,23,16,31,4,50v-4,,4,3,4,7c28,80,70,68,101,68v23,,50,,77,c217,68,260,72,294,84v47,15,124,94,147,135c445,227,445,238,449,246v-4,,-4,4,-8,7c422,280,387,280,360,295v-4,,-8,,-12,c345,299,341,299,337,299v-8,,-19,,-23,3c306,302,302,302,298,306v-8,,-19,-4,-27,c267,306,260,306,256,310v-8,,-12,,-16,c229,310,217,310,209,314v,,,,,c209,314,209,310,209,310v-4,,,,,c209,306,209,306,209,306v-4,,-11,,-15,4c178,310,163,314,151,306v-4,,-4,,-4,c147,318,163,321,171,325v27,11,61,8,96,8c333,329,383,333,434,299v7,-4,15,-12,23,-19c464,261,464,235,461,216,445,140,399,95,337,50e" fillcolor="black" strokeweight="0">
              <v:path arrowok="t"/>
            </v:shape>
            <v:shape id="_x0000_s47456" style="position:absolute;left:5743;top:3278;width:119;height:173" coordsize="208,304" path="m138,265hdc111,261,73,261,53,237v,,,,-2,c51,233,51,233,51,229v2,,5,-7,5,-7c66,202,76,182,86,158v7,-11,27,-35,30,-51c116,103,116,95,116,87,113,56,108,28,101,4v,,-8,,-10,-4c91,4,88,4,86,8v,,,,,c76,8,21,99,16,115,10,127,5,139,3,154v-3,32,5,68,15,91c23,261,41,289,51,293v12,8,30,11,47,8c103,301,108,297,116,293v15,,30,-4,45,-4c176,285,191,281,206,273v,,2,,2,c208,273,208,273,208,269v-5,,-10,,-15,c176,269,156,269,138,265e" fillcolor="black" strokeweight="0">
              <v:path arrowok="t"/>
            </v:shape>
            <v:shape id="_x0000_s47457" style="position:absolute;left:5880;top:3314;width:18;height:46" coordsize="32,80" path="m28,5hdc23,5,19,5,14,,10,9,5,9,,13,,38,,55,14,76v5,,9,4,14,4c28,80,28,76,28,76v4,,4,-4,4,-4c32,59,32,51,32,43,32,30,28,17,28,5e" fillcolor="black" strokeweight="0">
              <v:path arrowok="t"/>
            </v:shape>
            <v:shape id="_x0000_s47458" style="position:absolute;left:5926;top:3314;width:18;height:46" coordsize="32,80" path="m32,62hdc32,38,32,10,10,,10,5,5,5,,10,,33,5,57,14,76v,4,5,4,9,4c28,71,28,66,32,62e" fillcolor="black" strokeweight="0">
              <v:path arrowok="t"/>
            </v:shape>
            <v:shape id="_x0000_s47459" style="position:absolute;left:5971;top:3323;width:28;height:27" coordsize="48,48" path="m14,hdc14,,14,,14,,14,4,9,4,5,4v,,,,-5,c,20,9,36,18,48,48,48,22,7,18,v,,-4,,-4,e" fillcolor="black" strokeweight="0">
              <v:path arrowok="t"/>
            </v:shape>
            <v:shape id="_x0000_s47460" style="position:absolute;left:5980;top:3369;width:19;height:36" coordsize="32,64" path="m,15hdc,29,7,64,23,64v,,6,-10,6,-14c32,50,32,50,32,50,32,40,16,8,10,,7,8,4,11,,15e" fillcolor="black" strokeweight="0">
              <v:path arrowok="t"/>
            </v:shape>
            <v:shape id="_x0000_s47461" style="position:absolute;left:5843;top:3369;width:19;height:36" coordsize="32,64" path="m18,60hdc32,43,22,18,15,v,,-4,,-4,c11,5,11,9,11,13,11,5,8,9,8,13v-8,,3,43,7,47c15,64,18,60,18,60e" fillcolor="black" strokeweight="0">
              <v:path arrowok="t"/>
            </v:shape>
            <v:shape id="_x0000_s47462" style="position:absolute;left:5889;top:3369;width:18;height:36" coordsize="32,64" path="m,10hdc,32,5,60,28,64v,-4,4,-9,4,-13c32,32,28,14,14,,10,5,10,5,,10e" fillcolor="black" strokeweight="0">
              <v:path arrowok="t"/>
            </v:shape>
            <v:shape id="_x0000_s47463" style="position:absolute;left:5935;top:3369;width:27;height:36" coordsize="48,64" path="m27,56hdc48,47,22,9,11,,6,5,6,9,,13v,,6,51,27,43e" fillcolor="black" strokeweight="0">
              <v:path arrowok="t"/>
            </v:shape>
            <v:rect id="_x0000_s47464" style="position:absolute;left:6168;top:1140;width:173;height:228" fillcolor="#fafd00" stroked="f"/>
            <v:shape id="_x0000_s47465" style="position:absolute;left:6163;top:1135;width:183;height:237" coordsize="183,237" path="m,l183,r,237l,237,,xm9,233l5,228r173,l174,233,174,5r4,4l5,9,9,5r,228xe" fillcolor="black" strokeweight="3e-5mm">
              <v:path arrowok="t"/>
              <o:lock v:ext="edit" verticies="t"/>
            </v:shape>
            <v:rect id="_x0000_s47466" style="position:absolute;left:6104;top:738;width:173;height:219" fillcolor="#fafd00" stroked="f"/>
            <v:shape id="_x0000_s47467" style="position:absolute;left:6099;top:734;width:183;height:228" coordsize="183,228" path="m,l183,r,228l,228,,xm9,223l5,219r173,l174,223,174,4r4,5l5,9,9,4r,219xe" fillcolor="black" strokeweight="3e-5mm">
              <v:path arrowok="t"/>
              <o:lock v:ext="edit" verticies="t"/>
            </v:shape>
            <v:shape id="_x0000_s47468" style="position:absolute;left:7525;top:2101;width:392;height:210" coordsize="688,368" path="m94,121hdc32,183,,283,40,306v35,24,500,62,555,43c649,326,688,241,665,206,642,167,501,66,501,66,501,66,262,,180,47,98,90,94,121,94,121e" fillcolor="#cad5da" strokeweight="0">
              <v:path arrowok="t"/>
            </v:shape>
            <v:shape id="_x0000_s47469" style="position:absolute;left:7497;top:2038;width:494;height:127" coordsize="864,224" path="m724,72hdc646,12,524,,415,v-8,,-20,4,-27,4c380,4,368,4,364,8v-12,,-27,,-39,4c298,12,258,24,235,36,161,60,94,92,32,148,24,160,12,168,4,184v-4,,,4,,4c4,192,4,192,,192v,4,4,4,,4c,196,,196,,196v16,,36,4,55,4c83,196,106,188,133,180v20,-8,43,-16,63,-24c219,140,247,128,270,116,348,88,431,76,520,80v59,,114,12,161,32c720,128,751,148,782,172v16,8,32,20,47,28c841,208,853,220,864,224v,-8,-39,-56,-46,-68c786,128,755,96,724,72e" fillcolor="#cad5da" strokeweight="0">
              <v:path arrowok="t"/>
            </v:shape>
            <v:shape id="_x0000_s47470" style="position:absolute;left:7479;top:2029;width:493;height:91" coordsize="864,160" path="m724,49hdc646,9,520,,415,,403,,395,,384,3v-4,,-16,,-20,c348,3,333,3,325,9v-31,,-67,9,-94,14c157,43,90,63,32,103,20,112,8,120,4,129v-4,,-4,3,,6c4,135,4,135,,138v,2,,,,c,140,,140,,140v16,,36,3,51,c83,140,106,132,129,126v24,-6,43,-8,67,-17c219,100,243,89,270,80,345,63,431,52,520,55v55,,114,8,161,25c716,89,751,106,782,120v16,9,32,15,47,23c841,149,849,158,864,160v,-8,-39,-42,-50,-48c786,89,755,66,724,49e" fillcolor="black" strokeweight="0">
              <v:path arrowok="t"/>
            </v:shape>
            <v:shape id="_x0000_s47471" style="position:absolute;left:7634;top:2092;width:265;height:201" coordsize="464,352" path="m337,52hdc318,36,302,24,279,16,248,,205,8,167,8v-8,,-12,4,-20,4c140,12,136,12,128,12v-8,,-15,4,-23,8c93,20,78,20,70,24,51,24,16,32,4,52v-4,,4,4,4,8c28,84,70,72,101,72v23,,50,,77,c217,72,260,76,294,87v47,16,124,99,147,143c445,238,445,250,449,258v-4,,-4,4,-8,7c422,293,387,293,360,309v-4,,-8,,-12,c345,313,341,313,337,313v-8,,-19,,-23,4c306,317,302,317,298,321v-8,,-19,-4,-27,c267,321,260,321,256,325v-8,,-12,,-16,c229,325,217,325,209,329v,,,,,c209,329,209,325,209,325v-4,,,,,c209,321,209,321,209,321v-4,,-11,,-15,4c178,325,163,329,151,321v-4,,-4,,-4,c147,333,163,337,171,341v27,11,61,8,96,8c333,345,383,349,434,313v7,-4,15,-12,23,-20c464,273,464,246,461,226,445,147,399,99,337,52e" fillcolor="black" strokeweight="0">
              <v:path arrowok="t"/>
            </v:shape>
            <v:shape id="_x0000_s47472" style="position:absolute;left:7552;top:2111;width:119;height:173" coordsize="208,304" path="m138,265hdc111,261,73,261,53,237v,,,,-2,c51,233,51,233,51,229v2,,5,-7,5,-7c66,202,76,182,86,158v7,-11,27,-35,30,-51c116,103,116,95,116,87,113,56,108,28,101,4v,,-8,,-10,-4c91,4,88,4,86,8v,,,,,c76,8,21,99,16,115,10,127,5,139,3,154v-3,32,5,68,15,91c23,261,41,289,51,293v12,8,30,11,47,8c103,301,108,297,116,293v15,,30,-4,45,-4c176,285,191,281,206,273v,,2,,2,c208,273,208,273,208,269v-5,,-10,,-15,c176,269,156,269,138,265e" fillcolor="black" strokeweight="0">
              <v:path arrowok="t"/>
            </v:shape>
            <v:shape id="_x0000_s47473" style="position:absolute;left:7689;top:2147;width:18;height:46" coordsize="32,80" path="m28,5hdc23,5,19,5,14,,10,9,5,9,,13,,38,,55,14,76v5,,9,4,14,4c28,80,28,76,28,76v4,,4,-4,4,-4c32,59,32,51,32,43,32,30,28,17,28,5e" fillcolor="black" strokeweight="0">
              <v:path arrowok="t"/>
            </v:shape>
            <v:shape id="_x0000_s47474" style="position:absolute;left:7735;top:2156;width:18;height:37" coordsize="32,64" path="m32,49hdc32,31,32,8,10,,10,4,5,4,,8,,27,5,46,14,61v,3,5,3,9,3c28,57,28,53,32,49e" fillcolor="black" strokeweight="0">
              <v:path arrowok="t"/>
            </v:shape>
            <v:shape id="_x0000_s47475" style="position:absolute;left:7780;top:2156;width:28;height:37" coordsize="48,64" path="m14,hdc14,,14,,14,,14,5,9,5,5,5v,,,,-5,c,26,9,47,18,64,48,64,22,9,18,v,,-4,,-4,e" fillcolor="black" strokeweight="0">
              <v:path arrowok="t"/>
            </v:shape>
            <v:shape id="_x0000_s47476" style="position:absolute;left:7780;top:2202;width:28;height:36" coordsize="48,64" path="m,15hdc,29,10,64,34,64v,,10,-10,10,-14c48,50,48,50,48,50,48,40,24,8,15,,10,8,5,11,,15e" fillcolor="black" strokeweight="0">
              <v:path arrowok="t"/>
            </v:shape>
            <v:shape id="_x0000_s47477" style="position:absolute;left:7643;top:2202;width:28;height:36" coordsize="48,64" path="m27,60hdc48,43,32,18,22,v,,-6,,-6,c16,5,16,9,16,13v,-8,-5,-4,-5,c,13,16,56,22,60v,4,5,,5,e" fillcolor="black" strokeweight="0">
              <v:path arrowok="t"/>
            </v:shape>
            <v:shape id="_x0000_s47478" style="position:absolute;left:7698;top:2211;width:9;height:27" coordsize="16,48" path="m,7hdc,24,3,45,14,48v,-3,2,-6,2,-10c16,24,14,11,7,,5,4,5,4,,7e" fillcolor="black" strokeweight="0">
              <v:path arrowok="t"/>
            </v:shape>
            <v:shape id="_x0000_s47479" style="position:absolute;left:7744;top:2211;width:18;height:27" coordsize="32,48" path="m18,42hdc32,36,15,7,8,,4,4,4,7,,10v,,4,38,18,32e" fillcolor="black" strokeweight="0">
              <v:path arrowok="t"/>
            </v:shape>
            <v:shape id="_x0000_s47480" style="position:absolute;left:7525;top:2758;width:392;height:210" coordsize="688,368" path="m94,121hdc32,183,,283,40,306v35,24,500,62,555,43c649,326,688,241,665,206,642,167,501,66,501,66,501,66,262,,180,47,98,90,94,121,94,121e" fillcolor="#cad5da" strokeweight="0">
              <v:path arrowok="t"/>
            </v:shape>
            <v:shape id="_x0000_s47481" style="position:absolute;left:7497;top:2694;width:494;height:128" coordsize="864,224" path="m724,72hdc646,12,524,,415,v-8,,-20,4,-27,4c380,4,368,4,364,8v-12,,-27,,-39,4c298,12,258,24,235,36,161,60,94,92,32,148,24,160,12,168,4,184v-4,,,4,,4c4,192,4,192,,192v,4,4,4,,4c,196,,196,,196v16,,36,4,55,4c83,196,106,188,133,180v20,-8,43,-16,63,-24c219,140,247,128,270,116,348,88,431,76,520,80v59,,114,12,161,32c720,128,751,148,782,172v16,8,32,20,47,28c841,208,853,220,864,224v,-8,-39,-56,-46,-68c786,128,755,96,724,72e" fillcolor="#cad5da" strokeweight="0">
              <v:path arrowok="t"/>
            </v:shape>
            <v:shape id="_x0000_s47482" style="position:absolute;left:7479;top:2685;width:493;height:91" coordsize="864,160" path="m724,49hdc646,9,520,,415,,403,,395,,384,3v-4,,-16,,-20,c348,3,333,3,325,9v-31,,-67,9,-94,14c157,43,90,63,32,103,20,112,8,120,4,129v-4,,-4,3,,6c4,135,4,135,,138v,2,,,,c,140,,140,,140v16,,36,3,51,c83,140,106,132,129,126v24,-6,43,-8,67,-17c219,100,243,89,270,80,345,63,431,52,520,55v55,,114,8,161,25c716,89,751,106,782,120v16,9,32,15,47,23c841,149,849,158,864,160v,-8,-39,-42,-50,-48c786,89,755,66,724,49e" fillcolor="black" strokeweight="0">
              <v:path arrowok="t"/>
            </v:shape>
            <v:shape id="_x0000_s47483" style="position:absolute;left:7634;top:2749;width:265;height:200" coordsize="464,352" path="m337,52hdc318,36,302,24,279,16,248,,205,8,167,8v-8,,-12,4,-20,4c140,12,136,12,128,12v-8,,-15,4,-23,8c93,20,78,20,70,24,51,24,16,32,4,52v-4,,4,4,4,8c28,84,70,72,101,72v23,,50,,77,c217,72,260,76,294,87v47,16,124,99,147,143c445,238,445,250,449,258v-4,,-4,4,-8,7c422,293,387,293,360,309v-4,,-8,,-12,c345,313,341,313,337,313v-8,,-19,,-23,4c306,317,302,317,298,321v-8,,-19,-4,-27,c267,321,260,321,256,325v-8,,-12,,-16,c229,325,217,325,209,329v,,,,,c209,329,209,325,209,325v-4,,,,,c209,321,209,321,209,321v-4,,-11,,-15,4c178,325,163,329,151,321v-4,,-4,,-4,c147,333,163,337,171,341v27,11,61,8,96,8c333,345,383,349,434,313v7,-4,15,-12,23,-20c464,273,464,246,461,226,445,147,399,99,337,52e" fillcolor="black" strokeweight="0">
              <v:path arrowok="t"/>
            </v:shape>
            <v:shape id="_x0000_s47484" style="position:absolute;left:7552;top:2767;width:119;height:173" coordsize="208,304" path="m138,265hdc111,261,73,261,53,237v,,,,-2,c51,233,51,233,51,229v2,,5,-7,5,-7c66,202,76,182,86,158v7,-11,27,-35,30,-51c116,103,116,95,116,87,113,56,108,28,101,4v,,-8,,-10,-4c91,4,88,4,86,8v,,,,,c76,8,21,99,16,115,10,127,5,139,3,154v-3,32,5,68,15,91c23,261,41,289,51,293v12,8,30,11,47,8c103,301,108,297,116,293v15,,30,-4,45,-4c176,285,191,281,206,273v,,2,,2,c208,273,208,273,208,269v-5,,-10,,-15,c176,269,156,269,138,265e" fillcolor="black" strokeweight="0">
              <v:path arrowok="t"/>
            </v:shape>
            <v:shape id="_x0000_s47485" style="position:absolute;left:7689;top:2803;width:18;height:46" coordsize="32,80" path="m28,5hdc23,5,19,5,14,,10,9,5,9,,13,,38,,55,14,76v5,,9,4,14,4c28,80,28,76,28,76v4,,4,-4,4,-4c32,59,32,51,32,43,32,30,28,17,28,5e" fillcolor="black" strokeweight="0">
              <v:path arrowok="t"/>
            </v:shape>
            <v:shape id="_x0000_s47486" style="position:absolute;left:7735;top:2813;width:18;height:36" coordsize="32,64" path="m32,49hdc32,31,32,8,10,,10,4,5,4,,8,,27,5,46,14,61v,3,5,3,9,3c28,57,28,53,32,49e" fillcolor="black" strokeweight="0">
              <v:path arrowok="t"/>
            </v:shape>
            <v:shape id="_x0000_s47487" style="position:absolute;left:7780;top:2813;width:28;height:36" coordsize="48,64" path="m14,hdc14,,14,,14,,14,5,9,5,5,5v,,,,-5,c,26,9,47,18,64,48,64,22,9,18,v,,-4,,-4,e" fillcolor="black" strokeweight="0">
              <v:path arrowok="t"/>
            </v:shape>
            <v:shape id="_x0000_s47488" style="position:absolute;left:7780;top:2858;width:28;height:37" coordsize="48,64" path="m,15hdc,29,10,64,34,64v,,10,-10,10,-14c48,50,48,50,48,50,48,40,24,8,15,,10,8,5,11,,15e" fillcolor="black" strokeweight="0">
              <v:path arrowok="t"/>
            </v:shape>
            <v:shape id="_x0000_s47489" style="position:absolute;left:7643;top:2858;width:28;height:37" coordsize="48,64" path="m27,60hdc48,43,32,18,22,v,,-6,,-6,c16,5,16,9,16,13v,-8,-5,-4,-5,c,13,16,56,22,60v,4,5,,5,e" fillcolor="black" strokeweight="0">
              <v:path arrowok="t"/>
            </v:shape>
            <v:shape id="_x0000_s47490" style="position:absolute;left:7698;top:2867;width:9;height:28" coordsize="16,48" path="m,7hdc,24,3,45,14,48v,-3,2,-6,2,-10c16,24,14,11,7,,5,4,5,4,,7e" fillcolor="black" strokeweight="0">
              <v:path arrowok="t"/>
            </v:shape>
            <v:shape id="_x0000_s47491" style="position:absolute;left:7744;top:2867;width:18;height:28" coordsize="32,48" path="m18,42hdc32,36,15,7,8,,4,4,4,7,,10v,,4,38,18,32e" fillcolor="black" strokeweight="0">
              <v:path arrowok="t"/>
            </v:shape>
            <v:shape id="_x0000_s47492" style="position:absolute;left:7250;top:2188;width:453;height:1108" coordsize="792,1944" path="m48,r,1920l24,1896r768,l792,1944r-768,hdc11,1944,,1934,,1920hal,,48,xe" fillcolor="#f60" strokecolor="#f60" strokeweight="3e-5mm">
              <v:path arrowok="t"/>
            </v:shape>
            <v:shape id="_x0000_s47493" style="position:absolute;left:7150;top:3223;width:229;height:100" coordsize="401,176" path="m1,90hdc,89,,88,1,87hal5,71hdc5,70,5,69,6,68hal17,53hdc17,52,18,52,19,51hal37,37hdc37,37,37,36,38,36hal61,25hdc61,25,62,25,62,25hal123,7hdc124,7,124,7,125,6hal200,hdc200,,201,,201,hal276,6hdc277,7,277,7,278,7hal339,25hdc339,25,340,25,340,25hal363,36hdc363,36,364,37,364,37hal382,51hdc383,52,383,52,384,53hal395,68hdc396,69,396,70,396,71hal400,87hdc401,88,401,89,400,90hal396,106hdc396,107,396,108,395,109hal384,124hdc383,125,383,125,382,126hal364,140hdc364,140,364,140,363,141hal340,153hdc340,153,339,153,339,153hal278,170hdc277,170,277,170,276,170hal201,176hdc201,176,200,176,200,176hal125,170hdc124,170,124,170,123,170hal62,153hdc62,153,61,153,61,153hal38,141hdc37,140,37,140,37,140hal19,126hdc18,125,17,125,17,124hal6,109hdc5,108,5,107,5,106hal1,90hdxm20,103hal19,100r11,15l28,113r18,14l45,126r23,12l67,138r61,17l126,154r75,6l200,160r75,-6l273,155r61,-17l333,138r23,-12l355,127r18,-14l371,115r11,-15l381,103r4,-16l385,90,381,74r1,3l371,62r2,2l355,50r1,1l333,40r1,l273,22r2,l200,16r1,l126,22r2,l67,40r1,l45,51r1,-1l28,64r2,-2l19,77r1,-3l16,90r,-3l20,103hdxe" fillcolor="#339" strokecolor="#339" strokeweight="3e-5mm">
              <v:path arrowok="t"/>
              <o:lock v:ext="edit" verticies="t"/>
            </v:shape>
            <v:shape id="_x0000_s47494" style="position:absolute;left:7150;top:2794;width:229;height:101" coordsize="401,176" path="m1,90hdc,89,,88,1,87hal5,71hdc5,70,5,69,6,68hal17,53hdc17,52,18,52,19,51hal37,37hdc37,37,37,36,38,36hal61,25hdc61,25,62,25,62,25hal123,7hdc124,7,124,7,125,6hal200,hdc200,,201,,201,hal276,6hdc277,7,277,7,278,7hal339,25hdc339,25,340,25,340,25hal363,36hdc363,36,364,37,364,37hal382,51hdc383,52,383,52,384,53hal395,68hdc396,69,396,70,396,71hal400,87hdc401,88,401,89,400,90hal396,106hdc396,107,396,108,395,109hal384,124hdc383,125,383,125,382,126hal364,140hdc364,140,364,140,363,141hal340,153hdc340,153,339,153,339,153hal278,170hdc277,170,277,170,276,170hal201,176hdc201,176,200,176,200,176hal125,170hdc124,170,124,170,123,170hal62,153hdc62,153,61,153,61,153hal38,141hdc37,140,37,140,37,140hal19,126hdc18,125,17,125,17,124hal6,109hdc5,108,5,107,5,106hal1,90hdxm20,103hal19,100r11,15l28,113r18,14l45,126r23,12l67,138r61,17l126,154r75,6l200,160r75,-6l273,155r61,-17l333,138r23,-12l355,127r18,-14l371,115r11,-15l381,103r4,-16l385,90,381,74r1,3l371,62r2,2l355,50r1,1l333,40r1,l273,22r2,l200,16r1,l126,22r2,l67,40r1,l45,51r1,-1l28,64r2,-2l19,77r1,-3l16,90r,-3l20,103hdxe" fillcolor="#339" strokecolor="#339" strokeweight="3e-5mm">
              <v:path arrowok="t"/>
              <o:lock v:ext="edit" verticies="t"/>
            </v:shape>
            <v:shape id="_x0000_s47495" style="position:absolute;left:7150;top:2475;width:229;height:91" coordsize="401,160" path="m1,83hdc,81,,80,1,78hal5,64hdc5,63,6,62,6,62hal17,48hdc18,47,18,46,19,46hal37,34hdc37,34,38,33,38,33hal61,22hdc62,22,62,22,63,22hal124,7hdc124,7,124,7,125,6hal200,hdc200,,201,,201,hal276,6hdc277,7,277,7,277,7hal338,22hdc339,22,339,22,340,22hal363,33hdc363,33,364,34,364,34hal382,46hdc383,46,383,47,384,48hal395,62hdc395,62,396,63,396,64hal400,78hdc401,80,401,81,400,83hal396,98hdc396,99,395,100,395,101hal384,114hdc383,114,383,115,382,115hal364,127hdc364,127,363,128,363,128hal340,139hdc339,139,339,139,338,139hal277,154hdc277,154,277,154,276,154hal201,160hdc201,160,200,160,200,160hal125,154hdc124,154,124,154,124,154hal63,139hdc62,139,62,139,61,139hal38,128hdc38,128,37,127,37,127hal19,115hdc18,115,18,114,17,114hal6,101hdc6,100,5,99,5,98hal1,83hdxm20,93hal19,90r11,13l28,102r18,12l45,113r23,11l66,124r61,15l126,138r75,6l200,144r75,-6l274,139r61,-15l333,124r23,-11l355,114r18,-12l371,103,382,90r-1,3l385,78r,5l381,69r1,2l371,57r2,2l355,47r1,1l333,37r2,l274,22r1,l200,16r1,l126,22r1,l66,37r2,l45,48r1,-1l28,59r2,-2l19,71r1,-2l16,83r,-5l20,93hdxe" fillcolor="#339" strokecolor="#339" strokeweight="3e-5mm">
              <v:path arrowok="t"/>
              <o:lock v:ext="edit" verticies="t"/>
            </v:shape>
            <v:shape id="_x0000_s47496" style="position:absolute;left:7150;top:2138;width:229;height:91" coordsize="401,160" path="m1,83hdc,81,,80,1,78hal5,64hdc5,63,6,62,6,62hal17,48hdc18,47,18,46,19,46hal37,34hdc37,34,38,33,38,33hal61,22hdc62,22,62,22,63,22hal124,7hdc124,7,124,7,125,6hal200,hdc200,,201,,201,hal276,6hdc277,7,277,7,277,7hal338,22hdc339,22,339,22,340,22hal363,33hdc363,33,364,34,364,34hal382,46hdc383,46,383,47,384,48hal395,62hdc395,62,396,63,396,64hal400,78hdc401,80,401,81,400,83hal396,98hdc396,99,395,100,395,101hal384,114hdc383,114,383,115,382,115hal364,127hdc364,127,363,128,363,128hal340,139hdc339,139,339,139,338,139hal277,154hdc277,154,277,154,276,154hal201,160hdc201,160,200,160,200,160hal125,154hdc124,154,124,154,124,154hal63,139hdc62,139,62,139,61,139hal38,128hdc38,128,37,127,37,127hal19,115hdc18,115,18,114,17,114hal6,101hdc6,100,5,99,5,98hal1,83hdxm20,93hal19,90r11,13l28,102r18,12l45,113r23,11l66,124r61,15l126,138r75,6l200,144r75,-6l274,139r61,-15l333,124r23,-11l355,114r18,-12l371,103,382,90r-1,3l385,78r,5l381,69r1,2l371,57r2,2l355,47r1,1l333,37r2,l274,22r1,l200,16r1,l126,22r1,l66,37r2,l45,48r1,-1l28,59r2,-2l19,71r1,-2l16,83r,-5l20,93hdxe" fillcolor="#339" strokecolor="#339" strokeweight="3e-5mm">
              <v:path arrowok="t"/>
              <o:lock v:ext="edit" verticies="t"/>
            </v:shape>
            <v:rect id="_x0000_s47497" style="position:absolute;left:4543;top:3003;width:1104;height:284;v-text-anchor:top" filled="f" stroked="f">
              <v:textbox style="mso-next-textbox:#_x0000_s47497" inset="0,0,0,0">
                <w:txbxContent>
                  <w:p w:rsidR="00A520AA" w:rsidRPr="006469D5" w:rsidRDefault="00A520AA" w:rsidP="00FB6739">
                    <w:pPr>
                      <w:tabs>
                        <w:tab w:val="clear" w:pos="794"/>
                        <w:tab w:val="clear" w:pos="1191"/>
                        <w:tab w:val="clear" w:pos="1588"/>
                        <w:tab w:val="clear" w:pos="1985"/>
                        <w:tab w:val="right" w:pos="1354"/>
                      </w:tabs>
                      <w:spacing w:before="0" w:line="144" w:lineRule="auto"/>
                      <w:jc w:val="center"/>
                      <w:rPr>
                        <w:sz w:val="15"/>
                        <w:szCs w:val="22"/>
                        <w:rtl/>
                        <w:lang w:val="en-US" w:bidi="ar-SY"/>
                      </w:rPr>
                    </w:pPr>
                    <w:r w:rsidRPr="006469D5">
                      <w:rPr>
                        <w:rFonts w:eastAsia="??" w:hint="cs"/>
                        <w:sz w:val="9"/>
                        <w:szCs w:val="16"/>
                        <w:rtl/>
                      </w:rPr>
                      <w:t>خط توصيل منزلي</w:t>
                    </w:r>
                  </w:p>
                </w:txbxContent>
              </v:textbox>
            </v:rect>
            <v:rect id="_x0000_s47498" style="position:absolute;left:6676;top:965;width:692;height:367;v-text-anchor:top" filled="f" stroked="f">
              <v:textbox style="mso-next-textbox:#_x0000_s47498" inset="0,0,0,0">
                <w:txbxContent>
                  <w:p w:rsidR="00A520AA" w:rsidRPr="006469D5" w:rsidRDefault="00A520AA" w:rsidP="00FB6739">
                    <w:pPr>
                      <w:tabs>
                        <w:tab w:val="clear" w:pos="794"/>
                        <w:tab w:val="clear" w:pos="1191"/>
                        <w:tab w:val="clear" w:pos="1588"/>
                        <w:tab w:val="clear" w:pos="1985"/>
                        <w:tab w:val="right" w:pos="1354"/>
                      </w:tabs>
                      <w:spacing w:before="0" w:line="144" w:lineRule="auto"/>
                      <w:jc w:val="center"/>
                      <w:rPr>
                        <w:sz w:val="15"/>
                        <w:szCs w:val="22"/>
                        <w:rtl/>
                        <w:lang w:val="en-US" w:bidi="ar-SY"/>
                      </w:rPr>
                    </w:pPr>
                    <w:r w:rsidRPr="006469D5">
                      <w:rPr>
                        <w:rFonts w:eastAsia="??" w:hint="cs"/>
                        <w:sz w:val="9"/>
                        <w:szCs w:val="16"/>
                        <w:rtl/>
                      </w:rPr>
                      <w:t>خط توصيل منزلي</w:t>
                    </w:r>
                  </w:p>
                </w:txbxContent>
              </v:textbox>
            </v:rect>
            <v:rect id="_x0000_s47499" style="position:absolute;left:6044;top:2164;width:281;height:161;mso-wrap-style:none;v-text-anchor:top" filled="f" stroked="f">
              <v:textbox style="mso-next-textbox:#_x0000_s47499;mso-fit-shape-to-text:t" inset="0,0,0,0">
                <w:txbxContent>
                  <w:p w:rsidR="00A520AA" w:rsidRDefault="00A520AA" w:rsidP="00FB6739">
                    <w:pPr>
                      <w:spacing w:before="0" w:line="240" w:lineRule="auto"/>
                    </w:pPr>
                    <w:r>
                      <w:rPr>
                        <w:rFonts w:ascii="Arial" w:hAnsi="Arial" w:cs="Arial"/>
                        <w:color w:val="000000"/>
                        <w:sz w:val="14"/>
                        <w:szCs w:val="14"/>
                      </w:rPr>
                      <w:t>SDF</w:t>
                    </w:r>
                  </w:p>
                </w:txbxContent>
              </v:textbox>
            </v:rect>
            <v:rect id="_x0000_s47500" style="position:absolute;left:6149;top:1383;width:281;height:161;mso-wrap-style:none;v-text-anchor:top" filled="f" stroked="f">
              <v:textbox style="mso-next-textbox:#_x0000_s47500;mso-fit-shape-to-text:t" inset="0,0,0,0">
                <w:txbxContent>
                  <w:p w:rsidR="00A520AA" w:rsidRDefault="00A520AA" w:rsidP="00FB6739">
                    <w:pPr>
                      <w:spacing w:before="0" w:line="240" w:lineRule="auto"/>
                    </w:pPr>
                    <w:r>
                      <w:rPr>
                        <w:rFonts w:ascii="Arial" w:hAnsi="Arial" w:cs="Arial"/>
                        <w:color w:val="000000"/>
                        <w:sz w:val="14"/>
                        <w:szCs w:val="14"/>
                      </w:rPr>
                      <w:t>SDF</w:t>
                    </w:r>
                  </w:p>
                </w:txbxContent>
              </v:textbox>
            </v:rect>
            <v:rect id="_x0000_s47501" style="position:absolute;left:6088;top:977;width:281;height:161;mso-wrap-style:none;v-text-anchor:top" filled="f" stroked="f">
              <v:textbox style="mso-next-textbox:#_x0000_s47501;mso-fit-shape-to-text:t" inset="0,0,0,0">
                <w:txbxContent>
                  <w:p w:rsidR="00A520AA" w:rsidRDefault="00A520AA" w:rsidP="00FB6739">
                    <w:pPr>
                      <w:spacing w:before="0" w:line="240" w:lineRule="auto"/>
                    </w:pPr>
                    <w:r>
                      <w:rPr>
                        <w:rFonts w:ascii="Arial" w:hAnsi="Arial" w:cs="Arial"/>
                        <w:color w:val="000000"/>
                        <w:sz w:val="14"/>
                        <w:szCs w:val="14"/>
                      </w:rPr>
                      <w:t>SDF</w:t>
                    </w:r>
                  </w:p>
                </w:txbxContent>
              </v:textbox>
            </v:rect>
            <v:rect id="_x0000_s47502" style="position:absolute;left:4506;top:1608;width:273;height:161;mso-wrap-style:none;v-text-anchor:top" filled="f" stroked="f">
              <v:textbox style="mso-next-textbox:#_x0000_s47502;mso-fit-shape-to-text:t" inset="0,0,0,0">
                <w:txbxContent>
                  <w:p w:rsidR="00A520AA" w:rsidRDefault="00A520AA" w:rsidP="00FB6739">
                    <w:pPr>
                      <w:spacing w:before="0" w:line="240" w:lineRule="auto"/>
                    </w:pPr>
                    <w:r>
                      <w:rPr>
                        <w:rFonts w:ascii="Arial" w:hAnsi="Arial" w:cs="Arial"/>
                        <w:color w:val="000000"/>
                        <w:sz w:val="14"/>
                        <w:szCs w:val="14"/>
                      </w:rPr>
                      <w:t>FDF</w:t>
                    </w:r>
                  </w:p>
                </w:txbxContent>
              </v:textbox>
            </v:rect>
            <v:rect id="_x0000_s47503" style="position:absolute;left:1858;top:2319;width:304;height:161;mso-wrap-style:none;v-text-anchor:top" filled="f" stroked="f">
              <v:textbox style="mso-next-textbox:#_x0000_s47503;mso-fit-shape-to-text:t" inset="0,0,0,0">
                <w:txbxContent>
                  <w:p w:rsidR="00A520AA" w:rsidRDefault="00A520AA" w:rsidP="00FB6739">
                    <w:pPr>
                      <w:spacing w:before="0" w:line="240" w:lineRule="auto"/>
                    </w:pPr>
                    <w:r>
                      <w:rPr>
                        <w:rFonts w:ascii="Arial" w:hAnsi="Arial" w:cs="Arial"/>
                        <w:color w:val="000000"/>
                        <w:sz w:val="14"/>
                        <w:szCs w:val="14"/>
                      </w:rPr>
                      <w:t>MDF</w:t>
                    </w:r>
                  </w:p>
                </w:txbxContent>
              </v:textbox>
            </v:rect>
            <v:rect id="_x0000_s47504" style="position:absolute;left:6653;top:2145;width:321;height:138;mso-wrap-style:none;v-text-anchor:top" filled="f" stroked="f">
              <v:textbox style="mso-next-textbox:#_x0000_s47504" inset="0,0,0,0">
                <w:txbxContent>
                  <w:p w:rsidR="00A520AA" w:rsidRDefault="00A520AA" w:rsidP="00FB6739">
                    <w:pPr>
                      <w:spacing w:before="0" w:line="240" w:lineRule="auto"/>
                    </w:pPr>
                    <w:r>
                      <w:rPr>
                        <w:rFonts w:ascii="Arial" w:hAnsi="Arial" w:cs="Arial"/>
                        <w:color w:val="000000"/>
                        <w:sz w:val="12"/>
                        <w:szCs w:val="12"/>
                      </w:rPr>
                      <w:t>NTBA</w:t>
                    </w:r>
                  </w:p>
                </w:txbxContent>
              </v:textbox>
            </v:rect>
            <v:rect id="_x0000_s47505" style="position:absolute;left:982;top:2736;width:227;height:138;mso-wrap-style:none;v-text-anchor:top" filled="f" stroked="f">
              <v:textbox style="mso-next-textbox:#_x0000_s47505;mso-fit-shape-to-text:t" inset="0,0,0,0">
                <w:txbxContent>
                  <w:p w:rsidR="00A520AA" w:rsidRDefault="00A520AA" w:rsidP="00FB6739">
                    <w:pPr>
                      <w:spacing w:before="0" w:line="240" w:lineRule="auto"/>
                    </w:pPr>
                    <w:r>
                      <w:rPr>
                        <w:rFonts w:ascii="Arial" w:hAnsi="Arial" w:cs="Arial"/>
                        <w:color w:val="000000"/>
                        <w:sz w:val="12"/>
                        <w:szCs w:val="12"/>
                      </w:rPr>
                      <w:t>LEX</w:t>
                    </w:r>
                  </w:p>
                </w:txbxContent>
              </v:textbox>
            </v:rect>
            <v:rect id="_x0000_s47506" style="position:absolute;left:4711;top:2676;width:281;height:161;mso-wrap-style:none;v-text-anchor:top" filled="f" stroked="f">
              <v:textbox style="mso-next-textbox:#_x0000_s47506;mso-fit-shape-to-text:t" inset="0,0,0,0">
                <w:txbxContent>
                  <w:p w:rsidR="00A520AA" w:rsidRDefault="00A520AA" w:rsidP="00FB6739">
                    <w:pPr>
                      <w:spacing w:before="0" w:line="240" w:lineRule="auto"/>
                    </w:pPr>
                    <w:r>
                      <w:rPr>
                        <w:rFonts w:ascii="Arial" w:hAnsi="Arial" w:cs="Arial"/>
                        <w:color w:val="000000"/>
                        <w:sz w:val="14"/>
                        <w:szCs w:val="14"/>
                      </w:rPr>
                      <w:t>SDF</w:t>
                    </w:r>
                  </w:p>
                </w:txbxContent>
              </v:textbox>
            </v:rect>
            <v:rect id="_x0000_s47507" style="position:absolute;left:207;top:268;width:7521;height:237;v-text-anchor:top" filled="f" stroked="f">
              <v:textbox style="mso-next-textbox:#_x0000_s47507" inset="0,0,0,0">
                <w:txbxContent>
                  <w:p w:rsidR="00A520AA" w:rsidRPr="009305D1" w:rsidRDefault="00A520AA" w:rsidP="00657899">
                    <w:pPr>
                      <w:tabs>
                        <w:tab w:val="clear" w:pos="794"/>
                        <w:tab w:val="clear" w:pos="1191"/>
                        <w:tab w:val="clear" w:pos="1588"/>
                        <w:tab w:val="clear" w:pos="1985"/>
                      </w:tabs>
                      <w:spacing w:before="0" w:line="144" w:lineRule="auto"/>
                      <w:rPr>
                        <w:rFonts w:eastAsia="??"/>
                        <w:sz w:val="12"/>
                        <w:szCs w:val="16"/>
                        <w:rtl/>
                      </w:rPr>
                    </w:pPr>
                    <w:r w:rsidRPr="009305D1">
                      <w:rPr>
                        <w:rFonts w:eastAsia="??" w:hint="cs"/>
                        <w:sz w:val="12"/>
                        <w:szCs w:val="16"/>
                        <w:rtl/>
                      </w:rPr>
                      <w:tab/>
                      <w:t xml:space="preserve">خط التوصيل: القيمة المتوسطة </w:t>
                    </w:r>
                    <w:r w:rsidRPr="009305D1">
                      <w:rPr>
                        <w:rFonts w:eastAsia="??"/>
                        <w:sz w:val="12"/>
                        <w:szCs w:val="16"/>
                      </w:rPr>
                      <w:t>m</w:t>
                    </w:r>
                    <w:r>
                      <w:rPr>
                        <w:rFonts w:eastAsia="??"/>
                        <w:sz w:val="12"/>
                        <w:szCs w:val="16"/>
                      </w:rPr>
                      <w:t xml:space="preserve"> </w:t>
                    </w:r>
                    <w:r w:rsidRPr="009305D1">
                      <w:rPr>
                        <w:rFonts w:eastAsia="??"/>
                        <w:sz w:val="12"/>
                        <w:szCs w:val="16"/>
                      </w:rPr>
                      <w:t>300 ~</w:t>
                    </w:r>
                    <w:r w:rsidRPr="009305D1">
                      <w:rPr>
                        <w:rFonts w:eastAsia="??" w:hint="cs"/>
                        <w:sz w:val="12"/>
                        <w:szCs w:val="16"/>
                        <w:rtl/>
                      </w:rPr>
                      <w:t xml:space="preserve"> </w:t>
                    </w:r>
                    <w:r w:rsidRPr="009305D1">
                      <w:rPr>
                        <w:rFonts w:eastAsia="??" w:hint="cs"/>
                        <w:sz w:val="12"/>
                        <w:szCs w:val="16"/>
                        <w:rtl/>
                      </w:rPr>
                      <w:tab/>
                    </w:r>
                    <w:r>
                      <w:rPr>
                        <w:rFonts w:eastAsia="??" w:hint="cs"/>
                        <w:sz w:val="12"/>
                        <w:szCs w:val="16"/>
                        <w:rtl/>
                      </w:rPr>
                      <w:tab/>
                      <w:t xml:space="preserve">  </w:t>
                    </w:r>
                    <w:r w:rsidRPr="009305D1">
                      <w:rPr>
                        <w:rFonts w:eastAsia="??" w:hint="cs"/>
                        <w:sz w:val="12"/>
                        <w:szCs w:val="16"/>
                        <w:rtl/>
                      </w:rPr>
                      <w:t>توزي</w:t>
                    </w:r>
                    <w:r>
                      <w:rPr>
                        <w:rFonts w:eastAsia="??" w:hint="cs"/>
                        <w:sz w:val="12"/>
                        <w:szCs w:val="16"/>
                        <w:rtl/>
                      </w:rPr>
                      <w:t xml:space="preserve">ع: قيمة </w:t>
                    </w:r>
                    <w:r w:rsidRPr="009305D1">
                      <w:rPr>
                        <w:rFonts w:eastAsia="??" w:hint="cs"/>
                        <w:sz w:val="12"/>
                        <w:szCs w:val="16"/>
                        <w:rtl/>
                      </w:rPr>
                      <w:t xml:space="preserve">متوسطة </w:t>
                    </w:r>
                    <w:r w:rsidRPr="009305D1">
                      <w:rPr>
                        <w:rFonts w:eastAsia="??"/>
                        <w:sz w:val="12"/>
                        <w:szCs w:val="16"/>
                      </w:rPr>
                      <w:t>km 1,7 ~</w:t>
                    </w:r>
                    <w:r>
                      <w:rPr>
                        <w:rFonts w:eastAsia="??" w:hint="cs"/>
                        <w:sz w:val="12"/>
                        <w:szCs w:val="16"/>
                        <w:rtl/>
                      </w:rPr>
                      <w:tab/>
                    </w:r>
                    <w:r>
                      <w:rPr>
                        <w:rFonts w:eastAsia="??" w:hint="cs"/>
                        <w:sz w:val="12"/>
                        <w:szCs w:val="16"/>
                        <w:rtl/>
                      </w:rPr>
                      <w:tab/>
                    </w:r>
                    <w:r>
                      <w:rPr>
                        <w:rFonts w:eastAsia="??" w:hint="cs"/>
                        <w:sz w:val="12"/>
                        <w:szCs w:val="16"/>
                        <w:rtl/>
                      </w:rPr>
                      <w:tab/>
                      <w:t xml:space="preserve"> محلي: </w:t>
                    </w:r>
                    <w:r w:rsidRPr="009305D1">
                      <w:rPr>
                        <w:rFonts w:eastAsia="??"/>
                        <w:sz w:val="12"/>
                        <w:szCs w:val="16"/>
                      </w:rPr>
                      <w:t xml:space="preserve">km 40 ~ </w:t>
                    </w:r>
                  </w:p>
                </w:txbxContent>
              </v:textbox>
            </v:rect>
            <v:rect id="_x0000_s47508" style="position:absolute;left:4204;top:962;width:692;height:288;v-text-anchor:top" filled="f" stroked="f">
              <v:textbox style="mso-next-textbox:#_x0000_s47508" inset="0,0,0,0">
                <w:txbxContent>
                  <w:p w:rsidR="00A520AA" w:rsidRPr="006469D5" w:rsidRDefault="00A520AA" w:rsidP="00FB6739">
                    <w:pPr>
                      <w:tabs>
                        <w:tab w:val="clear" w:pos="794"/>
                        <w:tab w:val="clear" w:pos="1191"/>
                        <w:tab w:val="clear" w:pos="1588"/>
                        <w:tab w:val="clear" w:pos="1985"/>
                        <w:tab w:val="right" w:pos="1354"/>
                      </w:tabs>
                      <w:spacing w:before="0" w:line="144" w:lineRule="auto"/>
                      <w:jc w:val="center"/>
                      <w:rPr>
                        <w:sz w:val="15"/>
                        <w:szCs w:val="22"/>
                        <w:rtl/>
                        <w:lang w:val="en-US" w:bidi="ar-SY"/>
                      </w:rPr>
                    </w:pPr>
                    <w:r>
                      <w:rPr>
                        <w:rFonts w:eastAsia="??" w:hint="cs"/>
                        <w:sz w:val="9"/>
                        <w:szCs w:val="16"/>
                        <w:rtl/>
                        <w:lang w:bidi="ar-SY"/>
                      </w:rPr>
                      <w:t>كبلات تفريع</w:t>
                    </w:r>
                  </w:p>
                </w:txbxContent>
              </v:textbox>
            </v:rect>
            <v:rect id="_x0000_s47509" style="position:absolute;left:1751;top:1865;width:760;height:296;v-text-anchor:top" filled="f" stroked="f">
              <v:textbox style="mso-next-textbox:#_x0000_s47509" inset="0,0,0,0">
                <w:txbxContent>
                  <w:p w:rsidR="00A520AA" w:rsidRPr="006469D5" w:rsidRDefault="00A520AA" w:rsidP="00FB6739">
                    <w:pPr>
                      <w:tabs>
                        <w:tab w:val="clear" w:pos="794"/>
                        <w:tab w:val="clear" w:pos="1191"/>
                        <w:tab w:val="clear" w:pos="1588"/>
                        <w:tab w:val="clear" w:pos="1985"/>
                        <w:tab w:val="right" w:pos="1354"/>
                      </w:tabs>
                      <w:spacing w:before="0" w:line="168" w:lineRule="auto"/>
                      <w:jc w:val="center"/>
                      <w:rPr>
                        <w:sz w:val="15"/>
                        <w:szCs w:val="22"/>
                        <w:rtl/>
                        <w:lang w:val="en-US" w:bidi="ar-SY"/>
                      </w:rPr>
                    </w:pPr>
                    <w:r>
                      <w:rPr>
                        <w:rFonts w:eastAsia="??" w:hint="cs"/>
                        <w:sz w:val="9"/>
                        <w:szCs w:val="16"/>
                        <w:rtl/>
                        <w:lang w:bidi="ar-SY"/>
                      </w:rPr>
                      <w:t>الكبل الرئيسي</w:t>
                    </w:r>
                  </w:p>
                </w:txbxContent>
              </v:textbox>
            </v:rect>
            <v:rect id="_x0000_s47510" style="position:absolute;left:6350;top:2377;width:777;height:335;v-text-anchor:top" filled="f" fillcolor="white [3212]" stroked="f">
              <v:textbox style="mso-next-textbox:#_x0000_s47510" inset="0,0,0,0">
                <w:txbxContent>
                  <w:p w:rsidR="00A520AA" w:rsidRPr="00A22890" w:rsidRDefault="00A520AA" w:rsidP="00FB6739">
                    <w:pPr>
                      <w:tabs>
                        <w:tab w:val="clear" w:pos="794"/>
                        <w:tab w:val="clear" w:pos="1191"/>
                        <w:tab w:val="clear" w:pos="1588"/>
                        <w:tab w:val="clear" w:pos="1985"/>
                        <w:tab w:val="right" w:pos="1354"/>
                      </w:tabs>
                      <w:spacing w:before="0" w:line="168" w:lineRule="auto"/>
                      <w:jc w:val="center"/>
                      <w:rPr>
                        <w:sz w:val="15"/>
                        <w:szCs w:val="22"/>
                        <w:rtl/>
                        <w:lang w:val="en-US" w:bidi="ar-SY"/>
                      </w:rPr>
                    </w:pPr>
                    <w:r>
                      <w:rPr>
                        <w:rFonts w:eastAsia="??" w:hint="cs"/>
                        <w:sz w:val="9"/>
                        <w:szCs w:val="16"/>
                        <w:rtl/>
                        <w:lang w:bidi="ar-SY"/>
                      </w:rPr>
                      <w:t>النفاذ الأساسي لانتهائية الشبكة</w:t>
                    </w:r>
                    <w:r w:rsidRPr="00A22890">
                      <w:rPr>
                        <w:rFonts w:eastAsia="??" w:hint="cs"/>
                        <w:sz w:val="9"/>
                        <w:szCs w:val="16"/>
                        <w:rtl/>
                        <w:lang w:bidi="ar-SY"/>
                      </w:rPr>
                      <w:t xml:space="preserve"> </w:t>
                    </w:r>
                  </w:p>
                </w:txbxContent>
              </v:textbox>
            </v:rect>
            <w10:wrap type="none"/>
            <w10:anchorlock/>
          </v:group>
        </w:pict>
      </w:r>
    </w:p>
    <w:p w:rsidR="00FB6739" w:rsidRDefault="00FB6739" w:rsidP="00FE34A2">
      <w:pPr>
        <w:pBdr>
          <w:top w:val="single" w:sz="18" w:space="1" w:color="auto"/>
        </w:pBdr>
        <w:jc w:val="center"/>
        <w:rPr>
          <w:rtl/>
          <w:lang w:val="en-US" w:bidi="ar-SY"/>
        </w:rPr>
      </w:pPr>
    </w:p>
    <w:p w:rsidR="00FB6739" w:rsidRDefault="00FB6739" w:rsidP="00FB6739">
      <w:pPr>
        <w:rPr>
          <w:rtl/>
          <w:lang w:val="en-US" w:bidi="ar-SY"/>
        </w:rPr>
      </w:pPr>
      <w:r w:rsidRPr="009305D1">
        <w:rPr>
          <w:rFonts w:hint="cs"/>
          <w:rtl/>
        </w:rPr>
        <w:t xml:space="preserve">وهناك محال آخر ينبغي التطرق إليه وهو استعمال الشبكات المتنقلة (بما في ذلك اللاسلكية منها مثل </w:t>
      </w:r>
      <w:r w:rsidRPr="009305D1">
        <w:rPr>
          <w:lang w:val="en-US" w:bidi="ar-SY"/>
        </w:rPr>
        <w:t>WiFi</w:t>
      </w:r>
      <w:r w:rsidRPr="009305D1">
        <w:rPr>
          <w:rFonts w:hint="cs"/>
          <w:rtl/>
        </w:rPr>
        <w:t xml:space="preserve"> و</w:t>
      </w:r>
      <w:r w:rsidRPr="009305D1">
        <w:rPr>
          <w:lang w:val="en-US" w:bidi="ar-SY"/>
        </w:rPr>
        <w:t>WiMAX</w:t>
      </w:r>
      <w:r>
        <w:rPr>
          <w:rFonts w:hint="cs"/>
          <w:rtl/>
        </w:rPr>
        <w:t xml:space="preserve">) </w:t>
      </w:r>
      <w:r w:rsidR="00125315">
        <w:rPr>
          <w:rtl/>
        </w:rPr>
        <w:br/>
      </w:r>
      <w:r>
        <w:rPr>
          <w:rFonts w:hint="cs"/>
          <w:rtl/>
        </w:rPr>
        <w:t xml:space="preserve">لتوفير توصيلية النظام العريض. وهذا الجانب على قدر من الأهمية لأن الكثير من السكان، خاصة في المناطق النامية يستعملون الهاتف المتنقل في اتصالاتهم اليومية وأن الهاتف المتنقل يسمح بتنقلية السكان. وهناك الكثير من التكنولوجيات التي توفر قدرات النطاق العريض لشبكات النفاذ المتنقلة، بما في ذلك توصيلة بروتوكول الإنترنت، وإن كان لا يزال لديها بعض القيود فيما يتعلق بتوفير عرض النطاق (في حدود </w:t>
      </w:r>
      <w:r>
        <w:rPr>
          <w:lang w:val="en-US"/>
        </w:rPr>
        <w:t>Mbps 10</w:t>
      </w:r>
      <w:r>
        <w:rPr>
          <w:rFonts w:hint="cs"/>
          <w:rtl/>
          <w:lang w:val="en-US" w:bidi="ar-SY"/>
        </w:rPr>
        <w:t xml:space="preserve">). وتعمل منظمات وضع المعايير بجد من أجل استنباط تكنولوجيات للحصول على عرض نطاق أفضل وإن كان هذا الأمر سيستغرق وقتاً أطول. وبين الشكل </w:t>
      </w:r>
      <w:r>
        <w:rPr>
          <w:lang w:val="en-US" w:bidi="ar-SY"/>
        </w:rPr>
        <w:t>10-4</w:t>
      </w:r>
      <w:r>
        <w:rPr>
          <w:rFonts w:hint="cs"/>
          <w:rtl/>
          <w:lang w:val="en-US" w:bidi="ar-SY"/>
        </w:rPr>
        <w:t xml:space="preserve"> أدناه مثالاً لمخطط يبين كيفية استعمال التكنولوجيات المتنقلة المختلفة في شبكات النفاذ.</w:t>
      </w:r>
    </w:p>
    <w:p w:rsidR="00125315" w:rsidRDefault="00125315" w:rsidP="002E6736">
      <w:pPr>
        <w:spacing w:before="0" w:line="120" w:lineRule="auto"/>
        <w:rPr>
          <w:rtl/>
          <w:lang w:val="en-US" w:bidi="ar-EG"/>
        </w:rPr>
      </w:pPr>
    </w:p>
    <w:p w:rsidR="00125315" w:rsidRPr="00125315" w:rsidRDefault="00125315" w:rsidP="002E6736">
      <w:pPr>
        <w:pStyle w:val="figure0"/>
        <w:rPr>
          <w:rtl/>
          <w:lang w:val="en-US" w:bidi="ar-EG"/>
        </w:rPr>
      </w:pPr>
      <w:bookmarkStart w:id="75" w:name="_Toc259106650"/>
      <w:r w:rsidRPr="00125315">
        <w:rPr>
          <w:rFonts w:hint="cs"/>
          <w:rtl/>
          <w:lang w:val="en-US" w:bidi="ar-SY"/>
        </w:rPr>
        <w:t xml:space="preserve">الشكل </w:t>
      </w:r>
      <w:r w:rsidRPr="00125315">
        <w:rPr>
          <w:lang w:val="en-US" w:bidi="ar-SY"/>
        </w:rPr>
        <w:t>10-4</w:t>
      </w:r>
      <w:r w:rsidRPr="00125315">
        <w:rPr>
          <w:rFonts w:hint="cs"/>
          <w:rtl/>
          <w:lang w:val="en-US" w:bidi="ar-SY"/>
        </w:rPr>
        <w:t xml:space="preserve">: نظرة عامة على انتقال شبكة نفاذ (مختلطة) </w:t>
      </w:r>
      <w:r w:rsidRPr="00125315">
        <w:rPr>
          <w:rFonts w:hint="eastAsia"/>
          <w:rtl/>
          <w:lang w:val="en-US" w:bidi="ar-SY"/>
        </w:rPr>
        <w:t>إلى</w:t>
      </w:r>
      <w:r w:rsidRPr="00125315">
        <w:rPr>
          <w:rFonts w:hint="cs"/>
          <w:rtl/>
          <w:lang w:val="en-US" w:bidi="ar-SY"/>
        </w:rPr>
        <w:t xml:space="preserve"> شبكة </w:t>
      </w:r>
      <w:r w:rsidRPr="00125315">
        <w:rPr>
          <w:lang w:val="en-US" w:bidi="ar-SY"/>
        </w:rPr>
        <w:t>NGN</w:t>
      </w:r>
      <w:bookmarkEnd w:id="75"/>
    </w:p>
    <w:p w:rsidR="00FB6739" w:rsidRDefault="00A0320B" w:rsidP="00FB6739">
      <w:pPr>
        <w:spacing w:before="240"/>
        <w:jc w:val="center"/>
        <w:rPr>
          <w:rtl/>
          <w:lang w:val="en-US" w:bidi="ar-SY"/>
        </w:rPr>
      </w:pPr>
      <w:r>
        <w:rPr>
          <w:noProof/>
          <w:rtl/>
          <w:lang w:val="en-US" w:eastAsia="zh-CN"/>
        </w:rPr>
        <w:pict>
          <v:rect id="_x0000_s50054" style="position:absolute;left:0;text-align:left;margin-left:354.75pt;margin-top:111.65pt;width:38.85pt;height:19.3pt;z-index:251768832;v-text-anchor:top" filled="f" fillcolor="white [3212]" stroked="f">
            <v:textbox style="mso-next-textbox:#_x0000_s50054" inset="0,0,0,0">
              <w:txbxContent>
                <w:p w:rsidR="00A520AA" w:rsidRPr="00A22890" w:rsidRDefault="00A520AA" w:rsidP="00FB6739">
                  <w:pPr>
                    <w:tabs>
                      <w:tab w:val="clear" w:pos="794"/>
                      <w:tab w:val="clear" w:pos="1191"/>
                      <w:tab w:val="clear" w:pos="1588"/>
                      <w:tab w:val="clear" w:pos="1985"/>
                      <w:tab w:val="right" w:pos="1354"/>
                    </w:tabs>
                    <w:spacing w:before="0" w:line="168" w:lineRule="auto"/>
                    <w:jc w:val="center"/>
                    <w:rPr>
                      <w:sz w:val="15"/>
                      <w:szCs w:val="22"/>
                      <w:rtl/>
                      <w:lang w:val="en-US" w:bidi="ar-SY"/>
                    </w:rPr>
                  </w:pPr>
                  <w:r>
                    <w:rPr>
                      <w:rFonts w:eastAsia="??" w:hint="cs"/>
                      <w:sz w:val="9"/>
                      <w:szCs w:val="16"/>
                      <w:rtl/>
                      <w:lang w:bidi="ar-SY"/>
                    </w:rPr>
                    <w:t>نفاذ أساسي لانتهائية الشبكة</w:t>
                  </w:r>
                  <w:r w:rsidRPr="00A22890">
                    <w:rPr>
                      <w:rFonts w:eastAsia="??" w:hint="cs"/>
                      <w:sz w:val="9"/>
                      <w:szCs w:val="16"/>
                      <w:rtl/>
                      <w:lang w:bidi="ar-SY"/>
                    </w:rPr>
                    <w:t xml:space="preserve"> </w:t>
                  </w:r>
                </w:p>
              </w:txbxContent>
            </v:textbox>
          </v:rect>
        </w:pict>
      </w:r>
      <w:r>
        <w:rPr>
          <w:noProof/>
          <w:rtl/>
          <w:lang w:val="en-US" w:eastAsia="zh-CN"/>
        </w:rPr>
        <w:pict>
          <v:rect id="_x0000_s50011" style="position:absolute;left:0;text-align:left;margin-left:54.2pt;margin-top:149.6pt;width:94.85pt;height:41.05pt;z-index:251743232;v-text-anchor:top" filled="f" stroked="f">
            <v:textbox style="mso-next-textbox:#_x0000_s50011" inset="0,0,0,0">
              <w:txbxContent>
                <w:p w:rsidR="00A520AA" w:rsidRPr="00A23AA5" w:rsidRDefault="00A520AA" w:rsidP="00FB6739">
                  <w:pPr>
                    <w:tabs>
                      <w:tab w:val="clear" w:pos="794"/>
                      <w:tab w:val="clear" w:pos="1191"/>
                      <w:tab w:val="clear" w:pos="1588"/>
                      <w:tab w:val="clear" w:pos="1985"/>
                      <w:tab w:val="right" w:pos="1354"/>
                    </w:tabs>
                    <w:spacing w:before="0" w:line="168" w:lineRule="auto"/>
                    <w:jc w:val="right"/>
                    <w:rPr>
                      <w:rFonts w:eastAsia="??"/>
                      <w:b/>
                      <w:bCs/>
                      <w:i/>
                      <w:iCs/>
                      <w:color w:val="000000"/>
                      <w:sz w:val="11"/>
                      <w:szCs w:val="14"/>
                      <w:rtl/>
                    </w:rPr>
                  </w:pPr>
                  <w:r w:rsidRPr="00A23AA5">
                    <w:rPr>
                      <w:rFonts w:eastAsia="??" w:hint="cs"/>
                      <w:b/>
                      <w:bCs/>
                      <w:i/>
                      <w:iCs/>
                      <w:color w:val="000000"/>
                      <w:sz w:val="11"/>
                      <w:szCs w:val="14"/>
                      <w:rtl/>
                      <w:lang w:bidi="ar-SY"/>
                    </w:rPr>
                    <w:t xml:space="preserve">بدالة محلية </w:t>
                  </w:r>
                  <w:r w:rsidRPr="00A23AA5">
                    <w:rPr>
                      <w:rFonts w:eastAsia="??"/>
                      <w:b/>
                      <w:bCs/>
                      <w:i/>
                      <w:iCs/>
                      <w:color w:val="000000"/>
                      <w:sz w:val="11"/>
                      <w:szCs w:val="14"/>
                    </w:rPr>
                    <w:t>LEX</w:t>
                  </w:r>
                </w:p>
                <w:p w:rsidR="00A520AA" w:rsidRPr="00A23AA5" w:rsidRDefault="00A520AA" w:rsidP="00FB6739">
                  <w:pPr>
                    <w:tabs>
                      <w:tab w:val="clear" w:pos="794"/>
                      <w:tab w:val="clear" w:pos="1191"/>
                      <w:tab w:val="clear" w:pos="1588"/>
                      <w:tab w:val="clear" w:pos="1985"/>
                      <w:tab w:val="right" w:pos="1354"/>
                    </w:tabs>
                    <w:spacing w:before="0" w:line="168" w:lineRule="auto"/>
                    <w:jc w:val="right"/>
                    <w:rPr>
                      <w:rFonts w:eastAsia="??"/>
                      <w:b/>
                      <w:bCs/>
                      <w:i/>
                      <w:iCs/>
                      <w:color w:val="000000"/>
                      <w:sz w:val="11"/>
                      <w:szCs w:val="14"/>
                      <w:rtl/>
                      <w:lang w:val="en-US" w:bidi="ar-SY"/>
                    </w:rPr>
                  </w:pPr>
                  <w:r w:rsidRPr="00A23AA5">
                    <w:rPr>
                      <w:rFonts w:eastAsia="??" w:hint="cs"/>
                      <w:b/>
                      <w:bCs/>
                      <w:i/>
                      <w:iCs/>
                      <w:color w:val="000000"/>
                      <w:sz w:val="11"/>
                      <w:szCs w:val="14"/>
                      <w:rtl/>
                    </w:rPr>
                    <w:t xml:space="preserve">البوابة </w:t>
                  </w:r>
                  <w:r w:rsidRPr="00A23AA5">
                    <w:rPr>
                      <w:rFonts w:eastAsia="??"/>
                      <w:b/>
                      <w:bCs/>
                      <w:i/>
                      <w:iCs/>
                      <w:color w:val="000000"/>
                      <w:sz w:val="11"/>
                      <w:szCs w:val="14"/>
                      <w:lang w:val="en-US" w:bidi="ar-SY"/>
                    </w:rPr>
                    <w:t>GW</w:t>
                  </w:r>
                </w:p>
                <w:p w:rsidR="00A520AA" w:rsidRPr="00A23AA5" w:rsidRDefault="00A520AA" w:rsidP="00FB6739">
                  <w:pPr>
                    <w:tabs>
                      <w:tab w:val="clear" w:pos="794"/>
                      <w:tab w:val="clear" w:pos="1191"/>
                      <w:tab w:val="clear" w:pos="1588"/>
                      <w:tab w:val="clear" w:pos="1985"/>
                      <w:tab w:val="right" w:pos="1354"/>
                    </w:tabs>
                    <w:spacing w:before="0" w:line="144" w:lineRule="auto"/>
                    <w:jc w:val="right"/>
                    <w:rPr>
                      <w:rFonts w:eastAsia="??"/>
                      <w:b/>
                      <w:bCs/>
                      <w:i/>
                      <w:iCs/>
                      <w:color w:val="000000"/>
                      <w:sz w:val="11"/>
                      <w:szCs w:val="14"/>
                      <w:rtl/>
                    </w:rPr>
                  </w:pPr>
                  <w:r w:rsidRPr="00A23AA5">
                    <w:rPr>
                      <w:rFonts w:eastAsia="??" w:hint="cs"/>
                      <w:b/>
                      <w:bCs/>
                      <w:i/>
                      <w:iCs/>
                      <w:color w:val="000000"/>
                      <w:sz w:val="11"/>
                      <w:szCs w:val="14"/>
                      <w:rtl/>
                    </w:rPr>
                    <w:t xml:space="preserve">صندوق التوزيع الرئيسي </w:t>
                  </w:r>
                  <w:r w:rsidRPr="00A23AA5">
                    <w:rPr>
                      <w:rFonts w:eastAsia="??"/>
                      <w:b/>
                      <w:bCs/>
                      <w:i/>
                      <w:iCs/>
                      <w:color w:val="000000"/>
                      <w:sz w:val="11"/>
                      <w:szCs w:val="14"/>
                    </w:rPr>
                    <w:t>MDF</w:t>
                  </w:r>
                </w:p>
                <w:p w:rsidR="00A520AA" w:rsidRPr="00A23AA5" w:rsidRDefault="00A520AA" w:rsidP="00FB6739">
                  <w:pPr>
                    <w:tabs>
                      <w:tab w:val="clear" w:pos="794"/>
                      <w:tab w:val="clear" w:pos="1191"/>
                      <w:tab w:val="clear" w:pos="1588"/>
                      <w:tab w:val="clear" w:pos="1985"/>
                      <w:tab w:val="right" w:pos="1354"/>
                    </w:tabs>
                    <w:spacing w:before="0" w:line="144" w:lineRule="auto"/>
                    <w:jc w:val="right"/>
                    <w:rPr>
                      <w:rFonts w:eastAsia="??"/>
                      <w:b/>
                      <w:bCs/>
                      <w:i/>
                      <w:iCs/>
                      <w:color w:val="000000"/>
                      <w:sz w:val="11"/>
                      <w:szCs w:val="14"/>
                      <w:rtl/>
                      <w:lang w:val="en-US" w:bidi="ar-SY"/>
                    </w:rPr>
                  </w:pPr>
                  <w:r w:rsidRPr="00A23AA5">
                    <w:rPr>
                      <w:rFonts w:eastAsia="??" w:hint="cs"/>
                      <w:b/>
                      <w:bCs/>
                      <w:i/>
                      <w:iCs/>
                      <w:color w:val="000000"/>
                      <w:sz w:val="11"/>
                      <w:szCs w:val="14"/>
                      <w:rtl/>
                      <w:lang w:val="en-US" w:bidi="ar-SY"/>
                    </w:rPr>
                    <w:t>حامل العروة الرقمية</w:t>
                  </w:r>
                  <w:r w:rsidRPr="00A23AA5">
                    <w:rPr>
                      <w:rFonts w:eastAsia="??" w:hint="cs"/>
                      <w:b/>
                      <w:bCs/>
                      <w:i/>
                      <w:iCs/>
                      <w:color w:val="000000"/>
                      <w:sz w:val="11"/>
                      <w:szCs w:val="14"/>
                      <w:rtl/>
                      <w:lang w:val="en-US"/>
                    </w:rPr>
                    <w:t xml:space="preserve"> </w:t>
                  </w:r>
                  <w:r w:rsidRPr="00A23AA5">
                    <w:rPr>
                      <w:rFonts w:eastAsia="??"/>
                      <w:b/>
                      <w:bCs/>
                      <w:i/>
                      <w:iCs/>
                      <w:color w:val="000000"/>
                      <w:sz w:val="11"/>
                      <w:szCs w:val="14"/>
                      <w:lang w:val="en-US"/>
                    </w:rPr>
                    <w:t>DLC</w:t>
                  </w:r>
                </w:p>
                <w:p w:rsidR="00A520AA" w:rsidRPr="00A23AA5" w:rsidRDefault="00A520AA" w:rsidP="00FB6739">
                  <w:pPr>
                    <w:tabs>
                      <w:tab w:val="clear" w:pos="794"/>
                      <w:tab w:val="clear" w:pos="1191"/>
                      <w:tab w:val="clear" w:pos="1588"/>
                      <w:tab w:val="clear" w:pos="1985"/>
                      <w:tab w:val="right" w:pos="1354"/>
                    </w:tabs>
                    <w:spacing w:before="0" w:line="144" w:lineRule="auto"/>
                    <w:jc w:val="right"/>
                    <w:rPr>
                      <w:rFonts w:eastAsia="??"/>
                      <w:b/>
                      <w:bCs/>
                      <w:i/>
                      <w:iCs/>
                      <w:color w:val="000000"/>
                      <w:sz w:val="11"/>
                      <w:szCs w:val="14"/>
                      <w:rtl/>
                      <w:lang w:val="en-US"/>
                    </w:rPr>
                  </w:pPr>
                  <w:r w:rsidRPr="00A23AA5">
                    <w:rPr>
                      <w:rFonts w:eastAsia="??" w:hint="cs"/>
                      <w:b/>
                      <w:bCs/>
                      <w:i/>
                      <w:iCs/>
                      <w:color w:val="000000"/>
                      <w:sz w:val="11"/>
                      <w:szCs w:val="14"/>
                      <w:rtl/>
                      <w:lang w:val="en-US" w:bidi="ar-SY"/>
                    </w:rPr>
                    <w:t xml:space="preserve">صندوق توزيع المشتركين </w:t>
                  </w:r>
                  <w:r w:rsidRPr="00A23AA5">
                    <w:rPr>
                      <w:rFonts w:eastAsia="??"/>
                      <w:b/>
                      <w:bCs/>
                      <w:i/>
                      <w:iCs/>
                      <w:color w:val="000000"/>
                      <w:sz w:val="11"/>
                      <w:szCs w:val="14"/>
                      <w:lang w:val="en-US"/>
                    </w:rPr>
                    <w:t>SDF</w:t>
                  </w:r>
                </w:p>
                <w:p w:rsidR="00A520AA" w:rsidRPr="00A23AA5" w:rsidRDefault="00A520AA" w:rsidP="00FB6739">
                  <w:pPr>
                    <w:tabs>
                      <w:tab w:val="clear" w:pos="794"/>
                      <w:tab w:val="clear" w:pos="1191"/>
                      <w:tab w:val="clear" w:pos="1588"/>
                      <w:tab w:val="clear" w:pos="1985"/>
                      <w:tab w:val="right" w:pos="1354"/>
                    </w:tabs>
                    <w:spacing w:before="0" w:line="144" w:lineRule="auto"/>
                    <w:jc w:val="right"/>
                    <w:rPr>
                      <w:rFonts w:eastAsia="??"/>
                      <w:b/>
                      <w:bCs/>
                      <w:i/>
                      <w:iCs/>
                      <w:color w:val="000000"/>
                      <w:sz w:val="11"/>
                      <w:szCs w:val="14"/>
                      <w:lang w:val="en-US"/>
                    </w:rPr>
                  </w:pPr>
                  <w:r w:rsidRPr="00A23AA5">
                    <w:rPr>
                      <w:rFonts w:eastAsia="??" w:hint="cs"/>
                      <w:b/>
                      <w:bCs/>
                      <w:i/>
                      <w:iCs/>
                      <w:color w:val="000000"/>
                      <w:sz w:val="11"/>
                      <w:szCs w:val="14"/>
                      <w:rtl/>
                      <w:lang w:val="en-US"/>
                    </w:rPr>
                    <w:t xml:space="preserve">ألياف بصرية </w:t>
                  </w:r>
                  <w:r w:rsidRPr="00A23AA5">
                    <w:rPr>
                      <w:rFonts w:eastAsia="??"/>
                      <w:b/>
                      <w:bCs/>
                      <w:i/>
                      <w:iCs/>
                      <w:color w:val="000000"/>
                      <w:sz w:val="11"/>
                      <w:szCs w:val="14"/>
                      <w:lang w:val="en-US"/>
                    </w:rPr>
                    <w:t>FO</w:t>
                  </w:r>
                </w:p>
              </w:txbxContent>
            </v:textbox>
          </v:rect>
        </w:pict>
      </w:r>
      <w:r>
        <w:rPr>
          <w:noProof/>
          <w:rtl/>
          <w:lang w:val="en-US" w:eastAsia="zh-CN"/>
        </w:rPr>
        <w:pict>
          <v:rect id="_x0000_s50019" style="position:absolute;left:0;text-align:left;margin-left:145.05pt;margin-top:108.45pt;width:32.75pt;height:19.15pt;z-index:251751424;v-text-anchor:top" fillcolor="white [3212]" stroked="f">
            <v:textbox style="mso-next-textbox:#_x0000_s50019" inset="0,0,0,0">
              <w:txbxContent>
                <w:p w:rsidR="00A520AA" w:rsidRPr="00A22890" w:rsidRDefault="00A520AA" w:rsidP="00FB6739">
                  <w:pPr>
                    <w:tabs>
                      <w:tab w:val="clear" w:pos="794"/>
                      <w:tab w:val="clear" w:pos="1191"/>
                      <w:tab w:val="clear" w:pos="1588"/>
                      <w:tab w:val="clear" w:pos="1985"/>
                      <w:tab w:val="right" w:pos="1354"/>
                    </w:tabs>
                    <w:spacing w:before="0" w:line="144" w:lineRule="auto"/>
                    <w:jc w:val="center"/>
                    <w:rPr>
                      <w:sz w:val="15"/>
                      <w:szCs w:val="22"/>
                      <w:rtl/>
                      <w:lang w:val="en-US" w:bidi="ar-SY"/>
                    </w:rPr>
                  </w:pPr>
                  <w:r>
                    <w:rPr>
                      <w:rFonts w:eastAsia="??" w:hint="cs"/>
                      <w:sz w:val="9"/>
                      <w:szCs w:val="16"/>
                      <w:rtl/>
                      <w:lang w:bidi="ar-SY"/>
                    </w:rPr>
                    <w:t>سطح بيني بصري</w:t>
                  </w:r>
                </w:p>
              </w:txbxContent>
            </v:textbox>
          </v:rect>
        </w:pict>
      </w:r>
      <w:r>
        <w:rPr>
          <w:noProof/>
          <w:rtl/>
          <w:lang w:val="en-US" w:eastAsia="zh-CN"/>
        </w:rPr>
        <w:pict>
          <v:rect id="_x0000_s50018" style="position:absolute;left:0;text-align:left;margin-left:256.35pt;margin-top:130.95pt;width:42.75pt;height:10.9pt;z-index:251750400;v-text-anchor:top" fillcolor="white [3212]" stroked="f">
            <v:textbox style="mso-next-textbox:#_x0000_s50018" inset="0,0,0,0">
              <w:txbxContent>
                <w:p w:rsidR="00A520AA" w:rsidRPr="00A22890" w:rsidRDefault="00A520AA" w:rsidP="00FB6739">
                  <w:pPr>
                    <w:tabs>
                      <w:tab w:val="clear" w:pos="794"/>
                      <w:tab w:val="clear" w:pos="1191"/>
                      <w:tab w:val="clear" w:pos="1588"/>
                      <w:tab w:val="clear" w:pos="1985"/>
                      <w:tab w:val="right" w:pos="1354"/>
                    </w:tabs>
                    <w:spacing w:before="0" w:line="144" w:lineRule="auto"/>
                    <w:jc w:val="center"/>
                    <w:rPr>
                      <w:sz w:val="13"/>
                      <w:szCs w:val="20"/>
                      <w:rtl/>
                      <w:lang w:val="en-US" w:bidi="ar-SY"/>
                    </w:rPr>
                  </w:pPr>
                  <w:r w:rsidRPr="00A22890">
                    <w:rPr>
                      <w:rFonts w:eastAsia="??" w:hint="cs"/>
                      <w:sz w:val="7"/>
                      <w:szCs w:val="14"/>
                      <w:rtl/>
                    </w:rPr>
                    <w:t>خط توصيل منزلي</w:t>
                  </w:r>
                </w:p>
              </w:txbxContent>
            </v:textbox>
          </v:rect>
        </w:pict>
      </w:r>
      <w:r>
        <w:rPr>
          <w:noProof/>
          <w:rtl/>
          <w:lang w:val="en-US" w:eastAsia="zh-CN"/>
        </w:rPr>
        <w:pict>
          <v:rect id="_x0000_s50012" style="position:absolute;left:0;text-align:left;margin-left:371.65pt;margin-top:52.25pt;width:28.2pt;height:19.8pt;z-index:251744256;v-text-anchor:top" fillcolor="white [3212]" stroked="f">
            <v:textbox style="mso-next-textbox:#_x0000_s50012" inset="0,0,0,0">
              <w:txbxContent>
                <w:p w:rsidR="00A520AA" w:rsidRPr="00A22890" w:rsidRDefault="00A520AA" w:rsidP="00FB6739">
                  <w:pPr>
                    <w:tabs>
                      <w:tab w:val="clear" w:pos="794"/>
                      <w:tab w:val="clear" w:pos="1191"/>
                      <w:tab w:val="clear" w:pos="1588"/>
                      <w:tab w:val="clear" w:pos="1985"/>
                      <w:tab w:val="right" w:pos="1354"/>
                    </w:tabs>
                    <w:spacing w:before="0" w:line="144" w:lineRule="auto"/>
                    <w:jc w:val="center"/>
                    <w:rPr>
                      <w:sz w:val="13"/>
                      <w:szCs w:val="20"/>
                      <w:rtl/>
                      <w:lang w:val="en-US" w:bidi="ar-SY"/>
                    </w:rPr>
                  </w:pPr>
                  <w:r w:rsidRPr="00A22890">
                    <w:rPr>
                      <w:rFonts w:eastAsia="??" w:hint="cs"/>
                      <w:sz w:val="7"/>
                      <w:szCs w:val="14"/>
                      <w:rtl/>
                    </w:rPr>
                    <w:t>خط توصيل منزلي</w:t>
                  </w:r>
                </w:p>
              </w:txbxContent>
            </v:textbox>
          </v:rect>
        </w:pict>
      </w:r>
      <w:r>
        <w:rPr>
          <w:noProof/>
          <w:rtl/>
          <w:lang w:val="en-US" w:eastAsia="zh-CN"/>
        </w:rPr>
        <w:pict>
          <v:rect id="_x0000_s50013" style="position:absolute;left:0;text-align:left;margin-left:256.7pt;margin-top:38.7pt;width:57.1pt;height:13.15pt;z-index:251745280;v-text-anchor:top" fillcolor="white [3212]" stroked="f">
            <v:textbox style="mso-next-textbox:#_x0000_s50013" inset="0,0,0,0">
              <w:txbxContent>
                <w:p w:rsidR="00A520AA" w:rsidRPr="006469D5" w:rsidRDefault="00A520AA" w:rsidP="00FB6739">
                  <w:pPr>
                    <w:tabs>
                      <w:tab w:val="clear" w:pos="794"/>
                      <w:tab w:val="clear" w:pos="1191"/>
                      <w:tab w:val="clear" w:pos="1588"/>
                      <w:tab w:val="clear" w:pos="1985"/>
                      <w:tab w:val="right" w:pos="1354"/>
                    </w:tabs>
                    <w:spacing w:before="0" w:line="240" w:lineRule="auto"/>
                    <w:jc w:val="right"/>
                    <w:rPr>
                      <w:sz w:val="15"/>
                      <w:szCs w:val="22"/>
                      <w:rtl/>
                      <w:lang w:val="en-US" w:bidi="ar-SY"/>
                    </w:rPr>
                  </w:pPr>
                  <w:r>
                    <w:rPr>
                      <w:rFonts w:eastAsia="??" w:hint="cs"/>
                      <w:sz w:val="9"/>
                      <w:szCs w:val="16"/>
                      <w:rtl/>
                      <w:lang w:bidi="ar-SY"/>
                    </w:rPr>
                    <w:t>كبلات توزيع</w:t>
                  </w:r>
                </w:p>
              </w:txbxContent>
            </v:textbox>
          </v:rect>
        </w:pict>
      </w:r>
      <w:r>
        <w:rPr>
          <w:noProof/>
          <w:rtl/>
          <w:lang w:val="en-US" w:eastAsia="zh-CN"/>
        </w:rPr>
        <w:pict>
          <v:rect id="_x0000_s50017" style="position:absolute;left:0;text-align:left;margin-left:78.45pt;margin-top:18.4pt;width:300pt;height:11.85pt;z-index:251749376;v-text-anchor:top" filled="f" stroked="f">
            <v:textbox style="mso-next-textbox:#_x0000_s50017" inset="0,0,0,0">
              <w:txbxContent>
                <w:p w:rsidR="00A520AA" w:rsidRPr="00A22890" w:rsidRDefault="00A520AA" w:rsidP="00657899">
                  <w:pPr>
                    <w:tabs>
                      <w:tab w:val="clear" w:pos="794"/>
                      <w:tab w:val="clear" w:pos="1191"/>
                      <w:tab w:val="clear" w:pos="1588"/>
                      <w:tab w:val="clear" w:pos="1985"/>
                    </w:tabs>
                    <w:spacing w:before="0" w:line="144" w:lineRule="auto"/>
                    <w:rPr>
                      <w:rFonts w:eastAsia="??"/>
                      <w:sz w:val="10"/>
                      <w:szCs w:val="14"/>
                      <w:rtl/>
                      <w:lang w:bidi="ar-SY"/>
                    </w:rPr>
                  </w:pPr>
                  <w:r w:rsidRPr="00A22890">
                    <w:rPr>
                      <w:rFonts w:eastAsia="??" w:hint="cs"/>
                      <w:sz w:val="10"/>
                      <w:szCs w:val="14"/>
                      <w:rtl/>
                    </w:rPr>
                    <w:t xml:space="preserve">خط التوصيل: القيمة المتوسطة </w:t>
                  </w:r>
                  <w:r w:rsidRPr="00A22890">
                    <w:rPr>
                      <w:rFonts w:eastAsia="??"/>
                      <w:sz w:val="10"/>
                      <w:szCs w:val="14"/>
                    </w:rPr>
                    <w:t>m 300 ~</w:t>
                  </w:r>
                  <w:r w:rsidRPr="00A22890">
                    <w:rPr>
                      <w:rFonts w:eastAsia="??" w:hint="cs"/>
                      <w:sz w:val="10"/>
                      <w:szCs w:val="14"/>
                      <w:rtl/>
                    </w:rPr>
                    <w:t xml:space="preserve"> </w:t>
                  </w:r>
                  <w:r>
                    <w:rPr>
                      <w:rFonts w:eastAsia="??" w:hint="cs"/>
                      <w:sz w:val="10"/>
                      <w:szCs w:val="14"/>
                      <w:rtl/>
                    </w:rPr>
                    <w:tab/>
                  </w:r>
                  <w:r w:rsidRPr="00A22890">
                    <w:rPr>
                      <w:rFonts w:eastAsia="??" w:hint="cs"/>
                      <w:sz w:val="10"/>
                      <w:szCs w:val="14"/>
                      <w:rtl/>
                    </w:rPr>
                    <w:tab/>
                    <w:t xml:space="preserve">  </w:t>
                  </w:r>
                  <w:r>
                    <w:rPr>
                      <w:rFonts w:eastAsia="??" w:hint="cs"/>
                      <w:sz w:val="10"/>
                      <w:szCs w:val="14"/>
                      <w:rtl/>
                    </w:rPr>
                    <w:t xml:space="preserve">            </w:t>
                  </w:r>
                  <w:r w:rsidRPr="00A22890">
                    <w:rPr>
                      <w:rFonts w:eastAsia="??" w:hint="cs"/>
                      <w:sz w:val="10"/>
                      <w:szCs w:val="14"/>
                      <w:rtl/>
                    </w:rPr>
                    <w:t xml:space="preserve">توزيع: قيمة متوسطة </w:t>
                  </w:r>
                  <w:r w:rsidRPr="00A22890">
                    <w:rPr>
                      <w:rFonts w:eastAsia="??"/>
                      <w:sz w:val="10"/>
                      <w:szCs w:val="14"/>
                    </w:rPr>
                    <w:t>km 1,7 ~</w:t>
                  </w:r>
                  <w:r w:rsidRPr="00A22890">
                    <w:rPr>
                      <w:rFonts w:eastAsia="??" w:hint="cs"/>
                      <w:sz w:val="10"/>
                      <w:szCs w:val="14"/>
                      <w:rtl/>
                    </w:rPr>
                    <w:tab/>
                    <w:t xml:space="preserve"> </w:t>
                  </w:r>
                  <w:r>
                    <w:rPr>
                      <w:rFonts w:eastAsia="??" w:hint="cs"/>
                      <w:sz w:val="10"/>
                      <w:szCs w:val="14"/>
                      <w:rtl/>
                    </w:rPr>
                    <w:t xml:space="preserve">      </w:t>
                  </w:r>
                  <w:r w:rsidRPr="00A22890">
                    <w:rPr>
                      <w:rFonts w:eastAsia="??" w:hint="cs"/>
                      <w:sz w:val="10"/>
                      <w:szCs w:val="14"/>
                      <w:rtl/>
                    </w:rPr>
                    <w:t xml:space="preserve">محلي: </w:t>
                  </w:r>
                  <w:r w:rsidRPr="00A22890">
                    <w:rPr>
                      <w:rFonts w:eastAsia="??"/>
                      <w:sz w:val="10"/>
                      <w:szCs w:val="14"/>
                    </w:rPr>
                    <w:t xml:space="preserve">km 40 ~ </w:t>
                  </w:r>
                </w:p>
              </w:txbxContent>
            </v:textbox>
          </v:rect>
        </w:pict>
      </w:r>
      <w:r>
        <w:rPr>
          <w:noProof/>
          <w:rtl/>
          <w:lang w:val="en-US" w:eastAsia="zh-CN"/>
        </w:rPr>
        <w:pict>
          <v:rect id="_x0000_s50016" style="position:absolute;left:0;text-align:left;margin-left:78.45pt;margin-top:12.8pt;width:47.25pt;height:9pt;z-index:251748352;v-text-anchor:top" fillcolor="white [3212]" stroked="f">
            <v:textbox style="mso-next-textbox:#_x0000_s50016" inset="0,0,0,0">
              <w:txbxContent>
                <w:p w:rsidR="00A520AA" w:rsidRPr="00A22890" w:rsidRDefault="00A520AA" w:rsidP="00FB6739">
                  <w:pPr>
                    <w:spacing w:before="0"/>
                    <w:rPr>
                      <w:sz w:val="15"/>
                      <w:szCs w:val="19"/>
                      <w:rtl/>
                    </w:rPr>
                  </w:pPr>
                </w:p>
              </w:txbxContent>
            </v:textbox>
          </v:rect>
        </w:pict>
      </w:r>
      <w:r>
        <w:rPr>
          <w:noProof/>
          <w:rtl/>
          <w:lang w:val="en-US" w:eastAsia="zh-CN"/>
        </w:rPr>
        <w:pict>
          <v:rect id="_x0000_s50015" style="position:absolute;left:0;text-align:left;margin-left:166.3pt;margin-top:17.65pt;width:103.1pt;height:9pt;z-index:251747328;v-text-anchor:top" fillcolor="white [3212]" stroked="f">
            <v:textbox style="mso-next-textbox:#_x0000_s50015" inset="0,0,0,0">
              <w:txbxContent>
                <w:p w:rsidR="00A520AA" w:rsidRPr="00A22890" w:rsidRDefault="00A520AA" w:rsidP="00FB6739">
                  <w:pPr>
                    <w:spacing w:before="0"/>
                    <w:rPr>
                      <w:sz w:val="15"/>
                      <w:szCs w:val="19"/>
                      <w:rtl/>
                    </w:rPr>
                  </w:pPr>
                </w:p>
              </w:txbxContent>
            </v:textbox>
          </v:rect>
        </w:pict>
      </w:r>
      <w:r>
        <w:rPr>
          <w:noProof/>
          <w:rtl/>
          <w:lang w:val="en-US" w:eastAsia="zh-CN"/>
        </w:rPr>
        <w:pict>
          <v:rect id="_x0000_s50014" style="position:absolute;left:0;text-align:left;margin-left:281.1pt;margin-top:17.25pt;width:103.1pt;height:9pt;z-index:251746304;v-text-anchor:top" fillcolor="white [3212]" stroked="f">
            <v:textbox style="mso-next-textbox:#_x0000_s50014" inset="0,0,0,0">
              <w:txbxContent>
                <w:p w:rsidR="00A520AA" w:rsidRPr="00A22890" w:rsidRDefault="00A520AA" w:rsidP="00FB6739">
                  <w:pPr>
                    <w:spacing w:before="0"/>
                    <w:rPr>
                      <w:sz w:val="15"/>
                      <w:szCs w:val="19"/>
                      <w:rtl/>
                    </w:rPr>
                  </w:pPr>
                </w:p>
              </w:txbxContent>
            </v:textbox>
          </v:rect>
        </w:pict>
      </w:r>
      <w:r>
        <w:rPr>
          <w:noProof/>
          <w:rtl/>
          <w:lang w:val="en-US" w:eastAsia="zh-CN"/>
        </w:rPr>
        <w:pict>
          <v:shape id="_x0000_s50010" style="position:absolute;left:0;text-align:left;margin-left:48.3pt;margin-top:147.6pt;width:131.65pt;height:43pt;z-index:251742208" coordsize="5008,1232" path="m,154hdc,69,69,,154,v,,,,,hal154,,4855,r,hdc4940,,5008,69,5008,154v,,,,,hal5008,154r,925l5008,1079hdc5008,1164,4940,1232,4855,1232v,,,,,hal4855,1232r-4701,l154,1232hdc69,1232,,1164,,1079v,,,,,hal,154hdxe" fillcolor="#eaeaea" strokeweight="0">
            <v:path arrowok="t"/>
          </v:shape>
        </w:pict>
      </w:r>
      <w:r w:rsidR="00FB6739">
        <w:rPr>
          <w:noProof/>
          <w:lang w:val="en-US" w:eastAsia="zh-CN"/>
        </w:rPr>
        <w:drawing>
          <wp:inline distT="0" distB="0" distL="0" distR="0">
            <wp:extent cx="4862830" cy="2619375"/>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4" cstate="print"/>
                    <a:srcRect/>
                    <a:stretch>
                      <a:fillRect/>
                    </a:stretch>
                  </pic:blipFill>
                  <pic:spPr bwMode="auto">
                    <a:xfrm>
                      <a:off x="0" y="0"/>
                      <a:ext cx="4862830" cy="2619375"/>
                    </a:xfrm>
                    <a:prstGeom prst="rect">
                      <a:avLst/>
                    </a:prstGeom>
                    <a:noFill/>
                    <a:ln w="9525">
                      <a:noFill/>
                      <a:miter lim="800000"/>
                      <a:headEnd/>
                      <a:tailEnd/>
                    </a:ln>
                  </pic:spPr>
                </pic:pic>
              </a:graphicData>
            </a:graphic>
          </wp:inline>
        </w:drawing>
      </w:r>
    </w:p>
    <w:p w:rsidR="00FB6739" w:rsidRDefault="00FB6739" w:rsidP="00125315">
      <w:pPr>
        <w:pBdr>
          <w:top w:val="single" w:sz="18" w:space="1" w:color="auto"/>
        </w:pBdr>
        <w:jc w:val="center"/>
        <w:rPr>
          <w:rtl/>
          <w:lang w:val="en-US" w:bidi="ar-SY"/>
        </w:rPr>
      </w:pPr>
    </w:p>
    <w:p w:rsidR="00FB6739" w:rsidRDefault="00FB6739" w:rsidP="00FB6739">
      <w:pPr>
        <w:pStyle w:val="Heading3"/>
        <w:spacing w:before="240"/>
        <w:rPr>
          <w:rtl/>
          <w:lang w:val="en-US" w:bidi="ar-SY"/>
        </w:rPr>
      </w:pPr>
      <w:bookmarkStart w:id="76" w:name="_Toc258940909"/>
      <w:r>
        <w:rPr>
          <w:lang w:val="en-US"/>
        </w:rPr>
        <w:lastRenderedPageBreak/>
        <w:t>4.3.4</w:t>
      </w:r>
      <w:r>
        <w:rPr>
          <w:rFonts w:hint="cs"/>
          <w:rtl/>
          <w:lang w:val="en-US" w:bidi="ar-SY"/>
        </w:rPr>
        <w:tab/>
        <w:t>تكنولوجيا شبكات الجيل التالي من أجل دعم الانتقال</w:t>
      </w:r>
      <w:bookmarkEnd w:id="76"/>
    </w:p>
    <w:p w:rsidR="00FB6739" w:rsidRDefault="00FB6739" w:rsidP="00FB6739">
      <w:pPr>
        <w:rPr>
          <w:rtl/>
          <w:lang w:val="en-US" w:bidi="ar-SY"/>
        </w:rPr>
      </w:pPr>
      <w:r>
        <w:rPr>
          <w:rFonts w:hint="cs"/>
          <w:rtl/>
          <w:lang w:val="en-US" w:bidi="ar-SY"/>
        </w:rPr>
        <w:t xml:space="preserve">للمساعدة في انتقال الشبكات التقليدية إلى شبكات الجيل التالي، بالنسبة للخدمات القائمة على الصوت على أقل تقدير، توفر شبكات الجيل التالي مقدرتين. المقدرة الأولى هي "المضاهاة" والتي تدعم توفير قدرات خدمات الشبكات </w:t>
      </w:r>
      <w:r>
        <w:rPr>
          <w:lang w:val="en-US" w:bidi="ar-SY"/>
        </w:rPr>
        <w:t>PSTN/ISDN</w:t>
      </w:r>
      <w:r>
        <w:rPr>
          <w:rFonts w:hint="cs"/>
          <w:rtl/>
          <w:lang w:val="en-US" w:bidi="ar-SY"/>
        </w:rPr>
        <w:t xml:space="preserve"> وسطوحها البينية باستعمال التكيف مع البنية التحتية لشبكات الجيل التالي باستعمال بروتوكول الإنترنت. والمقدرة الثابتة هي "المحاكاة" والتي تدعم توفير قدرات خدمات شبكات محاكية للشبكات </w:t>
      </w:r>
      <w:r>
        <w:rPr>
          <w:lang w:val="en-US" w:bidi="ar-SY"/>
        </w:rPr>
        <w:t>PSTN/ISDN</w:t>
      </w:r>
      <w:r>
        <w:rPr>
          <w:rFonts w:hint="cs"/>
          <w:rtl/>
          <w:lang w:val="en-US" w:bidi="ar-SY"/>
        </w:rPr>
        <w:t xml:space="preserve"> باستعمال التحكم في الدورة عبر السطوح البينية والبنية التحتية لبروتوكول الإنترنت.</w:t>
      </w:r>
    </w:p>
    <w:p w:rsidR="00FB6739" w:rsidRDefault="00FB6739" w:rsidP="00FB6739">
      <w:pPr>
        <w:pStyle w:val="Heading4"/>
        <w:rPr>
          <w:rtl/>
          <w:lang w:val="en-US" w:bidi="ar-SY"/>
        </w:rPr>
      </w:pPr>
      <w:r>
        <w:rPr>
          <w:lang w:val="en-US" w:bidi="ar-SY"/>
        </w:rPr>
        <w:t>1.4.3.4</w:t>
      </w:r>
      <w:r>
        <w:rPr>
          <w:rFonts w:hint="cs"/>
          <w:rtl/>
          <w:lang w:val="en-US" w:bidi="ar-SY"/>
        </w:rPr>
        <w:tab/>
        <w:t>سيناريو المضاهاة</w:t>
      </w:r>
    </w:p>
    <w:p w:rsidR="00FB6739" w:rsidRDefault="00FB6739" w:rsidP="00FB6739">
      <w:pPr>
        <w:rPr>
          <w:rtl/>
          <w:lang w:val="en-US" w:bidi="ar-SY"/>
        </w:rPr>
      </w:pPr>
      <w:r>
        <w:rPr>
          <w:rFonts w:hint="cs"/>
          <w:rtl/>
          <w:lang w:val="en-US" w:bidi="ar-SY"/>
        </w:rPr>
        <w:t xml:space="preserve">ويبين الشكل </w:t>
      </w:r>
      <w:r>
        <w:rPr>
          <w:lang w:val="en-US" w:bidi="ar-SY"/>
        </w:rPr>
        <w:t>11-4</w:t>
      </w:r>
      <w:r>
        <w:rPr>
          <w:rFonts w:hint="cs"/>
          <w:rtl/>
          <w:lang w:val="en-US" w:bidi="ar-SY"/>
        </w:rPr>
        <w:t xml:space="preserve"> أدناه نظرة رفيعة المستوى لسيناريو المضاهاة. وباستعمال قدرة مضاهاة شبكات الجيل التالي التي توفر "وظيفة التكييف </w:t>
      </w:r>
      <w:r>
        <w:rPr>
          <w:lang w:val="en-US" w:bidi="ar-SY"/>
        </w:rPr>
        <w:t>(ADF)</w:t>
      </w:r>
      <w:r>
        <w:rPr>
          <w:rFonts w:hint="cs"/>
          <w:rtl/>
          <w:lang w:val="en-US" w:bidi="ar-SY"/>
        </w:rPr>
        <w:t>"، فإن الأجهزة المطرافية التقليدية مثل الهاتف التقليدي الأسود ذي القرص توصل إلى شبكة الجيل التالي وتستعمل خدماتها ذات الجوانب التالية:</w:t>
      </w:r>
    </w:p>
    <w:p w:rsidR="00FB6739" w:rsidRPr="00BC6766" w:rsidRDefault="00D0317A" w:rsidP="00D0317A">
      <w:pPr>
        <w:pStyle w:val="enumlev1"/>
        <w:rPr>
          <w:rtl/>
          <w:lang w:bidi="ar-SY"/>
        </w:rPr>
      </w:pPr>
      <w:r>
        <w:rPr>
          <w:rFonts w:hint="cs"/>
          <w:lang w:bidi="ar-SY"/>
        </w:rPr>
        <w:sym w:font="Symbol" w:char="F0B7"/>
      </w:r>
      <w:r>
        <w:rPr>
          <w:rFonts w:hint="cs"/>
          <w:rtl/>
          <w:lang w:bidi="ar-SY"/>
        </w:rPr>
        <w:tab/>
      </w:r>
      <w:r w:rsidR="00FB6739" w:rsidRPr="00BC6766">
        <w:rPr>
          <w:rFonts w:hint="cs"/>
          <w:rtl/>
          <w:lang w:bidi="ar-SY"/>
        </w:rPr>
        <w:t>عملية تغليف</w:t>
      </w:r>
    </w:p>
    <w:p w:rsidR="00FB6739" w:rsidRPr="00BC6766" w:rsidRDefault="00D0317A" w:rsidP="00D0317A">
      <w:pPr>
        <w:pStyle w:val="enumlev1"/>
        <w:rPr>
          <w:rtl/>
          <w:lang w:bidi="ar-SY"/>
        </w:rPr>
      </w:pPr>
      <w:r>
        <w:rPr>
          <w:rFonts w:hint="cs"/>
          <w:lang w:bidi="ar-SY"/>
        </w:rPr>
        <w:sym w:font="Symbol" w:char="F0B7"/>
      </w:r>
      <w:r>
        <w:rPr>
          <w:rFonts w:hint="cs"/>
          <w:rtl/>
          <w:lang w:bidi="ar-SY"/>
        </w:rPr>
        <w:tab/>
      </w:r>
      <w:r w:rsidR="00FB6739" w:rsidRPr="00BC6766">
        <w:rPr>
          <w:rFonts w:hint="cs"/>
          <w:rtl/>
          <w:lang w:bidi="ar-SY"/>
        </w:rPr>
        <w:t xml:space="preserve">كل الخدمات متاحة لمستعمل الشبكات </w:t>
      </w:r>
      <w:r w:rsidR="00FB6739" w:rsidRPr="00BC6766">
        <w:rPr>
          <w:bCs/>
          <w:lang w:bidi="ar-SY"/>
        </w:rPr>
        <w:t>PSTN/ISDN</w:t>
      </w:r>
    </w:p>
    <w:p w:rsidR="00FB6739" w:rsidRDefault="00D0317A" w:rsidP="00D0317A">
      <w:pPr>
        <w:pStyle w:val="enumlev1"/>
        <w:rPr>
          <w:rtl/>
          <w:lang w:bidi="ar-SY"/>
        </w:rPr>
      </w:pPr>
      <w:r>
        <w:rPr>
          <w:rFonts w:hint="cs"/>
          <w:lang w:bidi="ar-SY"/>
        </w:rPr>
        <w:sym w:font="Symbol" w:char="F0B7"/>
      </w:r>
      <w:r>
        <w:rPr>
          <w:rFonts w:hint="cs"/>
          <w:rtl/>
          <w:lang w:bidi="ar-SY"/>
        </w:rPr>
        <w:tab/>
      </w:r>
      <w:r w:rsidR="00FB6739" w:rsidRPr="00BC6766">
        <w:rPr>
          <w:rFonts w:hint="cs"/>
          <w:rtl/>
          <w:lang w:bidi="ar-SY"/>
        </w:rPr>
        <w:t>خبرة المستعمل لا تتغير بتحولات الشبكة</w:t>
      </w:r>
    </w:p>
    <w:p w:rsidR="00D0317A" w:rsidRDefault="00D0317A" w:rsidP="002E6736">
      <w:pPr>
        <w:spacing w:before="0" w:line="120" w:lineRule="auto"/>
        <w:rPr>
          <w:rtl/>
          <w:lang w:val="en-US" w:bidi="ar-EG"/>
        </w:rPr>
      </w:pPr>
    </w:p>
    <w:p w:rsidR="00D0317A" w:rsidRPr="00016EC8" w:rsidRDefault="00D0317A" w:rsidP="002E6736">
      <w:pPr>
        <w:pStyle w:val="figure0"/>
        <w:rPr>
          <w:rtl/>
          <w:lang w:val="en-US" w:bidi="ar-EG"/>
        </w:rPr>
      </w:pPr>
      <w:bookmarkStart w:id="77" w:name="_Toc259106651"/>
      <w:r w:rsidRPr="00D0317A">
        <w:rPr>
          <w:rFonts w:hint="cs"/>
          <w:rtl/>
          <w:lang w:val="en-US" w:bidi="ar-SY"/>
        </w:rPr>
        <w:t xml:space="preserve">الشكل </w:t>
      </w:r>
      <w:r w:rsidRPr="00D0317A">
        <w:rPr>
          <w:lang w:val="en-US" w:bidi="ar-SY"/>
        </w:rPr>
        <w:t>11-4</w:t>
      </w:r>
      <w:r w:rsidRPr="00D0317A">
        <w:rPr>
          <w:rFonts w:hint="cs"/>
          <w:rtl/>
          <w:lang w:val="en-US" w:bidi="ar-SY"/>
        </w:rPr>
        <w:t xml:space="preserve">: مضاهاة شبكة الجيل التالي للشبكات </w:t>
      </w:r>
      <w:r w:rsidRPr="00D0317A">
        <w:rPr>
          <w:lang w:val="en-US" w:bidi="ar-SY"/>
        </w:rPr>
        <w:t>PSTN/ISDN</w:t>
      </w:r>
      <w:bookmarkEnd w:id="77"/>
    </w:p>
    <w:p w:rsidR="00FB6739" w:rsidRDefault="00A0320B" w:rsidP="00FB6739">
      <w:pPr>
        <w:spacing w:before="240"/>
        <w:jc w:val="center"/>
        <w:rPr>
          <w:rtl/>
        </w:rPr>
      </w:pPr>
      <w:r>
        <w:rPr>
          <w:noProof/>
          <w:rtl/>
          <w:lang w:val="en-US" w:eastAsia="zh-CN"/>
        </w:rPr>
        <w:pict>
          <v:rect id="_x0000_s50022" style="position:absolute;left:0;text-align:left;margin-left:200.55pt;margin-top:27.1pt;width:81.75pt;height:18.3pt;z-index:251754496;v-text-anchor:top" fillcolor="white [3212]" stroked="f">
            <v:textbox style="mso-next-textbox:#_x0000_s50022" inset="0,0,0,0">
              <w:txbxContent>
                <w:p w:rsidR="00A520AA" w:rsidRPr="00BC6766" w:rsidRDefault="00A520AA" w:rsidP="00FB6739">
                  <w:pPr>
                    <w:tabs>
                      <w:tab w:val="clear" w:pos="794"/>
                      <w:tab w:val="clear" w:pos="1191"/>
                      <w:tab w:val="clear" w:pos="1588"/>
                      <w:tab w:val="clear" w:pos="1985"/>
                      <w:tab w:val="right" w:pos="1354"/>
                    </w:tabs>
                    <w:spacing w:before="0" w:line="240" w:lineRule="auto"/>
                    <w:jc w:val="center"/>
                    <w:rPr>
                      <w:sz w:val="17"/>
                      <w:szCs w:val="24"/>
                      <w:rtl/>
                      <w:lang w:val="en-US" w:bidi="ar-SY"/>
                    </w:rPr>
                  </w:pPr>
                  <w:r>
                    <w:rPr>
                      <w:rFonts w:eastAsia="??" w:hint="cs"/>
                      <w:sz w:val="11"/>
                      <w:szCs w:val="18"/>
                      <w:rtl/>
                      <w:lang w:bidi="ar-SY"/>
                    </w:rPr>
                    <w:t>شبكة الجيل التالي</w:t>
                  </w:r>
                </w:p>
              </w:txbxContent>
            </v:textbox>
          </v:rect>
        </w:pict>
      </w:r>
      <w:r>
        <w:rPr>
          <w:noProof/>
          <w:rtl/>
          <w:lang w:val="en-US" w:eastAsia="zh-CN"/>
        </w:rPr>
        <w:pict>
          <v:rect id="_x0000_s50020" style="position:absolute;left:0;text-align:left;margin-left:35.55pt;margin-top:44.25pt;width:50.25pt;height:20.55pt;z-index:251752448;v-text-anchor:top" fillcolor="white [3212]" stroked="f">
            <v:textbox style="mso-next-textbox:#_x0000_s50020" inset="0,0,0,0">
              <w:txbxContent>
                <w:p w:rsidR="00A520AA" w:rsidRPr="00BC6766" w:rsidRDefault="00A520AA" w:rsidP="00FB6739">
                  <w:pPr>
                    <w:tabs>
                      <w:tab w:val="clear" w:pos="794"/>
                      <w:tab w:val="clear" w:pos="1191"/>
                      <w:tab w:val="clear" w:pos="1588"/>
                      <w:tab w:val="clear" w:pos="1985"/>
                      <w:tab w:val="right" w:pos="1354"/>
                    </w:tabs>
                    <w:spacing w:before="0" w:line="240" w:lineRule="auto"/>
                    <w:jc w:val="center"/>
                    <w:rPr>
                      <w:sz w:val="17"/>
                      <w:szCs w:val="24"/>
                      <w:rtl/>
                      <w:lang w:val="en-US" w:bidi="ar-SY"/>
                    </w:rPr>
                  </w:pPr>
                  <w:r w:rsidRPr="00BC6766">
                    <w:rPr>
                      <w:rFonts w:eastAsia="??" w:hint="cs"/>
                      <w:sz w:val="11"/>
                      <w:szCs w:val="18"/>
                      <w:rtl/>
                      <w:lang w:bidi="ar-SY"/>
                    </w:rPr>
                    <w:t>جهاز المستعمل</w:t>
                  </w:r>
                </w:p>
              </w:txbxContent>
            </v:textbox>
          </v:rect>
        </w:pict>
      </w:r>
      <w:r>
        <w:rPr>
          <w:noProof/>
          <w:rtl/>
          <w:lang w:val="en-US" w:eastAsia="zh-CN"/>
        </w:rPr>
        <w:pict>
          <v:rect id="_x0000_s50021" style="position:absolute;left:0;text-align:left;margin-left:389.95pt;margin-top:36pt;width:50.25pt;height:20.55pt;z-index:251753472;v-text-anchor:top" fillcolor="white [3212]" stroked="f">
            <v:textbox style="mso-next-textbox:#_x0000_s50021" inset="0,0,0,0">
              <w:txbxContent>
                <w:p w:rsidR="00A520AA" w:rsidRPr="00BC6766" w:rsidRDefault="00A520AA" w:rsidP="00FB6739">
                  <w:pPr>
                    <w:tabs>
                      <w:tab w:val="clear" w:pos="794"/>
                      <w:tab w:val="clear" w:pos="1191"/>
                      <w:tab w:val="clear" w:pos="1588"/>
                      <w:tab w:val="clear" w:pos="1985"/>
                      <w:tab w:val="right" w:pos="1354"/>
                    </w:tabs>
                    <w:spacing w:before="0" w:line="240" w:lineRule="auto"/>
                    <w:jc w:val="center"/>
                    <w:rPr>
                      <w:sz w:val="17"/>
                      <w:szCs w:val="24"/>
                      <w:rtl/>
                      <w:lang w:val="en-US" w:bidi="ar-SY"/>
                    </w:rPr>
                  </w:pPr>
                  <w:r w:rsidRPr="00BC6766">
                    <w:rPr>
                      <w:rFonts w:eastAsia="??" w:hint="cs"/>
                      <w:sz w:val="11"/>
                      <w:szCs w:val="18"/>
                      <w:rtl/>
                      <w:lang w:bidi="ar-SY"/>
                    </w:rPr>
                    <w:t>جهاز المستعمل</w:t>
                  </w:r>
                </w:p>
              </w:txbxContent>
            </v:textbox>
          </v:rect>
        </w:pict>
      </w:r>
      <w:r w:rsidR="00FB6739">
        <w:rPr>
          <w:noProof/>
          <w:sz w:val="22"/>
          <w:lang w:val="en-US" w:eastAsia="zh-CN"/>
        </w:rPr>
        <w:drawing>
          <wp:inline distT="0" distB="0" distL="0" distR="0">
            <wp:extent cx="5424956" cy="762000"/>
            <wp:effectExtent l="19050" t="0" r="4294" b="0"/>
            <wp:docPr id="130" name="개체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46950" cy="1295400"/>
                      <a:chOff x="1184275" y="1579563"/>
                      <a:chExt cx="7346950" cy="1295400"/>
                    </a:xfrm>
                  </a:grpSpPr>
                  <a:grpSp>
                    <a:nvGrpSpPr>
                      <a:cNvPr id="28676" name="Group 4"/>
                      <a:cNvGrpSpPr>
                        <a:grpSpLocks/>
                      </a:cNvGrpSpPr>
                    </a:nvGrpSpPr>
                    <a:grpSpPr bwMode="auto">
                      <a:xfrm>
                        <a:off x="1184275" y="1579563"/>
                        <a:ext cx="7346950" cy="1295400"/>
                        <a:chOff x="697" y="1433"/>
                        <a:chExt cx="4272" cy="816"/>
                      </a:xfrm>
                    </a:grpSpPr>
                    <a:sp>
                      <a:nvSpPr>
                        <a:cNvPr id="28678" name="Freeform 5"/>
                        <a:cNvSpPr>
                          <a:spLocks/>
                        </a:cNvSpPr>
                      </a:nvSpPr>
                      <a:spPr bwMode="auto">
                        <a:xfrm>
                          <a:off x="2041" y="1433"/>
                          <a:ext cx="1662" cy="812"/>
                        </a:xfrm>
                        <a:custGeom>
                          <a:avLst/>
                          <a:gdLst>
                            <a:gd name="T0" fmla="*/ 1896 w 1560"/>
                            <a:gd name="T1" fmla="*/ 123 h 1316"/>
                            <a:gd name="T2" fmla="*/ 1990 w 1560"/>
                            <a:gd name="T3" fmla="*/ 107 h 1316"/>
                            <a:gd name="T4" fmla="*/ 1985 w 1560"/>
                            <a:gd name="T5" fmla="*/ 79 h 1316"/>
                            <a:gd name="T6" fmla="*/ 1890 w 1560"/>
                            <a:gd name="T7" fmla="*/ 64 h 1316"/>
                            <a:gd name="T8" fmla="*/ 1749 w 1560"/>
                            <a:gd name="T9" fmla="*/ 58 h 1316"/>
                            <a:gd name="T10" fmla="*/ 1533 w 1560"/>
                            <a:gd name="T11" fmla="*/ 34 h 1316"/>
                            <a:gd name="T12" fmla="*/ 1403 w 1560"/>
                            <a:gd name="T13" fmla="*/ 25 h 1316"/>
                            <a:gd name="T14" fmla="*/ 1144 w 1560"/>
                            <a:gd name="T15" fmla="*/ 2 h 1316"/>
                            <a:gd name="T16" fmla="*/ 838 w 1560"/>
                            <a:gd name="T17" fmla="*/ 4 h 1316"/>
                            <a:gd name="T18" fmla="*/ 617 w 1560"/>
                            <a:gd name="T19" fmla="*/ 20 h 1316"/>
                            <a:gd name="T20" fmla="*/ 459 w 1560"/>
                            <a:gd name="T21" fmla="*/ 37 h 1316"/>
                            <a:gd name="T22" fmla="*/ 266 w 1560"/>
                            <a:gd name="T23" fmla="*/ 56 h 1316"/>
                            <a:gd name="T24" fmla="*/ 156 w 1560"/>
                            <a:gd name="T25" fmla="*/ 65 h 1316"/>
                            <a:gd name="T26" fmla="*/ 40 w 1560"/>
                            <a:gd name="T27" fmla="*/ 78 h 1316"/>
                            <a:gd name="T28" fmla="*/ 6 w 1560"/>
                            <a:gd name="T29" fmla="*/ 106 h 1316"/>
                            <a:gd name="T30" fmla="*/ 116 w 1560"/>
                            <a:gd name="T31" fmla="*/ 129 h 1316"/>
                            <a:gd name="T32" fmla="*/ 274 w 1560"/>
                            <a:gd name="T33" fmla="*/ 135 h 1316"/>
                            <a:gd name="T34" fmla="*/ 302 w 1560"/>
                            <a:gd name="T35" fmla="*/ 144 h 1316"/>
                            <a:gd name="T36" fmla="*/ 592 w 1560"/>
                            <a:gd name="T37" fmla="*/ 160 h 1316"/>
                            <a:gd name="T38" fmla="*/ 735 w 1560"/>
                            <a:gd name="T39" fmla="*/ 183 h 1316"/>
                            <a:gd name="T40" fmla="*/ 1022 w 1560"/>
                            <a:gd name="T41" fmla="*/ 191 h 1316"/>
                            <a:gd name="T42" fmla="*/ 1299 w 1560"/>
                            <a:gd name="T43" fmla="*/ 181 h 1316"/>
                            <a:gd name="T44" fmla="*/ 1439 w 1560"/>
                            <a:gd name="T45" fmla="*/ 157 h 1316"/>
                            <a:gd name="T46" fmla="*/ 1656 w 1560"/>
                            <a:gd name="T47" fmla="*/ 149 h 1316"/>
                            <a:gd name="T48" fmla="*/ 1747 w 1560"/>
                            <a:gd name="T49" fmla="*/ 129 h 1316"/>
                            <a:gd name="T50" fmla="*/ 1732 w 1560"/>
                            <a:gd name="T51" fmla="*/ 134 h 1316"/>
                            <a:gd name="T52" fmla="*/ 1649 w 1560"/>
                            <a:gd name="T53" fmla="*/ 147 h 1316"/>
                            <a:gd name="T54" fmla="*/ 1413 w 1560"/>
                            <a:gd name="T55" fmla="*/ 164 h 1316"/>
                            <a:gd name="T56" fmla="*/ 1354 w 1560"/>
                            <a:gd name="T57" fmla="*/ 175 h 1316"/>
                            <a:gd name="T58" fmla="*/ 1097 w 1560"/>
                            <a:gd name="T59" fmla="*/ 188 h 1316"/>
                            <a:gd name="T60" fmla="*/ 797 w 1560"/>
                            <a:gd name="T61" fmla="*/ 184 h 1316"/>
                            <a:gd name="T62" fmla="*/ 615 w 1560"/>
                            <a:gd name="T63" fmla="*/ 165 h 1316"/>
                            <a:gd name="T64" fmla="*/ 381 w 1560"/>
                            <a:gd name="T65" fmla="*/ 151 h 1316"/>
                            <a:gd name="T66" fmla="*/ 291 w 1560"/>
                            <a:gd name="T67" fmla="*/ 138 h 1316"/>
                            <a:gd name="T68" fmla="*/ 266 w 1560"/>
                            <a:gd name="T69" fmla="*/ 133 h 1316"/>
                            <a:gd name="T70" fmla="*/ 126 w 1560"/>
                            <a:gd name="T71" fmla="*/ 126 h 1316"/>
                            <a:gd name="T72" fmla="*/ 36 w 1560"/>
                            <a:gd name="T73" fmla="*/ 113 h 1316"/>
                            <a:gd name="T74" fmla="*/ 33 w 1560"/>
                            <a:gd name="T75" fmla="*/ 85 h 1316"/>
                            <a:gd name="T76" fmla="*/ 118 w 1560"/>
                            <a:gd name="T77" fmla="*/ 70 h 1316"/>
                            <a:gd name="T78" fmla="*/ 262 w 1560"/>
                            <a:gd name="T79" fmla="*/ 63 h 1316"/>
                            <a:gd name="T80" fmla="*/ 333 w 1560"/>
                            <a:gd name="T81" fmla="*/ 49 h 1316"/>
                            <a:gd name="T82" fmla="*/ 580 w 1560"/>
                            <a:gd name="T83" fmla="*/ 36 h 1316"/>
                            <a:gd name="T84" fmla="*/ 669 w 1560"/>
                            <a:gd name="T85" fmla="*/ 17 h 1316"/>
                            <a:gd name="T86" fmla="*/ 838 w 1560"/>
                            <a:gd name="T87" fmla="*/ 5 h 1316"/>
                            <a:gd name="T88" fmla="*/ 1144 w 1560"/>
                            <a:gd name="T89" fmla="*/ 4 h 1316"/>
                            <a:gd name="T90" fmla="*/ 1324 w 1560"/>
                            <a:gd name="T91" fmla="*/ 15 h 1316"/>
                            <a:gd name="T92" fmla="*/ 1411 w 1560"/>
                            <a:gd name="T93" fmla="*/ 33 h 1316"/>
                            <a:gd name="T94" fmla="*/ 1630 w 1560"/>
                            <a:gd name="T95" fmla="*/ 41 h 1316"/>
                            <a:gd name="T96" fmla="*/ 1737 w 1560"/>
                            <a:gd name="T97" fmla="*/ 59 h 1316"/>
                            <a:gd name="T98" fmla="*/ 1883 w 1560"/>
                            <a:gd name="T99" fmla="*/ 65 h 1316"/>
                            <a:gd name="T100" fmla="*/ 1975 w 1560"/>
                            <a:gd name="T101" fmla="*/ 80 h 1316"/>
                            <a:gd name="T102" fmla="*/ 1978 w 1560"/>
                            <a:gd name="T103" fmla="*/ 107 h 1316"/>
                            <a:gd name="T104" fmla="*/ 1890 w 1560"/>
                            <a:gd name="T105" fmla="*/ 122 h 1316"/>
                            <a:gd name="T106" fmla="*/ 1754 w 1560"/>
                            <a:gd name="T107" fmla="*/ 129 h 131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560"/>
                            <a:gd name="T163" fmla="*/ 0 h 1316"/>
                            <a:gd name="T164" fmla="*/ 1560 w 1560"/>
                            <a:gd name="T165" fmla="*/ 1316 h 131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560" h="1316">
                              <a:moveTo>
                                <a:pt x="1356" y="902"/>
                              </a:moveTo>
                              <a:lnTo>
                                <a:pt x="1400" y="894"/>
                              </a:lnTo>
                              <a:lnTo>
                                <a:pt x="1438" y="875"/>
                              </a:lnTo>
                              <a:lnTo>
                                <a:pt x="1472" y="851"/>
                              </a:lnTo>
                              <a:lnTo>
                                <a:pt x="1477" y="851"/>
                              </a:lnTo>
                              <a:lnTo>
                                <a:pt x="1507" y="819"/>
                              </a:lnTo>
                              <a:lnTo>
                                <a:pt x="1527" y="781"/>
                              </a:lnTo>
                              <a:lnTo>
                                <a:pt x="1544" y="740"/>
                              </a:lnTo>
                              <a:lnTo>
                                <a:pt x="1557" y="691"/>
                              </a:lnTo>
                              <a:lnTo>
                                <a:pt x="1560" y="642"/>
                              </a:lnTo>
                              <a:lnTo>
                                <a:pt x="1555" y="594"/>
                              </a:lnTo>
                              <a:lnTo>
                                <a:pt x="1541" y="545"/>
                              </a:lnTo>
                              <a:lnTo>
                                <a:pt x="1523" y="503"/>
                              </a:lnTo>
                              <a:lnTo>
                                <a:pt x="1501" y="468"/>
                              </a:lnTo>
                              <a:lnTo>
                                <a:pt x="1470" y="438"/>
                              </a:lnTo>
                              <a:lnTo>
                                <a:pt x="1467" y="438"/>
                              </a:lnTo>
                              <a:lnTo>
                                <a:pt x="1431" y="415"/>
                              </a:lnTo>
                              <a:lnTo>
                                <a:pt x="1391" y="396"/>
                              </a:lnTo>
                              <a:lnTo>
                                <a:pt x="1353" y="393"/>
                              </a:lnTo>
                              <a:lnTo>
                                <a:pt x="1357" y="398"/>
                              </a:lnTo>
                              <a:lnTo>
                                <a:pt x="1344" y="355"/>
                              </a:lnTo>
                              <a:lnTo>
                                <a:pt x="1326" y="325"/>
                              </a:lnTo>
                              <a:lnTo>
                                <a:pt x="1268" y="273"/>
                              </a:lnTo>
                              <a:lnTo>
                                <a:pt x="1190" y="233"/>
                              </a:lnTo>
                              <a:lnTo>
                                <a:pt x="1102" y="216"/>
                              </a:lnTo>
                              <a:lnTo>
                                <a:pt x="1100" y="216"/>
                              </a:lnTo>
                              <a:lnTo>
                                <a:pt x="1102" y="222"/>
                              </a:lnTo>
                              <a:lnTo>
                                <a:pt x="1089" y="175"/>
                              </a:lnTo>
                              <a:lnTo>
                                <a:pt x="1067" y="126"/>
                              </a:lnTo>
                              <a:lnTo>
                                <a:pt x="1036" y="90"/>
                              </a:lnTo>
                              <a:lnTo>
                                <a:pt x="941" y="32"/>
                              </a:lnTo>
                              <a:lnTo>
                                <a:pt x="888" y="15"/>
                              </a:lnTo>
                              <a:lnTo>
                                <a:pt x="832" y="6"/>
                              </a:lnTo>
                              <a:lnTo>
                                <a:pt x="772" y="0"/>
                              </a:lnTo>
                              <a:lnTo>
                                <a:pt x="712" y="8"/>
                              </a:lnTo>
                              <a:lnTo>
                                <a:pt x="651" y="23"/>
                              </a:lnTo>
                              <a:lnTo>
                                <a:pt x="599" y="42"/>
                              </a:lnTo>
                              <a:lnTo>
                                <a:pt x="552" y="74"/>
                              </a:lnTo>
                              <a:lnTo>
                                <a:pt x="510" y="105"/>
                              </a:lnTo>
                              <a:lnTo>
                                <a:pt x="479" y="141"/>
                              </a:lnTo>
                              <a:lnTo>
                                <a:pt x="456" y="184"/>
                              </a:lnTo>
                              <a:lnTo>
                                <a:pt x="442" y="239"/>
                              </a:lnTo>
                              <a:lnTo>
                                <a:pt x="447" y="233"/>
                              </a:lnTo>
                              <a:lnTo>
                                <a:pt x="357" y="254"/>
                              </a:lnTo>
                              <a:lnTo>
                                <a:pt x="284" y="299"/>
                              </a:lnTo>
                              <a:lnTo>
                                <a:pt x="250" y="323"/>
                              </a:lnTo>
                              <a:lnTo>
                                <a:pt x="225" y="353"/>
                              </a:lnTo>
                              <a:lnTo>
                                <a:pt x="207" y="385"/>
                              </a:lnTo>
                              <a:lnTo>
                                <a:pt x="195" y="428"/>
                              </a:lnTo>
                              <a:lnTo>
                                <a:pt x="200" y="423"/>
                              </a:lnTo>
                              <a:lnTo>
                                <a:pt x="161" y="428"/>
                              </a:lnTo>
                              <a:lnTo>
                                <a:pt x="121" y="447"/>
                              </a:lnTo>
                              <a:lnTo>
                                <a:pt x="87" y="473"/>
                              </a:lnTo>
                              <a:lnTo>
                                <a:pt x="84" y="473"/>
                              </a:lnTo>
                              <a:lnTo>
                                <a:pt x="53" y="505"/>
                              </a:lnTo>
                              <a:lnTo>
                                <a:pt x="32" y="541"/>
                              </a:lnTo>
                              <a:lnTo>
                                <a:pt x="16" y="584"/>
                              </a:lnTo>
                              <a:lnTo>
                                <a:pt x="3" y="633"/>
                              </a:lnTo>
                              <a:lnTo>
                                <a:pt x="0" y="682"/>
                              </a:lnTo>
                              <a:lnTo>
                                <a:pt x="6" y="731"/>
                              </a:lnTo>
                              <a:lnTo>
                                <a:pt x="19" y="778"/>
                              </a:lnTo>
                              <a:lnTo>
                                <a:pt x="37" y="819"/>
                              </a:lnTo>
                              <a:lnTo>
                                <a:pt x="59" y="856"/>
                              </a:lnTo>
                              <a:lnTo>
                                <a:pt x="90" y="886"/>
                              </a:lnTo>
                              <a:lnTo>
                                <a:pt x="95" y="886"/>
                              </a:lnTo>
                              <a:lnTo>
                                <a:pt x="129" y="909"/>
                              </a:lnTo>
                              <a:lnTo>
                                <a:pt x="169" y="926"/>
                              </a:lnTo>
                              <a:lnTo>
                                <a:pt x="212" y="932"/>
                              </a:lnTo>
                              <a:lnTo>
                                <a:pt x="212" y="918"/>
                              </a:lnTo>
                              <a:lnTo>
                                <a:pt x="203" y="918"/>
                              </a:lnTo>
                              <a:lnTo>
                                <a:pt x="216" y="962"/>
                              </a:lnTo>
                              <a:lnTo>
                                <a:pt x="235" y="992"/>
                              </a:lnTo>
                              <a:lnTo>
                                <a:pt x="260" y="1020"/>
                              </a:lnTo>
                              <a:lnTo>
                                <a:pt x="296" y="1050"/>
                              </a:lnTo>
                              <a:lnTo>
                                <a:pt x="370" y="1089"/>
                              </a:lnTo>
                              <a:lnTo>
                                <a:pt x="460" y="1106"/>
                              </a:lnTo>
                              <a:lnTo>
                                <a:pt x="457" y="1101"/>
                              </a:lnTo>
                              <a:lnTo>
                                <a:pt x="471" y="1153"/>
                              </a:lnTo>
                              <a:lnTo>
                                <a:pt x="528" y="1232"/>
                              </a:lnTo>
                              <a:lnTo>
                                <a:pt x="571" y="1260"/>
                              </a:lnTo>
                              <a:lnTo>
                                <a:pt x="619" y="1285"/>
                              </a:lnTo>
                              <a:lnTo>
                                <a:pt x="672" y="1301"/>
                              </a:lnTo>
                              <a:lnTo>
                                <a:pt x="732" y="1313"/>
                              </a:lnTo>
                              <a:lnTo>
                                <a:pt x="793" y="1316"/>
                              </a:lnTo>
                              <a:lnTo>
                                <a:pt x="852" y="1309"/>
                              </a:lnTo>
                              <a:lnTo>
                                <a:pt x="909" y="1296"/>
                              </a:lnTo>
                              <a:lnTo>
                                <a:pt x="960" y="1275"/>
                              </a:lnTo>
                              <a:lnTo>
                                <a:pt x="1008" y="1249"/>
                              </a:lnTo>
                              <a:lnTo>
                                <a:pt x="1054" y="1219"/>
                              </a:lnTo>
                              <a:lnTo>
                                <a:pt x="1083" y="1176"/>
                              </a:lnTo>
                              <a:lnTo>
                                <a:pt x="1105" y="1138"/>
                              </a:lnTo>
                              <a:lnTo>
                                <a:pt x="1117" y="1084"/>
                              </a:lnTo>
                              <a:lnTo>
                                <a:pt x="1113" y="1089"/>
                              </a:lnTo>
                              <a:lnTo>
                                <a:pt x="1117" y="1089"/>
                              </a:lnTo>
                              <a:lnTo>
                                <a:pt x="1203" y="1069"/>
                              </a:lnTo>
                              <a:lnTo>
                                <a:pt x="1285" y="1024"/>
                              </a:lnTo>
                              <a:lnTo>
                                <a:pt x="1335" y="963"/>
                              </a:lnTo>
                              <a:lnTo>
                                <a:pt x="1353" y="932"/>
                              </a:lnTo>
                              <a:lnTo>
                                <a:pt x="1364" y="888"/>
                              </a:lnTo>
                              <a:lnTo>
                                <a:pt x="1356" y="888"/>
                              </a:lnTo>
                              <a:lnTo>
                                <a:pt x="1356" y="902"/>
                              </a:lnTo>
                              <a:lnTo>
                                <a:pt x="1364" y="894"/>
                              </a:lnTo>
                              <a:lnTo>
                                <a:pt x="1364" y="864"/>
                              </a:lnTo>
                              <a:lnTo>
                                <a:pt x="1344" y="926"/>
                              </a:lnTo>
                              <a:lnTo>
                                <a:pt x="1344" y="920"/>
                              </a:lnTo>
                              <a:lnTo>
                                <a:pt x="1326" y="950"/>
                              </a:lnTo>
                              <a:lnTo>
                                <a:pt x="1276" y="1012"/>
                              </a:lnTo>
                              <a:lnTo>
                                <a:pt x="1280" y="1012"/>
                              </a:lnTo>
                              <a:lnTo>
                                <a:pt x="1203" y="1055"/>
                              </a:lnTo>
                              <a:lnTo>
                                <a:pt x="1117" y="1076"/>
                              </a:lnTo>
                              <a:lnTo>
                                <a:pt x="1108" y="1076"/>
                              </a:lnTo>
                              <a:lnTo>
                                <a:pt x="1097" y="1132"/>
                              </a:lnTo>
                              <a:lnTo>
                                <a:pt x="1097" y="1127"/>
                              </a:lnTo>
                              <a:lnTo>
                                <a:pt x="1074" y="1162"/>
                              </a:lnTo>
                              <a:lnTo>
                                <a:pt x="1046" y="1206"/>
                              </a:lnTo>
                              <a:lnTo>
                                <a:pt x="1051" y="1206"/>
                              </a:lnTo>
                              <a:lnTo>
                                <a:pt x="1008" y="1238"/>
                              </a:lnTo>
                              <a:lnTo>
                                <a:pt x="960" y="1264"/>
                              </a:lnTo>
                              <a:lnTo>
                                <a:pt x="909" y="1283"/>
                              </a:lnTo>
                              <a:lnTo>
                                <a:pt x="852" y="1296"/>
                              </a:lnTo>
                              <a:lnTo>
                                <a:pt x="793" y="1303"/>
                              </a:lnTo>
                              <a:lnTo>
                                <a:pt x="731" y="1300"/>
                              </a:lnTo>
                              <a:lnTo>
                                <a:pt x="672" y="1288"/>
                              </a:lnTo>
                              <a:lnTo>
                                <a:pt x="619" y="1271"/>
                              </a:lnTo>
                              <a:lnTo>
                                <a:pt x="571" y="1249"/>
                              </a:lnTo>
                              <a:lnTo>
                                <a:pt x="531" y="1219"/>
                              </a:lnTo>
                              <a:lnTo>
                                <a:pt x="537" y="1219"/>
                              </a:lnTo>
                              <a:lnTo>
                                <a:pt x="478" y="1142"/>
                              </a:lnTo>
                              <a:lnTo>
                                <a:pt x="478" y="1147"/>
                              </a:lnTo>
                              <a:lnTo>
                                <a:pt x="465" y="1093"/>
                              </a:lnTo>
                              <a:lnTo>
                                <a:pt x="370" y="1078"/>
                              </a:lnTo>
                              <a:lnTo>
                                <a:pt x="296" y="1039"/>
                              </a:lnTo>
                              <a:lnTo>
                                <a:pt x="299" y="1039"/>
                              </a:lnTo>
                              <a:lnTo>
                                <a:pt x="269" y="1009"/>
                              </a:lnTo>
                              <a:lnTo>
                                <a:pt x="243" y="978"/>
                              </a:lnTo>
                              <a:lnTo>
                                <a:pt x="225" y="948"/>
                              </a:lnTo>
                              <a:lnTo>
                                <a:pt x="225" y="954"/>
                              </a:lnTo>
                              <a:lnTo>
                                <a:pt x="203" y="894"/>
                              </a:lnTo>
                              <a:lnTo>
                                <a:pt x="203" y="924"/>
                              </a:lnTo>
                              <a:lnTo>
                                <a:pt x="207" y="918"/>
                              </a:lnTo>
                              <a:lnTo>
                                <a:pt x="169" y="915"/>
                              </a:lnTo>
                              <a:lnTo>
                                <a:pt x="129" y="896"/>
                              </a:lnTo>
                              <a:lnTo>
                                <a:pt x="95" y="873"/>
                              </a:lnTo>
                              <a:lnTo>
                                <a:pt x="98" y="873"/>
                              </a:lnTo>
                              <a:lnTo>
                                <a:pt x="68" y="843"/>
                              </a:lnTo>
                              <a:lnTo>
                                <a:pt x="46" y="808"/>
                              </a:lnTo>
                              <a:lnTo>
                                <a:pt x="28" y="772"/>
                              </a:lnTo>
                              <a:lnTo>
                                <a:pt x="28" y="778"/>
                              </a:lnTo>
                              <a:lnTo>
                                <a:pt x="15" y="731"/>
                              </a:lnTo>
                              <a:lnTo>
                                <a:pt x="9" y="682"/>
                              </a:lnTo>
                              <a:lnTo>
                                <a:pt x="12" y="633"/>
                              </a:lnTo>
                              <a:lnTo>
                                <a:pt x="25" y="584"/>
                              </a:lnTo>
                              <a:lnTo>
                                <a:pt x="25" y="590"/>
                              </a:lnTo>
                              <a:lnTo>
                                <a:pt x="41" y="554"/>
                              </a:lnTo>
                              <a:lnTo>
                                <a:pt x="62" y="517"/>
                              </a:lnTo>
                              <a:lnTo>
                                <a:pt x="92" y="485"/>
                              </a:lnTo>
                              <a:lnTo>
                                <a:pt x="87" y="485"/>
                              </a:lnTo>
                              <a:lnTo>
                                <a:pt x="121" y="460"/>
                              </a:lnTo>
                              <a:lnTo>
                                <a:pt x="161" y="442"/>
                              </a:lnTo>
                              <a:lnTo>
                                <a:pt x="204" y="434"/>
                              </a:lnTo>
                              <a:lnTo>
                                <a:pt x="216" y="391"/>
                              </a:lnTo>
                              <a:lnTo>
                                <a:pt x="216" y="396"/>
                              </a:lnTo>
                              <a:lnTo>
                                <a:pt x="232" y="366"/>
                              </a:lnTo>
                              <a:lnTo>
                                <a:pt x="259" y="335"/>
                              </a:lnTo>
                              <a:lnTo>
                                <a:pt x="254" y="335"/>
                              </a:lnTo>
                              <a:lnTo>
                                <a:pt x="284" y="310"/>
                              </a:lnTo>
                              <a:lnTo>
                                <a:pt x="357" y="267"/>
                              </a:lnTo>
                              <a:lnTo>
                                <a:pt x="451" y="246"/>
                              </a:lnTo>
                              <a:lnTo>
                                <a:pt x="463" y="190"/>
                              </a:lnTo>
                              <a:lnTo>
                                <a:pt x="463" y="197"/>
                              </a:lnTo>
                              <a:lnTo>
                                <a:pt x="488" y="154"/>
                              </a:lnTo>
                              <a:lnTo>
                                <a:pt x="519" y="117"/>
                              </a:lnTo>
                              <a:lnTo>
                                <a:pt x="513" y="117"/>
                              </a:lnTo>
                              <a:lnTo>
                                <a:pt x="553" y="85"/>
                              </a:lnTo>
                              <a:lnTo>
                                <a:pt x="599" y="55"/>
                              </a:lnTo>
                              <a:lnTo>
                                <a:pt x="651" y="34"/>
                              </a:lnTo>
                              <a:lnTo>
                                <a:pt x="712" y="21"/>
                              </a:lnTo>
                              <a:lnTo>
                                <a:pt x="772" y="13"/>
                              </a:lnTo>
                              <a:lnTo>
                                <a:pt x="832" y="17"/>
                              </a:lnTo>
                              <a:lnTo>
                                <a:pt x="888" y="28"/>
                              </a:lnTo>
                              <a:lnTo>
                                <a:pt x="941" y="45"/>
                              </a:lnTo>
                              <a:lnTo>
                                <a:pt x="989" y="74"/>
                              </a:lnTo>
                              <a:lnTo>
                                <a:pt x="1033" y="104"/>
                              </a:lnTo>
                              <a:lnTo>
                                <a:pt x="1028" y="104"/>
                              </a:lnTo>
                              <a:lnTo>
                                <a:pt x="1058" y="139"/>
                              </a:lnTo>
                              <a:lnTo>
                                <a:pt x="1080" y="181"/>
                              </a:lnTo>
                              <a:lnTo>
                                <a:pt x="1080" y="175"/>
                              </a:lnTo>
                              <a:lnTo>
                                <a:pt x="1095" y="229"/>
                              </a:lnTo>
                              <a:lnTo>
                                <a:pt x="1104" y="229"/>
                              </a:lnTo>
                              <a:lnTo>
                                <a:pt x="1190" y="244"/>
                              </a:lnTo>
                              <a:lnTo>
                                <a:pt x="1268" y="286"/>
                              </a:lnTo>
                              <a:lnTo>
                                <a:pt x="1265" y="286"/>
                              </a:lnTo>
                              <a:lnTo>
                                <a:pt x="1317" y="338"/>
                              </a:lnTo>
                              <a:lnTo>
                                <a:pt x="1335" y="368"/>
                              </a:lnTo>
                              <a:lnTo>
                                <a:pt x="1335" y="363"/>
                              </a:lnTo>
                              <a:lnTo>
                                <a:pt x="1348" y="404"/>
                              </a:lnTo>
                              <a:lnTo>
                                <a:pt x="1391" y="410"/>
                              </a:lnTo>
                              <a:lnTo>
                                <a:pt x="1431" y="427"/>
                              </a:lnTo>
                              <a:lnTo>
                                <a:pt x="1467" y="449"/>
                              </a:lnTo>
                              <a:lnTo>
                                <a:pt x="1461" y="449"/>
                              </a:lnTo>
                              <a:lnTo>
                                <a:pt x="1492" y="479"/>
                              </a:lnTo>
                              <a:lnTo>
                                <a:pt x="1514" y="517"/>
                              </a:lnTo>
                              <a:lnTo>
                                <a:pt x="1533" y="552"/>
                              </a:lnTo>
                              <a:lnTo>
                                <a:pt x="1533" y="547"/>
                              </a:lnTo>
                              <a:lnTo>
                                <a:pt x="1546" y="594"/>
                              </a:lnTo>
                              <a:lnTo>
                                <a:pt x="1551" y="642"/>
                              </a:lnTo>
                              <a:lnTo>
                                <a:pt x="1548" y="691"/>
                              </a:lnTo>
                              <a:lnTo>
                                <a:pt x="1536" y="740"/>
                              </a:lnTo>
                              <a:lnTo>
                                <a:pt x="1536" y="733"/>
                              </a:lnTo>
                              <a:lnTo>
                                <a:pt x="1518" y="770"/>
                              </a:lnTo>
                              <a:lnTo>
                                <a:pt x="1498" y="808"/>
                              </a:lnTo>
                              <a:lnTo>
                                <a:pt x="1467" y="838"/>
                              </a:lnTo>
                              <a:lnTo>
                                <a:pt x="1472" y="838"/>
                              </a:lnTo>
                              <a:lnTo>
                                <a:pt x="1438" y="862"/>
                              </a:lnTo>
                              <a:lnTo>
                                <a:pt x="1398" y="883"/>
                              </a:lnTo>
                              <a:lnTo>
                                <a:pt x="1361" y="888"/>
                              </a:lnTo>
                              <a:lnTo>
                                <a:pt x="1364" y="894"/>
                              </a:lnTo>
                              <a:lnTo>
                                <a:pt x="1356" y="90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79" name="Rectangle 6"/>
                        <a:cNvSpPr>
                          <a:spLocks noChangeArrowheads="1"/>
                        </a:cNvSpPr>
                      </a:nvSpPr>
                      <a:spPr bwMode="auto">
                        <a:xfrm>
                          <a:off x="1513" y="1577"/>
                          <a:ext cx="163" cy="11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solidFill>
                                  <a:srgbClr val="000000"/>
                                </a:solidFill>
                                <a:latin typeface="Times New Roman" pitchFamily="18" charset="0"/>
                                <a:cs typeface="Arial" pitchFamily="34" charset="0"/>
                              </a:rPr>
                              <a:t>UNI</a:t>
                            </a:r>
                            <a:endParaRPr lang="en-US" altLang="ko-KR" sz="1200" b="1">
                              <a:cs typeface="Arial" pitchFamily="34" charset="0"/>
                            </a:endParaRPr>
                          </a:p>
                        </a:txBody>
                        <a:useSpRect/>
                      </a:txSp>
                    </a:sp>
                    <a:pic>
                      <a:nvPicPr>
                        <a:cNvPr id="28680" name="Picture 7"/>
                        <a:cNvPicPr>
                          <a:picLocks noChangeAspect="1" noChangeArrowheads="1"/>
                        </a:cNvPicPr>
                      </a:nvPicPr>
                      <a:blipFill>
                        <a:blip r:embed="rId145"/>
                        <a:srcRect/>
                        <a:stretch>
                          <a:fillRect/>
                        </a:stretch>
                      </a:blipFill>
                      <a:spPr bwMode="auto">
                        <a:xfrm>
                          <a:off x="4219" y="1433"/>
                          <a:ext cx="750" cy="450"/>
                        </a:xfrm>
                        <a:prstGeom prst="rect">
                          <a:avLst/>
                        </a:prstGeom>
                        <a:noFill/>
                        <a:ln w="9525">
                          <a:noFill/>
                          <a:miter lim="800000"/>
                          <a:headEnd/>
                          <a:tailEnd/>
                        </a:ln>
                      </a:spPr>
                    </a:pic>
                    <a:pic>
                      <a:nvPicPr>
                        <a:cNvPr id="28681" name="Picture 8"/>
                        <a:cNvPicPr>
                          <a:picLocks noChangeAspect="1" noChangeArrowheads="1"/>
                        </a:cNvPicPr>
                      </a:nvPicPr>
                      <a:blipFill>
                        <a:blip r:embed="rId145"/>
                        <a:srcRect/>
                        <a:stretch>
                          <a:fillRect/>
                        </a:stretch>
                      </a:blipFill>
                      <a:spPr bwMode="auto">
                        <a:xfrm>
                          <a:off x="697" y="1481"/>
                          <a:ext cx="750" cy="450"/>
                        </a:xfrm>
                        <a:prstGeom prst="rect">
                          <a:avLst/>
                        </a:prstGeom>
                        <a:noFill/>
                        <a:ln w="9525">
                          <a:noFill/>
                          <a:miter lim="800000"/>
                          <a:headEnd/>
                          <a:tailEnd/>
                        </a:ln>
                      </a:spPr>
                    </a:pic>
                    <a:sp>
                      <a:nvSpPr>
                        <a:cNvPr id="28682" name="Line 9"/>
                        <a:cNvSpPr>
                          <a:spLocks noChangeShapeType="1"/>
                        </a:cNvSpPr>
                      </a:nvSpPr>
                      <a:spPr bwMode="auto">
                        <a:xfrm flipH="1">
                          <a:off x="1273" y="1865"/>
                          <a:ext cx="624" cy="0"/>
                        </a:xfrm>
                        <a:prstGeom prst="line">
                          <a:avLst/>
                        </a:prstGeom>
                        <a:noFill/>
                        <a:ln w="58738">
                          <a:solidFill>
                            <a:srgbClr val="0000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83" name="Text Box 10"/>
                        <a:cNvSpPr txBox="1">
                          <a:spLocks noChangeArrowheads="1"/>
                        </a:cNvSpPr>
                      </a:nvSpPr>
                      <a:spPr bwMode="auto">
                        <a:xfrm>
                          <a:off x="2569" y="1769"/>
                          <a:ext cx="672" cy="17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cs typeface="Arial" pitchFamily="34" charset="0"/>
                              </a:rPr>
                              <a:t>NGN</a:t>
                            </a:r>
                          </a:p>
                        </a:txBody>
                        <a:useSpRect/>
                      </a:txSp>
                    </a:sp>
                    <a:sp>
                      <a:nvSpPr>
                        <a:cNvPr id="28684" name="Text Box 11"/>
                        <a:cNvSpPr txBox="1">
                          <a:spLocks noChangeArrowheads="1"/>
                        </a:cNvSpPr>
                      </a:nvSpPr>
                      <a:spPr bwMode="auto">
                        <a:xfrm>
                          <a:off x="745" y="1961"/>
                          <a:ext cx="672" cy="2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cs typeface="Arial" pitchFamily="34" charset="0"/>
                              </a:rPr>
                              <a:t>User equipment</a:t>
                            </a:r>
                          </a:p>
                        </a:txBody>
                        <a:useSpRect/>
                      </a:txSp>
                    </a:sp>
                    <a:sp>
                      <a:nvSpPr>
                        <a:cNvPr id="28685" name="Text Box 12"/>
                        <a:cNvSpPr txBox="1">
                          <a:spLocks noChangeArrowheads="1"/>
                        </a:cNvSpPr>
                      </a:nvSpPr>
                      <a:spPr bwMode="auto">
                        <a:xfrm>
                          <a:off x="4281" y="1961"/>
                          <a:ext cx="672" cy="2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cs typeface="Arial" pitchFamily="34" charset="0"/>
                              </a:rPr>
                              <a:t>User equipment</a:t>
                            </a:r>
                          </a:p>
                        </a:txBody>
                        <a:useSpRect/>
                      </a:txSp>
                    </a:sp>
                    <a:sp>
                      <a:nvSpPr>
                        <a:cNvPr id="28686" name="Rectangle 13"/>
                        <a:cNvSpPr>
                          <a:spLocks noChangeArrowheads="1"/>
                        </a:cNvSpPr>
                      </a:nvSpPr>
                      <a:spPr bwMode="auto">
                        <a:xfrm>
                          <a:off x="3544" y="1757"/>
                          <a:ext cx="273" cy="112"/>
                        </a:xfrm>
                        <a:prstGeom prst="rect">
                          <a:avLst/>
                        </a:prstGeom>
                        <a:solidFill>
                          <a:schemeClr val="bg1"/>
                        </a:solidFill>
                        <a:ln w="14288">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87" name="Rectangle 14"/>
                        <a:cNvSpPr>
                          <a:spLocks noChangeArrowheads="1"/>
                        </a:cNvSpPr>
                      </a:nvSpPr>
                      <a:spPr bwMode="auto">
                        <a:xfrm>
                          <a:off x="3565" y="1765"/>
                          <a:ext cx="215" cy="97"/>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000" b="1">
                                <a:solidFill>
                                  <a:srgbClr val="000000"/>
                                </a:solidFill>
                                <a:cs typeface="Arial" pitchFamily="34" charset="0"/>
                              </a:rPr>
                              <a:t>ADF2 </a:t>
                            </a:r>
                            <a:endParaRPr lang="en-US" altLang="ko-KR" sz="1000">
                              <a:cs typeface="Arial" pitchFamily="34" charset="0"/>
                            </a:endParaRPr>
                          </a:p>
                        </a:txBody>
                        <a:useSpRect/>
                      </a:txSp>
                    </a:sp>
                    <a:sp>
                      <a:nvSpPr>
                        <a:cNvPr id="28688" name="Line 15"/>
                        <a:cNvSpPr>
                          <a:spLocks noChangeShapeType="1"/>
                        </a:cNvSpPr>
                      </a:nvSpPr>
                      <a:spPr bwMode="auto">
                        <a:xfrm>
                          <a:off x="1561" y="1721"/>
                          <a:ext cx="0" cy="24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89" name="Line 16"/>
                        <a:cNvSpPr>
                          <a:spLocks noChangeShapeType="1"/>
                        </a:cNvSpPr>
                      </a:nvSpPr>
                      <a:spPr bwMode="auto">
                        <a:xfrm flipH="1">
                          <a:off x="3817" y="1817"/>
                          <a:ext cx="624" cy="0"/>
                        </a:xfrm>
                        <a:prstGeom prst="line">
                          <a:avLst/>
                        </a:prstGeom>
                        <a:noFill/>
                        <a:ln w="58738">
                          <a:solidFill>
                            <a:srgbClr val="0000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90" name="Line 17"/>
                        <a:cNvSpPr>
                          <a:spLocks noChangeShapeType="1"/>
                        </a:cNvSpPr>
                      </a:nvSpPr>
                      <a:spPr bwMode="auto">
                        <a:xfrm>
                          <a:off x="4105" y="1721"/>
                          <a:ext cx="0" cy="24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91" name="Rectangle 18"/>
                        <a:cNvSpPr>
                          <a:spLocks noChangeArrowheads="1"/>
                        </a:cNvSpPr>
                      </a:nvSpPr>
                      <a:spPr bwMode="auto">
                        <a:xfrm>
                          <a:off x="1901" y="1805"/>
                          <a:ext cx="273" cy="112"/>
                        </a:xfrm>
                        <a:prstGeom prst="rect">
                          <a:avLst/>
                        </a:prstGeom>
                        <a:solidFill>
                          <a:schemeClr val="bg1"/>
                        </a:solidFill>
                        <a:ln w="14288">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92" name="Rectangle 19"/>
                        <a:cNvSpPr>
                          <a:spLocks noChangeArrowheads="1"/>
                        </a:cNvSpPr>
                      </a:nvSpPr>
                      <a:spPr bwMode="auto">
                        <a:xfrm>
                          <a:off x="1933" y="1813"/>
                          <a:ext cx="215" cy="97"/>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000" b="1">
                                <a:solidFill>
                                  <a:srgbClr val="000000"/>
                                </a:solidFill>
                                <a:cs typeface="Arial" pitchFamily="34" charset="0"/>
                              </a:rPr>
                              <a:t>ADF2 </a:t>
                            </a:r>
                            <a:endParaRPr lang="en-US" altLang="ko-KR" sz="1000">
                              <a:cs typeface="Arial" pitchFamily="34" charset="0"/>
                            </a:endParaRPr>
                          </a:p>
                        </a:txBody>
                        <a:useSpRect/>
                      </a:txSp>
                    </a:sp>
                    <a:sp>
                      <a:nvSpPr>
                        <a:cNvPr id="28693" name="Rectangle 20"/>
                        <a:cNvSpPr>
                          <a:spLocks noChangeArrowheads="1"/>
                        </a:cNvSpPr>
                      </a:nvSpPr>
                      <a:spPr bwMode="auto">
                        <a:xfrm>
                          <a:off x="4009" y="1577"/>
                          <a:ext cx="163" cy="11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solidFill>
                                  <a:srgbClr val="000000"/>
                                </a:solidFill>
                                <a:latin typeface="Times New Roman" pitchFamily="18" charset="0"/>
                                <a:cs typeface="Arial" pitchFamily="34" charset="0"/>
                              </a:rPr>
                              <a:t>UNI</a:t>
                            </a:r>
                            <a:endParaRPr lang="en-US" altLang="ko-KR" sz="1200" b="1">
                              <a:cs typeface="Arial" pitchFamily="34" charset="0"/>
                            </a:endParaRPr>
                          </a:p>
                        </a:txBody>
                        <a:useSpRect/>
                      </a:txSp>
                    </a:sp>
                  </a:grpSp>
                </lc:lockedCanvas>
              </a:graphicData>
            </a:graphic>
          </wp:inline>
        </w:drawing>
      </w:r>
    </w:p>
    <w:p w:rsidR="00FB6739" w:rsidRPr="00B63EF4" w:rsidRDefault="00FB6739" w:rsidP="00D0317A">
      <w:pPr>
        <w:pBdr>
          <w:top w:val="single" w:sz="18" w:space="1" w:color="auto"/>
        </w:pBdr>
        <w:spacing w:before="240"/>
        <w:jc w:val="left"/>
        <w:rPr>
          <w:rtl/>
          <w:lang w:val="en-US" w:bidi="ar-SY"/>
        </w:rPr>
      </w:pPr>
    </w:p>
    <w:p w:rsidR="00FB6739" w:rsidRDefault="00FB6739" w:rsidP="00FB6739">
      <w:pPr>
        <w:pStyle w:val="Heading4"/>
        <w:rPr>
          <w:rtl/>
          <w:lang w:val="en-US" w:bidi="ar-SY"/>
        </w:rPr>
      </w:pPr>
      <w:r>
        <w:rPr>
          <w:lang w:val="en-US" w:bidi="ar-SY"/>
        </w:rPr>
        <w:t>2.4.3.4</w:t>
      </w:r>
      <w:r>
        <w:rPr>
          <w:rFonts w:hint="cs"/>
          <w:rtl/>
          <w:lang w:val="en-US" w:bidi="ar-SY"/>
        </w:rPr>
        <w:tab/>
        <w:t>سيناريو المحاكاة</w:t>
      </w:r>
    </w:p>
    <w:p w:rsidR="00FB6739" w:rsidRDefault="00FB6739" w:rsidP="00FB6739">
      <w:pPr>
        <w:rPr>
          <w:rtl/>
          <w:lang w:bidi="ar-SY"/>
        </w:rPr>
      </w:pPr>
      <w:r>
        <w:rPr>
          <w:rFonts w:hint="cs"/>
          <w:rtl/>
          <w:lang w:val="en-US" w:bidi="ar-SY"/>
        </w:rPr>
        <w:t>المحاكاة هي عملية توفير خدمات محاكية لخدمات</w:t>
      </w:r>
      <w:r>
        <w:rPr>
          <w:rFonts w:hint="cs"/>
          <w:rtl/>
        </w:rPr>
        <w:t xml:space="preserve"> </w:t>
      </w:r>
      <w:r>
        <w:rPr>
          <w:rFonts w:hint="cs"/>
          <w:rtl/>
          <w:lang w:val="en-US" w:bidi="ar-SY"/>
        </w:rPr>
        <w:t xml:space="preserve">الشبكات </w:t>
      </w:r>
      <w:r>
        <w:rPr>
          <w:lang w:val="en-US" w:bidi="ar-SY"/>
        </w:rPr>
        <w:t>PSTN/ISDN</w:t>
      </w:r>
      <w:r>
        <w:rPr>
          <w:rFonts w:hint="cs"/>
          <w:rtl/>
          <w:lang w:val="en-US" w:bidi="ar-SY"/>
        </w:rPr>
        <w:t xml:space="preserve"> لمستعمل شبكة الجيل التالي. ويتصل مستعملو شبكة </w:t>
      </w:r>
      <w:r w:rsidR="00CA7A61">
        <w:rPr>
          <w:rtl/>
          <w:lang w:val="en-US" w:bidi="ar-SY"/>
        </w:rPr>
        <w:br/>
      </w:r>
      <w:r>
        <w:rPr>
          <w:rFonts w:hint="cs"/>
          <w:rtl/>
          <w:lang w:val="en-US" w:bidi="ar-SY"/>
        </w:rPr>
        <w:t xml:space="preserve">الجيل التالي بمستعملي الشبكات </w:t>
      </w:r>
      <w:r>
        <w:rPr>
          <w:lang w:val="en-US" w:bidi="ar-SY"/>
        </w:rPr>
        <w:t>PSTN/ISDN</w:t>
      </w:r>
      <w:r>
        <w:rPr>
          <w:rFonts w:hint="cs"/>
          <w:rtl/>
          <w:lang w:val="en-US" w:bidi="ar-SY"/>
        </w:rPr>
        <w:t xml:space="preserve"> باستعمال إمكانية المحاكاة هذه. وتتلخص السمات الرئيسية </w:t>
      </w:r>
      <w:r>
        <w:rPr>
          <w:rFonts w:hint="cs"/>
          <w:rtl/>
          <w:lang w:bidi="ar-SY"/>
        </w:rPr>
        <w:t>لمحاكاة شبكة الجيل التالي فيما يلي:</w:t>
      </w:r>
    </w:p>
    <w:p w:rsidR="00FB6739" w:rsidRDefault="00D0317A" w:rsidP="00D0317A">
      <w:pPr>
        <w:pStyle w:val="enumlev1"/>
        <w:rPr>
          <w:rtl/>
          <w:lang w:bidi="ar-SY"/>
        </w:rPr>
      </w:pPr>
      <w:r>
        <w:rPr>
          <w:rFonts w:hint="cs"/>
          <w:lang w:bidi="ar-SY"/>
        </w:rPr>
        <w:sym w:font="Symbol" w:char="F0B7"/>
      </w:r>
      <w:r>
        <w:rPr>
          <w:rFonts w:hint="cs"/>
          <w:rtl/>
          <w:lang w:bidi="ar-SY"/>
        </w:rPr>
        <w:tab/>
      </w:r>
      <w:r w:rsidR="00FB6739" w:rsidRPr="00365754">
        <w:rPr>
          <w:rFonts w:hint="cs"/>
          <w:rtl/>
          <w:lang w:bidi="ar-SY"/>
        </w:rPr>
        <w:t xml:space="preserve">توفير خدمات محاكية لخدمات الشبكات </w:t>
      </w:r>
      <w:r w:rsidR="00FB6739">
        <w:rPr>
          <w:lang w:bidi="ar-SY"/>
        </w:rPr>
        <w:t>PSTN/ISDN</w:t>
      </w:r>
    </w:p>
    <w:p w:rsidR="00FB6739" w:rsidRDefault="00D0317A" w:rsidP="00D0317A">
      <w:pPr>
        <w:pStyle w:val="enumlev1"/>
        <w:rPr>
          <w:rtl/>
          <w:lang w:bidi="ar-SY"/>
        </w:rPr>
      </w:pPr>
      <w:r>
        <w:rPr>
          <w:rFonts w:hint="cs"/>
          <w:lang w:bidi="ar-SY"/>
        </w:rPr>
        <w:sym w:font="Symbol" w:char="F0B7"/>
      </w:r>
      <w:r>
        <w:rPr>
          <w:rFonts w:hint="cs"/>
          <w:rtl/>
          <w:lang w:bidi="ar-SY"/>
        </w:rPr>
        <w:tab/>
      </w:r>
      <w:r w:rsidR="00FB6739">
        <w:rPr>
          <w:rFonts w:hint="cs"/>
          <w:rtl/>
          <w:lang w:bidi="ar-SY"/>
        </w:rPr>
        <w:t>تيسر إمكانية إدخال خدمات جديدة</w:t>
      </w:r>
    </w:p>
    <w:p w:rsidR="00FB6739" w:rsidRDefault="00D0317A" w:rsidP="00D0317A">
      <w:pPr>
        <w:pStyle w:val="enumlev1"/>
        <w:rPr>
          <w:rtl/>
          <w:lang w:bidi="ar-SY"/>
        </w:rPr>
      </w:pPr>
      <w:r>
        <w:rPr>
          <w:rFonts w:hint="cs"/>
          <w:lang w:bidi="ar-SY"/>
        </w:rPr>
        <w:sym w:font="Symbol" w:char="F0B7"/>
      </w:r>
      <w:r>
        <w:rPr>
          <w:rFonts w:hint="cs"/>
          <w:rtl/>
          <w:lang w:bidi="ar-SY"/>
        </w:rPr>
        <w:tab/>
      </w:r>
      <w:r w:rsidR="00FB6739">
        <w:rPr>
          <w:rFonts w:hint="cs"/>
          <w:rtl/>
          <w:lang w:bidi="ar-SY"/>
        </w:rPr>
        <w:t>خبرة المستعمل تتغير بتحولات الشبكة</w:t>
      </w:r>
    </w:p>
    <w:p w:rsidR="00D0317A" w:rsidRDefault="00D0317A" w:rsidP="002E6736">
      <w:pPr>
        <w:spacing w:before="0" w:line="120" w:lineRule="auto"/>
        <w:rPr>
          <w:rtl/>
          <w:lang w:val="en-US" w:bidi="ar-EG"/>
        </w:rPr>
      </w:pPr>
    </w:p>
    <w:p w:rsidR="00D0317A" w:rsidRPr="00D0317A" w:rsidRDefault="00D0317A" w:rsidP="002E6736">
      <w:pPr>
        <w:pStyle w:val="figure0"/>
        <w:rPr>
          <w:rtl/>
          <w:lang w:val="en-US" w:bidi="ar-EG"/>
        </w:rPr>
      </w:pPr>
      <w:bookmarkStart w:id="78" w:name="_Toc259106652"/>
      <w:r w:rsidRPr="00D0317A">
        <w:rPr>
          <w:rFonts w:hint="cs"/>
          <w:rtl/>
          <w:lang w:val="en-US" w:bidi="ar-SY"/>
        </w:rPr>
        <w:t xml:space="preserve">الشكل </w:t>
      </w:r>
      <w:r w:rsidRPr="00D0317A">
        <w:rPr>
          <w:lang w:val="en-US" w:bidi="ar-SY"/>
        </w:rPr>
        <w:t>12-4</w:t>
      </w:r>
      <w:r w:rsidRPr="00D0317A">
        <w:rPr>
          <w:rFonts w:hint="cs"/>
          <w:rtl/>
          <w:lang w:val="en-US" w:bidi="ar-SY"/>
        </w:rPr>
        <w:t xml:space="preserve">: سيناريو رقم </w:t>
      </w:r>
      <w:r w:rsidRPr="00D0317A">
        <w:rPr>
          <w:lang w:val="en-US" w:bidi="ar-SY"/>
        </w:rPr>
        <w:t>1</w:t>
      </w:r>
      <w:r w:rsidRPr="00D0317A">
        <w:rPr>
          <w:rFonts w:hint="cs"/>
          <w:rtl/>
          <w:lang w:val="en-US" w:bidi="ar-SY"/>
        </w:rPr>
        <w:t xml:space="preserve"> لمحاكاة شبكة الجيل التالي للشبكات </w:t>
      </w:r>
      <w:r w:rsidRPr="00D0317A">
        <w:rPr>
          <w:lang w:val="en-US" w:bidi="ar-SY"/>
        </w:rPr>
        <w:t>PSTN/ISDN</w:t>
      </w:r>
      <w:bookmarkEnd w:id="78"/>
    </w:p>
    <w:p w:rsidR="00FB6739" w:rsidRDefault="00A0320B" w:rsidP="00FB6739">
      <w:pPr>
        <w:spacing w:before="240"/>
        <w:jc w:val="center"/>
        <w:rPr>
          <w:rtl/>
          <w:lang w:bidi="ar-SY"/>
        </w:rPr>
      </w:pPr>
      <w:r w:rsidRPr="00A0320B">
        <w:rPr>
          <w:rtl/>
          <w:lang w:bidi="ar-SY"/>
        </w:rPr>
      </w:r>
      <w:r>
        <w:rPr>
          <w:lang w:bidi="ar-SY"/>
        </w:rPr>
        <w:pict>
          <v:group id="_x0000_s47324" editas="canvas" style="width:416.8pt;height:85.6pt;mso-position-horizontal-relative:char;mso-position-vertical-relative:line" coordorigin="-90,-71" coordsize="8336,1712">
            <o:lock v:ext="edit" aspectratio="t"/>
            <v:shape id="_x0000_s47325" type="#_x0000_t75" style="position:absolute;left:-90;top:-71;width:8336;height:1712" o:preferrelative="f">
              <v:fill o:detectmouseclick="t"/>
              <v:path o:extrusionok="t" o:connecttype="none"/>
              <o:lock v:ext="edit" text="t"/>
            </v:shape>
            <v:shape id="_x0000_s47326" style="position:absolute;left:2776;top:5;width:2818;height:1269" coordsize="2818,1269" path="m2449,870r80,-8l2597,844r62,-23l2668,821r54,-31l2758,753r31,-39l2812,667r6,-48l2809,573r-26,-47l2751,485r-40,-33l2655,422r-5,l2585,400r-73,-18l2444,379r7,5l2428,342r-33,-28l2290,264,2149,225,1990,208r-3,l1990,214r-23,-45l1928,121,1871,87,1700,31,1604,14,1502,6,1394,,1286,8,1176,22r-94,18l997,71r-76,30l865,136r-41,41l798,231r9,-6l645,245,513,288r-61,24l406,341r-32,30l352,413r9,-5l291,413r-72,18l157,456r-5,l96,487,58,522,29,563,5,610,,658r11,47l34,750r33,40l106,825r56,30l172,855r61,22l305,893r78,6l383,885r-16,l390,928r35,29l469,984r65,29l668,1050r163,17l826,1062r25,50l954,1189r77,27l1118,1240r96,15l1322,1267r110,2l1539,1263r103,-13l1734,1230r87,-26l1904,1176r52,-41l1996,1097r21,-51l2010,1050r7,l2173,1031r148,-43l2411,929r33,-30l2464,857r-15,l2449,870r15,-8l2464,834r-36,59l2428,887r-33,29l2305,976r7,l2173,1018r-156,20l2001,1038r-19,54l1982,1087r-42,34l1889,1163r9,l1821,1194r-87,25l1642,1237r-103,13l1432,1257r-111,-3l1214,1243r-96,-17l1031,1204r-72,-28l970,1176,863,1102r,4l840,1054,668,1040,534,1002r6,l486,973,439,944,406,914r,6l367,862r,29l374,885r-69,-3l233,864,172,842r5,l123,813,83,780,51,745r,5l27,705,16,658r5,-48l45,563r,6l74,534r38,-35l166,468r-9,l219,443r72,-17l368,419r22,-42l390,382r29,-29l468,323r-9,l513,299,645,258,814,237r22,-54l836,190r45,-42l937,113r-10,l999,82r83,-29l1176,33,1286,20r108,-7l1502,16r102,11l1700,43r87,28l1866,100r-9,l1911,134r40,41l1951,169r27,52l1994,221r155,14l2290,276r-5,l2379,326r32,29l2411,350r24,40l2512,395r73,17l2650,433r-11,l2695,462r40,37l2769,532r,-5l2792,573r10,46l2796,667r-21,47l2775,707r-33,36l2706,780r-56,28l2659,808r-62,23l2525,852r-67,5l2464,862r-15,8xe" fillcolor="black" stroked="f">
              <v:path arrowok="t"/>
            </v:shape>
            <v:rect id="_x0000_s47327" style="position:absolute;left:1965;top:155;width:294;height:184;mso-wrap-style:none;v-text-anchor:top" filled="f" stroked="f">
              <v:textbox style="mso-fit-shape-to-text:t" inset="0,0,0,0">
                <w:txbxContent>
                  <w:p w:rsidR="00A520AA" w:rsidRDefault="00A520AA" w:rsidP="00FB6739">
                    <w:pPr>
                      <w:spacing w:before="0" w:line="240" w:lineRule="auto"/>
                    </w:pPr>
                    <w:r>
                      <w:rPr>
                        <w:rFonts w:cs="Times New Roman"/>
                        <w:b/>
                        <w:bCs/>
                        <w:color w:val="000000"/>
                        <w:sz w:val="16"/>
                        <w:szCs w:val="16"/>
                      </w:rPr>
                      <w:t>UNI</w:t>
                    </w:r>
                  </w:p>
                </w:txbxContent>
              </v:textbox>
            </v:rect>
            <v:rect id="_x0000_s47328" style="position:absolute;left:1470;top:653;width:1306;height:57" fillcolor="red" strokecolor="red" strokeweight="3e-5mm">
              <v:stroke joinstyle="round"/>
            </v:rect>
            <v:rect id="_x0000_s47329" style="position:absolute;left:2128;top:461;width:9;height:376" fillcolor="black" strokeweight="3e-5mm">
              <v:stroke joinstyle="round"/>
            </v:rect>
            <v:rect id="_x0000_s47330" style="position:absolute;left:5547;top:578;width:1296;height:57" fillcolor="red" strokecolor="red" strokeweight="3e-5mm">
              <v:stroke joinstyle="round"/>
            </v:rect>
            <v:rect id="_x0000_s47331" style="position:absolute;left:6279;top:461;width:10;height:376" fillcolor="black" strokeweight="3e-5mm">
              <v:stroke joinstyle="round"/>
            </v:rect>
            <v:rect id="_x0000_s47332" style="position:absolute;left:6116;top:230;width:294;height:184;mso-wrap-style:none;v-text-anchor:top" filled="f" stroked="f">
              <v:textbox style="mso-fit-shape-to-text:t" inset="0,0,0,0">
                <w:txbxContent>
                  <w:p w:rsidR="00A520AA" w:rsidRDefault="00A520AA" w:rsidP="00FB6739">
                    <w:pPr>
                      <w:spacing w:before="0" w:line="240" w:lineRule="auto"/>
                    </w:pPr>
                    <w:r>
                      <w:rPr>
                        <w:rFonts w:cs="Times New Roman"/>
                        <w:b/>
                        <w:bCs/>
                        <w:color w:val="000000"/>
                        <w:sz w:val="16"/>
                        <w:szCs w:val="16"/>
                      </w:rPr>
                      <w:t>UNI</w:t>
                    </w:r>
                  </w:p>
                </w:txbxContent>
              </v:textbox>
            </v:rect>
            <v:shape id="_x0000_s47333" type="#_x0000_t75" style="position:absolute;left:9;top:85;width:1545;height:1179">
              <v:imagedata r:id="rId146" o:title=""/>
            </v:shape>
            <v:shape id="_x0000_s47334" type="#_x0000_t75" style="position:absolute;left:6603;top:85;width:1545;height:1179">
              <v:imagedata r:id="rId146" o:title=""/>
            </v:shape>
            <v:rect id="_x0000_s47335" style="position:absolute;left:100;top:1283;width:1005;height:298;v-text-anchor:top" fillcolor="white [3212]" stroked="f">
              <v:textbox style="mso-next-textbox:#_x0000_s47335" inset="0,0,0,0">
                <w:txbxContent>
                  <w:p w:rsidR="00A520AA" w:rsidRPr="00BC6766" w:rsidRDefault="00A520AA" w:rsidP="00FB6739">
                    <w:pPr>
                      <w:tabs>
                        <w:tab w:val="clear" w:pos="794"/>
                        <w:tab w:val="clear" w:pos="1191"/>
                        <w:tab w:val="clear" w:pos="1588"/>
                        <w:tab w:val="clear" w:pos="1985"/>
                        <w:tab w:val="right" w:pos="1354"/>
                      </w:tabs>
                      <w:spacing w:before="0" w:line="240" w:lineRule="auto"/>
                      <w:jc w:val="center"/>
                      <w:rPr>
                        <w:sz w:val="17"/>
                        <w:szCs w:val="24"/>
                        <w:rtl/>
                        <w:lang w:val="en-US" w:bidi="ar-SY"/>
                      </w:rPr>
                    </w:pPr>
                    <w:r w:rsidRPr="00BC6766">
                      <w:rPr>
                        <w:rFonts w:eastAsia="??" w:hint="cs"/>
                        <w:sz w:val="11"/>
                        <w:szCs w:val="18"/>
                        <w:rtl/>
                        <w:lang w:bidi="ar-SY"/>
                      </w:rPr>
                      <w:t>جهاز المستعمل</w:t>
                    </w:r>
                  </w:p>
                </w:txbxContent>
              </v:textbox>
            </v:rect>
            <v:rect id="_x0000_s47336" style="position:absolute;left:7143;top:1283;width:1005;height:298;v-text-anchor:top" fillcolor="white [3212]" stroked="f">
              <v:textbox style="mso-next-textbox:#_x0000_s47336" inset="0,0,0,0">
                <w:txbxContent>
                  <w:p w:rsidR="00A520AA" w:rsidRPr="00BC6766" w:rsidRDefault="00A520AA" w:rsidP="00FB6739">
                    <w:pPr>
                      <w:tabs>
                        <w:tab w:val="clear" w:pos="794"/>
                        <w:tab w:val="clear" w:pos="1191"/>
                        <w:tab w:val="clear" w:pos="1588"/>
                        <w:tab w:val="clear" w:pos="1985"/>
                        <w:tab w:val="right" w:pos="1354"/>
                      </w:tabs>
                      <w:spacing w:before="0" w:line="240" w:lineRule="auto"/>
                      <w:jc w:val="center"/>
                      <w:rPr>
                        <w:sz w:val="17"/>
                        <w:szCs w:val="24"/>
                        <w:rtl/>
                        <w:lang w:val="en-US" w:bidi="ar-SY"/>
                      </w:rPr>
                    </w:pPr>
                    <w:r w:rsidRPr="00BC6766">
                      <w:rPr>
                        <w:rFonts w:eastAsia="??" w:hint="cs"/>
                        <w:sz w:val="11"/>
                        <w:szCs w:val="18"/>
                        <w:rtl/>
                        <w:lang w:bidi="ar-SY"/>
                      </w:rPr>
                      <w:t>جهاز المستعمل</w:t>
                    </w:r>
                  </w:p>
                </w:txbxContent>
              </v:textbox>
            </v:rect>
            <v:rect id="_x0000_s47337" style="position:absolute;left:3355;top:471;width:1635;height:366;v-text-anchor:top" fillcolor="white [3212]" stroked="f">
              <v:textbox style="mso-next-textbox:#_x0000_s47337" inset="0,0,0,0">
                <w:txbxContent>
                  <w:p w:rsidR="00A520AA" w:rsidRPr="00BC6766" w:rsidRDefault="00A520AA" w:rsidP="00FB6739">
                    <w:pPr>
                      <w:tabs>
                        <w:tab w:val="clear" w:pos="794"/>
                        <w:tab w:val="clear" w:pos="1191"/>
                        <w:tab w:val="clear" w:pos="1588"/>
                        <w:tab w:val="clear" w:pos="1985"/>
                        <w:tab w:val="right" w:pos="1354"/>
                      </w:tabs>
                      <w:spacing w:before="0" w:line="240" w:lineRule="auto"/>
                      <w:jc w:val="center"/>
                      <w:rPr>
                        <w:sz w:val="17"/>
                        <w:szCs w:val="24"/>
                        <w:rtl/>
                        <w:lang w:val="en-US" w:bidi="ar-SY"/>
                      </w:rPr>
                    </w:pPr>
                    <w:r>
                      <w:rPr>
                        <w:rFonts w:eastAsia="??" w:hint="cs"/>
                        <w:sz w:val="11"/>
                        <w:szCs w:val="18"/>
                        <w:rtl/>
                        <w:lang w:bidi="ar-SY"/>
                      </w:rPr>
                      <w:t>شبكة الجيل التالي</w:t>
                    </w:r>
                  </w:p>
                </w:txbxContent>
              </v:textbox>
            </v:rect>
            <w10:wrap type="none"/>
            <w10:anchorlock/>
          </v:group>
        </w:pict>
      </w:r>
    </w:p>
    <w:p w:rsidR="00FB6739" w:rsidRDefault="00FB6739" w:rsidP="00D0317A">
      <w:pPr>
        <w:pBdr>
          <w:top w:val="single" w:sz="18" w:space="1" w:color="auto"/>
        </w:pBdr>
        <w:spacing w:before="240"/>
        <w:jc w:val="left"/>
        <w:rPr>
          <w:rtl/>
          <w:lang w:val="en-US" w:bidi="ar-SY"/>
        </w:rPr>
      </w:pPr>
    </w:p>
    <w:p w:rsidR="00D0317A" w:rsidRDefault="00D0317A" w:rsidP="002E6736">
      <w:pPr>
        <w:spacing w:before="0" w:line="120" w:lineRule="auto"/>
        <w:rPr>
          <w:rtl/>
          <w:lang w:val="en-US" w:bidi="ar-EG"/>
        </w:rPr>
      </w:pPr>
    </w:p>
    <w:p w:rsidR="00D0317A" w:rsidRPr="00D0317A" w:rsidRDefault="00D0317A" w:rsidP="002E6736">
      <w:pPr>
        <w:pStyle w:val="figure0"/>
        <w:rPr>
          <w:rtl/>
          <w:lang w:val="en-US" w:bidi="ar-EG"/>
        </w:rPr>
      </w:pPr>
      <w:bookmarkStart w:id="79" w:name="_Toc259106653"/>
      <w:r w:rsidRPr="00D0317A">
        <w:rPr>
          <w:rFonts w:hint="cs"/>
          <w:rtl/>
          <w:lang w:val="en-US" w:bidi="ar-SY"/>
        </w:rPr>
        <w:lastRenderedPageBreak/>
        <w:t xml:space="preserve">الشكل </w:t>
      </w:r>
      <w:r w:rsidRPr="00D0317A">
        <w:rPr>
          <w:lang w:val="en-US" w:bidi="ar-SY"/>
        </w:rPr>
        <w:t>13-4</w:t>
      </w:r>
      <w:r w:rsidRPr="00D0317A">
        <w:rPr>
          <w:rFonts w:hint="cs"/>
          <w:rtl/>
          <w:lang w:val="en-US" w:bidi="ar-SY"/>
        </w:rPr>
        <w:t xml:space="preserve">: سيناريو رقم </w:t>
      </w:r>
      <w:r w:rsidRPr="00D0317A">
        <w:rPr>
          <w:lang w:val="en-US" w:bidi="ar-SY"/>
        </w:rPr>
        <w:t>2</w:t>
      </w:r>
      <w:r w:rsidRPr="00D0317A">
        <w:rPr>
          <w:rFonts w:hint="cs"/>
          <w:rtl/>
          <w:lang w:val="en-US" w:bidi="ar-SY"/>
        </w:rPr>
        <w:t xml:space="preserve"> لمحاكاة شبكة الجيل التالي للشبكات </w:t>
      </w:r>
      <w:r w:rsidRPr="00D0317A">
        <w:rPr>
          <w:lang w:val="en-US" w:bidi="ar-SY"/>
        </w:rPr>
        <w:t>PSTN/ISDN</w:t>
      </w:r>
      <w:bookmarkEnd w:id="79"/>
    </w:p>
    <w:p w:rsidR="00FB6739" w:rsidRDefault="00A0320B" w:rsidP="00FB6739">
      <w:pPr>
        <w:spacing w:before="240"/>
        <w:jc w:val="center"/>
        <w:rPr>
          <w:rtl/>
          <w:lang w:val="en-US" w:bidi="ar-SY"/>
        </w:rPr>
      </w:pPr>
      <w:r>
        <w:rPr>
          <w:rtl/>
          <w:lang w:val="en-US" w:bidi="ar-SY"/>
        </w:rPr>
      </w:r>
      <w:r>
        <w:rPr>
          <w:lang w:val="en-US" w:bidi="ar-SY"/>
        </w:rPr>
        <w:pict>
          <v:group id="_x0000_s47306" editas="canvas" style="width:425.35pt;height:88.8pt;mso-position-horizontal-relative:char;mso-position-vertical-relative:line" coordorigin="-137,-205" coordsize="8507,1776">
            <o:lock v:ext="edit" aspectratio="t"/>
            <v:shape id="_x0000_s47307" type="#_x0000_t75" style="position:absolute;left:-137;top:-205;width:8507;height:1776" o:preferrelative="f">
              <v:fill o:detectmouseclick="t"/>
              <v:path o:extrusionok="t" o:connecttype="none"/>
              <o:lock v:ext="edit" text="t"/>
            </v:shape>
            <v:shape id="_x0000_s47308" type="#_x0000_t75" style="position:absolute;left:7069;top:84;width:1264;height:703">
              <v:imagedata r:id="rId147" o:title=""/>
            </v:shape>
            <v:shape id="_x0000_s47309" style="position:absolute;left:2355;top:5;width:2808;height:1274" coordsize="2808,1274" path="m2441,873r79,-7l2589,847r61,-23l2659,824r54,-31l2749,756r31,-40l2803,669r5,-48l2800,575r-26,-47l2742,487r-40,-34l2647,424r-6,l2577,402r-73,-19l2436,380r7,6l2420,343r-33,-28l2283,264,2142,226,1984,209r-4,l1984,215r-24,-46l1921,122,1865,87,1694,31,1599,14,1498,6,1390,,1282,8,1172,22r-93,19l994,72r-76,30l862,137r-41,41l795,232r10,-6l643,246,511,290r-61,23l405,342r-33,31l351,414r9,-4l290,414r-72,19l156,458r-5,l96,489,58,524,29,565,6,613,,660r11,48l34,753r32,40l106,829r56,28l171,857r61,23l304,897r78,6l382,888r-17,l389,931r34,29l468,987r65,30l666,1054r162,17l823,1066r25,50l951,1193r77,27l1114,1244r96,16l1318,1271r109,3l1534,1267r102,-13l1728,1234r87,-25l1898,1180r52,-42l1989,1102r22,-53l2004,1054r7,l2166,1035r147,-43l2403,932r33,-29l2456,860r-15,l2441,873r15,-7l2456,836r-36,61l2420,891r-33,29l2298,980r7,l2166,1021r-155,21l1995,1042r-20,54l1975,1091r-41,34l1883,1168r9,l1815,1198r-87,25l1636,1242r-102,12l1427,1261r-111,-2l1210,1247r-96,-17l1028,1209r-72,-29l967,1180,860,1106r,4l837,1058,666,1044,533,1006r5,l484,977,437,947,405,918r,6l365,866r,28l372,888r-68,-2l232,867,171,845r5,l123,816,83,782,51,747r,6l27,708,16,660r5,-47l45,565r,6l74,537r37,-37l166,469r-10,l218,445r72,-17l367,420r22,-41l389,383r28,-29l466,324r-9,l511,300,643,258,812,238r21,-54l833,191r46,-42l934,113r-10,l996,82r83,-29l1172,33,1282,20r108,-7l1498,17r101,10l1694,44r87,28l1860,100r-9,l1905,134r40,41l1945,169r27,53l1987,222r155,14l2283,277r-5,l2371,327r32,29l2403,352r24,39l2504,397r73,17l2641,435r-11,l2686,463r40,37l2760,534r,-4l2783,575r10,46l2787,669r-21,47l2766,709r-33,37l2697,782r-56,29l2650,811r-61,24l2517,855r-67,5l2456,866r-15,7xe" fillcolor="black" stroked="f">
              <v:path arrowok="t"/>
            </v:shape>
            <v:rect id="_x0000_s47310" style="position:absolute;left:1794;top:162;width:294;height:184;mso-wrap-style:none;v-text-anchor:top" filled="f" stroked="f">
              <v:textbox style="mso-fit-shape-to-text:t" inset="0,0,0,0">
                <w:txbxContent>
                  <w:p w:rsidR="00A520AA" w:rsidRDefault="00A520AA" w:rsidP="00FB6739">
                    <w:pPr>
                      <w:spacing w:before="0" w:line="240" w:lineRule="auto"/>
                    </w:pPr>
                    <w:r>
                      <w:rPr>
                        <w:rFonts w:cs="Times New Roman"/>
                        <w:b/>
                        <w:bCs/>
                        <w:color w:val="000000"/>
                        <w:sz w:val="16"/>
                        <w:szCs w:val="16"/>
                      </w:rPr>
                      <w:t>UNI</w:t>
                    </w:r>
                  </w:p>
                </w:txbxContent>
              </v:textbox>
            </v:rect>
            <v:rect id="_x0000_s47311" style="position:absolute;left:1465;top:651;width:890;height:56" fillcolor="red" strokecolor="red" strokeweight="3e-5mm">
              <v:stroke joinstyle="round"/>
            </v:rect>
            <v:rect id="_x0000_s47312" style="position:absolute;left:1952;top:459;width:9;height:375" fillcolor="black" strokeweight="3e-5mm">
              <v:stroke joinstyle="round"/>
            </v:rect>
            <v:rect id="_x0000_s47313" style="position:absolute;left:5117;top:576;width:1301;height:56" fillcolor="red" strokecolor="red" strokeweight="3e-5mm">
              <v:stroke joinstyle="round"/>
            </v:rect>
            <v:rect id="_x0000_s47314" style="position:absolute;left:5688;top:459;width:9;height:375" fillcolor="black" strokeweight="3e-5mm">
              <v:stroke joinstyle="round"/>
            </v:rect>
            <v:rect id="_x0000_s47315" style="position:absolute;left:5527;top:237;width:294;height:184;mso-wrap-style:none;v-text-anchor:top" filled="f" stroked="f">
              <v:textbox style="mso-fit-shape-to-text:t" inset="0,0,0,0">
                <w:txbxContent>
                  <w:p w:rsidR="00A520AA" w:rsidRDefault="00A520AA" w:rsidP="00FB6739">
                    <w:pPr>
                      <w:spacing w:before="0" w:line="240" w:lineRule="auto"/>
                    </w:pPr>
                    <w:r>
                      <w:rPr>
                        <w:rFonts w:cs="Times New Roman"/>
                        <w:b/>
                        <w:bCs/>
                        <w:color w:val="000000"/>
                        <w:sz w:val="16"/>
                        <w:szCs w:val="16"/>
                      </w:rPr>
                      <w:t>UNI</w:t>
                    </w:r>
                  </w:p>
                </w:txbxContent>
              </v:textbox>
            </v:rect>
            <v:shape id="_x0000_s47316" type="#_x0000_t75" style="position:absolute;left:9;top:84;width:1540;height:1184">
              <v:imagedata r:id="rId146" o:title=""/>
            </v:shape>
            <v:shape id="_x0000_s47317" style="position:absolute;left:6409;top:520;width:477;height:197" coordsize="477,197" path="m,l477,r,197l,197,,xm18,187l9,178r459,l458,187,458,9r10,10l9,19,18,9r,178xe" fillcolor="black" strokeweight="3e-5mm">
              <v:path arrowok="t"/>
              <o:lock v:ext="edit" verticies="t"/>
            </v:shape>
            <v:rect id="_x0000_s47318" style="position:absolute;left:6501;top:546;width:314;height:138;mso-wrap-style:none;v-text-anchor:top" filled="f" stroked="f">
              <v:textbox style="mso-fit-shape-to-text:t" inset="0,0,0,0">
                <w:txbxContent>
                  <w:p w:rsidR="00A520AA" w:rsidRDefault="00A520AA" w:rsidP="00FB6739">
                    <w:pPr>
                      <w:spacing w:before="0" w:line="240" w:lineRule="auto"/>
                    </w:pPr>
                    <w:r>
                      <w:rPr>
                        <w:rFonts w:ascii="Arial" w:hAnsi="Arial" w:cs="Arial"/>
                        <w:b/>
                        <w:bCs/>
                        <w:color w:val="000000"/>
                        <w:sz w:val="12"/>
                        <w:szCs w:val="12"/>
                      </w:rPr>
                      <w:t>ADF1</w:t>
                    </w:r>
                  </w:p>
                </w:txbxContent>
              </v:textbox>
            </v:rect>
            <v:rect id="_x0000_s47319" style="position:absolute;left:6905;top:576;width:562;height:56" fillcolor="black" strokeweight="3e-5mm">
              <v:stroke joinstyle="round"/>
            </v:rect>
            <v:rect id="_x0000_s47320" style="position:absolute;left:9;top:1273;width:1005;height:298;v-text-anchor:top" fillcolor="white [3212]" stroked="f">
              <v:textbox style="mso-next-textbox:#_x0000_s47320" inset="0,0,0,0">
                <w:txbxContent>
                  <w:p w:rsidR="00A520AA" w:rsidRPr="00BC6766" w:rsidRDefault="00A520AA" w:rsidP="00FB6739">
                    <w:pPr>
                      <w:tabs>
                        <w:tab w:val="clear" w:pos="794"/>
                        <w:tab w:val="clear" w:pos="1191"/>
                        <w:tab w:val="clear" w:pos="1588"/>
                        <w:tab w:val="clear" w:pos="1985"/>
                        <w:tab w:val="right" w:pos="1354"/>
                      </w:tabs>
                      <w:spacing w:before="0" w:line="240" w:lineRule="auto"/>
                      <w:jc w:val="center"/>
                      <w:rPr>
                        <w:sz w:val="17"/>
                        <w:szCs w:val="24"/>
                        <w:rtl/>
                        <w:lang w:val="en-US" w:bidi="ar-SY"/>
                      </w:rPr>
                    </w:pPr>
                    <w:r w:rsidRPr="00BC6766">
                      <w:rPr>
                        <w:rFonts w:eastAsia="??" w:hint="cs"/>
                        <w:sz w:val="11"/>
                        <w:szCs w:val="18"/>
                        <w:rtl/>
                        <w:lang w:bidi="ar-SY"/>
                      </w:rPr>
                      <w:t>جهاز المستعمل</w:t>
                    </w:r>
                  </w:p>
                </w:txbxContent>
              </v:textbox>
            </v:rect>
            <v:rect id="_x0000_s47321" style="position:absolute;left:7182;top:834;width:1005;height:298;v-text-anchor:top" fillcolor="white [3212]" stroked="f">
              <v:textbox style="mso-next-textbox:#_x0000_s47321" inset="0,0,0,0">
                <w:txbxContent>
                  <w:p w:rsidR="00A520AA" w:rsidRPr="00BC6766" w:rsidRDefault="00A520AA" w:rsidP="00FB6739">
                    <w:pPr>
                      <w:tabs>
                        <w:tab w:val="clear" w:pos="794"/>
                        <w:tab w:val="clear" w:pos="1191"/>
                        <w:tab w:val="clear" w:pos="1588"/>
                        <w:tab w:val="clear" w:pos="1985"/>
                        <w:tab w:val="right" w:pos="1354"/>
                      </w:tabs>
                      <w:spacing w:before="0" w:line="240" w:lineRule="auto"/>
                      <w:jc w:val="center"/>
                      <w:rPr>
                        <w:sz w:val="17"/>
                        <w:szCs w:val="24"/>
                        <w:rtl/>
                        <w:lang w:val="en-US" w:bidi="ar-SY"/>
                      </w:rPr>
                    </w:pPr>
                    <w:r w:rsidRPr="00BC6766">
                      <w:rPr>
                        <w:rFonts w:eastAsia="??" w:hint="cs"/>
                        <w:sz w:val="11"/>
                        <w:szCs w:val="18"/>
                        <w:rtl/>
                        <w:lang w:bidi="ar-SY"/>
                      </w:rPr>
                      <w:t>جهاز المستعمل</w:t>
                    </w:r>
                  </w:p>
                </w:txbxContent>
              </v:textbox>
            </v:rect>
            <v:rect id="_x0000_s47322" style="position:absolute;left:2880;top:421;width:1635;height:366;v-text-anchor:top" fillcolor="white [3212]" stroked="f">
              <v:textbox style="mso-next-textbox:#_x0000_s47322" inset="0,0,0,0">
                <w:txbxContent>
                  <w:p w:rsidR="00A520AA" w:rsidRPr="00BC6766" w:rsidRDefault="00A520AA" w:rsidP="00FB6739">
                    <w:pPr>
                      <w:tabs>
                        <w:tab w:val="clear" w:pos="794"/>
                        <w:tab w:val="clear" w:pos="1191"/>
                        <w:tab w:val="clear" w:pos="1588"/>
                        <w:tab w:val="clear" w:pos="1985"/>
                        <w:tab w:val="right" w:pos="1354"/>
                      </w:tabs>
                      <w:spacing w:before="0" w:line="240" w:lineRule="auto"/>
                      <w:jc w:val="center"/>
                      <w:rPr>
                        <w:sz w:val="17"/>
                        <w:szCs w:val="24"/>
                        <w:rtl/>
                        <w:lang w:val="en-US" w:bidi="ar-SY"/>
                      </w:rPr>
                    </w:pPr>
                    <w:r>
                      <w:rPr>
                        <w:rFonts w:eastAsia="??" w:hint="cs"/>
                        <w:sz w:val="11"/>
                        <w:szCs w:val="18"/>
                        <w:rtl/>
                        <w:lang w:bidi="ar-SY"/>
                      </w:rPr>
                      <w:t>شبكة الجيل التالي</w:t>
                    </w:r>
                  </w:p>
                </w:txbxContent>
              </v:textbox>
            </v:rect>
            <v:rect id="_x0000_s47323" style="position:absolute;left:6144;top:717;width:1005;height:298;v-text-anchor:top" fillcolor="white [3212]" stroked="f">
              <v:textbox style="mso-next-textbox:#_x0000_s47323" inset="0,0,0,0">
                <w:txbxContent>
                  <w:p w:rsidR="00A520AA" w:rsidRPr="00B63EF4" w:rsidRDefault="00A520AA" w:rsidP="00FB6739">
                    <w:pPr>
                      <w:tabs>
                        <w:tab w:val="clear" w:pos="794"/>
                        <w:tab w:val="clear" w:pos="1191"/>
                        <w:tab w:val="clear" w:pos="1588"/>
                        <w:tab w:val="clear" w:pos="1985"/>
                        <w:tab w:val="right" w:pos="1354"/>
                      </w:tabs>
                      <w:spacing w:before="0" w:line="240" w:lineRule="auto"/>
                      <w:jc w:val="center"/>
                      <w:rPr>
                        <w:sz w:val="17"/>
                        <w:szCs w:val="24"/>
                        <w:lang w:val="en-US" w:bidi="ar-SY"/>
                      </w:rPr>
                    </w:pPr>
                    <w:r>
                      <w:rPr>
                        <w:rFonts w:eastAsia="??" w:hint="cs"/>
                        <w:sz w:val="11"/>
                        <w:szCs w:val="18"/>
                        <w:rtl/>
                        <w:lang w:bidi="ar-SY"/>
                      </w:rPr>
                      <w:t xml:space="preserve">وظيفة تكييف </w:t>
                    </w:r>
                    <w:r>
                      <w:rPr>
                        <w:rFonts w:eastAsia="??"/>
                        <w:sz w:val="11"/>
                        <w:szCs w:val="18"/>
                        <w:lang w:val="en-US" w:bidi="ar-SY"/>
                      </w:rPr>
                      <w:t>1</w:t>
                    </w:r>
                  </w:p>
                </w:txbxContent>
              </v:textbox>
            </v:rect>
            <w10:wrap type="none"/>
            <w10:anchorlock/>
          </v:group>
        </w:pict>
      </w:r>
    </w:p>
    <w:p w:rsidR="00FB6739" w:rsidRDefault="00FB6739" w:rsidP="00D6665A">
      <w:pPr>
        <w:pBdr>
          <w:top w:val="single" w:sz="18" w:space="1" w:color="auto"/>
        </w:pBdr>
        <w:spacing w:before="240"/>
        <w:jc w:val="center"/>
        <w:rPr>
          <w:rtl/>
          <w:lang w:val="en-US" w:bidi="ar-SY"/>
        </w:rPr>
      </w:pPr>
    </w:p>
    <w:p w:rsidR="00FB6739" w:rsidRDefault="00FB6739" w:rsidP="0030384F">
      <w:pPr>
        <w:pStyle w:val="Heading4"/>
        <w:spacing w:before="0"/>
        <w:rPr>
          <w:rtl/>
          <w:lang w:val="en-US" w:bidi="ar-SY"/>
        </w:rPr>
      </w:pPr>
      <w:r>
        <w:rPr>
          <w:lang w:val="en-US" w:bidi="ar-SY"/>
        </w:rPr>
        <w:t>3.4.3.4</w:t>
      </w:r>
      <w:r>
        <w:rPr>
          <w:rFonts w:hint="cs"/>
          <w:rtl/>
          <w:lang w:val="en-US" w:bidi="ar-SY"/>
        </w:rPr>
        <w:tab/>
        <w:t xml:space="preserve">التشغيل البيني باستعمال المضاهاة والمحاكاة </w:t>
      </w:r>
    </w:p>
    <w:p w:rsidR="00FB6739" w:rsidRPr="00CA7A61" w:rsidRDefault="00FB6739" w:rsidP="00FB6739">
      <w:pPr>
        <w:rPr>
          <w:spacing w:val="-2"/>
          <w:rtl/>
          <w:lang w:val="en-US" w:bidi="ar-SY"/>
        </w:rPr>
      </w:pPr>
      <w:r w:rsidRPr="00CA7A61">
        <w:rPr>
          <w:rFonts w:hint="cs"/>
          <w:spacing w:val="-2"/>
          <w:rtl/>
          <w:lang w:val="en-US" w:bidi="ar-SY"/>
        </w:rPr>
        <w:t xml:space="preserve">مع الأخذ </w:t>
      </w:r>
      <w:r w:rsidRPr="00CA7A61">
        <w:rPr>
          <w:rFonts w:hint="cs"/>
          <w:spacing w:val="-2"/>
          <w:rtl/>
          <w:lang w:bidi="ar-SY"/>
        </w:rPr>
        <w:t xml:space="preserve">في الاعتبار أهمية الخدمات الصوتية، فإن خدمات شبكات الجيل التالي المتعلقة بالصوت ينبغي توصيلها بالخدمات الصوتية في بيئة شبكات </w:t>
      </w:r>
      <w:r w:rsidRPr="00CA7A61">
        <w:rPr>
          <w:spacing w:val="-2"/>
          <w:lang w:val="en-US" w:bidi="ar-SY"/>
        </w:rPr>
        <w:t>PSTN/ISDN</w:t>
      </w:r>
      <w:r w:rsidRPr="00CA7A61">
        <w:rPr>
          <w:rFonts w:hint="cs"/>
          <w:spacing w:val="-2"/>
          <w:rtl/>
          <w:lang w:val="en-US" w:bidi="ar-SY"/>
        </w:rPr>
        <w:t xml:space="preserve">. ولدعم هذا المطلب، تُستعمل المضاهاة والمحاكاة بصورة مشتركة معاً للتشغيل البيني بين شبكات الجيل التالي والشبكات التقليدية مثل شبكات </w:t>
      </w:r>
      <w:r w:rsidRPr="00CA7A61">
        <w:rPr>
          <w:spacing w:val="-2"/>
          <w:lang w:val="en-US" w:bidi="ar-SY"/>
        </w:rPr>
        <w:t>PSTN/ISDN</w:t>
      </w:r>
      <w:r w:rsidRPr="00CA7A61">
        <w:rPr>
          <w:rFonts w:hint="cs"/>
          <w:spacing w:val="-2"/>
          <w:rtl/>
          <w:lang w:val="en-US" w:bidi="ar-SY"/>
        </w:rPr>
        <w:t>. وطبقاً لوضع التشغيل البيني تتقرر التكنولوجيا التي يتعين استعمالها وفي أي منطقة.</w:t>
      </w:r>
    </w:p>
    <w:p w:rsidR="00FB6739" w:rsidRDefault="00FB6739" w:rsidP="00FB6739">
      <w:pPr>
        <w:rPr>
          <w:rtl/>
          <w:lang w:val="en-US" w:bidi="ar-SY"/>
        </w:rPr>
      </w:pPr>
      <w:r>
        <w:rPr>
          <w:rFonts w:hint="cs"/>
          <w:rtl/>
          <w:lang w:val="en-US" w:bidi="ar-SY"/>
        </w:rPr>
        <w:t xml:space="preserve">ويبين الشكل </w:t>
      </w:r>
      <w:r>
        <w:rPr>
          <w:lang w:val="en-US" w:bidi="ar-SY"/>
        </w:rPr>
        <w:t>14-4</w:t>
      </w:r>
      <w:r>
        <w:rPr>
          <w:rFonts w:hint="cs"/>
          <w:rtl/>
          <w:lang w:val="en-US" w:bidi="ar-SY"/>
        </w:rPr>
        <w:t xml:space="preserve"> أدناه مثلاً للتشغيل البيني بين شبكات الجيل التالي والشبكات </w:t>
      </w:r>
      <w:r>
        <w:rPr>
          <w:lang w:val="en-US" w:bidi="ar-SY"/>
        </w:rPr>
        <w:t>PSTN/ISDN</w:t>
      </w:r>
      <w:r>
        <w:rPr>
          <w:rFonts w:hint="cs"/>
          <w:rtl/>
          <w:lang w:val="en-US" w:bidi="ar-SY"/>
        </w:rPr>
        <w:t xml:space="preserve"> التقليدية. حيث تستعمل المحاكاة في جانب شبكة الجيل التالي، في حين أنه لأجل التشغيل البيني مع الجانب التقليدي تستعمل المضاهاة. وتتسم الخدمة في هذه الحالة بالخصائص التالية:</w:t>
      </w:r>
    </w:p>
    <w:p w:rsidR="00FB6739" w:rsidRPr="006476F7" w:rsidRDefault="00766579" w:rsidP="00766579">
      <w:pPr>
        <w:pStyle w:val="enumlev1"/>
        <w:rPr>
          <w:rtl/>
          <w:lang w:bidi="ar-SY"/>
        </w:rPr>
      </w:pPr>
      <w:r>
        <w:rPr>
          <w:rFonts w:hint="cs"/>
          <w:lang w:bidi="ar-SY"/>
        </w:rPr>
        <w:sym w:font="Symbol" w:char="F0B7"/>
      </w:r>
      <w:r>
        <w:rPr>
          <w:rFonts w:hint="cs"/>
          <w:rtl/>
          <w:lang w:bidi="ar-SY"/>
        </w:rPr>
        <w:tab/>
      </w:r>
      <w:r w:rsidR="00FB6739" w:rsidRPr="006476F7">
        <w:rPr>
          <w:rFonts w:hint="cs"/>
          <w:rtl/>
          <w:lang w:bidi="ar-SY"/>
        </w:rPr>
        <w:t xml:space="preserve">التشغيل البيني للخدمة بين شبكة الجيل التالي وشبكة </w:t>
      </w:r>
      <w:r w:rsidR="00FB6739" w:rsidRPr="006476F7">
        <w:rPr>
          <w:lang w:bidi="ar-SY"/>
        </w:rPr>
        <w:t>PSTN/ISDN</w:t>
      </w:r>
      <w:r w:rsidR="00FB6739" w:rsidRPr="006476F7">
        <w:rPr>
          <w:rFonts w:hint="cs"/>
          <w:rtl/>
          <w:lang w:bidi="ar-SY"/>
        </w:rPr>
        <w:t>، أمر ضروري</w:t>
      </w:r>
    </w:p>
    <w:p w:rsidR="00FB6739" w:rsidRPr="006476F7" w:rsidRDefault="00766579" w:rsidP="00766579">
      <w:pPr>
        <w:pStyle w:val="enumlev1"/>
        <w:rPr>
          <w:rtl/>
          <w:lang w:bidi="ar-SY"/>
        </w:rPr>
      </w:pPr>
      <w:r>
        <w:rPr>
          <w:rFonts w:hint="cs"/>
          <w:lang w:bidi="ar-SY"/>
        </w:rPr>
        <w:sym w:font="Symbol" w:char="F0B7"/>
      </w:r>
      <w:r>
        <w:rPr>
          <w:rFonts w:hint="cs"/>
          <w:rtl/>
          <w:lang w:bidi="ar-SY"/>
        </w:rPr>
        <w:tab/>
      </w:r>
      <w:r w:rsidR="00FB6739" w:rsidRPr="006476F7">
        <w:rPr>
          <w:rFonts w:hint="cs"/>
          <w:rtl/>
          <w:lang w:bidi="ar-SY"/>
        </w:rPr>
        <w:t xml:space="preserve">لا تتوافر إلا الخدمات المشابهة لخدمات شبكات </w:t>
      </w:r>
      <w:r w:rsidR="00FB6739" w:rsidRPr="006476F7">
        <w:rPr>
          <w:lang w:bidi="ar-SY"/>
        </w:rPr>
        <w:t>PSTN/ISDN</w:t>
      </w:r>
    </w:p>
    <w:p w:rsidR="00FB6739" w:rsidRDefault="00766579" w:rsidP="00766579">
      <w:pPr>
        <w:pStyle w:val="enumlev1"/>
        <w:rPr>
          <w:rtl/>
          <w:lang w:bidi="ar-SY"/>
        </w:rPr>
      </w:pPr>
      <w:r>
        <w:rPr>
          <w:rFonts w:hint="cs"/>
          <w:lang w:bidi="ar-SY"/>
        </w:rPr>
        <w:sym w:font="Symbol" w:char="F0B7"/>
      </w:r>
      <w:r>
        <w:rPr>
          <w:rFonts w:hint="cs"/>
          <w:rtl/>
          <w:lang w:bidi="ar-SY"/>
        </w:rPr>
        <w:tab/>
      </w:r>
      <w:r w:rsidR="00FB6739" w:rsidRPr="006476F7">
        <w:rPr>
          <w:rFonts w:hint="cs"/>
          <w:rtl/>
          <w:lang w:bidi="ar-SY"/>
        </w:rPr>
        <w:t>خبرة مستعمل المطراف التقليدي لا يمكن تحقيقها بالنسبة للتوصيل من طرف إلى آخر</w:t>
      </w:r>
    </w:p>
    <w:p w:rsidR="00766579" w:rsidRDefault="00766579" w:rsidP="002E6736">
      <w:pPr>
        <w:spacing w:before="0" w:line="120" w:lineRule="auto"/>
        <w:rPr>
          <w:rtl/>
          <w:lang w:val="en-US" w:bidi="ar-EG"/>
        </w:rPr>
      </w:pPr>
    </w:p>
    <w:p w:rsidR="00766579" w:rsidRPr="00766579" w:rsidRDefault="00766579" w:rsidP="002E6736">
      <w:pPr>
        <w:pStyle w:val="figure0"/>
        <w:rPr>
          <w:rtl/>
          <w:lang w:val="en-US" w:bidi="ar-EG"/>
        </w:rPr>
      </w:pPr>
      <w:bookmarkStart w:id="80" w:name="_Toc259106654"/>
      <w:r w:rsidRPr="00766579">
        <w:rPr>
          <w:rFonts w:hint="cs"/>
          <w:rtl/>
          <w:lang w:val="en-US" w:bidi="ar-SY"/>
        </w:rPr>
        <w:t xml:space="preserve">الشكل </w:t>
      </w:r>
      <w:r w:rsidRPr="00766579">
        <w:rPr>
          <w:lang w:val="en-US" w:bidi="ar-SY"/>
        </w:rPr>
        <w:t>14-4</w:t>
      </w:r>
      <w:r w:rsidRPr="00766579">
        <w:rPr>
          <w:rFonts w:hint="cs"/>
          <w:rtl/>
          <w:lang w:val="en-US" w:bidi="ar-SY"/>
        </w:rPr>
        <w:t xml:space="preserve">: التشغيل البيني </w:t>
      </w:r>
      <w:r w:rsidRPr="00766579">
        <w:rPr>
          <w:lang w:val="en-US" w:bidi="ar-SY"/>
        </w:rPr>
        <w:t>1</w:t>
      </w:r>
      <w:r w:rsidRPr="00766579">
        <w:rPr>
          <w:rFonts w:hint="cs"/>
          <w:rtl/>
          <w:lang w:val="en-US" w:bidi="ar-SY"/>
        </w:rPr>
        <w:t xml:space="preserve"> بين مضاهاة الشبكة </w:t>
      </w:r>
      <w:r w:rsidRPr="00766579">
        <w:rPr>
          <w:lang w:val="en-US" w:bidi="ar-SY"/>
        </w:rPr>
        <w:t>NGN</w:t>
      </w:r>
      <w:r w:rsidRPr="00766579">
        <w:rPr>
          <w:rFonts w:hint="cs"/>
          <w:rtl/>
          <w:lang w:val="en-US" w:bidi="ar-SY"/>
        </w:rPr>
        <w:t xml:space="preserve"> ومحاكاتها</w:t>
      </w:r>
      <w:bookmarkEnd w:id="80"/>
    </w:p>
    <w:p w:rsidR="00FB6739" w:rsidRDefault="00A0320B" w:rsidP="00FB6739">
      <w:pPr>
        <w:spacing w:before="240"/>
        <w:jc w:val="center"/>
        <w:rPr>
          <w:rtl/>
          <w:lang w:val="en-US" w:bidi="ar-SY"/>
        </w:rPr>
      </w:pPr>
      <w:r>
        <w:rPr>
          <w:rtl/>
          <w:lang w:val="en-US" w:bidi="ar-SY"/>
        </w:rPr>
      </w:r>
      <w:r>
        <w:rPr>
          <w:lang w:val="en-US" w:bidi="ar-SY"/>
        </w:rPr>
        <w:pict>
          <v:group id="_x0000_s47287" editas="canvas" style="width:464.8pt;height:85.85pt;mso-position-horizontal-relative:char;mso-position-vertical-relative:line" coordorigin="-273,-124" coordsize="9296,1717">
            <o:lock v:ext="edit" aspectratio="t"/>
            <v:shape id="_x0000_s47288" type="#_x0000_t75" style="position:absolute;left:-273;top:-124;width:9296;height:1717" o:preferrelative="f">
              <v:fill o:detectmouseclick="t"/>
              <v:path o:extrusionok="t" o:connecttype="none"/>
              <o:lock v:ext="edit" text="t"/>
            </v:shape>
            <v:shape id="_x0000_s47289" type="#_x0000_t75" style="position:absolute;left:7753;top:38;width:1270;height:705">
              <v:imagedata r:id="rId147" o:title=""/>
            </v:shape>
            <v:shape id="_x0000_s47290" style="position:absolute;left:2968;top:183;width:1788;height:800" coordsize="1788,800" path="m1555,549r50,-5l1649,533r39,-15l1694,518r34,-19l1751,476r19,-26l1785,421r3,-30l1783,362r-17,-30l1746,306r-25,-21l1685,267r-3,l1641,253r-46,-11l1551,240r5,3l1541,216r-21,-18l1454,167r-90,-25l1264,132r-3,l1264,136r-15,-29l1224,78,1188,55,1079,20,1018,10,954,5,886,,817,6r-70,9l687,26,633,46,585,65,550,86r-27,27l507,146r6,-4l410,155r-84,27l287,197r-28,18l238,235r-14,26l230,258r-45,3l139,272r-39,16l97,288,62,307,38,330,19,356,4,386,,415r8,30l22,473r21,26l68,521r36,18l110,539r39,14l195,563r49,4l244,559r-11,l248,586r22,18l299,621r41,18l424,663r104,10l524,670r16,31l606,750r49,17l710,781r61,10l840,798r70,2l977,796r66,-8l1101,776r55,-16l1208,741r34,-25l1267,693r14,-33l1276,663r5,l1379,650r95,-27l1531,586r20,-19l1564,540r-9,l1555,549r9,-5l1564,526r-23,37l1541,560r-21,18l1463,616r5,l1379,642r-98,12l1271,654r-13,35l1258,686r-27,21l1200,734r5,l1156,753r-55,16l1043,780r-66,8l910,793r-72,-2l771,784,710,773,655,760,609,741r7,l549,695r,3l534,665,424,656,340,632r3,l309,614,279,595,259,577r,3l233,544r,18l238,559r-43,-2l149,545,110,531r3,l79,513,53,492,33,470r,3l18,445,11,415r4,-29l29,356r,3l48,337,72,315r34,-19l100,296r39,-16l185,269r50,-4l248,239r,3l267,223r30,-18l292,205r34,-16l410,163,517,150r15,-34l532,120,560,95,596,72r-7,l634,52,687,34,747,22r70,-9l886,9r68,2l1018,18r61,10l1134,46r50,18l1179,64r34,21l1238,111r,-4l1255,140r11,l1364,149r90,26l1451,175r59,31l1531,225r,-3l1545,246r50,4l1641,260r41,13l1675,273r36,19l1736,315r22,21l1758,333r14,29l1778,391r-3,30l1761,450r,-4l1741,469r-23,23l1682,510r6,l1649,524r-46,13l1561,540r3,4l1555,549xe" fillcolor="black" stroked="f">
              <v:path arrowok="t"/>
            </v:shape>
            <v:rect id="_x0000_s47291" style="position:absolute;left:1705;top:80;width:294;height:184;mso-wrap-style:none;v-text-anchor:top" filled="f" stroked="f">
              <v:textbox style="mso-fit-shape-to-text:t" inset="0,0,0,0">
                <w:txbxContent>
                  <w:p w:rsidR="00A520AA" w:rsidRDefault="00A520AA" w:rsidP="00FB6739">
                    <w:pPr>
                      <w:spacing w:before="0" w:line="240" w:lineRule="auto"/>
                    </w:pPr>
                    <w:r>
                      <w:rPr>
                        <w:rFonts w:cs="Times New Roman"/>
                        <w:b/>
                        <w:bCs/>
                        <w:color w:val="000000"/>
                        <w:sz w:val="16"/>
                        <w:szCs w:val="16"/>
                      </w:rPr>
                      <w:t>UNI</w:t>
                    </w:r>
                  </w:p>
                </w:txbxContent>
              </v:textbox>
            </v:rect>
            <v:rect id="_x0000_s47292" style="position:absolute;left:1463;top:579;width:1496;height:56" fillcolor="red" strokecolor="red" strokeweight="3e-5mm">
              <v:stroke joinstyle="round"/>
            </v:rect>
            <v:rect id="_x0000_s47293" style="position:absolute;left:1821;top:395;width:9;height:377" fillcolor="black" strokeweight="3e-5mm">
              <v:stroke joinstyle="round"/>
            </v:rect>
            <v:rect id="_x0000_s47294" style="position:absolute;left:4700;top:588;width:856;height:57" fillcolor="black" strokeweight="3e-5mm">
              <v:stroke joinstyle="round"/>
            </v:rect>
            <v:rect id="_x0000_s47295" style="position:absolute;left:5161;top:395;width:9;height:377" fillcolor="black" strokeweight="3e-5mm">
              <v:stroke joinstyle="round"/>
            </v:rect>
            <v:rect id="_x0000_s47296" style="position:absolute;left:7430;top:80;width:294;height:184;mso-wrap-style:none;v-text-anchor:top" filled="f" stroked="f">
              <v:textbox style="mso-fit-shape-to-text:t" inset="0,0,0,0">
                <w:txbxContent>
                  <w:p w:rsidR="00A520AA" w:rsidRDefault="00A520AA" w:rsidP="00FB6739">
                    <w:pPr>
                      <w:spacing w:before="0" w:line="240" w:lineRule="auto"/>
                    </w:pPr>
                    <w:r>
                      <w:rPr>
                        <w:rFonts w:cs="Times New Roman"/>
                        <w:b/>
                        <w:bCs/>
                        <w:color w:val="000000"/>
                        <w:sz w:val="16"/>
                        <w:szCs w:val="16"/>
                      </w:rPr>
                      <w:t>UNI</w:t>
                    </w:r>
                  </w:p>
                </w:txbxContent>
              </v:textbox>
            </v:rect>
            <v:shape id="_x0000_s47297" type="#_x0000_t75" style="position:absolute;left:9;top:9;width:1538;height:1180">
              <v:imagedata r:id="rId146" o:title=""/>
            </v:shape>
            <v:rect id="_x0000_s47298" style="position:absolute;left:7306;top:569;width:819;height:57" fillcolor="black" strokeweight="3e-5mm">
              <v:stroke joinstyle="round"/>
            </v:rect>
            <v:shape id="_x0000_s47299" style="position:absolute;left:5547;top:183;width:1787;height:800" coordsize="1787,800" path="m1554,549r50,-5l1648,533r39,-15l1693,518r34,-19l1750,476r19,-26l1784,421r3,-30l1782,362r-17,-30l1745,306r-25,-21l1684,267r-3,l1640,253r-46,-11l1550,240r5,3l1540,216r-21,-18l1453,167r-90,-25l1263,132r-3,l1263,136r-15,-29l1223,78,1187,55,1078,20,1017,10,953,5,885,,816,6r-70,9l686,26,632,46,584,65,549,86r-27,27l506,146r6,-4l409,155r-84,27l287,197r-29,18l237,235r-14,26l229,258r-45,3l138,272r-38,16l96,288,61,307,37,330,18,356,3,386,,415r7,30l21,473r21,26l67,521r36,18l109,539r39,14l194,563r49,4l243,559r-11,l247,586r22,18l298,621r41,18l424,663r103,10l523,670r16,31l605,750r49,17l709,781r61,10l839,798r70,2l976,796r66,-8l1100,776r55,-16l1207,741r34,-25l1266,693r14,-33l1275,663r5,l1379,650r94,-27l1530,586r20,-19l1563,540r-9,l1554,549r9,-5l1563,526r-23,37l1540,560r-21,18l1462,616r5,l1379,642r-99,12l1270,654r-13,35l1257,686r-27,21l1199,734r5,l1155,753r-55,16l1042,780r-66,8l909,793r-71,-2l770,784,709,773,654,760,608,741r7,l548,695r,3l533,665,424,656,339,632r3,l308,614,278,595,258,577r,3l232,544r,18l237,559r-43,-2l148,545,109,531r3,l78,513,52,492,32,470r,3l17,445,10,415r4,-29l28,356r,3l47,337,71,315r34,-19l100,296r38,-16l184,269r50,-4l247,239r,3l266,223r30,-18l291,205r34,-16l409,163,516,150r15,-34l531,120,559,95,595,72r-7,l633,52,686,34,746,22r70,-9l885,9r68,2l1017,18r61,10l1133,46r50,18l1178,64r34,21l1237,111r,-4l1254,140r11,l1363,149r90,26l1450,175r59,31l1530,225r,-3l1544,246r50,4l1640,260r41,13l1674,273r36,19l1735,315r22,21l1757,333r14,29l1777,391r-3,30l1760,450r,-4l1740,469r-23,23l1681,510r6,l1648,524r-46,13l1560,540r3,4l1554,549xe" fillcolor="black" stroked="f">
              <v:path arrowok="t"/>
            </v:shape>
            <v:rect id="_x0000_s47300" style="position:absolute;left:7569;top:395;width:10;height:377" fillcolor="black" strokeweight="3e-5mm">
              <v:stroke joinstyle="round"/>
            </v:rect>
            <v:rect id="_x0000_s47301" style="position:absolute;left:5006;top:80;width:294;height:184;mso-wrap-style:none;v-text-anchor:top" filled="f" stroked="f">
              <v:textbox style="mso-fit-shape-to-text:t" inset="0,0,0,0">
                <w:txbxContent>
                  <w:p w:rsidR="00A520AA" w:rsidRDefault="00A520AA" w:rsidP="00FB6739">
                    <w:pPr>
                      <w:spacing w:before="0" w:line="240" w:lineRule="auto"/>
                    </w:pPr>
                    <w:r>
                      <w:rPr>
                        <w:rFonts w:cs="Times New Roman"/>
                        <w:b/>
                        <w:bCs/>
                        <w:color w:val="000000"/>
                        <w:sz w:val="16"/>
                        <w:szCs w:val="16"/>
                      </w:rPr>
                      <w:t>NNI</w:t>
                    </w:r>
                  </w:p>
                </w:txbxContent>
              </v:textbox>
            </v:rect>
            <v:rect id="_x0000_s47302" style="position:absolute;left:7833;top:743;width:1005;height:298;v-text-anchor:top" fillcolor="white [3212]" stroked="f">
              <v:textbox style="mso-next-textbox:#_x0000_s47302" inset="0,0,0,0">
                <w:txbxContent>
                  <w:p w:rsidR="00A520AA" w:rsidRPr="00BC6766" w:rsidRDefault="00A520AA" w:rsidP="00FB6739">
                    <w:pPr>
                      <w:tabs>
                        <w:tab w:val="clear" w:pos="794"/>
                        <w:tab w:val="clear" w:pos="1191"/>
                        <w:tab w:val="clear" w:pos="1588"/>
                        <w:tab w:val="clear" w:pos="1985"/>
                        <w:tab w:val="right" w:pos="1354"/>
                      </w:tabs>
                      <w:spacing w:before="0" w:line="240" w:lineRule="auto"/>
                      <w:jc w:val="center"/>
                      <w:rPr>
                        <w:sz w:val="17"/>
                        <w:szCs w:val="24"/>
                        <w:rtl/>
                        <w:lang w:val="en-US" w:bidi="ar-SY"/>
                      </w:rPr>
                    </w:pPr>
                    <w:r w:rsidRPr="00BC6766">
                      <w:rPr>
                        <w:rFonts w:eastAsia="??" w:hint="cs"/>
                        <w:sz w:val="11"/>
                        <w:szCs w:val="18"/>
                        <w:rtl/>
                        <w:lang w:bidi="ar-SY"/>
                      </w:rPr>
                      <w:t>جهاز المستعمل</w:t>
                    </w:r>
                  </w:p>
                </w:txbxContent>
              </v:textbox>
            </v:rect>
            <v:rect id="_x0000_s47303" style="position:absolute;left:5884;top:445;width:1094;height:298;v-text-anchor:top" fillcolor="white [3212]" stroked="f">
              <v:textbox style="mso-next-textbox:#_x0000_s47303" inset="0,0,0,0">
                <w:txbxContent>
                  <w:p w:rsidR="00A520AA" w:rsidRPr="000F1B1A" w:rsidRDefault="00A520AA" w:rsidP="00FB6739">
                    <w:pPr>
                      <w:tabs>
                        <w:tab w:val="clear" w:pos="794"/>
                        <w:tab w:val="clear" w:pos="1191"/>
                        <w:tab w:val="clear" w:pos="1588"/>
                        <w:tab w:val="clear" w:pos="1985"/>
                        <w:tab w:val="right" w:pos="1354"/>
                      </w:tabs>
                      <w:spacing w:before="0" w:line="240" w:lineRule="auto"/>
                      <w:jc w:val="center"/>
                      <w:rPr>
                        <w:sz w:val="17"/>
                        <w:szCs w:val="24"/>
                        <w:lang w:val="en-US" w:bidi="ar-SY"/>
                      </w:rPr>
                    </w:pPr>
                    <w:r>
                      <w:rPr>
                        <w:rFonts w:eastAsia="??" w:hint="cs"/>
                        <w:sz w:val="11"/>
                        <w:szCs w:val="18"/>
                        <w:rtl/>
                        <w:lang w:bidi="ar-SY"/>
                      </w:rPr>
                      <w:t xml:space="preserve">شبكة </w:t>
                    </w:r>
                    <w:r>
                      <w:rPr>
                        <w:rFonts w:eastAsia="??"/>
                        <w:sz w:val="11"/>
                        <w:szCs w:val="18"/>
                        <w:lang w:val="en-US" w:bidi="ar-SY"/>
                      </w:rPr>
                      <w:t>PSTN/ISDN</w:t>
                    </w:r>
                  </w:p>
                </w:txbxContent>
              </v:textbox>
            </v:rect>
            <v:rect id="_x0000_s47304" style="position:absolute;left:60;top:1213;width:1005;height:298;v-text-anchor:top" fillcolor="white [3212]" stroked="f">
              <v:textbox style="mso-next-textbox:#_x0000_s47304" inset="0,0,0,0">
                <w:txbxContent>
                  <w:p w:rsidR="00A520AA" w:rsidRPr="00BC6766" w:rsidRDefault="00A520AA" w:rsidP="00FB6739">
                    <w:pPr>
                      <w:tabs>
                        <w:tab w:val="clear" w:pos="794"/>
                        <w:tab w:val="clear" w:pos="1191"/>
                        <w:tab w:val="clear" w:pos="1588"/>
                        <w:tab w:val="clear" w:pos="1985"/>
                        <w:tab w:val="right" w:pos="1354"/>
                      </w:tabs>
                      <w:spacing w:before="0" w:line="240" w:lineRule="auto"/>
                      <w:jc w:val="center"/>
                      <w:rPr>
                        <w:sz w:val="17"/>
                        <w:szCs w:val="24"/>
                        <w:rtl/>
                        <w:lang w:val="en-US" w:bidi="ar-SY"/>
                      </w:rPr>
                    </w:pPr>
                    <w:r w:rsidRPr="00BC6766">
                      <w:rPr>
                        <w:rFonts w:eastAsia="??" w:hint="cs"/>
                        <w:sz w:val="11"/>
                        <w:szCs w:val="18"/>
                        <w:rtl/>
                        <w:lang w:bidi="ar-SY"/>
                      </w:rPr>
                      <w:t>جهاز المستعمل</w:t>
                    </w:r>
                  </w:p>
                </w:txbxContent>
              </v:textbox>
            </v:rect>
            <v:rect id="_x0000_s47305" style="position:absolute;left:3228;top:402;width:1171;height:366;v-text-anchor:top" filled="f" fillcolor="white [3212]" stroked="f">
              <v:textbox style="mso-next-textbox:#_x0000_s47305" inset="0,0,0,0">
                <w:txbxContent>
                  <w:p w:rsidR="00A520AA" w:rsidRPr="00BC6766" w:rsidRDefault="00A520AA" w:rsidP="00FB6739">
                    <w:pPr>
                      <w:tabs>
                        <w:tab w:val="clear" w:pos="794"/>
                        <w:tab w:val="clear" w:pos="1191"/>
                        <w:tab w:val="clear" w:pos="1588"/>
                        <w:tab w:val="clear" w:pos="1985"/>
                        <w:tab w:val="right" w:pos="1354"/>
                      </w:tabs>
                      <w:spacing w:before="0" w:line="240" w:lineRule="auto"/>
                      <w:jc w:val="center"/>
                      <w:rPr>
                        <w:sz w:val="17"/>
                        <w:szCs w:val="24"/>
                        <w:rtl/>
                        <w:lang w:val="en-US" w:bidi="ar-SY"/>
                      </w:rPr>
                    </w:pPr>
                    <w:r>
                      <w:rPr>
                        <w:rFonts w:eastAsia="??" w:hint="cs"/>
                        <w:sz w:val="11"/>
                        <w:szCs w:val="18"/>
                        <w:rtl/>
                        <w:lang w:bidi="ar-SY"/>
                      </w:rPr>
                      <w:t>شبكة الجيل التالي</w:t>
                    </w:r>
                  </w:p>
                </w:txbxContent>
              </v:textbox>
            </v:rect>
            <w10:wrap type="none"/>
            <w10:anchorlock/>
          </v:group>
        </w:pict>
      </w:r>
    </w:p>
    <w:p w:rsidR="00FB6739" w:rsidRDefault="00FB6739" w:rsidP="00766579">
      <w:pPr>
        <w:pBdr>
          <w:top w:val="single" w:sz="18" w:space="1" w:color="auto"/>
        </w:pBdr>
        <w:spacing w:before="240"/>
        <w:jc w:val="center"/>
        <w:rPr>
          <w:rtl/>
          <w:lang w:val="en-US" w:bidi="ar-SY"/>
        </w:rPr>
      </w:pPr>
    </w:p>
    <w:p w:rsidR="00FB6739" w:rsidRDefault="00FB6739" w:rsidP="00FB6739">
      <w:pPr>
        <w:spacing w:before="240"/>
        <w:rPr>
          <w:rtl/>
          <w:lang w:val="en-US" w:bidi="ar-SY"/>
        </w:rPr>
      </w:pPr>
      <w:r>
        <w:rPr>
          <w:rFonts w:hint="cs"/>
          <w:rtl/>
          <w:lang w:val="en-US" w:bidi="ar-SY"/>
        </w:rPr>
        <w:t xml:space="preserve">ويبين الشكل </w:t>
      </w:r>
      <w:r>
        <w:rPr>
          <w:lang w:val="en-US" w:bidi="ar-SY"/>
        </w:rPr>
        <w:t>15-4</w:t>
      </w:r>
      <w:r>
        <w:rPr>
          <w:rFonts w:hint="cs"/>
          <w:rtl/>
          <w:lang w:val="en-US" w:bidi="ar-SY"/>
        </w:rPr>
        <w:t xml:space="preserve"> أدناه مثلاً آخر للتشغيل البيني بين شبكة من شبكات الجيل التالي وشبكة قائمة على بروتوكول الإنترنت تدعم خدمة صوتية (مثل تبادل الصوت عبر بروتوكول الإنترنت). حيث تستعمل المحاكاة في جانب شبكة الجيل التالي في حين تستعمل المضاهاة للتشغيل البيني مع الجانب التقليدي. وتتسم الخدمة في هذه الحالة بالخصائص التالية:</w:t>
      </w:r>
    </w:p>
    <w:p w:rsidR="00FB6739" w:rsidRPr="000F1B1A" w:rsidRDefault="00766579" w:rsidP="003B40AC">
      <w:pPr>
        <w:pStyle w:val="enumlev1"/>
        <w:rPr>
          <w:rtl/>
          <w:lang w:bidi="ar-SY"/>
        </w:rPr>
      </w:pPr>
      <w:r>
        <w:rPr>
          <w:rFonts w:hint="cs"/>
          <w:lang w:bidi="ar-SY"/>
        </w:rPr>
        <w:sym w:font="Symbol" w:char="F0B7"/>
      </w:r>
      <w:r>
        <w:rPr>
          <w:rFonts w:hint="cs"/>
          <w:rtl/>
          <w:lang w:bidi="ar-SY"/>
        </w:rPr>
        <w:tab/>
      </w:r>
      <w:r w:rsidR="00FB6739" w:rsidRPr="000F1B1A">
        <w:rPr>
          <w:rFonts w:hint="cs"/>
          <w:rtl/>
          <w:lang w:bidi="ar-SY"/>
        </w:rPr>
        <w:t xml:space="preserve">ضرورة وجود تشغيل بيني </w:t>
      </w:r>
      <w:r w:rsidR="003B40AC">
        <w:rPr>
          <w:rFonts w:hint="cs"/>
          <w:rtl/>
          <w:lang w:bidi="ar-SY"/>
        </w:rPr>
        <w:t>بين</w:t>
      </w:r>
      <w:r w:rsidR="00FB6739" w:rsidRPr="000F1B1A">
        <w:rPr>
          <w:rFonts w:hint="cs"/>
          <w:rtl/>
          <w:lang w:bidi="ar-SY"/>
        </w:rPr>
        <w:t xml:space="preserve"> شبكة الجيل التالي وشبكة بروتوكول الإنترنت</w:t>
      </w:r>
    </w:p>
    <w:p w:rsidR="00FB6739" w:rsidRDefault="00766579" w:rsidP="00766579">
      <w:pPr>
        <w:pStyle w:val="enumlev1"/>
        <w:rPr>
          <w:rtl/>
          <w:lang w:bidi="ar-SY"/>
        </w:rPr>
      </w:pPr>
      <w:r>
        <w:rPr>
          <w:rFonts w:hint="cs"/>
          <w:lang w:bidi="ar-SY"/>
        </w:rPr>
        <w:sym w:font="Symbol" w:char="F0B7"/>
      </w:r>
      <w:r>
        <w:rPr>
          <w:rFonts w:hint="cs"/>
          <w:rtl/>
          <w:lang w:bidi="ar-SY"/>
        </w:rPr>
        <w:tab/>
      </w:r>
      <w:r w:rsidR="00FB6739" w:rsidRPr="00365754">
        <w:rPr>
          <w:rFonts w:hint="cs"/>
          <w:rtl/>
          <w:lang w:bidi="ar-SY"/>
        </w:rPr>
        <w:t xml:space="preserve">قد لا تتحقق خبرة مستعمل الشبكتين </w:t>
      </w:r>
      <w:r w:rsidR="00FB6739" w:rsidRPr="00365754">
        <w:rPr>
          <w:lang w:bidi="ar-SY"/>
        </w:rPr>
        <w:t>NGN</w:t>
      </w:r>
      <w:r w:rsidR="00FB6739" w:rsidRPr="00365754">
        <w:rPr>
          <w:rFonts w:hint="cs"/>
          <w:rtl/>
          <w:lang w:bidi="ar-SY"/>
        </w:rPr>
        <w:t xml:space="preserve"> والشبكة القائمة على بروتوكول الإنترنت للتوصيل من طرف لآخر</w:t>
      </w:r>
    </w:p>
    <w:p w:rsidR="00766579" w:rsidRDefault="00766579" w:rsidP="00766579">
      <w:pPr>
        <w:rPr>
          <w:rtl/>
          <w:lang w:val="fr-FR" w:bidi="ar-SY"/>
        </w:rPr>
      </w:pPr>
      <w:r>
        <w:rPr>
          <w:rtl/>
          <w:lang w:bidi="ar-SY"/>
        </w:rPr>
        <w:br w:type="page"/>
      </w:r>
    </w:p>
    <w:p w:rsidR="00766579" w:rsidRDefault="00766579" w:rsidP="002E6736">
      <w:pPr>
        <w:spacing w:before="0" w:line="120" w:lineRule="auto"/>
        <w:rPr>
          <w:rtl/>
          <w:lang w:val="en-US" w:bidi="ar-EG"/>
        </w:rPr>
      </w:pPr>
    </w:p>
    <w:p w:rsidR="00766579" w:rsidRPr="00766579" w:rsidRDefault="00766579" w:rsidP="002E6736">
      <w:pPr>
        <w:pStyle w:val="figure0"/>
        <w:rPr>
          <w:rtl/>
          <w:lang w:val="en-US" w:bidi="ar-EG"/>
        </w:rPr>
      </w:pPr>
      <w:bookmarkStart w:id="81" w:name="_Toc259106655"/>
      <w:r w:rsidRPr="00766579">
        <w:rPr>
          <w:rFonts w:hint="cs"/>
          <w:rtl/>
          <w:lang w:val="en-US" w:bidi="ar-SY"/>
        </w:rPr>
        <w:t xml:space="preserve">الشكل </w:t>
      </w:r>
      <w:r w:rsidRPr="00766579">
        <w:rPr>
          <w:lang w:val="en-US" w:bidi="ar-SY"/>
        </w:rPr>
        <w:t>15-4</w:t>
      </w:r>
      <w:r w:rsidRPr="00766579">
        <w:rPr>
          <w:rFonts w:hint="cs"/>
          <w:rtl/>
          <w:lang w:val="en-US" w:bidi="ar-SY"/>
        </w:rPr>
        <w:t xml:space="preserve">: التشغيل البيني </w:t>
      </w:r>
      <w:r w:rsidRPr="00766579">
        <w:rPr>
          <w:lang w:val="en-US" w:bidi="ar-SY"/>
        </w:rPr>
        <w:t>2</w:t>
      </w:r>
      <w:r w:rsidRPr="00766579">
        <w:rPr>
          <w:rFonts w:hint="cs"/>
          <w:rtl/>
          <w:lang w:val="en-US" w:bidi="ar-SY"/>
        </w:rPr>
        <w:t xml:space="preserve"> بين مضاهاة الشبكة </w:t>
      </w:r>
      <w:r w:rsidRPr="00766579">
        <w:rPr>
          <w:lang w:val="en-US" w:bidi="ar-SY"/>
        </w:rPr>
        <w:t>NGN</w:t>
      </w:r>
      <w:r w:rsidRPr="00766579">
        <w:rPr>
          <w:rFonts w:hint="cs"/>
          <w:rtl/>
          <w:lang w:val="en-US" w:bidi="ar-SY"/>
        </w:rPr>
        <w:t xml:space="preserve"> ومحاكاتها</w:t>
      </w:r>
      <w:bookmarkEnd w:id="81"/>
    </w:p>
    <w:p w:rsidR="00FB6739" w:rsidRDefault="00A0320B" w:rsidP="00FB6739">
      <w:pPr>
        <w:spacing w:before="240"/>
        <w:jc w:val="center"/>
        <w:rPr>
          <w:rtl/>
          <w:lang w:val="en-US" w:bidi="ar-SY"/>
        </w:rPr>
      </w:pPr>
      <w:r>
        <w:rPr>
          <w:rtl/>
          <w:lang w:val="en-US" w:bidi="ar-SY"/>
        </w:rPr>
      </w:r>
      <w:r>
        <w:rPr>
          <w:lang w:val="en-US" w:bidi="ar-SY"/>
        </w:rPr>
        <w:pict>
          <v:group id="_x0000_s47268" editas="canvas" style="width:450.7pt;height:82.05pt;mso-position-horizontal-relative:char;mso-position-vertical-relative:line" coordorigin="9,-162" coordsize="9014,1641">
            <o:lock v:ext="edit" aspectratio="t"/>
            <v:shape id="_x0000_s47269" type="#_x0000_t75" style="position:absolute;left:9;top:-162;width:9014;height:1641" o:preferrelative="f">
              <v:fill o:detectmouseclick="t"/>
              <v:path o:extrusionok="t" o:connecttype="none"/>
              <o:lock v:ext="edit" text="t"/>
            </v:shape>
            <v:shape id="_x0000_s47270" type="#_x0000_t75" style="position:absolute;left:9;top:47;width:1500;height:1148">
              <v:imagedata r:id="rId146" o:title=""/>
            </v:shape>
            <v:shape id="_x0000_s47271" style="position:absolute;left:2921;top:164;width:1779;height:798" coordsize="1779,798" path="m1546,547r50,-5l1640,531r39,-15l1685,516r34,-19l1741,474r20,-25l1776,420r3,-30l1773,360r-15,-29l1737,305r-25,-21l1676,266r-3,l1632,252r-46,-11l1543,239r5,3l1533,216r-21,-19l1446,166r-89,-24l1257,132r-2,l1257,135r-15,-29l1217,77,1182,55,1074,20,1013,10,949,4,881,,813,6r-70,8l684,26,630,45,582,64,547,86r-27,26l504,145r6,-3l407,155r-83,26l286,196r-29,18l237,234r-14,26l229,257r-44,3l139,271r-39,16l96,287,61,306,37,329,19,355,4,384,,414r8,30l22,472r21,25l68,519r35,19l109,538r39,14l193,562r49,4l242,557r-10,l247,584r22,18l297,619r41,18l423,661r102,10l521,668r16,31l603,748r48,17l706,779r61,10l835,796r70,2l972,794r65,-8l1095,773r55,-16l1202,739r33,-26l1260,691r14,-33l1269,661r5,l1372,648r93,-27l1522,584r21,-18l1556,539r-10,l1546,547r10,-5l1556,524r-23,38l1533,558r-21,18l1455,614r5,l1372,640r-98,12l1264,652r-13,35l1251,684r-26,21l1193,732r6,l1150,751r-55,16l1037,778r-65,8l905,790r-71,-1l767,782,706,771,651,757,606,739r7,l546,693r,3l531,663,423,654,338,630r4,l307,612,278,593,257,575r,4l232,542r,18l237,557r-44,-2l148,543,109,530r3,l78,512,53,490,33,468r,4l18,444,11,414r4,-30l29,355r,3l47,336,72,314r34,-19l100,295r39,-16l185,268r48,-4l247,238r,3l265,223r31,-19l290,204r34,-15l407,162,515,150r14,-34l529,120,557,94,593,71r-7,l631,52,684,34,743,21r70,-8l881,8r68,3l1013,17r61,11l1128,45r50,19l1172,64r35,21l1232,111r,-5l1249,139r10,l1357,149r89,25l1443,174r59,32l1522,224r,-3l1538,245r48,4l1632,259r41,13l1666,272r36,19l1726,314r22,21l1748,332r15,28l1769,390r-4,30l1752,449r,-4l1731,467r-23,23l1673,508r6,l1640,523r-46,13l1552,539r4,3l1546,547xe" fillcolor="black" stroked="f">
              <v:path arrowok="t"/>
            </v:shape>
            <v:rect id="_x0000_s47272" style="position:absolute;left:1916;top:117;width:294;height:184;mso-wrap-style:none;v-text-anchor:top" filled="f" stroked="f">
              <v:textbox style="mso-fit-shape-to-text:t" inset="0,0,0,0">
                <w:txbxContent>
                  <w:p w:rsidR="00A520AA" w:rsidRDefault="00A520AA" w:rsidP="00FB6739">
                    <w:pPr>
                      <w:spacing w:before="0" w:line="240" w:lineRule="auto"/>
                    </w:pPr>
                    <w:r>
                      <w:rPr>
                        <w:rFonts w:cs="Times New Roman"/>
                        <w:b/>
                        <w:bCs/>
                        <w:color w:val="000000"/>
                        <w:sz w:val="16"/>
                        <w:szCs w:val="16"/>
                      </w:rPr>
                      <w:t>UNI</w:t>
                    </w:r>
                  </w:p>
                </w:txbxContent>
              </v:textbox>
            </v:rect>
            <v:rect id="_x0000_s47273" style="position:absolute;left:1416;top:549;width:1487;height:56" fillcolor="red" strokecolor="red" strokeweight="3e-5mm">
              <v:stroke joinstyle="round"/>
            </v:rect>
            <v:rect id="_x0000_s47274" style="position:absolute;left:2065;top:404;width:10;height:375" fillcolor="black" strokeweight="3e-5mm">
              <v:stroke joinstyle="round"/>
            </v:rect>
            <v:rect id="_x0000_s47275" style="position:absolute;left:4653;top:568;width:856;height:56" fillcolor="black" strokeweight="3e-5mm">
              <v:stroke joinstyle="round"/>
            </v:rect>
            <v:rect id="_x0000_s47276" style="position:absolute;left:5114;top:375;width:9;height:376" fillcolor="black" strokeweight="3e-5mm">
              <v:stroke joinstyle="round"/>
            </v:rect>
            <v:rect id="_x0000_s47277" style="position:absolute;left:7377;top:59;width:294;height:184;mso-wrap-style:none;v-text-anchor:top" filled="f" stroked="f">
              <v:textbox style="mso-fit-shape-to-text:t" inset="0,0,0,0">
                <w:txbxContent>
                  <w:p w:rsidR="00A520AA" w:rsidRDefault="00A520AA" w:rsidP="00FB6739">
                    <w:pPr>
                      <w:spacing w:before="0" w:line="240" w:lineRule="auto"/>
                    </w:pPr>
                    <w:r>
                      <w:rPr>
                        <w:rFonts w:cs="Times New Roman"/>
                        <w:b/>
                        <w:bCs/>
                        <w:color w:val="000000"/>
                        <w:sz w:val="16"/>
                        <w:szCs w:val="16"/>
                      </w:rPr>
                      <w:t>UNI</w:t>
                    </w:r>
                  </w:p>
                </w:txbxContent>
              </v:textbox>
            </v:rect>
            <v:rect id="_x0000_s47278" style="position:absolute;left:7250;top:549;width:818;height:56" fillcolor="black" strokeweight="3e-5mm">
              <v:stroke joinstyle="round"/>
            </v:rect>
            <v:shape id="_x0000_s47279" style="position:absolute;left:5499;top:164;width:1779;height:798" coordsize="1779,798" path="m1546,547r50,-5l1640,531r39,-15l1685,516r34,-19l1741,474r20,-25l1776,420r3,-30l1773,360r-15,-29l1737,305r-25,-21l1676,266r-3,l1632,252r-46,-11l1543,239r5,3l1533,216r-21,-19l1446,166r-89,-24l1257,132r-2,l1257,135r-15,-29l1217,77,1182,55,1074,20,1013,10,949,4,881,,813,6r-70,8l684,26,630,45,582,64,547,86r-27,26l504,145r6,-3l407,155r-82,26l286,196r-29,18l237,234r-14,26l229,257r-44,3l139,271r-39,16l96,287,61,306,37,329,19,355,4,384,,414r8,30l22,472r21,25l68,519r35,19l109,538r39,14l193,562r49,4l242,557r-10,l247,584r22,18l297,619r41,18l423,661r102,10l522,668r15,31l603,748r48,17l706,779r61,10l835,796r70,2l972,794r65,-8l1095,773r55,-16l1202,739r33,-26l1260,691r14,-33l1270,661r4,l1372,648r93,-27l1522,584r21,-18l1556,539r-10,l1546,547r10,-5l1556,524r-23,38l1533,558r-21,18l1455,614r5,l1372,640r-98,12l1264,652r-13,35l1251,684r-26,21l1193,732r6,l1150,751r-55,16l1037,778r-65,8l905,790r-71,-1l767,782,706,771,651,757,606,739r7,l546,693r,3l531,663,423,654,338,630r4,l307,612,278,593,257,575r,4l232,542r,18l237,557r-44,-2l148,543,109,530r3,l78,512,53,490,33,468r,4l18,444,11,414r4,-30l29,355r,3l48,336,72,314r34,-19l100,295r39,-16l185,268r48,-4l247,238r,3l265,223r31,-19l290,204r35,-15l407,162,515,150r14,-34l529,120,557,94,593,71r-7,l631,52,684,34,743,21r70,-8l881,8r68,3l1013,17r61,11l1128,45r50,19l1172,64r35,21l1232,111r,-5l1249,139r11,l1357,149r89,25l1443,174r59,32l1522,224r,-3l1538,245r48,4l1632,259r41,13l1666,272r36,19l1726,314r22,21l1748,332r15,28l1769,390r-4,30l1752,449r,-4l1731,467r-23,23l1673,508r6,l1640,523r-46,13l1552,539r4,3l1546,547xe" fillcolor="black" stroked="f">
              <v:path arrowok="t"/>
            </v:shape>
            <v:rect id="_x0000_s47280" style="position:absolute;left:7513;top:375;width:9;height:376" fillcolor="black" strokeweight="3e-5mm">
              <v:stroke joinstyle="round"/>
            </v:rect>
            <v:rect id="_x0000_s47281" style="position:absolute;left:4952;top:59;width:294;height:184;mso-wrap-style:none;v-text-anchor:top" filled="f" stroked="f">
              <v:textbox style="mso-fit-shape-to-text:t" inset="0,0,0,0">
                <w:txbxContent>
                  <w:p w:rsidR="00A520AA" w:rsidRDefault="00A520AA" w:rsidP="00FB6739">
                    <w:pPr>
                      <w:spacing w:before="0" w:line="240" w:lineRule="auto"/>
                    </w:pPr>
                    <w:r>
                      <w:rPr>
                        <w:rFonts w:cs="Times New Roman"/>
                        <w:b/>
                        <w:bCs/>
                        <w:color w:val="000000"/>
                        <w:sz w:val="16"/>
                        <w:szCs w:val="16"/>
                      </w:rPr>
                      <w:t>NNI</w:t>
                    </w:r>
                  </w:p>
                </w:txbxContent>
              </v:textbox>
            </v:rect>
            <v:shape id="_x0000_s47282" type="#_x0000_t75" style="position:absolute;left:7866;top:75;width:1157;height:826">
              <v:imagedata r:id="rId148" o:title=""/>
            </v:shape>
            <v:rect id="_x0000_s47283" style="position:absolute;left:7854;top:887;width:1005;height:298;v-text-anchor:top" filled="f" fillcolor="white [3212]" stroked="f">
              <v:textbox style="mso-next-textbox:#_x0000_s47283" inset="0,0,0,0">
                <w:txbxContent>
                  <w:p w:rsidR="00A520AA" w:rsidRPr="00BC6766" w:rsidRDefault="00A520AA" w:rsidP="00FB6739">
                    <w:pPr>
                      <w:tabs>
                        <w:tab w:val="clear" w:pos="794"/>
                        <w:tab w:val="clear" w:pos="1191"/>
                        <w:tab w:val="clear" w:pos="1588"/>
                        <w:tab w:val="clear" w:pos="1985"/>
                        <w:tab w:val="right" w:pos="1354"/>
                      </w:tabs>
                      <w:spacing w:before="0" w:line="240" w:lineRule="auto"/>
                      <w:jc w:val="center"/>
                      <w:rPr>
                        <w:sz w:val="17"/>
                        <w:szCs w:val="24"/>
                        <w:rtl/>
                        <w:lang w:val="en-US" w:bidi="ar-SY"/>
                      </w:rPr>
                    </w:pPr>
                    <w:r w:rsidRPr="00BC6766">
                      <w:rPr>
                        <w:rFonts w:eastAsia="??" w:hint="cs"/>
                        <w:sz w:val="11"/>
                        <w:szCs w:val="18"/>
                        <w:rtl/>
                        <w:lang w:bidi="ar-SY"/>
                      </w:rPr>
                      <w:t>جهاز المستعمل</w:t>
                    </w:r>
                  </w:p>
                </w:txbxContent>
              </v:textbox>
            </v:rect>
            <v:rect id="_x0000_s47284" style="position:absolute;left:5905;top:413;width:1094;height:298;v-text-anchor:top" filled="f" fillcolor="white [3212]" stroked="f">
              <v:textbox style="mso-next-textbox:#_x0000_s47284" inset="0,0,0,0">
                <w:txbxContent>
                  <w:p w:rsidR="00A520AA" w:rsidRPr="000F1B1A" w:rsidRDefault="00A520AA" w:rsidP="00FB6739">
                    <w:pPr>
                      <w:tabs>
                        <w:tab w:val="clear" w:pos="794"/>
                        <w:tab w:val="clear" w:pos="1191"/>
                        <w:tab w:val="clear" w:pos="1588"/>
                        <w:tab w:val="clear" w:pos="1985"/>
                        <w:tab w:val="right" w:pos="1354"/>
                      </w:tabs>
                      <w:spacing w:before="0" w:line="240" w:lineRule="auto"/>
                      <w:jc w:val="center"/>
                      <w:rPr>
                        <w:sz w:val="17"/>
                        <w:szCs w:val="24"/>
                        <w:lang w:val="en-US" w:bidi="ar-SY"/>
                      </w:rPr>
                    </w:pPr>
                    <w:r>
                      <w:rPr>
                        <w:rFonts w:eastAsia="??" w:hint="cs"/>
                        <w:sz w:val="11"/>
                        <w:szCs w:val="18"/>
                        <w:rtl/>
                        <w:lang w:bidi="ar-SY"/>
                      </w:rPr>
                      <w:t xml:space="preserve">شبكة </w:t>
                    </w:r>
                    <w:r>
                      <w:rPr>
                        <w:rFonts w:eastAsia="??"/>
                        <w:sz w:val="11"/>
                        <w:szCs w:val="18"/>
                        <w:lang w:val="en-US" w:bidi="ar-SY"/>
                      </w:rPr>
                      <w:t>PSTN/ISDN</w:t>
                    </w:r>
                  </w:p>
                </w:txbxContent>
              </v:textbox>
            </v:rect>
            <v:rect id="_x0000_s47285" style="position:absolute;left:81;top:1181;width:1005;height:298;v-text-anchor:top" filled="f" fillcolor="white [3212]" stroked="f">
              <v:textbox style="mso-next-textbox:#_x0000_s47285" inset="0,0,0,0">
                <w:txbxContent>
                  <w:p w:rsidR="00A520AA" w:rsidRPr="00BC6766" w:rsidRDefault="00A520AA" w:rsidP="00FB6739">
                    <w:pPr>
                      <w:tabs>
                        <w:tab w:val="clear" w:pos="794"/>
                        <w:tab w:val="clear" w:pos="1191"/>
                        <w:tab w:val="clear" w:pos="1588"/>
                        <w:tab w:val="clear" w:pos="1985"/>
                        <w:tab w:val="right" w:pos="1354"/>
                      </w:tabs>
                      <w:spacing w:before="0" w:line="240" w:lineRule="auto"/>
                      <w:jc w:val="center"/>
                      <w:rPr>
                        <w:sz w:val="17"/>
                        <w:szCs w:val="24"/>
                        <w:rtl/>
                        <w:lang w:val="en-US" w:bidi="ar-SY"/>
                      </w:rPr>
                    </w:pPr>
                    <w:r w:rsidRPr="00BC6766">
                      <w:rPr>
                        <w:rFonts w:eastAsia="??" w:hint="cs"/>
                        <w:sz w:val="11"/>
                        <w:szCs w:val="18"/>
                        <w:rtl/>
                        <w:lang w:bidi="ar-SY"/>
                      </w:rPr>
                      <w:t>جهاز المستعمل</w:t>
                    </w:r>
                  </w:p>
                </w:txbxContent>
              </v:textbox>
            </v:rect>
            <v:rect id="_x0000_s47286" style="position:absolute;left:3249;top:370;width:1171;height:366;v-text-anchor:top" filled="f" fillcolor="white [3212]" stroked="f">
              <v:textbox style="mso-next-textbox:#_x0000_s47286" inset="0,0,0,0">
                <w:txbxContent>
                  <w:p w:rsidR="00A520AA" w:rsidRPr="00BC6766" w:rsidRDefault="00A520AA" w:rsidP="00FB6739">
                    <w:pPr>
                      <w:tabs>
                        <w:tab w:val="clear" w:pos="794"/>
                        <w:tab w:val="clear" w:pos="1191"/>
                        <w:tab w:val="clear" w:pos="1588"/>
                        <w:tab w:val="clear" w:pos="1985"/>
                        <w:tab w:val="right" w:pos="1354"/>
                      </w:tabs>
                      <w:spacing w:before="0" w:line="240" w:lineRule="auto"/>
                      <w:jc w:val="center"/>
                      <w:rPr>
                        <w:sz w:val="17"/>
                        <w:szCs w:val="24"/>
                        <w:rtl/>
                        <w:lang w:val="en-US" w:bidi="ar-SY"/>
                      </w:rPr>
                    </w:pPr>
                    <w:r>
                      <w:rPr>
                        <w:rFonts w:eastAsia="??" w:hint="cs"/>
                        <w:sz w:val="11"/>
                        <w:szCs w:val="18"/>
                        <w:rtl/>
                        <w:lang w:bidi="ar-SY"/>
                      </w:rPr>
                      <w:t>شبكة الجيل التالي</w:t>
                    </w:r>
                  </w:p>
                </w:txbxContent>
              </v:textbox>
            </v:rect>
            <w10:wrap type="none"/>
            <w10:anchorlock/>
          </v:group>
        </w:pict>
      </w:r>
    </w:p>
    <w:p w:rsidR="00FB6739" w:rsidRDefault="00FB6739" w:rsidP="00766579">
      <w:pPr>
        <w:pBdr>
          <w:top w:val="single" w:sz="18" w:space="1" w:color="auto"/>
        </w:pBdr>
        <w:spacing w:before="0"/>
        <w:jc w:val="center"/>
        <w:rPr>
          <w:rtl/>
          <w:lang w:val="en-US" w:bidi="ar-SY"/>
        </w:rPr>
      </w:pPr>
    </w:p>
    <w:p w:rsidR="00FB6739" w:rsidRDefault="00FB6739" w:rsidP="00FB6739">
      <w:pPr>
        <w:pStyle w:val="Heading4"/>
        <w:spacing w:before="240"/>
        <w:rPr>
          <w:rtl/>
          <w:lang w:val="en-US" w:bidi="ar-SY"/>
        </w:rPr>
      </w:pPr>
      <w:r>
        <w:rPr>
          <w:lang w:val="en-US" w:bidi="ar-SY"/>
        </w:rPr>
        <w:t>4.4.3.4</w:t>
      </w:r>
      <w:r>
        <w:rPr>
          <w:rFonts w:hint="cs"/>
          <w:rtl/>
          <w:lang w:val="en-US" w:bidi="ar-SY"/>
        </w:rPr>
        <w:tab/>
        <w:t>التشكيلة العامة لاستعمال المضاهاة والمحاكاة</w:t>
      </w:r>
    </w:p>
    <w:p w:rsidR="00FB6739" w:rsidRDefault="00FB6739" w:rsidP="00FB6739">
      <w:pPr>
        <w:rPr>
          <w:rtl/>
          <w:lang w:val="en-US" w:bidi="ar-SY"/>
        </w:rPr>
      </w:pPr>
      <w:r>
        <w:rPr>
          <w:rFonts w:hint="cs"/>
          <w:rtl/>
          <w:lang w:val="en-US" w:bidi="ar-SY"/>
        </w:rPr>
        <w:t xml:space="preserve">يتمثل المتطلب الأساسي لتكنولوجيا المضاهاة والمحاكاة في دعم الخدمات المتعلقة بالصوت. وتعتبر البنية التحتية للشبكات </w:t>
      </w:r>
      <w:r>
        <w:rPr>
          <w:lang w:val="en-US" w:bidi="ar-SY"/>
        </w:rPr>
        <w:t>PSTN/ISDN</w:t>
      </w:r>
      <w:r>
        <w:rPr>
          <w:rFonts w:hint="cs"/>
          <w:rtl/>
          <w:lang w:val="en-US" w:bidi="ar-SY"/>
        </w:rPr>
        <w:t xml:space="preserve"> واحدة من البنى التحتية الرئيسية حالياً والتي تدعم الخدمات الصوتية، بما في ذلك الخدمات التكميلية المختلفة خاصة في حالة الشبكة </w:t>
      </w:r>
      <w:r>
        <w:rPr>
          <w:lang w:val="en-US" w:bidi="ar-SY"/>
        </w:rPr>
        <w:t>ISDN</w:t>
      </w:r>
      <w:r>
        <w:rPr>
          <w:rFonts w:hint="cs"/>
          <w:rtl/>
          <w:lang w:val="en-US" w:bidi="ar-SY"/>
        </w:rPr>
        <w:t>. وإضافة إلى ذلك، هناك زيادة مستمرة في استعمال المستعملين النهائيين للخدمات الصوتية عبر البيئة التقليدية لبروتوكول الإنترنت.</w:t>
      </w:r>
    </w:p>
    <w:p w:rsidR="00FB6739" w:rsidRDefault="00FB6739" w:rsidP="00FB6739">
      <w:pPr>
        <w:rPr>
          <w:rtl/>
          <w:lang w:val="en-US" w:bidi="ar-SY"/>
        </w:rPr>
      </w:pPr>
      <w:r>
        <w:rPr>
          <w:rFonts w:hint="cs"/>
          <w:rtl/>
          <w:lang w:val="en-US" w:bidi="ar-SY"/>
        </w:rPr>
        <w:t xml:space="preserve">ومن ثم ينبغي لشبكات الجيل التالي أن تدعم قدراتها المتعلقة بالصوت مثل المضاهاة والمحاكاة لكي تغطي شبكات </w:t>
      </w:r>
      <w:r>
        <w:rPr>
          <w:lang w:val="en-US" w:bidi="ar-SY"/>
        </w:rPr>
        <w:t>PSTN/ISDN</w:t>
      </w:r>
      <w:r>
        <w:rPr>
          <w:rFonts w:hint="cs"/>
          <w:rtl/>
          <w:lang w:val="en-US" w:bidi="ar-SY"/>
        </w:rPr>
        <w:t xml:space="preserve"> والشبكات التقليدية القائمة على بروتوكول الإنترنت. لذا، فإن دمج هذه القدرات مع سيناريوهات التشغيل البيني المثلى من شأنه أن يساعد في دعم متطلبات الخدمة الصوتية للمستعمل النهائي في حالة توصيل جهاز المستعمل النهائي بشبكة ثابتة ومتنقلة وقائمة على بروتوكول الإنترنت بحيث تغطي الخدمات الصوتية أينما كان المستعمل النهائي. ويبين الشكل </w:t>
      </w:r>
      <w:r>
        <w:rPr>
          <w:lang w:val="en-US" w:bidi="ar-SY"/>
        </w:rPr>
        <w:t>16-4</w:t>
      </w:r>
      <w:r>
        <w:rPr>
          <w:rFonts w:hint="cs"/>
          <w:rtl/>
          <w:lang w:val="en-US" w:bidi="ar-SY"/>
        </w:rPr>
        <w:t xml:space="preserve"> أدناه نموذج التشكيلة العامة لاستعمال المضاهاة والمحاكاة مع بيان حالة التشغيل البيني المدمجة.</w:t>
      </w:r>
    </w:p>
    <w:p w:rsidR="006524A7" w:rsidRDefault="006524A7" w:rsidP="002E6736">
      <w:pPr>
        <w:spacing w:before="0" w:line="120" w:lineRule="auto"/>
        <w:rPr>
          <w:rtl/>
          <w:lang w:val="en-US" w:bidi="ar-EG"/>
        </w:rPr>
      </w:pPr>
    </w:p>
    <w:p w:rsidR="006524A7" w:rsidRPr="006524A7" w:rsidRDefault="006524A7" w:rsidP="002E6736">
      <w:pPr>
        <w:pStyle w:val="figure0"/>
        <w:rPr>
          <w:rtl/>
          <w:lang w:val="en-US" w:bidi="ar-EG"/>
        </w:rPr>
      </w:pPr>
      <w:bookmarkStart w:id="82" w:name="_Toc259106656"/>
      <w:r w:rsidRPr="006524A7">
        <w:rPr>
          <w:rFonts w:hint="cs"/>
          <w:rtl/>
          <w:lang w:val="en-US" w:bidi="ar-SY"/>
        </w:rPr>
        <w:t xml:space="preserve">الشكل </w:t>
      </w:r>
      <w:r w:rsidRPr="006524A7">
        <w:rPr>
          <w:lang w:val="en-US" w:bidi="ar-SY"/>
        </w:rPr>
        <w:t>16-4</w:t>
      </w:r>
      <w:r>
        <w:rPr>
          <w:rFonts w:hint="cs"/>
          <w:rtl/>
          <w:lang w:val="en-US" w:bidi="ar-SY"/>
        </w:rPr>
        <w:t>:</w:t>
      </w:r>
      <w:r w:rsidRPr="006524A7">
        <w:rPr>
          <w:rFonts w:hint="cs"/>
          <w:rtl/>
          <w:lang w:val="en-US" w:bidi="ar-SY"/>
        </w:rPr>
        <w:t xml:space="preserve"> نظرة عامة شاملة لاستعمال مضاهاة ومحاكاة الشبكة </w:t>
      </w:r>
      <w:r w:rsidRPr="006524A7">
        <w:rPr>
          <w:lang w:val="en-US" w:bidi="ar-SY"/>
        </w:rPr>
        <w:t>NGN</w:t>
      </w:r>
      <w:bookmarkEnd w:id="82"/>
    </w:p>
    <w:p w:rsidR="00FB6739" w:rsidRPr="00151373" w:rsidRDefault="00A0320B" w:rsidP="00FB6739">
      <w:pPr>
        <w:spacing w:before="240"/>
        <w:jc w:val="center"/>
        <w:rPr>
          <w:rtl/>
          <w:lang w:val="en-US" w:bidi="ar-SY"/>
        </w:rPr>
      </w:pPr>
      <w:r>
        <w:rPr>
          <w:rtl/>
          <w:lang w:val="en-US" w:bidi="ar-SY"/>
        </w:rPr>
      </w:r>
      <w:r>
        <w:rPr>
          <w:lang w:val="en-US" w:bidi="ar-SY"/>
        </w:rPr>
        <w:pict>
          <v:group id="_x0000_s47186" editas="canvas" style="width:422.5pt;height:242.25pt;mso-position-horizontal-relative:char;mso-position-vertical-relative:line" coordorigin="-158,-125" coordsize="8450,4845">
            <o:lock v:ext="edit" aspectratio="t"/>
            <v:shape id="_x0000_s47187" type="#_x0000_t75" style="position:absolute;left:-158;top:-125;width:8450;height:4845" o:preferrelative="f">
              <v:fill o:detectmouseclick="t"/>
              <v:path o:extrusionok="t" o:connecttype="none"/>
              <o:lock v:ext="edit" text="t"/>
            </v:shape>
            <v:shape id="_x0000_s47188" style="position:absolute;left:2625;top:579;width:1487;height:664" coordsize="1487,664" path="m1293,455r42,-4l1372,441r33,-13l1408,428r28,-16l1458,394r15,-22l1483,348r4,-24l1482,300r-14,-25l1454,253r-22,-19l1400,220r-1,l1365,209r-39,-9l1290,197r3,3l1282,179r-18,-16l1209,138r-74,-23l1052,109r-5,l1052,112,1039,87,1016,63,988,45,896,16,847,7,792,1,736,,678,3r-56,7l571,21,527,35,486,52,457,70,432,92r-11,27l426,115r-86,12l270,149r-32,13l212,178r-15,15l184,215r5,-3l152,215r-37,10l83,238r-4,l51,253,32,272,14,293,2,319,,344r5,24l18,392r18,20l55,430r32,16l91,446r33,12l160,466r42,3l202,463r-9,l207,484r17,16l248,514r33,14l354,549r85,8l435,554r13,27l503,621r42,15l591,647r50,9l699,662r56,2l813,660r55,-7l915,642r46,-13l1006,614r28,-21l1053,574r12,-27l1061,549r4,l1148,538r77,-21l1273,485r17,-16l1303,448r-10,l1293,455r10,-4l1303,435r-21,31l1282,464r-18,15l1216,511r5,l1148,532r-83,11l1058,543r-14,28l1044,568r-19,19l997,608r4,l960,624r-45,13l868,647r-55,7l755,657r-56,-1l641,650r-50,-9l545,629,508,614r4,l457,576r,3l444,551r-92,-8l281,523r4,l257,508,230,492,212,478r3,3l193,449r,17l197,463r-37,-2l124,451,88,440r4,l64,425,42,407,24,388r3,4l14,368,9,344r2,-26l23,293r,4l40,278,60,259,87,244r-4,l115,231r37,-9l193,218r12,-21l207,199r15,-15l247,167r-5,l270,156r70,-23l431,123,441,94r,5l466,76,494,57r-4,l527,42,571,26,622,16,678,9,736,6r56,1l847,13r49,9l942,35r42,17l981,52r29,16l1029,90r,-3l1044,115r8,l1135,123r74,20l1205,143r50,27l1273,185r,-3l1286,203r40,3l1365,215r34,11l1395,226r27,15l1445,259r17,19l1462,275r12,25l1479,324r-5,24l1464,372r,-3l1449,388r-22,19l1399,422r6,l1372,435r-37,10l1298,448r5,3l1293,455xe" fillcolor="black" stroked="f">
              <v:path arrowok="t"/>
            </v:shape>
            <v:shape id="_x0000_s47189" style="position:absolute;left:2798;top:1719;width:2309;height:903" coordsize="2309,903" path="m2007,619r65,-5l2128,601r51,-16l2186,585r45,-23l2260,536r25,-28l2305,475r4,-34l2302,408r-21,-34l2254,345r-33,-24l2176,301r-5,l2118,285r-59,-13l2003,270r5,4l1989,244r-26,-21l1877,188,1761,160,1631,149r-3,l1631,153r-19,-32l1579,87,1533,62,1393,22,1314,11,1231,4,1142,r-88,6l964,16,887,30,817,51,755,73,709,97r-34,30l654,164r8,-4l528,175,420,205r-50,17l333,243r-27,21l288,294r8,-3l238,294r-59,13l129,325r-4,l78,347,48,372,24,401,4,435,,469r9,33l28,534r27,28l88,588r45,20l141,608r50,16l250,636r64,4l314,630r-13,l320,660r28,21l385,700r53,21l548,748r133,11l677,756r20,35l781,846r64,19l916,882r79,11l1083,901r91,2l1261,898r84,-8l1421,875r71,-18l1560,837r43,-30l1635,781r18,-37l1647,748r6,l1781,734r121,-31l1976,661r27,-21l2019,610r-12,l2007,619r12,-5l2019,593r-30,43l1989,632r-26,20l1889,695r5,l1781,724r-128,14l1640,738r-16,39l1624,774r-34,24l1548,828r8,l1492,850r-71,18l1345,880r-84,10l1174,894r-92,-2l995,884,916,872,845,857,786,837r9,l707,784r,3l688,750,548,740,438,713r4,l398,693,360,671,333,651r,4l301,614r,20l306,630r-56,-2l191,615,141,599r4,l100,579,68,555,41,530r,4l22,502,13,469r5,-34l37,401r,5l61,380,92,355r44,-22l129,333r50,-17l238,304r64,-6l320,269r,3l343,252r40,-22l376,230r44,-17l528,184,667,169r18,-38l685,136r37,-30l768,81r-9,l818,59,887,38,964,24r90,-9l1142,10r89,2l1314,20r79,12l1464,51r65,21l1521,72r45,24l1598,125r,-4l1621,158r13,l1761,168r116,29l1872,197r77,36l1976,253r,-3l1995,278r64,4l2118,294r53,15l2162,309r46,20l2241,355r28,24l2269,376r19,32l2296,441r-5,34l2273,508r,-5l2247,529r-30,26l2171,575r8,l2128,592r-59,14l2014,610r5,4l2007,619xe" fillcolor="black" stroked="f">
              <v:path arrowok="t"/>
            </v:shape>
            <v:rect id="_x0000_s47190" style="position:absolute;left:3685;top:2548;width:427;height:140" stroked="f"/>
            <v:shape id="_x0000_s47191" style="position:absolute;left:3677;top:2540;width:444;height:156" coordsize="444,156" path="m,l444,r,156l,156,,xm16,148l8,139r427,l427,148,427,8r8,8l8,16,16,8r,140xe" fillcolor="black" strokeweight="3e-5mm">
              <v:path arrowok="t"/>
              <o:lock v:ext="edit" verticies="t"/>
            </v:shape>
            <v:rect id="_x0000_s47192" style="position:absolute;left:3780;top:2578;width:192;height:92;mso-wrap-style:none;v-text-anchor:top" filled="f" stroked="f">
              <v:textbox style="mso-fit-shape-to-text:t" inset="0,0,0,0">
                <w:txbxContent>
                  <w:p w:rsidR="00A520AA" w:rsidRDefault="00A520AA" w:rsidP="00FB6739">
                    <w:pPr>
                      <w:spacing w:before="0" w:line="240" w:lineRule="auto"/>
                    </w:pPr>
                    <w:r>
                      <w:rPr>
                        <w:rFonts w:ascii="Arial" w:hAnsi="Arial" w:cs="Arial"/>
                        <w:b/>
                        <w:bCs/>
                        <w:color w:val="000000"/>
                        <w:sz w:val="8"/>
                        <w:szCs w:val="8"/>
                      </w:rPr>
                      <w:t xml:space="preserve">IWF  </w:t>
                    </w:r>
                  </w:p>
                </w:txbxContent>
              </v:textbox>
            </v:rect>
            <v:rect id="_x0000_s47193" style="position:absolute;left:4671;top:2368;width:427;height:139" stroked="f"/>
            <v:shape id="_x0000_s47194" style="position:absolute;left:4663;top:2359;width:444;height:156" coordsize="444,156" path="m,l444,r,156l,156,,xm16,148l8,140r427,l427,148,427,9r8,8l8,17,16,9r,139xe" fillcolor="black" strokeweight="3e-5mm">
              <v:path arrowok="t"/>
              <o:lock v:ext="edit" verticies="t"/>
            </v:shape>
            <v:rect id="_x0000_s47195" style="position:absolute;left:4717;top:2399;width:254;height:92;mso-wrap-style:none;v-text-anchor:top" filled="f" stroked="f">
              <v:textbox style="mso-fit-shape-to-text:t" inset="0,0,0,0">
                <w:txbxContent>
                  <w:p w:rsidR="00A520AA" w:rsidRDefault="00A520AA" w:rsidP="00FB6739">
                    <w:pPr>
                      <w:spacing w:before="0" w:line="240" w:lineRule="auto"/>
                    </w:pPr>
                    <w:r>
                      <w:rPr>
                        <w:rFonts w:ascii="Arial" w:hAnsi="Arial" w:cs="Arial"/>
                        <w:b/>
                        <w:bCs/>
                        <w:color w:val="000000"/>
                        <w:sz w:val="8"/>
                        <w:szCs w:val="8"/>
                      </w:rPr>
                      <w:t xml:space="preserve">ADF2  </w:t>
                    </w:r>
                  </w:p>
                </w:txbxContent>
              </v:textbox>
            </v:rect>
            <v:shape id="_x0000_s47196" style="position:absolute;left:3490;top:1239;width:326;height:501" coordsize="326,501" path="m13,l326,493r-14,8l,9,13,xe" fillcolor="black" strokeweight="3e-5mm">
              <v:path arrowok="t"/>
            </v:shape>
            <v:shape id="_x0000_s47197" style="position:absolute;left:3262;top:2665;width:461;height:341" coordsize="461,341" path="m,328l451,r10,13l9,341,,328xe" fillcolor="black" strokeweight="3e-5mm">
              <v:path arrowok="t"/>
            </v:shape>
            <v:rect id="_x0000_s47198" style="position:absolute;left:3983;top:2809;width:184;height:115;mso-wrap-style:none;v-text-anchor:top" filled="f" stroked="f">
              <v:textbox style="mso-fit-shape-to-text:t" inset="0,0,0,0">
                <w:txbxContent>
                  <w:p w:rsidR="00A520AA" w:rsidRDefault="00A520AA" w:rsidP="00FB6739">
                    <w:pPr>
                      <w:spacing w:before="0" w:line="240" w:lineRule="auto"/>
                    </w:pPr>
                    <w:r>
                      <w:rPr>
                        <w:rFonts w:cs="Times New Roman"/>
                        <w:b/>
                        <w:bCs/>
                        <w:color w:val="000000"/>
                        <w:sz w:val="10"/>
                        <w:szCs w:val="10"/>
                      </w:rPr>
                      <w:t>NNI</w:t>
                    </w:r>
                  </w:p>
                </w:txbxContent>
              </v:textbox>
            </v:rect>
            <v:rect id="_x0000_s47199" style="position:absolute;left:3796;top:-36;width:753;height:345;mso-wrap-style:none;v-text-anchor:top" filled="f" stroked="f">
              <v:textbox style="mso-fit-shape-to-text:t" inset="0,0,0,0">
                <w:txbxContent>
                  <w:p w:rsidR="00A520AA" w:rsidRPr="00151373" w:rsidRDefault="00A520AA" w:rsidP="00FB6739">
                    <w:pPr>
                      <w:spacing w:before="0" w:line="240" w:lineRule="auto"/>
                      <w:rPr>
                        <w:sz w:val="29"/>
                        <w:szCs w:val="36"/>
                        <w:lang w:bidi="ar-SY"/>
                      </w:rPr>
                    </w:pPr>
                    <w:r w:rsidRPr="00151373">
                      <w:rPr>
                        <w:rFonts w:cs="Times New Roman" w:hint="cs"/>
                        <w:b/>
                        <w:bCs/>
                        <w:color w:val="FF0000"/>
                        <w:sz w:val="30"/>
                        <w:szCs w:val="30"/>
                        <w:rtl/>
                        <w:lang w:bidi="ar-SY"/>
                      </w:rPr>
                      <w:t>محـاكـاة</w:t>
                    </w:r>
                  </w:p>
                </w:txbxContent>
              </v:textbox>
            </v:rect>
            <v:shape id="_x0000_s47200" style="position:absolute;left:3479;top:1465;width:339;height:74" coordsize="339,74" path="m339,16l2,74,,58,337,r2,16xe" fillcolor="black" strokeweight="3e-5mm">
              <v:path arrowok="t"/>
            </v:shape>
            <v:rect id="_x0000_s47201" style="position:absolute;left:3176;top:2409;width:427;height:139" stroked="f"/>
            <v:shape id="_x0000_s47202" style="position:absolute;left:3168;top:2400;width:443;height:156" coordsize="443,156" path="m,l443,r,156l,156,,xm16,148l8,140r427,l427,148,427,9r8,8l8,17,16,9r,139xe" fillcolor="black" strokeweight="3e-5mm">
              <v:path arrowok="t"/>
              <o:lock v:ext="edit" verticies="t"/>
            </v:shape>
            <v:rect id="_x0000_s47203" style="position:absolute;left:3235;top:2443;width:254;height:92;mso-wrap-style:none;v-text-anchor:top" filled="f" stroked="f">
              <v:textbox style="mso-fit-shape-to-text:t" inset="0,0,0,0">
                <w:txbxContent>
                  <w:p w:rsidR="00A520AA" w:rsidRDefault="00A520AA" w:rsidP="00FB6739">
                    <w:pPr>
                      <w:spacing w:before="0" w:line="240" w:lineRule="auto"/>
                    </w:pPr>
                    <w:r>
                      <w:rPr>
                        <w:rFonts w:ascii="Arial" w:hAnsi="Arial" w:cs="Arial"/>
                        <w:b/>
                        <w:bCs/>
                        <w:color w:val="000000"/>
                        <w:sz w:val="8"/>
                        <w:szCs w:val="8"/>
                      </w:rPr>
                      <w:t xml:space="preserve">ADF2  </w:t>
                    </w:r>
                  </w:p>
                </w:txbxContent>
              </v:textbox>
            </v:rect>
            <v:rect id="_x0000_s47204" style="position:absolute;left:4211;top:1760;width:419;height:148" stroked="f"/>
            <v:shape id="_x0000_s47205" style="position:absolute;left:4203;top:1752;width:435;height:164" coordsize="435,164" path="m,l435,r,164l,164,,xm16,156l8,148r419,l419,156,419,8r8,9l8,17,16,8r,148xe" fillcolor="black" strokeweight="3e-5mm">
              <v:path arrowok="t"/>
              <o:lock v:ext="edit" verticies="t"/>
            </v:shape>
            <v:rect id="_x0000_s47206" style="position:absolute;left:4303;top:1797;width:192;height:92;mso-wrap-style:none;v-text-anchor:top" filled="f" stroked="f">
              <v:textbox style="mso-fit-shape-to-text:t" inset="0,0,0,0">
                <w:txbxContent>
                  <w:p w:rsidR="00A520AA" w:rsidRDefault="00A520AA" w:rsidP="00FB6739">
                    <w:pPr>
                      <w:spacing w:before="0" w:line="240" w:lineRule="auto"/>
                    </w:pPr>
                    <w:r>
                      <w:rPr>
                        <w:rFonts w:ascii="Arial" w:hAnsi="Arial" w:cs="Arial"/>
                        <w:b/>
                        <w:bCs/>
                        <w:color w:val="000000"/>
                        <w:sz w:val="8"/>
                        <w:szCs w:val="8"/>
                      </w:rPr>
                      <w:t xml:space="preserve">IWF  </w:t>
                    </w:r>
                  </w:p>
                </w:txbxContent>
              </v:textbox>
            </v:rect>
            <v:shape id="_x0000_s47207" style="position:absolute;left:4582;top:1281;width:237;height:491" coordsize="237,491" path="m237,7l15,491,,484,222,r15,7xe" fillcolor="black" strokeweight="3e-5mm">
              <v:path arrowok="t"/>
            </v:shape>
            <v:rect id="_x0000_s47208" style="position:absolute;left:3645;top:4155;width:802;height:322;mso-wrap-style:none;v-text-anchor:top" filled="f" stroked="f">
              <v:textbox style="mso-fit-shape-to-text:t" inset="0,0,0,0">
                <w:txbxContent>
                  <w:p w:rsidR="00A520AA" w:rsidRPr="00151373" w:rsidRDefault="00A520AA" w:rsidP="00FB6739">
                    <w:pPr>
                      <w:spacing w:before="0" w:line="240" w:lineRule="auto"/>
                      <w:rPr>
                        <w:sz w:val="27"/>
                        <w:szCs w:val="34"/>
                        <w:lang w:bidi="ar-SY"/>
                      </w:rPr>
                    </w:pPr>
                    <w:r w:rsidRPr="00151373">
                      <w:rPr>
                        <w:rFonts w:cs="Times New Roman" w:hint="cs"/>
                        <w:b/>
                        <w:bCs/>
                        <w:color w:val="0000FF"/>
                        <w:sz w:val="26"/>
                        <w:rtl/>
                        <w:lang w:bidi="ar-SY"/>
                      </w:rPr>
                      <w:t>مضـاهـاة</w:t>
                    </w:r>
                  </w:p>
                </w:txbxContent>
              </v:textbox>
            </v:rect>
            <v:shape id="_x0000_s47209" style="position:absolute;left:2554;top:2575;width:282;height:267" coordsize="282,267" path="m11,l282,255r-10,12l,12,11,xe" fillcolor="black" strokeweight="3e-5mm">
              <v:path arrowok="t"/>
            </v:shape>
            <v:rect id="_x0000_s47210" style="position:absolute;left:2434;top:2369;width:184;height:115;mso-wrap-style:none;v-text-anchor:top" filled="f" stroked="f">
              <v:textbox style="mso-fit-shape-to-text:t" inset="0,0,0,0">
                <w:txbxContent>
                  <w:p w:rsidR="00A520AA" w:rsidRDefault="00A520AA" w:rsidP="00FB6739">
                    <w:pPr>
                      <w:spacing w:before="0" w:line="240" w:lineRule="auto"/>
                    </w:pPr>
                    <w:r>
                      <w:rPr>
                        <w:rFonts w:cs="Times New Roman"/>
                        <w:b/>
                        <w:bCs/>
                        <w:color w:val="000000"/>
                        <w:sz w:val="10"/>
                        <w:szCs w:val="10"/>
                      </w:rPr>
                      <w:t>UNI</w:t>
                    </w:r>
                  </w:p>
                </w:txbxContent>
              </v:textbox>
            </v:rect>
            <v:rect id="_x0000_s47211" style="position:absolute;left:4084;top:1407;width:184;height:115;mso-wrap-style:none;v-text-anchor:top" filled="f" stroked="f">
              <v:textbox style="mso-fit-shape-to-text:t" inset="0,0,0,0">
                <w:txbxContent>
                  <w:p w:rsidR="00A520AA" w:rsidRDefault="00A520AA" w:rsidP="00FB6739">
                    <w:pPr>
                      <w:spacing w:before="0" w:line="240" w:lineRule="auto"/>
                    </w:pPr>
                    <w:r>
                      <w:rPr>
                        <w:rFonts w:cs="Times New Roman"/>
                        <w:b/>
                        <w:bCs/>
                        <w:color w:val="000000"/>
                        <w:sz w:val="10"/>
                        <w:szCs w:val="10"/>
                      </w:rPr>
                      <w:t>NNI</w:t>
                    </w:r>
                  </w:p>
                </w:txbxContent>
              </v:textbox>
            </v:rect>
            <v:shape id="_x0000_s47212" style="position:absolute;left:4211;top:652;width:1487;height:657" coordsize="1487,657" path="m1293,451r42,-5l1372,436r33,-11l1409,425r28,-16l1458,390r15,-21l1483,345r4,-25l1483,296r-15,-24l1453,251r-22,-17l1403,218r-5,l1365,207r-37,-8l1290,196r5,3l1281,177r-18,-15l1209,136r-74,-21l1052,108r-5,l1052,111,1038,87,1019,62,988,46,897,16,847,8,792,2,736,,678,3r-57,8l571,20,526,36,485,51,457,70,432,93r-11,26l426,117r-86,10l270,149r-33,11l212,175r-15,16l187,212r2,-2l153,214r-37,9l83,235r-4,l51,251,31,269,15,292,2,316,,340r5,24l18,388r18,20l57,427r29,15l91,442r32,11l160,462r42,2l202,457r-9,2l207,480r17,14l248,509r32,15l353,544r86,8l435,549r13,27l503,615r41,14l591,642r50,8l697,654r60,3l815,653r51,-7l915,637r46,-14l1006,607r28,-21l1053,568r12,-27l1062,544r3,l1148,533r78,-22l1273,480r17,-14l1301,443r-8,l1293,451r8,-5l1301,432r-20,30l1281,459r-18,16l1218,506r3,l1148,527r-83,9l1057,538r-13,27l1044,562r-19,19l998,602r3,l961,617r-46,13l866,640r-51,7l755,650r-58,-1l641,643r-50,-9l544,623,507,607r5,l457,570r,3l444,546r-91,-8l280,518r5,l257,503,230,488,215,473r,3l193,446r,15l197,457r-37,-1l123,446,91,435r1,l64,421,43,403,27,384r,4l13,364,9,340r2,-24l23,291r,2l39,276,60,257,88,241r-5,l116,230r37,-10l193,215r14,-21l207,197r14,-16l247,166r-5,1l270,154r70,-22l430,122,441,94r,4l466,75,494,59r-5,l526,41,571,26r50,-9l678,11,736,6r56,3l847,13r50,9l942,37r42,14l980,51r30,18l1031,90r-2,-3l1044,114r8,l1135,122r74,19l1204,141r51,28l1273,185r,-4l1286,201r42,3l1365,212r33,12l1394,224r28,15l1445,258r17,17l1462,272r12,24l1479,320r-2,25l1464,370r,-4l1449,384r-21,19l1400,418r5,l1372,430r-37,11l1298,443r3,3l1293,451xe" fillcolor="black" stroked="f">
              <v:path arrowok="t"/>
            </v:shape>
            <v:shape id="_x0000_s47213" style="position:absolute;left:2403;top:2983;width:1488;height:689" coordsize="1488,689" path="m1294,473r41,-5l1372,458r33,-12l1408,444r28,-16l1458,409r15,-23l1484,361r4,-25l1484,310r-15,-25l1454,263r-22,-18l1400,229r-1,l1365,217r-39,-9l1290,205r4,3l1282,186r-18,-16l1209,143r-74,-22l1052,113r-4,l1052,116,1039,90,1016,65,988,46,896,16,847,7,792,2,736,,678,3r-56,8l571,21,527,38,486,53,457,73,432,96r-10,27l426,121r-86,11l271,155r-33,13l212,184r-14,17l184,223r5,-3l152,223r-37,10l84,246r-5,l51,263,32,282,14,305,2,331,,357r5,25l18,407r18,21l55,447r32,16l91,463r33,12l161,485r41,2l202,480r-9,l207,502r17,17l248,534r33,14l354,571r85,7l435,575r13,28l503,645r42,15l591,672r50,9l699,686r56,3l813,685r55,-7l916,667r45,-13l1006,638r28,-23l1053,596r12,-28l1062,571r3,l1148,560r77,-24l1273,504r17,-17l1303,465r-9,l1294,473r9,-5l1303,452r-21,33l1282,482r-18,16l1216,530r5,l1148,553r-83,10l1058,563r-14,30l1044,590r-19,19l997,632r4,l961,648r-45,13l868,672r-55,7l755,682r-56,-1l641,675r-50,-9l545,654,508,638r4,l457,597r,3l444,572r-92,-9l281,542r4,l257,527,230,511,216,497r,2l193,468r,15l198,480r-37,-2l124,468,91,456r1,l65,441,45,422,27,402r,5l14,382,10,357r1,-28l23,305r,2l40,288,60,269,87,253r-3,l116,239r39,-9l193,226r14,-22l207,207r15,-17l247,174r-5,l271,162r69,-24l431,128,441,99r,4l466,79,494,60r-4,l527,43,571,26,622,16,678,9,736,6r56,1l847,14r51,9l942,38r42,15l981,53r30,18l1030,94r,-4l1044,119r8,l1135,128r74,20l1205,148r50,29l1273,192r,-3l1286,211r40,3l1365,223r34,12l1395,235r27,16l1445,269r17,19l1462,285r12,25l1479,336r-5,25l1464,386r,-3l1449,402r-20,20l1399,438r6,l1372,452r-37,11l1298,465r5,3l1294,473xe" fillcolor="black" stroked="f">
              <v:path arrowok="t"/>
            </v:shape>
            <v:shape id="_x0000_s47214" style="position:absolute;left:4137;top:2950;width:1487;height:854" coordsize="1487,854" path="m1295,586r41,-4l1373,569r33,-17l1409,552r28,-19l1457,508r16,-27l1485,449r2,-31l1483,388r-13,-32l1452,328r-19,-24l1402,285r-2,l1365,269r-38,-11l1292,256r3,4l1281,233r-18,-21l1210,179r-74,-27l1053,142r-5,l1053,146r-13,-31l1017,84,989,59,897,23,846,12,793,4,737,,677,6r-58,9l572,28,527,49,486,69,458,93r-24,27l422,155r4,-3l339,164r-69,30l238,210r-24,21l196,252r-11,27l189,275r-37,4l115,292,83,308r-4,l51,328,31,352,13,380,2,411,,444r5,32l18,507r18,26l55,556r31,19l88,575r35,15l161,600r41,4l202,597r-9,l207,625r18,20l248,663r33,18l352,709r88,9l435,715r13,34l503,801r42,19l591,834r51,11l700,853r56,1l814,851r55,-10l916,829r44,-17l1007,792r28,-28l1054,740r12,-35l1062,709r4,-2l1149,694r77,-27l1274,627r18,-21l1304,579r-9,l1295,586r9,-4l1304,562r-21,40l1283,598r-18,21l1217,659r5,l1149,688r-83,12l1059,700r-14,36l1045,733r-19,24l998,785r4,l960,805r-44,16l865,834r-51,9l756,847r-56,-2l640,838,591,827,545,812,508,792r5,l455,743r,3l441,711,352,700,281,674r4,l257,656,230,635,214,617r,4l193,580r,20l196,597r-35,-2l121,582,88,568r5,l64,549,42,525,24,501r,4l13,474,6,442r5,-31l23,380r,3l41,359,60,336,86,315r-3,l115,298r37,-10l193,283r12,-29l205,258r15,-20l247,218r-4,l270,203r70,-29l429,161r12,-37l441,128r25,-28l495,76r-5,l527,56,572,36,622,23,677,13r60,-2l793,12r55,7l897,30r46,19l985,69r-5,l1008,91r22,27l1030,115r15,35l1053,150r83,11l1210,186r-3,l1257,222r17,18l1274,237r12,27l1327,267r40,12l1400,294r-5,l1424,312r22,24l1464,359r,-3l1477,388r5,30l1477,449r-12,32l1465,478r-15,23l1428,525r-28,21l1405,546r-32,16l1336,575r-37,4l1304,582r-9,4xe" fillcolor="black" stroked="f">
              <v:path arrowok="t"/>
            </v:shape>
            <v:shape id="_x0000_s47215" style="position:absolute;left:2663;top:1704;width:254;height:138" coordsize="254,138" path="m254,15l7,138,,123,246,r8,15xe" fillcolor="black" strokeweight="3e-5mm">
              <v:path arrowok="t"/>
            </v:shape>
            <v:shape id="_x0000_s47216" style="position:absolute;left:4968;top:771;width:1823;height:1289" coordsize="1823,1289" path="m1823,34l23,1289,,1256,1800,r23,34xe" fillcolor="red" strokecolor="red" strokeweight="3e-5mm">
              <v:path arrowok="t"/>
            </v:shape>
            <v:shape id="_x0000_s47217" style="position:absolute;left:4538;top:1474;width:324;height:81" coordsize="324,81" path="m321,81l,16,4,,324,65r-3,16xe" fillcolor="black" strokeweight="3e-5mm">
              <v:path arrowok="t"/>
            </v:shape>
            <v:rect id="_x0000_s47218" style="position:absolute;left:5407;top:1868;width:184;height:115;mso-wrap-style:none;v-text-anchor:top" filled="f" stroked="f">
              <v:textbox style="mso-fit-shape-to-text:t" inset="0,0,0,0">
                <w:txbxContent>
                  <w:p w:rsidR="00A520AA" w:rsidRDefault="00A520AA" w:rsidP="00FB6739">
                    <w:pPr>
                      <w:spacing w:before="0" w:line="240" w:lineRule="auto"/>
                    </w:pPr>
                    <w:r>
                      <w:rPr>
                        <w:rFonts w:cs="Times New Roman"/>
                        <w:b/>
                        <w:bCs/>
                        <w:color w:val="000000"/>
                        <w:sz w:val="10"/>
                        <w:szCs w:val="10"/>
                      </w:rPr>
                      <w:t>UNI</w:t>
                    </w:r>
                  </w:p>
                </w:txbxContent>
              </v:textbox>
            </v:rect>
            <v:shape id="_x0000_s47219" style="position:absolute;left:5258;top:1680;width:183;height:136" coordsize="183,136" path="m10,l183,123r-10,13l,13,10,xe" fillcolor="black" strokeweight="3e-5mm">
              <v:path arrowok="t"/>
            </v:shape>
            <v:rect id="_x0000_s47220" style="position:absolute;left:5584;top:2395;width:184;height:115;mso-wrap-style:none;v-text-anchor:top" filled="f" stroked="f">
              <v:textbox style="mso-fit-shape-to-text:t" inset="0,0,0,0">
                <w:txbxContent>
                  <w:p w:rsidR="00A520AA" w:rsidRDefault="00A520AA" w:rsidP="00FB6739">
                    <w:pPr>
                      <w:spacing w:before="0" w:line="240" w:lineRule="auto"/>
                    </w:pPr>
                    <w:r>
                      <w:rPr>
                        <w:rFonts w:cs="Times New Roman"/>
                        <w:b/>
                        <w:bCs/>
                        <w:color w:val="000000"/>
                        <w:sz w:val="10"/>
                        <w:szCs w:val="10"/>
                      </w:rPr>
                      <w:t>UNI</w:t>
                    </w:r>
                  </w:p>
                </w:txbxContent>
              </v:textbox>
            </v:rect>
            <v:shape id="_x0000_s47221" style="position:absolute;left:5398;top:2542;width:289;height:226" coordsize="289,226" path="m289,13l10,226,,213,279,r10,13xe" fillcolor="black" strokeweight="3e-5mm">
              <v:path arrowok="t"/>
            </v:shape>
            <v:rect id="_x0000_s47222" style="position:absolute;left:4195;top:2491;width:427;height:147" stroked="f"/>
            <v:shape id="_x0000_s47223" style="position:absolute;left:4186;top:2483;width:444;height:164" coordsize="444,164" path="m,l444,r,164l,164,,xm17,155l9,147r427,l428,155,428,8r8,8l9,16,17,8r,147xe" fillcolor="black" strokeweight="3e-5mm">
              <v:path arrowok="t"/>
              <o:lock v:ext="edit" verticies="t"/>
            </v:shape>
            <v:rect id="_x0000_s47224" style="position:absolute;left:4295;top:2526;width:192;height:92;mso-wrap-style:none;v-text-anchor:top" filled="f" stroked="f">
              <v:textbox style="mso-fit-shape-to-text:t" inset="0,0,0,0">
                <w:txbxContent>
                  <w:p w:rsidR="00A520AA" w:rsidRDefault="00A520AA" w:rsidP="00FB6739">
                    <w:pPr>
                      <w:spacing w:before="0" w:line="240" w:lineRule="auto"/>
                    </w:pPr>
                    <w:r>
                      <w:rPr>
                        <w:rFonts w:ascii="Arial" w:hAnsi="Arial" w:cs="Arial"/>
                        <w:b/>
                        <w:bCs/>
                        <w:color w:val="000000"/>
                        <w:sz w:val="8"/>
                        <w:szCs w:val="8"/>
                      </w:rPr>
                      <w:t xml:space="preserve">IWF  </w:t>
                    </w:r>
                  </w:p>
                </w:txbxContent>
              </v:textbox>
            </v:rect>
            <v:shape id="_x0000_s47225" style="position:absolute;left:4599;top:2643;width:203;height:344" coordsize="203,344" path="m189,344l,8,14,,203,337r-14,7xe" fillcolor="black" strokeweight="3e-5mm">
              <v:path arrowok="t"/>
            </v:shape>
            <v:shape id="_x0000_s47226" style="position:absolute;left:4571;top:2836;width:341;height:81" coordsize="341,81" path="m341,16l4,81,,66,337,r4,16xe" fillcolor="black" strokeweight="3e-5mm">
              <v:path arrowok="t"/>
            </v:shape>
            <v:shape id="_x0000_s47227" style="position:absolute;left:3353;top:2795;width:229;height:122" coordsize="229,122" path="m222,122l,15,7,,229,107r-7,15xe" fillcolor="black" strokeweight="3e-5mm">
              <v:path arrowok="t"/>
            </v:shape>
            <v:shape id="_x0000_s47228" style="position:absolute;left:1287;top:771;width:1814;height:1265" coordsize="1814,1265" path="m23,l1814,1231r-23,34l,34,23,xe" fillcolor="red" strokecolor="red" strokeweight="3e-5mm">
              <v:path arrowok="t"/>
            </v:shape>
            <v:shape id="_x0000_s47229" style="position:absolute;left:4;top:1563;width:1865;height:805" coordsize="1865,805" path="m,l1865,r,805l,805,,xm17,796l8,788r1849,l1849,796r,-787l1857,17,8,17,17,9r,787xe" fillcolor="black" strokeweight="3e-5mm">
              <v:path arrowok="t"/>
              <o:lock v:ext="edit" verticies="t"/>
            </v:shape>
            <v:shape id="_x0000_s47230" style="position:absolute;left:1780;top:2032;width:1025;height:188" coordsize="1025,188" path="m6,l1025,147r-6,41l,40,6,xe" fillcolor="red" strokecolor="red" strokeweight="3e-5mm">
              <v:path arrowok="t"/>
            </v:shape>
            <v:shape id="_x0000_s47231" style="position:absolute;left:5102;top:2081;width:1259;height:131" coordsize="1259,131" path="m1259,40l2,131,,90,1257,r2,40xe" fillcolor="red" strokecolor="red" strokeweight="3e-5mm">
              <v:path arrowok="t"/>
            </v:shape>
            <v:rect id="_x0000_s47232" style="position:absolute;left:2401;top:1877;width:184;height:115;mso-wrap-style:none;v-text-anchor:top" filled="f" stroked="f">
              <v:textbox style="mso-fit-shape-to-text:t" inset="0,0,0,0">
                <w:txbxContent>
                  <w:p w:rsidR="00A520AA" w:rsidRDefault="00A520AA" w:rsidP="00FB6739">
                    <w:pPr>
                      <w:spacing w:before="0" w:line="240" w:lineRule="auto"/>
                    </w:pPr>
                    <w:r>
                      <w:rPr>
                        <w:rFonts w:cs="Times New Roman"/>
                        <w:b/>
                        <w:bCs/>
                        <w:color w:val="000000"/>
                        <w:sz w:val="10"/>
                        <w:szCs w:val="10"/>
                      </w:rPr>
                      <w:t>UNI</w:t>
                    </w:r>
                  </w:p>
                </w:txbxContent>
              </v:textbox>
            </v:rect>
            <v:shape id="_x0000_s47233" style="position:absolute;left:1352;top:1892;width:452;height:311" coordsize="452,311" path="m,l452,r,311l,311,,xm16,303l8,295r435,l435,303,435,8r8,8l8,16,16,8r,295xe" fillcolor="black" strokeweight="3e-5mm">
              <v:path arrowok="t"/>
              <o:lock v:ext="edit" verticies="t"/>
            </v:shape>
            <v:shape id="_x0000_s47234" style="position:absolute;left:2233;top:2017;width:177;height:176" coordsize="177,176" path="m177,12l12,176,,164,165,r12,12xe" fillcolor="black" strokeweight="3e-5mm">
              <v:path arrowok="t"/>
            </v:shape>
            <v:shape id="_x0000_s47235" style="position:absolute;left:5620;top:2000;width:182;height:136" coordsize="182,136" path="m10,l182,123r-10,13l,13,10,xe" fillcolor="black" strokeweight="3e-5mm">
              <v:path arrowok="t"/>
            </v:shape>
            <v:shape id="_x0000_s47236" type="#_x0000_t75" style="position:absolute;left:156;top:197;width:1277;height:980">
              <v:imagedata r:id="rId146" o:title=""/>
            </v:shape>
            <v:shape id="_x0000_s47237" type="#_x0000_t75" style="position:absolute;left:82;top:1641;width:1118;height:616">
              <v:imagedata r:id="rId147" o:title=""/>
            </v:shape>
            <v:shape id="_x0000_s47238" type="#_x0000_t75" style="position:absolute;left:6705;top:66;width:1285;height:979">
              <v:imagedata r:id="rId146" o:title=""/>
            </v:shape>
            <v:rect id="_x0000_s47239" style="position:absolute;left:867;top:2023;width:493;height:16" fillcolor="black" strokeweight="3e-5mm">
              <v:stroke joinstyle="round"/>
            </v:rect>
            <v:rect id="_x0000_s47240" style="position:absolute;left:1413;top:2012;width:256;height:115;mso-wrap-style:none;v-text-anchor:top" filled="f" stroked="f">
              <v:textbox style="mso-fit-shape-to-text:t" inset="0,0,0,0">
                <w:txbxContent>
                  <w:p w:rsidR="00A520AA" w:rsidRDefault="00A520AA" w:rsidP="00FB6739">
                    <w:pPr>
                      <w:spacing w:before="0" w:line="240" w:lineRule="auto"/>
                    </w:pPr>
                    <w:r>
                      <w:rPr>
                        <w:rFonts w:ascii="Arial" w:hAnsi="Arial" w:cs="Arial"/>
                        <w:color w:val="000000"/>
                        <w:sz w:val="10"/>
                        <w:szCs w:val="10"/>
                      </w:rPr>
                      <w:t>ADF1</w:t>
                    </w:r>
                  </w:p>
                </w:txbxContent>
              </v:textbox>
            </v:rect>
            <v:shape id="_x0000_s47241" type="#_x0000_t75" style="position:absolute;left:6853;top:1773;width:1109;height:615">
              <v:imagedata r:id="rId147" o:title=""/>
            </v:shape>
            <v:shape id="_x0000_s47242" style="position:absolute;left:6339;top:1957;width:452;height:312" coordsize="452,312" path="m,l452,r,312l,312,,xm17,304l8,296r436,l436,304,436,9r8,8l8,17,17,9r,295xe" fillcolor="black" strokeweight="3e-5mm">
              <v:path arrowok="t"/>
              <o:lock v:ext="edit" verticies="t"/>
            </v:shape>
            <v:rect id="_x0000_s47243" style="position:absolute;left:6430;top:2077;width:256;height:115;mso-wrap-style:none;v-text-anchor:top" filled="f" stroked="f">
              <v:textbox style="mso-fit-shape-to-text:t" inset="0,0,0,0">
                <w:txbxContent>
                  <w:p w:rsidR="00A520AA" w:rsidRDefault="00A520AA" w:rsidP="00FB6739">
                    <w:pPr>
                      <w:spacing w:before="0" w:line="240" w:lineRule="auto"/>
                    </w:pPr>
                    <w:r>
                      <w:rPr>
                        <w:rFonts w:ascii="Arial" w:hAnsi="Arial" w:cs="Arial"/>
                        <w:color w:val="000000"/>
                        <w:sz w:val="10"/>
                        <w:szCs w:val="10"/>
                      </w:rPr>
                      <w:t>ADF1</w:t>
                    </w:r>
                  </w:p>
                </w:txbxContent>
              </v:textbox>
            </v:rect>
            <v:rect id="_x0000_s47244" style="position:absolute;left:6779;top:2097;width:501;height:8" fillcolor="black" strokeweight="3e-5mm">
              <v:stroke joinstyle="round"/>
            </v:rect>
            <v:shape id="_x0000_s47245" type="#_x0000_t75" style="position:absolute;left:6853;top:2954;width:1109;height:616">
              <v:imagedata r:id="rId147" o:title=""/>
            </v:shape>
            <v:shape id="_x0000_s47246" type="#_x0000_t75" style="position:absolute;left:296;top:3020;width:1117;height:616">
              <v:imagedata r:id="rId147" o:title=""/>
            </v:shape>
            <v:shape id="_x0000_s47247" style="position:absolute;left:1071;top:2526;width:2155;height:907" coordsize="2155,907" path="m2155,45l19,907,,861,2137,r18,45xe" fillcolor="blue" strokecolor="blue" strokeweight="3e-5mm">
              <v:path arrowok="t"/>
            </v:shape>
            <v:shape id="_x0000_s47248" style="position:absolute;left:1726;top:3348;width:1714;height:865" coordsize="1714,865" path="m1703,865r-22,-11l1692,832r22,11l1703,865xm1659,843r-22,-11l1648,810r22,11l1659,843xm1615,821r-22,-11l1604,788r22,11l1615,821xm1571,799r-22,-11l1560,766r22,11l1571,799xm1527,777r-22,-11l1516,744r22,11l1527,777xm1483,755r-22,-11l1472,722r22,11l1483,755xm1439,733r-22,-11l1428,700r22,11l1439,733xm1395,711r-22,-11l1384,678r22,11l1395,711xm1351,689r-22,-11l1339,656r22,11l1351,689xm1306,667r-22,-11l1295,634r22,11l1306,667xm1262,645r-22,-11l1252,612r22,11l1262,645xm1218,623r-22,-11l1207,590r22,11l1218,623xm1174,601r-22,-11l1163,568r22,11l1174,601xm1130,579r-22,-11l1119,546r22,11l1130,579xm1086,557r-22,-11l1075,524r22,11l1086,557xm1042,535r-22,-11l1031,502r22,11l1042,535xm998,513l976,502r11,-22l1009,491r-11,22xm954,491l932,480r11,-22l964,469r-10,22xm910,469l887,458r12,-22l921,447r-11,22xm865,447l843,436r12,-22l877,425r-12,22xm821,425l799,414r11,-22l832,402r-11,23xm778,402l755,392r11,-22l788,380r-10,22xm733,380l711,370r11,-22l744,358r-11,22xm689,358l667,348r11,-22l700,337r-11,21xm645,337l623,326r11,-23l656,315r-11,22xm601,315l579,303r11,-22l612,293r-11,22xm557,293l535,281r11,-22l568,271r-11,22xm513,271l490,259r12,-22l524,249r-11,22xm469,249l447,237r11,-22l480,227r-11,22xm425,227l403,215r10,-22l436,204r-11,23xm381,204l358,193r11,-21l391,182r-10,22xm336,182l314,172r11,-22l347,160r-11,22xm292,160l270,150r11,-22l304,138r-12,22xm248,138l226,128r11,-23l259,116r-11,22xm204,116l182,105,193,83r22,11l204,116xm160,94l138,83,149,61r22,11l160,94xm116,72l94,61,105,39r22,11l116,72xm72,50l50,39,61,17,83,28,72,50xm49,67l,,82,,49,67xe" fillcolor="black" strokeweight="3e-5mm">
              <v:path arrowok="t"/>
              <o:lock v:ext="edit" verticies="t"/>
            </v:shape>
            <v:shape id="_x0000_s47249" style="position:absolute;left:4563;top:3280;width:2002;height:933" coordsize="2002,933" path="m,911l23,901r10,22l11,933,,911xm46,890l68,880r10,22l56,913,46,890xm90,870r22,-11l123,882r-22,10l90,870xm135,849r23,-10l168,861r-23,11l135,849xm180,828r22,-10l212,840r-22,11l180,828xm224,808r23,-10l257,820r-22,10l224,808xm269,787r23,-10l302,799r-22,11l269,787xm314,766r22,-10l347,779r-23,10l314,766xm359,746r22,-10l392,758r-23,10l359,746xm404,725r22,-10l436,738r-22,10l404,725xm448,705r23,-10l481,717r-23,10l448,705xm493,684r22,-10l526,696r-22,10l493,684xm538,663r22,-10l570,676r-22,10l538,663xm583,643r22,-10l615,655r-22,10l583,643xm627,622r23,-10l660,635r-22,10l627,622xm672,602r23,-10l705,614r-23,10l672,602xm717,581r22,-10l750,593r-23,10l717,581xm762,561r22,-11l794,573r-22,10l762,561xm807,540r22,-11l839,552r-22,10l807,540xm851,519r23,-10l884,532r-22,10l851,519xm896,499r23,-11l929,510r-23,11l896,499xm941,478r22,-10l974,490r-23,10l941,478xm985,458r23,-11l1018,469r-22,11l985,458xm1031,437r22,-11l1063,449r-22,10l1031,437xm1075,416r22,-10l1108,428r-22,11l1075,416xm1120,396r23,-11l1153,408r-23,10l1120,396xm1165,375r22,-10l1197,387r-22,10l1165,375xm1209,355r23,-11l1242,366r-22,11l1209,355xm1254,334r23,-11l1287,346r-22,10l1254,334xm1299,313r22,-10l1331,325r-22,11l1299,313xm1344,292r22,-10l1377,305r-23,10l1344,292xm1388,272r23,-10l1421,284r-22,11l1388,272xm1433,251r23,-10l1466,263r-23,11l1433,251xm1478,231r22,-11l1511,243r-22,10l1478,231xm1523,210r22,-10l1555,222r-22,10l1523,210xm1568,189r22,-10l1601,202r-23,10l1568,189xm1612,169r23,-10l1645,181r-22,10l1612,169xm1657,148r23,-10l1690,160r-23,10l1657,148xm1702,128r22,-10l1735,140r-22,10l1702,128xm1747,107r22,-10l1779,119r-22,10l1747,107xm1792,86r22,-10l1825,99r-23,10l1792,86xm1836,66r23,-10l1869,78r-22,10l1836,66xm1881,45r23,-10l1914,57r-23,11l1881,45xm1926,25r15,-7l1952,40r-16,7l1926,25xm1920,r82,3l1951,67,1920,xe" fillcolor="black" strokeweight="3e-5mm">
              <v:path arrowok="t"/>
              <o:lock v:ext="edit" verticies="t"/>
            </v:shape>
            <v:shape id="_x0000_s47250" style="position:absolute;left:5082;top:2468;width:2203;height:899" coordsize="2203,899" path="m2185,899l,46,18,,2203,854r-18,45xe" fillcolor="blue" strokecolor="blue" strokeweight="3e-5mm">
              <v:path arrowok="t"/>
            </v:shape>
            <v:shape id="_x0000_s47251" style="position:absolute;left:4778;top:186;width:1713;height:676" coordsize="1713,676" path="m9,l32,8,23,31,,23,9,xm55,18r23,8l69,49,46,40,55,18xm101,35r23,9l115,67,92,58r9,-23xm147,53r23,9l161,84,138,76r9,-23xm193,70r23,9l207,102,184,94r9,-24xm239,88r23,9l253,120r-23,-9l239,88xm285,106r23,9l299,138r-23,-9l285,106xm331,123r23,10l345,155r-23,-9l331,123xm377,141r23,9l391,173r-23,-9l377,141xm423,159r23,8l437,190r-23,-8l423,159xm469,177r23,8l483,208r-23,-9l469,177xm515,194r23,9l529,226r-23,-9l515,194xm561,212r23,9l575,244r-23,-9l561,212xm607,229r23,9l621,261r-23,-8l607,229xm653,247r23,9l667,279r-23,-9l653,247xm699,265r23,9l713,297r-23,-9l699,265xm745,282r23,10l759,314r-23,-9l745,282xm791,300r23,9l805,332r-23,-9l791,300xm837,318r23,9l851,349r-23,-8l837,318xm883,336r23,8l897,367r-23,-8l883,336xm929,353r23,9l943,385r-23,-9l929,353xm975,371r23,9l989,403r-23,-9l975,371xm1021,388r23,9l1035,420r-23,-8l1021,388xm1067,406r23,9l1081,438r-23,-9l1067,406xm1113,424r23,9l1127,456r-23,-9l1113,424xm1159,442r23,9l1173,474r-23,-10l1159,442xm1205,459r23,9l1219,491r-23,-9l1205,459xm1251,477r23,9l1265,509r-23,-9l1251,477xm1297,495r23,8l1311,526r-22,-8l1297,495xm1343,512r23,9l1357,544r-23,-9l1343,512xm1389,530r23,9l1404,562r-24,-9l1389,530xm1435,547r24,10l1449,579r-23,-8l1435,547xm1481,565r23,9l1495,597r-23,-8l1481,565xm1527,583r23,9l1541,615r-22,-9l1527,583xm1574,601r22,9l1587,633r-23,-9l1574,601xm1619,618r23,9l1634,650r-23,-9l1619,618xm1658,607r55,60l1631,676r27,-69xe" fillcolor="black" strokeweight="3e-5mm">
              <v:path arrowok="t"/>
              <o:lock v:ext="edit" verticies="t"/>
            </v:shape>
            <v:shape id="_x0000_s47252" style="position:absolute;left:1865;top:186;width:1789;height:866" coordsize="1789,866" path="m1789,22r-22,11l1756,11,1778,r11,22xm1744,44r-22,10l1711,32r23,-11l1744,44xm1700,65r-23,11l1667,54r22,-11l1700,65xm1655,86r-22,11l1622,75r23,-11l1655,86xm1611,107r-22,11l1578,96r22,-11l1611,107xm1567,129r-23,10l1534,117r22,-11l1567,129xm1522,150r-22,11l1489,139r23,-11l1522,150xm1478,172r-22,10l1445,160r22,-11l1478,172xm1433,193r-22,10l1400,181r23,-11l1433,193xm1389,214r-23,10l1356,202r22,-10l1389,214xm1344,235r-22,11l1311,223r22,-10l1344,235xm1300,257r-23,10l1267,245r22,-11l1300,257xm1255,278r-22,10l1222,266r23,-10l1255,278xm1211,299r-22,10l1178,287r22,-10l1211,299xm1166,320r-22,11l1134,308r22,-10l1166,320xm1122,341r-22,11l1089,330r23,-11l1122,341xm1078,363r-23,11l1045,351r22,-10l1078,363xm1033,384r-22,11l1000,373r22,-11l1033,384xm989,405r-23,11l956,394r22,-11l989,405xm944,426r-22,11l911,415r22,-11l944,426xm899,448r-22,11l867,436r22,-10l899,448xm855,469r-22,11l822,458r22,-11l855,469xm811,491r-23,10l778,479r22,-11l811,491xm766,512r-22,10l734,500r22,-10l766,512xm722,533r-22,11l689,521r22,-10l722,533xm678,554r-23,11l645,543r22,-11l678,554xm633,576r-22,10l600,564r22,-10l633,576xm588,597r-22,10l555,585r23,-10l588,597xm544,618r-22,11l511,606r22,-10l544,618xm499,639r-22,11l467,628r22,-11l499,639xm455,661r-22,11l422,649r22,-10l455,661xm411,682r-23,11l378,671r22,-11l411,682xm366,703r-22,11l333,692r23,-11l366,703xm322,724r-22,11l289,713r22,-11l322,724xm277,746r-22,11l244,734r23,-11l277,746xm233,767r-22,11l200,756r22,-11l233,767xm188,789r-22,10l155,777r23,-11l188,789xm144,810r-23,10l111,798r22,-10l144,810xm99,831l77,841,66,819,89,809r10,22xm83,866l,864,51,799r32,67xe" fillcolor="black" strokeweight="3e-5mm">
              <v:path arrowok="t"/>
              <o:lock v:ext="edit" verticies="t"/>
            </v:shape>
            <v:shape id="_x0000_s47253" style="position:absolute;left:2067;top:719;width:451;height:1316" coordsize="451,1316" path="m451,7r-8,24l420,23,428,r23,7xm436,54r-8,24l405,70r7,-24l436,54xm421,101r-8,23l389,117r8,-24l421,101xm405,148r-7,23l374,164r8,-24l405,148xm390,195r-7,23l359,210r8,-23l390,195xm375,241r-8,24l344,257r7,-23l375,241xm360,288r-8,23l329,304r7,-23l360,288xm345,335r-8,24l313,351r8,-24l345,335xm329,382r-7,23l298,398r8,-24l329,382xm314,429r-8,23l283,444r8,-23l314,429xm299,476r-8,23l268,491r7,-23l299,476xm284,522r-8,24l252,538r8,-23l284,522xm268,569r-8,24l237,585r8,-23l268,569xm253,616r-7,23l222,632r8,-24l253,616xm238,663r-8,23l206,679r8,-24l238,663xm222,709r-7,24l192,725r7,-23l222,709xm208,757r-8,23l176,772r8,-23l208,757xm192,803r-8,24l161,819r7,-23l192,803xm177,850r-8,24l146,866r8,-24l177,850xm162,897r-8,23l130,913r8,-23l162,897xm146,944r-7,23l115,960r8,-24l146,944xm131,991r-8,23l100,1006r8,-23l131,991xm116,1037r-8,24l85,1053r7,-23l116,1037xm101,1084r-8,24l69,1100r8,-23l101,1084xm85,1131r-7,24l54,1147r8,-24l85,1131xm70,1178r-7,23l39,1194r8,-23l70,1178xm55,1225r-8,23l24,1240r7,-23l55,1225xm70,1258r-58,58l,1235r70,23xe" fillcolor="black" strokeweight="3e-5mm">
              <v:path arrowok="t"/>
              <o:lock v:ext="edit" verticies="t"/>
            </v:shape>
            <v:shape id="_x0000_s47254" style="position:absolute;left:5773;top:656;width:181;height:1379" coordsize="181,1379" path="m24,r2,24l2,27,,2,24,xm29,49r3,24l7,75,4,51,29,49xm34,97r2,25l12,125,10,100,34,97xm39,147r2,24l17,173,15,149r24,-2xm44,195r3,25l22,223,19,198r25,-3xm49,245r2,24l27,271,24,247r25,-2xm54,293r2,25l32,321,30,296r24,-3xm59,343r2,24l37,369,34,345r25,-2xm64,391r2,25l42,419,39,394r25,-3xm69,441r2,24l47,467,44,443r25,-2xm74,489r2,25l52,517,49,492r25,-3xm79,539r2,24l57,565,54,541r25,-2xm83,587r3,25l61,615,59,590r24,-3xm89,637r2,24l67,663,64,639r25,-2xm94,685r2,25l72,712,69,688r25,-3xm98,735r3,24l76,761,74,737r24,-2xm104,783r2,25l81,810,79,786r25,-3xm109,832r2,25l87,859,84,835r25,-3xm113,881r3,25l91,908,89,884r24,-3xm118,930r3,25l96,957,94,933r24,-3xm124,979r2,25l101,1006,99,982r25,-3xm128,1028r3,25l106,1055r-2,-24l128,1028xm133,1077r3,25l111,1104r-2,-24l133,1077xm138,1126r2,25l116,1153r-2,-24l138,1126xm143,1175r3,25l121,1202r-2,-24l143,1175xm148,1224r3,25l126,1251r-2,-24l148,1224xm153,1273r2,25l131,1300r-2,-24l153,1273xm181,1302r-30,77l107,1310r74,-8xe" fillcolor="black" strokeweight="3e-5mm">
              <v:path arrowok="t"/>
              <o:lock v:ext="edit" verticies="t"/>
            </v:shape>
            <v:rect id="_x0000_s47255" style="position:absolute;left:3067;top:2000;width:1684;height:366;v-text-anchor:top" filled="f" fillcolor="white [3212]" stroked="f">
              <v:textbox style="mso-next-textbox:#_x0000_s47255" inset="0,0,0,0">
                <w:txbxContent>
                  <w:p w:rsidR="00A520AA" w:rsidRPr="003A0E46" w:rsidRDefault="00A520AA" w:rsidP="00FB6739">
                    <w:pPr>
                      <w:tabs>
                        <w:tab w:val="clear" w:pos="794"/>
                        <w:tab w:val="clear" w:pos="1191"/>
                        <w:tab w:val="clear" w:pos="1588"/>
                        <w:tab w:val="clear" w:pos="1985"/>
                        <w:tab w:val="right" w:pos="1354"/>
                      </w:tabs>
                      <w:spacing w:before="0" w:line="240" w:lineRule="auto"/>
                      <w:jc w:val="center"/>
                      <w:rPr>
                        <w:sz w:val="12"/>
                        <w:szCs w:val="16"/>
                        <w:rtl/>
                        <w:lang w:val="en-US" w:bidi="ar-SY"/>
                      </w:rPr>
                    </w:pPr>
                    <w:r w:rsidRPr="003A0E46">
                      <w:rPr>
                        <w:rFonts w:eastAsia="??" w:hint="cs"/>
                        <w:sz w:val="12"/>
                        <w:szCs w:val="16"/>
                        <w:rtl/>
                        <w:lang w:bidi="ar-SY"/>
                      </w:rPr>
                      <w:t xml:space="preserve">شبكة </w:t>
                    </w:r>
                    <w:r w:rsidRPr="003A0E46">
                      <w:rPr>
                        <w:rFonts w:eastAsia="??"/>
                        <w:sz w:val="12"/>
                        <w:szCs w:val="16"/>
                        <w:lang w:bidi="ar-SY"/>
                      </w:rPr>
                      <w:t>NGN</w:t>
                    </w:r>
                    <w:r w:rsidRPr="003A0E46">
                      <w:rPr>
                        <w:rFonts w:eastAsia="??" w:hint="cs"/>
                        <w:sz w:val="12"/>
                        <w:szCs w:val="16"/>
                        <w:rtl/>
                        <w:lang w:bidi="ar-SY"/>
                      </w:rPr>
                      <w:t xml:space="preserve"> (الشركة </w:t>
                    </w:r>
                    <w:r w:rsidRPr="003A0E46">
                      <w:rPr>
                        <w:rFonts w:eastAsia="??"/>
                        <w:sz w:val="12"/>
                        <w:szCs w:val="16"/>
                        <w:lang w:val="en-US" w:bidi="ar-SY"/>
                      </w:rPr>
                      <w:t>X</w:t>
                    </w:r>
                    <w:r w:rsidRPr="003A0E46">
                      <w:rPr>
                        <w:rFonts w:eastAsia="??" w:hint="cs"/>
                        <w:sz w:val="12"/>
                        <w:szCs w:val="16"/>
                        <w:rtl/>
                        <w:lang w:val="en-US" w:bidi="ar-SY"/>
                      </w:rPr>
                      <w:t>)</w:t>
                    </w:r>
                  </w:p>
                </w:txbxContent>
              </v:textbox>
            </v:rect>
            <v:rect id="_x0000_s47256" style="position:absolute;left:4305;top:3148;width:1094;height:745;v-text-anchor:top" filled="f" fillcolor="white [3212]" stroked="f">
              <v:textbox style="mso-next-textbox:#_x0000_s47256" inset="0,0,0,0">
                <w:txbxContent>
                  <w:p w:rsidR="00A520AA" w:rsidRPr="003A0E46" w:rsidRDefault="00A520AA" w:rsidP="00FB6739">
                    <w:pPr>
                      <w:tabs>
                        <w:tab w:val="clear" w:pos="794"/>
                        <w:tab w:val="clear" w:pos="1191"/>
                        <w:tab w:val="clear" w:pos="1588"/>
                        <w:tab w:val="clear" w:pos="1985"/>
                        <w:tab w:val="right" w:pos="1354"/>
                      </w:tabs>
                      <w:spacing w:before="0" w:line="168" w:lineRule="auto"/>
                      <w:jc w:val="center"/>
                      <w:rPr>
                        <w:rFonts w:eastAsia="??"/>
                        <w:sz w:val="12"/>
                        <w:szCs w:val="14"/>
                        <w:rtl/>
                        <w:lang w:bidi="ar-SY"/>
                      </w:rPr>
                    </w:pPr>
                    <w:r w:rsidRPr="003A0E46">
                      <w:rPr>
                        <w:rFonts w:eastAsia="??" w:hint="cs"/>
                        <w:sz w:val="12"/>
                        <w:szCs w:val="14"/>
                        <w:rtl/>
                        <w:lang w:bidi="ar-SY"/>
                      </w:rPr>
                      <w:t xml:space="preserve">شبكة </w:t>
                    </w:r>
                    <w:r w:rsidRPr="003A0E46">
                      <w:rPr>
                        <w:rFonts w:eastAsia="??"/>
                        <w:sz w:val="12"/>
                        <w:szCs w:val="14"/>
                        <w:lang w:bidi="ar-SY"/>
                      </w:rPr>
                      <w:t>IP</w:t>
                    </w:r>
                    <w:r w:rsidRPr="003A0E46">
                      <w:rPr>
                        <w:rFonts w:eastAsia="??" w:hint="cs"/>
                        <w:sz w:val="12"/>
                        <w:szCs w:val="14"/>
                        <w:rtl/>
                        <w:lang w:bidi="ar-SY"/>
                      </w:rPr>
                      <w:t xml:space="preserve"> عمومية، مثل بروتوكول استهلاك الدورة (غير النظام </w:t>
                    </w:r>
                    <w:r w:rsidRPr="003A0E46">
                      <w:rPr>
                        <w:rFonts w:eastAsia="??"/>
                        <w:sz w:val="12"/>
                        <w:szCs w:val="14"/>
                        <w:lang w:bidi="ar-SY"/>
                      </w:rPr>
                      <w:t>IMS</w:t>
                    </w:r>
                    <w:r>
                      <w:rPr>
                        <w:rFonts w:eastAsia="??" w:hint="cs"/>
                        <w:sz w:val="12"/>
                        <w:szCs w:val="14"/>
                        <w:rtl/>
                        <w:lang w:bidi="ar-SY"/>
                      </w:rPr>
                      <w:t>)</w:t>
                    </w:r>
                  </w:p>
                </w:txbxContent>
              </v:textbox>
            </v:rect>
            <v:rect id="_x0000_s47257" style="position:absolute;left:6957;top:3570;width:1005;height:298;v-text-anchor:top" filled="f" fillcolor="white [3212]" stroked="f">
              <v:textbox style="mso-next-textbox:#_x0000_s47257" inset="0,0,0,0">
                <w:txbxContent>
                  <w:p w:rsidR="00A520AA" w:rsidRPr="00BC6766" w:rsidRDefault="00A520AA" w:rsidP="00FB6739">
                    <w:pPr>
                      <w:tabs>
                        <w:tab w:val="clear" w:pos="794"/>
                        <w:tab w:val="clear" w:pos="1191"/>
                        <w:tab w:val="clear" w:pos="1588"/>
                        <w:tab w:val="clear" w:pos="1985"/>
                        <w:tab w:val="right" w:pos="1354"/>
                      </w:tabs>
                      <w:spacing w:before="0" w:line="240" w:lineRule="auto"/>
                      <w:jc w:val="center"/>
                      <w:rPr>
                        <w:sz w:val="17"/>
                        <w:szCs w:val="24"/>
                        <w:rtl/>
                        <w:lang w:val="en-US" w:bidi="ar-SY"/>
                      </w:rPr>
                    </w:pPr>
                    <w:r w:rsidRPr="00BC6766">
                      <w:rPr>
                        <w:rFonts w:eastAsia="??" w:hint="cs"/>
                        <w:sz w:val="11"/>
                        <w:szCs w:val="18"/>
                        <w:rtl/>
                        <w:lang w:bidi="ar-SY"/>
                      </w:rPr>
                      <w:t>جهاز المستعمل</w:t>
                    </w:r>
                  </w:p>
                </w:txbxContent>
              </v:textbox>
            </v:rect>
            <v:rect id="_x0000_s47258" style="position:absolute;left:491;top:3636;width:1005;height:298;v-text-anchor:top" filled="f" fillcolor="white [3212]" stroked="f">
              <v:textbox style="mso-next-textbox:#_x0000_s47258" inset="0,0,0,0">
                <w:txbxContent>
                  <w:p w:rsidR="00A520AA" w:rsidRPr="00BC6766" w:rsidRDefault="00A520AA" w:rsidP="00FB6739">
                    <w:pPr>
                      <w:tabs>
                        <w:tab w:val="clear" w:pos="794"/>
                        <w:tab w:val="clear" w:pos="1191"/>
                        <w:tab w:val="clear" w:pos="1588"/>
                        <w:tab w:val="clear" w:pos="1985"/>
                        <w:tab w:val="right" w:pos="1354"/>
                      </w:tabs>
                      <w:spacing w:before="0" w:line="240" w:lineRule="auto"/>
                      <w:jc w:val="center"/>
                      <w:rPr>
                        <w:sz w:val="17"/>
                        <w:szCs w:val="24"/>
                        <w:rtl/>
                        <w:lang w:val="en-US" w:bidi="ar-SY"/>
                      </w:rPr>
                    </w:pPr>
                    <w:r w:rsidRPr="00BC6766">
                      <w:rPr>
                        <w:rFonts w:eastAsia="??" w:hint="cs"/>
                        <w:sz w:val="11"/>
                        <w:szCs w:val="18"/>
                        <w:rtl/>
                        <w:lang w:bidi="ar-SY"/>
                      </w:rPr>
                      <w:t>جهاز المستعمل</w:t>
                    </w:r>
                  </w:p>
                </w:txbxContent>
              </v:textbox>
            </v:rect>
            <v:rect id="_x0000_s47259" style="position:absolute;left:282;top:2388;width:1005;height:298;v-text-anchor:top" filled="f" fillcolor="white [3212]" stroked="f">
              <v:textbox style="mso-next-textbox:#_x0000_s47259" inset="0,0,0,0">
                <w:txbxContent>
                  <w:p w:rsidR="00A520AA" w:rsidRPr="00BC6766" w:rsidRDefault="00A520AA" w:rsidP="00FB6739">
                    <w:pPr>
                      <w:tabs>
                        <w:tab w:val="clear" w:pos="794"/>
                        <w:tab w:val="clear" w:pos="1191"/>
                        <w:tab w:val="clear" w:pos="1588"/>
                        <w:tab w:val="clear" w:pos="1985"/>
                        <w:tab w:val="right" w:pos="1354"/>
                      </w:tabs>
                      <w:spacing w:before="0" w:line="240" w:lineRule="auto"/>
                      <w:jc w:val="center"/>
                      <w:rPr>
                        <w:sz w:val="17"/>
                        <w:szCs w:val="24"/>
                        <w:rtl/>
                        <w:lang w:val="en-US" w:bidi="ar-SY"/>
                      </w:rPr>
                    </w:pPr>
                    <w:r w:rsidRPr="00BC6766">
                      <w:rPr>
                        <w:rFonts w:eastAsia="??" w:hint="cs"/>
                        <w:sz w:val="11"/>
                        <w:szCs w:val="18"/>
                        <w:rtl/>
                        <w:lang w:bidi="ar-SY"/>
                      </w:rPr>
                      <w:t>جهاز المستعمل</w:t>
                    </w:r>
                  </w:p>
                </w:txbxContent>
              </v:textbox>
            </v:rect>
            <v:rect id="_x0000_s47260" style="position:absolute;left:6853;top:2359;width:1005;height:298;v-text-anchor:top" filled="f" fillcolor="white [3212]" stroked="f">
              <v:textbox style="mso-next-textbox:#_x0000_s47260" inset="0,0,0,0">
                <w:txbxContent>
                  <w:p w:rsidR="00A520AA" w:rsidRPr="00BC6766" w:rsidRDefault="00A520AA" w:rsidP="00FB6739">
                    <w:pPr>
                      <w:tabs>
                        <w:tab w:val="clear" w:pos="794"/>
                        <w:tab w:val="clear" w:pos="1191"/>
                        <w:tab w:val="clear" w:pos="1588"/>
                        <w:tab w:val="clear" w:pos="1985"/>
                        <w:tab w:val="right" w:pos="1354"/>
                      </w:tabs>
                      <w:spacing w:before="0" w:line="240" w:lineRule="auto"/>
                      <w:jc w:val="center"/>
                      <w:rPr>
                        <w:sz w:val="17"/>
                        <w:szCs w:val="24"/>
                        <w:rtl/>
                        <w:lang w:val="en-US" w:bidi="ar-SY"/>
                      </w:rPr>
                    </w:pPr>
                    <w:r w:rsidRPr="00BC6766">
                      <w:rPr>
                        <w:rFonts w:eastAsia="??" w:hint="cs"/>
                        <w:sz w:val="11"/>
                        <w:szCs w:val="18"/>
                        <w:rtl/>
                        <w:lang w:bidi="ar-SY"/>
                      </w:rPr>
                      <w:t>جهاز المستعمل</w:t>
                    </w:r>
                  </w:p>
                </w:txbxContent>
              </v:textbox>
            </v:rect>
            <v:rect id="_x0000_s47261" style="position:absolute;left:6853;top:945;width:1005;height:298;v-text-anchor:top" filled="f" fillcolor="white [3212]" stroked="f">
              <v:textbox style="mso-next-textbox:#_x0000_s47261" inset="0,0,0,0">
                <w:txbxContent>
                  <w:p w:rsidR="00A520AA" w:rsidRPr="00BC6766" w:rsidRDefault="00A520AA" w:rsidP="00FB6739">
                    <w:pPr>
                      <w:tabs>
                        <w:tab w:val="clear" w:pos="794"/>
                        <w:tab w:val="clear" w:pos="1191"/>
                        <w:tab w:val="clear" w:pos="1588"/>
                        <w:tab w:val="clear" w:pos="1985"/>
                        <w:tab w:val="right" w:pos="1354"/>
                      </w:tabs>
                      <w:spacing w:before="0" w:line="240" w:lineRule="auto"/>
                      <w:jc w:val="center"/>
                      <w:rPr>
                        <w:sz w:val="17"/>
                        <w:szCs w:val="24"/>
                        <w:rtl/>
                        <w:lang w:val="en-US" w:bidi="ar-SY"/>
                      </w:rPr>
                    </w:pPr>
                    <w:r w:rsidRPr="00BC6766">
                      <w:rPr>
                        <w:rFonts w:eastAsia="??" w:hint="cs"/>
                        <w:sz w:val="11"/>
                        <w:szCs w:val="18"/>
                        <w:rtl/>
                        <w:lang w:bidi="ar-SY"/>
                      </w:rPr>
                      <w:t>جهاز المستعمل</w:t>
                    </w:r>
                  </w:p>
                </w:txbxContent>
              </v:textbox>
            </v:rect>
            <v:rect id="_x0000_s47262" style="position:absolute;left:721;top:1109;width:1005;height:298;v-text-anchor:top" filled="f" fillcolor="white [3212]" stroked="f">
              <v:textbox style="mso-next-textbox:#_x0000_s47262" inset="0,0,0,0">
                <w:txbxContent>
                  <w:p w:rsidR="00A520AA" w:rsidRPr="00BC6766" w:rsidRDefault="00A520AA" w:rsidP="00FB6739">
                    <w:pPr>
                      <w:tabs>
                        <w:tab w:val="clear" w:pos="794"/>
                        <w:tab w:val="clear" w:pos="1191"/>
                        <w:tab w:val="clear" w:pos="1588"/>
                        <w:tab w:val="clear" w:pos="1985"/>
                        <w:tab w:val="right" w:pos="1354"/>
                      </w:tabs>
                      <w:spacing w:before="0" w:line="240" w:lineRule="auto"/>
                      <w:jc w:val="center"/>
                      <w:rPr>
                        <w:sz w:val="17"/>
                        <w:szCs w:val="24"/>
                        <w:rtl/>
                        <w:lang w:val="en-US" w:bidi="ar-SY"/>
                      </w:rPr>
                    </w:pPr>
                    <w:r w:rsidRPr="00BC6766">
                      <w:rPr>
                        <w:rFonts w:eastAsia="??" w:hint="cs"/>
                        <w:sz w:val="11"/>
                        <w:szCs w:val="18"/>
                        <w:rtl/>
                        <w:lang w:bidi="ar-SY"/>
                      </w:rPr>
                      <w:t>جهاز المستعمل</w:t>
                    </w:r>
                  </w:p>
                </w:txbxContent>
              </v:textbox>
            </v:rect>
            <v:rect id="_x0000_s47263" style="position:absolute;left:2618;top:3182;width:1094;height:298;v-text-anchor:top" filled="f" fillcolor="white [3212]" stroked="f">
              <v:textbox style="mso-next-textbox:#_x0000_s47263" inset="0,0,0,0">
                <w:txbxContent>
                  <w:p w:rsidR="00A520AA" w:rsidRPr="000F1B1A" w:rsidRDefault="00A520AA" w:rsidP="00FB6739">
                    <w:pPr>
                      <w:tabs>
                        <w:tab w:val="clear" w:pos="794"/>
                        <w:tab w:val="clear" w:pos="1191"/>
                        <w:tab w:val="clear" w:pos="1588"/>
                        <w:tab w:val="clear" w:pos="1985"/>
                        <w:tab w:val="right" w:pos="1354"/>
                      </w:tabs>
                      <w:spacing w:before="0" w:line="240" w:lineRule="auto"/>
                      <w:jc w:val="center"/>
                      <w:rPr>
                        <w:sz w:val="17"/>
                        <w:szCs w:val="24"/>
                        <w:lang w:val="en-US" w:bidi="ar-SY"/>
                      </w:rPr>
                    </w:pPr>
                    <w:r>
                      <w:rPr>
                        <w:rFonts w:eastAsia="??" w:hint="cs"/>
                        <w:sz w:val="11"/>
                        <w:szCs w:val="18"/>
                        <w:rtl/>
                        <w:lang w:bidi="ar-SY"/>
                      </w:rPr>
                      <w:t xml:space="preserve">شبكة </w:t>
                    </w:r>
                    <w:r>
                      <w:rPr>
                        <w:rFonts w:eastAsia="??"/>
                        <w:sz w:val="11"/>
                        <w:szCs w:val="18"/>
                        <w:lang w:val="en-US" w:bidi="ar-SY"/>
                      </w:rPr>
                      <w:t>PSTN/ISDN</w:t>
                    </w:r>
                  </w:p>
                </w:txbxContent>
              </v:textbox>
            </v:rect>
            <v:rect id="_x0000_s47264" style="position:absolute;left:2668;top:767;width:1359;height:366;v-text-anchor:top" filled="f" fillcolor="white [3212]" stroked="f">
              <v:textbox style="mso-next-textbox:#_x0000_s47264" inset="0,0,0,0">
                <w:txbxContent>
                  <w:p w:rsidR="00A520AA" w:rsidRPr="003A0E46" w:rsidRDefault="00A520AA" w:rsidP="00FB6739">
                    <w:pPr>
                      <w:tabs>
                        <w:tab w:val="clear" w:pos="794"/>
                        <w:tab w:val="clear" w:pos="1191"/>
                        <w:tab w:val="clear" w:pos="1588"/>
                        <w:tab w:val="clear" w:pos="1985"/>
                        <w:tab w:val="right" w:pos="1354"/>
                      </w:tabs>
                      <w:spacing w:before="0" w:line="240" w:lineRule="auto"/>
                      <w:jc w:val="center"/>
                      <w:rPr>
                        <w:sz w:val="12"/>
                        <w:szCs w:val="16"/>
                        <w:rtl/>
                        <w:lang w:val="en-US" w:bidi="ar-SY"/>
                      </w:rPr>
                    </w:pPr>
                    <w:r w:rsidRPr="003A0E46">
                      <w:rPr>
                        <w:rFonts w:eastAsia="??" w:hint="cs"/>
                        <w:sz w:val="12"/>
                        <w:szCs w:val="16"/>
                        <w:rtl/>
                        <w:lang w:bidi="ar-SY"/>
                      </w:rPr>
                      <w:t xml:space="preserve">شبكة </w:t>
                    </w:r>
                    <w:r w:rsidRPr="003A0E46">
                      <w:rPr>
                        <w:rFonts w:eastAsia="??"/>
                        <w:sz w:val="12"/>
                        <w:szCs w:val="16"/>
                        <w:lang w:bidi="ar-SY"/>
                      </w:rPr>
                      <w:t>NGN</w:t>
                    </w:r>
                    <w:r w:rsidRPr="003A0E46">
                      <w:rPr>
                        <w:rFonts w:eastAsia="??" w:hint="cs"/>
                        <w:sz w:val="12"/>
                        <w:szCs w:val="16"/>
                        <w:rtl/>
                        <w:lang w:bidi="ar-SY"/>
                      </w:rPr>
                      <w:t xml:space="preserve"> (الشركة </w:t>
                    </w:r>
                    <w:r>
                      <w:rPr>
                        <w:rFonts w:eastAsia="??"/>
                        <w:sz w:val="12"/>
                        <w:szCs w:val="16"/>
                        <w:lang w:val="en-US" w:bidi="ar-SY"/>
                      </w:rPr>
                      <w:t>Y</w:t>
                    </w:r>
                    <w:r w:rsidRPr="003A0E46">
                      <w:rPr>
                        <w:rFonts w:eastAsia="??" w:hint="cs"/>
                        <w:sz w:val="12"/>
                        <w:szCs w:val="16"/>
                        <w:rtl/>
                        <w:lang w:val="en-US" w:bidi="ar-SY"/>
                      </w:rPr>
                      <w:t>)</w:t>
                    </w:r>
                  </w:p>
                </w:txbxContent>
              </v:textbox>
            </v:rect>
            <v:rect id="_x0000_s47265" style="position:absolute;left:5350;top:4000;width:1660;height:430;v-text-anchor:top" filled="f" fillcolor="white [3212]" stroked="f">
              <v:textbox style="mso-next-textbox:#_x0000_s47265" inset="0,0,0,0">
                <w:txbxContent>
                  <w:p w:rsidR="00A520AA" w:rsidRPr="003A0E46" w:rsidRDefault="00A520AA" w:rsidP="00FB6739">
                    <w:pPr>
                      <w:tabs>
                        <w:tab w:val="clear" w:pos="794"/>
                        <w:tab w:val="clear" w:pos="1191"/>
                        <w:tab w:val="clear" w:pos="1588"/>
                        <w:tab w:val="clear" w:pos="1985"/>
                        <w:tab w:val="right" w:pos="1354"/>
                      </w:tabs>
                      <w:spacing w:before="0" w:line="168" w:lineRule="auto"/>
                      <w:rPr>
                        <w:rFonts w:eastAsia="??"/>
                        <w:sz w:val="12"/>
                        <w:szCs w:val="16"/>
                        <w:rtl/>
                        <w:lang w:bidi="ar-SY"/>
                      </w:rPr>
                    </w:pPr>
                    <w:r>
                      <w:rPr>
                        <w:rFonts w:eastAsia="??"/>
                        <w:sz w:val="12"/>
                        <w:szCs w:val="16"/>
                        <w:lang w:bidi="ar-SY"/>
                      </w:rPr>
                      <w:t>ADF</w:t>
                    </w:r>
                    <w:r>
                      <w:rPr>
                        <w:rFonts w:eastAsia="??" w:hint="cs"/>
                        <w:sz w:val="12"/>
                        <w:szCs w:val="16"/>
                        <w:rtl/>
                        <w:lang w:bidi="ar-SY"/>
                      </w:rPr>
                      <w:t xml:space="preserve"> = وظيفة التكييف</w:t>
                    </w:r>
                  </w:p>
                  <w:p w:rsidR="00A520AA" w:rsidRPr="003A0E46" w:rsidRDefault="00A520AA" w:rsidP="00FB6739">
                    <w:pPr>
                      <w:tabs>
                        <w:tab w:val="clear" w:pos="794"/>
                        <w:tab w:val="clear" w:pos="1191"/>
                        <w:tab w:val="clear" w:pos="1588"/>
                        <w:tab w:val="clear" w:pos="1985"/>
                        <w:tab w:val="right" w:pos="1354"/>
                      </w:tabs>
                      <w:spacing w:before="0" w:line="168" w:lineRule="auto"/>
                      <w:rPr>
                        <w:sz w:val="12"/>
                        <w:szCs w:val="16"/>
                        <w:rtl/>
                        <w:lang w:val="en-US" w:bidi="ar-SY"/>
                      </w:rPr>
                    </w:pPr>
                    <w:r w:rsidRPr="003A0E46">
                      <w:rPr>
                        <w:rFonts w:eastAsia="??"/>
                        <w:sz w:val="12"/>
                        <w:szCs w:val="16"/>
                        <w:lang w:bidi="ar-SY"/>
                      </w:rPr>
                      <w:t>IWF</w:t>
                    </w:r>
                    <w:r w:rsidRPr="003A0E46">
                      <w:rPr>
                        <w:rFonts w:eastAsia="??" w:hint="cs"/>
                        <w:sz w:val="12"/>
                        <w:szCs w:val="16"/>
                        <w:rtl/>
                        <w:lang w:bidi="ar-SY"/>
                      </w:rPr>
                      <w:t xml:space="preserve"> = وظيفة التشغيل البيني</w:t>
                    </w:r>
                  </w:p>
                </w:txbxContent>
              </v:textbox>
            </v:rect>
            <v:rect id="_x0000_s47266" style="position:absolute;left:-49;top:4166;width:2603;height:448;v-text-anchor:top" filled="f" fillcolor="white [3212]" stroked="f">
              <v:textbox style="mso-next-textbox:#_x0000_s47266" inset="0,0,0,0">
                <w:txbxContent>
                  <w:p w:rsidR="00A520AA" w:rsidRDefault="00A520AA" w:rsidP="00FB6739">
                    <w:pPr>
                      <w:tabs>
                        <w:tab w:val="clear" w:pos="794"/>
                        <w:tab w:val="clear" w:pos="1191"/>
                        <w:tab w:val="clear" w:pos="1588"/>
                        <w:tab w:val="clear" w:pos="1985"/>
                        <w:tab w:val="right" w:pos="1354"/>
                      </w:tabs>
                      <w:spacing w:before="0" w:line="168" w:lineRule="auto"/>
                      <w:rPr>
                        <w:rFonts w:eastAsia="??"/>
                        <w:sz w:val="12"/>
                        <w:szCs w:val="16"/>
                        <w:rtl/>
                        <w:lang w:val="en-US" w:bidi="ar-SY"/>
                      </w:rPr>
                    </w:pPr>
                    <w:r>
                      <w:rPr>
                        <w:rFonts w:eastAsia="??"/>
                        <w:sz w:val="12"/>
                        <w:szCs w:val="16"/>
                        <w:lang w:bidi="ar-SY"/>
                      </w:rPr>
                      <w:t>UNI</w:t>
                    </w:r>
                    <w:r>
                      <w:rPr>
                        <w:rFonts w:eastAsia="??" w:hint="cs"/>
                        <w:sz w:val="12"/>
                        <w:szCs w:val="16"/>
                        <w:rtl/>
                        <w:lang w:bidi="ar-SY"/>
                      </w:rPr>
                      <w:t xml:space="preserve"> = سطح بيني بين الشبكة والمستعمل = </w:t>
                    </w:r>
                    <w:r>
                      <w:rPr>
                        <w:rFonts w:eastAsia="??"/>
                        <w:sz w:val="12"/>
                        <w:szCs w:val="16"/>
                        <w:lang w:val="en-US" w:bidi="ar-SY"/>
                      </w:rPr>
                      <w:t>IF1</w:t>
                    </w:r>
                  </w:p>
                  <w:p w:rsidR="00A520AA" w:rsidRPr="003A0E46" w:rsidRDefault="00A520AA" w:rsidP="00FB6739">
                    <w:pPr>
                      <w:tabs>
                        <w:tab w:val="clear" w:pos="794"/>
                        <w:tab w:val="clear" w:pos="1191"/>
                        <w:tab w:val="clear" w:pos="1588"/>
                        <w:tab w:val="clear" w:pos="1985"/>
                        <w:tab w:val="right" w:pos="1354"/>
                      </w:tabs>
                      <w:spacing w:before="0" w:line="168" w:lineRule="auto"/>
                      <w:rPr>
                        <w:sz w:val="12"/>
                        <w:szCs w:val="16"/>
                        <w:rtl/>
                        <w:lang w:val="en-US" w:bidi="ar-SY"/>
                      </w:rPr>
                    </w:pPr>
                    <w:r>
                      <w:rPr>
                        <w:rFonts w:eastAsia="??"/>
                        <w:sz w:val="12"/>
                        <w:szCs w:val="16"/>
                        <w:lang w:bidi="ar-SY"/>
                      </w:rPr>
                      <w:t>UNI</w:t>
                    </w:r>
                    <w:r>
                      <w:rPr>
                        <w:rFonts w:eastAsia="??" w:hint="cs"/>
                        <w:sz w:val="12"/>
                        <w:szCs w:val="16"/>
                        <w:rtl/>
                        <w:lang w:bidi="ar-SY"/>
                      </w:rPr>
                      <w:t xml:space="preserve"> = سطح بيني بين الشبكة والعقدة = </w:t>
                    </w:r>
                    <w:r>
                      <w:rPr>
                        <w:rFonts w:eastAsia="??"/>
                        <w:sz w:val="12"/>
                        <w:szCs w:val="16"/>
                        <w:lang w:val="en-US" w:bidi="ar-SY"/>
                      </w:rPr>
                      <w:t>IF2</w:t>
                    </w:r>
                  </w:p>
                  <w:p w:rsidR="00A520AA" w:rsidRPr="003A0E46" w:rsidRDefault="00A520AA" w:rsidP="00FB6739">
                    <w:pPr>
                      <w:tabs>
                        <w:tab w:val="clear" w:pos="794"/>
                        <w:tab w:val="clear" w:pos="1191"/>
                        <w:tab w:val="clear" w:pos="1588"/>
                        <w:tab w:val="clear" w:pos="1985"/>
                        <w:tab w:val="right" w:pos="1354"/>
                      </w:tabs>
                      <w:spacing w:before="0" w:line="168" w:lineRule="auto"/>
                      <w:rPr>
                        <w:sz w:val="12"/>
                        <w:szCs w:val="16"/>
                        <w:rtl/>
                        <w:lang w:val="en-US" w:bidi="ar-SY"/>
                      </w:rPr>
                    </w:pPr>
                  </w:p>
                </w:txbxContent>
              </v:textbox>
            </v:rect>
            <v:rect id="_x0000_s47267" style="position:absolute;left:4710;top:850;width:397;height:129;mso-wrap-style:none;v-text-anchor:top" filled="f" stroked="f">
              <v:textbox style="mso-fit-shape-to-text:t" inset="0,0,0,0">
                <w:txbxContent>
                  <w:p w:rsidR="00A520AA" w:rsidRDefault="00A520AA" w:rsidP="00FB6739">
                    <w:pPr>
                      <w:spacing w:before="0"/>
                    </w:pPr>
                    <w:r>
                      <w:rPr>
                        <w:rFonts w:ascii="Arial" w:hAnsi="Arial" w:cs="Arial"/>
                        <w:b/>
                        <w:bCs/>
                        <w:color w:val="000000"/>
                        <w:sz w:val="14"/>
                        <w:szCs w:val="14"/>
                      </w:rPr>
                      <w:t>PLMN</w:t>
                    </w:r>
                  </w:p>
                </w:txbxContent>
              </v:textbox>
            </v:rect>
            <w10:wrap type="none"/>
            <w10:anchorlock/>
          </v:group>
        </w:pict>
      </w:r>
    </w:p>
    <w:p w:rsidR="00FB6739" w:rsidRPr="000F1B1A" w:rsidRDefault="00FB6739" w:rsidP="006524A7">
      <w:pPr>
        <w:pBdr>
          <w:top w:val="single" w:sz="18" w:space="1" w:color="auto"/>
        </w:pBdr>
        <w:spacing w:before="240"/>
        <w:rPr>
          <w:rtl/>
          <w:lang w:val="en-US" w:bidi="ar-SY"/>
        </w:rPr>
      </w:pPr>
    </w:p>
    <w:p w:rsidR="00FB6739" w:rsidRPr="000A7DEF" w:rsidRDefault="00FB6739" w:rsidP="00FB6739">
      <w:pPr>
        <w:spacing w:before="240"/>
        <w:jc w:val="center"/>
        <w:rPr>
          <w:rtl/>
          <w:lang w:val="en-US" w:bidi="ar-SY"/>
        </w:rPr>
      </w:pPr>
    </w:p>
    <w:p w:rsidR="00FB6739" w:rsidRDefault="00FB6739" w:rsidP="00FB6739">
      <w:pPr>
        <w:pStyle w:val="Heading4"/>
        <w:spacing w:before="240"/>
        <w:rPr>
          <w:rtl/>
          <w:lang w:val="en-US" w:bidi="ar-SY"/>
        </w:rPr>
      </w:pPr>
      <w:r>
        <w:rPr>
          <w:lang w:val="en-US" w:bidi="ar-SY"/>
        </w:rPr>
        <w:lastRenderedPageBreak/>
        <w:t>5.4.3.4</w:t>
      </w:r>
      <w:r>
        <w:rPr>
          <w:rFonts w:hint="cs"/>
          <w:rtl/>
          <w:lang w:val="en-US" w:bidi="ar-SY"/>
        </w:rPr>
        <w:tab/>
        <w:t xml:space="preserve">مخدم النداء الداعم للانتقال إلى شبكات الجيل التالي </w:t>
      </w:r>
    </w:p>
    <w:p w:rsidR="00FB6739" w:rsidRDefault="00FB6739" w:rsidP="00FB6739">
      <w:pPr>
        <w:rPr>
          <w:rtl/>
          <w:lang w:val="en-US" w:bidi="ar-SY"/>
        </w:rPr>
      </w:pPr>
      <w:r>
        <w:rPr>
          <w:rFonts w:hint="cs"/>
          <w:rtl/>
          <w:lang w:val="en-US" w:bidi="ar-SY"/>
        </w:rPr>
        <w:t xml:space="preserve">يعتبر مخدم النداء العنصر الأساسي لمضاهاة الشبكات </w:t>
      </w:r>
      <w:r>
        <w:rPr>
          <w:lang w:val="en-US" w:bidi="ar-SY"/>
        </w:rPr>
        <w:t>PSTN/ISDN</w:t>
      </w:r>
      <w:r>
        <w:rPr>
          <w:rFonts w:hint="cs"/>
          <w:rtl/>
          <w:lang w:val="en-US" w:bidi="ar-SY"/>
        </w:rPr>
        <w:t xml:space="preserve"> والمسؤول عن التحكم في النداء والتحكم في البوابة والتحكم في موارد الوسائط والتسيير والمظهر الجانبي للمستعمل واستيقان المشترك وتخويله والمحاسبة. ويمكن لمخدم النداء أن يوفر للشبكات </w:t>
      </w:r>
      <w:r>
        <w:rPr>
          <w:lang w:val="en-US" w:bidi="ar-SY"/>
        </w:rPr>
        <w:t>PSTN/ISDN</w:t>
      </w:r>
      <w:r>
        <w:rPr>
          <w:rFonts w:hint="cs"/>
          <w:rtl/>
          <w:lang w:val="en-US" w:bidi="ar-SY"/>
        </w:rPr>
        <w:t xml:space="preserve"> خدمات أساسية وخدمات تكميلية وكذلك خدمات ذات قيمة مضافة من خلال تفاعل الخدمة مع نقطة خارجية للتحكم في الخدمة </w:t>
      </w:r>
      <w:r>
        <w:rPr>
          <w:lang w:val="en-US" w:bidi="ar-SY"/>
        </w:rPr>
        <w:t>(SCP)</w:t>
      </w:r>
      <w:r>
        <w:rPr>
          <w:rFonts w:hint="cs"/>
          <w:rtl/>
          <w:lang w:val="en-US" w:bidi="ar-SY"/>
        </w:rPr>
        <w:t xml:space="preserve"> و/أو تطبيق مخدم في طبقة الخدمة/التطبيق.</w:t>
      </w:r>
    </w:p>
    <w:p w:rsidR="00FB6739" w:rsidRPr="00F67AAE" w:rsidRDefault="00FB6739" w:rsidP="00FB6739">
      <w:pPr>
        <w:rPr>
          <w:rtl/>
        </w:rPr>
      </w:pPr>
      <w:r w:rsidRPr="00F67AAE">
        <w:rPr>
          <w:rFonts w:hint="cs"/>
          <w:rtl/>
        </w:rPr>
        <w:t xml:space="preserve">ويمكن لأي مخدم نداء القيام بدور واحد أو أكثر من الأدوار التالية على النحو المحدد في التوصية </w:t>
      </w:r>
      <w:r w:rsidRPr="00F67AAE">
        <w:t>ITU-T Y.2271</w:t>
      </w:r>
      <w:r w:rsidRPr="00F67AAE">
        <w:rPr>
          <w:rFonts w:hint="cs"/>
          <w:rtl/>
        </w:rPr>
        <w:t xml:space="preserve"> ويبين الشكل </w:t>
      </w:r>
      <w:r w:rsidRPr="00F67AAE">
        <w:t>17-4</w:t>
      </w:r>
      <w:r w:rsidRPr="00F67AAE">
        <w:rPr>
          <w:rFonts w:hint="cs"/>
          <w:rtl/>
        </w:rPr>
        <w:t xml:space="preserve"> مثالاً للتطبيق:</w:t>
      </w:r>
    </w:p>
    <w:p w:rsidR="00FB6739" w:rsidRPr="00F67AAE" w:rsidRDefault="005344DD" w:rsidP="005344DD">
      <w:pPr>
        <w:pStyle w:val="enumlev1"/>
        <w:rPr>
          <w:rtl/>
        </w:rPr>
      </w:pPr>
      <w:r>
        <w:rPr>
          <w:rFonts w:hint="cs"/>
        </w:rPr>
        <w:sym w:font="Symbol" w:char="F0B7"/>
      </w:r>
      <w:r>
        <w:rPr>
          <w:rFonts w:hint="cs"/>
          <w:rtl/>
        </w:rPr>
        <w:tab/>
      </w:r>
      <w:r w:rsidR="00FB6739" w:rsidRPr="00F67AAE">
        <w:rPr>
          <w:rFonts w:hint="cs"/>
          <w:rtl/>
        </w:rPr>
        <w:t xml:space="preserve">مخدم نداءات النفاذ </w:t>
      </w:r>
      <w:r w:rsidR="00FB6739" w:rsidRPr="00F67AAE">
        <w:t>(ACS)</w:t>
      </w:r>
      <w:r w:rsidR="00FB6739" w:rsidRPr="00F67AAE">
        <w:rPr>
          <w:rFonts w:hint="cs"/>
          <w:rtl/>
        </w:rPr>
        <w:t xml:space="preserve"> -</w:t>
      </w:r>
      <w:r w:rsidR="00FB6739">
        <w:rPr>
          <w:rFonts w:hint="cs"/>
          <w:rtl/>
        </w:rPr>
        <w:t xml:space="preserve"> لتنفيذ التحكم في بوابة النفاذ ووظائف التحكم من موارد الوسائط بما يوفر للشبكات </w:t>
      </w:r>
      <w:r w:rsidR="00FB6739" w:rsidRPr="00F67AAE">
        <w:t>PSTN/ISDN</w:t>
      </w:r>
      <w:r w:rsidR="00FB6739">
        <w:rPr>
          <w:rFonts w:hint="cs"/>
          <w:rtl/>
          <w:lang w:bidi="ar-SY"/>
        </w:rPr>
        <w:t xml:space="preserve"> خدمات أساسية وتكميلية؛</w:t>
      </w:r>
    </w:p>
    <w:p w:rsidR="00FB6739" w:rsidRPr="00F67AAE" w:rsidRDefault="005344DD" w:rsidP="005344DD">
      <w:pPr>
        <w:pStyle w:val="enumlev1"/>
        <w:rPr>
          <w:rtl/>
        </w:rPr>
      </w:pPr>
      <w:r>
        <w:rPr>
          <w:rFonts w:hint="cs"/>
        </w:rPr>
        <w:sym w:font="Symbol" w:char="F0B7"/>
      </w:r>
      <w:r>
        <w:rPr>
          <w:rFonts w:hint="cs"/>
          <w:rtl/>
        </w:rPr>
        <w:tab/>
      </w:r>
      <w:r w:rsidR="00FB6739" w:rsidRPr="00F67AAE">
        <w:rPr>
          <w:rFonts w:hint="cs"/>
          <w:rtl/>
        </w:rPr>
        <w:t>مخدم</w:t>
      </w:r>
      <w:r w:rsidR="00FB6739">
        <w:rPr>
          <w:rFonts w:hint="cs"/>
          <w:rtl/>
        </w:rPr>
        <w:t xml:space="preserve"> نداءات التحرير</w:t>
      </w:r>
      <w:r w:rsidR="00FB6739" w:rsidRPr="00F67AAE">
        <w:rPr>
          <w:rFonts w:hint="cs"/>
          <w:rtl/>
        </w:rPr>
        <w:t xml:space="preserve"> </w:t>
      </w:r>
      <w:r w:rsidR="00FB6739" w:rsidRPr="00F67AAE">
        <w:t>(BCS)</w:t>
      </w:r>
      <w:r w:rsidR="00FB6739">
        <w:rPr>
          <w:rFonts w:hint="cs"/>
          <w:rtl/>
        </w:rPr>
        <w:t xml:space="preserve"> - لتنفيذ وظائف التشغيل البيني لتمكين التوصيل البيني مع شبكات </w:t>
      </w:r>
      <w:r w:rsidR="00FB6739" w:rsidRPr="00F67AAE">
        <w:t>PSTN/ISDN</w:t>
      </w:r>
      <w:r w:rsidR="00FB6739">
        <w:rPr>
          <w:rFonts w:hint="cs"/>
          <w:rtl/>
        </w:rPr>
        <w:t>؛</w:t>
      </w:r>
    </w:p>
    <w:p w:rsidR="00FB6739" w:rsidRPr="00F67AAE" w:rsidRDefault="005344DD" w:rsidP="005344DD">
      <w:pPr>
        <w:pStyle w:val="enumlev1"/>
      </w:pPr>
      <w:r>
        <w:rPr>
          <w:rFonts w:hint="cs"/>
        </w:rPr>
        <w:sym w:font="Symbol" w:char="F0B7"/>
      </w:r>
      <w:r>
        <w:rPr>
          <w:rFonts w:hint="cs"/>
          <w:rtl/>
        </w:rPr>
        <w:tab/>
      </w:r>
      <w:r w:rsidR="00FB6739" w:rsidRPr="00F67AAE">
        <w:rPr>
          <w:rFonts w:hint="cs"/>
          <w:rtl/>
        </w:rPr>
        <w:t xml:space="preserve">مخدم نداءات النظام </w:t>
      </w:r>
      <w:r w:rsidR="00FB6739" w:rsidRPr="00F67AAE">
        <w:t>IMS</w:t>
      </w:r>
      <w:r w:rsidR="00FB6739" w:rsidRPr="00F67AAE">
        <w:rPr>
          <w:rFonts w:hint="cs"/>
          <w:rtl/>
        </w:rPr>
        <w:t xml:space="preserve"> </w:t>
      </w:r>
      <w:r w:rsidR="00FB6739" w:rsidRPr="00F67AAE">
        <w:t>(ICA)</w:t>
      </w:r>
      <w:r w:rsidR="00FB6739">
        <w:rPr>
          <w:rFonts w:hint="cs"/>
          <w:rtl/>
        </w:rPr>
        <w:t xml:space="preserve"> - لتوفير التشغيل البيني بين مكونات مضاهاة الشبكات </w:t>
      </w:r>
      <w:r w:rsidR="00FB6739" w:rsidRPr="00F67AAE">
        <w:t>PSTN/ISDN</w:t>
      </w:r>
      <w:r w:rsidR="00FB6739">
        <w:rPr>
          <w:rFonts w:hint="cs"/>
          <w:rtl/>
        </w:rPr>
        <w:t xml:space="preserve"> ومكونات الوسائط المتعددة </w:t>
      </w:r>
      <w:r w:rsidR="00FB6739">
        <w:rPr>
          <w:lang w:val="en-US"/>
        </w:rPr>
        <w:t>IP</w:t>
      </w:r>
      <w:r w:rsidR="00FB6739">
        <w:rPr>
          <w:rFonts w:hint="cs"/>
          <w:rtl/>
          <w:lang w:val="en-US" w:bidi="ar-SY"/>
        </w:rPr>
        <w:t xml:space="preserve"> داخل ميدان وحيد للشبكة </w:t>
      </w:r>
      <w:r w:rsidR="00FB6739">
        <w:rPr>
          <w:lang w:val="en-US" w:bidi="ar-SY"/>
        </w:rPr>
        <w:t>NGN</w:t>
      </w:r>
      <w:r w:rsidR="00FB6739">
        <w:rPr>
          <w:rFonts w:hint="cs"/>
          <w:rtl/>
          <w:lang w:val="en-US" w:bidi="ar-SY"/>
        </w:rPr>
        <w:t>؛</w:t>
      </w:r>
    </w:p>
    <w:p w:rsidR="00FB6739" w:rsidRPr="00F67AAE" w:rsidRDefault="005344DD" w:rsidP="005344DD">
      <w:pPr>
        <w:pStyle w:val="enumlev1"/>
        <w:rPr>
          <w:rtl/>
        </w:rPr>
      </w:pPr>
      <w:r>
        <w:rPr>
          <w:rFonts w:hint="cs"/>
        </w:rPr>
        <w:sym w:font="Symbol" w:char="F0B7"/>
      </w:r>
      <w:r>
        <w:rPr>
          <w:rFonts w:hint="cs"/>
          <w:rtl/>
        </w:rPr>
        <w:tab/>
      </w:r>
      <w:r w:rsidR="00FB6739" w:rsidRPr="00F67AAE">
        <w:rPr>
          <w:rFonts w:hint="cs"/>
          <w:rtl/>
        </w:rPr>
        <w:t xml:space="preserve">مخدم نداءات البوابة </w:t>
      </w:r>
      <w:r w:rsidR="00FB6739" w:rsidRPr="00F67AAE">
        <w:t>(GCS)</w:t>
      </w:r>
      <w:r w:rsidR="00FB6739">
        <w:rPr>
          <w:rFonts w:hint="cs"/>
          <w:rtl/>
        </w:rPr>
        <w:t xml:space="preserve"> - لتوفير التشغيل </w:t>
      </w:r>
      <w:r w:rsidR="00FB6739" w:rsidRPr="00F67AAE">
        <w:rPr>
          <w:rFonts w:hint="cs"/>
          <w:rtl/>
        </w:rPr>
        <w:t xml:space="preserve">البيني بين </w:t>
      </w:r>
      <w:r w:rsidR="00FB6739">
        <w:rPr>
          <w:rFonts w:hint="cs"/>
          <w:rtl/>
        </w:rPr>
        <w:t xml:space="preserve">ميادين مختلفة من الشبكة </w:t>
      </w:r>
      <w:r w:rsidR="00FB6739">
        <w:t>NGN</w:t>
      </w:r>
      <w:r w:rsidR="00FB6739" w:rsidRPr="00F67AAE">
        <w:rPr>
          <w:rFonts w:hint="cs"/>
          <w:rtl/>
        </w:rPr>
        <w:t xml:space="preserve"> </w:t>
      </w:r>
      <w:r w:rsidR="00FB6739">
        <w:rPr>
          <w:rFonts w:hint="cs"/>
          <w:rtl/>
        </w:rPr>
        <w:t>الصادرة عن موردي خدمات مختلفين؛</w:t>
      </w:r>
    </w:p>
    <w:p w:rsidR="00FB6739" w:rsidRDefault="005344DD" w:rsidP="005344DD">
      <w:pPr>
        <w:pStyle w:val="enumlev1"/>
        <w:rPr>
          <w:rtl/>
        </w:rPr>
      </w:pPr>
      <w:r>
        <w:rPr>
          <w:rFonts w:hint="cs"/>
        </w:rPr>
        <w:sym w:font="Symbol" w:char="F0B7"/>
      </w:r>
      <w:r>
        <w:rPr>
          <w:rFonts w:hint="cs"/>
          <w:rtl/>
        </w:rPr>
        <w:tab/>
      </w:r>
      <w:r w:rsidR="00FB6739" w:rsidRPr="00F67AAE">
        <w:rPr>
          <w:rFonts w:hint="cs"/>
          <w:rtl/>
        </w:rPr>
        <w:t xml:space="preserve">مخدم نداءات التسيير </w:t>
      </w:r>
      <w:r w:rsidR="00FB6739" w:rsidRPr="00F67AAE">
        <w:t>(RCS)</w:t>
      </w:r>
      <w:r w:rsidR="00FB6739">
        <w:rPr>
          <w:rFonts w:hint="cs"/>
          <w:rtl/>
          <w:lang w:bidi="ar-SY"/>
        </w:rPr>
        <w:t xml:space="preserve"> - </w:t>
      </w:r>
      <w:r w:rsidR="00FB6739">
        <w:rPr>
          <w:rFonts w:hint="cs"/>
          <w:rtl/>
        </w:rPr>
        <w:t xml:space="preserve">لتوفير وظيفة </w:t>
      </w:r>
      <w:r w:rsidR="00FB6739" w:rsidRPr="00F67AAE">
        <w:rPr>
          <w:rFonts w:hint="cs"/>
          <w:rtl/>
        </w:rPr>
        <w:t xml:space="preserve">التسيير بين </w:t>
      </w:r>
      <w:r w:rsidR="00FB6739">
        <w:rPr>
          <w:rFonts w:hint="cs"/>
          <w:rtl/>
        </w:rPr>
        <w:t>م</w:t>
      </w:r>
      <w:r w:rsidR="00FB6739" w:rsidRPr="00F67AAE">
        <w:rPr>
          <w:rFonts w:hint="cs"/>
          <w:rtl/>
        </w:rPr>
        <w:t>خدمات النداءات.</w:t>
      </w:r>
    </w:p>
    <w:p w:rsidR="005344DD" w:rsidRDefault="005344DD" w:rsidP="002E6736">
      <w:pPr>
        <w:spacing w:before="0" w:line="120" w:lineRule="auto"/>
        <w:rPr>
          <w:rtl/>
          <w:lang w:val="en-US" w:bidi="ar-EG"/>
        </w:rPr>
      </w:pPr>
    </w:p>
    <w:p w:rsidR="005344DD" w:rsidRPr="005344DD" w:rsidRDefault="005344DD" w:rsidP="00B060DB">
      <w:pPr>
        <w:pStyle w:val="figure0"/>
        <w:rPr>
          <w:lang w:val="en-US" w:bidi="ar-EG"/>
        </w:rPr>
      </w:pPr>
      <w:bookmarkStart w:id="83" w:name="_Toc259106657"/>
      <w:r w:rsidRPr="005344DD">
        <w:rPr>
          <w:rFonts w:hint="cs"/>
          <w:rtl/>
        </w:rPr>
        <w:t xml:space="preserve">الشكل </w:t>
      </w:r>
      <w:r w:rsidRPr="005344DD">
        <w:t>17-4</w:t>
      </w:r>
      <w:r w:rsidRPr="005344DD">
        <w:rPr>
          <w:rFonts w:hint="cs"/>
          <w:rtl/>
        </w:rPr>
        <w:t xml:space="preserve">: </w:t>
      </w:r>
      <w:r w:rsidRPr="005344DD">
        <w:rPr>
          <w:rFonts w:hint="cs"/>
          <w:rtl/>
          <w:lang w:bidi="ar-SY"/>
        </w:rPr>
        <w:t>(</w:t>
      </w:r>
      <w:r w:rsidR="00B060DB">
        <w:rPr>
          <w:rFonts w:hint="cs"/>
          <w:rtl/>
          <w:lang w:bidi="ar-EG"/>
        </w:rPr>
        <w:t>ال</w:t>
      </w:r>
      <w:r w:rsidRPr="005344DD">
        <w:rPr>
          <w:rFonts w:hint="cs"/>
          <w:rtl/>
          <w:lang w:bidi="ar-SY"/>
        </w:rPr>
        <w:t xml:space="preserve">شكل </w:t>
      </w:r>
      <w:r w:rsidR="00B060DB">
        <w:rPr>
          <w:lang w:bidi="ar-SY"/>
        </w:rPr>
        <w:t>1/</w:t>
      </w:r>
      <w:r w:rsidRPr="005344DD">
        <w:t>Y.2271</w:t>
      </w:r>
      <w:r w:rsidRPr="005344DD">
        <w:rPr>
          <w:rFonts w:hint="cs"/>
          <w:rtl/>
          <w:lang w:bidi="ar-SY"/>
        </w:rPr>
        <w:t xml:space="preserve">) </w:t>
      </w:r>
      <w:r w:rsidRPr="005344DD">
        <w:rPr>
          <w:rFonts w:hint="cs"/>
          <w:rtl/>
        </w:rPr>
        <w:t>مثال لاستعمال مخدمات النداءات</w:t>
      </w:r>
      <w:bookmarkEnd w:id="83"/>
    </w:p>
    <w:p w:rsidR="00FB6739" w:rsidRDefault="00A0320B" w:rsidP="00FB6739">
      <w:pPr>
        <w:tabs>
          <w:tab w:val="clear" w:pos="794"/>
          <w:tab w:val="clear" w:pos="1191"/>
          <w:tab w:val="clear" w:pos="1588"/>
          <w:tab w:val="clear" w:pos="1985"/>
        </w:tabs>
        <w:overflowPunct/>
        <w:autoSpaceDE/>
        <w:autoSpaceDN/>
        <w:adjustRightInd/>
        <w:spacing w:before="240" w:line="240" w:lineRule="auto"/>
        <w:jc w:val="center"/>
        <w:textAlignment w:val="auto"/>
        <w:rPr>
          <w:rtl/>
        </w:rPr>
      </w:pPr>
      <w:r>
        <w:rPr>
          <w:noProof/>
          <w:rtl/>
          <w:lang w:val="en-US" w:eastAsia="zh-CN"/>
        </w:rPr>
        <w:pict>
          <v:shape id="_x0000_s50027" type="#_x0000_t202" style="position:absolute;left:0;text-align:left;margin-left:317pt;margin-top:86.45pt;width:54.9pt;height:25.95pt;z-index:251759616" o:allowincell="f" filled="f" stroked="f">
            <v:textbox style="mso-next-textbox:#_x0000_s50027" inset="0,0,0,0">
              <w:txbxContent>
                <w:p w:rsidR="00A520AA" w:rsidRPr="00392E6C" w:rsidRDefault="00A520AA" w:rsidP="00FB6739">
                  <w:pPr>
                    <w:spacing w:before="0"/>
                    <w:jc w:val="center"/>
                    <w:rPr>
                      <w:spacing w:val="-6"/>
                      <w:sz w:val="14"/>
                      <w:szCs w:val="18"/>
                      <w:rtl/>
                      <w:lang w:val="en-US" w:bidi="ar-EG"/>
                    </w:rPr>
                  </w:pPr>
                  <w:r>
                    <w:rPr>
                      <w:rFonts w:hint="cs"/>
                      <w:spacing w:val="-6"/>
                      <w:sz w:val="14"/>
                      <w:szCs w:val="18"/>
                      <w:rtl/>
                      <w:lang w:bidi="ar-EG"/>
                    </w:rPr>
                    <w:t xml:space="preserve">شبكات </w:t>
                  </w:r>
                  <w:r>
                    <w:rPr>
                      <w:spacing w:val="-6"/>
                      <w:sz w:val="14"/>
                      <w:szCs w:val="18"/>
                      <w:lang w:val="fr-CH" w:bidi="ar-EG"/>
                    </w:rPr>
                    <w:t>IP</w:t>
                  </w:r>
                  <w:r>
                    <w:rPr>
                      <w:rFonts w:hint="cs"/>
                      <w:spacing w:val="-6"/>
                      <w:sz w:val="14"/>
                      <w:szCs w:val="18"/>
                      <w:rtl/>
                      <w:lang w:val="fr-CH" w:bidi="ar-SY"/>
                    </w:rPr>
                    <w:t xml:space="preserve"> أخرى</w:t>
                  </w:r>
                  <w:r>
                    <w:rPr>
                      <w:rFonts w:hint="cs"/>
                      <w:spacing w:val="-6"/>
                      <w:sz w:val="14"/>
                      <w:szCs w:val="18"/>
                      <w:rtl/>
                      <w:lang w:val="en-US" w:bidi="ar-EG"/>
                    </w:rPr>
                    <w:t xml:space="preserve"> (مثل النظام </w:t>
                  </w:r>
                  <w:r>
                    <w:rPr>
                      <w:spacing w:val="-6"/>
                      <w:sz w:val="14"/>
                      <w:szCs w:val="18"/>
                      <w:lang w:val="fr-CH" w:bidi="ar-EG"/>
                    </w:rPr>
                    <w:t>IMS</w:t>
                  </w:r>
                  <w:r>
                    <w:rPr>
                      <w:rFonts w:hint="cs"/>
                      <w:spacing w:val="-6"/>
                      <w:sz w:val="14"/>
                      <w:szCs w:val="18"/>
                      <w:rtl/>
                      <w:lang w:val="en-US" w:bidi="ar-EG"/>
                    </w:rPr>
                    <w:t>)</w:t>
                  </w:r>
                </w:p>
              </w:txbxContent>
            </v:textbox>
          </v:shape>
        </w:pict>
      </w:r>
      <w:r>
        <w:rPr>
          <w:noProof/>
          <w:rtl/>
          <w:lang w:val="en-US" w:eastAsia="zh-CN"/>
        </w:rPr>
        <w:pict>
          <v:shape id="_x0000_s50031" type="#_x0000_t202" style="position:absolute;left:0;text-align:left;margin-left:201.4pt;margin-top:86.05pt;width:22.75pt;height:18.5pt;z-index:251763712" o:allowincell="f" filled="f" stroked="f">
            <v:textbox style="mso-next-textbox:#_x0000_s50031" inset="0,0,0,0">
              <w:txbxContent>
                <w:p w:rsidR="00A520AA" w:rsidRPr="00623E9F" w:rsidRDefault="00A520AA" w:rsidP="00FB6739">
                  <w:pPr>
                    <w:spacing w:before="0" w:line="180" w:lineRule="exact"/>
                    <w:jc w:val="center"/>
                    <w:rPr>
                      <w:sz w:val="13"/>
                      <w:szCs w:val="20"/>
                      <w:rtl/>
                      <w:lang w:val="en-US" w:bidi="ar-SY"/>
                    </w:rPr>
                  </w:pPr>
                  <w:r w:rsidRPr="0077411F">
                    <w:rPr>
                      <w:rFonts w:hint="cs"/>
                      <w:sz w:val="13"/>
                      <w:szCs w:val="20"/>
                      <w:rtl/>
                    </w:rPr>
                    <w:t>مخدم</w:t>
                  </w:r>
                  <w:r w:rsidRPr="00623E9F">
                    <w:rPr>
                      <w:spacing w:val="-6"/>
                      <w:sz w:val="14"/>
                      <w:szCs w:val="18"/>
                      <w:lang w:val="fr-CH" w:bidi="ar-EG"/>
                    </w:rPr>
                    <w:t xml:space="preserve"> </w:t>
                  </w:r>
                  <w:r>
                    <w:rPr>
                      <w:spacing w:val="-6"/>
                      <w:sz w:val="14"/>
                      <w:szCs w:val="18"/>
                      <w:lang w:val="fr-CH" w:bidi="ar-EG"/>
                    </w:rPr>
                    <w:t>GCS</w:t>
                  </w:r>
                </w:p>
              </w:txbxContent>
            </v:textbox>
          </v:shape>
        </w:pict>
      </w:r>
      <w:r>
        <w:rPr>
          <w:noProof/>
          <w:rtl/>
          <w:lang w:val="en-US" w:eastAsia="zh-CN"/>
        </w:rPr>
        <w:pict>
          <v:shape id="_x0000_s50032" type="#_x0000_t202" style="position:absolute;left:0;text-align:left;margin-left:154.7pt;margin-top:86.05pt;width:22.75pt;height:18.5pt;z-index:251764736" o:allowincell="f" filled="f" stroked="f">
            <v:textbox style="mso-next-textbox:#_x0000_s50032" inset="0,0,0,0">
              <w:txbxContent>
                <w:p w:rsidR="00A520AA" w:rsidRPr="00623E9F" w:rsidRDefault="00A520AA" w:rsidP="00FB6739">
                  <w:pPr>
                    <w:spacing w:before="0" w:line="180" w:lineRule="exact"/>
                    <w:jc w:val="center"/>
                    <w:rPr>
                      <w:sz w:val="13"/>
                      <w:szCs w:val="20"/>
                      <w:rtl/>
                      <w:lang w:val="en-US" w:bidi="ar-SY"/>
                    </w:rPr>
                  </w:pPr>
                  <w:r w:rsidRPr="0077411F">
                    <w:rPr>
                      <w:rFonts w:hint="cs"/>
                      <w:sz w:val="13"/>
                      <w:szCs w:val="20"/>
                      <w:rtl/>
                    </w:rPr>
                    <w:t>مخدم</w:t>
                  </w:r>
                  <w:r w:rsidRPr="00623E9F">
                    <w:rPr>
                      <w:spacing w:val="-6"/>
                      <w:sz w:val="14"/>
                      <w:szCs w:val="18"/>
                      <w:lang w:val="fr-CH" w:bidi="ar-EG"/>
                    </w:rPr>
                    <w:t xml:space="preserve"> </w:t>
                  </w:r>
                  <w:r>
                    <w:rPr>
                      <w:spacing w:val="-6"/>
                      <w:sz w:val="14"/>
                      <w:szCs w:val="18"/>
                      <w:lang w:val="fr-CH" w:bidi="ar-EG"/>
                    </w:rPr>
                    <w:t>BCS</w:t>
                  </w:r>
                </w:p>
              </w:txbxContent>
            </v:textbox>
          </v:shape>
        </w:pict>
      </w:r>
      <w:r>
        <w:rPr>
          <w:noProof/>
          <w:rtl/>
          <w:lang w:val="en-US" w:eastAsia="zh-CN"/>
        </w:rPr>
        <w:pict>
          <v:shape id="_x0000_s50026" type="#_x0000_t202" style="position:absolute;left:0;text-align:left;margin-left:226.05pt;margin-top:112.55pt;width:48.9pt;height:24pt;z-index:251758592" o:allowincell="f" filled="f" stroked="f">
            <v:textbox style="mso-next-textbox:#_x0000_s50026" inset="0,0,0,0">
              <w:txbxContent>
                <w:p w:rsidR="00A520AA" w:rsidRPr="00182DF5" w:rsidRDefault="00A520AA" w:rsidP="00FB6739">
                  <w:pPr>
                    <w:spacing w:before="0"/>
                    <w:jc w:val="center"/>
                    <w:rPr>
                      <w:spacing w:val="-6"/>
                      <w:sz w:val="14"/>
                      <w:szCs w:val="18"/>
                      <w:lang w:val="en-US" w:bidi="ar-SY"/>
                    </w:rPr>
                  </w:pPr>
                  <w:r>
                    <w:rPr>
                      <w:rFonts w:hint="cs"/>
                      <w:spacing w:val="-6"/>
                      <w:sz w:val="14"/>
                      <w:szCs w:val="18"/>
                      <w:rtl/>
                      <w:lang w:val="fr-CH" w:bidi="ar-EG"/>
                    </w:rPr>
                    <w:t xml:space="preserve">الخدمة </w:t>
                  </w:r>
                  <w:r>
                    <w:rPr>
                      <w:spacing w:val="-6"/>
                      <w:sz w:val="14"/>
                      <w:szCs w:val="18"/>
                      <w:lang w:val="en-US" w:bidi="ar-EG"/>
                    </w:rPr>
                    <w:t>CS-PES</w:t>
                  </w:r>
                  <w:r>
                    <w:rPr>
                      <w:rFonts w:hint="cs"/>
                      <w:spacing w:val="-6"/>
                      <w:sz w:val="14"/>
                      <w:szCs w:val="18"/>
                      <w:rtl/>
                      <w:lang w:val="en-US" w:bidi="ar-SY"/>
                    </w:rPr>
                    <w:t xml:space="preserve"> للشركة </w:t>
                  </w:r>
                  <w:r>
                    <w:rPr>
                      <w:spacing w:val="-6"/>
                      <w:sz w:val="14"/>
                      <w:szCs w:val="18"/>
                      <w:lang w:val="en-US" w:bidi="ar-SY"/>
                    </w:rPr>
                    <w:t>X</w:t>
                  </w:r>
                </w:p>
              </w:txbxContent>
            </v:textbox>
          </v:shape>
        </w:pict>
      </w:r>
      <w:r>
        <w:rPr>
          <w:noProof/>
          <w:rtl/>
          <w:lang w:val="en-US" w:eastAsia="zh-CN"/>
        </w:rPr>
        <w:pict>
          <v:shape id="_x0000_s50030" type="#_x0000_t202" style="position:absolute;left:0;text-align:left;margin-left:247.4pt;margin-top:86.45pt;width:22.75pt;height:18.5pt;z-index:251762688" o:allowincell="f" filled="f" stroked="f">
            <v:textbox style="mso-next-textbox:#_x0000_s50030" inset="0,0,0,0">
              <w:txbxContent>
                <w:p w:rsidR="00A520AA" w:rsidRPr="00623E9F" w:rsidRDefault="00A520AA" w:rsidP="00FB6739">
                  <w:pPr>
                    <w:spacing w:before="0" w:line="180" w:lineRule="exact"/>
                    <w:jc w:val="center"/>
                    <w:rPr>
                      <w:sz w:val="13"/>
                      <w:szCs w:val="20"/>
                      <w:rtl/>
                      <w:lang w:val="en-US" w:bidi="ar-SY"/>
                    </w:rPr>
                  </w:pPr>
                  <w:r w:rsidRPr="0077411F">
                    <w:rPr>
                      <w:rFonts w:hint="cs"/>
                      <w:sz w:val="13"/>
                      <w:szCs w:val="20"/>
                      <w:rtl/>
                    </w:rPr>
                    <w:t>مخدم</w:t>
                  </w:r>
                  <w:r w:rsidRPr="00623E9F">
                    <w:rPr>
                      <w:spacing w:val="-6"/>
                      <w:sz w:val="14"/>
                      <w:szCs w:val="18"/>
                      <w:lang w:val="fr-CH" w:bidi="ar-EG"/>
                    </w:rPr>
                    <w:t xml:space="preserve"> </w:t>
                  </w:r>
                  <w:r>
                    <w:rPr>
                      <w:spacing w:val="-6"/>
                      <w:sz w:val="14"/>
                      <w:szCs w:val="18"/>
                      <w:lang w:val="fr-CH" w:bidi="ar-EG"/>
                    </w:rPr>
                    <w:t>ICS</w:t>
                  </w:r>
                </w:p>
              </w:txbxContent>
            </v:textbox>
          </v:shape>
        </w:pict>
      </w:r>
      <w:r>
        <w:rPr>
          <w:noProof/>
          <w:rtl/>
          <w:lang w:val="en-US" w:eastAsia="zh-CN"/>
        </w:rPr>
        <w:pict>
          <v:shape id="_x0000_s50025" type="#_x0000_t202" style="position:absolute;left:0;text-align:left;margin-left:177.45pt;margin-top:58.2pt;width:22.75pt;height:18.5pt;z-index:251757568" o:allowincell="f" filled="f" stroked="f">
            <v:textbox style="mso-next-textbox:#_x0000_s50025" inset="0,0,0,0">
              <w:txbxContent>
                <w:p w:rsidR="00A520AA" w:rsidRPr="00623E9F" w:rsidRDefault="00A520AA" w:rsidP="00FB6739">
                  <w:pPr>
                    <w:spacing w:before="0" w:line="180" w:lineRule="exact"/>
                    <w:jc w:val="center"/>
                    <w:rPr>
                      <w:sz w:val="13"/>
                      <w:szCs w:val="20"/>
                      <w:rtl/>
                      <w:lang w:val="en-US" w:bidi="ar-SY"/>
                    </w:rPr>
                  </w:pPr>
                  <w:r w:rsidRPr="0077411F">
                    <w:rPr>
                      <w:rFonts w:hint="cs"/>
                      <w:sz w:val="13"/>
                      <w:szCs w:val="20"/>
                      <w:rtl/>
                    </w:rPr>
                    <w:t>مخدم</w:t>
                  </w:r>
                  <w:r w:rsidRPr="0077411F">
                    <w:rPr>
                      <w:sz w:val="13"/>
                      <w:szCs w:val="20"/>
                    </w:rPr>
                    <w:t>RCS</w:t>
                  </w:r>
                </w:p>
              </w:txbxContent>
            </v:textbox>
          </v:shape>
        </w:pict>
      </w:r>
      <w:r>
        <w:rPr>
          <w:noProof/>
          <w:rtl/>
          <w:lang w:val="en-US" w:eastAsia="zh-CN"/>
        </w:rPr>
        <w:pict>
          <v:shape id="_x0000_s50029" type="#_x0000_t202" style="position:absolute;left:0;text-align:left;margin-left:140.15pt;margin-top:165pt;width:53.95pt;height:24.4pt;z-index:251761664" o:allowincell="f" filled="f" stroked="f">
            <v:textbox style="mso-next-textbox:#_x0000_s50029" inset="0,0,0,0">
              <w:txbxContent>
                <w:p w:rsidR="00A520AA" w:rsidRPr="009378DE" w:rsidRDefault="00A520AA" w:rsidP="00FB6739">
                  <w:pPr>
                    <w:spacing w:before="0"/>
                    <w:jc w:val="center"/>
                    <w:rPr>
                      <w:spacing w:val="-6"/>
                      <w:sz w:val="14"/>
                      <w:szCs w:val="18"/>
                      <w:lang w:val="es-ES_tradnl" w:bidi="ar-EG"/>
                    </w:rPr>
                  </w:pPr>
                  <w:r>
                    <w:rPr>
                      <w:rFonts w:hint="cs"/>
                      <w:spacing w:val="-6"/>
                      <w:sz w:val="14"/>
                      <w:szCs w:val="18"/>
                      <w:rtl/>
                      <w:lang w:bidi="ar-EG"/>
                    </w:rPr>
                    <w:t xml:space="preserve">شبكة </w:t>
                  </w:r>
                  <w:r>
                    <w:rPr>
                      <w:spacing w:val="-6"/>
                      <w:sz w:val="14"/>
                      <w:szCs w:val="18"/>
                      <w:lang w:val="fr-CH" w:bidi="ar-EG"/>
                    </w:rPr>
                    <w:t>PSTN</w:t>
                  </w:r>
                  <w:r>
                    <w:rPr>
                      <w:rFonts w:hint="cs"/>
                      <w:spacing w:val="-6"/>
                      <w:sz w:val="14"/>
                      <w:szCs w:val="18"/>
                      <w:rtl/>
                      <w:lang w:val="en-US" w:bidi="ar-EG"/>
                    </w:rPr>
                    <w:t xml:space="preserve"> أو </w:t>
                  </w:r>
                  <w:r>
                    <w:rPr>
                      <w:spacing w:val="-6"/>
                      <w:sz w:val="14"/>
                      <w:szCs w:val="18"/>
                      <w:lang w:val="fr-CH" w:bidi="ar-EG"/>
                    </w:rPr>
                    <w:t>ISDN</w:t>
                  </w:r>
                  <w:r>
                    <w:rPr>
                      <w:rFonts w:hint="cs"/>
                      <w:spacing w:val="-6"/>
                      <w:sz w:val="14"/>
                      <w:szCs w:val="18"/>
                      <w:rtl/>
                      <w:lang w:val="en-US" w:bidi="ar-EG"/>
                    </w:rPr>
                    <w:t xml:space="preserve"> أو </w:t>
                  </w:r>
                  <w:r>
                    <w:rPr>
                      <w:spacing w:val="-6"/>
                      <w:sz w:val="14"/>
                      <w:szCs w:val="18"/>
                      <w:lang w:val="es-ES_tradnl" w:bidi="ar-EG"/>
                    </w:rPr>
                    <w:t>PLMN</w:t>
                  </w:r>
                </w:p>
              </w:txbxContent>
            </v:textbox>
          </v:shape>
        </w:pict>
      </w:r>
      <w:r>
        <w:rPr>
          <w:noProof/>
          <w:rtl/>
          <w:lang w:val="en-US" w:eastAsia="zh-CN"/>
        </w:rPr>
        <w:pict>
          <v:shape id="_x0000_s50028" type="#_x0000_t202" style="position:absolute;left:0;text-align:left;margin-left:238.85pt;margin-top:163.75pt;width:49.75pt;height:23.4pt;z-index:251760640" o:allowincell="f" filled="f" stroked="f">
            <v:textbox style="mso-next-textbox:#_x0000_s50028" inset="0,0,0,0">
              <w:txbxContent>
                <w:p w:rsidR="00A520AA" w:rsidRPr="009378DE" w:rsidRDefault="00A520AA" w:rsidP="00FB6739">
                  <w:pPr>
                    <w:spacing w:before="0"/>
                    <w:jc w:val="center"/>
                    <w:rPr>
                      <w:spacing w:val="-6"/>
                      <w:sz w:val="14"/>
                      <w:szCs w:val="18"/>
                      <w:rtl/>
                      <w:lang w:val="en-US" w:bidi="ar-EG"/>
                    </w:rPr>
                  </w:pPr>
                  <w:r>
                    <w:rPr>
                      <w:rFonts w:hint="cs"/>
                      <w:spacing w:val="-6"/>
                      <w:sz w:val="14"/>
                      <w:szCs w:val="18"/>
                      <w:rtl/>
                      <w:lang w:bidi="ar-EG"/>
                    </w:rPr>
                    <w:t xml:space="preserve">خدمة </w:t>
                  </w:r>
                  <w:r>
                    <w:rPr>
                      <w:spacing w:val="-6"/>
                      <w:sz w:val="14"/>
                      <w:szCs w:val="18"/>
                      <w:lang w:val="fr-CH" w:bidi="ar-EG"/>
                    </w:rPr>
                    <w:t>CS-PES</w:t>
                  </w:r>
                  <w:r>
                    <w:rPr>
                      <w:rFonts w:hint="cs"/>
                      <w:spacing w:val="-6"/>
                      <w:sz w:val="14"/>
                      <w:szCs w:val="18"/>
                      <w:rtl/>
                      <w:lang w:val="en-US" w:bidi="ar-EG"/>
                    </w:rPr>
                    <w:t xml:space="preserve"> لحمالات أخرى</w:t>
                  </w:r>
                </w:p>
              </w:txbxContent>
            </v:textbox>
          </v:shape>
        </w:pict>
      </w:r>
      <w:r>
        <w:rPr>
          <w:noProof/>
          <w:rtl/>
          <w:lang w:val="en-US" w:eastAsia="zh-CN"/>
        </w:rPr>
        <w:pict>
          <v:shape id="_x0000_s50033" type="#_x0000_t202" style="position:absolute;left:0;text-align:left;margin-left:107.3pt;margin-top:86.05pt;width:22.75pt;height:18.5pt;z-index:251765760" o:allowincell="f" filled="f" stroked="f">
            <v:textbox style="mso-next-textbox:#_x0000_s50033" inset="0,0,0,0">
              <w:txbxContent>
                <w:p w:rsidR="00A520AA" w:rsidRPr="00623E9F" w:rsidRDefault="00A520AA" w:rsidP="00FB6739">
                  <w:pPr>
                    <w:spacing w:before="0" w:line="180" w:lineRule="exact"/>
                    <w:jc w:val="center"/>
                    <w:rPr>
                      <w:sz w:val="13"/>
                      <w:szCs w:val="20"/>
                      <w:rtl/>
                      <w:lang w:val="en-US" w:bidi="ar-SY"/>
                    </w:rPr>
                  </w:pPr>
                  <w:r w:rsidRPr="0077411F">
                    <w:rPr>
                      <w:rFonts w:hint="cs"/>
                      <w:sz w:val="13"/>
                      <w:szCs w:val="20"/>
                      <w:rtl/>
                    </w:rPr>
                    <w:t>مخدم</w:t>
                  </w:r>
                  <w:r w:rsidRPr="00623E9F">
                    <w:rPr>
                      <w:spacing w:val="-6"/>
                      <w:sz w:val="14"/>
                      <w:szCs w:val="18"/>
                      <w:lang w:val="fr-CH" w:bidi="ar-EG"/>
                    </w:rPr>
                    <w:t xml:space="preserve"> </w:t>
                  </w:r>
                  <w:r>
                    <w:rPr>
                      <w:spacing w:val="-6"/>
                      <w:sz w:val="14"/>
                      <w:szCs w:val="18"/>
                      <w:lang w:val="fr-CH" w:bidi="ar-EG"/>
                    </w:rPr>
                    <w:t>ACS</w:t>
                  </w:r>
                </w:p>
              </w:txbxContent>
            </v:textbox>
          </v:shape>
        </w:pict>
      </w:r>
      <w:r w:rsidR="00FB6739" w:rsidRPr="000E4C6B">
        <w:object w:dxaOrig="6427" w:dyaOrig="3907">
          <v:shape id="_x0000_i1049" type="#_x0000_t75" style="width:301.5pt;height:184.5pt" o:ole="">
            <v:imagedata r:id="rId149" o:title=""/>
          </v:shape>
          <o:OLEObject Type="Embed" ProgID="CorelDRAW.Graphic.14" ShapeID="_x0000_i1049" DrawAspect="Content" ObjectID="_1332918679" r:id="rId150"/>
        </w:object>
      </w:r>
    </w:p>
    <w:p w:rsidR="00FB6739" w:rsidRPr="00182DF5" w:rsidRDefault="00FB6739" w:rsidP="005344DD">
      <w:pPr>
        <w:jc w:val="left"/>
        <w:rPr>
          <w:sz w:val="15"/>
          <w:szCs w:val="22"/>
          <w:lang w:val="en-US" w:bidi="ar-SY"/>
        </w:rPr>
      </w:pPr>
      <w:r w:rsidRPr="00182DF5">
        <w:rPr>
          <w:rFonts w:hint="cs"/>
          <w:sz w:val="15"/>
          <w:szCs w:val="22"/>
          <w:rtl/>
        </w:rPr>
        <w:t xml:space="preserve">* </w:t>
      </w:r>
      <w:r>
        <w:rPr>
          <w:sz w:val="15"/>
          <w:szCs w:val="22"/>
          <w:lang w:val="en-US"/>
        </w:rPr>
        <w:t>AS</w:t>
      </w:r>
      <w:r>
        <w:rPr>
          <w:rFonts w:hint="cs"/>
          <w:sz w:val="15"/>
          <w:szCs w:val="22"/>
          <w:rtl/>
          <w:lang w:val="en-US" w:bidi="ar-SY"/>
        </w:rPr>
        <w:t xml:space="preserve">: مخدم تطبيق، </w:t>
      </w:r>
      <w:r>
        <w:rPr>
          <w:sz w:val="15"/>
          <w:szCs w:val="22"/>
          <w:lang w:val="en-US" w:bidi="ar-SY"/>
        </w:rPr>
        <w:t>SCP</w:t>
      </w:r>
      <w:r>
        <w:rPr>
          <w:rFonts w:hint="cs"/>
          <w:sz w:val="15"/>
          <w:szCs w:val="22"/>
          <w:rtl/>
          <w:lang w:val="en-US" w:bidi="ar-SY"/>
        </w:rPr>
        <w:t xml:space="preserve">: نقطة تحكم في الخدمة، </w:t>
      </w:r>
      <w:r>
        <w:rPr>
          <w:sz w:val="15"/>
          <w:szCs w:val="22"/>
          <w:lang w:val="en-US" w:bidi="ar-SY"/>
        </w:rPr>
        <w:t>SG</w:t>
      </w:r>
      <w:r>
        <w:rPr>
          <w:rFonts w:hint="cs"/>
          <w:sz w:val="15"/>
          <w:szCs w:val="22"/>
          <w:rtl/>
          <w:lang w:val="en-US" w:bidi="ar-SY"/>
        </w:rPr>
        <w:t>: بوابة التشوير،</w:t>
      </w:r>
      <w:r w:rsidR="005344DD">
        <w:rPr>
          <w:rFonts w:hint="cs"/>
          <w:sz w:val="15"/>
          <w:szCs w:val="22"/>
          <w:rtl/>
          <w:lang w:val="en-US" w:bidi="ar-SY"/>
        </w:rPr>
        <w:t xml:space="preserve"> </w:t>
      </w:r>
      <w:r>
        <w:rPr>
          <w:sz w:val="15"/>
          <w:szCs w:val="22"/>
          <w:lang w:val="en-US" w:bidi="ar-SY"/>
        </w:rPr>
        <w:t>PES</w:t>
      </w:r>
      <w:r>
        <w:rPr>
          <w:rFonts w:hint="cs"/>
          <w:sz w:val="15"/>
          <w:szCs w:val="22"/>
          <w:rtl/>
          <w:lang w:val="en-US" w:bidi="ar-SY"/>
        </w:rPr>
        <w:t xml:space="preserve">: مكون خدمة مضاهاة الشبكة </w:t>
      </w:r>
      <w:r>
        <w:rPr>
          <w:sz w:val="15"/>
          <w:szCs w:val="22"/>
          <w:lang w:val="en-US" w:bidi="ar-SY"/>
        </w:rPr>
        <w:t>PSTN</w:t>
      </w:r>
    </w:p>
    <w:p w:rsidR="00FB6739" w:rsidRDefault="00FB6739" w:rsidP="005344DD">
      <w:pPr>
        <w:pBdr>
          <w:top w:val="single" w:sz="18" w:space="1" w:color="auto"/>
        </w:pBdr>
        <w:jc w:val="center"/>
        <w:rPr>
          <w:rtl/>
        </w:rPr>
      </w:pPr>
    </w:p>
    <w:p w:rsidR="00FB6739" w:rsidRDefault="00FB6739" w:rsidP="00EC1A38">
      <w:pPr>
        <w:pStyle w:val="Heading2"/>
        <w:spacing w:before="0"/>
        <w:rPr>
          <w:rtl/>
          <w:lang w:val="en-US" w:bidi="ar-SY"/>
        </w:rPr>
      </w:pPr>
      <w:bookmarkStart w:id="84" w:name="_Toc258940910"/>
      <w:r>
        <w:rPr>
          <w:lang w:val="en-US"/>
        </w:rPr>
        <w:t>4.4</w:t>
      </w:r>
      <w:r>
        <w:rPr>
          <w:rFonts w:hint="cs"/>
          <w:rtl/>
          <w:lang w:val="en-US" w:bidi="ar-SY"/>
        </w:rPr>
        <w:tab/>
        <w:t>سيناريوهات الانتقال</w:t>
      </w:r>
      <w:bookmarkEnd w:id="84"/>
    </w:p>
    <w:p w:rsidR="00FB6739" w:rsidRDefault="00FB6739" w:rsidP="00FB6739">
      <w:pPr>
        <w:rPr>
          <w:rtl/>
          <w:lang w:val="en-US" w:bidi="ar-SY"/>
        </w:rPr>
      </w:pPr>
      <w:r>
        <w:rPr>
          <w:rFonts w:hint="cs"/>
          <w:rtl/>
        </w:rPr>
        <w:t xml:space="preserve">باستخدام مضاهاة و/أو محاكاة الشبكة </w:t>
      </w:r>
      <w:r>
        <w:rPr>
          <w:lang w:val="en-US"/>
        </w:rPr>
        <w:t>NGN</w:t>
      </w:r>
      <w:r>
        <w:rPr>
          <w:rFonts w:hint="cs"/>
          <w:rtl/>
          <w:lang w:val="en-US" w:bidi="ar-SY"/>
        </w:rPr>
        <w:t xml:space="preserve">، توجد أساليب متنوعة للانتقال من الشبكة التقليدية إلى الشبكة </w:t>
      </w:r>
      <w:r>
        <w:rPr>
          <w:lang w:val="en-US" w:bidi="ar-SY"/>
        </w:rPr>
        <w:t>NGN</w:t>
      </w:r>
      <w:r>
        <w:rPr>
          <w:rFonts w:hint="cs"/>
          <w:rtl/>
          <w:lang w:val="en-US" w:bidi="ar-SY"/>
        </w:rPr>
        <w:t>. ويتقرر ذلك حسب وضع كل بلد أو كل مورد خدمة. وفي هذا التقرير، يُعرض ثلاثة أنماط مختلفة لسيناريوهات الانتقال كمنظور إطاري، وإن كان لا ينبغي تقييد الاحتمالات الأخرى.</w:t>
      </w:r>
    </w:p>
    <w:p w:rsidR="00FB6739" w:rsidRDefault="00FB6739" w:rsidP="00FB6739">
      <w:pPr>
        <w:rPr>
          <w:rtl/>
          <w:lang w:val="en-US" w:bidi="ar-SY"/>
        </w:rPr>
      </w:pPr>
      <w:r>
        <w:rPr>
          <w:rFonts w:hint="cs"/>
          <w:rtl/>
          <w:lang w:val="en-US" w:bidi="ar-SY"/>
        </w:rPr>
        <w:t xml:space="preserve">ويبين الشكل </w:t>
      </w:r>
      <w:r>
        <w:rPr>
          <w:lang w:val="en-US" w:bidi="ar-SY"/>
        </w:rPr>
        <w:t>18-4</w:t>
      </w:r>
      <w:r>
        <w:rPr>
          <w:rFonts w:hint="cs"/>
          <w:rtl/>
          <w:lang w:val="en-US" w:bidi="ar-SY"/>
        </w:rPr>
        <w:t xml:space="preserve"> أدناه شرحاً تصويرياً لأنماط الانتقال الثلاثة من الشبكات </w:t>
      </w:r>
      <w:r w:rsidRPr="00F67AAE">
        <w:t>PSTN/ISDN</w:t>
      </w:r>
      <w:r>
        <w:rPr>
          <w:rFonts w:hint="cs"/>
          <w:rtl/>
          <w:lang w:bidi="ar-SY"/>
        </w:rPr>
        <w:t xml:space="preserve"> إلى الشبكة </w:t>
      </w:r>
      <w:r>
        <w:rPr>
          <w:lang w:val="en-US" w:bidi="ar-SY"/>
        </w:rPr>
        <w:t>NGN</w:t>
      </w:r>
      <w:r>
        <w:rPr>
          <w:rFonts w:hint="cs"/>
          <w:rtl/>
          <w:lang w:val="en-US" w:bidi="ar-SY"/>
        </w:rPr>
        <w:t>. وهذه السيناريوهات الثلاثة هي:</w:t>
      </w:r>
    </w:p>
    <w:p w:rsidR="00EC1A38" w:rsidRDefault="00EC1A38" w:rsidP="00EC1A38">
      <w:pPr>
        <w:spacing w:before="0"/>
        <w:rPr>
          <w:rtl/>
          <w:lang w:val="en-US" w:bidi="ar-EG"/>
        </w:rPr>
      </w:pPr>
      <w:r>
        <w:rPr>
          <w:rtl/>
          <w:lang w:val="en-US" w:bidi="ar-EG"/>
        </w:rPr>
        <w:br w:type="page"/>
      </w:r>
    </w:p>
    <w:p w:rsidR="00EC1A38" w:rsidRDefault="00EC1A38" w:rsidP="002E6736">
      <w:pPr>
        <w:spacing w:before="0" w:line="120" w:lineRule="auto"/>
        <w:rPr>
          <w:rtl/>
          <w:lang w:val="en-US" w:bidi="ar-EG"/>
        </w:rPr>
      </w:pPr>
    </w:p>
    <w:p w:rsidR="005344DD" w:rsidRPr="00EC1A38" w:rsidRDefault="00EC1A38" w:rsidP="002E6736">
      <w:pPr>
        <w:pStyle w:val="figure0"/>
        <w:rPr>
          <w:rtl/>
          <w:lang w:val="en-US" w:bidi="ar-EG"/>
        </w:rPr>
      </w:pPr>
      <w:bookmarkStart w:id="85" w:name="_Toc259106658"/>
      <w:r w:rsidRPr="00EC1A38">
        <w:rPr>
          <w:rFonts w:hint="cs"/>
          <w:rtl/>
        </w:rPr>
        <w:t xml:space="preserve">الشكل </w:t>
      </w:r>
      <w:r w:rsidRPr="00EC1A38">
        <w:t>18-4</w:t>
      </w:r>
      <w:r w:rsidRPr="00EC1A38">
        <w:rPr>
          <w:rFonts w:hint="cs"/>
          <w:rtl/>
        </w:rPr>
        <w:t xml:space="preserve">: </w:t>
      </w:r>
      <w:r w:rsidRPr="00EC1A38">
        <w:rPr>
          <w:rFonts w:hint="cs"/>
          <w:rtl/>
          <w:lang w:bidi="ar-SY"/>
        </w:rPr>
        <w:t xml:space="preserve">السيناريوهات العامة </w:t>
      </w:r>
      <w:r w:rsidRPr="00EC1A38">
        <w:rPr>
          <w:rFonts w:hint="cs"/>
          <w:rtl/>
        </w:rPr>
        <w:t>للانتقال</w:t>
      </w:r>
      <w:bookmarkEnd w:id="85"/>
    </w:p>
    <w:p w:rsidR="00FB6739" w:rsidRDefault="00A0320B" w:rsidP="00FB6739">
      <w:pPr>
        <w:spacing w:before="240"/>
        <w:jc w:val="center"/>
        <w:rPr>
          <w:rtl/>
          <w:lang w:val="en-US" w:bidi="ar-SY"/>
        </w:rPr>
      </w:pPr>
      <w:r>
        <w:rPr>
          <w:rtl/>
          <w:lang w:val="en-US" w:bidi="ar-SY"/>
        </w:rPr>
      </w:r>
      <w:r>
        <w:rPr>
          <w:lang w:val="en-US" w:bidi="ar-SY"/>
        </w:rPr>
        <w:pict>
          <v:group id="_x0000_s47155" editas="canvas" style="width:290.7pt;height:164.3pt;mso-position-horizontal-relative:char;mso-position-vertical-relative:line" coordorigin="133,3" coordsize="5814,3286">
            <o:lock v:ext="edit" aspectratio="t"/>
            <v:shape id="_x0000_s47156" type="#_x0000_t75" style="position:absolute;left:133;top:3;width:5814;height:3286" o:preferrelative="f">
              <v:fill o:detectmouseclick="t"/>
              <v:path o:extrusionok="t" o:connecttype="none"/>
              <o:lock v:ext="edit" text="t"/>
            </v:shape>
            <v:rect id="_x0000_s47157" style="position:absolute;left:643;top:20;width:4726;height:320" fillcolor="lime" stroked="f"/>
            <v:shape id="_x0000_s47158" style="position:absolute;left:639;top:16;width:4733;height:327" coordsize="4733,327" path="m,l4733,r,327l,327,,xm7,324l4,320r4726,l4727,324r,-320l4730,7,4,7,7,4r,320xe" fillcolor="black" strokeweight="0">
              <v:path arrowok="t"/>
              <o:lock v:ext="edit" verticies="t"/>
            </v:shape>
            <v:shape id="_x0000_s47159" style="position:absolute;left:649;top:536;width:1370;height:2050" coordsize="1370,2050" path="m1370,r,2050l,,1370,xe" fillcolor="lime" stroked="f">
              <v:path arrowok="t"/>
            </v:shape>
            <v:shape id="_x0000_s47160" style="position:absolute;left:643;top:532;width:1379;height:2065" coordsize="1379,2065" path="m1379,r,2065l,,1379,xm6,7l9,2,1379,2053r-6,1l1373,4r3,3l6,7xe" fillcolor="black" strokeweight="0">
              <v:path arrowok="t"/>
              <o:lock v:ext="edit" verticies="t"/>
            </v:shape>
            <v:shape id="_x0000_s47161" style="position:absolute;left:656;top:771;width:1350;height:2011" coordsize="1350,2011" path="m,2011l,,1350,2011,,2011xe" fillcolor="#f3b200" stroked="f">
              <v:path arrowok="t"/>
            </v:shape>
            <v:shape id="_x0000_s47162" style="position:absolute;left:652;top:760;width:1360;height:2026" coordsize="1360,2026" path="m,2026l,,1360,2026,,2026xm1354,2019r-2,5l1,13,7,11r,2011l4,2019r1350,xe" fillcolor="black" strokeweight="0">
              <v:path arrowok="t"/>
              <o:lock v:ext="edit" verticies="t"/>
            </v:shape>
            <v:rect id="_x0000_s47163" style="position:absolute;left:2901;top:25;width:641;height:276;mso-wrap-style:none;v-text-anchor:top" filled="f" stroked="f">
              <v:textbox style="mso-fit-shape-to-text:t" inset="0,0,0,0">
                <w:txbxContent>
                  <w:p w:rsidR="00A520AA" w:rsidRDefault="00A520AA" w:rsidP="00FB6739">
                    <w:pPr>
                      <w:spacing w:before="0" w:line="240" w:lineRule="auto"/>
                    </w:pPr>
                    <w:r>
                      <w:rPr>
                        <w:rFonts w:ascii="DaunPenh" w:hAnsi="DaunPenh" w:cs="DaunPenh"/>
                        <w:b/>
                        <w:bCs/>
                        <w:color w:val="000000"/>
                        <w:sz w:val="24"/>
                        <w:szCs w:val="24"/>
                      </w:rPr>
                      <w:t>PSTN</w:t>
                    </w:r>
                  </w:p>
                </w:txbxContent>
              </v:textbox>
            </v:rect>
            <v:rect id="_x0000_s47164" style="position:absolute;left:649;top:2965;width:4707;height:320" fillcolor="#f3b200" stroked="f"/>
            <v:shape id="_x0000_s47165" style="position:absolute;left:646;top:2962;width:4713;height:327" coordsize="4713,327" path="m,l4713,r,327l,327,,xm6,323l3,320r4707,l4707,323r,-320l4710,7,3,7,6,3r,320xe" fillcolor="black" strokeweight="0">
              <v:path arrowok="t"/>
              <o:lock v:ext="edit" verticies="t"/>
            </v:shape>
            <v:shape id="_x0000_s47166" style="position:absolute;left:3960;top:536;width:1370;height:2044" coordsize="1370,2044" path="m1370,r,2044l,,1370,xe" fillcolor="#3cc" stroked="f">
              <v:path arrowok="t"/>
            </v:shape>
            <v:shape id="_x0000_s47167" style="position:absolute;left:3954;top:532;width:1379;height:2059" coordsize="1379,2059" path="m1379,r,2059l,,1379,xm6,7l9,2,1379,2046r-6,2l1373,4r3,3l6,7xe" fillcolor="black" strokeweight="0">
              <v:path arrowok="t"/>
              <o:lock v:ext="edit" verticies="t"/>
            </v:shape>
            <v:shape id="_x0000_s47168" style="position:absolute;left:3960;top:771;width:1350;height:2011" coordsize="1350,2011" path="m,2011l,,1350,2011,,2011xe" fillcolor="#f3b200" stroked="f">
              <v:path arrowok="t"/>
            </v:shape>
            <v:shape id="_x0000_s47169" style="position:absolute;left:3957;top:760;width:1360;height:2026" coordsize="1360,2026" path="m,2026l,,1360,2026,,2026xm1353,2019r-2,5l1,13,6,11r,2011l3,2019r1350,xe" fillcolor="black" strokeweight="0">
              <v:path arrowok="t"/>
              <o:lock v:ext="edit" verticies="t"/>
            </v:shape>
            <v:rect id="_x0000_s47170" style="position:absolute;left:2932;top:2986;width:534;height:276;mso-wrap-style:none;v-text-anchor:top" filled="f" stroked="f">
              <v:textbox style="mso-fit-shape-to-text:t" inset="0,0,0,0">
                <w:txbxContent>
                  <w:p w:rsidR="00A520AA" w:rsidRDefault="00A520AA" w:rsidP="00FB6739">
                    <w:pPr>
                      <w:spacing w:before="0" w:line="240" w:lineRule="auto"/>
                    </w:pPr>
                    <w:r>
                      <w:rPr>
                        <w:rFonts w:ascii="DaunPenh" w:hAnsi="DaunPenh" w:cs="DaunPenh"/>
                        <w:b/>
                        <w:bCs/>
                        <w:color w:val="000000"/>
                        <w:sz w:val="24"/>
                        <w:szCs w:val="24"/>
                      </w:rPr>
                      <w:t>NGN</w:t>
                    </w:r>
                  </w:p>
                </w:txbxContent>
              </v:textbox>
            </v:rect>
            <v:rect id="_x0000_s47171" style="position:absolute;left:4581;top:1034;width:507;height:276;mso-wrap-style:none;v-text-anchor:top" filled="f" stroked="f">
              <v:textbox style="mso-fit-shape-to-text:t" inset="0,0,0,0">
                <w:txbxContent>
                  <w:p w:rsidR="00A520AA" w:rsidRPr="008B2151" w:rsidRDefault="00A520AA" w:rsidP="00FB6739">
                    <w:pPr>
                      <w:spacing w:before="0" w:line="240" w:lineRule="auto"/>
                      <w:rPr>
                        <w:rFonts w:cstheme="minorBidi"/>
                        <w:lang w:bidi="ar-SY"/>
                      </w:rPr>
                    </w:pPr>
                    <w:r>
                      <w:rPr>
                        <w:rFonts w:ascii="DaunPenh" w:hAnsi="DaunPenh" w:cstheme="minorBidi" w:hint="cs"/>
                        <w:b/>
                        <w:bCs/>
                        <w:color w:val="000000"/>
                        <w:sz w:val="24"/>
                        <w:szCs w:val="24"/>
                        <w:rtl/>
                        <w:lang w:bidi="ar-SY"/>
                      </w:rPr>
                      <w:t>محاكاة</w:t>
                    </w:r>
                  </w:p>
                </w:txbxContent>
              </v:textbox>
            </v:rect>
            <v:rect id="_x0000_s47172" style="position:absolute;left:1250;top:768;width:641;height:276;mso-wrap-style:none;v-text-anchor:top" filled="f" stroked="f">
              <v:textbox style="mso-fit-shape-to-text:t" inset="0,0,0,0">
                <w:txbxContent>
                  <w:p w:rsidR="00A520AA" w:rsidRDefault="00A520AA" w:rsidP="00FB6739">
                    <w:pPr>
                      <w:spacing w:before="0" w:line="240" w:lineRule="auto"/>
                    </w:pPr>
                    <w:r>
                      <w:rPr>
                        <w:rFonts w:ascii="DaunPenh" w:hAnsi="DaunPenh" w:cs="DaunPenh"/>
                        <w:b/>
                        <w:bCs/>
                        <w:color w:val="000000"/>
                        <w:sz w:val="24"/>
                        <w:szCs w:val="24"/>
                      </w:rPr>
                      <w:t>PSTN</w:t>
                    </w:r>
                  </w:p>
                </w:txbxContent>
              </v:textbox>
            </v:rect>
            <v:rect id="_x0000_s47173" style="position:absolute;left:906;top:2236;width:534;height:276;mso-wrap-style:none;v-text-anchor:top" filled="f" stroked="f">
              <v:textbox style="mso-fit-shape-to-text:t" inset="0,0,0,0">
                <w:txbxContent>
                  <w:p w:rsidR="00A520AA" w:rsidRDefault="00A520AA" w:rsidP="00FB6739">
                    <w:pPr>
                      <w:spacing w:before="0" w:line="240" w:lineRule="auto"/>
                    </w:pPr>
                    <w:r>
                      <w:rPr>
                        <w:rFonts w:ascii="DaunPenh" w:hAnsi="DaunPenh" w:cs="DaunPenh"/>
                        <w:b/>
                        <w:bCs/>
                        <w:color w:val="000000"/>
                        <w:sz w:val="24"/>
                        <w:szCs w:val="24"/>
                      </w:rPr>
                      <w:t>NGN</w:t>
                    </w:r>
                  </w:p>
                </w:txbxContent>
              </v:textbox>
            </v:rect>
            <v:rect id="_x0000_s47174" style="position:absolute;left:4338;top:2253;width:534;height:276;mso-wrap-style:none;v-text-anchor:top" filled="f" stroked="f">
              <v:textbox style="mso-fit-shape-to-text:t" inset="0,0,0,0">
                <w:txbxContent>
                  <w:p w:rsidR="00A520AA" w:rsidRDefault="00A520AA" w:rsidP="00FB6739">
                    <w:pPr>
                      <w:spacing w:before="0" w:line="240" w:lineRule="auto"/>
                    </w:pPr>
                    <w:r>
                      <w:rPr>
                        <w:rFonts w:ascii="DaunPenh" w:hAnsi="DaunPenh" w:cs="DaunPenh"/>
                        <w:b/>
                        <w:bCs/>
                        <w:color w:val="000000"/>
                        <w:sz w:val="24"/>
                        <w:szCs w:val="24"/>
                      </w:rPr>
                      <w:t>NGN</w:t>
                    </w:r>
                  </w:p>
                </w:txbxContent>
              </v:textbox>
            </v:rect>
            <v:shape id="_x0000_s47175" style="position:absolute;left:2389;top:784;width:1246;height:2011" coordsize="1246,2011" path="m,2011l,,1246,2011,,2011xe" fillcolor="#f3b200" stroked="f">
              <v:path arrowok="t"/>
            </v:shape>
            <v:shape id="_x0000_s47176" style="position:absolute;left:2386;top:772;width:1256;height:2027" coordsize="1256,2027" path="m,2027l,,1256,2027,,2027xm1249,2020r-2,5l1,14,6,12r,2011l3,2020r1246,xe" fillcolor="black" strokeweight="0">
              <v:path arrowok="t"/>
              <o:lock v:ext="edit" verticies="t"/>
            </v:shape>
            <v:shape id="_x0000_s47177" style="position:absolute;left:2389;top:555;width:1253;height:2018" coordsize="1253,2018" path="m1253,r,2018l,,1253,xe" fillcolor="lime" stroked="f">
              <v:path arrowok="t"/>
            </v:shape>
            <v:shape id="_x0000_s47178" style="position:absolute;left:2383;top:552;width:1262;height:2033" coordsize="1262,2033" path="m1262,r,2033l,,1262,xm6,6l9,2,1262,2020r-6,1l1256,3r3,3l6,6xe" fillcolor="black" strokeweight="0">
              <v:path arrowok="t"/>
              <o:lock v:ext="edit" verticies="t"/>
            </v:shape>
            <v:shape id="_x0000_s47179" style="position:absolute;left:2395;top:555;width:1253;height:2005" coordsize="3088,4912" path="m,hdc1010,362,2019,724,2534,1544v515,819,507,3255,554,3368e" fillcolor="#3cc" strokeweight="0">
              <v:path arrowok="t"/>
            </v:shape>
            <v:shape id="_x0000_s47180" style="position:absolute;left:2395;top:552;width:1257;height:2009" coordsize="1257,2009" path="m2,l155,56r151,58l452,176r140,69l658,283r64,41l782,366r58,46l894,462r50,52l990,571r41,61l1051,665r18,37l1085,742r16,44l1115,831r13,49l1152,982r21,109l1190,1203r14,113l1215,1429r10,109l1232,1641r4,49l1238,1736r3,44l1243,1821r2,38l1247,1893r2,30l1250,1950r2,22l1253,1989r2,12l1257,2008r-6,1l1249,2002r-2,-12l1245,1972r-1,-22l1242,1924r-2,-31l1238,1859r-2,-38l1234,1781r-2,-44l1229,1690r-3,-48l1218,1538r-9,-109l1198,1317r-14,-113l1167,1092,1146,984,1122,882r-13,-49l1095,788r-16,-43l1063,705r-18,-37l1026,635,985,575,939,519,889,466,836,418,779,371,718,329,655,289,589,251,450,182,304,120,153,62,,6,2,xe" fillcolor="black" strokeweight="0">
              <v:path arrowok="t"/>
            </v:shape>
            <v:rect id="_x0000_s47181" style="position:absolute;left:2912;top:1094;width:507;height:276;mso-wrap-style:none;v-text-anchor:top" filled="f" stroked="f">
              <v:textbox style="mso-fit-shape-to-text:t" inset="0,0,0,0">
                <w:txbxContent>
                  <w:p w:rsidR="00A520AA" w:rsidRPr="008B2151" w:rsidRDefault="00A520AA" w:rsidP="00FB6739">
                    <w:pPr>
                      <w:spacing w:before="0" w:line="240" w:lineRule="auto"/>
                      <w:rPr>
                        <w:rFonts w:cstheme="minorBidi"/>
                        <w:lang w:bidi="ar-SY"/>
                      </w:rPr>
                    </w:pPr>
                    <w:r>
                      <w:rPr>
                        <w:rFonts w:ascii="DaunPenh" w:hAnsi="DaunPenh" w:cstheme="minorBidi" w:hint="cs"/>
                        <w:b/>
                        <w:bCs/>
                        <w:color w:val="000000"/>
                        <w:sz w:val="24"/>
                        <w:szCs w:val="24"/>
                        <w:rtl/>
                        <w:lang w:bidi="ar-SY"/>
                      </w:rPr>
                      <w:t>محاكاة</w:t>
                    </w:r>
                  </w:p>
                </w:txbxContent>
              </v:textbox>
            </v:rect>
            <v:rect id="_x0000_s47182" style="position:absolute;left:3038;top:617;width:641;height:276;mso-wrap-style:none;v-text-anchor:top" filled="f" stroked="f">
              <v:textbox style="mso-fit-shape-to-text:t" inset="0,0,0,0">
                <w:txbxContent>
                  <w:p w:rsidR="00A520AA" w:rsidRDefault="00A520AA" w:rsidP="00FB6739">
                    <w:pPr>
                      <w:spacing w:before="0" w:line="240" w:lineRule="auto"/>
                    </w:pPr>
                    <w:r>
                      <w:rPr>
                        <w:rFonts w:ascii="DaunPenh" w:hAnsi="DaunPenh" w:cs="DaunPenh"/>
                        <w:b/>
                        <w:bCs/>
                        <w:color w:val="000000"/>
                        <w:sz w:val="24"/>
                        <w:szCs w:val="24"/>
                      </w:rPr>
                      <w:t>PSTN</w:t>
                    </w:r>
                  </w:p>
                </w:txbxContent>
              </v:textbox>
            </v:rect>
            <v:rect id="_x0000_s47183" style="position:absolute;left:2660;top:2244;width:534;height:276;mso-wrap-style:none;v-text-anchor:top" filled="f" stroked="f">
              <v:textbox style="mso-fit-shape-to-text:t" inset="0,0,0,0">
                <w:txbxContent>
                  <w:p w:rsidR="00A520AA" w:rsidRDefault="00A520AA" w:rsidP="00FB6739">
                    <w:pPr>
                      <w:spacing w:before="0" w:line="240" w:lineRule="auto"/>
                    </w:pPr>
                    <w:r>
                      <w:rPr>
                        <w:rFonts w:ascii="DaunPenh" w:hAnsi="DaunPenh" w:cs="DaunPenh"/>
                        <w:b/>
                        <w:bCs/>
                        <w:color w:val="000000"/>
                        <w:sz w:val="24"/>
                        <w:szCs w:val="24"/>
                      </w:rPr>
                      <w:t>NGN</w:t>
                    </w:r>
                  </w:p>
                </w:txbxContent>
              </v:textbox>
            </v:rect>
            <v:shape id="_x0000_s47184" style="position:absolute;left:133;top:16;width:271;height:3257" coordsize="668,7978" path="m462,217l403,7835r-144,-1l318,216r144,1xm174,215hdc175,95,273,,392,,511,1,607,99,606,218,605,337,508,433,388,432,269,432,173,334,174,215haxm648,7441l329,7978,19,7437hdc,7402,12,7358,46,7338v35,-19,79,-7,98,27hal393,7799r-124,-1l524,7368hdc544,7334,589,7323,623,7343v34,20,45,64,25,98haxe" fillcolor="black" strokeweight="0">
              <v:path arrowok="t"/>
              <o:lock v:ext="edit" verticies="t"/>
            </v:shape>
            <v:shape id="_x0000_s47185" style="position:absolute;left:5540;top:3;width:271;height:3257" coordsize="668,7978" path="m462,217l403,7835r-144,-1l318,216r144,1xm174,215hdc175,95,272,,392,,511,1,607,99,606,218,605,337,508,433,388,432,269,432,173,334,174,215haxm648,7441l329,7978,19,7437hdc,7402,12,7358,46,7338v35,-19,79,-7,98,27hal393,7799r-124,-1l524,7368hdc544,7334,589,7323,623,7343v34,20,45,64,25,98haxe" fillcolor="black" strokeweight="0">
              <v:path arrowok="t"/>
              <o:lock v:ext="edit" verticies="t"/>
            </v:shape>
            <w10:wrap type="none"/>
            <w10:anchorlock/>
          </v:group>
        </w:pict>
      </w:r>
    </w:p>
    <w:p w:rsidR="00FB6739" w:rsidRDefault="00FB6739" w:rsidP="00EC1A38">
      <w:pPr>
        <w:pBdr>
          <w:top w:val="single" w:sz="18" w:space="1" w:color="auto"/>
        </w:pBdr>
        <w:spacing w:before="240"/>
        <w:jc w:val="center"/>
        <w:rPr>
          <w:rtl/>
        </w:rPr>
      </w:pPr>
    </w:p>
    <w:p w:rsidR="00FB6739" w:rsidRDefault="00EC1A38" w:rsidP="00EC1A38">
      <w:pPr>
        <w:pStyle w:val="enumlev1"/>
      </w:pPr>
      <w:r>
        <w:rPr>
          <w:rFonts w:hint="cs"/>
          <w:lang w:val="en-US"/>
        </w:rPr>
        <w:sym w:font="Symbol" w:char="F0B7"/>
      </w:r>
      <w:r>
        <w:rPr>
          <w:rFonts w:hint="cs"/>
          <w:rtl/>
          <w:lang w:val="en-US"/>
        </w:rPr>
        <w:tab/>
      </w:r>
      <w:r w:rsidR="00FB6739">
        <w:rPr>
          <w:rFonts w:hint="cs"/>
          <w:rtl/>
          <w:lang w:val="en-US"/>
        </w:rPr>
        <w:t xml:space="preserve">سيناريو الإحلال التدريجي (الجانب الأيسر من الشكل </w:t>
      </w:r>
      <w:r w:rsidR="00FB6739">
        <w:rPr>
          <w:lang w:val="en-US"/>
        </w:rPr>
        <w:t>18-4</w:t>
      </w:r>
      <w:r w:rsidR="00FB6739">
        <w:rPr>
          <w:rFonts w:hint="cs"/>
          <w:rtl/>
          <w:lang w:val="en-US" w:bidi="ar-SY"/>
        </w:rPr>
        <w:t xml:space="preserve">): سيتم نشر الشبكة </w:t>
      </w:r>
      <w:r w:rsidR="00FB6739">
        <w:rPr>
          <w:lang w:val="en-US" w:bidi="ar-SY"/>
        </w:rPr>
        <w:t>NGN</w:t>
      </w:r>
      <w:r w:rsidR="00FB6739">
        <w:rPr>
          <w:rFonts w:hint="cs"/>
          <w:rtl/>
          <w:lang w:val="en-US" w:bidi="ar-SY"/>
        </w:rPr>
        <w:t xml:space="preserve"> على أن تعمل بصورة مشتركة مع الشبكة </w:t>
      </w:r>
      <w:r w:rsidR="00FB6739" w:rsidRPr="00F67AAE">
        <w:t>PSTN/ISDN</w:t>
      </w:r>
      <w:r w:rsidR="00FB6739">
        <w:rPr>
          <w:rFonts w:hint="cs"/>
          <w:rtl/>
          <w:lang w:bidi="ar-SY"/>
        </w:rPr>
        <w:t xml:space="preserve">. وبالتدريج تشغل الشبكة </w:t>
      </w:r>
      <w:r w:rsidR="00FB6739">
        <w:rPr>
          <w:lang w:val="en-US" w:bidi="ar-SY"/>
        </w:rPr>
        <w:t>NGN</w:t>
      </w:r>
      <w:r w:rsidR="00FB6739">
        <w:rPr>
          <w:rFonts w:hint="cs"/>
          <w:rtl/>
          <w:lang w:val="en-US" w:bidi="ar-SY"/>
        </w:rPr>
        <w:t xml:space="preserve"> أج</w:t>
      </w:r>
      <w:r w:rsidR="00FB6739" w:rsidRPr="008B2151">
        <w:rPr>
          <w:rFonts w:hint="cs"/>
          <w:rtl/>
        </w:rPr>
        <w:t xml:space="preserve">زاء أكبر في حين تستمر الشبكة </w:t>
      </w:r>
      <w:r w:rsidR="00FB6739" w:rsidRPr="008B2151">
        <w:t>PSTN/ISDN</w:t>
      </w:r>
      <w:r w:rsidR="00FB6739" w:rsidRPr="008B2151">
        <w:rPr>
          <w:rFonts w:hint="cs"/>
          <w:rtl/>
        </w:rPr>
        <w:t xml:space="preserve"> في النقصان حتى يتم الانتقال الكامل إلى الشبكة </w:t>
      </w:r>
      <w:r w:rsidR="00FB6739" w:rsidRPr="008B2151">
        <w:t>NGN</w:t>
      </w:r>
      <w:r w:rsidR="00FB6739">
        <w:rPr>
          <w:rFonts w:hint="cs"/>
          <w:rtl/>
        </w:rPr>
        <w:t xml:space="preserve"> في النهاية.</w:t>
      </w:r>
    </w:p>
    <w:p w:rsidR="00FB6739" w:rsidRPr="008B2151" w:rsidRDefault="00EC1A38" w:rsidP="00EC1A38">
      <w:pPr>
        <w:pStyle w:val="enumlev1"/>
      </w:pPr>
      <w:r>
        <w:rPr>
          <w:rFonts w:hint="cs"/>
        </w:rPr>
        <w:sym w:font="Symbol" w:char="F0B7"/>
      </w:r>
      <w:r>
        <w:rPr>
          <w:rFonts w:hint="cs"/>
          <w:rtl/>
        </w:rPr>
        <w:tab/>
      </w:r>
      <w:r w:rsidR="00FB6739">
        <w:rPr>
          <w:rFonts w:hint="cs"/>
          <w:rtl/>
        </w:rPr>
        <w:t xml:space="preserve">سيناريو الإحلال المباشر (الجزء الأيمن من الشكل </w:t>
      </w:r>
      <w:r w:rsidR="00FB6739">
        <w:t>18-4</w:t>
      </w:r>
      <w:r w:rsidR="00FB6739">
        <w:rPr>
          <w:rFonts w:hint="cs"/>
          <w:rtl/>
          <w:lang w:bidi="ar-SY"/>
        </w:rPr>
        <w:t xml:space="preserve">): ستستعمل مضاهاة الشبكة </w:t>
      </w:r>
      <w:r w:rsidR="00FB6739">
        <w:rPr>
          <w:lang w:bidi="ar-SY"/>
        </w:rPr>
        <w:t>NGN</w:t>
      </w:r>
      <w:r w:rsidR="00FB6739">
        <w:rPr>
          <w:rFonts w:hint="cs"/>
          <w:rtl/>
          <w:lang w:bidi="ar-SY"/>
        </w:rPr>
        <w:t xml:space="preserve"> على نطاق واسع لدعم الخدمات المتعلقة بالصوت وإن كانت المطاريف التقليدية ستستمر في العمل مثل الهاتف التقليدي الأسود. وبالتالي لن يتمكن المستعمل النهائي من تمييز التغير الذي طرأ على التكنولوجي</w:t>
      </w:r>
      <w:r w:rsidR="00FB6739">
        <w:rPr>
          <w:rFonts w:hint="eastAsia"/>
          <w:rtl/>
          <w:lang w:bidi="ar-SY"/>
        </w:rPr>
        <w:t>ا</w:t>
      </w:r>
      <w:r w:rsidR="00FB6739">
        <w:rPr>
          <w:rFonts w:hint="cs"/>
          <w:rtl/>
          <w:lang w:bidi="ar-SY"/>
        </w:rPr>
        <w:t xml:space="preserve"> المشغلة لجهازه المطرافي.</w:t>
      </w:r>
    </w:p>
    <w:p w:rsidR="00FB6739" w:rsidRPr="00F712C3" w:rsidRDefault="00EC1A38" w:rsidP="00EC1A38">
      <w:pPr>
        <w:pStyle w:val="enumlev1"/>
      </w:pPr>
      <w:r>
        <w:rPr>
          <w:rFonts w:hint="cs"/>
        </w:rPr>
        <w:sym w:font="Symbol" w:char="F0B7"/>
      </w:r>
      <w:r>
        <w:rPr>
          <w:rFonts w:hint="cs"/>
          <w:rtl/>
        </w:rPr>
        <w:tab/>
      </w:r>
      <w:r w:rsidR="00FB6739">
        <w:rPr>
          <w:rFonts w:hint="cs"/>
          <w:rtl/>
        </w:rPr>
        <w:t xml:space="preserve">السيناريو المختلط (الجزء الأوسط من الشكل </w:t>
      </w:r>
      <w:r w:rsidR="00FB6739">
        <w:t>18-4</w:t>
      </w:r>
      <w:r w:rsidR="00FB6739">
        <w:rPr>
          <w:rFonts w:hint="cs"/>
          <w:rtl/>
          <w:lang w:bidi="ar-SY"/>
        </w:rPr>
        <w:t xml:space="preserve">): سيناريو يستخدم فيه كل من الإحلال التدريجي والمضاهاة معاً، حيث يتم الاستعاضة عن جزء من توصيلات المستعمل بالشبكة </w:t>
      </w:r>
      <w:r w:rsidR="00FB6739">
        <w:rPr>
          <w:lang w:bidi="ar-SY"/>
        </w:rPr>
        <w:t>PSTN</w:t>
      </w:r>
      <w:r w:rsidR="00FB6739">
        <w:rPr>
          <w:rFonts w:hint="cs"/>
          <w:rtl/>
          <w:lang w:bidi="ar-SY"/>
        </w:rPr>
        <w:t xml:space="preserve"> بمضاهاة الشبكة </w:t>
      </w:r>
      <w:r w:rsidR="00FB6739">
        <w:rPr>
          <w:lang w:bidi="ar-SY"/>
        </w:rPr>
        <w:t>NGN</w:t>
      </w:r>
      <w:r w:rsidR="00FB6739">
        <w:rPr>
          <w:rFonts w:hint="cs"/>
          <w:rtl/>
          <w:lang w:bidi="ar-SY"/>
        </w:rPr>
        <w:t xml:space="preserve"> في حين يحتفظ المستعملون الآخرون للشبكة </w:t>
      </w:r>
      <w:r w:rsidR="00FB6739">
        <w:rPr>
          <w:lang w:bidi="ar-SY"/>
        </w:rPr>
        <w:t>PSTN</w:t>
      </w:r>
      <w:r w:rsidR="00FB6739">
        <w:rPr>
          <w:rFonts w:hint="cs"/>
          <w:rtl/>
          <w:lang w:bidi="ar-SY"/>
        </w:rPr>
        <w:t xml:space="preserve"> بتوصيلاتهم بالشبكة. وطبقاً للزيادة في نشر الشبكة </w:t>
      </w:r>
      <w:r w:rsidR="00FB6739">
        <w:rPr>
          <w:lang w:bidi="ar-SY"/>
        </w:rPr>
        <w:t>NGN</w:t>
      </w:r>
      <w:r w:rsidR="00FB6739">
        <w:rPr>
          <w:rFonts w:hint="cs"/>
          <w:rtl/>
          <w:lang w:bidi="ar-SY"/>
        </w:rPr>
        <w:t xml:space="preserve">، يدخل مستعملو الشبكة </w:t>
      </w:r>
      <w:r w:rsidR="00FB6739">
        <w:rPr>
          <w:lang w:bidi="ar-SY"/>
        </w:rPr>
        <w:t>NGN</w:t>
      </w:r>
      <w:r w:rsidR="00FB6739">
        <w:rPr>
          <w:rFonts w:hint="cs"/>
          <w:rtl/>
          <w:lang w:bidi="ar-SY"/>
        </w:rPr>
        <w:t xml:space="preserve"> مكان مستعملي المضاهاة والشبكة </w:t>
      </w:r>
      <w:r w:rsidR="00FB6739">
        <w:rPr>
          <w:lang w:bidi="ar-SY"/>
        </w:rPr>
        <w:t>PSTN</w:t>
      </w:r>
      <w:r w:rsidR="00FB6739">
        <w:rPr>
          <w:rFonts w:hint="cs"/>
          <w:rtl/>
          <w:lang w:bidi="ar-SY"/>
        </w:rPr>
        <w:t>.</w:t>
      </w:r>
    </w:p>
    <w:p w:rsidR="00FB6739" w:rsidRDefault="00FB6739" w:rsidP="00FB6739">
      <w:pPr>
        <w:pStyle w:val="Heading3"/>
        <w:spacing w:before="240"/>
        <w:rPr>
          <w:rtl/>
          <w:lang w:val="en-US" w:bidi="ar-SY"/>
        </w:rPr>
      </w:pPr>
      <w:bookmarkStart w:id="86" w:name="_Toc258940911"/>
      <w:r>
        <w:rPr>
          <w:lang w:val="en-US"/>
        </w:rPr>
        <w:t>1.4.4</w:t>
      </w:r>
      <w:r>
        <w:rPr>
          <w:rFonts w:hint="cs"/>
          <w:rtl/>
          <w:lang w:val="en-US" w:bidi="ar-SY"/>
        </w:rPr>
        <w:tab/>
        <w:t>سيناريو الإحلال التدريجي</w:t>
      </w:r>
      <w:bookmarkEnd w:id="86"/>
    </w:p>
    <w:p w:rsidR="00FB6739" w:rsidRDefault="00FB6739" w:rsidP="00FB6739">
      <w:pPr>
        <w:rPr>
          <w:rtl/>
          <w:lang w:val="en-US" w:bidi="ar-SY"/>
        </w:rPr>
      </w:pPr>
      <w:r>
        <w:rPr>
          <w:rFonts w:hint="cs"/>
          <w:rtl/>
          <w:lang w:val="en-US" w:bidi="ar-SY"/>
        </w:rPr>
        <w:t xml:space="preserve">يكون هذا السيناريو مفيداً في حالة البلدان أو المشغلين الذين لديهم بنية تحتية للشبكات </w:t>
      </w:r>
      <w:r w:rsidRPr="00F67AAE">
        <w:t>PSTN/ISDN</w:t>
      </w:r>
      <w:r>
        <w:rPr>
          <w:rFonts w:hint="cs"/>
          <w:rtl/>
        </w:rPr>
        <w:t xml:space="preserve"> تتسم بالاستقرار الكبير أو جديدة. وفي هذه الحالة، يكون من الصعب تبرير الاستعاضة عن تجهيزات الشبكات </w:t>
      </w:r>
      <w:r w:rsidRPr="00F67AAE">
        <w:t>PSTN/ISDN</w:t>
      </w:r>
      <w:r>
        <w:rPr>
          <w:rFonts w:hint="cs"/>
          <w:rtl/>
        </w:rPr>
        <w:t xml:space="preserve"> بأخرى للشبكات </w:t>
      </w:r>
      <w:r>
        <w:rPr>
          <w:lang w:val="en-US"/>
        </w:rPr>
        <w:t>NGN</w:t>
      </w:r>
      <w:r>
        <w:rPr>
          <w:rFonts w:hint="cs"/>
          <w:rtl/>
          <w:lang w:val="en-US" w:bidi="ar-SY"/>
        </w:rPr>
        <w:t>، لأن هذه البنية التحتية التقليدية قد لا تكون قد عادت بعد بالقيمة المناسبة لتعويض ما أنفق فيها من استثمارات. كما أن حالة البنية التحتية تكون جيدة إلى حد كبير ويمكن استعمالها خلال سنوات عديدة مقبلة دون أي قدر كبير من عمليات التشغيل والإدارة والصيانة، بما في ذلك إدارة الأعطاب.</w:t>
      </w:r>
    </w:p>
    <w:p w:rsidR="00FB6739" w:rsidRDefault="00FB6739" w:rsidP="00FB6739">
      <w:pPr>
        <w:rPr>
          <w:spacing w:val="-4"/>
          <w:rtl/>
          <w:lang w:val="en-US" w:bidi="ar-SY"/>
        </w:rPr>
      </w:pPr>
      <w:r w:rsidRPr="00365754">
        <w:rPr>
          <w:rFonts w:hint="cs"/>
          <w:spacing w:val="-4"/>
          <w:rtl/>
          <w:lang w:val="en-US" w:bidi="ar-SY"/>
        </w:rPr>
        <w:t xml:space="preserve">وخلال هذا السيناريو، سيجري تجهيز المشغلين بصورة تدريجية بما يكفي من موارد من أجل الاستثمارات المقبلة مع الاحتفاظ بعملائهم في وضعية جيدة. أضف إلى ذلك، سيفي المشغلون أيضاً بمتطلبات المستعملين حيث يتسنى لهم استعمال إمكانات متقدمة من خلال الشبكات </w:t>
      </w:r>
      <w:r w:rsidRPr="00365754">
        <w:rPr>
          <w:spacing w:val="-4"/>
          <w:lang w:val="en-US" w:bidi="ar-SY"/>
        </w:rPr>
        <w:t>NGN</w:t>
      </w:r>
      <w:r w:rsidRPr="00365754">
        <w:rPr>
          <w:rFonts w:hint="cs"/>
          <w:spacing w:val="-4"/>
          <w:rtl/>
          <w:lang w:val="en-US" w:bidi="ar-SY"/>
        </w:rPr>
        <w:t xml:space="preserve"> التي يجري نشرها مؤخراً. وطبقاً للزيادة في عدد المستعملين الذين يرغبون في استعمال هذه الإمكانات المتقدمة، يمكن للمشغلين بعد ذلك توسيع تغطية الشبكات </w:t>
      </w:r>
      <w:r w:rsidRPr="00365754">
        <w:rPr>
          <w:spacing w:val="-4"/>
          <w:lang w:val="en-US" w:bidi="ar-SY"/>
        </w:rPr>
        <w:t>NGN</w:t>
      </w:r>
      <w:r w:rsidRPr="00365754">
        <w:rPr>
          <w:rFonts w:hint="cs"/>
          <w:spacing w:val="-4"/>
          <w:rtl/>
          <w:lang w:val="en-US" w:bidi="ar-SY"/>
        </w:rPr>
        <w:t xml:space="preserve"> وبالتبعية ينخفض عدد العملاء في الشبكات التقليدية. وفي النهاية يأتي يوم يتم فيه النشر الكامل للشبكات </w:t>
      </w:r>
      <w:r w:rsidRPr="00365754">
        <w:rPr>
          <w:spacing w:val="-4"/>
          <w:lang w:val="en-US" w:bidi="ar-SY"/>
        </w:rPr>
        <w:t>NGN</w:t>
      </w:r>
      <w:r w:rsidRPr="00365754">
        <w:rPr>
          <w:rFonts w:hint="cs"/>
          <w:spacing w:val="-4"/>
          <w:rtl/>
          <w:lang w:val="en-US" w:bidi="ar-SY"/>
        </w:rPr>
        <w:t xml:space="preserve"> بحيث تغطي كل المستعملين. وفي هذه ال</w:t>
      </w:r>
      <w:r>
        <w:rPr>
          <w:rFonts w:hint="cs"/>
          <w:spacing w:val="-4"/>
          <w:rtl/>
          <w:lang w:val="en-US" w:bidi="ar-SY"/>
        </w:rPr>
        <w:t>ح</w:t>
      </w:r>
      <w:r w:rsidRPr="00365754">
        <w:rPr>
          <w:rFonts w:hint="cs"/>
          <w:spacing w:val="-4"/>
          <w:rtl/>
          <w:lang w:val="en-US" w:bidi="ar-SY"/>
        </w:rPr>
        <w:t xml:space="preserve">الة يتصل مستعملو الشبكات </w:t>
      </w:r>
      <w:r w:rsidRPr="00365754">
        <w:rPr>
          <w:spacing w:val="-4"/>
          <w:lang w:val="en-US" w:bidi="ar-SY"/>
        </w:rPr>
        <w:t>NGN</w:t>
      </w:r>
      <w:r w:rsidRPr="00365754">
        <w:rPr>
          <w:rFonts w:hint="cs"/>
          <w:spacing w:val="-4"/>
          <w:rtl/>
          <w:lang w:val="en-US" w:bidi="ar-SY"/>
        </w:rPr>
        <w:t xml:space="preserve"> بمستعملي الشبكات </w:t>
      </w:r>
      <w:r w:rsidRPr="00365754">
        <w:rPr>
          <w:spacing w:val="-4"/>
        </w:rPr>
        <w:t>PSTN/ISDN</w:t>
      </w:r>
      <w:r w:rsidRPr="00365754">
        <w:rPr>
          <w:rFonts w:hint="cs"/>
          <w:spacing w:val="-4"/>
          <w:rtl/>
        </w:rPr>
        <w:t xml:space="preserve"> باستعمال تكنولوجيا المحاكاة لديهم ولكن من خلال التشغيل البيني بين الشبكات </w:t>
      </w:r>
      <w:r w:rsidRPr="00365754">
        <w:rPr>
          <w:spacing w:val="-4"/>
          <w:lang w:val="en-US"/>
        </w:rPr>
        <w:t>NGN</w:t>
      </w:r>
      <w:r w:rsidRPr="00365754">
        <w:rPr>
          <w:rFonts w:hint="cs"/>
          <w:spacing w:val="-4"/>
          <w:rtl/>
          <w:lang w:val="en-US" w:bidi="ar-SY"/>
        </w:rPr>
        <w:t xml:space="preserve"> والشبكات </w:t>
      </w:r>
      <w:r w:rsidRPr="00365754">
        <w:rPr>
          <w:spacing w:val="-4"/>
        </w:rPr>
        <w:t>PSTN/ISDN</w:t>
      </w:r>
      <w:r w:rsidRPr="00365754">
        <w:rPr>
          <w:rFonts w:hint="cs"/>
          <w:spacing w:val="-4"/>
          <w:rtl/>
          <w:lang w:bidi="ar-SY"/>
        </w:rPr>
        <w:t xml:space="preserve">. ويبين الشكل </w:t>
      </w:r>
      <w:r w:rsidRPr="00365754">
        <w:rPr>
          <w:spacing w:val="-4"/>
          <w:lang w:val="en-US" w:bidi="ar-SY"/>
        </w:rPr>
        <w:t>19-4</w:t>
      </w:r>
      <w:r w:rsidRPr="00365754">
        <w:rPr>
          <w:rFonts w:hint="cs"/>
          <w:spacing w:val="-4"/>
          <w:rtl/>
          <w:lang w:val="en-US" w:bidi="ar-SY"/>
        </w:rPr>
        <w:t xml:space="preserve"> أدناه خطوات هذا السيناريو.</w:t>
      </w:r>
    </w:p>
    <w:p w:rsidR="00EC1A38" w:rsidRDefault="00EC1A38" w:rsidP="00EC1A38">
      <w:pPr>
        <w:rPr>
          <w:rtl/>
          <w:lang w:val="en-US" w:bidi="ar-EG"/>
        </w:rPr>
      </w:pPr>
      <w:r>
        <w:rPr>
          <w:rtl/>
          <w:lang w:val="en-US" w:bidi="ar-EG"/>
        </w:rPr>
        <w:br w:type="page"/>
      </w:r>
    </w:p>
    <w:p w:rsidR="00EC1A38" w:rsidRDefault="00EC1A38" w:rsidP="002E6736">
      <w:pPr>
        <w:spacing w:before="0" w:line="120" w:lineRule="auto"/>
        <w:rPr>
          <w:rtl/>
          <w:lang w:val="en-US" w:bidi="ar-EG"/>
        </w:rPr>
      </w:pPr>
    </w:p>
    <w:p w:rsidR="00EC1A38" w:rsidRPr="00EC1A38" w:rsidRDefault="00EC1A38" w:rsidP="002E6736">
      <w:pPr>
        <w:pStyle w:val="figure0"/>
        <w:rPr>
          <w:rtl/>
          <w:lang w:val="en-US" w:bidi="ar-EG"/>
        </w:rPr>
      </w:pPr>
      <w:bookmarkStart w:id="87" w:name="_Toc259106659"/>
      <w:r w:rsidRPr="00EC1A38">
        <w:rPr>
          <w:rFonts w:hint="cs"/>
          <w:rtl/>
        </w:rPr>
        <w:t xml:space="preserve">الشكل </w:t>
      </w:r>
      <w:r w:rsidRPr="00EC1A38">
        <w:t>1</w:t>
      </w:r>
      <w:r w:rsidRPr="00EC1A38">
        <w:rPr>
          <w:lang w:val="en-US"/>
        </w:rPr>
        <w:t>9</w:t>
      </w:r>
      <w:r w:rsidRPr="00EC1A38">
        <w:t>-4</w:t>
      </w:r>
      <w:r w:rsidRPr="00EC1A38">
        <w:rPr>
          <w:rFonts w:hint="cs"/>
          <w:rtl/>
        </w:rPr>
        <w:t xml:space="preserve">: </w:t>
      </w:r>
      <w:r w:rsidRPr="00EC1A38">
        <w:rPr>
          <w:rFonts w:hint="cs"/>
          <w:rtl/>
          <w:lang w:bidi="ar-SY"/>
        </w:rPr>
        <w:t xml:space="preserve">سيناريو </w:t>
      </w:r>
      <w:r w:rsidRPr="00EC1A38">
        <w:rPr>
          <w:rFonts w:hint="cs"/>
          <w:rtl/>
        </w:rPr>
        <w:t>انتقال تدريجي</w:t>
      </w:r>
      <w:bookmarkEnd w:id="87"/>
    </w:p>
    <w:p w:rsidR="00FB6739" w:rsidRDefault="00A0320B" w:rsidP="00FB6739">
      <w:pPr>
        <w:spacing w:before="240"/>
        <w:jc w:val="center"/>
        <w:rPr>
          <w:b/>
          <w:bCs/>
          <w:rtl/>
          <w:lang w:val="en-US" w:bidi="ar-SY"/>
        </w:rPr>
      </w:pPr>
      <w:r>
        <w:rPr>
          <w:b/>
          <w:bCs/>
          <w:rtl/>
          <w:lang w:val="en-US" w:bidi="ar-SY"/>
        </w:rPr>
      </w:r>
      <w:r>
        <w:rPr>
          <w:b/>
          <w:bCs/>
          <w:lang w:val="en-US" w:bidi="ar-SY"/>
        </w:rPr>
        <w:pict>
          <v:group id="_x0000_s47101" editas="canvas" style="width:405.2pt;height:231.2pt;mso-position-horizontal-relative:char;mso-position-vertical-relative:line" coordorigin="-57,-151" coordsize="8104,4624">
            <o:lock v:ext="edit" aspectratio="t"/>
            <v:shape id="_x0000_s47102" type="#_x0000_t75" style="position:absolute;left:-57;top:-151;width:8104;height:4624" o:preferrelative="f">
              <v:fill o:detectmouseclick="t"/>
              <v:path o:extrusionok="t" o:connecttype="none"/>
              <o:lock v:ext="edit" text="t"/>
            </v:shape>
            <v:rect id="_x0000_s47103" style="position:absolute;left:5517;top:519;width:2149;height:373" fillcolor="lime" stroked="f"/>
            <v:shape id="_x0000_s47104" style="position:absolute;left:5513;top:515;width:2158;height:381" coordsize="2158,381" path="m,l2158,r,381l,381,,xm8,377l4,373r2149,l2149,377r,-373l2153,8,4,8,8,4r,373xe" fillcolor="black" strokeweight="3e-5mm">
              <v:path arrowok="t"/>
              <o:lock v:ext="edit" verticies="t"/>
            </v:shape>
            <v:shape id="_x0000_s47105" style="position:absolute;left:5525;top:1346;width:2141;height:2319" coordsize="2141,2319" path="m,2319l,,2141,2319,,2319xe" fillcolor="#f3b200" stroked="f">
              <v:path arrowok="t"/>
            </v:shape>
            <v:shape id="_x0000_s47106" style="position:absolute;left:5521;top:1336;width:2155;height:2333" coordsize="2155,2333" path="m,2333l,,2155,2333,,2333xm2145,2324r-2,8l1,13,8,10r,2319l4,2324r2141,xe" fillcolor="black" strokeweight="3e-5mm">
              <v:path arrowok="t"/>
              <o:lock v:ext="edit" verticies="t"/>
            </v:shape>
            <v:shape id="_x0000_s47107" style="position:absolute;left:5525;top:1119;width:2158;height:2351" coordsize="2158,2351" path="m2158,r,2351l,,2158,xe" fillcolor="lime" stroked="f">
              <v:path arrowok="t"/>
            </v:shape>
            <v:shape id="_x0000_s47108" style="position:absolute;left:5516;top:1115;width:2171;height:2366" coordsize="2171,2366" path="m2171,r,2366l,,2171,xm9,8l12,1,2170,2352r-7,3l2163,4r4,4l9,8xe" fillcolor="black" strokeweight="3e-5mm">
              <v:path arrowok="t"/>
              <o:lock v:ext="edit" verticies="t"/>
            </v:shape>
            <v:rect id="_x0000_s47109" style="position:absolute;left:2101;top:519;width:2848;height:373" fillcolor="lime" stroked="f"/>
            <v:shape id="_x0000_s47110" style="position:absolute;left:2097;top:515;width:2856;height:381" coordsize="2856,381" path="m,l2856,r,381l,381,,xm8,377l4,373r2848,l2848,377r,-373l2852,8,4,8,8,4r,373xe" fillcolor="black" strokeweight="3e-5mm">
              <v:path arrowok="t"/>
              <o:lock v:ext="edit" verticies="t"/>
            </v:shape>
            <v:shape id="_x0000_s47111" style="position:absolute;left:2117;top:1119;width:2848;height:2343" coordsize="2848,2343" path="m2848,r,2343l,,2848,xe" fillcolor="lime" stroked="f">
              <v:path arrowok="t"/>
            </v:shape>
            <v:shape id="_x0000_s47112" style="position:absolute;left:2106;top:1115;width:2863;height:2355" coordsize="2863,2355" path="m2863,r,2355l,,2863,xm11,8l14,1,2862,2344r-7,3l2855,4r4,4l11,8xe" fillcolor="black" strokeweight="3e-5mm">
              <v:path arrowok="t"/>
              <o:lock v:ext="edit" verticies="t"/>
            </v:shape>
            <v:shape id="_x0000_s47113" style="position:absolute;left:2126;top:1386;width:2798;height:2303" coordsize="2798,2303" path="m,2303l,,2798,2303,,2303xe" fillcolor="#f3b200" stroked="f">
              <v:path arrowok="t"/>
            </v:shape>
            <v:shape id="_x0000_s47114" style="position:absolute;left:2121;top:1378;width:2815;height:2315" coordsize="2815,2315" path="m,2315l,,2815,2315,,2315xm2803,2307r-2,7l2,12,9,8r,2303l5,2307r2798,xe" fillcolor="black" strokeweight="3e-5mm">
              <v:path arrowok="t"/>
              <o:lock v:ext="edit" verticies="t"/>
            </v:shape>
            <v:rect id="_x0000_s47115" style="position:absolute;left:603;top:1140;width:1255;height:401;v-text-anchor:top" filled="f" stroked="f">
              <v:textbox style="mso-fit-shape-to-text:t" inset="0,0,0,0">
                <w:txbxContent>
                  <w:p w:rsidR="00A520AA" w:rsidRPr="00BA67B5" w:rsidRDefault="00A520AA" w:rsidP="00FB6739">
                    <w:pPr>
                      <w:spacing w:before="0"/>
                      <w:jc w:val="right"/>
                      <w:rPr>
                        <w:sz w:val="15"/>
                        <w:szCs w:val="22"/>
                      </w:rPr>
                    </w:pPr>
                    <w:r w:rsidRPr="00BA67B5">
                      <w:rPr>
                        <w:rFonts w:hint="cs"/>
                        <w:sz w:val="15"/>
                        <w:szCs w:val="22"/>
                        <w:rtl/>
                      </w:rPr>
                      <w:t xml:space="preserve">بنية تدريجية للشبكة </w:t>
                    </w:r>
                    <w:r w:rsidRPr="00BA67B5">
                      <w:rPr>
                        <w:sz w:val="15"/>
                        <w:szCs w:val="22"/>
                      </w:rPr>
                      <w:t>NGN</w:t>
                    </w:r>
                  </w:p>
                </w:txbxContent>
              </v:textbox>
            </v:rect>
            <v:rect id="_x0000_s47116" style="position:absolute;left:603;top:525;width:960;height:263;v-text-anchor:top" filled="f" stroked="f">
              <v:textbox style="mso-fit-shape-to-text:t" inset="0,0,0,0">
                <w:txbxContent>
                  <w:p w:rsidR="00A520AA" w:rsidRPr="00BA67B5" w:rsidRDefault="00A520AA" w:rsidP="00FB6739">
                    <w:pPr>
                      <w:spacing w:before="0"/>
                      <w:jc w:val="right"/>
                      <w:rPr>
                        <w:sz w:val="15"/>
                        <w:szCs w:val="22"/>
                      </w:rPr>
                    </w:pPr>
                    <w:r w:rsidRPr="00BA67B5">
                      <w:rPr>
                        <w:rFonts w:hint="cs"/>
                        <w:sz w:val="15"/>
                        <w:szCs w:val="22"/>
                        <w:rtl/>
                      </w:rPr>
                      <w:t>نقطة البدء</w:t>
                    </w:r>
                    <w:r w:rsidRPr="00BA67B5">
                      <w:rPr>
                        <w:sz w:val="15"/>
                        <w:szCs w:val="22"/>
                      </w:rPr>
                      <w:t xml:space="preserve"> </w:t>
                    </w:r>
                  </w:p>
                </w:txbxContent>
              </v:textbox>
            </v:rect>
            <v:rect id="_x0000_s47117" style="position:absolute;left:3301;top:620;width:537;height:193;mso-wrap-style:none;v-text-anchor:top" filled="f" stroked="f">
              <v:textbox style="mso-fit-shape-to-text:t" inset="0,0,0,0">
                <w:txbxContent>
                  <w:p w:rsidR="00A520AA" w:rsidRPr="00F712C3" w:rsidRDefault="00A520AA" w:rsidP="00FB6739">
                    <w:pPr>
                      <w:spacing w:before="0"/>
                    </w:pPr>
                    <w:r w:rsidRPr="00F712C3">
                      <w:rPr>
                        <w:b/>
                        <w:bCs/>
                        <w:color w:val="000000"/>
                      </w:rPr>
                      <w:t>PSTN</w:t>
                    </w:r>
                  </w:p>
                </w:txbxContent>
              </v:textbox>
            </v:rect>
            <v:rect id="_x0000_s47118" style="position:absolute;left:2481;top:-1;width:1343;height:368;v-text-anchor:top" filled="f" stroked="f">
              <v:textbox style="mso-fit-shape-to-text:t" inset="0,0,0,0">
                <w:txbxContent>
                  <w:p w:rsidR="00A520AA" w:rsidRPr="00F712C3" w:rsidRDefault="00A520AA" w:rsidP="00FB6739">
                    <w:pPr>
                      <w:spacing w:before="0"/>
                      <w:rPr>
                        <w:lang w:val="en-US" w:bidi="ar-SY"/>
                      </w:rPr>
                    </w:pPr>
                    <w:r w:rsidRPr="00F712C3">
                      <w:rPr>
                        <w:rFonts w:hint="cs"/>
                        <w:b/>
                        <w:bCs/>
                        <w:color w:val="262673"/>
                        <w:sz w:val="30"/>
                        <w:szCs w:val="30"/>
                        <w:rtl/>
                        <w:lang w:bidi="ar-SY"/>
                      </w:rPr>
                      <w:t>البنية التحتية</w:t>
                    </w:r>
                  </w:p>
                </w:txbxContent>
              </v:textbox>
            </v:rect>
            <v:rect id="_x0000_s47119" style="position:absolute;left:6122;top:-1;width:879;height:368;mso-wrap-style:none;v-text-anchor:top" filled="f" stroked="f">
              <v:textbox style="mso-fit-shape-to-text:t" inset="0,0,0,0">
                <w:txbxContent>
                  <w:p w:rsidR="00A520AA" w:rsidRPr="00F712C3" w:rsidRDefault="00A520AA" w:rsidP="00FB6739">
                    <w:pPr>
                      <w:spacing w:before="0"/>
                      <w:rPr>
                        <w:lang w:bidi="ar-SY"/>
                      </w:rPr>
                    </w:pPr>
                    <w:r w:rsidRPr="00F712C3">
                      <w:rPr>
                        <w:rFonts w:hint="cs"/>
                        <w:b/>
                        <w:bCs/>
                        <w:color w:val="262673"/>
                        <w:sz w:val="30"/>
                        <w:szCs w:val="30"/>
                        <w:rtl/>
                        <w:lang w:bidi="ar-SY"/>
                      </w:rPr>
                      <w:t>المستعملون</w:t>
                    </w:r>
                  </w:p>
                </w:txbxContent>
              </v:textbox>
            </v:rect>
            <v:rect id="_x0000_s47120" style="position:absolute;left:6381;top:543;width:535;height:343;mso-wrap-style:none;v-text-anchor:top" filled="f" stroked="f">
              <v:textbox style="mso-fit-shape-to-text:t" inset="0,0,0,0">
                <w:txbxContent>
                  <w:p w:rsidR="00A520AA" w:rsidRPr="00F712C3" w:rsidRDefault="00A520AA" w:rsidP="00FB6739">
                    <w:pPr>
                      <w:spacing w:before="0"/>
                      <w:rPr>
                        <w:lang w:bidi="ar-SY"/>
                      </w:rPr>
                    </w:pPr>
                    <w:r w:rsidRPr="00F712C3">
                      <w:rPr>
                        <w:rFonts w:hint="cs"/>
                        <w:b/>
                        <w:bCs/>
                        <w:color w:val="000000"/>
                        <w:rtl/>
                        <w:lang w:bidi="ar-SY"/>
                      </w:rPr>
                      <w:t>تقليدي</w:t>
                    </w:r>
                  </w:p>
                </w:txbxContent>
              </v:textbox>
            </v:rect>
            <v:rect id="_x0000_s47121" style="position:absolute;left:6368;top:1213;width:535;height:343;mso-wrap-style:none;v-text-anchor:top" filled="f" stroked="f">
              <v:textbox style="mso-fit-shape-to-text:t" inset="0,0,0,0">
                <w:txbxContent>
                  <w:p w:rsidR="00A520AA" w:rsidRPr="00F712C3" w:rsidRDefault="00A520AA" w:rsidP="00FB6739">
                    <w:pPr>
                      <w:spacing w:before="0"/>
                    </w:pPr>
                    <w:r w:rsidRPr="00F712C3">
                      <w:rPr>
                        <w:rFonts w:hint="cs"/>
                        <w:b/>
                        <w:bCs/>
                        <w:color w:val="000000"/>
                        <w:rtl/>
                        <w:lang w:bidi="ar-SY"/>
                      </w:rPr>
                      <w:t>تقليدي</w:t>
                    </w:r>
                  </w:p>
                </w:txbxContent>
              </v:textbox>
            </v:rect>
            <v:rect id="_x0000_s47122" style="position:absolute;left:5653;top:1894;width:467;height:193;mso-wrap-style:none;v-text-anchor:top" filled="f" stroked="f">
              <v:textbox style="mso-fit-shape-to-text:t" inset="0,0,0,0">
                <w:txbxContent>
                  <w:p w:rsidR="00A520AA" w:rsidRPr="00F712C3" w:rsidRDefault="00A520AA" w:rsidP="00FB6739">
                    <w:pPr>
                      <w:spacing w:before="0"/>
                    </w:pPr>
                    <w:r w:rsidRPr="00F712C3">
                      <w:rPr>
                        <w:b/>
                        <w:bCs/>
                        <w:color w:val="000000"/>
                      </w:rPr>
                      <w:t>NGN</w:t>
                    </w:r>
                  </w:p>
                </w:txbxContent>
              </v:textbox>
            </v:rect>
            <v:rect id="_x0000_s47123" style="position:absolute;left:6664;top:1870;width:535;height:343;mso-wrap-style:none;v-text-anchor:top" filled="f" stroked="f">
              <v:textbox style="mso-fit-shape-to-text:t" inset="0,0,0,0">
                <w:txbxContent>
                  <w:p w:rsidR="00A520AA" w:rsidRPr="00F712C3" w:rsidRDefault="00A520AA" w:rsidP="00FB6739">
                    <w:pPr>
                      <w:spacing w:before="0"/>
                    </w:pPr>
                    <w:r w:rsidRPr="00F712C3">
                      <w:rPr>
                        <w:rFonts w:hint="cs"/>
                        <w:b/>
                        <w:bCs/>
                        <w:color w:val="000000"/>
                        <w:rtl/>
                        <w:lang w:bidi="ar-SY"/>
                      </w:rPr>
                      <w:t>تقليدي</w:t>
                    </w:r>
                  </w:p>
                </w:txbxContent>
              </v:textbox>
            </v:rect>
            <v:rect id="_x0000_s47124" style="position:absolute;left:7073;top:2471;width:535;height:343;mso-wrap-style:none;v-text-anchor:top" filled="f" stroked="f">
              <v:textbox style="mso-fit-shape-to-text:t" inset="0,0,0,0">
                <w:txbxContent>
                  <w:p w:rsidR="00A520AA" w:rsidRPr="00F712C3" w:rsidRDefault="00A520AA" w:rsidP="00FB6739">
                    <w:pPr>
                      <w:spacing w:before="0"/>
                    </w:pPr>
                    <w:r w:rsidRPr="00F712C3">
                      <w:rPr>
                        <w:rFonts w:hint="cs"/>
                        <w:b/>
                        <w:bCs/>
                        <w:color w:val="000000"/>
                        <w:rtl/>
                        <w:lang w:bidi="ar-SY"/>
                      </w:rPr>
                      <w:t>تقليدي</w:t>
                    </w:r>
                  </w:p>
                </w:txbxContent>
              </v:textbox>
            </v:rect>
            <v:rect id="_x0000_s47125" style="position:absolute;left:204;top:538;width:188;height:233;mso-wrap-style:none;v-text-anchor:top" filled="f" stroked="f">
              <v:textbox style="mso-fit-shape-to-text:t" inset="0,0,0,0">
                <w:txbxContent>
                  <w:p w:rsidR="00A520AA" w:rsidRPr="00BA67B5" w:rsidRDefault="00A520AA" w:rsidP="00FB6739">
                    <w:pPr>
                      <w:spacing w:before="0" w:line="240" w:lineRule="auto"/>
                      <w:rPr>
                        <w:rFonts w:ascii="Wingdings" w:hAnsi="Wingdings" w:cstheme="minorBidi"/>
                      </w:rPr>
                    </w:pPr>
                    <w:r w:rsidRPr="00BA67B5">
                      <w:rPr>
                        <w:rFonts w:ascii="Wingdings" w:hAnsi="Wingdings" w:cstheme="minorBidi"/>
                      </w:rPr>
                      <w:t></w:t>
                    </w:r>
                  </w:p>
                </w:txbxContent>
              </v:textbox>
            </v:rect>
            <v:rect id="_x0000_s47126" style="position:absolute;left:204;top:2502;width:188;height:233;mso-wrap-style:none;v-text-anchor:top" filled="f" stroked="f">
              <v:textbox style="mso-fit-shape-to-text:t" inset="0,0,0,0">
                <w:txbxContent>
                  <w:p w:rsidR="00A520AA" w:rsidRPr="00BA67B5" w:rsidRDefault="00A520AA" w:rsidP="00FB6739">
                    <w:pPr>
                      <w:spacing w:before="0" w:line="240" w:lineRule="auto"/>
                      <w:rPr>
                        <w:rFonts w:ascii="Wingdings" w:hAnsi="Wingdings" w:cstheme="minorBidi"/>
                      </w:rPr>
                    </w:pPr>
                    <w:r w:rsidRPr="00BA67B5">
                      <w:rPr>
                        <w:rFonts w:ascii="Wingdings" w:hAnsi="Wingdings" w:cstheme="minorBidi"/>
                      </w:rPr>
                      <w:t></w:t>
                    </w:r>
                  </w:p>
                </w:txbxContent>
              </v:textbox>
            </v:rect>
            <v:rect id="_x0000_s47127" style="position:absolute;left:204;top:1813;width:188;height:233;mso-wrap-style:none;v-text-anchor:top" filled="f" stroked="f">
              <v:textbox style="mso-fit-shape-to-text:t" inset="0,0,0,0">
                <w:txbxContent>
                  <w:p w:rsidR="00A520AA" w:rsidRPr="00BA67B5" w:rsidRDefault="00A520AA" w:rsidP="00FB6739">
                    <w:pPr>
                      <w:spacing w:before="0" w:line="240" w:lineRule="auto"/>
                      <w:rPr>
                        <w:rFonts w:ascii="Wingdings" w:hAnsi="Wingdings" w:cstheme="minorBidi"/>
                      </w:rPr>
                    </w:pPr>
                    <w:r w:rsidRPr="00BA67B5">
                      <w:rPr>
                        <w:rFonts w:ascii="Wingdings" w:hAnsi="Wingdings" w:cstheme="minorBidi"/>
                      </w:rPr>
                      <w:t></w:t>
                    </w:r>
                  </w:p>
                </w:txbxContent>
              </v:textbox>
            </v:rect>
            <v:rect id="_x0000_s47128" style="position:absolute;left:204;top:1156;width:188;height:233;mso-wrap-style:none;v-text-anchor:top" filled="f" stroked="f">
              <v:textbox style="mso-fit-shape-to-text:t" inset="0,0,0,0">
                <w:txbxContent>
                  <w:p w:rsidR="00A520AA" w:rsidRPr="00BA67B5" w:rsidRDefault="00A520AA" w:rsidP="00FB6739">
                    <w:pPr>
                      <w:spacing w:before="0" w:line="240" w:lineRule="auto"/>
                      <w:rPr>
                        <w:rFonts w:ascii="Wingdings" w:hAnsi="Wingdings"/>
                        <w:sz w:val="15"/>
                        <w:szCs w:val="22"/>
                      </w:rPr>
                    </w:pPr>
                    <w:r w:rsidRPr="00BA67B5">
                      <w:rPr>
                        <w:rFonts w:ascii="Wingdings" w:hAnsi="Wingdings" w:cstheme="minorBidi"/>
                      </w:rPr>
                      <w:t></w:t>
                    </w:r>
                  </w:p>
                </w:txbxContent>
              </v:textbox>
            </v:rect>
            <v:shape id="_x0000_s47129" style="position:absolute;left:93;top:969;width:7748;height:65" coordsize="7748,65" path="m,l7748,r,11l,11,,xm,22r7748,l7748,43,,43,,22xm,54r7748,l7748,65,,65,,54xe" fillcolor="#9c0" strokecolor="#9c0" strokeweight="3e-5mm">
              <v:path arrowok="t"/>
              <o:lock v:ext="edit" verticies="t"/>
            </v:shape>
            <v:shape id="_x0000_s47130" style="position:absolute;left:97;top:1690;width:7748;height:8" coordsize="7748,8" path="m,l33,r,8l,8,,xm58,l90,r,8l58,8,58,xm114,r33,l147,8r-33,l114,xm171,r33,l204,8r-33,l171,xm228,r32,l260,8r-32,l228,xm285,r32,l317,8r-32,l285,xm342,r32,l374,8r-32,l342,xm398,r33,l431,8r-33,l398,xm455,r33,l488,8r-33,l455,xm512,r33,l545,8r-33,l512,xm569,r33,l602,8r-33,l569,xm626,r32,l658,8r-32,l626,xm683,r32,l715,8r-32,l683,xm740,r32,l772,8r-32,l740,xm796,r33,l829,8r-33,l796,xm853,r33,l886,8r-33,l853,xm910,r32,l942,8r-32,l910,xm967,r32,l999,8r-32,l967,xm1024,r33,l1057,8r-33,l1024,xm1081,r32,l1113,8r-32,l1081,xm1138,r32,l1170,8r-32,l1138,xm1194,r33,l1227,8r-33,l1194,xm1251,r33,l1284,8r-33,l1251,xm1308,r32,l1340,8r-32,l1308,xm1365,r32,l1397,8r-32,l1365,xm1422,r32,l1454,8r-32,l1422,xm1478,r33,l1511,8r-33,l1478,xm1535,r33,l1568,8r-33,l1535,xm1592,r33,l1625,8r-33,l1592,xm1649,r33,l1682,8r-33,l1649,xm1706,r32,l1738,8r-32,l1706,xm1763,r32,l1795,8r-32,l1763,xm1820,r32,l1852,8r-32,l1820,xm1876,r33,l1909,8r-33,l1876,xm1933,r33,l1966,8r-33,l1933,xm1990,r32,l2022,8r-32,l1990,xm2047,r33,l2080,8r-33,l2047,xm2104,r33,l2137,8r-33,l2104,xm2161,r32,l2193,8r-32,l2161,xm2218,r32,l2250,8r-32,l2218,xm2274,r33,l2307,8r-33,l2274,xm2331,r33,l2364,8r-33,l2331,xm2388,r32,l2420,8r-32,l2388,xm2445,r32,l2477,8r-32,l2445,xm2502,r32,l2534,8r-32,l2502,xm2559,r32,l2591,8r-32,l2559,xm2616,r32,l2648,8r-32,l2616,xm2672,r33,l2705,8r-33,l2672,xm2729,r33,l2762,8r-33,l2729,xm2786,r32,l2818,8r-32,l2786,xm2843,r32,l2875,8r-32,l2843,xm2900,r32,l2932,8r-32,l2900,xm2956,r33,l2989,8r-33,l2956,xm3013,r33,l3046,8r-33,l3013,xm3070,r33,l3103,8r-33,l3070,xm3127,r33,l3160,8r-33,l3127,xm3184,r33,l3217,8r-33,l3184,xm3241,r32,l3273,8r-32,l3241,xm3298,r32,l3330,8r-32,l3298,xm3354,r33,l3387,8r-33,l3354,xm3411,r33,l3444,8r-33,l3411,xm3468,r32,l3500,8r-32,l3468,xm3525,r32,l3557,8r-32,l3525,xm3582,r33,l3615,8r-33,l3582,xm3639,r32,l3671,8r-32,l3639,xm3696,r32,l3728,8r-32,l3696,xm3752,r33,l3785,8r-33,l3752,xm3809,r33,l3842,8r-33,l3809,xm3866,r32,l3898,8r-32,l3866,xm3923,r32,l3955,8r-32,l3923,xm3980,r32,l4012,8r-32,l3980,xm4036,r33,l4069,8r-33,l4036,xm4094,r32,l4126,8r-32,l4094,xm4150,r33,l4183,8r-33,l4150,xm4207,r33,l4240,8r-33,l4207,xm4264,r33,l4297,8r-33,l4264,xm4321,r32,l4353,8r-32,l4321,xm4378,r32,l4410,8r-32,l4378,xm4434,r33,l4467,8r-33,l4434,xm4491,r33,l4524,8r-33,l4491,xm4548,r33,l4581,8r-33,l4548,xm4605,r33,l4638,8r-33,l4605,xm4662,r33,l4695,8r-33,l4662,xm4719,r32,l4751,8r-32,l4719,xm4776,r32,l4808,8r-32,l4776,xm4832,r33,l4865,8r-33,l4832,xm4889,r33,l4922,8r-33,l4889,xm4946,r32,l4978,8r-32,l4946,xm5003,r32,l5035,8r-32,l5003,xm5060,r33,l5093,8r-33,l5060,xm5117,r32,l5149,8r-32,l5117,xm5174,r32,l5206,8r-32,l5174,xm5230,r33,l5263,8r-33,l5230,xm5287,r33,l5320,8r-33,l5287,xm5344,r33,l5377,8r-33,l5344,xm5401,r32,l5433,8r-32,l5401,xm5458,r32,l5490,8r-32,l5458,xm5514,r33,l5547,8r-33,l5514,xm5571,r33,l5604,8r-33,l5571,xm5629,r32,l5661,8r-32,l5629,xm5685,r33,l5718,8r-33,l5685,xm5742,r33,l5775,8r-33,l5742,xm5799,r32,l5831,8r-32,l5799,xm5856,r32,l5888,8r-32,l5856,xm5912,r33,l5945,8r-33,l5912,xm5969,r33,l6002,8r-33,l5969,xm6026,r32,l6058,8r-32,l6026,xm6083,r33,l6116,8r-33,l6083,xm6140,r33,l6173,8r-33,l6140,xm6197,r32,l6229,8r-32,l6197,xm6254,r32,l6286,8r-32,l6254,xm6310,r33,l6343,8r-33,l6310,xm6367,r33,l6400,8r-33,l6367,xm6424,r33,l6457,8r-33,l6424,xm6481,r32,l6513,8r-32,l6481,xm6538,r32,l6570,8r-32,l6538,xm6595,r32,l6627,8r-32,l6595,xm6652,r32,l6684,8r-32,l6652,xm6709,r32,l6741,8r-32,l6709,xm6765,r33,l6798,8r-33,l6765,xm6822,r33,l6855,8r-33,l6822,xm6879,r32,l6911,8r-32,l6879,xm6936,r32,l6968,8r-32,l6936,xm6992,r33,l7025,8r-33,l6992,xm7049,r33,l7082,8r-33,l7049,xm7107,r32,l7139,8r-32,l7107,xm7163,r33,l7196,8r-33,l7163,xm7220,r33,l7253,8r-33,l7220,xm7277,r32,l7309,8r-32,l7277,xm7334,r32,l7366,8r-32,l7334,xm7390,r33,l7423,8r-33,l7390,xm7447,r33,l7480,8r-33,l7447,xm7504,r33,l7537,8r-33,l7504,xm7561,r33,l7594,8r-33,l7561,xm7618,r33,l7651,8r-33,l7618,xm7675,r32,l7707,8r-32,l7675,xm7732,r16,l7748,8r-16,l7732,xe" fillcolor="black" strokeweight="3e-5mm">
              <v:path arrowok="t"/>
              <o:lock v:ext="edit" verticies="t"/>
            </v:shape>
            <v:shape id="_x0000_s47131" style="position:absolute;left:97;top:2371;width:7748;height:9" coordsize="7748,9" path="m,l33,r,9l,9,,xm58,l90,r,9l58,9,58,xm114,r33,l147,9r-33,l114,xm171,r33,l204,9r-33,l171,xm228,r32,l260,9r-32,l228,xm285,r32,l317,9r-32,l285,xm342,r32,l374,9r-32,l342,xm398,r33,l431,9r-33,l398,xm455,r33,l488,9r-33,l455,xm512,r33,l545,9r-33,l512,xm569,r33,l602,9r-33,l569,xm626,r32,l658,9r-32,l626,xm683,r32,l715,9r-32,l683,xm740,r32,l772,9r-32,l740,xm796,r33,l829,9r-33,l796,xm853,r33,l886,9r-33,l853,xm910,r32,l942,9r-32,l910,xm967,r32,l999,9r-32,l967,xm1024,r33,l1057,9r-33,l1024,xm1081,r32,l1113,9r-32,l1081,xm1138,r32,l1170,9r-32,l1138,xm1194,r33,l1227,9r-33,l1194,xm1251,r33,l1284,9r-33,l1251,xm1308,r32,l1340,9r-32,l1308,xm1365,r32,l1397,9r-32,l1365,xm1422,r32,l1454,9r-32,l1422,xm1478,r33,l1511,9r-33,l1478,xm1535,r33,l1568,9r-33,l1535,xm1592,r33,l1625,9r-33,l1592,xm1649,r33,l1682,9r-33,l1649,xm1706,r32,l1738,9r-32,l1706,xm1763,r32,l1795,9r-32,l1763,xm1820,r32,l1852,9r-32,l1820,xm1876,r33,l1909,9r-33,l1876,xm1933,r33,l1966,9r-33,l1933,xm1990,r32,l2022,9r-32,l1990,xm2047,r33,l2080,9r-33,l2047,xm2104,r33,l2137,9r-33,l2104,xm2161,r32,l2193,9r-32,l2161,xm2218,r32,l2250,9r-32,l2218,xm2274,r33,l2307,9r-33,l2274,xm2331,r33,l2364,9r-33,l2331,xm2388,r32,l2420,9r-32,l2388,xm2445,r32,l2477,9r-32,l2445,xm2502,r32,l2534,9r-32,l2502,xm2559,r32,l2591,9r-32,l2559,xm2616,r32,l2648,9r-32,l2616,xm2672,r33,l2705,9r-33,l2672,xm2729,r33,l2762,9r-33,l2729,xm2786,r32,l2818,9r-32,l2786,xm2843,r32,l2875,9r-32,l2843,xm2900,r32,l2932,9r-32,l2900,xm2956,r33,l2989,9r-33,l2956,xm3013,r33,l3046,9r-33,l3013,xm3070,r33,l3103,9r-33,l3070,xm3127,r33,l3160,9r-33,l3127,xm3184,r33,l3217,9r-33,l3184,xm3241,r32,l3273,9r-32,l3241,xm3298,r32,l3330,9r-32,l3298,xm3354,r33,l3387,9r-33,l3354,xm3411,r33,l3444,9r-33,l3411,xm3468,r32,l3500,9r-32,l3468,xm3525,r32,l3557,9r-32,l3525,xm3582,r33,l3615,9r-33,l3582,xm3639,r32,l3671,9r-32,l3639,xm3696,r32,l3728,9r-32,l3696,xm3752,r33,l3785,9r-33,l3752,xm3809,r33,l3842,9r-33,l3809,xm3866,r32,l3898,9r-32,l3866,xm3923,r32,l3955,9r-32,l3923,xm3980,r32,l4012,9r-32,l3980,xm4036,r33,l4069,9r-33,l4036,xm4094,r32,l4126,9r-32,l4094,xm4150,r33,l4183,9r-33,l4150,xm4207,r33,l4240,9r-33,l4207,xm4264,r33,l4297,9r-33,l4264,xm4321,r32,l4353,9r-32,l4321,xm4378,r32,l4410,9r-32,l4378,xm4434,r33,l4467,9r-33,l4434,xm4491,r33,l4524,9r-33,l4491,xm4548,r33,l4581,9r-33,l4548,xm4605,r33,l4638,9r-33,l4605,xm4662,r33,l4695,9r-33,l4662,xm4719,r32,l4751,9r-32,l4719,xm4776,r32,l4808,9r-32,l4776,xm4832,r33,l4865,9r-33,l4832,xm4889,r33,l4922,9r-33,l4889,xm4946,r32,l4978,9r-32,l4946,xm5003,r32,l5035,9r-32,l5003,xm5060,r33,l5093,9r-33,l5060,xm5117,r32,l5149,9r-32,l5117,xm5174,r32,l5206,9r-32,l5174,xm5230,r33,l5263,9r-33,l5230,xm5287,r33,l5320,9r-33,l5287,xm5344,r33,l5377,9r-33,l5344,xm5401,r32,l5433,9r-32,l5401,xm5458,r32,l5490,9r-32,l5458,xm5514,r33,l5547,9r-33,l5514,xm5571,r33,l5604,9r-33,l5571,xm5629,r32,l5661,9r-32,l5629,xm5685,r33,l5718,9r-33,l5685,xm5742,r33,l5775,9r-33,l5742,xm5799,r32,l5831,9r-32,l5799,xm5856,r32,l5888,9r-32,l5856,xm5912,r33,l5945,9r-33,l5912,xm5969,r33,l6002,9r-33,l5969,xm6026,r32,l6058,9r-32,l6026,xm6083,r33,l6116,9r-33,l6083,xm6140,r33,l6173,9r-33,l6140,xm6197,r32,l6229,9r-32,l6197,xm6254,r32,l6286,9r-32,l6254,xm6310,r33,l6343,9r-33,l6310,xm6367,r33,l6400,9r-33,l6367,xm6424,r33,l6457,9r-33,l6424,xm6481,r32,l6513,9r-32,l6481,xm6538,r32,l6570,9r-32,l6538,xm6595,r32,l6627,9r-32,l6595,xm6652,r32,l6684,9r-32,l6652,xm6709,r32,l6741,9r-32,l6709,xm6765,r33,l6798,9r-33,l6765,xm6822,r33,l6855,9r-33,l6822,xm6879,r32,l6911,9r-32,l6879,xm6936,r32,l6968,9r-32,l6936,xm6992,r33,l7025,9r-33,l6992,xm7049,r33,l7082,9r-33,l7049,xm7107,r32,l7139,9r-32,l7107,xm7163,r33,l7196,9r-33,l7163,xm7220,r33,l7253,9r-33,l7220,xm7277,r32,l7309,9r-32,l7277,xm7334,r32,l7366,9r-32,l7334,xm7390,r33,l7423,9r-33,l7390,xm7447,r33,l7480,9r-33,l7447,xm7504,r33,l7537,9r-33,l7504,xm7561,r33,l7594,9r-33,l7561,xm7618,r33,l7651,9r-33,l7618,xm7675,r32,l7707,9r-32,l7675,xm7732,r16,l7748,9r-16,l7732,xe" fillcolor="black" strokeweight="3e-5mm">
              <v:path arrowok="t"/>
              <o:lock v:ext="edit" verticies="t"/>
            </v:shape>
            <v:rect id="_x0000_s47132" style="position:absolute;left:3275;top:1215;width:537;height:193;mso-wrap-style:none;v-text-anchor:top" filled="f" stroked="f">
              <v:textbox style="mso-fit-shape-to-text:t" inset="0,0,0,0">
                <w:txbxContent>
                  <w:p w:rsidR="00A520AA" w:rsidRPr="00F712C3" w:rsidRDefault="00A520AA" w:rsidP="00FB6739">
                    <w:pPr>
                      <w:spacing w:before="0"/>
                    </w:pPr>
                    <w:r w:rsidRPr="00F712C3">
                      <w:rPr>
                        <w:b/>
                        <w:bCs/>
                        <w:color w:val="000000"/>
                      </w:rPr>
                      <w:t>PSTN</w:t>
                    </w:r>
                  </w:p>
                </w:txbxContent>
              </v:textbox>
            </v:rect>
            <v:rect id="_x0000_s47133" style="position:absolute;left:3821;top:1871;width:537;height:193;mso-wrap-style:none;v-text-anchor:top" filled="f" stroked="f">
              <v:textbox style="mso-fit-shape-to-text:t" inset="0,0,0,0">
                <w:txbxContent>
                  <w:p w:rsidR="00A520AA" w:rsidRPr="00F712C3" w:rsidRDefault="00A520AA" w:rsidP="00FB6739">
                    <w:pPr>
                      <w:spacing w:before="0"/>
                    </w:pPr>
                    <w:r w:rsidRPr="00F712C3">
                      <w:rPr>
                        <w:b/>
                        <w:bCs/>
                        <w:color w:val="000000"/>
                      </w:rPr>
                      <w:t>PSTN</w:t>
                    </w:r>
                  </w:p>
                </w:txbxContent>
              </v:textbox>
            </v:rect>
            <v:shape id="_x0000_s47134" style="position:absolute;left:97;top:3069;width:7748;height:8" coordsize="7748,8" path="m,l33,r,8l,8,,xm58,l90,r,8l58,8,58,xm114,r33,l147,8r-33,l114,xm171,r33,l204,8r-33,l171,xm228,r32,l260,8r-32,l228,xm285,r32,l317,8r-32,l285,xm342,r32,l374,8r-32,l342,xm398,r33,l431,8r-33,l398,xm455,r33,l488,8r-33,l455,xm512,r33,l545,8r-33,l512,xm569,r33,l602,8r-33,l569,xm626,r32,l658,8r-32,l626,xm683,r32,l715,8r-32,l683,xm740,r32,l772,8r-32,l740,xm796,r33,l829,8r-33,l796,xm853,r33,l886,8r-33,l853,xm910,r32,l942,8r-32,l910,xm967,r32,l999,8r-32,l967,xm1024,r33,l1057,8r-33,l1024,xm1081,r32,l1113,8r-32,l1081,xm1138,r32,l1170,8r-32,l1138,xm1194,r33,l1227,8r-33,l1194,xm1251,r33,l1284,8r-33,l1251,xm1308,r32,l1340,8r-32,l1308,xm1365,r32,l1397,8r-32,l1365,xm1422,r32,l1454,8r-32,l1422,xm1478,r33,l1511,8r-33,l1478,xm1535,r33,l1568,8r-33,l1535,xm1592,r33,l1625,8r-33,l1592,xm1649,r33,l1682,8r-33,l1649,xm1706,r32,l1738,8r-32,l1706,xm1763,r32,l1795,8r-32,l1763,xm1820,r32,l1852,8r-32,l1820,xm1876,r33,l1909,8r-33,l1876,xm1933,r33,l1966,8r-33,l1933,xm1990,r32,l2022,8r-32,l1990,xm2047,r33,l2080,8r-33,l2047,xm2104,r33,l2137,8r-33,l2104,xm2161,r32,l2193,8r-32,l2161,xm2218,r32,l2250,8r-32,l2218,xm2274,r33,l2307,8r-33,l2274,xm2331,r33,l2364,8r-33,l2331,xm2388,r32,l2420,8r-32,l2388,xm2445,r32,l2477,8r-32,l2445,xm2502,r32,l2534,8r-32,l2502,xm2559,r32,l2591,8r-32,l2559,xm2616,r32,l2648,8r-32,l2616,xm2672,r33,l2705,8r-33,l2672,xm2729,r33,l2762,8r-33,l2729,xm2786,r32,l2818,8r-32,l2786,xm2843,r32,l2875,8r-32,l2843,xm2900,r32,l2932,8r-32,l2900,xm2956,r33,l2989,8r-33,l2956,xm3013,r33,l3046,8r-33,l3013,xm3070,r33,l3103,8r-33,l3070,xm3127,r33,l3160,8r-33,l3127,xm3184,r33,l3217,8r-33,l3184,xm3241,r32,l3273,8r-32,l3241,xm3298,r32,l3330,8r-32,l3298,xm3354,r33,l3387,8r-33,l3354,xm3411,r33,l3444,8r-33,l3411,xm3468,r32,l3500,8r-32,l3468,xm3525,r32,l3557,8r-32,l3525,xm3582,r33,l3615,8r-33,l3582,xm3639,r32,l3671,8r-32,l3639,xm3696,r32,l3728,8r-32,l3696,xm3752,r33,l3785,8r-33,l3752,xm3809,r33,l3842,8r-33,l3809,xm3866,r32,l3898,8r-32,l3866,xm3923,r32,l3955,8r-32,l3923,xm3980,r32,l4012,8r-32,l3980,xm4036,r33,l4069,8r-33,l4036,xm4094,r32,l4126,8r-32,l4094,xm4150,r33,l4183,8r-33,l4150,xm4207,r33,l4240,8r-33,l4207,xm4264,r33,l4297,8r-33,l4264,xm4321,r32,l4353,8r-32,l4321,xm4378,r32,l4410,8r-32,l4378,xm4434,r33,l4467,8r-33,l4434,xm4491,r33,l4524,8r-33,l4491,xm4548,r33,l4581,8r-33,l4548,xm4605,r33,l4638,8r-33,l4605,xm4662,r33,l4695,8r-33,l4662,xm4719,r32,l4751,8r-32,l4719,xm4776,r32,l4808,8r-32,l4776,xm4832,r33,l4865,8r-33,l4832,xm4889,r33,l4922,8r-33,l4889,xm4946,r32,l4978,8r-32,l4946,xm5003,r32,l5035,8r-32,l5003,xm5060,r33,l5093,8r-33,l5060,xm5117,r32,l5149,8r-32,l5117,xm5174,r32,l5206,8r-32,l5174,xm5230,r33,l5263,8r-33,l5230,xm5287,r33,l5320,8r-33,l5287,xm5344,r33,l5377,8r-33,l5344,xm5401,r32,l5433,8r-32,l5401,xm5458,r32,l5490,8r-32,l5458,xm5514,r33,l5547,8r-33,l5514,xm5571,r33,l5604,8r-33,l5571,xm5629,r32,l5661,8r-32,l5629,xm5685,r33,l5718,8r-33,l5685,xm5742,r33,l5775,8r-33,l5742,xm5799,r32,l5831,8r-32,l5799,xm5856,r32,l5888,8r-32,l5856,xm5912,r33,l5945,8r-33,l5912,xm5969,r33,l6002,8r-33,l5969,xm6026,r32,l6058,8r-32,l6026,xm6083,r33,l6116,8r-33,l6083,xm6140,r33,l6173,8r-33,l6140,xm6197,r32,l6229,8r-32,l6197,xm6254,r32,l6286,8r-32,l6254,xm6310,r33,l6343,8r-33,l6310,xm6367,r33,l6400,8r-33,l6367,xm6424,r33,l6457,8r-33,l6424,xm6481,r32,l6513,8r-32,l6481,xm6538,r32,l6570,8r-32,l6538,xm6595,r32,l6627,8r-32,l6595,xm6652,r32,l6684,8r-32,l6652,xm6709,r32,l6741,8r-32,l6709,xm6765,r33,l6798,8r-33,l6765,xm6822,r33,l6855,8r-33,l6822,xm6879,r32,l6911,8r-32,l6879,xm6936,r32,l6968,8r-32,l6936,xm6992,r33,l7025,8r-33,l6992,xm7049,r33,l7082,8r-33,l7049,xm7107,r32,l7139,8r-32,l7107,xm7163,r33,l7196,8r-33,l7163,xm7220,r33,l7253,8r-33,l7220,xm7277,r32,l7309,8r-32,l7277,xm7334,r32,l7366,8r-32,l7334,xm7390,r33,l7423,8r-33,l7390,xm7447,r33,l7480,8r-33,l7447,xm7504,r33,l7537,8r-33,l7504,xm7561,r33,l7594,8r-33,l7561,xm7618,r33,l7651,8r-33,l7618,xm7675,r32,l7707,8r-32,l7675,xm7732,r16,l7748,8r-16,l7732,xe" fillcolor="black" strokeweight="3e-5mm">
              <v:path arrowok="t"/>
              <o:lock v:ext="edit" verticies="t"/>
            </v:shape>
            <v:rect id="_x0000_s47135" style="position:absolute;left:204;top:3195;width:188;height:233;mso-wrap-style:none;v-text-anchor:top" filled="f" stroked="f">
              <v:textbox style="mso-fit-shape-to-text:t" inset="0,0,0,0">
                <w:txbxContent>
                  <w:p w:rsidR="00A520AA" w:rsidRPr="00BA67B5" w:rsidRDefault="00A520AA" w:rsidP="00FB6739">
                    <w:pPr>
                      <w:spacing w:before="0" w:line="240" w:lineRule="auto"/>
                      <w:rPr>
                        <w:rFonts w:ascii="Wingdings" w:hAnsi="Wingdings" w:cstheme="minorBidi"/>
                      </w:rPr>
                    </w:pPr>
                    <w:r w:rsidRPr="00BA67B5">
                      <w:rPr>
                        <w:rFonts w:ascii="Wingdings" w:hAnsi="Wingdings" w:cstheme="minorBidi"/>
                      </w:rPr>
                      <w:t></w:t>
                    </w:r>
                  </w:p>
                </w:txbxContent>
              </v:textbox>
            </v:rect>
            <v:rect id="_x0000_s47136" style="position:absolute;left:2294;top:1932;width:467;height:193;mso-wrap-style:none;v-text-anchor:top" filled="f" stroked="f">
              <v:textbox style="mso-fit-shape-to-text:t" inset="0,0,0,0">
                <w:txbxContent>
                  <w:p w:rsidR="00A520AA" w:rsidRPr="00F712C3" w:rsidRDefault="00A520AA" w:rsidP="00FB6739">
                    <w:pPr>
                      <w:spacing w:before="0"/>
                    </w:pPr>
                    <w:r w:rsidRPr="00F712C3">
                      <w:rPr>
                        <w:b/>
                        <w:bCs/>
                        <w:color w:val="000000"/>
                      </w:rPr>
                      <w:t>NGN</w:t>
                    </w:r>
                  </w:p>
                </w:txbxContent>
              </v:textbox>
            </v:rect>
            <v:rect id="_x0000_s47137" style="position:absolute;left:2654;top:2602;width:467;height:193;mso-wrap-style:none;v-text-anchor:top" filled="f" stroked="f">
              <v:textbox style="mso-fit-shape-to-text:t" inset="0,0,0,0">
                <w:txbxContent>
                  <w:p w:rsidR="00A520AA" w:rsidRPr="00F712C3" w:rsidRDefault="00A520AA" w:rsidP="00FB6739">
                    <w:pPr>
                      <w:spacing w:before="0"/>
                    </w:pPr>
                    <w:r w:rsidRPr="00F712C3">
                      <w:rPr>
                        <w:b/>
                        <w:bCs/>
                        <w:color w:val="000000"/>
                      </w:rPr>
                      <w:t>NGN</w:t>
                    </w:r>
                  </w:p>
                </w:txbxContent>
              </v:textbox>
            </v:rect>
            <v:rect id="_x0000_s47138" style="position:absolute;left:2960;top:3223;width:467;height:193;mso-wrap-style:none;v-text-anchor:top" filled="f" stroked="f">
              <v:textbox style="mso-fit-shape-to-text:t" inset="0,0,0,0">
                <w:txbxContent>
                  <w:p w:rsidR="00A520AA" w:rsidRPr="00F712C3" w:rsidRDefault="00A520AA" w:rsidP="00FB6739">
                    <w:pPr>
                      <w:spacing w:before="0"/>
                    </w:pPr>
                    <w:r w:rsidRPr="00F712C3">
                      <w:rPr>
                        <w:b/>
                        <w:bCs/>
                        <w:color w:val="000000"/>
                      </w:rPr>
                      <w:t>NGN</w:t>
                    </w:r>
                  </w:p>
                </w:txbxContent>
              </v:textbox>
            </v:rect>
            <v:rect id="_x0000_s47139" style="position:absolute;left:4316;top:2543;width:537;height:193;mso-wrap-style:none;v-text-anchor:top" filled="f" stroked="f">
              <v:textbox style="mso-fit-shape-to-text:t" inset="0,0,0,0">
                <w:txbxContent>
                  <w:p w:rsidR="00A520AA" w:rsidRPr="00F712C3" w:rsidRDefault="00A520AA" w:rsidP="00FB6739">
                    <w:pPr>
                      <w:spacing w:before="0"/>
                    </w:pPr>
                    <w:r w:rsidRPr="00F712C3">
                      <w:rPr>
                        <w:b/>
                        <w:bCs/>
                        <w:color w:val="000000"/>
                      </w:rPr>
                      <w:t>PSTN</w:t>
                    </w:r>
                  </w:p>
                </w:txbxContent>
              </v:textbox>
            </v:rect>
            <v:shape id="_x0000_s47140" style="position:absolute;left:4;top:3815;width:7740;height:64" coordsize="7740,64" path="m,l7740,r,11l,11,,xm,21r7740,l7740,43,,43,,21xm,54r7740,l7740,64,,64,,54xe" fillcolor="#9c0" strokecolor="#9c0" strokeweight="3e-5mm">
              <v:path arrowok="t"/>
              <o:lock v:ext="edit" verticies="t"/>
            </v:shape>
            <v:rect id="_x0000_s47141" style="position:absolute;left:2134;top:3956;width:2847;height:365" fillcolor="#f3b200" stroked="f"/>
            <v:shape id="_x0000_s47142" style="position:absolute;left:2130;top:3952;width:2855;height:373" coordsize="2855,373" path="m,l2855,r,373l,373,,xm8,369l4,365r2847,l2847,369r,-365l2851,8,4,8,8,4r,365xe" fillcolor="black" strokeweight="3e-5mm">
              <v:path arrowok="t"/>
              <o:lock v:ext="edit" verticies="t"/>
            </v:shape>
            <v:rect id="_x0000_s47143" style="position:absolute;left:5525;top:3940;width:2158;height:373" fillcolor="#f3b200" stroked="f"/>
            <v:shape id="_x0000_s47144" style="position:absolute;left:5521;top:3936;width:2166;height:381" coordsize="2166,381" path="m,l2166,r,381l,381,,xm8,377l4,373r2158,l2158,377r,-373l2162,8,4,8,8,4r,373xe" fillcolor="black" strokeweight="3e-5mm">
              <v:path arrowok="t"/>
              <o:lock v:ext="edit" verticies="t"/>
            </v:shape>
            <v:rect id="_x0000_s47145" style="position:absolute;left:3401;top:3985;width:467;height:193;mso-wrap-style:none;v-text-anchor:top" filled="f" stroked="f">
              <v:textbox style="mso-fit-shape-to-text:t" inset="0,0,0,0">
                <w:txbxContent>
                  <w:p w:rsidR="00A520AA" w:rsidRPr="00F712C3" w:rsidRDefault="00A520AA" w:rsidP="00FB6739">
                    <w:pPr>
                      <w:spacing w:before="0"/>
                    </w:pPr>
                    <w:r w:rsidRPr="00F712C3">
                      <w:rPr>
                        <w:b/>
                        <w:bCs/>
                        <w:color w:val="000000"/>
                      </w:rPr>
                      <w:t>NGN</w:t>
                    </w:r>
                  </w:p>
                </w:txbxContent>
              </v:textbox>
            </v:rect>
            <v:rect id="_x0000_s47146" style="position:absolute;left:6420;top:3967;width:467;height:193;mso-wrap-style:none;v-text-anchor:top" filled="f" stroked="f">
              <v:textbox style="mso-fit-shape-to-text:t" inset="0,0,0,0">
                <w:txbxContent>
                  <w:p w:rsidR="00A520AA" w:rsidRPr="00F712C3" w:rsidRDefault="00A520AA" w:rsidP="00FB6739">
                    <w:pPr>
                      <w:spacing w:before="0"/>
                    </w:pPr>
                    <w:r w:rsidRPr="00F712C3">
                      <w:rPr>
                        <w:b/>
                        <w:bCs/>
                        <w:color w:val="000000"/>
                      </w:rPr>
                      <w:t>NGN</w:t>
                    </w:r>
                  </w:p>
                </w:txbxContent>
              </v:textbox>
            </v:rect>
            <v:rect id="_x0000_s47147" style="position:absolute;left:200;top:3963;width:188;height:233;mso-wrap-style:none;v-text-anchor:top" filled="f" stroked="f">
              <v:textbox style="mso-fit-shape-to-text:t" inset="0,0,0,0">
                <w:txbxContent>
                  <w:p w:rsidR="00A520AA" w:rsidRPr="00BA67B5" w:rsidRDefault="00A520AA" w:rsidP="00FB6739">
                    <w:pPr>
                      <w:spacing w:before="0" w:line="240" w:lineRule="auto"/>
                      <w:rPr>
                        <w:rtl/>
                        <w:lang w:bidi="ar-SY"/>
                      </w:rPr>
                    </w:pPr>
                    <w:r>
                      <w:rPr>
                        <w:rFonts w:ascii="Wingdings" w:hAnsi="Wingdings" w:cstheme="minorBidi"/>
                      </w:rPr>
                      <w:sym w:font="Wingdings" w:char="F086"/>
                    </w:r>
                  </w:p>
                </w:txbxContent>
              </v:textbox>
            </v:rect>
            <v:rect id="_x0000_s47148" style="position:absolute;left:6335;top:3263;width:467;height:193;mso-wrap-style:none;v-text-anchor:top" filled="f" stroked="f">
              <v:textbox style="mso-fit-shape-to-text:t" inset="0,0,0,0">
                <w:txbxContent>
                  <w:p w:rsidR="00A520AA" w:rsidRPr="00F712C3" w:rsidRDefault="00A520AA" w:rsidP="00FB6739">
                    <w:pPr>
                      <w:spacing w:before="0"/>
                    </w:pPr>
                    <w:r w:rsidRPr="00F712C3">
                      <w:rPr>
                        <w:b/>
                        <w:bCs/>
                        <w:color w:val="000000"/>
                      </w:rPr>
                      <w:t>NGN</w:t>
                    </w:r>
                  </w:p>
                </w:txbxContent>
              </v:textbox>
            </v:rect>
            <v:rect id="_x0000_s47149" style="position:absolute;left:5998;top:2590;width:467;height:193;mso-wrap-style:none;v-text-anchor:top" filled="f" stroked="f">
              <v:textbox style="mso-fit-shape-to-text:t" inset="0,0,0,0">
                <w:txbxContent>
                  <w:p w:rsidR="00A520AA" w:rsidRPr="00F712C3" w:rsidRDefault="00A520AA" w:rsidP="00FB6739">
                    <w:pPr>
                      <w:spacing w:before="0"/>
                    </w:pPr>
                    <w:r w:rsidRPr="00F712C3">
                      <w:rPr>
                        <w:b/>
                        <w:bCs/>
                        <w:color w:val="000000"/>
                      </w:rPr>
                      <w:t>NGN</w:t>
                    </w:r>
                  </w:p>
                </w:txbxContent>
              </v:textbox>
            </v:rect>
            <v:shape id="_x0000_s47150" style="position:absolute;left:5050;top:555;width:338;height:3729" coordsize="668,7358" path="m455,217l403,7216r-144,-2l311,216r144,1xm167,215hdc168,96,266,,385,,504,1,600,99,599,218,598,337,501,433,382,432,262,432,166,334,167,215haxm648,6822l329,7358,19,6817hdc,6782,12,6738,46,6719v34,-20,78,-8,98,26hal393,7179r-124,-1l524,6748hdc544,6714,588,6703,623,6723v34,20,45,64,25,99haxe" fillcolor="black" strokeweight="3e-5mm">
              <v:path arrowok="t"/>
              <o:lock v:ext="edit" verticies="t"/>
            </v:shape>
            <v:rect id="_x0000_s47151" style="position:absolute;left:603;top:1756;width:1500;height:526;v-text-anchor:top" filled="f" stroked="f">
              <v:textbox style="mso-fit-shape-to-text:t" inset="0,0,0,0">
                <w:txbxContent>
                  <w:p w:rsidR="00A520AA" w:rsidRPr="00BA67B5" w:rsidRDefault="00A520AA" w:rsidP="00FB6739">
                    <w:pPr>
                      <w:spacing w:before="0"/>
                      <w:jc w:val="right"/>
                      <w:rPr>
                        <w:spacing w:val="-6"/>
                        <w:sz w:val="15"/>
                        <w:szCs w:val="22"/>
                      </w:rPr>
                    </w:pPr>
                    <w:r w:rsidRPr="00BA67B5">
                      <w:rPr>
                        <w:rFonts w:hint="cs"/>
                        <w:spacing w:val="-6"/>
                        <w:sz w:val="15"/>
                        <w:szCs w:val="22"/>
                        <w:rtl/>
                      </w:rPr>
                      <w:t xml:space="preserve">توسيع نطاق استعمال الشبكة </w:t>
                    </w:r>
                    <w:r w:rsidRPr="00BA67B5">
                      <w:rPr>
                        <w:spacing w:val="-6"/>
                        <w:sz w:val="15"/>
                        <w:szCs w:val="22"/>
                      </w:rPr>
                      <w:t>NGN</w:t>
                    </w:r>
                  </w:p>
                </w:txbxContent>
              </v:textbox>
            </v:rect>
            <v:rect id="_x0000_s47152" style="position:absolute;left:603;top:2471;width:1366;height:526;v-text-anchor:top" filled="f" stroked="f">
              <v:textbox style="mso-fit-shape-to-text:t" inset="0,0,0,0">
                <w:txbxContent>
                  <w:p w:rsidR="00A520AA" w:rsidRPr="00BA67B5" w:rsidRDefault="00A520AA" w:rsidP="00FB6739">
                    <w:pPr>
                      <w:spacing w:before="0"/>
                      <w:jc w:val="right"/>
                      <w:rPr>
                        <w:spacing w:val="-6"/>
                        <w:sz w:val="15"/>
                        <w:szCs w:val="22"/>
                      </w:rPr>
                    </w:pPr>
                    <w:r w:rsidRPr="00BA67B5">
                      <w:rPr>
                        <w:rFonts w:hint="cs"/>
                        <w:spacing w:val="-6"/>
                        <w:sz w:val="15"/>
                        <w:szCs w:val="22"/>
                        <w:rtl/>
                      </w:rPr>
                      <w:t>الاستعاضة عن البنية التحتية المتبقية</w:t>
                    </w:r>
                  </w:p>
                </w:txbxContent>
              </v:textbox>
            </v:rect>
            <v:rect id="_x0000_s47153" style="position:absolute;left:603;top:3151;width:1255;height:526;v-text-anchor:top" filled="f" stroked="f">
              <v:textbox style="mso-fit-shape-to-text:t" inset="0,0,0,0">
                <w:txbxContent>
                  <w:p w:rsidR="00A520AA" w:rsidRPr="00BA67B5" w:rsidRDefault="00A520AA" w:rsidP="00FB6739">
                    <w:pPr>
                      <w:spacing w:before="0"/>
                      <w:jc w:val="right"/>
                      <w:rPr>
                        <w:sz w:val="15"/>
                        <w:szCs w:val="22"/>
                        <w:lang w:bidi="ar-SY"/>
                      </w:rPr>
                    </w:pPr>
                    <w:r>
                      <w:rPr>
                        <w:rFonts w:hint="cs"/>
                        <w:sz w:val="15"/>
                        <w:szCs w:val="22"/>
                        <w:rtl/>
                        <w:lang w:bidi="ar-SY"/>
                      </w:rPr>
                      <w:t>دمج مستعملي الشبكات التقليدية</w:t>
                    </w:r>
                  </w:p>
                </w:txbxContent>
              </v:textbox>
            </v:rect>
            <v:rect id="_x0000_s47154" style="position:absolute;left:603;top:3935;width:1255;height:263;v-text-anchor:top" filled="f" stroked="f">
              <v:textbox style="mso-fit-shape-to-text:t" inset="0,0,0,0">
                <w:txbxContent>
                  <w:p w:rsidR="00A520AA" w:rsidRPr="00BA67B5" w:rsidRDefault="00A520AA" w:rsidP="00FB6739">
                    <w:pPr>
                      <w:spacing w:before="0"/>
                      <w:jc w:val="right"/>
                      <w:rPr>
                        <w:sz w:val="15"/>
                        <w:szCs w:val="22"/>
                        <w:lang w:bidi="ar-SY"/>
                      </w:rPr>
                    </w:pPr>
                    <w:r>
                      <w:rPr>
                        <w:rFonts w:hint="cs"/>
                        <w:sz w:val="15"/>
                        <w:szCs w:val="22"/>
                        <w:rtl/>
                        <w:lang w:bidi="ar-SY"/>
                      </w:rPr>
                      <w:t>المرحلة الأخيرة</w:t>
                    </w:r>
                  </w:p>
                </w:txbxContent>
              </v:textbox>
            </v:rect>
            <w10:wrap type="none"/>
            <w10:anchorlock/>
          </v:group>
        </w:pict>
      </w:r>
    </w:p>
    <w:p w:rsidR="00FB6739" w:rsidRDefault="00FB6739" w:rsidP="00EC1A38">
      <w:pPr>
        <w:pBdr>
          <w:top w:val="single" w:sz="18" w:space="1" w:color="auto"/>
        </w:pBdr>
        <w:spacing w:before="240"/>
        <w:jc w:val="center"/>
        <w:rPr>
          <w:rtl/>
        </w:rPr>
      </w:pPr>
    </w:p>
    <w:p w:rsidR="00FB6739" w:rsidRDefault="00FB6739" w:rsidP="00FB6739">
      <w:pPr>
        <w:pStyle w:val="Heading3"/>
        <w:spacing w:before="240"/>
        <w:rPr>
          <w:rtl/>
        </w:rPr>
      </w:pPr>
      <w:bookmarkStart w:id="88" w:name="_Toc258940912"/>
      <w:r w:rsidRPr="00690C42">
        <w:t>2.4.4</w:t>
      </w:r>
      <w:r w:rsidRPr="00690C42">
        <w:rPr>
          <w:rFonts w:hint="cs"/>
          <w:rtl/>
        </w:rPr>
        <w:tab/>
        <w:t>سيناريو استبدال البنية التحتية</w:t>
      </w:r>
      <w:bookmarkEnd w:id="88"/>
    </w:p>
    <w:p w:rsidR="00FB6739" w:rsidRDefault="00FB6739" w:rsidP="00FB6739">
      <w:pPr>
        <w:rPr>
          <w:rtl/>
          <w:lang w:bidi="ar-SY"/>
        </w:rPr>
      </w:pPr>
      <w:r>
        <w:rPr>
          <w:rFonts w:hint="cs"/>
          <w:rtl/>
        </w:rPr>
        <w:t xml:space="preserve">يعتبر هذا السيناريو مفيداً في حالة البلدان أو المشغلين الذين ليس لديهم بنية تحتية كافية للشبكات </w:t>
      </w:r>
      <w:r w:rsidRPr="00F67AAE">
        <w:t>PSTN/ISDN</w:t>
      </w:r>
      <w:r>
        <w:rPr>
          <w:rFonts w:hint="cs"/>
          <w:rtl/>
          <w:lang w:bidi="ar-SY"/>
        </w:rPr>
        <w:t xml:space="preserve">، وبالتالي يكون هناك عجز في التوصيلية لدعم الخدمات الصوتية. وفي هذه الحالة يصعب الاستمرار في نشر تجهيزات الشبكات </w:t>
      </w:r>
      <w:r w:rsidRPr="00F67AAE">
        <w:t>PSTN/ISDN</w:t>
      </w:r>
      <w:r>
        <w:rPr>
          <w:rFonts w:hint="cs"/>
          <w:rtl/>
          <w:lang w:bidi="ar-SY"/>
        </w:rPr>
        <w:t xml:space="preserve"> لأن ذلك سيحتاج أيضاً إلى استثمارات جديدة وسيزاحم الاستثمارات الموجهة إلى الشبكات </w:t>
      </w:r>
      <w:r>
        <w:rPr>
          <w:lang w:val="en-US" w:bidi="ar-SY"/>
        </w:rPr>
        <w:t>NGN</w:t>
      </w:r>
      <w:r>
        <w:rPr>
          <w:rFonts w:hint="cs"/>
          <w:rtl/>
          <w:lang w:val="en-US" w:bidi="ar-SY"/>
        </w:rPr>
        <w:t xml:space="preserve">. ولكن في هذه الحالة سيستمر دعم المستعملين الحاليين، حتى هؤلاء الذين يستعملون الشبكات </w:t>
      </w:r>
      <w:r w:rsidRPr="00F67AAE">
        <w:t>PSTN/ISDN</w:t>
      </w:r>
      <w:r>
        <w:rPr>
          <w:rFonts w:hint="cs"/>
          <w:rtl/>
          <w:lang w:bidi="ar-SY"/>
        </w:rPr>
        <w:t xml:space="preserve"> دون أي تغيير في أجهزتهم المطرافية، إن أمكن.</w:t>
      </w:r>
    </w:p>
    <w:p w:rsidR="00FB6739" w:rsidRDefault="00FB6739" w:rsidP="00FB6739">
      <w:pPr>
        <w:rPr>
          <w:rtl/>
          <w:lang w:val="en-US" w:bidi="ar-SY"/>
        </w:rPr>
      </w:pPr>
      <w:r>
        <w:rPr>
          <w:rFonts w:hint="cs"/>
          <w:rtl/>
          <w:lang w:bidi="ar-SY"/>
        </w:rPr>
        <w:t xml:space="preserve">ومن خلال هذا السيناريو، يقوم المشغلون بوقف نشر الشبكات </w:t>
      </w:r>
      <w:r w:rsidRPr="00F67AAE">
        <w:t>PSTN/ISDN</w:t>
      </w:r>
      <w:r>
        <w:rPr>
          <w:rFonts w:hint="cs"/>
          <w:rtl/>
          <w:lang w:bidi="ar-SY"/>
        </w:rPr>
        <w:t xml:space="preserve"> وبدلاً من ذلك يوجهوا الاستثمارات للشبكات </w:t>
      </w:r>
      <w:r>
        <w:rPr>
          <w:lang w:val="en-US" w:bidi="ar-SY"/>
        </w:rPr>
        <w:t>NGN</w:t>
      </w:r>
      <w:r>
        <w:rPr>
          <w:rFonts w:hint="cs"/>
          <w:rtl/>
          <w:lang w:val="en-US" w:bidi="ar-SY"/>
        </w:rPr>
        <w:t xml:space="preserve">. ويقوم المشغلون بعد ذلك بتوفير وظيفة تكييف </w:t>
      </w:r>
      <w:r>
        <w:rPr>
          <w:lang w:val="en-US" w:bidi="ar-SY"/>
        </w:rPr>
        <w:t>(ADF)</w:t>
      </w:r>
      <w:r>
        <w:rPr>
          <w:rFonts w:hint="cs"/>
          <w:rtl/>
          <w:lang w:val="en-US" w:bidi="ar-SY"/>
        </w:rPr>
        <w:t xml:space="preserve"> للمستعملين الحاليين للشبكات </w:t>
      </w:r>
      <w:r w:rsidRPr="00F67AAE">
        <w:t>PSTN/ISDN</w:t>
      </w:r>
      <w:r>
        <w:rPr>
          <w:rFonts w:hint="cs"/>
          <w:rtl/>
        </w:rPr>
        <w:t xml:space="preserve"> للاستمرار في استعمال الخدمات الصوتية وهو ما يعني توسيع نطاق إمكانات مضاهاة الشبكة </w:t>
      </w:r>
      <w:r>
        <w:rPr>
          <w:lang w:val="en-US"/>
        </w:rPr>
        <w:t>NGN</w:t>
      </w:r>
      <w:r>
        <w:rPr>
          <w:rFonts w:hint="cs"/>
          <w:rtl/>
          <w:lang w:val="en-US" w:bidi="ar-SY"/>
        </w:rPr>
        <w:t xml:space="preserve"> على النحو المبين في الشكل </w:t>
      </w:r>
      <w:r>
        <w:rPr>
          <w:lang w:val="en-US" w:bidi="ar-SY"/>
        </w:rPr>
        <w:t>20-4</w:t>
      </w:r>
      <w:r>
        <w:rPr>
          <w:rFonts w:hint="cs"/>
          <w:rtl/>
          <w:lang w:val="en-US" w:bidi="ar-SY"/>
        </w:rPr>
        <w:t xml:space="preserve">. وطبقاً لزيادة عدد المستعملين الذين يرغبون في استعمال الإمكانات المتقدمة، يقوم المشغلون بعد ذلك بتوسيع نطاق تغطية الشبكات </w:t>
      </w:r>
      <w:r>
        <w:rPr>
          <w:lang w:val="en-US" w:bidi="ar-SY"/>
        </w:rPr>
        <w:t>NGN</w:t>
      </w:r>
      <w:r>
        <w:rPr>
          <w:rFonts w:hint="cs"/>
          <w:rtl/>
          <w:lang w:val="en-US" w:bidi="ar-SY"/>
        </w:rPr>
        <w:t xml:space="preserve"> وسيؤدي ذلك بالتبعية إلى الانخفاض في عدد العملاء الذين يستعملون خدمات المضاهاة. وسيأتي يوم في النهاية يتم فيه تغطية المستعملين بالكامل بإمكانات الشبكات </w:t>
      </w:r>
      <w:r>
        <w:rPr>
          <w:lang w:val="en-US" w:bidi="ar-SY"/>
        </w:rPr>
        <w:t>NGN</w:t>
      </w:r>
      <w:r>
        <w:rPr>
          <w:rFonts w:hint="cs"/>
          <w:rtl/>
          <w:lang w:val="en-US" w:bidi="ar-SY"/>
        </w:rPr>
        <w:t xml:space="preserve">. ويبين الشكل </w:t>
      </w:r>
      <w:r>
        <w:rPr>
          <w:lang w:val="en-US" w:bidi="ar-SY"/>
        </w:rPr>
        <w:t>20-4</w:t>
      </w:r>
      <w:r>
        <w:rPr>
          <w:rFonts w:hint="cs"/>
          <w:rtl/>
          <w:lang w:val="en-US" w:bidi="ar-SY"/>
        </w:rPr>
        <w:t xml:space="preserve"> أدناه خطوات هذا السيناريو.</w:t>
      </w:r>
    </w:p>
    <w:p w:rsidR="00F819CD" w:rsidRDefault="00F819CD">
      <w:pPr>
        <w:tabs>
          <w:tab w:val="clear" w:pos="794"/>
          <w:tab w:val="clear" w:pos="1191"/>
          <w:tab w:val="clear" w:pos="1588"/>
          <w:tab w:val="clear" w:pos="1985"/>
        </w:tabs>
        <w:overflowPunct/>
        <w:autoSpaceDE/>
        <w:autoSpaceDN/>
        <w:bidi w:val="0"/>
        <w:adjustRightInd/>
        <w:spacing w:before="0" w:line="240" w:lineRule="auto"/>
        <w:jc w:val="left"/>
        <w:textAlignment w:val="auto"/>
        <w:rPr>
          <w:rtl/>
          <w:lang w:val="en-US" w:bidi="ar-SY"/>
        </w:rPr>
      </w:pPr>
      <w:r>
        <w:rPr>
          <w:rtl/>
          <w:lang w:val="en-US" w:bidi="ar-SY"/>
        </w:rPr>
        <w:br w:type="page"/>
      </w:r>
    </w:p>
    <w:p w:rsidR="00F819CD" w:rsidRDefault="00F819CD" w:rsidP="002E6736">
      <w:pPr>
        <w:spacing w:before="0" w:line="120" w:lineRule="auto"/>
        <w:rPr>
          <w:rtl/>
          <w:lang w:val="en-US" w:bidi="ar-EG"/>
        </w:rPr>
      </w:pPr>
    </w:p>
    <w:p w:rsidR="00F819CD" w:rsidRPr="00F819CD" w:rsidRDefault="00F819CD" w:rsidP="002E6736">
      <w:pPr>
        <w:pStyle w:val="figure0"/>
        <w:rPr>
          <w:rtl/>
          <w:lang w:val="en-US" w:bidi="ar-EG"/>
        </w:rPr>
      </w:pPr>
      <w:bookmarkStart w:id="89" w:name="_Toc259106660"/>
      <w:r w:rsidRPr="00F819CD">
        <w:rPr>
          <w:rFonts w:hint="cs"/>
          <w:rtl/>
        </w:rPr>
        <w:t xml:space="preserve">الشكل </w:t>
      </w:r>
      <w:r w:rsidRPr="00F819CD">
        <w:t>20-4</w:t>
      </w:r>
      <w:r w:rsidRPr="00F819CD">
        <w:rPr>
          <w:rFonts w:hint="cs"/>
          <w:rtl/>
        </w:rPr>
        <w:t xml:space="preserve">: </w:t>
      </w:r>
      <w:r w:rsidRPr="00F819CD">
        <w:rPr>
          <w:rFonts w:hint="cs"/>
          <w:rtl/>
          <w:lang w:bidi="ar-SY"/>
        </w:rPr>
        <w:t xml:space="preserve">سيناريو </w:t>
      </w:r>
      <w:r w:rsidRPr="00F819CD">
        <w:rPr>
          <w:rFonts w:hint="cs"/>
          <w:rtl/>
        </w:rPr>
        <w:t>الانتقال باستبدال البنية التحتية</w:t>
      </w:r>
      <w:bookmarkEnd w:id="89"/>
    </w:p>
    <w:p w:rsidR="00FB6739" w:rsidRDefault="00A0320B" w:rsidP="00FB6739">
      <w:pPr>
        <w:jc w:val="center"/>
        <w:rPr>
          <w:rtl/>
          <w:lang w:val="en-US" w:bidi="ar-SY"/>
        </w:rPr>
      </w:pPr>
      <w:r>
        <w:rPr>
          <w:rtl/>
          <w:lang w:val="en-US" w:bidi="ar-SY"/>
        </w:rPr>
      </w:r>
      <w:r>
        <w:rPr>
          <w:lang w:val="en-US" w:bidi="ar-SY"/>
        </w:rPr>
        <w:pict>
          <v:group id="_x0000_s47045" editas="canvas" style="width:363.7pt;height:207pt;mso-position-horizontal-relative:char;mso-position-vertical-relative:line" coordorigin="-111,-157" coordsize="7274,4140">
            <o:lock v:ext="edit" aspectratio="t"/>
            <v:shape id="_x0000_s47046" type="#_x0000_t75" style="position:absolute;left:-111;top:-157;width:7274;height:4140" o:preferrelative="f">
              <v:fill o:detectmouseclick="t"/>
              <v:path o:extrusionok="t" o:connecttype="none"/>
              <o:lock v:ext="edit" text="t"/>
            </v:shape>
            <v:rect id="_x0000_s47047" style="position:absolute;left:5037;top:400;width:1963;height:333" fillcolor="lime" stroked="f"/>
            <v:shape id="_x0000_s47048" style="position:absolute;left:5033;top:396;width:1971;height:341" coordsize="1971,341" path="m,l1971,r,341l,341,,xm8,337l4,334r1963,l1963,337r,-333l1967,8,4,8,8,4r,333xe" fillcolor="black" strokeweight="0">
              <v:path arrowok="t"/>
              <o:lock v:ext="edit" verticies="t"/>
            </v:shape>
            <v:shape id="_x0000_s47049" style="position:absolute;left:5044;top:1148;width:1956;height:2126" coordsize="1956,2126" path="m,2126l,,1956,2126,,2126xe" fillcolor="#f3b200" stroked="f">
              <v:path arrowok="t"/>
            </v:shape>
            <v:shape id="_x0000_s47050" style="position:absolute;left:5041;top:1139;width:1968;height:2139" coordsize="1968,2139" path="m,2139l,,1968,2139,,2139xm1959,2131r-2,7l1,12,7,9r,2126l3,2131r1956,xe" fillcolor="black" strokeweight="0">
              <v:path arrowok="t"/>
              <o:lock v:ext="edit" verticies="t"/>
            </v:shape>
            <v:shape id="_x0000_s47051" style="position:absolute;left:5044;top:941;width:1971;height:2155" coordsize="1971,2155" path="m1971,r,2155l,,1971,xe" fillcolor="lime" stroked="f">
              <v:path arrowok="t"/>
            </v:shape>
            <v:shape id="_x0000_s47052" style="position:absolute;left:5036;top:937;width:1983;height:2169" coordsize="1983,2169" path="m1983,r,2169l,,1983,xm8,7l11,1,1982,2157r-7,2l1975,4r4,3l8,7xe" fillcolor="black" strokeweight="0">
              <v:path arrowok="t"/>
              <o:lock v:ext="edit" verticies="t"/>
            </v:shape>
            <v:rect id="_x0000_s47053" style="position:absolute;left:1919;top:400;width:2600;height:333" fillcolor="lime" stroked="f"/>
            <v:shape id="_x0000_s47054" style="position:absolute;left:1915;top:396;width:2607;height:341" coordsize="2607,341" path="m,l2607,r,341l,341,,xm7,337l4,334r2600,l2600,337r,-333l2604,8,4,8,7,4r,333xe" fillcolor="black" strokeweight="0">
              <v:path arrowok="t"/>
              <o:lock v:ext="edit" verticies="t"/>
            </v:shape>
            <v:shape id="_x0000_s47055" style="position:absolute;left:1933;top:941;width:2600;height:2140" coordsize="2600,2140" path="m2600,r,2140l,,2600,xe" fillcolor="#3cc" stroked="f">
              <v:path arrowok="t"/>
            </v:shape>
            <v:shape id="_x0000_s47056" style="position:absolute;left:1923;top:937;width:2614;height:2152" coordsize="2614,2152" path="m2614,r,2152l,,2614,xm10,7l13,1,2613,2142r-6,2l2607,4r3,3l10,7xe" fillcolor="black" strokeweight="0">
              <v:path arrowok="t"/>
              <o:lock v:ext="edit" verticies="t"/>
            </v:shape>
            <v:shape id="_x0000_s47057" style="position:absolute;left:1941;top:1185;width:2555;height:2104" coordsize="2555,2104" path="m,2104l,,2555,2104,,2104xe" fillcolor="#f3b200" stroked="f">
              <v:path arrowok="t"/>
            </v:shape>
            <v:shape id="_x0000_s47058" style="position:absolute;left:1937;top:1178;width:2570;height:2115" coordsize="2570,2115" path="m,2115l,,2570,2115,,2115xm2559,2107r-2,7l1,10,7,7r,2104l4,2107r2555,xe" fillcolor="black" strokeweight="0">
              <v:path arrowok="t"/>
              <o:lock v:ext="edit" verticies="t"/>
            </v:shape>
            <v:rect id="_x0000_s47059" style="position:absolute;left:2990;top:417;width:534;height:304;mso-wrap-style:none;v-text-anchor:top" filled="f" stroked="f">
              <v:textbox style="mso-fit-shape-to-text:t" inset="0,0,0,0">
                <w:txbxContent>
                  <w:p w:rsidR="00A520AA" w:rsidRDefault="00A520AA" w:rsidP="00FB6739">
                    <w:r>
                      <w:rPr>
                        <w:rFonts w:ascii="DaunPenh" w:hAnsi="DaunPenh" w:cs="DaunPenh"/>
                        <w:b/>
                        <w:bCs/>
                        <w:color w:val="000000"/>
                        <w:sz w:val="20"/>
                        <w:szCs w:val="20"/>
                      </w:rPr>
                      <w:t>PSTN</w:t>
                    </w:r>
                  </w:p>
                </w:txbxContent>
              </v:textbox>
            </v:rect>
            <v:rect id="_x0000_s47060" style="position:absolute;left:5826;top:417;width:535;height:343;mso-wrap-style:none;v-text-anchor:top" filled="f" stroked="f">
              <v:textbox style="mso-fit-shape-to-text:t" inset="0,0,0,0">
                <w:txbxContent>
                  <w:p w:rsidR="00A520AA" w:rsidRDefault="00A520AA" w:rsidP="00FB6739">
                    <w:pPr>
                      <w:spacing w:before="0"/>
                    </w:pPr>
                    <w:r w:rsidRPr="00BD7A66">
                      <w:rPr>
                        <w:rFonts w:hint="cs"/>
                        <w:b/>
                        <w:bCs/>
                        <w:color w:val="000000"/>
                        <w:rtl/>
                        <w:lang w:bidi="ar-SY"/>
                      </w:rPr>
                      <w:t>تقليدي</w:t>
                    </w:r>
                  </w:p>
                </w:txbxContent>
              </v:textbox>
            </v:rect>
            <v:rect id="_x0000_s47061" style="position:absolute;left:5784;top:2901;width:445;height:304;mso-wrap-style:none;v-text-anchor:top" filled="f" stroked="f">
              <v:textbox style="mso-fit-shape-to-text:t" inset="0,0,0,0">
                <w:txbxContent>
                  <w:p w:rsidR="00A520AA" w:rsidRDefault="00A520AA" w:rsidP="00FB6739">
                    <w:r>
                      <w:rPr>
                        <w:rFonts w:ascii="DaunPenh" w:hAnsi="DaunPenh" w:cs="DaunPenh"/>
                        <w:b/>
                        <w:bCs/>
                        <w:color w:val="000000"/>
                        <w:sz w:val="20"/>
                        <w:szCs w:val="20"/>
                      </w:rPr>
                      <w:t>NGN</w:t>
                    </w:r>
                  </w:p>
                </w:txbxContent>
              </v:textbox>
            </v:rect>
            <v:rect id="_x0000_s47062" style="position:absolute;left:5205;top:1587;width:445;height:304;mso-wrap-style:none;v-text-anchor:top" filled="f" stroked="f">
              <v:textbox style="mso-fit-shape-to-text:t" inset="0,0,0,0">
                <w:txbxContent>
                  <w:p w:rsidR="00A520AA" w:rsidRDefault="00A520AA" w:rsidP="00FB6739">
                    <w:r>
                      <w:rPr>
                        <w:rFonts w:ascii="DaunPenh" w:hAnsi="DaunPenh" w:cs="DaunPenh"/>
                        <w:b/>
                        <w:bCs/>
                        <w:color w:val="000000"/>
                        <w:sz w:val="20"/>
                        <w:szCs w:val="20"/>
                      </w:rPr>
                      <w:t>NGN</w:t>
                    </w:r>
                  </w:p>
                </w:txbxContent>
              </v:textbox>
            </v:rect>
            <v:rect id="_x0000_s47063" style="position:absolute;left:5477;top:2288;width:445;height:304;mso-wrap-style:none;v-text-anchor:top" filled="f" stroked="f">
              <v:textbox style="mso-fit-shape-to-text:t" inset="0,0,0,0">
                <w:txbxContent>
                  <w:p w:rsidR="00A520AA" w:rsidRDefault="00A520AA" w:rsidP="00FB6739">
                    <w:r>
                      <w:rPr>
                        <w:rFonts w:ascii="DaunPenh" w:hAnsi="DaunPenh" w:cs="DaunPenh"/>
                        <w:b/>
                        <w:bCs/>
                        <w:color w:val="000000"/>
                        <w:sz w:val="20"/>
                        <w:szCs w:val="20"/>
                      </w:rPr>
                      <w:t>NGN</w:t>
                    </w:r>
                  </w:p>
                </w:txbxContent>
              </v:textbox>
            </v:rect>
            <v:rect id="_x0000_s47064" style="position:absolute;left:6444;top:2192;width:535;height:343;mso-wrap-style:none;v-text-anchor:top" filled="f" stroked="f">
              <v:textbox style="mso-fit-shape-to-text:t" inset="0,0,0,0">
                <w:txbxContent>
                  <w:p w:rsidR="00A520AA" w:rsidRDefault="00A520AA" w:rsidP="00FB6739">
                    <w:pPr>
                      <w:spacing w:before="0"/>
                    </w:pPr>
                    <w:r w:rsidRPr="00BD7A66">
                      <w:rPr>
                        <w:rFonts w:hint="cs"/>
                        <w:b/>
                        <w:bCs/>
                        <w:color w:val="000000"/>
                        <w:rtl/>
                        <w:lang w:bidi="ar-SY"/>
                      </w:rPr>
                      <w:t>تقليدي</w:t>
                    </w:r>
                  </w:p>
                </w:txbxContent>
              </v:textbox>
            </v:rect>
            <v:rect id="_x0000_s47065" style="position:absolute;left:3420;top:1661;width:557;height:343;mso-wrap-style:none;v-text-anchor:top" filled="f" stroked="f">
              <v:textbox style="mso-fit-shape-to-text:t" inset="0,0,0,0">
                <w:txbxContent>
                  <w:p w:rsidR="00A520AA" w:rsidRPr="00BD7A66" w:rsidRDefault="00A520AA" w:rsidP="00FB6739">
                    <w:pPr>
                      <w:spacing w:before="0"/>
                    </w:pPr>
                    <w:r>
                      <w:rPr>
                        <w:rFonts w:hint="cs"/>
                        <w:b/>
                        <w:bCs/>
                        <w:color w:val="000000"/>
                        <w:rtl/>
                        <w:lang w:bidi="ar-SY"/>
                      </w:rPr>
                      <w:t>مضاهاة</w:t>
                    </w:r>
                  </w:p>
                </w:txbxContent>
              </v:textbox>
            </v:rect>
            <v:rect id="_x0000_s47066" style="position:absolute;left:2051;top:1596;width:495;height:304;mso-wrap-style:none;v-text-anchor:top" filled="f" stroked="f">
              <v:textbox style="mso-fit-shape-to-text:t" inset="0,0,0,0">
                <w:txbxContent>
                  <w:p w:rsidR="00A520AA" w:rsidRDefault="00A520AA" w:rsidP="00FB6739">
                    <w:r>
                      <w:rPr>
                        <w:rFonts w:ascii="DaunPenh" w:hAnsi="DaunPenh" w:cs="DaunPenh"/>
                        <w:b/>
                        <w:bCs/>
                        <w:color w:val="000000"/>
                        <w:sz w:val="20"/>
                        <w:szCs w:val="20"/>
                      </w:rPr>
                      <w:t xml:space="preserve">NGN </w:t>
                    </w:r>
                  </w:p>
                </w:txbxContent>
              </v:textbox>
            </v:rect>
            <v:rect id="_x0000_s47067" style="position:absolute;left:2051;top:1834;width:489;height:304;mso-wrap-style:none;v-text-anchor:top" filled="f" stroked="f">
              <v:textbox style="mso-fit-shape-to-text:t" inset="0,0,0,0">
                <w:txbxContent>
                  <w:p w:rsidR="00A520AA" w:rsidRDefault="00A520AA" w:rsidP="00FB6739">
                    <w:r>
                      <w:rPr>
                        <w:rFonts w:ascii="DaunPenh" w:hAnsi="DaunPenh" w:cs="DaunPenh"/>
                        <w:b/>
                        <w:bCs/>
                        <w:color w:val="000000"/>
                        <w:sz w:val="20"/>
                        <w:szCs w:val="20"/>
                      </w:rPr>
                      <w:t>(IMS)</w:t>
                    </w:r>
                  </w:p>
                </w:txbxContent>
              </v:textbox>
            </v:rect>
            <v:rect id="_x0000_s47068" style="position:absolute;left:3865;top:2192;width:557;height:343;mso-wrap-style:none;v-text-anchor:top" filled="f" stroked="f">
              <v:textbox style="mso-fit-shape-to-text:t" inset="0,0,0,0">
                <w:txbxContent>
                  <w:p w:rsidR="00A520AA" w:rsidRDefault="00A520AA" w:rsidP="00FB6739">
                    <w:pPr>
                      <w:spacing w:before="0"/>
                    </w:pPr>
                    <w:r>
                      <w:rPr>
                        <w:rFonts w:hint="cs"/>
                        <w:b/>
                        <w:bCs/>
                        <w:color w:val="000000"/>
                        <w:rtl/>
                        <w:lang w:bidi="ar-SY"/>
                      </w:rPr>
                      <w:t>مضاهاة</w:t>
                    </w:r>
                  </w:p>
                </w:txbxContent>
              </v:textbox>
            </v:rect>
            <v:rect id="_x0000_s47069" style="position:absolute;left:2819;top:2901;width:445;height:304;mso-wrap-style:none;v-text-anchor:top" filled="f" stroked="f">
              <v:textbox style="mso-fit-shape-to-text:t" inset="0,0,0,0">
                <w:txbxContent>
                  <w:p w:rsidR="00A520AA" w:rsidRDefault="00A520AA" w:rsidP="00FB6739">
                    <w:r>
                      <w:rPr>
                        <w:rFonts w:ascii="DaunPenh" w:hAnsi="DaunPenh" w:cs="DaunPenh"/>
                        <w:b/>
                        <w:bCs/>
                        <w:color w:val="000000"/>
                        <w:sz w:val="20"/>
                        <w:szCs w:val="20"/>
                      </w:rPr>
                      <w:t>NGN</w:t>
                    </w:r>
                  </w:p>
                </w:txbxContent>
              </v:textbox>
            </v:rect>
            <v:shape id="_x0000_s47070" style="position:absolute;left:85;top:811;width:7074;height:59" coordsize="7074,59" path="m,l7074,r,10l,10,,xm,20r7074,l7074,40,,40,,20xm,50r7074,l7074,59,,59,,50xe" fillcolor="#9c0" strokecolor="#9c0" strokeweight="0">
              <v:path arrowok="t"/>
              <o:lock v:ext="edit" verticies="t"/>
            </v:shape>
            <v:shape id="_x0000_s47071" style="position:absolute;left:89;top:1463;width:7074;height:7" coordsize="7074,7" path="m,l30,r,7l,7,,xm52,l82,r,7l52,7,52,xm104,r30,l134,7r-30,l104,xm156,r30,l186,7r-30,l156,xm208,r29,l237,7r-29,l208,xm260,r29,l289,7r-29,l260,xm311,r30,l341,7r-30,l311,xm363,r30,l393,7r-30,l363,xm415,r30,l445,7r-30,l415,xm467,r30,l497,7r-30,l467,xm519,r30,l549,7r-30,l519,xm571,r30,l601,7r-30,l571,xm623,r30,l653,7r-30,l623,xm675,r30,l705,7r-30,l675,xm727,r29,l756,7r-29,l727,xm779,r29,l808,7r-29,l779,xm830,r30,l860,7r-30,l830,xm882,r30,l912,7r-30,l882,xm934,r30,l964,7r-30,l934,xm986,r30,l1016,7r-30,l986,xm1038,r30,l1068,7r-30,l1038,xm1090,r30,l1120,7r-30,l1090,xm1142,r30,l1172,7r-30,l1142,xm1194,r29,l1223,7r-29,l1194,xm1246,r29,l1275,7r-29,l1246,xm1298,r29,l1327,7r-29,l1298,xm1349,r30,l1379,7r-30,l1349,xm1401,r30,l1431,7r-30,l1401,xm1454,r29,l1483,7r-29,l1454,xm1505,r30,l1535,7r-30,l1505,xm1557,r30,l1587,7r-30,l1557,xm1609,r30,l1639,7r-30,l1609,xm1661,r30,l1691,7r-30,l1661,xm1713,r29,l1742,7r-29,l1713,xm1765,r29,l1794,7r-29,l1765,xm1817,r29,l1846,7r-29,l1817,xm1869,r29,l1898,7r-29,l1869,xm1921,r29,l1950,7r-29,l1921,xm1973,r29,l2002,7r-29,l1973,xm2024,r30,l2054,7r-30,l2024,xm2076,r30,l2106,7r-30,l2076,xm2128,r30,l2158,7r-30,l2128,xm2180,r30,l2210,7r-30,l2180,xm2232,r29,l2261,7r-29,l2232,xm2284,r29,l2313,7r-29,l2284,xm2336,r30,l2366,7r-30,l2336,xm2388,r29,l2417,7r-29,l2388,xm2440,r29,l2469,7r-29,l2440,xm2492,r29,l2521,7r-29,l2492,xm2543,r30,l2573,7r-30,l2543,xm2595,r30,l2625,7r-30,l2595,xm2647,r30,l2677,7r-30,l2647,xm2699,r30,l2729,7r-30,l2699,xm2751,r29,l2780,7r-29,l2751,xm2803,r30,l2833,7r-30,l2803,xm2855,r30,l2885,7r-30,l2855,xm2907,r29,l2936,7r-29,l2907,xm2959,r29,l2988,7r-29,l2959,xm3011,r29,l3040,7r-29,l3011,xm3062,r30,l3092,7r-30,l3062,xm3114,r30,l3144,7r-30,l3114,xm3166,r30,l3196,7r-30,l3166,xm3218,r30,l3248,7r-30,l3218,xm3270,r30,l3300,7r-30,l3270,xm3322,r30,l3352,7r-30,l3322,xm3374,r30,l3404,7r-30,l3374,xm3426,r29,l3455,7r-29,l3426,xm3478,r29,l3507,7r-29,l3478,xm3530,r29,l3559,7r-29,l3530,xm3581,r30,l3611,7r-30,l3581,xm3633,r30,l3663,7r-30,l3633,xm3685,r30,l3715,7r-30,l3685,xm3737,r30,l3767,7r-30,l3737,xm3789,r30,l3819,7r-30,l3789,xm3841,r30,l3871,7r-30,l3841,xm3893,r30,l3923,7r-30,l3893,xm3945,r29,l3974,7r-29,l3945,xm3997,r29,l4026,7r-29,l3997,xm4048,r30,l4078,7r-30,l4048,xm4100,r30,l4130,7r-30,l4100,xm4152,r30,l4182,7r-30,l4152,xm4205,r29,l4234,7r-29,l4205,xm4256,r30,l4286,7r-30,l4256,xm4308,r30,l4338,7r-30,l4308,xm4360,r30,l4390,7r-30,l4360,xm4412,r30,l4442,7r-30,l4412,xm4464,r29,l4493,7r-29,l4464,xm4516,r29,l4545,7r-29,l4516,xm4567,r30,l4597,7r-30,l4567,xm4619,r30,l4649,7r-30,l4619,xm4672,r29,l4701,7r-29,l4672,xm4723,r30,l4753,7r-30,l4723,xm4775,r30,l4805,7r-30,l4775,xm4827,r30,l4857,7r-30,l4827,xm4879,r30,l4909,7r-30,l4879,xm4931,r30,l4961,7r-30,l4931,xm4983,r29,l5012,7r-29,l4983,xm5035,r29,l5064,7r-29,l5035,xm5086,r31,l5117,7r-31,l5086,xm5139,r29,l5168,7r-29,l5139,xm5191,r29,l5220,7r-29,l5191,xm5242,r30,l5272,7r-30,l5242,xm5294,r30,l5324,7r-30,l5294,xm5346,r30,l5376,7r-30,l5346,xm5398,r30,l5428,7r-30,l5398,xm5450,r30,l5480,7r-30,l5450,xm5502,r29,l5531,7r-29,l5502,xm5554,r30,l5584,7r-30,l5554,xm5606,r30,l5636,7r-30,l5606,xm5658,r29,l5687,7r-29,l5658,xm5710,r29,l5739,7r-29,l5710,xm5761,r30,l5791,7r-30,l5761,xm5813,r30,l5843,7r-30,l5813,xm5865,r30,l5895,7r-30,l5865,xm5917,r30,l5947,7r-30,l5917,xm5969,r29,l5998,7r-29,l5969,xm6021,r30,l6051,7r-30,l6021,xm6073,r30,l6103,7r-30,l6073,xm6125,r30,l6155,7r-30,l6125,xm6177,r29,l6206,7r-29,l6177,xm6229,r29,l6258,7r-29,l6229,xm6280,r30,l6310,7r-30,l6280,xm6332,r30,l6362,7r-30,l6332,xm6384,r30,l6414,7r-30,l6384,xm6436,r30,l6466,7r-30,l6436,xm6488,r30,l6518,7r-30,l6488,xm6540,r30,l6570,7r-30,l6540,xm6592,r30,l6622,7r-30,l6592,xm6644,r29,l6673,7r-29,l6644,xm6696,r29,l6725,7r-29,l6696,xm6748,r29,l6777,7r-29,l6748,xm6799,r30,l6829,7r-30,l6799,xm6851,r30,l6881,7r-30,l6851,xm6903,r30,l6933,7r-30,l6903,xm6955,r30,l6985,7r-30,l6955,xm7007,r30,l7037,7r-30,l7007,xm7059,r15,l7074,7r-15,l7059,xe" fillcolor="black" strokeweight="0">
              <v:path arrowok="t"/>
              <o:lock v:ext="edit" verticies="t"/>
            </v:shape>
            <v:shape id="_x0000_s47072" style="position:absolute;left:89;top:2085;width:7074;height:8" coordsize="7074,8" path="m,l30,r,8l,8,,xm52,l82,r,8l52,8,52,xm104,r30,l134,8r-30,l104,xm156,r30,l186,8r-30,l156,xm208,r29,l237,8r-29,l208,xm260,r29,l289,8r-29,l260,xm311,r30,l341,8r-30,l311,xm363,r30,l393,8r-30,l363,xm415,r30,l445,8r-30,l415,xm467,r30,l497,8r-30,l467,xm519,r30,l549,8r-30,l519,xm571,r30,l601,8r-30,l571,xm623,r30,l653,8r-30,l623,xm675,r30,l705,8r-30,l675,xm727,r29,l756,8r-29,l727,xm779,r29,l808,8r-29,l779,xm830,r30,l860,8r-30,l830,xm882,r30,l912,8r-30,l882,xm934,r30,l964,8r-30,l934,xm986,r30,l1016,8r-30,l986,xm1038,r30,l1068,8r-30,l1038,xm1090,r30,l1120,8r-30,l1090,xm1142,r30,l1172,8r-30,l1142,xm1194,r29,l1223,8r-29,l1194,xm1246,r29,l1275,8r-29,l1246,xm1298,r29,l1327,8r-29,l1298,xm1349,r30,l1379,8r-30,l1349,xm1401,r30,l1431,8r-30,l1401,xm1454,r29,l1483,8r-29,l1454,xm1505,r30,l1535,8r-30,l1505,xm1557,r30,l1587,8r-30,l1557,xm1609,r30,l1639,8r-30,l1609,xm1661,r30,l1691,8r-30,l1661,xm1713,r29,l1742,8r-29,l1713,xm1765,r29,l1794,8r-29,l1765,xm1817,r29,l1846,8r-29,l1817,xm1869,r29,l1898,8r-29,l1869,xm1921,r29,l1950,8r-29,l1921,xm1973,r29,l2002,8r-29,l1973,xm2024,r30,l2054,8r-30,l2024,xm2076,r30,l2106,8r-30,l2076,xm2128,r30,l2158,8r-30,l2128,xm2180,r30,l2210,8r-30,l2180,xm2232,r29,l2261,8r-29,l2232,xm2284,r29,l2313,8r-29,l2284,xm2336,r30,l2366,8r-30,l2336,xm2388,r29,l2417,8r-29,l2388,xm2440,r29,l2469,8r-29,l2440,xm2492,r29,l2521,8r-29,l2492,xm2543,r30,l2573,8r-30,l2543,xm2595,r30,l2625,8r-30,l2595,xm2647,r30,l2677,8r-30,l2647,xm2699,r30,l2729,8r-30,l2699,xm2751,r29,l2780,8r-29,l2751,xm2803,r30,l2833,8r-30,l2803,xm2855,r30,l2885,8r-30,l2855,xm2907,r29,l2936,8r-29,l2907,xm2959,r29,l2988,8r-29,l2959,xm3011,r29,l3040,8r-29,l3011,xm3062,r30,l3092,8r-30,l3062,xm3114,r30,l3144,8r-30,l3114,xm3166,r30,l3196,8r-30,l3166,xm3218,r30,l3248,8r-30,l3218,xm3270,r30,l3300,8r-30,l3270,xm3322,r30,l3352,8r-30,l3322,xm3374,r30,l3404,8r-30,l3374,xm3426,r29,l3455,8r-29,l3426,xm3478,r29,l3507,8r-29,l3478,xm3530,r29,l3559,8r-29,l3530,xm3581,r30,l3611,8r-30,l3581,xm3633,r30,l3663,8r-30,l3633,xm3685,r30,l3715,8r-30,l3685,xm3737,r30,l3767,8r-30,l3737,xm3789,r30,l3819,8r-30,l3789,xm3841,r30,l3871,8r-30,l3841,xm3893,r30,l3923,8r-30,l3893,xm3945,r29,l3974,8r-29,l3945,xm3997,r29,l4026,8r-29,l3997,xm4048,r30,l4078,8r-30,l4048,xm4100,r30,l4130,8r-30,l4100,xm4152,r30,l4182,8r-30,l4152,xm4205,r29,l4234,8r-29,l4205,xm4256,r30,l4286,8r-30,l4256,xm4308,r30,l4338,8r-30,l4308,xm4360,r30,l4390,8r-30,l4360,xm4412,r30,l4442,8r-30,l4412,xm4464,r29,l4493,8r-29,l4464,xm4516,r29,l4545,8r-29,l4516,xm4567,r30,l4597,8r-30,l4567,xm4619,r30,l4649,8r-30,l4619,xm4672,r29,l4701,8r-29,l4672,xm4723,r30,l4753,8r-30,l4723,xm4775,r30,l4805,8r-30,l4775,xm4827,r30,l4857,8r-30,l4827,xm4879,r30,l4909,8r-30,l4879,xm4931,r30,l4961,8r-30,l4931,xm4983,r29,l5012,8r-29,l4983,xm5035,r29,l5064,8r-29,l5035,xm5086,r31,l5117,8r-31,l5086,xm5139,r29,l5168,8r-29,l5139,xm5191,r29,l5220,8r-29,l5191,xm5242,r30,l5272,8r-30,l5242,xm5294,r30,l5324,8r-30,l5294,xm5346,r30,l5376,8r-30,l5346,xm5398,r30,l5428,8r-30,l5398,xm5450,r30,l5480,8r-30,l5450,xm5502,r29,l5531,8r-29,l5502,xm5554,r30,l5584,8r-30,l5554,xm5606,r30,l5636,8r-30,l5606,xm5658,r29,l5687,8r-29,l5658,xm5710,r29,l5739,8r-29,l5710,xm5761,r30,l5791,8r-30,l5761,xm5813,r30,l5843,8r-30,l5813,xm5865,r30,l5895,8r-30,l5865,xm5917,r30,l5947,8r-30,l5917,xm5969,r29,l5998,8r-29,l5969,xm6021,r30,l6051,8r-30,l6021,xm6073,r30,l6103,8r-30,l6073,xm6125,r30,l6155,8r-30,l6125,xm6177,r29,l6206,8r-29,l6177,xm6229,r29,l6258,8r-29,l6229,xm6280,r30,l6310,8r-30,l6280,xm6332,r30,l6362,8r-30,l6332,xm6384,r30,l6414,8r-30,l6384,xm6436,r30,l6466,8r-30,l6436,xm6488,r30,l6518,8r-30,l6488,xm6540,r30,l6570,8r-30,l6540,xm6592,r30,l6622,8r-30,l6592,xm6644,r29,l6673,8r-29,l6644,xm6696,r29,l6725,8r-29,l6696,xm6748,r29,l6777,8r-29,l6748,xm6799,r30,l6829,8r-30,l6799,xm6851,r30,l6881,8r-30,l6851,xm6903,r30,l6933,8r-30,l6903,xm6955,r30,l6985,8r-30,l6955,xm7007,r30,l7037,8r-30,l7007,xm7059,r15,l7074,8r-15,l7059,xe" fillcolor="black" strokeweight="0">
              <v:path arrowok="t"/>
              <o:lock v:ext="edit" verticies="t"/>
            </v:shape>
            <v:shape id="_x0000_s47073" style="position:absolute;left:89;top:2715;width:7074;height:7" coordsize="7074,7" path="m,l30,r,7l,7,,xm52,l82,r,7l52,7,52,xm104,r30,l134,7r-30,l104,xm156,r30,l186,7r-30,l156,xm208,r29,l237,7r-29,l208,xm260,r29,l289,7r-29,l260,xm311,r30,l341,7r-30,l311,xm363,r30,l393,7r-30,l363,xm415,r30,l445,7r-30,l415,xm467,r30,l497,7r-30,l467,xm519,r30,l549,7r-30,l519,xm571,r30,l601,7r-30,l571,xm623,r30,l653,7r-30,l623,xm675,r30,l705,7r-30,l675,xm727,r29,l756,7r-29,l727,xm779,r29,l808,7r-29,l779,xm830,r30,l860,7r-30,l830,xm882,r30,l912,7r-30,l882,xm934,r30,l964,7r-30,l934,xm986,r30,l1016,7r-30,l986,xm1038,r30,l1068,7r-30,l1038,xm1090,r30,l1120,7r-30,l1090,xm1142,r30,l1172,7r-30,l1142,xm1194,r29,l1223,7r-29,l1194,xm1246,r29,l1275,7r-29,l1246,xm1298,r29,l1327,7r-29,l1298,xm1349,r30,l1379,7r-30,l1349,xm1401,r30,l1431,7r-30,l1401,xm1454,r29,l1483,7r-29,l1454,xm1505,r30,l1535,7r-30,l1505,xm1557,r30,l1587,7r-30,l1557,xm1609,r30,l1639,7r-30,l1609,xm1661,r30,l1691,7r-30,l1661,xm1713,r29,l1742,7r-29,l1713,xm1765,r29,l1794,7r-29,l1765,xm1817,r29,l1846,7r-29,l1817,xm1869,r29,l1898,7r-29,l1869,xm1921,r29,l1950,7r-29,l1921,xm1973,r29,l2002,7r-29,l1973,xm2024,r30,l2054,7r-30,l2024,xm2076,r30,l2106,7r-30,l2076,xm2128,r30,l2158,7r-30,l2128,xm2180,r30,l2210,7r-30,l2180,xm2232,r29,l2261,7r-29,l2232,xm2284,r29,l2313,7r-29,l2284,xm2336,r30,l2366,7r-30,l2336,xm2388,r29,l2417,7r-29,l2388,xm2440,r29,l2469,7r-29,l2440,xm2492,r29,l2521,7r-29,l2492,xm2543,r30,l2573,7r-30,l2543,xm2595,r30,l2625,7r-30,l2595,xm2647,r30,l2677,7r-30,l2647,xm2699,r30,l2729,7r-30,l2699,xm2751,r29,l2780,7r-29,l2751,xm2803,r30,l2833,7r-30,l2803,xm2855,r30,l2885,7r-30,l2855,xm2907,r29,l2936,7r-29,l2907,xm2959,r29,l2988,7r-29,l2959,xm3011,r29,l3040,7r-29,l3011,xm3062,r30,l3092,7r-30,l3062,xm3114,r30,l3144,7r-30,l3114,xm3166,r30,l3196,7r-30,l3166,xm3218,r30,l3248,7r-30,l3218,xm3270,r30,l3300,7r-30,l3270,xm3322,r30,l3352,7r-30,l3322,xm3374,r30,l3404,7r-30,l3374,xm3426,r29,l3455,7r-29,l3426,xm3478,r29,l3507,7r-29,l3478,xm3530,r29,l3559,7r-29,l3530,xm3581,r30,l3611,7r-30,l3581,xm3633,r30,l3663,7r-30,l3633,xm3685,r30,l3715,7r-30,l3685,xm3737,r30,l3767,7r-30,l3737,xm3789,r30,l3819,7r-30,l3789,xm3841,r30,l3871,7r-30,l3841,xm3893,r30,l3923,7r-30,l3893,xm3945,r29,l3974,7r-29,l3945,xm3997,r29,l4026,7r-29,l3997,xm4048,r30,l4078,7r-30,l4048,xm4100,r30,l4130,7r-30,l4100,xm4152,r30,l4182,7r-30,l4152,xm4205,r29,l4234,7r-29,l4205,xm4256,r30,l4286,7r-30,l4256,xm4308,r30,l4338,7r-30,l4308,xm4360,r30,l4390,7r-30,l4360,xm4412,r30,l4442,7r-30,l4412,xm4464,r29,l4493,7r-29,l4464,xm4516,r29,l4545,7r-29,l4516,xm4567,r30,l4597,7r-30,l4567,xm4619,r30,l4649,7r-30,l4619,xm4672,r29,l4701,7r-29,l4672,xm4723,r30,l4753,7r-30,l4723,xm4775,r30,l4805,7r-30,l4775,xm4827,r30,l4857,7r-30,l4827,xm4879,r30,l4909,7r-30,l4879,xm4931,r30,l4961,7r-30,l4931,xm4983,r29,l5012,7r-29,l4983,xm5035,r29,l5064,7r-29,l5035,xm5086,r31,l5117,7r-31,l5086,xm5139,r29,l5168,7r-29,l5139,xm5191,r29,l5220,7r-29,l5191,xm5242,r30,l5272,7r-30,l5242,xm5294,r30,l5324,7r-30,l5294,xm5346,r30,l5376,7r-30,l5346,xm5398,r30,l5428,7r-30,l5398,xm5450,r30,l5480,7r-30,l5450,xm5502,r29,l5531,7r-29,l5502,xm5554,r30,l5584,7r-30,l5554,xm5606,r30,l5636,7r-30,l5606,xm5658,r29,l5687,7r-29,l5658,xm5710,r29,l5739,7r-29,l5710,xm5761,r30,l5791,7r-30,l5761,xm5813,r30,l5843,7r-30,l5813,xm5865,r30,l5895,7r-30,l5865,xm5917,r30,l5947,7r-30,l5917,xm5969,r29,l5998,7r-29,l5969,xm6021,r30,l6051,7r-30,l6021,xm6073,r30,l6103,7r-30,l6073,xm6125,r30,l6155,7r-30,l6125,xm6177,r29,l6206,7r-29,l6177,xm6229,r29,l6258,7r-29,l6229,xm6280,r30,l6310,7r-30,l6280,xm6332,r30,l6362,7r-30,l6332,xm6384,r30,l6414,7r-30,l6384,xm6436,r30,l6466,7r-30,l6436,xm6488,r30,l6518,7r-30,l6488,xm6540,r30,l6570,7r-30,l6540,xm6592,r30,l6622,7r-30,l6592,xm6644,r29,l6673,7r-29,l6644,xm6696,r29,l6725,7r-29,l6696,xm6748,r29,l6777,7r-29,l6748,xm6799,r30,l6829,7r-30,l6799,xm6851,r30,l6881,7r-30,l6851,xm6903,r30,l6933,7r-30,l6903,xm6955,r30,l6985,7r-30,l6955,xm7007,r30,l7037,7r-30,l7007,xm7059,r15,l7074,7r-15,l7059,xe" fillcolor="black" strokeweight="0">
              <v:path arrowok="t"/>
              <o:lock v:ext="edit" verticies="t"/>
            </v:shape>
            <v:rect id="_x0000_s47074" style="position:absolute;left:3090;top:1058;width:557;height:343;mso-wrap-style:none;v-text-anchor:top" filled="f" stroked="f">
              <v:textbox style="mso-fit-shape-to-text:t" inset="0,0,0,0">
                <w:txbxContent>
                  <w:p w:rsidR="00A520AA" w:rsidRDefault="00A520AA" w:rsidP="00FB6739">
                    <w:pPr>
                      <w:spacing w:before="0"/>
                    </w:pPr>
                    <w:r>
                      <w:rPr>
                        <w:rFonts w:hint="cs"/>
                        <w:b/>
                        <w:bCs/>
                        <w:color w:val="000000"/>
                        <w:rtl/>
                        <w:lang w:bidi="ar-SY"/>
                      </w:rPr>
                      <w:t>مضاهاة</w:t>
                    </w:r>
                  </w:p>
                </w:txbxContent>
              </v:textbox>
            </v:rect>
            <v:rect id="_x0000_s47075" style="position:absolute;left:2404;top:2168;width:495;height:304;mso-wrap-style:none;v-text-anchor:top" filled="f" stroked="f">
              <v:textbox style="mso-fit-shape-to-text:t" inset="0,0,0,0">
                <w:txbxContent>
                  <w:p w:rsidR="00A520AA" w:rsidRDefault="00A520AA" w:rsidP="00FB6739">
                    <w:r>
                      <w:rPr>
                        <w:rFonts w:ascii="DaunPenh" w:hAnsi="DaunPenh" w:cs="DaunPenh"/>
                        <w:b/>
                        <w:bCs/>
                        <w:color w:val="000000"/>
                        <w:sz w:val="20"/>
                        <w:szCs w:val="20"/>
                      </w:rPr>
                      <w:t xml:space="preserve">NGN </w:t>
                    </w:r>
                  </w:p>
                </w:txbxContent>
              </v:textbox>
            </v:rect>
            <v:rect id="_x0000_s47076" style="position:absolute;left:2404;top:2405;width:489;height:304;mso-wrap-style:none;v-text-anchor:top" filled="f" stroked="f">
              <v:textbox style="mso-fit-shape-to-text:t" inset="0,0,0,0">
                <w:txbxContent>
                  <w:p w:rsidR="00A520AA" w:rsidRDefault="00A520AA" w:rsidP="00FB6739">
                    <w:r>
                      <w:rPr>
                        <w:rFonts w:ascii="DaunPenh" w:hAnsi="DaunPenh" w:cs="DaunPenh"/>
                        <w:b/>
                        <w:bCs/>
                        <w:color w:val="000000"/>
                        <w:sz w:val="20"/>
                        <w:szCs w:val="20"/>
                      </w:rPr>
                      <w:t>(IMS)</w:t>
                    </w:r>
                  </w:p>
                </w:txbxContent>
              </v:textbox>
            </v:rect>
            <v:shape id="_x0000_s47077" style="position:absolute;left:4;top:3404;width:7066;height:59" coordsize="7066,59" path="m,l7066,r,10l,10,,xm,20r7066,l7066,40,,40,,20xm,49r7066,l7066,59,,59,,49xe" fillcolor="#9c0" strokecolor="#9c0" strokeweight="0">
              <v:path arrowok="t"/>
              <o:lock v:ext="edit" verticies="t"/>
            </v:shape>
            <v:rect id="_x0000_s47078" style="position:absolute;left:1948;top:3533;width:2600;height:341" fillcolor="#f3b200" stroked="f"/>
            <v:shape id="_x0000_s47079" style="position:absolute;left:1944;top:3530;width:2608;height:348" coordsize="2608,348" path="m,l2608,r,348l,348,,xm8,344l4,340r2600,l2600,344r,-341l2604,7,4,7,8,3r,341xe" fillcolor="black" strokeweight="0">
              <v:path arrowok="t"/>
              <o:lock v:ext="edit" verticies="t"/>
            </v:shape>
            <v:rect id="_x0000_s47080" style="position:absolute;left:5044;top:3526;width:1971;height:333" fillcolor="#f3b200" stroked="f"/>
            <v:shape id="_x0000_s47081" style="position:absolute;left:5041;top:3522;width:1978;height:341" coordsize="1978,341" path="m,l1978,r,341l,341,,xm7,337l3,334r1971,l1970,337r,-333l1974,8,3,8,7,4r,333xe" fillcolor="black" strokeweight="0">
              <v:path arrowok="t"/>
              <o:lock v:ext="edit" verticies="t"/>
            </v:shape>
            <v:rect id="_x0000_s47082" style="position:absolute;left:3105;top:3561;width:445;height:304;mso-wrap-style:none;v-text-anchor:top" filled="f" stroked="f">
              <v:textbox style="mso-fit-shape-to-text:t" inset="0,0,0,0">
                <w:txbxContent>
                  <w:p w:rsidR="00A520AA" w:rsidRDefault="00A520AA" w:rsidP="00FB6739">
                    <w:r>
                      <w:rPr>
                        <w:rFonts w:ascii="DaunPenh" w:hAnsi="DaunPenh" w:cs="DaunPenh"/>
                        <w:b/>
                        <w:bCs/>
                        <w:color w:val="000000"/>
                        <w:sz w:val="20"/>
                        <w:szCs w:val="20"/>
                      </w:rPr>
                      <w:t>NGN</w:t>
                    </w:r>
                  </w:p>
                </w:txbxContent>
              </v:textbox>
            </v:rect>
            <v:rect id="_x0000_s47083" style="position:absolute;left:5862;top:3546;width:445;height:304;mso-wrap-style:none;v-text-anchor:top" filled="f" stroked="f">
              <v:textbox style="mso-fit-shape-to-text:t" inset="0,0,0,0">
                <w:txbxContent>
                  <w:p w:rsidR="00A520AA" w:rsidRDefault="00A520AA" w:rsidP="00FB6739">
                    <w:r>
                      <w:rPr>
                        <w:rFonts w:ascii="DaunPenh" w:hAnsi="DaunPenh" w:cs="DaunPenh"/>
                        <w:b/>
                        <w:bCs/>
                        <w:color w:val="000000"/>
                        <w:sz w:val="20"/>
                        <w:szCs w:val="20"/>
                      </w:rPr>
                      <w:t>NGN</w:t>
                    </w:r>
                  </w:p>
                </w:txbxContent>
              </v:textbox>
            </v:rect>
            <v:rect id="_x0000_s47084" style="position:absolute;left:5815;top:1030;width:535;height:343;mso-wrap-style:none;v-text-anchor:top" filled="f" stroked="f">
              <v:textbox style="mso-fit-shape-to-text:t" inset="0,0,0,0">
                <w:txbxContent>
                  <w:p w:rsidR="00A520AA" w:rsidRDefault="00A520AA" w:rsidP="00FB6739">
                    <w:pPr>
                      <w:spacing w:before="0"/>
                    </w:pPr>
                    <w:r w:rsidRPr="00BD7A66">
                      <w:rPr>
                        <w:rFonts w:hint="cs"/>
                        <w:b/>
                        <w:bCs/>
                        <w:color w:val="000000"/>
                        <w:rtl/>
                        <w:lang w:bidi="ar-SY"/>
                      </w:rPr>
                      <w:t>تقليدي</w:t>
                    </w:r>
                  </w:p>
                </w:txbxContent>
              </v:textbox>
            </v:rect>
            <v:rect id="_x0000_s47085" style="position:absolute;left:6136;top:1630;width:535;height:343;mso-wrap-style:none;v-text-anchor:top" filled="f" stroked="f">
              <v:textbox style="mso-fit-shape-to-text:t" inset="0,0,0,0">
                <w:txbxContent>
                  <w:p w:rsidR="00A520AA" w:rsidRDefault="00A520AA" w:rsidP="00FB6739">
                    <w:pPr>
                      <w:spacing w:before="0"/>
                    </w:pPr>
                    <w:r w:rsidRPr="00BD7A66">
                      <w:rPr>
                        <w:rFonts w:hint="cs"/>
                        <w:b/>
                        <w:bCs/>
                        <w:color w:val="000000"/>
                        <w:rtl/>
                        <w:lang w:bidi="ar-SY"/>
                      </w:rPr>
                      <w:t>تقليدي</w:t>
                    </w:r>
                  </w:p>
                </w:txbxContent>
              </v:textbox>
            </v:rect>
            <v:shape id="_x0000_s47086" style="position:absolute;left:4611;top:456;width:309;height:3406" coordsize="668,7358" path="m455,217l403,7216r-144,-2l311,216r144,1xm167,215hdc168,96,266,,385,,504,1,600,99,599,218,598,337,501,433,382,432,262,432,166,334,167,215haxm648,6822l329,7358,19,6817hdc,6782,12,6738,46,6719v34,-20,78,-8,98,26hal393,7179r-124,-1l524,6748hdc544,6714,588,6703,623,6723v34,20,45,64,25,99haxe" fillcolor="black" strokeweight="0">
              <v:path arrowok="t"/>
              <o:lock v:ext="edit" verticies="t"/>
            </v:shape>
            <v:rect id="_x0000_s47087" style="position:absolute;left:470;top:326;width:612;height:263;mso-wrap-style:none;v-text-anchor:top" filled="f" stroked="f">
              <v:textbox style="mso-fit-shape-to-text:t" inset="0,0,0,0">
                <w:txbxContent>
                  <w:p w:rsidR="00A520AA" w:rsidRPr="00BA67B5" w:rsidRDefault="00A520AA" w:rsidP="00FB6739">
                    <w:pPr>
                      <w:spacing w:before="0"/>
                      <w:jc w:val="right"/>
                      <w:rPr>
                        <w:sz w:val="15"/>
                        <w:szCs w:val="22"/>
                      </w:rPr>
                    </w:pPr>
                    <w:r w:rsidRPr="00BA67B5">
                      <w:rPr>
                        <w:rFonts w:hint="cs"/>
                        <w:sz w:val="15"/>
                        <w:szCs w:val="22"/>
                        <w:rtl/>
                      </w:rPr>
                      <w:t>نقطة البدء</w:t>
                    </w:r>
                    <w:r w:rsidRPr="00BA67B5">
                      <w:rPr>
                        <w:sz w:val="15"/>
                        <w:szCs w:val="22"/>
                      </w:rPr>
                      <w:t xml:space="preserve"> </w:t>
                    </w:r>
                  </w:p>
                </w:txbxContent>
              </v:textbox>
            </v:rect>
            <v:rect id="_x0000_s47088" style="position:absolute;left:2261;top:-96;width:1488;height:368;v-text-anchor:top" filled="f" stroked="f">
              <v:textbox style="mso-fit-shape-to-text:t" inset="0,0,0,0">
                <w:txbxContent>
                  <w:p w:rsidR="00A520AA" w:rsidRPr="00F712C3" w:rsidRDefault="00A520AA" w:rsidP="00FB6739">
                    <w:pPr>
                      <w:spacing w:before="0"/>
                      <w:rPr>
                        <w:lang w:val="en-US" w:bidi="ar-SY"/>
                      </w:rPr>
                    </w:pPr>
                    <w:r w:rsidRPr="00F712C3">
                      <w:rPr>
                        <w:rFonts w:hint="cs"/>
                        <w:b/>
                        <w:bCs/>
                        <w:color w:val="262673"/>
                        <w:sz w:val="30"/>
                        <w:szCs w:val="30"/>
                        <w:rtl/>
                        <w:lang w:bidi="ar-SY"/>
                      </w:rPr>
                      <w:t>البنية التحتية</w:t>
                    </w:r>
                  </w:p>
                </w:txbxContent>
              </v:textbox>
            </v:rect>
            <v:rect id="_x0000_s47089" style="position:absolute;left:5533;top:-96;width:879;height:368;mso-wrap-style:none;v-text-anchor:top" filled="f" stroked="f">
              <v:textbox style="mso-fit-shape-to-text:t" inset="0,0,0,0">
                <w:txbxContent>
                  <w:p w:rsidR="00A520AA" w:rsidRPr="00F712C3" w:rsidRDefault="00A520AA" w:rsidP="00FB6739">
                    <w:pPr>
                      <w:spacing w:before="0"/>
                      <w:rPr>
                        <w:lang w:bidi="ar-SY"/>
                      </w:rPr>
                    </w:pPr>
                    <w:r w:rsidRPr="00F712C3">
                      <w:rPr>
                        <w:rFonts w:hint="cs"/>
                        <w:b/>
                        <w:bCs/>
                        <w:color w:val="262673"/>
                        <w:sz w:val="30"/>
                        <w:szCs w:val="30"/>
                        <w:rtl/>
                        <w:lang w:bidi="ar-SY"/>
                      </w:rPr>
                      <w:t>المستعملون</w:t>
                    </w:r>
                  </w:p>
                </w:txbxContent>
              </v:textbox>
            </v:rect>
            <v:rect id="_x0000_s47090" style="position:absolute;left:71;top:339;width:188;height:233;mso-wrap-style:none;v-text-anchor:top" filled="f" stroked="f">
              <v:textbox style="mso-fit-shape-to-text:t" inset="0,0,0,0">
                <w:txbxContent>
                  <w:p w:rsidR="00A520AA" w:rsidRPr="00BA67B5" w:rsidRDefault="00A520AA" w:rsidP="00FB6739">
                    <w:pPr>
                      <w:spacing w:before="0" w:line="240" w:lineRule="auto"/>
                      <w:rPr>
                        <w:rFonts w:ascii="Wingdings" w:hAnsi="Wingdings" w:cstheme="minorBidi"/>
                      </w:rPr>
                    </w:pPr>
                    <w:r w:rsidRPr="00BA67B5">
                      <w:rPr>
                        <w:rFonts w:ascii="Wingdings" w:hAnsi="Wingdings" w:cstheme="minorBidi"/>
                      </w:rPr>
                      <w:t></w:t>
                    </w:r>
                  </w:p>
                </w:txbxContent>
              </v:textbox>
            </v:rect>
            <v:rect id="_x0000_s47091" style="position:absolute;left:71;top:2191;width:188;height:233;mso-wrap-style:none;v-text-anchor:top" filled="f" stroked="f">
              <v:textbox style="mso-fit-shape-to-text:t" inset="0,0,0,0">
                <w:txbxContent>
                  <w:p w:rsidR="00A520AA" w:rsidRPr="00BA67B5" w:rsidRDefault="00A520AA" w:rsidP="00FB6739">
                    <w:pPr>
                      <w:spacing w:before="0" w:line="240" w:lineRule="auto"/>
                      <w:rPr>
                        <w:rFonts w:ascii="Wingdings" w:hAnsi="Wingdings" w:cstheme="minorBidi"/>
                      </w:rPr>
                    </w:pPr>
                    <w:r w:rsidRPr="00BA67B5">
                      <w:rPr>
                        <w:rFonts w:ascii="Wingdings" w:hAnsi="Wingdings" w:cstheme="minorBidi"/>
                      </w:rPr>
                      <w:t></w:t>
                    </w:r>
                  </w:p>
                </w:txbxContent>
              </v:textbox>
            </v:rect>
            <v:rect id="_x0000_s47092" style="position:absolute;left:71;top:1598;width:188;height:233;mso-wrap-style:none;v-text-anchor:top" filled="f" stroked="f">
              <v:textbox style="mso-fit-shape-to-text:t" inset="0,0,0,0">
                <w:txbxContent>
                  <w:p w:rsidR="00A520AA" w:rsidRPr="00BA67B5" w:rsidRDefault="00A520AA" w:rsidP="00FB6739">
                    <w:pPr>
                      <w:spacing w:before="0" w:line="240" w:lineRule="auto"/>
                      <w:rPr>
                        <w:rFonts w:ascii="Wingdings" w:hAnsi="Wingdings" w:cstheme="minorBidi"/>
                      </w:rPr>
                    </w:pPr>
                    <w:r w:rsidRPr="00BA67B5">
                      <w:rPr>
                        <w:rFonts w:ascii="Wingdings" w:hAnsi="Wingdings" w:cstheme="minorBidi"/>
                      </w:rPr>
                      <w:t></w:t>
                    </w:r>
                  </w:p>
                </w:txbxContent>
              </v:textbox>
            </v:rect>
            <v:rect id="_x0000_s47093" style="position:absolute;left:71;top:941;width:188;height:233;mso-wrap-style:none;v-text-anchor:top" filled="f" stroked="f">
              <v:textbox style="mso-fit-shape-to-text:t" inset="0,0,0,0">
                <w:txbxContent>
                  <w:p w:rsidR="00A520AA" w:rsidRPr="00BA67B5" w:rsidRDefault="00A520AA" w:rsidP="00FB6739">
                    <w:pPr>
                      <w:spacing w:before="0" w:line="240" w:lineRule="auto"/>
                      <w:rPr>
                        <w:rFonts w:ascii="Wingdings" w:hAnsi="Wingdings"/>
                        <w:sz w:val="15"/>
                        <w:szCs w:val="22"/>
                      </w:rPr>
                    </w:pPr>
                    <w:r w:rsidRPr="00BA67B5">
                      <w:rPr>
                        <w:rFonts w:ascii="Wingdings" w:hAnsi="Wingdings" w:cstheme="minorBidi"/>
                      </w:rPr>
                      <w:t></w:t>
                    </w:r>
                  </w:p>
                </w:txbxContent>
              </v:textbox>
            </v:rect>
            <v:rect id="_x0000_s47094" style="position:absolute;left:71;top:2844;width:188;height:233;mso-wrap-style:none;v-text-anchor:top" filled="f" stroked="f">
              <v:textbox style="mso-fit-shape-to-text:t" inset="0,0,0,0">
                <w:txbxContent>
                  <w:p w:rsidR="00A520AA" w:rsidRPr="00BD7A66" w:rsidRDefault="00A520AA" w:rsidP="00FB6739">
                    <w:pPr>
                      <w:spacing w:before="0" w:line="240" w:lineRule="auto"/>
                      <w:rPr>
                        <w:rFonts w:ascii="Wingdings" w:hAnsi="Wingdings" w:cstheme="minorBidi"/>
                        <w:lang w:val="en-US"/>
                      </w:rPr>
                    </w:pPr>
                    <w:r w:rsidRPr="00BA67B5">
                      <w:rPr>
                        <w:rFonts w:ascii="Wingdings" w:hAnsi="Wingdings" w:cstheme="minorBidi"/>
                      </w:rPr>
                      <w:t></w:t>
                    </w:r>
                  </w:p>
                </w:txbxContent>
              </v:textbox>
            </v:rect>
            <v:rect id="_x0000_s47095" style="position:absolute;left:67;top:3572;width:188;height:233;mso-wrap-style:none;v-text-anchor:top" filled="f" stroked="f">
              <v:textbox style="mso-fit-shape-to-text:t" inset="0,0,0,0">
                <w:txbxContent>
                  <w:p w:rsidR="00A520AA" w:rsidRPr="00BA67B5" w:rsidRDefault="00A520AA" w:rsidP="00FB6739">
                    <w:pPr>
                      <w:spacing w:before="0" w:line="240" w:lineRule="auto"/>
                      <w:rPr>
                        <w:rtl/>
                        <w:lang w:bidi="ar-SY"/>
                      </w:rPr>
                    </w:pPr>
                    <w:r>
                      <w:rPr>
                        <w:rFonts w:ascii="Wingdings" w:hAnsi="Wingdings" w:cstheme="minorBidi"/>
                      </w:rPr>
                      <w:sym w:font="Wingdings" w:char="F086"/>
                    </w:r>
                  </w:p>
                </w:txbxContent>
              </v:textbox>
            </v:rect>
            <v:rect id="_x0000_s47096" style="position:absolute;left:470;top:1589;width:1366;height:263;v-text-anchor:top" filled="f" stroked="f">
              <v:textbox style="mso-fit-shape-to-text:t" inset="0,0,0,0">
                <w:txbxContent>
                  <w:p w:rsidR="00A520AA" w:rsidRPr="00BA67B5" w:rsidRDefault="00A520AA" w:rsidP="00FB6739">
                    <w:pPr>
                      <w:spacing w:before="0"/>
                      <w:jc w:val="right"/>
                      <w:rPr>
                        <w:spacing w:val="-6"/>
                        <w:sz w:val="15"/>
                        <w:szCs w:val="22"/>
                        <w:lang w:bidi="ar-SY"/>
                      </w:rPr>
                    </w:pPr>
                    <w:r>
                      <w:rPr>
                        <w:rFonts w:hint="cs"/>
                        <w:spacing w:val="-6"/>
                        <w:sz w:val="15"/>
                        <w:szCs w:val="22"/>
                        <w:rtl/>
                        <w:lang w:bidi="ar-SY"/>
                      </w:rPr>
                      <w:t>إدخال خدمات جديدة</w:t>
                    </w:r>
                  </w:p>
                </w:txbxContent>
              </v:textbox>
            </v:rect>
            <v:rect id="_x0000_s47097" style="position:absolute;left:470;top:2160;width:1366;height:263;v-text-anchor:top" filled="f" stroked="f">
              <v:textbox style="mso-fit-shape-to-text:t" inset="0,0,0,0">
                <w:txbxContent>
                  <w:p w:rsidR="00A520AA" w:rsidRPr="00BA67B5" w:rsidRDefault="00A520AA" w:rsidP="00FB6739">
                    <w:pPr>
                      <w:spacing w:before="0"/>
                      <w:jc w:val="right"/>
                      <w:rPr>
                        <w:spacing w:val="-6"/>
                        <w:sz w:val="15"/>
                        <w:szCs w:val="22"/>
                        <w:lang w:bidi="ar-SY"/>
                      </w:rPr>
                    </w:pPr>
                    <w:r>
                      <w:rPr>
                        <w:rFonts w:hint="cs"/>
                        <w:spacing w:val="-6"/>
                        <w:sz w:val="15"/>
                        <w:szCs w:val="22"/>
                        <w:rtl/>
                        <w:lang w:bidi="ar-SY"/>
                      </w:rPr>
                      <w:t>مرحلة التوسع</w:t>
                    </w:r>
                  </w:p>
                </w:txbxContent>
              </v:textbox>
            </v:rect>
            <v:rect id="_x0000_s47098" style="position:absolute;left:470;top:2800;width:1255;height:526;v-text-anchor:top" filled="f" stroked="f">
              <v:textbox style="mso-fit-shape-to-text:t" inset="0,0,0,0">
                <w:txbxContent>
                  <w:p w:rsidR="00A520AA" w:rsidRPr="00BA67B5" w:rsidRDefault="00A520AA" w:rsidP="00FB6739">
                    <w:pPr>
                      <w:spacing w:before="0"/>
                      <w:jc w:val="right"/>
                      <w:rPr>
                        <w:sz w:val="15"/>
                        <w:szCs w:val="22"/>
                        <w:lang w:bidi="ar-SY"/>
                      </w:rPr>
                    </w:pPr>
                    <w:r>
                      <w:rPr>
                        <w:rFonts w:hint="cs"/>
                        <w:sz w:val="15"/>
                        <w:szCs w:val="22"/>
                        <w:rtl/>
                        <w:lang w:bidi="ar-SY"/>
                      </w:rPr>
                      <w:t>دمج المستعملين التقليديين</w:t>
                    </w:r>
                  </w:p>
                </w:txbxContent>
              </v:textbox>
            </v:rect>
            <v:rect id="_x0000_s47099" style="position:absolute;left:470;top:3544;width:1255;height:263;v-text-anchor:top" filled="f" stroked="f">
              <v:textbox style="mso-fit-shape-to-text:t" inset="0,0,0,0">
                <w:txbxContent>
                  <w:p w:rsidR="00A520AA" w:rsidRPr="00BA67B5" w:rsidRDefault="00A520AA" w:rsidP="00FB6739">
                    <w:pPr>
                      <w:spacing w:before="0"/>
                      <w:jc w:val="right"/>
                      <w:rPr>
                        <w:sz w:val="15"/>
                        <w:szCs w:val="22"/>
                        <w:lang w:bidi="ar-SY"/>
                      </w:rPr>
                    </w:pPr>
                    <w:r>
                      <w:rPr>
                        <w:rFonts w:hint="cs"/>
                        <w:sz w:val="15"/>
                        <w:szCs w:val="22"/>
                        <w:rtl/>
                        <w:lang w:bidi="ar-SY"/>
                      </w:rPr>
                      <w:t>المرحلة الأخيرة</w:t>
                    </w:r>
                  </w:p>
                </w:txbxContent>
              </v:textbox>
            </v:rect>
            <v:rect id="_x0000_s47100" style="position:absolute;left:470;top:937;width:1366;height:263;v-text-anchor:top" filled="f" stroked="f">
              <v:textbox style="mso-fit-shape-to-text:t" inset="0,0,0,0">
                <w:txbxContent>
                  <w:p w:rsidR="00A520AA" w:rsidRPr="00BA67B5" w:rsidRDefault="00A520AA" w:rsidP="00FB6739">
                    <w:pPr>
                      <w:spacing w:before="0"/>
                      <w:jc w:val="right"/>
                      <w:rPr>
                        <w:spacing w:val="-6"/>
                        <w:sz w:val="15"/>
                        <w:szCs w:val="22"/>
                        <w:lang w:bidi="ar-SY"/>
                      </w:rPr>
                    </w:pPr>
                    <w:r>
                      <w:rPr>
                        <w:rFonts w:hint="cs"/>
                        <w:spacing w:val="-6"/>
                        <w:sz w:val="15"/>
                        <w:szCs w:val="22"/>
                        <w:rtl/>
                        <w:lang w:bidi="ar-SY"/>
                      </w:rPr>
                      <w:t>استبدال البنية التحتية</w:t>
                    </w:r>
                  </w:p>
                </w:txbxContent>
              </v:textbox>
            </v:rect>
            <w10:wrap type="none"/>
            <w10:anchorlock/>
          </v:group>
        </w:pict>
      </w:r>
    </w:p>
    <w:p w:rsidR="00FB6739" w:rsidRDefault="00FB6739" w:rsidP="00F819CD">
      <w:pPr>
        <w:pBdr>
          <w:top w:val="single" w:sz="18" w:space="1" w:color="auto"/>
        </w:pBdr>
        <w:spacing w:before="0" w:line="120" w:lineRule="auto"/>
        <w:jc w:val="center"/>
        <w:rPr>
          <w:rtl/>
        </w:rPr>
      </w:pPr>
    </w:p>
    <w:p w:rsidR="00FB6739" w:rsidRDefault="00FB6739" w:rsidP="00F819CD">
      <w:pPr>
        <w:pStyle w:val="Heading3"/>
        <w:spacing w:before="0"/>
        <w:rPr>
          <w:rtl/>
        </w:rPr>
      </w:pPr>
      <w:bookmarkStart w:id="90" w:name="_Toc258940913"/>
      <w:r>
        <w:t>3</w:t>
      </w:r>
      <w:r w:rsidRPr="00690C42">
        <w:t>.4.4</w:t>
      </w:r>
      <w:r w:rsidRPr="00690C42">
        <w:rPr>
          <w:rFonts w:hint="cs"/>
          <w:rtl/>
        </w:rPr>
        <w:tab/>
      </w:r>
      <w:r>
        <w:rPr>
          <w:rFonts w:hint="cs"/>
          <w:rtl/>
        </w:rPr>
        <w:t>ال</w:t>
      </w:r>
      <w:r w:rsidRPr="00690C42">
        <w:rPr>
          <w:rFonts w:hint="cs"/>
          <w:rtl/>
        </w:rPr>
        <w:t>سيناريو ا</w:t>
      </w:r>
      <w:r>
        <w:rPr>
          <w:rFonts w:hint="cs"/>
          <w:rtl/>
        </w:rPr>
        <w:t>لمختلط</w:t>
      </w:r>
      <w:bookmarkEnd w:id="90"/>
    </w:p>
    <w:p w:rsidR="00FB6739" w:rsidRDefault="00FB6739" w:rsidP="00BC761E">
      <w:pPr>
        <w:spacing w:before="60" w:line="187" w:lineRule="auto"/>
        <w:rPr>
          <w:rtl/>
          <w:lang w:val="en-US" w:bidi="ar-SY"/>
        </w:rPr>
      </w:pPr>
      <w:r>
        <w:rPr>
          <w:rFonts w:hint="cs"/>
          <w:rtl/>
        </w:rPr>
        <w:t xml:space="preserve">يكون هذا السيناريو </w:t>
      </w:r>
      <w:r>
        <w:rPr>
          <w:rFonts w:hint="cs"/>
          <w:rtl/>
          <w:lang w:val="en-US" w:bidi="ar-SY"/>
        </w:rPr>
        <w:t xml:space="preserve">مفيداً في حالة البلدان أو المستعملين الذين يكونون في المرحلة المتوسطة بمعنى وجود بعض أجزاء في الشبكات </w:t>
      </w:r>
      <w:r w:rsidRPr="00F67AAE">
        <w:t>PSTN/ISDN</w:t>
      </w:r>
      <w:r>
        <w:rPr>
          <w:rFonts w:hint="cs"/>
          <w:rtl/>
          <w:lang w:bidi="ar-SY"/>
        </w:rPr>
        <w:t xml:space="preserve"> تحتاج إلى إحلال في حين لا تزال أجزاء أخرى بحالة جيدة أي تكون حالتها مستقرة أو لديها بنية تحتية جديدة للش</w:t>
      </w:r>
      <w:r w:rsidRPr="00841FD1">
        <w:rPr>
          <w:rFonts w:hint="cs"/>
          <w:rtl/>
        </w:rPr>
        <w:t xml:space="preserve">بكات </w:t>
      </w:r>
      <w:r w:rsidRPr="00841FD1">
        <w:t>PSTN/ISDN</w:t>
      </w:r>
      <w:r w:rsidRPr="00841FD1">
        <w:rPr>
          <w:rFonts w:hint="cs"/>
          <w:rtl/>
        </w:rPr>
        <w:t>. وفي هذه الحالة، تراعى اعتبارات من كل من سيناريو الإحلال التدريجي وسيناريو الاستبدال</w:t>
      </w:r>
      <w:r>
        <w:rPr>
          <w:rFonts w:hint="cs"/>
          <w:rtl/>
        </w:rPr>
        <w:t xml:space="preserve">. بمعنى آخر، يحتفظ المشغلون بشبكاتهم </w:t>
      </w:r>
      <w:r w:rsidRPr="00F67AAE">
        <w:t>PSTN/ISDN</w:t>
      </w:r>
      <w:r>
        <w:rPr>
          <w:rFonts w:hint="cs"/>
          <w:rtl/>
        </w:rPr>
        <w:t xml:space="preserve"> مع عملاء هذه الشبكات إلى أن يستعيدوا استثماراتهم أو إلى أن تحتاج هذه الشبكات إلى قدر كبير من عمليات التشغيل والإدارة والصيانة، بما في ذلك إدارة الأعطاب، أي وقت الاستبدال. ومن جهة أخرى، يبدأ المشغلون في نشر البنية التحتية للشبكات </w:t>
      </w:r>
      <w:r>
        <w:rPr>
          <w:lang w:val="en-US"/>
        </w:rPr>
        <w:t>NGN</w:t>
      </w:r>
      <w:r>
        <w:rPr>
          <w:rFonts w:hint="cs"/>
          <w:rtl/>
          <w:lang w:val="en-US" w:bidi="ar-SY"/>
        </w:rPr>
        <w:t xml:space="preserve"> محل </w:t>
      </w:r>
      <w:r w:rsidR="00BC761E">
        <w:rPr>
          <w:rFonts w:hint="cs"/>
          <w:rtl/>
          <w:lang w:val="en-US" w:bidi="ar-SY"/>
        </w:rPr>
        <w:t>الأجزاء</w:t>
      </w:r>
      <w:r>
        <w:rPr>
          <w:rFonts w:hint="cs"/>
          <w:rtl/>
          <w:lang w:val="en-US" w:bidi="ar-SY"/>
        </w:rPr>
        <w:t xml:space="preserve"> </w:t>
      </w:r>
      <w:r>
        <w:rPr>
          <w:rFonts w:hint="eastAsia"/>
          <w:rtl/>
          <w:lang w:val="en-US" w:bidi="ar-SY"/>
        </w:rPr>
        <w:t>الأخرى</w:t>
      </w:r>
      <w:r>
        <w:rPr>
          <w:rFonts w:hint="cs"/>
          <w:rtl/>
          <w:lang w:val="en-US" w:bidi="ar-SY"/>
        </w:rPr>
        <w:t xml:space="preserve"> من الشبكات </w:t>
      </w:r>
      <w:r w:rsidRPr="00F67AAE">
        <w:t>PSTN/ISDN</w:t>
      </w:r>
      <w:r>
        <w:rPr>
          <w:rFonts w:hint="cs"/>
          <w:rtl/>
          <w:lang w:bidi="ar-SY"/>
        </w:rPr>
        <w:t xml:space="preserve"> التي تكون قد وصلت إلى مرحلة الاستبدال. ويبين الشكل </w:t>
      </w:r>
      <w:r>
        <w:rPr>
          <w:lang w:val="en-US" w:bidi="ar-SY"/>
        </w:rPr>
        <w:t>21-4</w:t>
      </w:r>
      <w:r>
        <w:rPr>
          <w:rFonts w:hint="cs"/>
          <w:rtl/>
          <w:lang w:val="en-US" w:bidi="ar-SY"/>
        </w:rPr>
        <w:t xml:space="preserve"> خطوات هذا السيناريو.</w:t>
      </w:r>
    </w:p>
    <w:p w:rsidR="00FB6739" w:rsidRDefault="00FB6739" w:rsidP="00F819CD">
      <w:pPr>
        <w:spacing w:before="60" w:line="187" w:lineRule="auto"/>
        <w:rPr>
          <w:rtl/>
          <w:lang w:val="en-US" w:bidi="ar-SY"/>
        </w:rPr>
      </w:pPr>
      <w:r>
        <w:rPr>
          <w:rFonts w:hint="cs"/>
          <w:rtl/>
          <w:lang w:val="en-US" w:bidi="ar-SY"/>
        </w:rPr>
        <w:t xml:space="preserve">وعن طريق هذا السيناريو، يقوم المشغلون بتوفير الموارد الكافية بشكل تدريجي للاستثمارات الجديدة المقبلة مع الاحتفاظ بعملائهم على وضع الشبكات </w:t>
      </w:r>
      <w:r w:rsidRPr="00F67AAE">
        <w:t>PSTN/ISDN</w:t>
      </w:r>
      <w:r>
        <w:rPr>
          <w:rFonts w:hint="cs"/>
          <w:rtl/>
          <w:lang w:bidi="ar-SY"/>
        </w:rPr>
        <w:t xml:space="preserve">. وبالإضافة إلى ذلك، يقوم المشغلون أيضاً بالوفاء بمتطلبات المستعملين الذين يتسنى لهم استعمال إمكانات متقدمة عن طريق الشبكات </w:t>
      </w:r>
      <w:r>
        <w:rPr>
          <w:lang w:val="en-US" w:bidi="ar-SY"/>
        </w:rPr>
        <w:t>NGN</w:t>
      </w:r>
      <w:r>
        <w:rPr>
          <w:rFonts w:hint="cs"/>
          <w:rtl/>
          <w:lang w:val="en-US" w:bidi="ar-SY"/>
        </w:rPr>
        <w:t xml:space="preserve"> المنشورة مؤخراً. وتبعاً للزيادة في أعداد المستعملين الذين يرغبون في استعمال الإمكانات المتقدمة، يقوم المشغلون بعد ذلك بتوسيع نطاق تغطية الشبكات </w:t>
      </w:r>
      <w:r>
        <w:rPr>
          <w:lang w:val="en-US" w:bidi="ar-SY"/>
        </w:rPr>
        <w:t>NGN</w:t>
      </w:r>
      <w:r>
        <w:rPr>
          <w:rFonts w:hint="cs"/>
          <w:rtl/>
          <w:lang w:val="en-US" w:bidi="ar-SY"/>
        </w:rPr>
        <w:t xml:space="preserve"> وسيؤدي ذلك بالتبعية إلى انخفاض عدد عملاء الشبكات التقليدية. وفي النهاية يأتي يوم يتم فيه النشر الكامل للشبكات </w:t>
      </w:r>
      <w:r>
        <w:rPr>
          <w:lang w:val="en-US" w:bidi="ar-SY"/>
        </w:rPr>
        <w:t>NGN</w:t>
      </w:r>
      <w:r>
        <w:rPr>
          <w:rFonts w:hint="cs"/>
          <w:rtl/>
          <w:lang w:val="en-US" w:bidi="ar-SY"/>
        </w:rPr>
        <w:t xml:space="preserve"> بحيث تطول جميع المستعملين.</w:t>
      </w:r>
    </w:p>
    <w:p w:rsidR="00F819CD" w:rsidRDefault="00F819CD" w:rsidP="002E6736">
      <w:pPr>
        <w:spacing w:before="0" w:line="120" w:lineRule="auto"/>
        <w:rPr>
          <w:rtl/>
          <w:lang w:val="en-US" w:bidi="ar-EG"/>
        </w:rPr>
      </w:pPr>
    </w:p>
    <w:p w:rsidR="00F819CD" w:rsidRPr="00F819CD" w:rsidRDefault="00F819CD" w:rsidP="002E6736">
      <w:pPr>
        <w:pStyle w:val="figure0"/>
        <w:rPr>
          <w:rtl/>
          <w:lang w:val="en-US" w:bidi="ar-EG"/>
        </w:rPr>
      </w:pPr>
      <w:bookmarkStart w:id="91" w:name="_Toc259106661"/>
      <w:r w:rsidRPr="00F819CD">
        <w:rPr>
          <w:rFonts w:hint="cs"/>
          <w:rtl/>
        </w:rPr>
        <w:t xml:space="preserve">الشكل </w:t>
      </w:r>
      <w:r w:rsidRPr="00F819CD">
        <w:t>2</w:t>
      </w:r>
      <w:r w:rsidRPr="00F819CD">
        <w:rPr>
          <w:lang w:val="en-US"/>
        </w:rPr>
        <w:t>1</w:t>
      </w:r>
      <w:r w:rsidRPr="00F819CD">
        <w:t>-4</w:t>
      </w:r>
      <w:r w:rsidRPr="00F819CD">
        <w:rPr>
          <w:rFonts w:hint="cs"/>
          <w:rtl/>
        </w:rPr>
        <w:t xml:space="preserve">: </w:t>
      </w:r>
      <w:r w:rsidRPr="00F819CD">
        <w:rPr>
          <w:rFonts w:hint="cs"/>
          <w:rtl/>
          <w:lang w:bidi="ar-SY"/>
        </w:rPr>
        <w:t xml:space="preserve">سيناريو </w:t>
      </w:r>
      <w:r w:rsidRPr="00F819CD">
        <w:rPr>
          <w:rFonts w:hint="cs"/>
          <w:rtl/>
        </w:rPr>
        <w:t>الانتقال المختلط</w:t>
      </w:r>
      <w:bookmarkEnd w:id="91"/>
    </w:p>
    <w:p w:rsidR="00FB6739" w:rsidRDefault="00A0320B" w:rsidP="00C92081">
      <w:pPr>
        <w:pBdr>
          <w:bottom w:val="single" w:sz="18" w:space="1" w:color="auto"/>
        </w:pBdr>
        <w:spacing w:before="0" w:after="120"/>
        <w:jc w:val="center"/>
        <w:rPr>
          <w:rtl/>
          <w:lang w:val="en-US" w:bidi="ar-SY"/>
        </w:rPr>
      </w:pPr>
      <w:r>
        <w:rPr>
          <w:rtl/>
          <w:lang w:val="en-US" w:bidi="ar-SY"/>
        </w:rPr>
      </w:r>
      <w:r>
        <w:rPr>
          <w:lang w:val="en-US" w:bidi="ar-SY"/>
        </w:rPr>
        <w:pict>
          <v:group id="_x0000_s46989" editas="canvas" style="width:351pt;height:180pt;mso-position-horizontal-relative:char;mso-position-vertical-relative:line" coordorigin="-254" coordsize="7020,3600">
            <o:lock v:ext="edit" aspectratio="t"/>
            <v:shape id="_x0000_s46990" type="#_x0000_t75" style="position:absolute;left:-254;width:7020;height:3600" o:preferrelative="f">
              <v:fill o:detectmouseclick="t"/>
              <v:path o:extrusionok="t" o:connecttype="none"/>
              <o:lock v:ext="edit" text="t"/>
            </v:shape>
            <v:shape id="_x0000_s46991" style="position:absolute;left:1776;top:1120;width:2265;height:1884" coordsize="2265,1884" path="m,1884l,,2265,1884,,1884xe" fillcolor="#f3b200" stroked="f">
              <v:path arrowok="t"/>
            </v:shape>
            <v:shape id="_x0000_s46992" style="position:absolute;left:1772;top:1112;width:2278;height:1895" coordsize="2278,1895" path="m,1895l,,2278,1895,,1895xm2269,1888r-2,6l2,11,7,8r,1884l4,1888r2265,xe" fillcolor="black" strokeweight="0">
              <v:path arrowok="t"/>
              <o:lock v:ext="edit" verticies="t"/>
            </v:shape>
            <v:shape id="_x0000_s46993" style="position:absolute;left:1776;top:912;width:2285;height:1904" coordsize="2285,1904" path="m2285,r,1904l,,2285,xe" fillcolor="lime" stroked="f">
              <v:path arrowok="t"/>
            </v:shape>
            <v:shape id="_x0000_s46994" style="position:absolute;left:1767;top:908;width:2297;height:1915" coordsize="2297,1915" path="m2297,r,1915l,,2297,xm9,7l11,1,2296,1905r-5,3l2291,4r3,3l9,7xe" fillcolor="black" strokeweight="0">
              <v:path arrowok="t"/>
              <o:lock v:ext="edit" verticies="t"/>
            </v:shape>
            <v:shape id="_x0000_s46995" style="position:absolute;left:1776;top:898;width:2292;height:1951" coordsize="5472,4656" path="m,hdc1789,343,3577,686,4490,1463v913,777,898,3086,982,3193e" fillcolor="#3cc" strokeweight="0">
              <v:path arrowok="t"/>
            </v:shape>
            <v:shape id="_x0000_s46996" style="position:absolute;left:1775;top:895;width:2296;height:1956" coordsize="5481,4667" path="m3,l672,129r659,135l1653,335r316,74l2277,487r301,82l2866,656r278,93l3408,848r252,107l3895,1069r218,122l4315,1323r181,141l4580,1542r78,86l4731,1722r68,100l4862,1928r59,113l5026,2279r88,252l5189,2792r61,264l5301,3317r41,253l5374,3810r14,113l5400,4032r11,101l5420,4228r9,88l5437,4395r8,71l5452,4527r7,50l5466,4617r7,29l5473,4644r8,16l5466,4667r-8,-16hdc5458,4651,5458,4650,5458,4649hal5451,4620r-7,-40l5437,4528r-7,-61l5421,4396r-8,-79l5404,4229r-8,-95l5385,4033r-12,-108l5359,3813r-32,-240l5286,3320r-51,-261l5174,2797r-75,-261l5011,2286,4906,2048r-57,-111l4786,1831r-68,-100l4647,1639r-78,-86l4487,1477,4306,1336,4106,1205,3888,1084,3653,970,3403,863,3139,764,2861,671,2573,584,2273,502,1966,424,1650,350,1328,279,669,144,,15,3,xe" fillcolor="black" strokeweight="0">
              <v:path arrowok="t"/>
            </v:shape>
            <v:rect id="_x0000_s46997" style="position:absolute;left:4557;top:422;width:1776;height:302" fillcolor="lime" stroked="f"/>
            <v:shape id="_x0000_s46998" style="position:absolute;left:4553;top:419;width:1783;height:308" coordsize="1783,308" path="m,l1783,r,308l,308,,xm7,305l4,302r1776,l1776,305r,-302l1780,7,4,7,7,3r,302xe" fillcolor="black" strokeweight="0">
              <v:path arrowok="t"/>
              <o:lock v:ext="edit" verticies="t"/>
            </v:shape>
            <v:shape id="_x0000_s46999" style="position:absolute;left:4563;top:1099;width:1770;height:1925" coordsize="1770,1925" path="m,1925l,,1770,1925,,1925xe" fillcolor="#f3b200" stroked="f">
              <v:path arrowok="t"/>
            </v:shape>
            <v:shape id="_x0000_s47000" style="position:absolute;left:4560;top:1091;width:1780;height:1936" coordsize="1780,1936" path="m,1936l,,1780,1936,,1936xm1773,1929r-3,6l1,11,7,8r,1925l3,1929r1770,xe" fillcolor="black" strokeweight="0">
              <v:path arrowok="t"/>
              <o:lock v:ext="edit" verticies="t"/>
            </v:shape>
            <v:shape id="_x0000_s47001" style="position:absolute;left:4563;top:912;width:1783;height:1951" coordsize="1783,1951" path="m1783,r,1951l,,1783,xe" fillcolor="lime" stroked="f">
              <v:path arrowok="t"/>
            </v:shape>
            <v:shape id="_x0000_s47002" style="position:absolute;left:4556;top:908;width:1793;height:1964" coordsize="1793,1964" path="m1793,r,1964l,,1793,xm7,7l10,2,1792,1953r-5,2l1787,4r3,3l7,7xe" fillcolor="black" strokeweight="0">
              <v:path arrowok="t"/>
              <o:lock v:ext="edit" verticies="t"/>
            </v:shape>
            <v:rect id="_x0000_s47003" style="position:absolute;left:1736;top:422;width:2352;height:302" fillcolor="lime" stroked="f"/>
            <v:shape id="_x0000_s47004" style="position:absolute;left:1732;top:419;width:2359;height:308" coordsize="2359,308" path="m,l2359,r,308l,308,,xm7,305l4,302r2352,l2352,305r,-302l2356,7,4,7,7,3r,302xe" fillcolor="black" strokeweight="0">
              <v:path arrowok="t"/>
              <o:lock v:ext="edit" verticies="t"/>
            </v:shape>
            <v:rect id="_x0000_s47005" style="position:absolute;left:2705;top:432;width:561;height:242;mso-wrap-style:none;v-text-anchor:top" filled="f" stroked="f">
              <v:textbox style="mso-next-textbox:#_x0000_s47005;mso-fit-shape-to-text:t" inset="0,0,0,0">
                <w:txbxContent>
                  <w:p w:rsidR="00A520AA" w:rsidRDefault="00A520AA" w:rsidP="00FB6739">
                    <w:pPr>
                      <w:spacing w:before="0" w:line="240" w:lineRule="auto"/>
                    </w:pPr>
                    <w:r>
                      <w:rPr>
                        <w:rFonts w:ascii="DaunPenh" w:hAnsi="DaunPenh" w:cs="DaunPenh"/>
                        <w:b/>
                        <w:bCs/>
                        <w:color w:val="000000"/>
                      </w:rPr>
                      <w:t>PSTN</w:t>
                    </w:r>
                  </w:p>
                </w:txbxContent>
              </v:textbox>
            </v:rect>
            <v:rect id="_x0000_s47006" style="position:absolute;left:4709;top:1491;width:467;height:241;mso-wrap-style:none;v-text-anchor:top" filled="f" stroked="f">
              <v:textbox style="mso-next-textbox:#_x0000_s47006;mso-fit-shape-to-text:t" inset="0,0,0,0">
                <w:txbxContent>
                  <w:p w:rsidR="00A520AA" w:rsidRDefault="00A520AA" w:rsidP="00FB6739">
                    <w:pPr>
                      <w:spacing w:before="0" w:line="240" w:lineRule="auto"/>
                    </w:pPr>
                    <w:r>
                      <w:rPr>
                        <w:rFonts w:ascii="DaunPenh" w:hAnsi="DaunPenh" w:cs="DaunPenh"/>
                        <w:b/>
                        <w:bCs/>
                        <w:color w:val="000000"/>
                      </w:rPr>
                      <w:t>NGN</w:t>
                    </w:r>
                  </w:p>
                </w:txbxContent>
              </v:textbox>
            </v:rect>
            <v:rect id="_x0000_s47007" style="position:absolute;left:2550;top:2681;width:323;height:343;mso-wrap-style:none;v-text-anchor:top" filled="f" stroked="f">
              <v:textbox style="mso-next-textbox:#_x0000_s47007;mso-fit-shape-to-text:t" inset="0,0,0,0">
                <w:txbxContent>
                  <w:p w:rsidR="00A520AA" w:rsidRPr="00BB53B0" w:rsidRDefault="00A520AA" w:rsidP="00FB6739">
                    <w:pPr>
                      <w:spacing w:before="0"/>
                      <w:rPr>
                        <w:rFonts w:cstheme="minorBidi"/>
                        <w:lang w:bidi="ar-SY"/>
                      </w:rPr>
                    </w:pPr>
                    <w:r w:rsidRPr="00BB53B0">
                      <w:rPr>
                        <w:rFonts w:hint="cs"/>
                        <w:b/>
                        <w:bCs/>
                        <w:color w:val="000000"/>
                        <w:rtl/>
                        <w:lang w:bidi="ar-SY"/>
                      </w:rPr>
                      <w:t>نظام</w:t>
                    </w:r>
                  </w:p>
                </w:txbxContent>
              </v:textbox>
            </v:rect>
            <v:rect id="_x0000_s47008" style="position:absolute;left:3373;top:1006;width:561;height:242;mso-wrap-style:none;v-text-anchor:top" filled="f" stroked="f">
              <v:textbox style="mso-next-textbox:#_x0000_s47008;mso-fit-shape-to-text:t" inset="0,0,0,0">
                <w:txbxContent>
                  <w:p w:rsidR="00A520AA" w:rsidRDefault="00A520AA" w:rsidP="00FB6739">
                    <w:pPr>
                      <w:spacing w:before="0" w:line="240" w:lineRule="auto"/>
                    </w:pPr>
                    <w:r>
                      <w:rPr>
                        <w:rFonts w:ascii="DaunPenh" w:hAnsi="DaunPenh" w:cs="DaunPenh"/>
                        <w:b/>
                        <w:bCs/>
                        <w:color w:val="000000"/>
                      </w:rPr>
                      <w:t>PSTN</w:t>
                    </w:r>
                  </w:p>
                </w:txbxContent>
              </v:textbox>
            </v:rect>
            <v:shape id="_x0000_s47009" style="position:absolute;left:77;top:794;width:6400;height:54" coordsize="6400,54" path="m,l6400,r,10l,10,,xm,18r6400,l6400,36,,36,,18xm,45r6400,l6400,54,,54,,45xe" fillcolor="#9c0" strokecolor="#9c0" strokeweight="0">
              <v:path arrowok="t"/>
              <o:lock v:ext="edit" verticies="t"/>
            </v:shape>
            <v:shape id="_x0000_s47010" style="position:absolute;left:80;top:1384;width:6400;height:7" coordsize="6400,7" path="m,l28,r,7l,7,,xm48,l75,r,7l48,7,48,xm95,r26,l121,7,95,7,95,xm142,r26,l168,7r-26,l142,xm188,r27,l215,7r-27,l188,xm235,r27,l262,7r-27,l235,xm282,r27,l309,7r-27,l282,xm329,r27,l356,7r-27,l329,xm376,r27,l403,7r-27,l376,xm423,r27,l450,7r-27,l423,xm470,r27,l497,7r-27,l470,xm517,r27,l544,7r-27,l517,xm564,r27,l591,7r-27,l564,xm611,r27,l638,7r-27,l611,xm658,r27,l685,7r-27,l658,xm705,r27,l732,7r-27,l705,xm752,r27,l779,7r-27,l752,xm799,r26,l825,7r-26,l799,xm846,r27,l873,7r-27,l846,xm893,r27,l920,7r-27,l893,xm940,r27,l967,7r-27,l940,xm987,r27,l1014,7r-27,l987,xm1034,r26,l1060,7r-26,l1034,xm1081,r26,l1107,7r-26,l1081,xm1127,r27,l1154,7r-27,l1127,xm1174,r27,l1201,7r-27,l1174,xm1221,r27,l1248,7r-27,l1221,xm1268,r27,l1295,7r-27,l1268,xm1316,r26,l1342,7r-26,l1316,xm1362,r27,l1389,7r-27,l1362,xm1409,r27,l1436,7r-27,l1409,xm1456,r27,l1483,7r-27,l1456,xm1503,r27,l1530,7r-27,l1503,xm1550,r27,l1577,7r-27,l1550,xm1597,r27,l1624,7r-27,l1597,xm1644,r27,l1671,7r-27,l1644,xm1691,r27,l1718,7r-27,l1691,xm1738,r27,l1765,7r-27,l1738,xm1785,r27,l1812,7r-27,l1785,xm1832,r27,l1859,7r-27,l1832,xm1879,r27,l1906,7r-27,l1879,xm1926,r27,l1953,7r-27,l1926,xm1973,r26,l1999,7r-26,l1973,xm2020,r26,l2046,7r-26,l2020,xm2066,r27,l2093,7r-27,l2066,xm2114,r27,l2141,7r-27,l2114,xm2161,r26,l2187,7r-26,l2161,xm2208,r26,l2234,7r-26,l2208,xm2254,r27,l2281,7r-27,l2254,xm2301,r27,l2328,7r-27,l2301,xm2348,r27,l2375,7r-27,l2348,xm2395,r27,l2422,7r-27,l2395,xm2442,r27,l2469,7r-27,l2442,xm2489,r27,l2516,7r-27,l2489,xm2536,r27,l2563,7r-27,l2536,xm2583,r27,l2610,7r-27,l2583,xm2630,r27,l2657,7r-27,l2630,xm2677,r27,l2704,7r-27,l2677,xm2724,r27,l2751,7r-27,l2724,xm2771,r27,l2798,7r-27,l2771,xm2818,r27,l2845,7r-27,l2818,xm2865,r27,l2892,7r-27,l2865,xm2912,r26,l2938,7r-26,l2912,xm2959,r27,l2986,7r-27,l2959,xm3006,r27,l3033,7r-27,l3006,xm3053,r27,l3080,7r-27,l3053,xm3100,r26,l3126,7r-26,l3100,xm3147,r26,l3173,7r-26,l3147,xm3193,r27,l3220,7r-27,l3193,xm3240,r27,l3267,7r-27,l3240,xm3287,r27,l3314,7r-27,l3287,xm3334,r27,l3361,7r-27,l3334,xm3382,r26,l3408,7r-26,l3382,xm3428,r27,l3455,7r-27,l3428,xm3475,r27,l3502,7r-27,l3475,xm3522,r27,l3549,7r-27,l3522,xm3569,r27,l3596,7r-27,l3569,xm3616,r27,l3643,7r-27,l3616,xm3663,r27,l3690,7r-27,l3663,xm3710,r27,l3737,7r-27,l3710,xm3757,r27,l3784,7r-27,l3757,xm3804,r27,l3831,7r-27,l3804,xm3851,r27,l3878,7r-27,l3851,xm3898,r27,l3925,7r-27,l3898,xm3945,r27,l3972,7r-27,l3945,xm3992,r27,l4019,7r-27,l3992,xm4039,r26,l4065,7r-26,l4039,xm4086,r26,l4112,7r-26,l4086,xm4132,r27,l4159,7r-27,l4132,xm4179,r28,l4207,7r-28,l4179,xm4227,r27,l4254,7r-27,l4227,xm4274,r26,l4300,7r-26,l4274,xm4321,r26,l4347,7r-26,l4321,xm4367,r27,l4394,7r-27,l4367,xm4414,r27,l4441,7r-27,l4414,xm4461,r27,l4488,7r-27,l4461,xm4508,r27,l4535,7r-27,l4508,xm4555,r27,l4582,7r-27,l4555,xm4602,r27,l4629,7r-27,l4602,xm4649,r27,l4676,7r-27,l4649,xm4696,r27,l4723,7r-27,l4696,xm4743,r27,l4770,7r-27,l4743,xm4790,r27,l4817,7r-27,l4790,xm4837,r27,l4864,7r-27,l4837,xm4884,r27,l4911,7r-27,l4884,xm4931,r27,l4958,7r-27,l4931,xm4978,r26,l5004,7r-26,l4978,xm5025,r27,l5052,7r-27,l5025,xm5072,r27,l5099,7r-27,l5072,xm5119,r27,l5146,7r-27,l5119,xm5166,r27,l5193,7r-27,l5166,xm5213,r26,l5239,7r-26,l5213,xm5260,r26,l5286,7r-26,l5260,xm5306,r27,l5333,7r-27,l5306,xm5353,r27,l5380,7r-27,l5353,xm5400,r27,l5427,7r-27,l5400,xm5448,r26,l5474,7r-26,l5448,xm5494,r27,l5521,7r-27,l5494,xm5541,r27,l5568,7r-27,l5541,xm5588,r27,l5615,7r-27,l5588,xm5635,r27,l5662,7r-27,l5635,xm5682,r27,l5709,7r-27,l5682,xm5729,r27,l5756,7r-27,l5729,xm5776,r27,l5803,7r-27,l5776,xm5823,r27,l5850,7r-27,l5823,xm5870,r27,l5897,7r-27,l5870,xm5917,r27,l5944,7r-27,l5917,xm5964,r27,l5991,7r-27,l5964,xm6011,r27,l6038,7r-27,l6011,xm6058,r27,l6085,7r-27,l6058,xm6105,r26,l6131,7r-26,l6105,xm6152,r26,l6178,7r-26,l6152,xm6199,r26,l6225,7r-26,l6199,xm6245,r28,l6273,7r-28,l6245,xm6293,r27,l6320,7r-27,l6293,xm6340,r26,l6366,7r-26,l6340,xm6387,r13,l6400,7r-13,l6387,xe" fillcolor="black" strokeweight="0">
              <v:path arrowok="t"/>
              <o:lock v:ext="edit" verticies="t"/>
            </v:shape>
            <v:shape id="_x0000_s47011" style="position:absolute;left:80;top:1954;width:6400;height:7" coordsize="6400,7" path="m,l28,r,7l,7,,xm48,l75,r,7l48,7,48,xm95,r26,l121,7,95,7,95,xm142,r26,l168,7r-26,l142,xm188,r27,l215,7r-27,l188,xm235,r27,l262,7r-27,l235,xm282,r27,l309,7r-27,l282,xm329,r27,l356,7r-27,l329,xm376,r27,l403,7r-27,l376,xm423,r27,l450,7r-27,l423,xm470,r27,l497,7r-27,l470,xm517,r27,l544,7r-27,l517,xm564,r27,l591,7r-27,l564,xm611,r27,l638,7r-27,l611,xm658,r27,l685,7r-27,l658,xm705,r27,l732,7r-27,l705,xm752,r27,l779,7r-27,l752,xm799,r26,l825,7r-26,l799,xm846,r27,l873,7r-27,l846,xm893,r27,l920,7r-27,l893,xm940,r27,l967,7r-27,l940,xm987,r27,l1014,7r-27,l987,xm1034,r26,l1060,7r-26,l1034,xm1081,r26,l1107,7r-26,l1081,xm1127,r27,l1154,7r-27,l1127,xm1174,r27,l1201,7r-27,l1174,xm1221,r27,l1248,7r-27,l1221,xm1268,r27,l1295,7r-27,l1268,xm1316,r26,l1342,7r-26,l1316,xm1362,r27,l1389,7r-27,l1362,xm1409,r27,l1436,7r-27,l1409,xm1456,r27,l1483,7r-27,l1456,xm1503,r27,l1530,7r-27,l1503,xm1550,r27,l1577,7r-27,l1550,xm1597,r27,l1624,7r-27,l1597,xm1644,r27,l1671,7r-27,l1644,xm1691,r27,l1718,7r-27,l1691,xm1738,r27,l1765,7r-27,l1738,xm1785,r27,l1812,7r-27,l1785,xm1832,r27,l1859,7r-27,l1832,xm1879,r27,l1906,7r-27,l1879,xm1926,r27,l1953,7r-27,l1926,xm1973,r26,l1999,7r-26,l1973,xm2020,r26,l2046,7r-26,l2020,xm2066,r27,l2093,7r-27,l2066,xm2114,r27,l2141,7r-27,l2114,xm2161,r26,l2187,7r-26,l2161,xm2208,r26,l2234,7r-26,l2208,xm2254,r27,l2281,7r-27,l2254,xm2301,r27,l2328,7r-27,l2301,xm2348,r27,l2375,7r-27,l2348,xm2395,r27,l2422,7r-27,l2395,xm2442,r27,l2469,7r-27,l2442,xm2489,r27,l2516,7r-27,l2489,xm2536,r27,l2563,7r-27,l2536,xm2583,r27,l2610,7r-27,l2583,xm2630,r27,l2657,7r-27,l2630,xm2677,r27,l2704,7r-27,l2677,xm2724,r27,l2751,7r-27,l2724,xm2771,r27,l2798,7r-27,l2771,xm2818,r27,l2845,7r-27,l2818,xm2865,r27,l2892,7r-27,l2865,xm2912,r26,l2938,7r-26,l2912,xm2959,r27,l2986,7r-27,l2959,xm3006,r27,l3033,7r-27,l3006,xm3053,r27,l3080,7r-27,l3053,xm3100,r26,l3126,7r-26,l3100,xm3147,r26,l3173,7r-26,l3147,xm3193,r27,l3220,7r-27,l3193,xm3240,r27,l3267,7r-27,l3240,xm3287,r27,l3314,7r-27,l3287,xm3334,r27,l3361,7r-27,l3334,xm3382,r26,l3408,7r-26,l3382,xm3428,r27,l3455,7r-27,l3428,xm3475,r27,l3502,7r-27,l3475,xm3522,r27,l3549,7r-27,l3522,xm3569,r27,l3596,7r-27,l3569,xm3616,r27,l3643,7r-27,l3616,xm3663,r27,l3690,7r-27,l3663,xm3710,r27,l3737,7r-27,l3710,xm3757,r27,l3784,7r-27,l3757,xm3804,r27,l3831,7r-27,l3804,xm3851,r27,l3878,7r-27,l3851,xm3898,r27,l3925,7r-27,l3898,xm3945,r27,l3972,7r-27,l3945,xm3992,r27,l4019,7r-27,l3992,xm4039,r26,l4065,7r-26,l4039,xm4086,r26,l4112,7r-26,l4086,xm4132,r27,l4159,7r-27,l4132,xm4179,r28,l4207,7r-28,l4179,xm4227,r27,l4254,7r-27,l4227,xm4274,r26,l4300,7r-26,l4274,xm4321,r26,l4347,7r-26,l4321,xm4367,r27,l4394,7r-27,l4367,xm4414,r27,l4441,7r-27,l4414,xm4461,r27,l4488,7r-27,l4461,xm4508,r27,l4535,7r-27,l4508,xm4555,r27,l4582,7r-27,l4555,xm4602,r27,l4629,7r-27,l4602,xm4649,r27,l4676,7r-27,l4649,xm4696,r27,l4723,7r-27,l4696,xm4743,r27,l4770,7r-27,l4743,xm4790,r27,l4817,7r-27,l4790,xm4837,r27,l4864,7r-27,l4837,xm4884,r27,l4911,7r-27,l4884,xm4931,r27,l4958,7r-27,l4931,xm4978,r26,l5004,7r-26,l4978,xm5025,r27,l5052,7r-27,l5025,xm5072,r27,l5099,7r-27,l5072,xm5119,r27,l5146,7r-27,l5119,xm5166,r27,l5193,7r-27,l5166,xm5213,r26,l5239,7r-26,l5213,xm5260,r26,l5286,7r-26,l5260,xm5306,r27,l5333,7r-27,l5306,xm5353,r27,l5380,7r-27,l5353,xm5400,r27,l5427,7r-27,l5400,xm5448,r26,l5474,7r-26,l5448,xm5494,r27,l5521,7r-27,l5494,xm5541,r27,l5568,7r-27,l5541,xm5588,r27,l5615,7r-27,l5588,xm5635,r27,l5662,7r-27,l5635,xm5682,r27,l5709,7r-27,l5682,xm5729,r27,l5756,7r-27,l5729,xm5776,r27,l5803,7r-27,l5776,xm5823,r27,l5850,7r-27,l5823,xm5870,r27,l5897,7r-27,l5870,xm5917,r27,l5944,7r-27,l5917,xm5964,r27,l5991,7r-27,l5964,xm6011,r27,l6038,7r-27,l6011,xm6058,r27,l6085,7r-27,l6058,xm6105,r26,l6131,7r-26,l6105,xm6152,r26,l6178,7r-26,l6152,xm6199,r26,l6225,7r-26,l6199,xm6245,r28,l6273,7r-28,l6245,xm6293,r27,l6320,7r-27,l6293,xm6340,r26,l6366,7r-26,l6340,xm6387,r13,l6400,7r-13,l6387,xe" fillcolor="black" strokeweight="0">
              <v:path arrowok="t"/>
              <o:lock v:ext="edit" verticies="t"/>
            </v:shape>
            <v:shape id="_x0000_s47012" style="position:absolute;left:80;top:2517;width:6400;height:7" coordsize="6400,7" path="m,l28,r,7l,7,,xm48,l75,r,7l48,7,48,xm95,r26,l121,7,95,7,95,xm142,r26,l168,7r-26,l142,xm188,r27,l215,7r-27,l188,xm235,r27,l262,7r-27,l235,xm282,r27,l309,7r-27,l282,xm329,r27,l356,7r-27,l329,xm376,r27,l403,7r-27,l376,xm423,r27,l450,7r-27,l423,xm470,r27,l497,7r-27,l470,xm517,r27,l544,7r-27,l517,xm564,r27,l591,7r-27,l564,xm611,r27,l638,7r-27,l611,xm658,r27,l685,7r-27,l658,xm705,r27,l732,7r-27,l705,xm752,r27,l779,7r-27,l752,xm799,r26,l825,7r-26,l799,xm846,r27,l873,7r-27,l846,xm893,r27,l920,7r-27,l893,xm940,r27,l967,7r-27,l940,xm987,r27,l1014,7r-27,l987,xm1034,r26,l1060,7r-26,l1034,xm1081,r26,l1107,7r-26,l1081,xm1127,r27,l1154,7r-27,l1127,xm1174,r27,l1201,7r-27,l1174,xm1221,r27,l1248,7r-27,l1221,xm1268,r27,l1295,7r-27,l1268,xm1316,r26,l1342,7r-26,l1316,xm1362,r27,l1389,7r-27,l1362,xm1409,r27,l1436,7r-27,l1409,xm1456,r27,l1483,7r-27,l1456,xm1503,r27,l1530,7r-27,l1503,xm1550,r27,l1577,7r-27,l1550,xm1597,r27,l1624,7r-27,l1597,xm1644,r27,l1671,7r-27,l1644,xm1691,r27,l1718,7r-27,l1691,xm1738,r27,l1765,7r-27,l1738,xm1785,r27,l1812,7r-27,l1785,xm1832,r27,l1859,7r-27,l1832,xm1879,r27,l1906,7r-27,l1879,xm1926,r27,l1953,7r-27,l1926,xm1973,r26,l1999,7r-26,l1973,xm2020,r26,l2046,7r-26,l2020,xm2066,r27,l2093,7r-27,l2066,xm2114,r27,l2141,7r-27,l2114,xm2161,r26,l2187,7r-26,l2161,xm2208,r26,l2234,7r-26,l2208,xm2254,r27,l2281,7r-27,l2254,xm2301,r27,l2328,7r-27,l2301,xm2348,r27,l2375,7r-27,l2348,xm2395,r27,l2422,7r-27,l2395,xm2442,r27,l2469,7r-27,l2442,xm2489,r27,l2516,7r-27,l2489,xm2536,r27,l2563,7r-27,l2536,xm2583,r27,l2610,7r-27,l2583,xm2630,r27,l2657,7r-27,l2630,xm2677,r27,l2704,7r-27,l2677,xm2724,r27,l2751,7r-27,l2724,xm2771,r27,l2798,7r-27,l2771,xm2818,r27,l2845,7r-27,l2818,xm2865,r27,l2892,7r-27,l2865,xm2912,r26,l2938,7r-26,l2912,xm2959,r27,l2986,7r-27,l2959,xm3006,r27,l3033,7r-27,l3006,xm3053,r27,l3080,7r-27,l3053,xm3100,r26,l3126,7r-26,l3100,xm3147,r26,l3173,7r-26,l3147,xm3193,r27,l3220,7r-27,l3193,xm3240,r27,l3267,7r-27,l3240,xm3287,r27,l3314,7r-27,l3287,xm3334,r27,l3361,7r-27,l3334,xm3382,r26,l3408,7r-26,l3382,xm3428,r27,l3455,7r-27,l3428,xm3475,r27,l3502,7r-27,l3475,xm3522,r27,l3549,7r-27,l3522,xm3569,r27,l3596,7r-27,l3569,xm3616,r27,l3643,7r-27,l3616,xm3663,r27,l3690,7r-27,l3663,xm3710,r27,l3737,7r-27,l3710,xm3757,r27,l3784,7r-27,l3757,xm3804,r27,l3831,7r-27,l3804,xm3851,r27,l3878,7r-27,l3851,xm3898,r27,l3925,7r-27,l3898,xm3945,r27,l3972,7r-27,l3945,xm3992,r27,l4019,7r-27,l3992,xm4039,r26,l4065,7r-26,l4039,xm4086,r26,l4112,7r-26,l4086,xm4132,r27,l4159,7r-27,l4132,xm4179,r28,l4207,7r-28,l4179,xm4227,r27,l4254,7r-27,l4227,xm4274,r26,l4300,7r-26,l4274,xm4321,r26,l4347,7r-26,l4321,xm4367,r27,l4394,7r-27,l4367,xm4414,r27,l4441,7r-27,l4414,xm4461,r27,l4488,7r-27,l4461,xm4508,r27,l4535,7r-27,l4508,xm4555,r27,l4582,7r-27,l4555,xm4602,r27,l4629,7r-27,l4602,xm4649,r27,l4676,7r-27,l4649,xm4696,r27,l4723,7r-27,l4696,xm4743,r27,l4770,7r-27,l4743,xm4790,r27,l4817,7r-27,l4790,xm4837,r27,l4864,7r-27,l4837,xm4884,r27,l4911,7r-27,l4884,xm4931,r27,l4958,7r-27,l4931,xm4978,r26,l5004,7r-26,l4978,xm5025,r27,l5052,7r-27,l5025,xm5072,r27,l5099,7r-27,l5072,xm5119,r27,l5146,7r-27,l5119,xm5166,r27,l5193,7r-27,l5166,xm5213,r26,l5239,7r-26,l5213,xm5260,r26,l5286,7r-26,l5260,xm5306,r27,l5333,7r-27,l5306,xm5353,r27,l5380,7r-27,l5353,xm5400,r27,l5427,7r-27,l5400,xm5448,r26,l5474,7r-26,l5448,xm5494,r27,l5521,7r-27,l5494,xm5541,r27,l5568,7r-27,l5541,xm5588,r27,l5615,7r-27,l5588,xm5635,r27,l5662,7r-27,l5635,xm5682,r27,l5709,7r-27,l5682,xm5729,r27,l5756,7r-27,l5729,xm5776,r27,l5803,7r-27,l5776,xm5823,r27,l5850,7r-27,l5823,xm5870,r27,l5897,7r-27,l5870,xm5917,r27,l5944,7r-27,l5917,xm5964,r27,l5991,7r-27,l5964,xm6011,r27,l6038,7r-27,l6011,xm6058,r27,l6085,7r-27,l6058,xm6105,r26,l6131,7r-26,l6105,xm6152,r26,l6178,7r-26,l6152,xm6199,r26,l6225,7r-26,l6199,xm6245,r28,l6273,7r-28,l6245,xm6293,r27,l6320,7r-27,l6293,xm6340,r26,l6366,7r-26,l6340,xm6387,r13,l6400,7r-13,l6387,xe" fillcolor="black" strokeweight="0">
              <v:path arrowok="t"/>
              <o:lock v:ext="edit" verticies="t"/>
            </v:shape>
            <v:rect id="_x0000_s47013" style="position:absolute;left:1855;top:1500;width:520;height:241;mso-wrap-style:none;v-text-anchor:top" filled="f" stroked="f">
              <v:textbox style="mso-next-textbox:#_x0000_s47013;mso-fit-shape-to-text:t" inset="0,0,0,0">
                <w:txbxContent>
                  <w:p w:rsidR="00A520AA" w:rsidRDefault="00A520AA" w:rsidP="00FB6739">
                    <w:pPr>
                      <w:spacing w:before="0" w:line="240" w:lineRule="auto"/>
                    </w:pPr>
                    <w:r>
                      <w:rPr>
                        <w:rFonts w:ascii="DaunPenh" w:hAnsi="DaunPenh" w:cs="DaunPenh"/>
                        <w:b/>
                        <w:bCs/>
                        <w:color w:val="000000"/>
                      </w:rPr>
                      <w:t xml:space="preserve">NGN </w:t>
                    </w:r>
                  </w:p>
                </w:txbxContent>
              </v:textbox>
            </v:rect>
            <v:rect id="_x0000_s47014" style="position:absolute;left:1855;top:1754;width:514;height:242;mso-wrap-style:none;v-text-anchor:top" filled="f" stroked="f">
              <v:textbox style="mso-next-textbox:#_x0000_s47014;mso-fit-shape-to-text:t" inset="0,0,0,0">
                <w:txbxContent>
                  <w:p w:rsidR="00A520AA" w:rsidRDefault="00A520AA" w:rsidP="00FB6739">
                    <w:pPr>
                      <w:spacing w:before="0" w:line="240" w:lineRule="auto"/>
                    </w:pPr>
                    <w:r>
                      <w:rPr>
                        <w:rFonts w:ascii="DaunPenh" w:hAnsi="DaunPenh" w:cs="DaunPenh"/>
                        <w:b/>
                        <w:bCs/>
                        <w:color w:val="000000"/>
                      </w:rPr>
                      <w:t>(IMS)</w:t>
                    </w:r>
                  </w:p>
                </w:txbxContent>
              </v:textbox>
            </v:rect>
            <v:rect id="_x0000_s47015" style="position:absolute;left:2175;top:2017;width:520;height:241;mso-wrap-style:none;v-text-anchor:top" filled="f" stroked="f">
              <v:textbox style="mso-next-textbox:#_x0000_s47015;mso-fit-shape-to-text:t" inset="0,0,0,0">
                <w:txbxContent>
                  <w:p w:rsidR="00A520AA" w:rsidRDefault="00A520AA" w:rsidP="00FB6739">
                    <w:pPr>
                      <w:spacing w:before="0" w:line="240" w:lineRule="auto"/>
                    </w:pPr>
                    <w:r>
                      <w:rPr>
                        <w:rFonts w:ascii="DaunPenh" w:hAnsi="DaunPenh" w:cs="DaunPenh"/>
                        <w:b/>
                        <w:bCs/>
                        <w:color w:val="000000"/>
                      </w:rPr>
                      <w:t xml:space="preserve">NGN </w:t>
                    </w:r>
                  </w:p>
                </w:txbxContent>
              </v:textbox>
            </v:rect>
            <v:rect id="_x0000_s47016" style="position:absolute;left:2175;top:2272;width:514;height:242;mso-wrap-style:none;v-text-anchor:top" filled="f" stroked="f">
              <v:textbox style="mso-next-textbox:#_x0000_s47016;mso-fit-shape-to-text:t" inset="0,0,0,0">
                <w:txbxContent>
                  <w:p w:rsidR="00A520AA" w:rsidRDefault="00A520AA" w:rsidP="00FB6739">
                    <w:pPr>
                      <w:spacing w:before="0" w:line="240" w:lineRule="auto"/>
                    </w:pPr>
                    <w:r>
                      <w:rPr>
                        <w:rFonts w:ascii="DaunPenh" w:hAnsi="DaunPenh" w:cs="DaunPenh"/>
                        <w:b/>
                        <w:bCs/>
                        <w:color w:val="000000"/>
                      </w:rPr>
                      <w:t>(IMS)</w:t>
                    </w:r>
                  </w:p>
                </w:txbxContent>
              </v:textbox>
            </v:rect>
            <v:rect id="_x0000_s47017" style="position:absolute;left:5232;top:2681;width:467;height:241;mso-wrap-style:none;v-text-anchor:top" filled="f" stroked="f">
              <v:textbox style="mso-next-textbox:#_x0000_s47017;mso-fit-shape-to-text:t" inset="0,0,0,0">
                <w:txbxContent>
                  <w:p w:rsidR="00A520AA" w:rsidRDefault="00A520AA" w:rsidP="00FB6739">
                    <w:pPr>
                      <w:spacing w:before="0" w:line="240" w:lineRule="auto"/>
                    </w:pPr>
                    <w:r>
                      <w:rPr>
                        <w:rFonts w:ascii="DaunPenh" w:hAnsi="DaunPenh" w:cs="DaunPenh"/>
                        <w:b/>
                        <w:bCs/>
                        <w:color w:val="000000"/>
                      </w:rPr>
                      <w:t>NGN</w:t>
                    </w:r>
                  </w:p>
                </w:txbxContent>
              </v:textbox>
            </v:rect>
            <v:rect id="_x0000_s47018" style="position:absolute;left:4954;top:2125;width:467;height:241;mso-wrap-style:none;v-text-anchor:top" filled="f" stroked="f">
              <v:textbox style="mso-next-textbox:#_x0000_s47018;mso-fit-shape-to-text:t" inset="0,0,0,0">
                <w:txbxContent>
                  <w:p w:rsidR="00A520AA" w:rsidRDefault="00A520AA" w:rsidP="00FB6739">
                    <w:pPr>
                      <w:spacing w:before="0" w:line="240" w:lineRule="auto"/>
                    </w:pPr>
                    <w:r>
                      <w:rPr>
                        <w:rFonts w:ascii="DaunPenh" w:hAnsi="DaunPenh" w:cs="DaunPenh"/>
                        <w:b/>
                        <w:bCs/>
                        <w:color w:val="000000"/>
                      </w:rPr>
                      <w:t>NGN</w:t>
                    </w:r>
                  </w:p>
                </w:txbxContent>
              </v:textbox>
            </v:rect>
            <v:shape id="_x0000_s47019" style="position:absolute;left:3;top:3141;width:6393;height:54" coordsize="6393,54" path="m,l6393,r,9l,9,,xm,18r6393,l6393,36,,36,,18xm,45r6393,l6393,54,,54,,45xe" fillcolor="#9c0" strokecolor="#9c0" strokeweight="0">
              <v:path arrowok="t"/>
              <o:lock v:ext="edit" verticies="t"/>
            </v:shape>
            <v:rect id="_x0000_s47020" style="position:absolute;left:1762;top:3265;width:2352;height:302" fillcolor="#f3b200" stroked="f"/>
            <v:shape id="_x0000_s47021" style="position:absolute;left:1759;top:3262;width:2359;height:308" coordsize="2359,308" path="m,l2359,r,308l,308,,xm7,305l3,301r2352,l2352,305r,-302l2355,6,3,6,7,3r,302xe" fillcolor="black" strokeweight="0">
              <v:path arrowok="t"/>
              <o:lock v:ext="edit" verticies="t"/>
            </v:shape>
            <v:rect id="_x0000_s47022" style="position:absolute;left:4563;top:3252;width:1783;height:301" fillcolor="#f3b200" stroked="f"/>
            <v:shape id="_x0000_s47023" style="position:absolute;left:4560;top:3248;width:1789;height:309" coordsize="1789,309" path="m,l1789,r,309l,309,,xm7,305l3,302r1783,l1783,305r,-301l1786,7,3,7,7,4r,301xe" fillcolor="black" strokeweight="0">
              <v:path arrowok="t"/>
              <o:lock v:ext="edit" verticies="t"/>
            </v:shape>
            <v:rect id="_x0000_s47024" style="position:absolute;left:2809;top:3278;width:467;height:241;mso-wrap-style:none;v-text-anchor:top" filled="f" stroked="f">
              <v:textbox style="mso-next-textbox:#_x0000_s47024;mso-fit-shape-to-text:t" inset="0,0,0,0">
                <w:txbxContent>
                  <w:p w:rsidR="00A520AA" w:rsidRDefault="00A520AA" w:rsidP="00FB6739">
                    <w:pPr>
                      <w:spacing w:before="0" w:line="240" w:lineRule="auto"/>
                    </w:pPr>
                    <w:r>
                      <w:rPr>
                        <w:rFonts w:ascii="DaunPenh" w:hAnsi="DaunPenh" w:cs="DaunPenh"/>
                        <w:b/>
                        <w:bCs/>
                        <w:color w:val="000000"/>
                      </w:rPr>
                      <w:t>NGN</w:t>
                    </w:r>
                  </w:p>
                </w:txbxContent>
              </v:textbox>
            </v:rect>
            <v:rect id="_x0000_s47025" style="position:absolute;left:5303;top:3264;width:467;height:241;mso-wrap-style:none;v-text-anchor:top" filled="f" stroked="f">
              <v:textbox style="mso-next-textbox:#_x0000_s47025;mso-fit-shape-to-text:t" inset="0,0,0,0">
                <w:txbxContent>
                  <w:p w:rsidR="00A520AA" w:rsidRDefault="00A520AA" w:rsidP="00FB6739">
                    <w:pPr>
                      <w:spacing w:before="0" w:line="240" w:lineRule="auto"/>
                    </w:pPr>
                    <w:r>
                      <w:rPr>
                        <w:rFonts w:ascii="DaunPenh" w:hAnsi="DaunPenh" w:cs="DaunPenh"/>
                        <w:b/>
                        <w:bCs/>
                        <w:color w:val="000000"/>
                      </w:rPr>
                      <w:t>NGN</w:t>
                    </w:r>
                  </w:p>
                </w:txbxContent>
              </v:textbox>
            </v:rect>
            <v:shape id="_x0000_s47026" style="position:absolute;left:4171;top:432;width:280;height:3084" coordsize="668,7358" path="m455,217l403,7216r-144,-2l311,216r144,1xm167,215hdc168,96,266,,385,,504,1,600,99,599,218,598,337,501,433,382,432,262,432,166,334,167,215haxm648,6822l329,7358,19,6817hdc,6782,12,6738,46,6719v34,-20,78,-8,98,26hal393,7179r-124,-1l524,6748hdc544,6714,588,6703,623,6723v34,20,45,64,25,99haxe" fillcolor="black" strokeweight="0">
              <v:path arrowok="t"/>
              <o:lock v:ext="edit" verticies="t"/>
            </v:shape>
            <v:rect id="_x0000_s47027" style="position:absolute;left:4936;width:879;height:368;mso-wrap-style:none;v-text-anchor:top" filled="f" stroked="f">
              <v:textbox style="mso-next-textbox:#_x0000_s47027;mso-fit-shape-to-text:t" inset="0,0,0,0">
                <w:txbxContent>
                  <w:p w:rsidR="00A520AA" w:rsidRPr="00F712C3" w:rsidRDefault="00A520AA" w:rsidP="00FB6739">
                    <w:pPr>
                      <w:spacing w:before="0"/>
                      <w:rPr>
                        <w:lang w:bidi="ar-SY"/>
                      </w:rPr>
                    </w:pPr>
                    <w:r w:rsidRPr="00F712C3">
                      <w:rPr>
                        <w:rFonts w:hint="cs"/>
                        <w:b/>
                        <w:bCs/>
                        <w:color w:val="262673"/>
                        <w:sz w:val="30"/>
                        <w:szCs w:val="30"/>
                        <w:rtl/>
                        <w:lang w:bidi="ar-SY"/>
                      </w:rPr>
                      <w:t>المستعملون</w:t>
                    </w:r>
                  </w:p>
                </w:txbxContent>
              </v:textbox>
            </v:rect>
            <v:rect id="_x0000_s47028" style="position:absolute;left:2322;width:1176;height:368;v-text-anchor:top" filled="f" stroked="f">
              <v:textbox style="mso-next-textbox:#_x0000_s47028;mso-fit-shape-to-text:t" inset="0,0,0,0">
                <w:txbxContent>
                  <w:p w:rsidR="00A520AA" w:rsidRPr="00F712C3" w:rsidRDefault="00A520AA" w:rsidP="00FB6739">
                    <w:pPr>
                      <w:spacing w:before="0"/>
                      <w:rPr>
                        <w:lang w:val="en-US" w:bidi="ar-SY"/>
                      </w:rPr>
                    </w:pPr>
                    <w:r w:rsidRPr="00F712C3">
                      <w:rPr>
                        <w:rFonts w:hint="cs"/>
                        <w:b/>
                        <w:bCs/>
                        <w:color w:val="262673"/>
                        <w:sz w:val="30"/>
                        <w:szCs w:val="30"/>
                        <w:rtl/>
                        <w:lang w:bidi="ar-SY"/>
                      </w:rPr>
                      <w:t>البنية التحتية</w:t>
                    </w:r>
                  </w:p>
                </w:txbxContent>
              </v:textbox>
            </v:rect>
            <v:rect id="_x0000_s47029" style="position:absolute;left:5759;top:1976;width:535;height:343;mso-wrap-style:none;v-text-anchor:top" filled="f" stroked="f">
              <v:textbox style="mso-next-textbox:#_x0000_s47029;mso-fit-shape-to-text:t" inset="0,0,0,0">
                <w:txbxContent>
                  <w:p w:rsidR="00A520AA" w:rsidRDefault="00A520AA" w:rsidP="00FB6739">
                    <w:pPr>
                      <w:spacing w:before="0"/>
                    </w:pPr>
                    <w:r w:rsidRPr="00BD7A66">
                      <w:rPr>
                        <w:rFonts w:hint="cs"/>
                        <w:b/>
                        <w:bCs/>
                        <w:color w:val="000000"/>
                        <w:rtl/>
                        <w:lang w:bidi="ar-SY"/>
                      </w:rPr>
                      <w:t>تقليدي</w:t>
                    </w:r>
                  </w:p>
                </w:txbxContent>
              </v:textbox>
            </v:rect>
            <v:rect id="_x0000_s47030" style="position:absolute;left:5451;top:1502;width:535;height:343;mso-wrap-style:none;v-text-anchor:top" filled="f" stroked="f">
              <v:textbox style="mso-next-textbox:#_x0000_s47030;mso-fit-shape-to-text:t" inset="0,0,0,0">
                <w:txbxContent>
                  <w:p w:rsidR="00A520AA" w:rsidRDefault="00A520AA" w:rsidP="00FB6739">
                    <w:pPr>
                      <w:spacing w:before="0"/>
                    </w:pPr>
                    <w:r w:rsidRPr="00BD7A66">
                      <w:rPr>
                        <w:rFonts w:hint="cs"/>
                        <w:b/>
                        <w:bCs/>
                        <w:color w:val="000000"/>
                        <w:rtl/>
                        <w:lang w:bidi="ar-SY"/>
                      </w:rPr>
                      <w:t>تقليدي</w:t>
                    </w:r>
                  </w:p>
                </w:txbxContent>
              </v:textbox>
            </v:rect>
            <v:rect id="_x0000_s47031" style="position:absolute;left:389;top:446;width:612;height:263;mso-wrap-style:none;v-text-anchor:top" filled="f" stroked="f">
              <v:textbox style="mso-next-textbox:#_x0000_s47031;mso-fit-shape-to-text:t" inset="0,0,0,0">
                <w:txbxContent>
                  <w:p w:rsidR="00A520AA" w:rsidRPr="00BA67B5" w:rsidRDefault="00A520AA" w:rsidP="00FB6739">
                    <w:pPr>
                      <w:spacing w:before="0"/>
                      <w:jc w:val="right"/>
                      <w:rPr>
                        <w:sz w:val="15"/>
                        <w:szCs w:val="22"/>
                      </w:rPr>
                    </w:pPr>
                    <w:r w:rsidRPr="00BA67B5">
                      <w:rPr>
                        <w:rFonts w:hint="cs"/>
                        <w:sz w:val="15"/>
                        <w:szCs w:val="22"/>
                        <w:rtl/>
                      </w:rPr>
                      <w:t>نقطة البدء</w:t>
                    </w:r>
                    <w:r w:rsidRPr="00BA67B5">
                      <w:rPr>
                        <w:sz w:val="15"/>
                        <w:szCs w:val="22"/>
                      </w:rPr>
                      <w:t xml:space="preserve"> </w:t>
                    </w:r>
                  </w:p>
                </w:txbxContent>
              </v:textbox>
            </v:rect>
            <v:rect id="_x0000_s47032" style="position:absolute;left:118;top:459;width:188;height:233;mso-wrap-style:none;v-text-anchor:top" filled="f" stroked="f">
              <v:textbox style="mso-next-textbox:#_x0000_s47032;mso-fit-shape-to-text:t" inset="0,0,0,0">
                <w:txbxContent>
                  <w:p w:rsidR="00A520AA" w:rsidRPr="00BA67B5" w:rsidRDefault="00A520AA" w:rsidP="00FB6739">
                    <w:pPr>
                      <w:spacing w:before="0" w:line="240" w:lineRule="auto"/>
                      <w:rPr>
                        <w:rFonts w:ascii="Wingdings" w:hAnsi="Wingdings" w:cstheme="minorBidi"/>
                      </w:rPr>
                    </w:pPr>
                    <w:r w:rsidRPr="00BA67B5">
                      <w:rPr>
                        <w:rFonts w:ascii="Wingdings" w:hAnsi="Wingdings" w:cstheme="minorBidi"/>
                      </w:rPr>
                      <w:t></w:t>
                    </w:r>
                  </w:p>
                </w:txbxContent>
              </v:textbox>
            </v:rect>
            <v:rect id="_x0000_s47033" style="position:absolute;left:118;top:2047;width:188;height:233;mso-wrap-style:none;v-text-anchor:top" filled="f" stroked="f">
              <v:textbox style="mso-next-textbox:#_x0000_s47033;mso-fit-shape-to-text:t" inset="0,0,0,0">
                <w:txbxContent>
                  <w:p w:rsidR="00A520AA" w:rsidRPr="00BA67B5" w:rsidRDefault="00A520AA" w:rsidP="00FB6739">
                    <w:pPr>
                      <w:spacing w:before="0" w:line="240" w:lineRule="auto"/>
                      <w:rPr>
                        <w:rFonts w:ascii="Wingdings" w:hAnsi="Wingdings" w:cstheme="minorBidi"/>
                      </w:rPr>
                    </w:pPr>
                    <w:r w:rsidRPr="00BA67B5">
                      <w:rPr>
                        <w:rFonts w:ascii="Wingdings" w:hAnsi="Wingdings" w:cstheme="minorBidi"/>
                      </w:rPr>
                      <w:t></w:t>
                    </w:r>
                  </w:p>
                </w:txbxContent>
              </v:textbox>
            </v:rect>
            <v:rect id="_x0000_s47034" style="position:absolute;left:118;top:1454;width:188;height:233;mso-wrap-style:none;v-text-anchor:top" filled="f" stroked="f">
              <v:textbox style="mso-next-textbox:#_x0000_s47034;mso-fit-shape-to-text:t" inset="0,0,0,0">
                <w:txbxContent>
                  <w:p w:rsidR="00A520AA" w:rsidRPr="00BA67B5" w:rsidRDefault="00A520AA" w:rsidP="00FB6739">
                    <w:pPr>
                      <w:spacing w:before="0" w:line="240" w:lineRule="auto"/>
                      <w:rPr>
                        <w:rFonts w:ascii="Wingdings" w:hAnsi="Wingdings" w:cstheme="minorBidi"/>
                      </w:rPr>
                    </w:pPr>
                    <w:r w:rsidRPr="00BA67B5">
                      <w:rPr>
                        <w:rFonts w:ascii="Wingdings" w:hAnsi="Wingdings" w:cstheme="minorBidi"/>
                      </w:rPr>
                      <w:t></w:t>
                    </w:r>
                  </w:p>
                </w:txbxContent>
              </v:textbox>
            </v:rect>
            <v:rect id="_x0000_s47035" style="position:absolute;left:118;top:925;width:188;height:233;mso-wrap-style:none;v-text-anchor:top" filled="f" stroked="f">
              <v:textbox style="mso-next-textbox:#_x0000_s47035;mso-fit-shape-to-text:t" inset="0,0,0,0">
                <w:txbxContent>
                  <w:p w:rsidR="00A520AA" w:rsidRPr="00BA67B5" w:rsidRDefault="00A520AA" w:rsidP="00FB6739">
                    <w:pPr>
                      <w:spacing w:before="0" w:line="240" w:lineRule="auto"/>
                      <w:rPr>
                        <w:rFonts w:ascii="Wingdings" w:hAnsi="Wingdings"/>
                        <w:sz w:val="15"/>
                        <w:szCs w:val="22"/>
                      </w:rPr>
                    </w:pPr>
                    <w:r w:rsidRPr="00BA67B5">
                      <w:rPr>
                        <w:rFonts w:ascii="Wingdings" w:hAnsi="Wingdings" w:cstheme="minorBidi"/>
                      </w:rPr>
                      <w:t></w:t>
                    </w:r>
                  </w:p>
                </w:txbxContent>
              </v:textbox>
            </v:rect>
            <v:rect id="_x0000_s47036" style="position:absolute;left:118;top:2604;width:188;height:233;mso-wrap-style:none;v-text-anchor:top" filled="f" stroked="f">
              <v:textbox style="mso-next-textbox:#_x0000_s47036;mso-fit-shape-to-text:t" inset="0,0,0,0">
                <w:txbxContent>
                  <w:p w:rsidR="00A520AA" w:rsidRPr="00BB53B0" w:rsidRDefault="00A520AA" w:rsidP="00FB6739">
                    <w:pPr>
                      <w:spacing w:before="0" w:line="240" w:lineRule="auto"/>
                      <w:rPr>
                        <w:rFonts w:ascii="Wingdings" w:hAnsi="Wingdings" w:cstheme="minorBidi"/>
                        <w:lang w:val="en-US"/>
                      </w:rPr>
                    </w:pPr>
                    <w:r w:rsidRPr="00BA67B5">
                      <w:rPr>
                        <w:rFonts w:ascii="Wingdings" w:hAnsi="Wingdings" w:cstheme="minorBidi"/>
                      </w:rPr>
                      <w:t></w:t>
                    </w:r>
                  </w:p>
                </w:txbxContent>
              </v:textbox>
            </v:rect>
            <v:rect id="_x0000_s47037" style="position:absolute;left:389;top:1445;width:1366;height:263;v-text-anchor:top" filled="f" stroked="f">
              <v:textbox style="mso-next-textbox:#_x0000_s47037;mso-fit-shape-to-text:t" inset="0,0,0,0">
                <w:txbxContent>
                  <w:p w:rsidR="00A520AA" w:rsidRPr="00BA67B5" w:rsidRDefault="00A520AA" w:rsidP="00FB6739">
                    <w:pPr>
                      <w:spacing w:before="0"/>
                      <w:jc w:val="right"/>
                      <w:rPr>
                        <w:spacing w:val="-6"/>
                        <w:sz w:val="15"/>
                        <w:szCs w:val="22"/>
                        <w:lang w:bidi="ar-SY"/>
                      </w:rPr>
                    </w:pPr>
                    <w:r>
                      <w:rPr>
                        <w:rFonts w:hint="cs"/>
                        <w:spacing w:val="-6"/>
                        <w:sz w:val="15"/>
                        <w:szCs w:val="22"/>
                        <w:rtl/>
                        <w:lang w:bidi="ar-SY"/>
                      </w:rPr>
                      <w:t>إدخال خدمات جديدة</w:t>
                    </w:r>
                  </w:p>
                </w:txbxContent>
              </v:textbox>
            </v:rect>
            <v:rect id="_x0000_s47038" style="position:absolute;left:389;top:2016;width:1366;height:263;v-text-anchor:top" filled="f" stroked="f">
              <v:textbox style="mso-next-textbox:#_x0000_s47038;mso-fit-shape-to-text:t" inset="0,0,0,0">
                <w:txbxContent>
                  <w:p w:rsidR="00A520AA" w:rsidRPr="00BA67B5" w:rsidRDefault="00A520AA" w:rsidP="00FB6739">
                    <w:pPr>
                      <w:spacing w:before="0"/>
                      <w:jc w:val="right"/>
                      <w:rPr>
                        <w:spacing w:val="-6"/>
                        <w:sz w:val="15"/>
                        <w:szCs w:val="22"/>
                        <w:lang w:bidi="ar-SY"/>
                      </w:rPr>
                    </w:pPr>
                    <w:r>
                      <w:rPr>
                        <w:rFonts w:hint="cs"/>
                        <w:spacing w:val="-6"/>
                        <w:sz w:val="15"/>
                        <w:szCs w:val="22"/>
                        <w:rtl/>
                        <w:lang w:bidi="ar-SY"/>
                      </w:rPr>
                      <w:t>مرحلة التوسع</w:t>
                    </w:r>
                  </w:p>
                </w:txbxContent>
              </v:textbox>
            </v:rect>
            <v:rect id="_x0000_s47039" style="position:absolute;left:389;top:2560;width:1255;height:526;v-text-anchor:top" filled="f" stroked="f">
              <v:textbox style="mso-next-textbox:#_x0000_s47039;mso-fit-shape-to-text:t" inset="0,0,0,0">
                <w:txbxContent>
                  <w:p w:rsidR="00A520AA" w:rsidRPr="00BA67B5" w:rsidRDefault="00A520AA" w:rsidP="00FB6739">
                    <w:pPr>
                      <w:spacing w:before="0"/>
                      <w:jc w:val="right"/>
                      <w:rPr>
                        <w:sz w:val="15"/>
                        <w:szCs w:val="22"/>
                        <w:lang w:bidi="ar-SY"/>
                      </w:rPr>
                    </w:pPr>
                    <w:r>
                      <w:rPr>
                        <w:rFonts w:hint="cs"/>
                        <w:sz w:val="15"/>
                        <w:szCs w:val="22"/>
                        <w:rtl/>
                        <w:lang w:bidi="ar-SY"/>
                      </w:rPr>
                      <w:t>دمج المستعملين التقليديين</w:t>
                    </w:r>
                  </w:p>
                </w:txbxContent>
              </v:textbox>
            </v:rect>
            <v:rect id="_x0000_s47040" style="position:absolute;left:389;top:3240;width:1255;height:263;v-text-anchor:top" filled="f" stroked="f">
              <v:textbox style="mso-next-textbox:#_x0000_s47040;mso-fit-shape-to-text:t" inset="0,0,0,0">
                <w:txbxContent>
                  <w:p w:rsidR="00A520AA" w:rsidRPr="00BA67B5" w:rsidRDefault="00A520AA" w:rsidP="00FB6739">
                    <w:pPr>
                      <w:spacing w:before="0"/>
                      <w:jc w:val="right"/>
                      <w:rPr>
                        <w:sz w:val="15"/>
                        <w:szCs w:val="22"/>
                        <w:lang w:bidi="ar-SY"/>
                      </w:rPr>
                    </w:pPr>
                    <w:r>
                      <w:rPr>
                        <w:rFonts w:hint="cs"/>
                        <w:sz w:val="15"/>
                        <w:szCs w:val="22"/>
                        <w:rtl/>
                        <w:lang w:bidi="ar-SY"/>
                      </w:rPr>
                      <w:t>المرحلة الأخيرة</w:t>
                    </w:r>
                  </w:p>
                </w:txbxContent>
              </v:textbox>
            </v:rect>
            <v:rect id="_x0000_s47041" style="position:absolute;left:389;top:921;width:1255;height:427;v-text-anchor:top" filled="f" stroked="f">
              <v:textbox style="mso-next-textbox:#_x0000_s47041;mso-fit-shape-to-text:t" inset="0,0,0,0">
                <w:txbxContent>
                  <w:p w:rsidR="00A520AA" w:rsidRPr="00BA67B5" w:rsidRDefault="00A520AA" w:rsidP="00FB6739">
                    <w:pPr>
                      <w:spacing w:before="0" w:line="156" w:lineRule="auto"/>
                      <w:jc w:val="right"/>
                      <w:rPr>
                        <w:spacing w:val="-6"/>
                        <w:sz w:val="15"/>
                        <w:szCs w:val="22"/>
                        <w:lang w:bidi="ar-SY"/>
                      </w:rPr>
                    </w:pPr>
                    <w:r>
                      <w:rPr>
                        <w:rFonts w:hint="cs"/>
                        <w:spacing w:val="-6"/>
                        <w:sz w:val="15"/>
                        <w:szCs w:val="22"/>
                        <w:rtl/>
                        <w:lang w:bidi="ar-SY"/>
                      </w:rPr>
                      <w:t>إحلال جزئي للبنية التحتية</w:t>
                    </w:r>
                  </w:p>
                </w:txbxContent>
              </v:textbox>
            </v:rect>
            <v:rect id="_x0000_s47042" style="position:absolute;left:2941;top:1445;width:557;height:343;mso-wrap-style:none;v-text-anchor:top" filled="f" stroked="f">
              <v:textbox style="mso-next-textbox:#_x0000_s47042;mso-fit-shape-to-text:t" inset="0,0,0,0">
                <w:txbxContent>
                  <w:p w:rsidR="00A520AA" w:rsidRPr="00BD7A66" w:rsidRDefault="00A520AA" w:rsidP="00FB6739">
                    <w:pPr>
                      <w:spacing w:before="0"/>
                    </w:pPr>
                    <w:r>
                      <w:rPr>
                        <w:rFonts w:hint="cs"/>
                        <w:b/>
                        <w:bCs/>
                        <w:color w:val="000000"/>
                        <w:rtl/>
                        <w:lang w:bidi="ar-SY"/>
                      </w:rPr>
                      <w:t>مضاهاة</w:t>
                    </w:r>
                  </w:p>
                </w:txbxContent>
              </v:textbox>
            </v:rect>
            <v:rect id="_x0000_s47043" style="position:absolute;left:5208;top:1008;width:535;height:343;mso-wrap-style:none;v-text-anchor:top" filled="f" stroked="f">
              <v:textbox style="mso-next-textbox:#_x0000_s47043;mso-fit-shape-to-text:t" inset="0,0,0,0">
                <w:txbxContent>
                  <w:p w:rsidR="00A520AA" w:rsidRDefault="00A520AA" w:rsidP="00FB6739">
                    <w:pPr>
                      <w:spacing w:before="0"/>
                    </w:pPr>
                    <w:r w:rsidRPr="00BD7A66">
                      <w:rPr>
                        <w:rFonts w:hint="cs"/>
                        <w:b/>
                        <w:bCs/>
                        <w:color w:val="000000"/>
                        <w:rtl/>
                        <w:lang w:bidi="ar-SY"/>
                      </w:rPr>
                      <w:t>تقليدي</w:t>
                    </w:r>
                  </w:p>
                </w:txbxContent>
              </v:textbox>
            </v:rect>
            <v:rect id="_x0000_s47044" style="position:absolute;left:5219;top:395;width:535;height:343;mso-wrap-style:none;v-text-anchor:top" filled="f" stroked="f">
              <v:textbox style="mso-next-textbox:#_x0000_s47044;mso-fit-shape-to-text:t" inset="0,0,0,0">
                <w:txbxContent>
                  <w:p w:rsidR="00A520AA" w:rsidRDefault="00A520AA" w:rsidP="00FB6739">
                    <w:pPr>
                      <w:spacing w:before="0"/>
                    </w:pPr>
                    <w:r w:rsidRPr="00BD7A66">
                      <w:rPr>
                        <w:rFonts w:hint="cs"/>
                        <w:b/>
                        <w:bCs/>
                        <w:color w:val="000000"/>
                        <w:rtl/>
                        <w:lang w:bidi="ar-SY"/>
                      </w:rPr>
                      <w:t>تقليدي</w:t>
                    </w:r>
                  </w:p>
                </w:txbxContent>
              </v:textbox>
            </v:rect>
            <w10:wrap type="none"/>
            <w10:anchorlock/>
          </v:group>
        </w:pict>
      </w:r>
    </w:p>
    <w:p w:rsidR="00FB6739" w:rsidRDefault="00FB6739" w:rsidP="00FB6739">
      <w:pPr>
        <w:pStyle w:val="Heading3"/>
        <w:spacing w:before="240"/>
        <w:rPr>
          <w:rtl/>
        </w:rPr>
      </w:pPr>
      <w:bookmarkStart w:id="92" w:name="_Toc258940914"/>
      <w:r>
        <w:lastRenderedPageBreak/>
        <w:t>5</w:t>
      </w:r>
      <w:r w:rsidRPr="00690C42">
        <w:rPr>
          <w:rFonts w:hint="cs"/>
          <w:rtl/>
        </w:rPr>
        <w:tab/>
      </w:r>
      <w:r>
        <w:rPr>
          <w:rFonts w:hint="cs"/>
          <w:rtl/>
        </w:rPr>
        <w:t>استعراض عملية نشر شبكات الجيل التالي</w:t>
      </w:r>
      <w:bookmarkEnd w:id="92"/>
    </w:p>
    <w:p w:rsidR="00FB6739" w:rsidRDefault="00FB6739" w:rsidP="00FB6739">
      <w:pPr>
        <w:pStyle w:val="Heading2"/>
        <w:rPr>
          <w:rtl/>
          <w:lang w:val="en-US" w:bidi="ar-SY"/>
        </w:rPr>
      </w:pPr>
      <w:bookmarkStart w:id="93" w:name="_Toc258940915"/>
      <w:r>
        <w:rPr>
          <w:lang w:val="en-US"/>
        </w:rPr>
        <w:t>1.5</w:t>
      </w:r>
      <w:r>
        <w:rPr>
          <w:rFonts w:hint="cs"/>
          <w:rtl/>
          <w:lang w:val="en-US" w:bidi="ar-SY"/>
        </w:rPr>
        <w:tab/>
        <w:t>أهداف نشر شبكات الجيل التالي</w:t>
      </w:r>
      <w:bookmarkEnd w:id="93"/>
    </w:p>
    <w:p w:rsidR="00FB6739" w:rsidRDefault="00FB6739" w:rsidP="00FB6739">
      <w:pPr>
        <w:rPr>
          <w:rtl/>
          <w:lang w:val="en-US" w:bidi="ar-SY"/>
        </w:rPr>
      </w:pPr>
      <w:r>
        <w:rPr>
          <w:rFonts w:hint="cs"/>
          <w:rtl/>
          <w:lang w:val="en-US" w:bidi="ar-SY"/>
        </w:rPr>
        <w:t>ينبغي أن تتقرر سيناريوهات وخطط الانتقال طبقاً لوضع كل بلد أو مشغل. وبوج</w:t>
      </w:r>
      <w:r w:rsidR="00BC761E">
        <w:rPr>
          <w:rFonts w:hint="cs"/>
          <w:rtl/>
          <w:lang w:val="en-US" w:bidi="ar-SY"/>
        </w:rPr>
        <w:t>ه عام هناك رأيان رفيعا المستوى ي</w:t>
      </w:r>
      <w:r>
        <w:rPr>
          <w:rFonts w:hint="cs"/>
          <w:rtl/>
          <w:lang w:val="en-US" w:bidi="ar-SY"/>
        </w:rPr>
        <w:t>تعين النظر فيهما عندما يحتاج الأمر إلى الانتقال.</w:t>
      </w:r>
    </w:p>
    <w:p w:rsidR="00FB6739" w:rsidRDefault="00FB6739" w:rsidP="00FB6739">
      <w:pPr>
        <w:rPr>
          <w:rtl/>
          <w:lang w:val="en-US" w:bidi="ar-SY"/>
        </w:rPr>
      </w:pPr>
      <w:r>
        <w:rPr>
          <w:rFonts w:hint="cs"/>
          <w:rtl/>
          <w:lang w:val="en-US" w:bidi="ar-SY"/>
        </w:rPr>
        <w:t xml:space="preserve">يتمثل الرأي الأول في النظر إلى الانتقال إلى الشبكات </w:t>
      </w:r>
      <w:r>
        <w:rPr>
          <w:lang w:val="en-US" w:bidi="ar-SY"/>
        </w:rPr>
        <w:t>NGN</w:t>
      </w:r>
      <w:r>
        <w:rPr>
          <w:rFonts w:hint="cs"/>
          <w:rtl/>
          <w:lang w:val="en-US" w:bidi="ar-SY"/>
        </w:rPr>
        <w:t xml:space="preserve"> كأسلوب لتحسين البنية التحتية. وفي هذه الحالة ينبغي لحظة الانتقال </w:t>
      </w:r>
      <w:r w:rsidR="00BC761E">
        <w:rPr>
          <w:rtl/>
          <w:lang w:val="en-US" w:bidi="ar-SY"/>
        </w:rPr>
        <w:br/>
      </w:r>
      <w:r>
        <w:rPr>
          <w:rFonts w:hint="cs"/>
          <w:rtl/>
          <w:lang w:val="en-US" w:bidi="ar-SY"/>
        </w:rPr>
        <w:t xml:space="preserve">أن تركز على الاستعاضة عن الاتصالات التقليدية بما يطلق عليه "بروتوكول الإنترنت بالكامل" بما في ذلك توسيع نطاق نشر </w:t>
      </w:r>
      <w:r w:rsidR="00BC761E">
        <w:rPr>
          <w:rtl/>
          <w:lang w:val="en-US" w:bidi="ar-SY"/>
        </w:rPr>
        <w:br/>
      </w:r>
      <w:r>
        <w:rPr>
          <w:rFonts w:hint="cs"/>
          <w:rtl/>
          <w:lang w:val="en-US" w:bidi="ar-SY"/>
        </w:rPr>
        <w:t>"النطاق العريض".</w:t>
      </w:r>
    </w:p>
    <w:p w:rsidR="00FB6739" w:rsidRDefault="00FB6739" w:rsidP="00FB6739">
      <w:pPr>
        <w:rPr>
          <w:rtl/>
          <w:lang w:val="en-US" w:bidi="ar-SY"/>
        </w:rPr>
      </w:pPr>
      <w:r>
        <w:rPr>
          <w:rFonts w:hint="cs"/>
          <w:rtl/>
          <w:lang w:val="en-US" w:bidi="ar-SY"/>
        </w:rPr>
        <w:t xml:space="preserve">ويتمثل الرأي الآخر في الانتقال إلى الشبكات </w:t>
      </w:r>
      <w:r>
        <w:rPr>
          <w:lang w:val="en-US" w:bidi="ar-SY"/>
        </w:rPr>
        <w:t>NGN</w:t>
      </w:r>
      <w:r>
        <w:rPr>
          <w:rFonts w:hint="cs"/>
          <w:rtl/>
          <w:lang w:val="en-US" w:bidi="ar-SY"/>
        </w:rPr>
        <w:t xml:space="preserve"> كوسيلة ممكنة للمجتمع مثل تشجيع المجتمع الإلكتروني. وفي هذه الحالة، ينبغي لحظة الانتقال أن تركز على دعم حالات التقارب مثل التقارب بين الاتصالات الثابتة والمتنقلة فضلاً عن دعم التطبيقات المختلفة (مثل الصحة الإلكترونية وشبكات المحاسيس واسعة الانتشار) ويوصى بدمج الرأيين مع مراعاة التوازن وهو ما سيختلف باختلاف وضع كل بلد أو مشغل.</w:t>
      </w:r>
    </w:p>
    <w:p w:rsidR="00FB6739" w:rsidRDefault="00FB6739" w:rsidP="00FB6739">
      <w:pPr>
        <w:pStyle w:val="Heading2"/>
        <w:rPr>
          <w:rtl/>
          <w:lang w:val="en-US" w:bidi="ar-SY"/>
        </w:rPr>
      </w:pPr>
      <w:bookmarkStart w:id="94" w:name="_Toc258940916"/>
      <w:r>
        <w:rPr>
          <w:lang w:val="en-US" w:bidi="ar-SY"/>
        </w:rPr>
        <w:t>2.5</w:t>
      </w:r>
      <w:r>
        <w:rPr>
          <w:rFonts w:hint="cs"/>
          <w:rtl/>
          <w:lang w:val="en-US" w:bidi="ar-SY"/>
        </w:rPr>
        <w:tab/>
        <w:t>الاستفادة من التجارب السابقة</w:t>
      </w:r>
      <w:bookmarkEnd w:id="94"/>
    </w:p>
    <w:p w:rsidR="00FB6739" w:rsidRDefault="00FB6739" w:rsidP="00FB6739">
      <w:pPr>
        <w:pStyle w:val="Heading3"/>
        <w:rPr>
          <w:rtl/>
          <w:lang w:val="en-US" w:bidi="ar-SY"/>
        </w:rPr>
      </w:pPr>
      <w:bookmarkStart w:id="95" w:name="_Toc258940917"/>
      <w:r>
        <w:rPr>
          <w:lang w:val="en-US" w:bidi="ar-SY"/>
        </w:rPr>
        <w:t>1.2.5</w:t>
      </w:r>
      <w:r>
        <w:rPr>
          <w:rFonts w:hint="cs"/>
          <w:rtl/>
          <w:lang w:val="en-US" w:bidi="ar-SY"/>
        </w:rPr>
        <w:tab/>
        <w:t>تحسين البنية التحتية</w:t>
      </w:r>
      <w:bookmarkEnd w:id="95"/>
    </w:p>
    <w:p w:rsidR="00FB6739" w:rsidRDefault="00FB6739" w:rsidP="00FB6739">
      <w:pPr>
        <w:rPr>
          <w:rtl/>
          <w:lang w:val="en-US" w:bidi="ar-SY"/>
        </w:rPr>
      </w:pPr>
      <w:r>
        <w:rPr>
          <w:rFonts w:hint="cs"/>
          <w:rtl/>
          <w:lang w:val="en-US" w:bidi="ar-SY"/>
        </w:rPr>
        <w:t xml:space="preserve">من بين التجارب المتقدمة في الانتقال إلى شبكات الجيل التالي، هي تلك التي أطلقتها شركة الاتصالات البريطانية </w:t>
      </w:r>
      <w:r>
        <w:rPr>
          <w:lang w:val="en-US" w:bidi="ar-SY"/>
        </w:rPr>
        <w:t>(BT)</w:t>
      </w:r>
      <w:r>
        <w:rPr>
          <w:rFonts w:hint="cs"/>
          <w:rtl/>
          <w:lang w:val="en-US" w:bidi="ar-SY"/>
        </w:rPr>
        <w:t xml:space="preserve"> تحت مسمى "شبكة القرن الحادي والعشرين" والتي ستضطلع بدور رئيسي في شبكات الشركة من أجل الأعمال التجارية في القرن الحادي والعشرين. ومن بين الأشياء الهامة التي تنبثق عن خطة هذه الشبكة هو مقارنة الهيكل الحالي لشبكة الشركة وهيكل شبكة القرن الحادي والعشين. ويعطينا هذا الأمر دلالة هامة بفوائد تنفيذ شبكات الجيل التالي، خاصة بالنسبة لمشغل الشبكات.</w:t>
      </w:r>
    </w:p>
    <w:p w:rsidR="00FB6739" w:rsidRDefault="00FB6739" w:rsidP="000273B4">
      <w:pPr>
        <w:rPr>
          <w:rtl/>
          <w:lang w:val="en-US" w:bidi="ar-SY"/>
        </w:rPr>
      </w:pPr>
      <w:r>
        <w:rPr>
          <w:rFonts w:hint="cs"/>
          <w:rtl/>
          <w:lang w:val="en-US" w:bidi="ar-SY"/>
        </w:rPr>
        <w:t xml:space="preserve">ويبين الشكل </w:t>
      </w:r>
      <w:r>
        <w:rPr>
          <w:lang w:val="en-US" w:bidi="ar-SY"/>
        </w:rPr>
        <w:t>1</w:t>
      </w:r>
      <w:r w:rsidR="000273B4">
        <w:rPr>
          <w:lang w:val="fr-CH" w:bidi="ar-SY"/>
        </w:rPr>
        <w:t>-</w:t>
      </w:r>
      <w:r>
        <w:rPr>
          <w:lang w:val="en-US" w:bidi="ar-SY"/>
        </w:rPr>
        <w:t>5</w:t>
      </w:r>
      <w:r>
        <w:rPr>
          <w:rFonts w:hint="cs"/>
          <w:rtl/>
          <w:lang w:val="en-US" w:bidi="ar-SY"/>
        </w:rPr>
        <w:t xml:space="preserve"> أدناه الهيكل الشبكي للشبكة الحالية لشركة </w:t>
      </w:r>
      <w:r>
        <w:rPr>
          <w:lang w:val="en-US" w:bidi="ar-SY"/>
        </w:rPr>
        <w:t>BT</w:t>
      </w:r>
      <w:r>
        <w:rPr>
          <w:rFonts w:hint="cs"/>
          <w:rtl/>
          <w:lang w:val="en-US" w:bidi="ar-SY"/>
        </w:rPr>
        <w:t xml:space="preserve"> التي تتشكل من شبكات إرسال مختلفة وعقد مختلفة ومتنوعة تؤدي أدواراً مختلفة طبقاً لمسؤوليتها إزاء الخدمات وموقعها المادي. وبالنسبة للشبكة الأساسية، توجد أيضاً شبكات مختلفة تدعم عمليات التسيير المختلفة طبقاً للسمات المحددة للخدمات.</w:t>
      </w:r>
    </w:p>
    <w:p w:rsidR="00FB6739" w:rsidRDefault="00FB6739" w:rsidP="000273B4">
      <w:pPr>
        <w:rPr>
          <w:rtl/>
          <w:lang w:val="en-US" w:bidi="ar-SY"/>
        </w:rPr>
      </w:pPr>
      <w:r>
        <w:rPr>
          <w:rFonts w:hint="cs"/>
          <w:rtl/>
          <w:lang w:val="en-US" w:bidi="ar-SY"/>
        </w:rPr>
        <w:t xml:space="preserve">وهذا الهيكل الخاص بالخدمة وكذلك التشكيلة الشبكية تتسبب في وجود ازدواج في عناصر </w:t>
      </w:r>
      <w:r w:rsidR="000273B4">
        <w:rPr>
          <w:rFonts w:hint="cs"/>
          <w:rtl/>
          <w:lang w:val="en-US" w:bidi="ar-EG"/>
        </w:rPr>
        <w:t>البنية</w:t>
      </w:r>
      <w:r>
        <w:rPr>
          <w:rFonts w:hint="cs"/>
          <w:rtl/>
          <w:lang w:val="en-US" w:bidi="ar-SY"/>
        </w:rPr>
        <w:t xml:space="preserve"> التحتية مثل عقد الإرسال أو عقد التسيير. كما أنها تتطلب عمليات تشغيل معقدة للخدمات والشبكات نظراً لاختلاف الأنظمة المتضمنة في خدمات محددة. ويؤدي كل ذلك إلى الحاجة إلى مزيد من الاستثمارات وهو ما قد يؤدي إلى الزيادة المفرطة أو التكرار في التزويد ويتطلب المزيد من الموارد للتشغيل والصيانة ويؤدي إلى استنزاف أكبر لموارد البشرية والمالية.</w:t>
      </w:r>
    </w:p>
    <w:p w:rsidR="0014428E" w:rsidRDefault="0014428E" w:rsidP="0014428E">
      <w:pPr>
        <w:rPr>
          <w:rtl/>
          <w:lang w:val="en-US" w:bidi="ar-SY"/>
        </w:rPr>
      </w:pPr>
      <w:r>
        <w:rPr>
          <w:rtl/>
          <w:lang w:val="en-US" w:bidi="ar-SY"/>
        </w:rPr>
        <w:br w:type="page"/>
      </w:r>
    </w:p>
    <w:p w:rsidR="0014428E" w:rsidRDefault="0014428E" w:rsidP="002E6736">
      <w:pPr>
        <w:spacing w:before="0" w:line="120" w:lineRule="auto"/>
        <w:rPr>
          <w:rtl/>
          <w:lang w:val="en-US" w:bidi="ar-EG"/>
        </w:rPr>
      </w:pPr>
    </w:p>
    <w:p w:rsidR="0014428E" w:rsidRPr="0014428E" w:rsidRDefault="0014428E" w:rsidP="002E6736">
      <w:pPr>
        <w:pStyle w:val="figure0"/>
        <w:rPr>
          <w:rtl/>
          <w:lang w:val="en-US" w:bidi="ar-EG"/>
        </w:rPr>
      </w:pPr>
      <w:bookmarkStart w:id="96" w:name="_Toc259106662"/>
      <w:r w:rsidRPr="0014428E">
        <w:rPr>
          <w:rFonts w:hint="cs"/>
          <w:rtl/>
        </w:rPr>
        <w:t xml:space="preserve">الشكل </w:t>
      </w:r>
      <w:r w:rsidRPr="0014428E">
        <w:rPr>
          <w:lang w:val="en-US"/>
        </w:rPr>
        <w:t>1</w:t>
      </w:r>
      <w:r w:rsidRPr="0014428E">
        <w:t>-5</w:t>
      </w:r>
      <w:r w:rsidRPr="0014428E">
        <w:rPr>
          <w:rFonts w:hint="cs"/>
          <w:rtl/>
        </w:rPr>
        <w:t xml:space="preserve">: </w:t>
      </w:r>
      <w:r w:rsidRPr="0014428E">
        <w:rPr>
          <w:rFonts w:hint="cs"/>
          <w:rtl/>
          <w:lang w:bidi="ar-SY"/>
        </w:rPr>
        <w:t xml:space="preserve">هياكل الشبكات التقليدية لشركة </w:t>
      </w:r>
      <w:r w:rsidRPr="0014428E">
        <w:rPr>
          <w:lang w:val="en-US" w:bidi="ar-SY"/>
        </w:rPr>
        <w:t>BT</w:t>
      </w:r>
      <w:r w:rsidRPr="0014428E">
        <w:rPr>
          <w:rFonts w:hint="cs"/>
          <w:rtl/>
          <w:lang w:val="en-US" w:bidi="ar-SY"/>
        </w:rPr>
        <w:t xml:space="preserve"> مع عدد العقد</w:t>
      </w:r>
      <w:bookmarkEnd w:id="96"/>
    </w:p>
    <w:p w:rsidR="00FB6739" w:rsidRDefault="00A0320B" w:rsidP="00FB6739">
      <w:pPr>
        <w:spacing w:before="0"/>
        <w:jc w:val="center"/>
        <w:rPr>
          <w:rtl/>
          <w:lang w:val="en-US" w:bidi="ar-SY"/>
        </w:rPr>
      </w:pPr>
      <w:r>
        <w:rPr>
          <w:rtl/>
          <w:lang w:val="en-US" w:bidi="ar-SY"/>
        </w:rPr>
      </w:r>
      <w:r>
        <w:rPr>
          <w:lang w:val="en-US" w:bidi="ar-SY"/>
        </w:rPr>
        <w:pict>
          <v:group id="_x0000_s46866" editas="canvas" style="width:391.4pt;height:240.65pt;mso-position-horizontal-relative:char;mso-position-vertical-relative:line" coordorigin="-63,-138" coordsize="7828,4813">
            <o:lock v:ext="edit" aspectratio="t"/>
            <v:shape id="_x0000_s46867" type="#_x0000_t75" style="position:absolute;left:-63;top:-138;width:7828;height:4813" o:preferrelative="f">
              <v:fill o:detectmouseclick="t"/>
              <v:path o:extrusionok="t" o:connecttype="none"/>
              <o:lock v:ext="edit" text="t"/>
            </v:shape>
            <v:rect id="_x0000_s46868" style="position:absolute;left:306;width:28;height:3948" fillcolor="#609" strokecolor="#609" strokeweight="3e-5mm">
              <v:stroke joinstyle="round"/>
            </v:rect>
            <v:rect id="_x0000_s46869" style="position:absolute;left:1604;width:27;height:3948" fillcolor="#609" strokecolor="#609" strokeweight="3e-5mm">
              <v:stroke joinstyle="round"/>
            </v:rect>
            <v:rect id="_x0000_s46870" style="position:absolute;left:2545;width:27;height:3948" fillcolor="#609" strokecolor="#609" strokeweight="3e-5mm">
              <v:stroke joinstyle="round"/>
            </v:rect>
            <v:rect id="_x0000_s46871" style="position:absolute;left:3404;width:27;height:3948" fillcolor="#609" strokecolor="#609" strokeweight="3e-5mm">
              <v:stroke joinstyle="round"/>
            </v:rect>
            <v:rect id="_x0000_s46872" style="position:absolute;left:4153;width:27;height:3948" fillcolor="#609" strokecolor="#609" strokeweight="3e-5mm">
              <v:stroke joinstyle="round"/>
            </v:rect>
            <v:rect id="_x0000_s46873" style="position:absolute;left:4902;width:28;height:3948" fillcolor="#609" strokecolor="#609" strokeweight="3e-5mm">
              <v:stroke joinstyle="round"/>
            </v:rect>
            <v:rect id="_x0000_s46874" style="position:absolute;left:5825;width:28;height:3948" fillcolor="#609" strokecolor="#609" strokeweight="3e-5mm">
              <v:stroke joinstyle="round"/>
            </v:rect>
            <v:rect id="_x0000_s46875" style="position:absolute;left:2252;top:1576;width:211;height:211" stroked="f"/>
            <v:shape id="_x0000_s46876" style="position:absolute;left:2234;top:1558;width:247;height:247" coordsize="247,247" path="m,l247,r,247l,247,,xm37,229l18,210r211,l210,229r,-211l229,37,18,37,37,18r,211xe" fillcolor="black" strokeweight="3e-5mm">
              <v:path arrowok="t"/>
              <o:lock v:ext="edit" verticies="t"/>
            </v:shape>
            <v:shape id="_x0000_s46877" type="#_x0000_t75" style="position:absolute;left:4669;top:996;width:183;height:576">
              <v:imagedata r:id="rId151" o:title=""/>
            </v:shape>
            <v:shape id="_x0000_s46878" type="#_x0000_t75" style="position:absolute;left:5720;top:1672;width:155;height:512">
              <v:imagedata r:id="rId152" o:title=""/>
            </v:shape>
            <v:shape id="_x0000_s46879" style="position:absolute;left:3943;top:23;width:3472;height:320" coordsize="6080,560" path="m,280hdc,126,1362,,3040,hal3040,hdc4719,,6080,126,6080,280v,,,,,hal6080,280hdc6080,435,4719,560,3040,560v,,,,,hal3040,560hdc1362,560,,435,,280v,,,,,xe" fillcolor="#33c" strokeweight="0">
              <v:path arrowok="t"/>
            </v:shape>
            <v:rect id="_x0000_s46880" style="position:absolute;left:215;top:1055;width:201;height:192" stroked="f"/>
            <v:shape id="_x0000_s46881" style="position:absolute;left:196;top:1037;width:238;height:229" coordsize="238,229" path="m,l238,r,229l,229,,xm37,210l19,192r201,l201,210r,-192l220,37,19,37,37,18r,192xe" fillcolor="black" strokeweight="3e-5mm">
              <v:path arrowok="t"/>
              <o:lock v:ext="edit" verticies="t"/>
            </v:shape>
            <v:rect id="_x0000_s46882" style="position:absolute;left:215;top:1448;width:201;height:201" stroked="f"/>
            <v:shape id="_x0000_s46883" style="position:absolute;left:196;top:1430;width:238;height:238" coordsize="238,238" path="m,l238,r,238l,238,,xm37,219l19,201r201,l201,219r,-201l220,37,19,37,37,18r,201xe" fillcolor="black" strokeweight="3e-5mm">
              <v:path arrowok="t"/>
              <o:lock v:ext="edit" verticies="t"/>
            </v:shape>
            <v:shape id="_x0000_s46884" style="position:absolute;left:1615;top:162;width:2406;height:1032" coordsize="2406,1032" path="m,999l2392,r14,33l14,1032,,999xe" fillcolor="black" strokeweight="3e-5mm">
              <v:path arrowok="t"/>
            </v:shape>
            <v:shape id="_x0000_s46885" style="position:absolute;left:420;top:1139;width:1030;height:346" coordsize="1030,346" path="m11,l1030,311r-11,35l,35,11,xe" fillcolor="black" strokeweight="3e-5mm">
              <v:path arrowok="t"/>
            </v:shape>
            <v:shape id="_x0000_s46886" style="position:absolute;left:424;top:1449;width:1022;height:120" coordsize="1022,120" path="m,83l1019,r3,36l3,120,,83xe" fillcolor="black" strokeweight="3e-5mm">
              <v:path arrowok="t"/>
            </v:shape>
            <v:shape id="_x0000_s46887" style="position:absolute;left:4793;top:1439;width:2467;height:320" coordsize="4320,560" path="m,280hdc,126,968,,2160,hal2160,hdc3353,,4320,126,4320,280v,,,,,hal4320,280hdc4320,435,3353,560,2160,560v,,,,,hal2160,560hdc968,560,,435,,280v,,,,,xe" fillcolor="#ccf" strokeweight="0">
              <v:path arrowok="t"/>
            </v:shape>
            <v:shape id="_x0000_s46888" style="position:absolute;left:5807;top:2070;width:1325;height:247" coordsize="2320,432" path="m,216hdc,97,520,,1160,hal1160,hdc1801,,2320,97,2320,216v,,,,,hal2320,216hdc2320,336,1801,432,1160,432v,,,,,hal1160,432hdc520,432,,336,,216v,,,,,xe" fillcolor="#0c9" strokeweight="0">
              <v:path arrowok="t"/>
            </v:shape>
            <v:shape id="_x0000_s46889" type="#_x0000_t75" style="position:absolute;left:7072;top:1672;width:174;height:448">
              <v:imagedata r:id="rId153" o:title=""/>
            </v:shape>
            <v:rect id="_x0000_s46890" style="position:absolute;left:5725;top:2097;width:191;height:183" stroked="f"/>
            <v:shape id="_x0000_s46891" style="position:absolute;left:5706;top:2079;width:229;height:219" coordsize="229,219" path="m,l229,r,219l,219,,xm37,201l19,183r191,l192,201r,-183l210,36,19,36,37,18r,183xe" fillcolor="red" strokecolor="red" strokeweight="3e-5mm">
              <v:path arrowok="t"/>
              <o:lock v:ext="edit" verticies="t"/>
            </v:shape>
            <v:rect id="_x0000_s46892" style="position:absolute;left:6995;top:2097;width:192;height:192" stroked="f"/>
            <v:shape id="_x0000_s46893" style="position:absolute;left:6976;top:2079;width:229;height:228" coordsize="229,228" path="m,l229,r,228l,228,,xm37,210l19,192r192,l192,210r,-192l211,36,19,36,37,18r,192xe" fillcolor="red" strokecolor="red" strokeweight="3e-5mm">
              <v:path arrowok="t"/>
              <o:lock v:ext="edit" verticies="t"/>
            </v:shape>
            <v:shape id="_x0000_s46894" style="position:absolute;left:425;top:1119;width:1122;height:55" coordsize="1122,55" path="m,19l1122,r,37l,55,,19xe" fillcolor="black" strokeweight="3e-5mm">
              <v:path arrowok="t"/>
            </v:shape>
            <v:shape id="_x0000_s46895" style="position:absolute;left:421;top:1284;width:1079;height:284" coordsize="1079,284" path="m,249l1071,r8,36l8,284,,249xe" fillcolor="black" strokeweight="3e-5mm">
              <v:path arrowok="t"/>
            </v:shape>
            <v:shape id="_x0000_s46896" style="position:absolute;left:1694;top:1449;width:3101;height:190" coordsize="3101,190" path="m2,l3101,153r-1,37l,36,2,xe" fillcolor="black" strokeweight="3e-5mm">
              <v:path arrowok="t"/>
            </v:shape>
            <v:shape id="_x0000_s46897" style="position:absolute;left:1738;top:928;width:2287;height:392" coordsize="2287,392" path="m,356l2281,r6,36l6,392,,356xe" fillcolor="black" strokeweight="3e-5mm">
              <v:path arrowok="t"/>
            </v:shape>
            <v:shape id="_x0000_s46898" style="position:absolute;left:413;top:1535;width:1825;height:1565" coordsize="1825,1565" path="m24,l1825,1538r-23,27l,28,24,xe" fillcolor="black" strokeweight="3e-5mm">
              <v:path arrowok="t"/>
            </v:shape>
            <v:shape id="_x0000_s46899" style="position:absolute;left:412;top:1536;width:1824;height:1810" coordsize="1824,1810" path="m26,l1824,1784r-25,26l,26,26,xe" fillcolor="black" strokeweight="3e-5mm">
              <v:path arrowok="t"/>
            </v:shape>
            <v:shape id="_x0000_s46900" style="position:absolute;left:412;top:1144;width:1828;height:1957" coordsize="1828,1957" path="m27,l1828,1932r-27,25l,25,27,xe" fillcolor="black" strokeweight="3e-5mm">
              <v:path arrowok="t"/>
            </v:shape>
            <v:rect id="_x0000_s46901" style="position:absolute;left:6383;top:2072;width:176;height:244;mso-wrap-style:none;v-text-anchor:top" filled="f" stroked="f">
              <v:textbox style="mso-next-textbox:#_x0000_s46901;mso-fit-shape-to-text:t" inset="0,0,0,0">
                <w:txbxContent>
                  <w:p w:rsidR="00A520AA" w:rsidRDefault="00A520AA" w:rsidP="00FB6739">
                    <w:pPr>
                      <w:spacing w:before="0" w:line="240" w:lineRule="auto"/>
                    </w:pPr>
                    <w:r>
                      <w:rPr>
                        <w:rFonts w:ascii="Trebuchet MS" w:hAnsi="Trebuchet MS" w:cs="Trebuchet MS"/>
                        <w:color w:val="FFFFFF"/>
                      </w:rPr>
                      <w:t>IP</w:t>
                    </w:r>
                  </w:p>
                </w:txbxContent>
              </v:textbox>
            </v:rect>
            <v:rect id="_x0000_s46902" style="position:absolute;left:5824;top:1498;width:395;height:244;mso-wrap-style:none;v-text-anchor:top" filled="f" stroked="f">
              <v:textbox style="mso-next-textbox:#_x0000_s46902;mso-fit-shape-to-text:t" inset="0,0,0,0">
                <w:txbxContent>
                  <w:p w:rsidR="00A520AA" w:rsidRDefault="00A520AA" w:rsidP="00FB6739">
                    <w:pPr>
                      <w:spacing w:before="0" w:line="240" w:lineRule="auto"/>
                    </w:pPr>
                    <w:r>
                      <w:rPr>
                        <w:rFonts w:ascii="Trebuchet MS" w:hAnsi="Trebuchet MS" w:cs="Trebuchet MS"/>
                        <w:color w:val="0000CC"/>
                      </w:rPr>
                      <w:t>ATM</w:t>
                    </w:r>
                  </w:p>
                </w:txbxContent>
              </v:textbox>
            </v:rect>
            <v:rect id="_x0000_s46903" style="position:absolute;left:5504;top:74;width:475;height:244;mso-wrap-style:none;v-text-anchor:top" filled="f" stroked="f">
              <v:textbox style="mso-next-textbox:#_x0000_s46903;mso-fit-shape-to-text:t" inset="0,0,0,0">
                <w:txbxContent>
                  <w:p w:rsidR="00A520AA" w:rsidRDefault="00A520AA" w:rsidP="00FB6739">
                    <w:pPr>
                      <w:spacing w:before="0" w:line="240" w:lineRule="auto"/>
                    </w:pPr>
                    <w:r>
                      <w:rPr>
                        <w:rFonts w:ascii="Trebuchet MS" w:hAnsi="Trebuchet MS" w:cs="Trebuchet MS"/>
                        <w:color w:val="FFFFFF"/>
                      </w:rPr>
                      <w:t>PSTN</w:t>
                    </w:r>
                  </w:p>
                </w:txbxContent>
              </v:textbox>
            </v:rect>
            <v:rect id="_x0000_s46904" style="position:absolute;left:1741;top:1484;width:225;height:163;mso-wrap-style:none;v-text-anchor:top" filled="f" stroked="f">
              <v:textbox style="mso-next-textbox:#_x0000_s46904;mso-fit-shape-to-text:t" inset="0,0,0,0">
                <w:txbxContent>
                  <w:p w:rsidR="00A520AA" w:rsidRDefault="00A520AA" w:rsidP="00FB6739">
                    <w:pPr>
                      <w:spacing w:before="0" w:line="240" w:lineRule="auto"/>
                    </w:pPr>
                    <w:r>
                      <w:rPr>
                        <w:rFonts w:ascii="Trebuchet MS" w:hAnsi="Trebuchet MS" w:cs="Trebuchet MS"/>
                        <w:color w:val="000000"/>
                        <w:sz w:val="14"/>
                        <w:szCs w:val="14"/>
                      </w:rPr>
                      <w:t>DSL</w:t>
                    </w:r>
                  </w:p>
                </w:txbxContent>
              </v:textbox>
            </v:rect>
            <v:rect id="_x0000_s46905" style="position:absolute;left:4025;top:78;width:201;height:201" stroked="f"/>
            <v:shape id="_x0000_s46906" style="position:absolute;left:4007;top:59;width:237;height:238" coordsize="237,238" path="m,l237,r,238l,238,,xm36,220l18,201r201,l201,220r,-201l219,37,18,37,36,19r,201xe" fillcolor="green" strokecolor="green" strokeweight="3e-5mm">
              <v:path arrowok="t"/>
              <o:lock v:ext="edit" verticies="t"/>
            </v:shape>
            <v:rect id="_x0000_s46907" style="position:absolute;left:1852;top:1285;width:524;height:163;mso-wrap-style:none;v-text-anchor:top" filled="f" stroked="f">
              <v:textbox style="mso-next-textbox:#_x0000_s46907;mso-fit-shape-to-text:t" inset="0,0,0,0">
                <w:txbxContent>
                  <w:p w:rsidR="00A520AA" w:rsidRDefault="00A520AA" w:rsidP="00FB6739">
                    <w:pPr>
                      <w:spacing w:before="0" w:line="240" w:lineRule="auto"/>
                    </w:pPr>
                    <w:r>
                      <w:rPr>
                        <w:rFonts w:ascii="Trebuchet MS" w:hAnsi="Trebuchet MS" w:cs="Trebuchet MS"/>
                        <w:color w:val="000000"/>
                        <w:sz w:val="14"/>
                        <w:szCs w:val="14"/>
                      </w:rPr>
                      <w:t>KStream</w:t>
                    </w:r>
                  </w:p>
                </w:txbxContent>
              </v:textbox>
            </v:rect>
            <v:rect id="_x0000_s46908" style="position:absolute;left:1840;top:880;width:317;height:163;mso-wrap-style:none;v-text-anchor:top" filled="f" stroked="f">
              <v:textbox style="mso-next-textbox:#_x0000_s46908;mso-fit-shape-to-text:t" inset="0,0,0,0">
                <w:txbxContent>
                  <w:p w:rsidR="00A520AA" w:rsidRDefault="00A520AA" w:rsidP="00FB6739">
                    <w:pPr>
                      <w:spacing w:before="0" w:line="240" w:lineRule="auto"/>
                    </w:pPr>
                    <w:r>
                      <w:rPr>
                        <w:rFonts w:ascii="Trebuchet MS" w:hAnsi="Trebuchet MS" w:cs="Trebuchet MS"/>
                        <w:color w:val="000000"/>
                        <w:sz w:val="14"/>
                        <w:szCs w:val="14"/>
                      </w:rPr>
                      <w:t>PSTN</w:t>
                    </w:r>
                  </w:p>
                </w:txbxContent>
              </v:textbox>
            </v:rect>
            <v:shape id="_x0000_s46909" style="position:absolute;left:4016;top:763;width:3207;height:347" coordsize="5616,608" path="m,304hdc,137,1258,,2808,hal2808,hdc4359,,5616,137,5616,304v,,,,,hal5616,304hdc5616,472,4359,608,2808,608v,,,,,hal2808,608hdc1258,608,,472,,304v,,,,,xe" fillcolor="#f39" strokeweight="0">
              <v:path arrowok="t"/>
            </v:shape>
            <v:rect id="_x0000_s46910" style="position:absolute;left:5239;top:765;width:1269;height:322;mso-wrap-style:none;v-text-anchor:top" filled="f" stroked="f">
              <v:textbox style="mso-next-textbox:#_x0000_s46910;mso-fit-shape-to-text:t" inset="0,0,0,0">
                <w:txbxContent>
                  <w:p w:rsidR="00A520AA" w:rsidRPr="003B43E9" w:rsidRDefault="00A520AA" w:rsidP="00FB6739">
                    <w:pPr>
                      <w:spacing w:before="0" w:line="240" w:lineRule="auto"/>
                      <w:rPr>
                        <w:rFonts w:cs="Arial"/>
                        <w:lang w:bidi="ar-SY"/>
                      </w:rPr>
                    </w:pPr>
                    <w:r>
                      <w:rPr>
                        <w:rFonts w:ascii="Trebuchet MS" w:hAnsi="Trebuchet MS" w:cs="Arial" w:hint="cs"/>
                        <w:color w:val="FFFFFF"/>
                        <w:rtl/>
                        <w:lang w:bidi="ar-SY"/>
                      </w:rPr>
                      <w:t>خطوط مؤجرة</w:t>
                    </w:r>
                  </w:p>
                </w:txbxContent>
              </v:textbox>
            </v:rect>
            <v:shape id="_x0000_s46911" type="#_x0000_t75" style="position:absolute;left:4724;top:283;width:165;height:1252">
              <v:imagedata r:id="rId154" o:title=""/>
            </v:shape>
            <v:rect id="_x0000_s46912" style="position:absolute;left:7351;top:105;width:201;height:201" stroked="f"/>
            <v:shape id="_x0000_s46913" style="position:absolute;left:7333;top:87;width:237;height:237" coordsize="237,237" path="m,l237,r,237l,237,,xm36,219l18,201r201,l201,219r,-201l219,36,18,36,36,18r,201xe" fillcolor="green" strokecolor="green" strokeweight="3e-5mm">
              <v:path arrowok="t"/>
              <o:lock v:ext="edit" verticies="t"/>
            </v:shape>
            <v:shape id="_x0000_s46914" type="#_x0000_t75" style="position:absolute;left:7155;top:1005;width:109;height:603">
              <v:imagedata r:id="rId155" o:title=""/>
            </v:shape>
            <v:rect id="_x0000_s46915" style="position:absolute;left:4043;top:845;width:192;height:201" stroked="f"/>
            <v:shape id="_x0000_s46916" style="position:absolute;left:4025;top:827;width:228;height:238" coordsize="228,238" path="m,l228,r,238l,238,,xm37,219l18,201r192,l192,219r,-201l210,37,18,37,37,18r,201xe" fillcolor="#b2b2b2" strokecolor="#b2b2b2" strokeweight="3e-5mm">
              <v:path arrowok="t"/>
              <o:lock v:ext="edit" verticies="t"/>
            </v:shape>
            <v:rect id="_x0000_s46917" style="position:absolute;left:7168;top:845;width:201;height:201" stroked="f"/>
            <v:shape id="_x0000_s46918" style="position:absolute;left:7150;top:827;width:238;height:238" coordsize="238,238" path="m,l238,r,238l,238,,xm37,219l18,201r201,l201,219r,-201l219,37,18,37,37,18r,201xe" fillcolor="#b2b2b2" strokecolor="#b2b2b2" strokeweight="3e-5mm">
              <v:path arrowok="t"/>
              <o:lock v:ext="edit" verticies="t"/>
            </v:shape>
            <v:shape id="_x0000_s46919" style="position:absolute;left:1594;top:3395;width:5702;height:356" coordsize="9984,624" path="m,312hdc1,140,2235,,4992,hal4992,hdc7749,,9984,140,9984,312v,,,,,hal9984,312hdc9984,485,7749,624,4992,624v,,,,,hal4992,624hdc2235,624,,485,,312v,,,,,xe" fillcolor="#0c9" strokeweight="0">
              <v:path arrowok="t"/>
            </v:shape>
            <v:shape id="_x0000_s46920" style="position:absolute;left:2746;top:3048;width:4532;height:283" coordsize="7936,496" path="m,248hdc1,112,1777,,3968,hal3968,hdc6160,,7936,112,7936,248v,,,,,hal7936,248hdc7936,385,6160,496,3968,496v,,,,,hal3968,496hdc1777,496,,385,,248v,,,,,xe" fillcolor="#0c9" strokeweight="0">
              <v:path arrowok="t"/>
            </v:shape>
            <v:rect id="_x0000_s46921" style="position:absolute;left:2243;top:3249;width:174;height:164" stroked="f"/>
            <v:shape id="_x0000_s46922" style="position:absolute;left:2225;top:3230;width:210;height:201" coordsize="210,201" path="m,l210,r,201l,201,,xm37,183l18,165r174,l174,183r,-164l192,37,18,37,37,19r,164xe" fillcolor="black" strokeweight="3e-5mm">
              <v:path arrowok="t"/>
              <o:lock v:ext="edit" verticies="t"/>
            </v:shape>
            <v:rect id="_x0000_s46923" style="position:absolute;left:2243;top:3002;width:192;height:174" stroked="f"/>
            <v:shape id="_x0000_s46924" style="position:absolute;left:2225;top:2984;width:228;height:210" coordsize="228,210" path="m,l228,r,210l,210,,xm37,192l18,173r192,l192,192r,-174l210,36,18,36,37,18r,174xe" fillcolor="black" strokeweight="3e-5mm">
              <v:path arrowok="t"/>
              <o:lock v:ext="edit" verticies="t"/>
            </v:shape>
            <v:rect id="_x0000_s46925" style="position:absolute;left:4256;top:3475;width:366;height:232;mso-wrap-style:none;v-text-anchor:top" filled="f" stroked="f">
              <v:textbox style="mso-next-textbox:#_x0000_s46925;mso-fit-shape-to-text:t" inset="0,0,0,0">
                <w:txbxContent>
                  <w:p w:rsidR="00A520AA" w:rsidRDefault="00A520AA" w:rsidP="00FB6739">
                    <w:pPr>
                      <w:spacing w:before="0" w:line="240" w:lineRule="auto"/>
                    </w:pPr>
                    <w:r>
                      <w:rPr>
                        <w:rFonts w:ascii="Trebuchet MS" w:hAnsi="Trebuchet MS" w:cs="Trebuchet MS"/>
                        <w:color w:val="FFFFFF"/>
                        <w:sz w:val="20"/>
                        <w:szCs w:val="20"/>
                      </w:rPr>
                      <w:t>PDH</w:t>
                    </w:r>
                  </w:p>
                </w:txbxContent>
              </v:textbox>
            </v:rect>
            <v:shape id="_x0000_s46926" type="#_x0000_t75" style="position:absolute;left:7209;top:1681;width:174;height:1417">
              <v:imagedata r:id="rId156" o:title=""/>
            </v:shape>
            <v:rect id="_x0000_s46927" style="position:absolute;left:2691;top:3084;width:137;height:165" stroked="f"/>
            <v:shape id="_x0000_s46928" style="position:absolute;left:2673;top:3066;width:173;height:201" coordsize="173,201" path="m,l173,r,201l,201,,xm36,183l18,164r137,l137,183r,-165l155,36,18,36,36,18r,165xe" fillcolor="#0c9" strokecolor="#0c9" strokeweight="3e-5mm">
              <v:path arrowok="t"/>
              <o:lock v:ext="edit" verticies="t"/>
            </v:shape>
            <v:rect id="_x0000_s46929" style="position:absolute;left:1512;top:3468;width:201;height:201" stroked="f"/>
            <v:shape id="_x0000_s46930" style="position:absolute;left:1494;top:3450;width:238;height:237" coordsize="238,237" path="m,l238,r,237l,237,,xm37,219l18,201r201,l201,219r,-201l219,36,18,36,37,18r,201xe" fillcolor="#0c9" strokecolor="#0c9" strokeweight="3e-5mm">
              <v:path arrowok="t"/>
              <o:lock v:ext="edit" verticies="t"/>
            </v:shape>
            <v:shape id="_x0000_s46931" style="position:absolute;left:2439;top:3067;width:238;height:115" coordsize="238,115" path="m12,l238,81r-13,34l,35,12,xe" fillcolor="black" strokeweight="3e-5mm">
              <v:path arrowok="t"/>
            </v:shape>
            <v:shape id="_x0000_s46932" style="position:absolute;left:2431;top:3314;width:305;height:113" coordsize="305,113" path="m295,113l,35,9,,305,77r-10,36xe" fillcolor="black" strokeweight="3e-5mm">
              <v:path arrowok="t"/>
            </v:shape>
            <v:shape id="_x0000_s46933" type="#_x0000_t75" style="position:absolute;left:4550;top:1654;width:375;height:1435">
              <v:imagedata r:id="rId157" o:title=""/>
            </v:shape>
            <v:rect id="_x0000_s46934" style="position:absolute;left:7251;top:3477;width:191;height:201" stroked="f"/>
            <v:shape id="_x0000_s46935" style="position:absolute;left:7232;top:3459;width:229;height:237" coordsize="229,237" path="m,l229,r,237l,237,,xm37,219l19,201r191,l192,219r,-201l210,36,19,36,37,18r,201xe" fillcolor="#0c9" strokecolor="#0c9" strokeweight="3e-5mm">
              <v:path arrowok="t"/>
              <o:lock v:ext="edit" verticies="t"/>
            </v:shape>
            <v:rect id="_x0000_s46936" style="position:absolute;left:742;top:2317;width:499;height:502;v-text-anchor:top" filled="f" stroked="f">
              <v:textbox style="mso-next-textbox:#_x0000_s46936;mso-fit-shape-to-text:t" inset="0,0,0,0">
                <w:txbxContent>
                  <w:p w:rsidR="00A520AA" w:rsidRPr="00B76174" w:rsidRDefault="00A520AA" w:rsidP="00FB6739">
                    <w:pPr>
                      <w:spacing w:before="0" w:line="168" w:lineRule="auto"/>
                      <w:jc w:val="center"/>
                      <w:rPr>
                        <w:sz w:val="15"/>
                        <w:szCs w:val="22"/>
                        <w:rtl/>
                        <w:lang w:val="en-US" w:bidi="ar-SY"/>
                      </w:rPr>
                    </w:pPr>
                    <w:r w:rsidRPr="00B76174">
                      <w:rPr>
                        <w:rFonts w:hint="cs"/>
                        <w:sz w:val="10"/>
                        <w:szCs w:val="16"/>
                        <w:rtl/>
                        <w:lang w:val="en-US" w:bidi="ar-SY"/>
                      </w:rPr>
                      <w:t>كبلات ألياف بصرية</w:t>
                    </w:r>
                  </w:p>
                </w:txbxContent>
              </v:textbox>
            </v:rect>
            <v:rect id="_x0000_s46937" style="position:absolute;left:694;top:893;width:773;height:167;v-text-anchor:top" filled="f" stroked="f">
              <v:textbox style="mso-next-textbox:#_x0000_s46937;mso-fit-shape-to-text:t" inset="0,0,0,0">
                <w:txbxContent>
                  <w:p w:rsidR="00A520AA" w:rsidRPr="00B76174" w:rsidRDefault="00A520AA" w:rsidP="00FB6739">
                    <w:pPr>
                      <w:spacing w:before="0" w:line="168" w:lineRule="auto"/>
                      <w:jc w:val="center"/>
                      <w:rPr>
                        <w:sz w:val="15"/>
                        <w:szCs w:val="22"/>
                        <w:lang w:val="en-US" w:bidi="ar-SY"/>
                      </w:rPr>
                    </w:pPr>
                    <w:r>
                      <w:rPr>
                        <w:rFonts w:hint="cs"/>
                        <w:sz w:val="10"/>
                        <w:szCs w:val="16"/>
                        <w:rtl/>
                        <w:lang w:val="en-US" w:bidi="ar-SY"/>
                      </w:rPr>
                      <w:t>كبلات نحاسية</w:t>
                    </w:r>
                  </w:p>
                </w:txbxContent>
              </v:textbox>
            </v:rect>
            <v:shape id="_x0000_s46938" style="position:absolute;left:2425;top:3152;width:259;height:195" coordsize="259,195" path="m,165l239,r20,30l21,195,,165xe" fillcolor="black" strokeweight="3e-5mm">
              <v:path arrowok="t"/>
            </v:shape>
            <v:shape id="_x0000_s46939" style="position:absolute;left:2431;top:3072;width:310;height:349" coordsize="310,349" path="m28,l310,325r-27,24l,24,28,xe" fillcolor="black" strokeweight="3e-5mm">
              <v:path arrowok="t"/>
            </v:shape>
            <v:rect id="_x0000_s46940" style="position:absolute;left:1650;top:3094;width:472;height:466;v-text-anchor:top" filled="f" stroked="f">
              <v:textbox style="mso-next-textbox:#_x0000_s46940" inset="0,0,0,0">
                <w:txbxContent>
                  <w:p w:rsidR="00A520AA" w:rsidRPr="00B76174" w:rsidRDefault="00A520AA" w:rsidP="00FB6739">
                    <w:pPr>
                      <w:spacing w:before="0" w:line="168" w:lineRule="auto"/>
                      <w:jc w:val="center"/>
                      <w:rPr>
                        <w:sz w:val="14"/>
                        <w:szCs w:val="20"/>
                      </w:rPr>
                    </w:pPr>
                    <w:r w:rsidRPr="00B76174">
                      <w:rPr>
                        <w:rFonts w:hint="cs"/>
                        <w:sz w:val="14"/>
                        <w:szCs w:val="20"/>
                        <w:rtl/>
                      </w:rPr>
                      <w:t xml:space="preserve">نفاذ </w:t>
                    </w:r>
                    <w:r w:rsidRPr="00B76174">
                      <w:rPr>
                        <w:sz w:val="14"/>
                        <w:szCs w:val="20"/>
                      </w:rPr>
                      <w:t>PDH</w:t>
                    </w:r>
                  </w:p>
                </w:txbxContent>
              </v:textbox>
            </v:rect>
            <v:shape id="_x0000_s46941" style="position:absolute;left:5;top:3925;width:621;height:621" coordsize="1088,1088" path="m,182hdc,82,82,,182,v,,,,,hal182,,907,r,hdc1007,,1088,82,1088,182v,,,,,hal1088,182r,725l1088,907hdc1088,1007,1007,1088,907,1088v,,,,,hal907,1088r-725,l182,1088hdc82,1088,,1007,,907v,,,,,hal,182hdxe" fillcolor="#609" strokeweight="0">
              <v:path arrowok="t"/>
            </v:shape>
            <v:shape id="_x0000_s46942" style="position:absolute;left:1275;top:3925;width:712;height:621" coordsize="1248,1088" path="m,182hdc,82,82,,182,v,,,,,hal182,r885,l1067,hdc1167,,1248,82,1248,182v,,,,,hal1248,182r,725l1248,907hdc1248,1007,1167,1088,1067,1088v,,,,,hal1067,1088r-885,l182,1088hdc82,1088,,1007,,907v,,,,,hal,182hdxe" fillcolor="#609" strokeweight="0">
              <v:path arrowok="t"/>
            </v:shape>
            <v:shape id="_x0000_s46943" style="position:absolute;left:2216;top:3934;width:639;height:621" coordsize="1120,1088" path="m,182hdc,82,82,,182,v,,,,,hal182,,939,r,hdc1039,,1120,82,1120,182v,,,,,hal1120,182r,725l1120,907hdc1120,1007,1039,1088,939,1088v,,,,,hal939,1088r-757,l182,1088hdc82,1088,,1007,,907v,,,,,hal,182hdxe" fillcolor="#609" strokeweight="0">
              <v:path arrowok="t"/>
            </v:shape>
            <v:shape id="_x0000_s46944" style="position:absolute;left:3797;top:3925;width:639;height:621" coordsize="1120,1088" path="m,182hdc,82,82,,182,v,,,,,hal182,,939,r,hdc1039,,1120,82,1120,182v,,,,,hal1120,182r,725l1120,907hdc1120,1007,1039,1088,939,1088v,,,,,hal939,1088r-757,l182,1088hdc82,1088,,1007,,907v,,,,,hal,182hdxe" fillcolor="#609" strokeweight="0">
              <v:path arrowok="t"/>
            </v:shape>
            <v:shape id="_x0000_s46945" style="position:absolute;left:4518;top:3925;width:649;height:621" coordsize="1136,1088" path="m,182hdc,82,82,,182,v,,,,,hal182,,955,r,hdc1055,,1136,82,1136,182v,,,,,hal1136,182r,725l1136,907hdc1136,1007,1055,1088,955,1088v,,,,,hal955,1088r-773,l182,1088hdc82,1088,,1007,,907v,,,,,hal,182hdxe" fillcolor="#609" strokeweight="0">
              <v:path arrowok="t"/>
            </v:shape>
            <v:shape id="_x0000_s46946" style="position:absolute;left:5478;top:3925;width:630;height:621" coordsize="1104,1088" path="m,182hdc,82,82,,182,v,,,,,hal182,,923,r,hdc1023,,1104,82,1104,182v,,,,,hal1104,182r,725l1104,907hdc1104,1007,1023,1088,923,1088v,,,,,hal923,1088r-741,l182,1088hdc82,1088,,1007,,907v,,,,,hal,182hdxe" fillcolor="#609" strokeweight="0">
              <v:path arrowok="t"/>
            </v:shape>
            <v:rect id="_x0000_s46947" style="position:absolute;left:5534;top:3996;width:542;height:506;v-text-anchor:top" filled="f" stroked="f">
              <v:textbox style="mso-next-textbox:#_x0000_s46947" inset="0,0,0,0">
                <w:txbxContent>
                  <w:p w:rsidR="00A520AA" w:rsidRPr="00B76174" w:rsidRDefault="00A520AA" w:rsidP="00FB6739">
                    <w:pPr>
                      <w:spacing w:before="0" w:line="180" w:lineRule="auto"/>
                      <w:jc w:val="center"/>
                      <w:rPr>
                        <w:sz w:val="14"/>
                        <w:rtl/>
                        <w:lang w:val="en-US" w:bidi="ar-SY"/>
                      </w:rPr>
                    </w:pPr>
                    <w:r w:rsidRPr="00B76174">
                      <w:rPr>
                        <w:rFonts w:hint="cs"/>
                        <w:color w:val="FFFFFF"/>
                        <w:sz w:val="14"/>
                        <w:szCs w:val="20"/>
                        <w:rtl/>
                        <w:lang w:val="en-US" w:bidi="ar-SY"/>
                      </w:rPr>
                      <w:t xml:space="preserve">نحو </w:t>
                    </w:r>
                    <w:r w:rsidRPr="00B76174">
                      <w:rPr>
                        <w:color w:val="FFFFFF"/>
                        <w:sz w:val="14"/>
                        <w:szCs w:val="20"/>
                        <w:lang w:val="en-US" w:bidi="ar-SY"/>
                      </w:rPr>
                      <w:t>15</w:t>
                    </w:r>
                    <w:r w:rsidRPr="00B76174">
                      <w:rPr>
                        <w:rFonts w:hint="cs"/>
                        <w:color w:val="FFFFFF"/>
                        <w:sz w:val="14"/>
                        <w:szCs w:val="20"/>
                        <w:rtl/>
                        <w:lang w:val="en-US" w:bidi="ar-SY"/>
                      </w:rPr>
                      <w:t xml:space="preserve"> موقعاً</w:t>
                    </w:r>
                  </w:p>
                </w:txbxContent>
              </v:textbox>
            </v:rect>
            <v:shape id="_x0000_s46948" type="#_x0000_t75" style="position:absolute;left:7237;top:283;width:247;height:1252">
              <v:imagedata r:id="rId158" o:title=""/>
            </v:shape>
            <v:shape id="_x0000_s46949" style="position:absolute;left:3404;top:2993;width:3892;height:338" coordsize="6816,592" path="m,296hdc,133,1526,,3408,hal3408,hdc5291,,6816,133,6816,296v,,,,,hal6816,296hdc6816,460,5291,592,3408,592v,,,,,hal3408,592hdc1526,592,,460,,296v,,,,,xe" fillcolor="#0c9" strokeweight="0">
              <v:path arrowok="t"/>
            </v:shape>
            <v:rect id="_x0000_s46950" style="position:absolute;left:4780;top:3060;width:451;height:244;mso-wrap-style:none;v-text-anchor:top" filled="f" stroked="f">
              <v:textbox style="mso-next-textbox:#_x0000_s46950;mso-fit-shape-to-text:t" inset="0,0,0,0">
                <w:txbxContent>
                  <w:p w:rsidR="00A520AA" w:rsidRDefault="00A520AA" w:rsidP="00FB6739">
                    <w:pPr>
                      <w:spacing w:before="0" w:line="240" w:lineRule="auto"/>
                    </w:pPr>
                    <w:r>
                      <w:rPr>
                        <w:rFonts w:ascii="Trebuchet MS" w:hAnsi="Trebuchet MS" w:cs="Trebuchet MS"/>
                        <w:color w:val="FFFFFF"/>
                      </w:rPr>
                      <w:t xml:space="preserve">MSH </w:t>
                    </w:r>
                  </w:p>
                </w:txbxContent>
              </v:textbox>
            </v:rect>
            <v:rect id="_x0000_s46951" style="position:absolute;left:5237;top:3060;width:78;height:244;mso-wrap-style:none;v-text-anchor:top" filled="f" stroked="f">
              <v:textbox style="mso-next-textbox:#_x0000_s46951;mso-fit-shape-to-text:t" inset="0,0,0,0">
                <w:txbxContent>
                  <w:p w:rsidR="00A520AA" w:rsidRDefault="00A520AA" w:rsidP="00FB6739">
                    <w:pPr>
                      <w:spacing w:before="0" w:line="240" w:lineRule="auto"/>
                    </w:pPr>
                    <w:r>
                      <w:rPr>
                        <w:rFonts w:ascii="Trebuchet MS" w:hAnsi="Trebuchet MS" w:cs="Trebuchet MS"/>
                        <w:color w:val="FFFFFF"/>
                      </w:rPr>
                      <w:t>-</w:t>
                    </w:r>
                  </w:p>
                </w:txbxContent>
              </v:textbox>
            </v:rect>
            <v:rect id="_x0000_s46952" style="position:absolute;left:5319;top:3060;width:368;height:244;mso-wrap-style:none;v-text-anchor:top" filled="f" stroked="f">
              <v:textbox style="mso-next-textbox:#_x0000_s46952;mso-fit-shape-to-text:t" inset="0,0,0,0">
                <w:txbxContent>
                  <w:p w:rsidR="00A520AA" w:rsidRDefault="00A520AA" w:rsidP="00FB6739">
                    <w:pPr>
                      <w:spacing w:before="0" w:line="240" w:lineRule="auto"/>
                    </w:pPr>
                    <w:r>
                      <w:rPr>
                        <w:rFonts w:ascii="Trebuchet MS" w:hAnsi="Trebuchet MS" w:cs="Trebuchet MS"/>
                        <w:color w:val="FFFFFF"/>
                      </w:rPr>
                      <w:t>SDH</w:t>
                    </w:r>
                  </w:p>
                </w:txbxContent>
              </v:textbox>
            </v:rect>
            <v:shape id="_x0000_s46953" style="position:absolute;left:3075;top:3934;width:639;height:621" coordsize="1120,1088" path="m,182hdc,82,82,,182,v,,,,,hal182,,939,r,hdc1039,,1120,82,1120,182v,,,,,hal1120,182r,725l1120,907hdc1120,1007,1039,1088,939,1088v,,,,,hal939,1088r-757,l182,1088hdc82,1088,,1007,,907v,,,,,hal,182hdxe" fillcolor="#609" strokeweight="0">
              <v:path arrowok="t"/>
            </v:shape>
            <v:rect id="_x0000_s46954" style="position:absolute;left:2819;top:2350;width:315;height:209;mso-wrap-style:none;v-text-anchor:top" filled="f" stroked="f">
              <v:textbox style="mso-next-textbox:#_x0000_s46954;mso-fit-shape-to-text:t" inset="0,0,0,0">
                <w:txbxContent>
                  <w:p w:rsidR="00A520AA" w:rsidRDefault="00A520AA" w:rsidP="00FB6739">
                    <w:pPr>
                      <w:spacing w:before="0" w:line="240" w:lineRule="auto"/>
                    </w:pPr>
                    <w:r>
                      <w:rPr>
                        <w:rFonts w:ascii="Trebuchet MS" w:hAnsi="Trebuchet MS" w:cs="Trebuchet MS"/>
                        <w:color w:val="000000"/>
                        <w:sz w:val="18"/>
                        <w:szCs w:val="18"/>
                      </w:rPr>
                      <w:t>SDH</w:t>
                    </w:r>
                  </w:p>
                </w:txbxContent>
              </v:textbox>
            </v:rect>
            <v:rect id="_x0000_s46955" style="position:absolute;left:2746;top:2560;width:214;height:209;mso-wrap-style:none;v-text-anchor:top" filled="f" stroked="f">
              <v:textbox style="mso-next-textbox:#_x0000_s46955;mso-fit-shape-to-text:t" inset="0,0,0,0">
                <w:txbxContent>
                  <w:p w:rsidR="00A520AA" w:rsidRDefault="00A520AA" w:rsidP="00FB6739">
                    <w:pPr>
                      <w:spacing w:before="0" w:line="240" w:lineRule="auto"/>
                    </w:pPr>
                    <w:r>
                      <w:rPr>
                        <w:rFonts w:ascii="Trebuchet MS" w:hAnsi="Trebuchet MS" w:cs="Trebuchet MS"/>
                        <w:color w:val="000000"/>
                        <w:sz w:val="18"/>
                        <w:szCs w:val="18"/>
                      </w:rPr>
                      <w:t>VC</w:t>
                    </w:r>
                  </w:p>
                </w:txbxContent>
              </v:textbox>
            </v:rect>
            <v:rect id="_x0000_s46956" style="position:absolute;left:2947;top:2560;width:67;height:209;mso-wrap-style:none;v-text-anchor:top" filled="f" stroked="f">
              <v:textbox style="mso-next-textbox:#_x0000_s46956;mso-fit-shape-to-text:t" inset="0,0,0,0">
                <w:txbxContent>
                  <w:p w:rsidR="00A520AA" w:rsidRDefault="00A520AA" w:rsidP="00FB6739">
                    <w:pPr>
                      <w:spacing w:before="0" w:line="240" w:lineRule="auto"/>
                    </w:pPr>
                    <w:r>
                      <w:rPr>
                        <w:rFonts w:ascii="Trebuchet MS" w:hAnsi="Trebuchet MS" w:cs="Trebuchet MS"/>
                        <w:color w:val="000000"/>
                        <w:sz w:val="18"/>
                        <w:szCs w:val="18"/>
                      </w:rPr>
                      <w:t>-</w:t>
                    </w:r>
                  </w:p>
                </w:txbxContent>
              </v:textbox>
            </v:rect>
            <v:rect id="_x0000_s46957" style="position:absolute;left:3011;top:2560;width:189;height:209;mso-wrap-style:none;v-text-anchor:top" filled="f" stroked="f">
              <v:textbox style="mso-next-textbox:#_x0000_s46957;mso-fit-shape-to-text:t" inset="0,0,0,0">
                <w:txbxContent>
                  <w:p w:rsidR="00A520AA" w:rsidRDefault="00A520AA" w:rsidP="00FB6739">
                    <w:pPr>
                      <w:spacing w:before="0" w:line="240" w:lineRule="auto"/>
                    </w:pPr>
                    <w:r>
                      <w:rPr>
                        <w:rFonts w:ascii="Trebuchet MS" w:hAnsi="Trebuchet MS" w:cs="Trebuchet MS"/>
                        <w:color w:val="000000"/>
                        <w:sz w:val="18"/>
                        <w:szCs w:val="18"/>
                      </w:rPr>
                      <w:t>12</w:t>
                    </w:r>
                  </w:p>
                </w:txbxContent>
              </v:textbox>
            </v:rect>
            <v:rect id="_x0000_s46958" style="position:absolute;left:7241;top:3075;width:201;height:201" stroked="f"/>
            <v:shape id="_x0000_s46959" style="position:absolute;left:7223;top:3057;width:238;height:237" coordsize="238,237" path="m,l238,r,237l,237,,xm37,219l18,201r201,l201,219r,-201l219,36,18,36,37,18r,201xe" fillcolor="#0c9" strokecolor="#0c9" strokeweight="3e-5mm">
              <v:path arrowok="t"/>
              <o:lock v:ext="edit" verticies="t"/>
            </v:shape>
            <v:rect id="_x0000_s46960" style="position:absolute;left:1567;top:1028;width:210;height:210" stroked="f"/>
            <v:shape id="_x0000_s46961" style="position:absolute;left:1549;top:1010;width:247;height:246" coordsize="247,246" path="m,l247,r,246l,246,,xm36,228l18,210r210,l210,228r,-210l228,36,18,36,36,18r,210xe" fillcolor="black" strokeweight="3e-5mm">
              <v:path arrowok="t"/>
              <o:lock v:ext="edit" verticies="t"/>
            </v:shape>
            <v:rect id="_x0000_s46962" style="position:absolute;left:1512;top:1193;width:210;height:210" stroked="f"/>
            <v:shape id="_x0000_s46963" style="position:absolute;left:1494;top:1174;width:247;height:247" coordsize="247,247" path="m,l247,r,247l,247,,xm37,229l18,210r210,l210,229r,-210l228,37,18,37,37,19r,210xe" fillcolor="black" strokeweight="3e-5mm">
              <v:path arrowok="t"/>
              <o:lock v:ext="edit" verticies="t"/>
            </v:shape>
            <v:rect id="_x0000_s46964" style="position:absolute;left:1457;top:1357;width:220;height:210" stroked="f"/>
            <v:shape id="_x0000_s46965" style="position:absolute;left:1439;top:1339;width:256;height:246" coordsize="256,246" path="m,l256,r,246l,246,,xm37,228l18,210r220,l219,228r,-210l238,36,18,36,37,18r,210xe" fillcolor="black" strokeweight="3e-5mm">
              <v:path arrowok="t"/>
              <o:lock v:ext="edit" verticies="t"/>
            </v:shape>
            <v:rect id="_x0000_s46966" style="position:absolute;left:4811;top:1522;width:183;height:191" stroked="f"/>
            <v:shape id="_x0000_s46967" style="position:absolute;left:4793;top:1503;width:219;height:229" coordsize="219,229" path="m,l219,r,229l,229,,xm36,210l18,192r183,l182,210r,-191l201,37,18,37,36,19r,191xe" fillcolor="#00c" strokecolor="#00c" strokeweight="3e-5mm">
              <v:path arrowok="t"/>
              <o:lock v:ext="edit" verticies="t"/>
            </v:shape>
            <v:rect id="_x0000_s46968" style="position:absolute;left:7141;top:1522;width:192;height:182" stroked="f"/>
            <v:shape id="_x0000_s46969" style="position:absolute;left:7123;top:1503;width:228;height:220" coordsize="228,220" path="m,l228,r,220l,220,,xm36,201l18,183r192,l192,201r,-182l210,37,18,37,36,19r,182xe" fillcolor="#00c" strokecolor="#00c" strokeweight="3e-5mm">
              <v:path arrowok="t"/>
              <o:lock v:ext="edit" verticies="t"/>
            </v:shape>
            <v:shape id="_x0000_s46970" style="position:absolute;left:424;top:1531;width:1808;height:173" coordsize="1808,173" path="m3,l1808,137r-2,36l,36,3,xe" fillcolor="black" strokeweight="3e-5mm">
              <v:path arrowok="t"/>
            </v:shape>
            <v:shape id="_x0000_s46971" style="position:absolute;left:2454;top:1684;width:234;height:1486" coordsize="234,1486" path="m36,l234,1481r-36,5l,5,36,xe" fillcolor="black" strokeweight="3e-5mm">
              <v:path arrowok="t"/>
            </v:shape>
            <v:rect id="_x0000_s46972" style="position:absolute;left:2746;top:3340;width:137;height:146" stroked="f"/>
            <v:shape id="_x0000_s46973" style="position:absolute;left:2728;top:3322;width:173;height:182" coordsize="173,182" path="m,l173,r,182l,182,,xm36,164l18,146r137,l137,164r,-146l155,36,18,36,36,18r,146xe" fillcolor="#0c9" strokecolor="#0c9" strokeweight="3e-5mm">
              <v:path arrowok="t"/>
              <o:lock v:ext="edit" verticies="t"/>
            </v:shape>
            <v:rect id="_x0000_s46974" style="position:absolute;left:3239;top:3112;width:156;height:182" stroked="f"/>
            <v:shape id="_x0000_s46975" style="position:absolute;left:3221;top:3093;width:192;height:220" coordsize="192,220" path="m,l192,r,220l,220,,xm36,201l18,183r156,l155,201r,-182l174,37,18,37,36,19r,182xe" fillcolor="#0c9" strokecolor="#0c9" strokeweight="3e-5mm">
              <v:path arrowok="t"/>
              <o:lock v:ext="edit" verticies="t"/>
            </v:shape>
            <v:shape id="_x0000_s46976" style="position:absolute;left:3404;top:3038;width:3965;height:320" coordsize="6944,560" path="m,280hdc,126,1555,,3472,hal3472,hdc5390,,6944,126,6944,280v,,,,,hal6944,280hdc6944,435,5390,560,3472,560v,,,,,hal3472,560hdc1555,560,,435,,280v,,,,,xe" fillcolor="#0c9" strokeweight="0">
              <v:path arrowok="t"/>
            </v:shape>
            <v:shape id="_x0000_s46977" style="position:absolute;left:2957;top:2804;width:143;height:376" coordsize="143,376" path="m8,l117,317r-10,3l,3,8,xm143,296r-12,80l73,319r70,-23xe" fillcolor="#006" strokecolor="#006" strokeweight="3e-5mm">
              <v:path arrowok="t"/>
              <o:lock v:ext="edit" verticies="t"/>
            </v:shape>
            <v:rect id="_x0000_s46978" style="position:absolute;left:4604;top:3064;width:648;height:232;mso-wrap-style:none;v-text-anchor:top" filled="f" stroked="f">
              <v:textbox style="mso-next-textbox:#_x0000_s46978;mso-fit-shape-to-text:t" inset="0,0,0,0">
                <w:txbxContent>
                  <w:p w:rsidR="00A520AA" w:rsidRDefault="00A520AA" w:rsidP="00FB6739">
                    <w:pPr>
                      <w:spacing w:before="0" w:line="240" w:lineRule="auto"/>
                    </w:pPr>
                    <w:r>
                      <w:rPr>
                        <w:rFonts w:ascii="Trebuchet MS" w:hAnsi="Trebuchet MS" w:cs="Trebuchet MS"/>
                        <w:color w:val="FFFFFF"/>
                        <w:sz w:val="20"/>
                        <w:szCs w:val="20"/>
                      </w:rPr>
                      <w:t>SDH VC</w:t>
                    </w:r>
                  </w:p>
                </w:txbxContent>
              </v:textbox>
            </v:rect>
            <v:rect id="_x0000_s46979" style="position:absolute;left:5226;top:3064;width:74;height:232;mso-wrap-style:none;v-text-anchor:top" filled="f" stroked="f">
              <v:textbox style="mso-next-textbox:#_x0000_s46979;mso-fit-shape-to-text:t" inset="0,0,0,0">
                <w:txbxContent>
                  <w:p w:rsidR="00A520AA" w:rsidRDefault="00A520AA" w:rsidP="00FB6739">
                    <w:pPr>
                      <w:spacing w:before="0" w:line="240" w:lineRule="auto"/>
                    </w:pPr>
                    <w:r>
                      <w:rPr>
                        <w:rFonts w:ascii="Trebuchet MS" w:hAnsi="Trebuchet MS" w:cs="Trebuchet MS"/>
                        <w:color w:val="FFFFFF"/>
                        <w:sz w:val="20"/>
                        <w:szCs w:val="20"/>
                      </w:rPr>
                      <w:t>-</w:t>
                    </w:r>
                  </w:p>
                </w:txbxContent>
              </v:textbox>
            </v:rect>
            <v:rect id="_x0000_s46980" style="position:absolute;left:5299;top:3064;width:105;height:232;mso-wrap-style:none;v-text-anchor:top" filled="f" stroked="f">
              <v:textbox style="mso-next-textbox:#_x0000_s46980;mso-fit-shape-to-text:t" inset="0,0,0,0">
                <w:txbxContent>
                  <w:p w:rsidR="00A520AA" w:rsidRDefault="00A520AA" w:rsidP="00FB6739">
                    <w:pPr>
                      <w:spacing w:before="0" w:line="240" w:lineRule="auto"/>
                    </w:pPr>
                    <w:r>
                      <w:rPr>
                        <w:rFonts w:ascii="Trebuchet MS" w:hAnsi="Trebuchet MS" w:cs="Trebuchet MS"/>
                        <w:color w:val="FFFFFF"/>
                        <w:sz w:val="20"/>
                        <w:szCs w:val="20"/>
                      </w:rPr>
                      <w:t>4</w:t>
                    </w:r>
                  </w:p>
                </w:txbxContent>
              </v:textbox>
            </v:rect>
            <v:rect id="_x0000_s46981" style="position:absolute;left:4478;top:3964;width:719;height:448;v-text-anchor:top" filled="f" stroked="f">
              <v:textbox style="mso-next-textbox:#_x0000_s46981;mso-fit-shape-to-text:t" inset="0,0,0,0">
                <w:txbxContent>
                  <w:p w:rsidR="00A520AA" w:rsidRPr="00B76174" w:rsidRDefault="00A520AA" w:rsidP="00FB6739">
                    <w:pPr>
                      <w:spacing w:before="0" w:line="180" w:lineRule="auto"/>
                      <w:jc w:val="center"/>
                      <w:rPr>
                        <w:color w:val="FFFFFF"/>
                        <w:spacing w:val="-6"/>
                        <w:sz w:val="14"/>
                        <w:szCs w:val="20"/>
                        <w:rtl/>
                        <w:lang w:val="en-US" w:bidi="ar-SY"/>
                      </w:rPr>
                    </w:pPr>
                    <w:r w:rsidRPr="00B76174">
                      <w:rPr>
                        <w:rFonts w:hint="cs"/>
                        <w:color w:val="FFFFFF"/>
                        <w:spacing w:val="-6"/>
                        <w:sz w:val="14"/>
                        <w:szCs w:val="20"/>
                        <w:rtl/>
                        <w:lang w:val="en-US" w:bidi="ar-SY"/>
                      </w:rPr>
                      <w:t xml:space="preserve">نحو </w:t>
                    </w:r>
                    <w:r w:rsidRPr="00B76174">
                      <w:rPr>
                        <w:color w:val="FFFFFF"/>
                        <w:spacing w:val="-6"/>
                        <w:sz w:val="14"/>
                        <w:szCs w:val="20"/>
                        <w:lang w:val="en-US" w:bidi="ar-SY"/>
                      </w:rPr>
                      <w:t>100</w:t>
                    </w:r>
                    <w:r w:rsidRPr="00B76174">
                      <w:rPr>
                        <w:rFonts w:hint="cs"/>
                        <w:color w:val="FFFFFF"/>
                        <w:spacing w:val="-6"/>
                        <w:sz w:val="14"/>
                        <w:szCs w:val="20"/>
                        <w:rtl/>
                        <w:lang w:val="en-US" w:bidi="ar-SY"/>
                      </w:rPr>
                      <w:t xml:space="preserve"> موقع تقريباً</w:t>
                    </w:r>
                  </w:p>
                </w:txbxContent>
              </v:textbox>
            </v:rect>
            <v:rect id="_x0000_s46982" style="position:absolute;left:3829;top:3972;width:580;height:448;v-text-anchor:top" filled="f" stroked="f">
              <v:textbox style="mso-next-textbox:#_x0000_s46982;mso-fit-shape-to-text:t" inset="0,0,0,0">
                <w:txbxContent>
                  <w:p w:rsidR="00A520AA" w:rsidRPr="00B76174" w:rsidRDefault="00A520AA" w:rsidP="00FB6739">
                    <w:pPr>
                      <w:spacing w:before="0" w:line="180" w:lineRule="auto"/>
                      <w:jc w:val="center"/>
                      <w:rPr>
                        <w:color w:val="FFFFFF"/>
                        <w:sz w:val="14"/>
                        <w:szCs w:val="20"/>
                        <w:rtl/>
                        <w:lang w:val="en-US" w:bidi="ar-SY"/>
                      </w:rPr>
                    </w:pPr>
                    <w:r w:rsidRPr="00B76174">
                      <w:rPr>
                        <w:rFonts w:hint="cs"/>
                        <w:color w:val="FFFFFF"/>
                        <w:sz w:val="14"/>
                        <w:szCs w:val="20"/>
                        <w:rtl/>
                        <w:lang w:val="en-US" w:bidi="ar-SY"/>
                      </w:rPr>
                      <w:t xml:space="preserve">نحو </w:t>
                    </w:r>
                    <w:r w:rsidRPr="00B76174">
                      <w:rPr>
                        <w:color w:val="FFFFFF"/>
                        <w:sz w:val="14"/>
                        <w:szCs w:val="20"/>
                        <w:lang w:val="en-US" w:bidi="ar-SY"/>
                      </w:rPr>
                      <w:t>300</w:t>
                    </w:r>
                    <w:r w:rsidRPr="00B76174">
                      <w:rPr>
                        <w:rFonts w:hint="cs"/>
                        <w:color w:val="FFFFFF"/>
                        <w:sz w:val="14"/>
                        <w:szCs w:val="20"/>
                        <w:rtl/>
                        <w:lang w:val="en-US" w:bidi="ar-SY"/>
                      </w:rPr>
                      <w:t xml:space="preserve"> موقع</w:t>
                    </w:r>
                  </w:p>
                </w:txbxContent>
              </v:textbox>
            </v:rect>
            <v:rect id="_x0000_s46983" style="position:absolute;left:3100;top:3996;width:589;height:448;v-text-anchor:top" filled="f" stroked="f">
              <v:textbox style="mso-next-textbox:#_x0000_s46983;mso-fit-shape-to-text:t" inset="0,0,0,0">
                <w:txbxContent>
                  <w:p w:rsidR="00A520AA" w:rsidRPr="00B76174" w:rsidRDefault="00A520AA" w:rsidP="00FB6739">
                    <w:pPr>
                      <w:spacing w:before="0" w:line="180" w:lineRule="auto"/>
                      <w:jc w:val="center"/>
                      <w:rPr>
                        <w:color w:val="FFFFFF"/>
                        <w:sz w:val="14"/>
                        <w:szCs w:val="20"/>
                        <w:rtl/>
                        <w:lang w:val="en-US" w:bidi="ar-SY"/>
                      </w:rPr>
                    </w:pPr>
                    <w:r w:rsidRPr="00B76174">
                      <w:rPr>
                        <w:rFonts w:hint="cs"/>
                        <w:color w:val="FFFFFF"/>
                        <w:sz w:val="14"/>
                        <w:szCs w:val="20"/>
                        <w:rtl/>
                        <w:lang w:val="en-US" w:bidi="ar-SY"/>
                      </w:rPr>
                      <w:t>نحو ألف موقع</w:t>
                    </w:r>
                  </w:p>
                </w:txbxContent>
              </v:textbox>
            </v:rect>
            <v:rect id="_x0000_s46984" style="position:absolute;left:2208;top:3925;width:667;height:448;v-text-anchor:top" filled="f" stroked="f">
              <v:textbox style="mso-next-textbox:#_x0000_s46984;mso-fit-shape-to-text:t" inset="0,0,0,0">
                <w:txbxContent>
                  <w:p w:rsidR="00A520AA" w:rsidRPr="00B76174" w:rsidRDefault="00A520AA" w:rsidP="00FB6739">
                    <w:pPr>
                      <w:spacing w:before="0" w:line="180" w:lineRule="auto"/>
                      <w:jc w:val="center"/>
                      <w:rPr>
                        <w:color w:val="FFFFFF"/>
                        <w:sz w:val="14"/>
                        <w:szCs w:val="20"/>
                        <w:rtl/>
                        <w:lang w:val="en-US" w:bidi="ar-SY"/>
                      </w:rPr>
                    </w:pPr>
                    <w:r w:rsidRPr="00B76174">
                      <w:rPr>
                        <w:rFonts w:hint="cs"/>
                        <w:color w:val="FFFFFF"/>
                        <w:sz w:val="14"/>
                        <w:szCs w:val="20"/>
                        <w:rtl/>
                        <w:lang w:val="en-US" w:bidi="ar-SY"/>
                      </w:rPr>
                      <w:t xml:space="preserve">نحو </w:t>
                    </w:r>
                    <w:r w:rsidRPr="00B76174">
                      <w:rPr>
                        <w:color w:val="FFFFFF"/>
                        <w:sz w:val="14"/>
                        <w:szCs w:val="20"/>
                        <w:lang w:val="en-US" w:bidi="ar-SY"/>
                      </w:rPr>
                      <w:t>2 000</w:t>
                    </w:r>
                    <w:r w:rsidRPr="00B76174">
                      <w:rPr>
                        <w:rFonts w:hint="cs"/>
                        <w:color w:val="FFFFFF"/>
                        <w:sz w:val="14"/>
                        <w:szCs w:val="20"/>
                        <w:rtl/>
                        <w:lang w:val="en-US" w:bidi="ar-SY"/>
                      </w:rPr>
                      <w:t xml:space="preserve"> موقع</w:t>
                    </w:r>
                  </w:p>
                </w:txbxContent>
              </v:textbox>
            </v:rect>
            <v:rect id="_x0000_s46985" style="position:absolute;left:1282;top:3957;width:684;height:448;v-text-anchor:top" filled="f" stroked="f">
              <v:textbox style="mso-next-textbox:#_x0000_s46985;mso-fit-shape-to-text:t" inset="0,0,0,0">
                <w:txbxContent>
                  <w:p w:rsidR="00A520AA" w:rsidRPr="00B76174" w:rsidRDefault="00A520AA" w:rsidP="00FB6739">
                    <w:pPr>
                      <w:spacing w:before="0" w:line="180" w:lineRule="auto"/>
                      <w:jc w:val="center"/>
                      <w:rPr>
                        <w:color w:val="FFFFFF"/>
                        <w:sz w:val="14"/>
                        <w:szCs w:val="20"/>
                        <w:rtl/>
                        <w:lang w:val="en-US" w:bidi="ar-SY"/>
                      </w:rPr>
                    </w:pPr>
                    <w:r w:rsidRPr="00B76174">
                      <w:rPr>
                        <w:color w:val="FFFFFF"/>
                        <w:sz w:val="14"/>
                        <w:szCs w:val="20"/>
                        <w:lang w:val="en-US" w:bidi="ar-SY"/>
                      </w:rPr>
                      <w:t>5</w:t>
                    </w:r>
                    <w:r>
                      <w:rPr>
                        <w:color w:val="FFFFFF"/>
                        <w:sz w:val="14"/>
                        <w:szCs w:val="20"/>
                        <w:lang w:val="en-US" w:bidi="ar-SY"/>
                      </w:rPr>
                      <w:t xml:space="preserve"> </w:t>
                    </w:r>
                    <w:r w:rsidRPr="00B76174">
                      <w:rPr>
                        <w:color w:val="FFFFFF"/>
                        <w:sz w:val="14"/>
                        <w:szCs w:val="20"/>
                        <w:lang w:val="en-US" w:bidi="ar-SY"/>
                      </w:rPr>
                      <w:t>5</w:t>
                    </w:r>
                    <w:r>
                      <w:rPr>
                        <w:color w:val="FFFFFF"/>
                        <w:sz w:val="14"/>
                        <w:szCs w:val="20"/>
                        <w:lang w:val="en-US" w:bidi="ar-SY"/>
                      </w:rPr>
                      <w:t>00</w:t>
                    </w:r>
                    <w:r>
                      <w:rPr>
                        <w:rFonts w:hint="cs"/>
                        <w:color w:val="FFFFFF"/>
                        <w:sz w:val="14"/>
                        <w:szCs w:val="20"/>
                        <w:rtl/>
                        <w:lang w:val="en-US" w:bidi="ar-SY"/>
                      </w:rPr>
                      <w:t xml:space="preserve"> موقع تقريباً</w:t>
                    </w:r>
                  </w:p>
                </w:txbxContent>
              </v:textbox>
            </v:rect>
            <v:rect id="_x0000_s46986" style="position:absolute;left:-3;top:3982;width:619;height:568;v-text-anchor:top" filled="f" stroked="f">
              <v:textbox style="mso-next-textbox:#_x0000_s46986" inset="0,0,0,0">
                <w:txbxContent>
                  <w:p w:rsidR="00A520AA" w:rsidRPr="00B76174" w:rsidRDefault="00A520AA" w:rsidP="00FB6739">
                    <w:pPr>
                      <w:spacing w:before="0" w:line="180" w:lineRule="auto"/>
                      <w:jc w:val="center"/>
                      <w:rPr>
                        <w:color w:val="FFFFFF"/>
                        <w:sz w:val="14"/>
                        <w:szCs w:val="20"/>
                        <w:lang w:val="en-US" w:bidi="ar-SY"/>
                      </w:rPr>
                    </w:pPr>
                    <w:r w:rsidRPr="00B76174">
                      <w:rPr>
                        <w:rFonts w:hint="cs"/>
                        <w:color w:val="FFFFFF"/>
                        <w:sz w:val="14"/>
                        <w:szCs w:val="20"/>
                        <w:rtl/>
                        <w:lang w:val="en-US" w:bidi="ar-SY"/>
                      </w:rPr>
                      <w:t>مستعمل نهائي</w:t>
                    </w:r>
                  </w:p>
                </w:txbxContent>
              </v:textbox>
            </v:rect>
            <v:rect id="_x0000_s46987" style="position:absolute;left:2033;top:1814;width:472;height:466;v-text-anchor:top" filled="f" stroked="f">
              <v:textbox style="mso-next-textbox:#_x0000_s46987" inset="0,0,0,0">
                <w:txbxContent>
                  <w:p w:rsidR="00A520AA" w:rsidRPr="00B76174" w:rsidRDefault="00A520AA" w:rsidP="00FB6739">
                    <w:pPr>
                      <w:spacing w:before="0" w:line="168" w:lineRule="auto"/>
                      <w:jc w:val="center"/>
                      <w:rPr>
                        <w:sz w:val="14"/>
                        <w:szCs w:val="20"/>
                      </w:rPr>
                    </w:pPr>
                    <w:r w:rsidRPr="00B76174">
                      <w:rPr>
                        <w:rFonts w:hint="cs"/>
                        <w:sz w:val="14"/>
                        <w:szCs w:val="20"/>
                        <w:rtl/>
                      </w:rPr>
                      <w:t xml:space="preserve">نفاذ </w:t>
                    </w:r>
                    <w:r w:rsidRPr="00B76174">
                      <w:rPr>
                        <w:sz w:val="14"/>
                        <w:szCs w:val="20"/>
                      </w:rPr>
                      <w:t>PDH</w:t>
                    </w:r>
                  </w:p>
                </w:txbxContent>
              </v:textbox>
            </v:rect>
            <v:rect id="_x0000_s46988" style="position:absolute;left:2073;top:2576;width:472;height:466;v-text-anchor:top" filled="f" stroked="f">
              <v:textbox style="mso-next-textbox:#_x0000_s46988" inset="0,0,0,0">
                <w:txbxContent>
                  <w:p w:rsidR="00A520AA" w:rsidRPr="00B76174" w:rsidRDefault="00A520AA" w:rsidP="00FB6739">
                    <w:pPr>
                      <w:spacing w:before="0" w:line="168" w:lineRule="auto"/>
                      <w:jc w:val="center"/>
                      <w:rPr>
                        <w:sz w:val="14"/>
                        <w:szCs w:val="20"/>
                      </w:rPr>
                    </w:pPr>
                    <w:r w:rsidRPr="00B76174">
                      <w:rPr>
                        <w:rFonts w:hint="cs"/>
                        <w:sz w:val="14"/>
                        <w:szCs w:val="20"/>
                        <w:rtl/>
                      </w:rPr>
                      <w:t xml:space="preserve">نفاذ </w:t>
                    </w:r>
                    <w:r>
                      <w:rPr>
                        <w:sz w:val="14"/>
                        <w:szCs w:val="20"/>
                      </w:rPr>
                      <w:t>S</w:t>
                    </w:r>
                    <w:r w:rsidRPr="00B76174">
                      <w:rPr>
                        <w:sz w:val="14"/>
                        <w:szCs w:val="20"/>
                      </w:rPr>
                      <w:t>DH</w:t>
                    </w:r>
                  </w:p>
                </w:txbxContent>
              </v:textbox>
            </v:rect>
            <w10:wrap type="none"/>
            <w10:anchorlock/>
          </v:group>
        </w:pict>
      </w:r>
    </w:p>
    <w:p w:rsidR="00FB6739" w:rsidRDefault="00FB6739" w:rsidP="0014428E">
      <w:pPr>
        <w:pBdr>
          <w:top w:val="single" w:sz="18" w:space="1" w:color="auto"/>
        </w:pBdr>
        <w:spacing w:before="0"/>
        <w:jc w:val="center"/>
        <w:rPr>
          <w:rtl/>
          <w:lang w:val="en-US"/>
        </w:rPr>
      </w:pPr>
    </w:p>
    <w:p w:rsidR="00FB6739" w:rsidRDefault="00FB6739" w:rsidP="000273B4">
      <w:pPr>
        <w:rPr>
          <w:rtl/>
          <w:lang w:val="en-US" w:bidi="ar-SY"/>
        </w:rPr>
      </w:pPr>
      <w:r>
        <w:rPr>
          <w:rFonts w:hint="cs"/>
          <w:rtl/>
          <w:lang w:val="en-US"/>
        </w:rPr>
        <w:t xml:space="preserve">وعلى النقيض من التشكيلة الحالية لشبكة شركة </w:t>
      </w:r>
      <w:r>
        <w:rPr>
          <w:lang w:val="en-US"/>
        </w:rPr>
        <w:t>BT</w:t>
      </w:r>
      <w:r>
        <w:rPr>
          <w:rFonts w:hint="cs"/>
          <w:rtl/>
          <w:lang w:val="en-US" w:bidi="ar-SY"/>
        </w:rPr>
        <w:t xml:space="preserve">، تظهر شبكة القرن الحادي والعشرين هيكلاً </w:t>
      </w:r>
      <w:r w:rsidR="000273B4">
        <w:rPr>
          <w:rFonts w:hint="cs"/>
          <w:rtl/>
          <w:lang w:val="en-US" w:bidi="ar-SY"/>
        </w:rPr>
        <w:t>أ</w:t>
      </w:r>
      <w:r>
        <w:rPr>
          <w:rFonts w:hint="cs"/>
          <w:rtl/>
          <w:lang w:val="en-US" w:bidi="ar-SY"/>
        </w:rPr>
        <w:t xml:space="preserve">بسط ولكن مع قدرات أكبر ليس فقط بالنسبة للخدمات الصوتية، بل لخدمات النطاق العريض كذلك. والشكل </w:t>
      </w:r>
      <w:r>
        <w:rPr>
          <w:lang w:val="en-US" w:bidi="ar-SY"/>
        </w:rPr>
        <w:t>2-5</w:t>
      </w:r>
      <w:r>
        <w:rPr>
          <w:rFonts w:hint="cs"/>
          <w:rtl/>
          <w:lang w:val="en-US" w:bidi="ar-SY"/>
        </w:rPr>
        <w:t xml:space="preserve"> عبارة عن نموذج تشكيلة بسيطة لشبكة القرن الحادي والعشرين. وبمقارنة هذا النموذج بالشكل </w:t>
      </w:r>
      <w:r>
        <w:rPr>
          <w:lang w:val="en-US" w:bidi="ar-SY"/>
        </w:rPr>
        <w:t>1-5</w:t>
      </w:r>
      <w:r>
        <w:rPr>
          <w:rFonts w:hint="cs"/>
          <w:rtl/>
          <w:lang w:val="en-US" w:bidi="ar-SY"/>
        </w:rPr>
        <w:t>، يسهل ملاحظة بساطة الهيكل والخفض الملحوظ على وجه خاص في عدد العقد مع الاحتفاظ بالتغطية الكاملة للعملاء. وقد استفاد هذا الهيكل من سمات "الشبكات القائمة على بروتوكول الإنترنت بالكامل" للوصول إلى تشكيلة مبسطة للشبكات الأساسية، بحيث يتم تسيير كل الخدمات عن طريق شبكات أساسية قائمة على بروتوكول الإنترنت مع تدفقات مختلفة تُعالج بشكل مختلف من قبل جوانب إدارة الحركة والتزويد بالخدمات ولكن باستعمال الأنظمة ذاتها.</w:t>
      </w:r>
    </w:p>
    <w:p w:rsidR="00FB6739" w:rsidRDefault="00FB6739" w:rsidP="00FB6739">
      <w:pPr>
        <w:rPr>
          <w:rtl/>
          <w:lang w:val="en-US" w:bidi="ar-SY"/>
        </w:rPr>
      </w:pPr>
      <w:r>
        <w:rPr>
          <w:rFonts w:hint="cs"/>
          <w:rtl/>
          <w:lang w:val="en-US" w:bidi="ar-SY"/>
        </w:rPr>
        <w:t>وهناك ميزة أخرى لهذا الهيكل تتمثل في تقصير وتوسيع نطاق الأفعال الخاصة بالعملاء بما يعني أن الشبكة تغطي العملاء بصورة أكثر قرباً. وهذا ما يجعل هذا الهيكل يحتفظ بمعظم عدد العقد الموجودة في جانب المستعمل بينما يزيل كل العقد الأخرى من الهيكل السابق.</w:t>
      </w:r>
    </w:p>
    <w:p w:rsidR="0014428E" w:rsidRDefault="0014428E">
      <w:pPr>
        <w:tabs>
          <w:tab w:val="clear" w:pos="794"/>
          <w:tab w:val="clear" w:pos="1191"/>
          <w:tab w:val="clear" w:pos="1588"/>
          <w:tab w:val="clear" w:pos="1985"/>
        </w:tabs>
        <w:overflowPunct/>
        <w:autoSpaceDE/>
        <w:autoSpaceDN/>
        <w:bidi w:val="0"/>
        <w:adjustRightInd/>
        <w:spacing w:before="0" w:line="240" w:lineRule="auto"/>
        <w:jc w:val="left"/>
        <w:textAlignment w:val="auto"/>
        <w:rPr>
          <w:rtl/>
          <w:lang w:val="en-US" w:bidi="ar-EG"/>
        </w:rPr>
      </w:pPr>
      <w:r>
        <w:rPr>
          <w:rtl/>
          <w:lang w:val="en-US" w:bidi="ar-EG"/>
        </w:rPr>
        <w:br w:type="page"/>
      </w:r>
    </w:p>
    <w:p w:rsidR="0014428E" w:rsidRDefault="0014428E" w:rsidP="002E6736">
      <w:pPr>
        <w:spacing w:before="0" w:line="120" w:lineRule="auto"/>
        <w:rPr>
          <w:rtl/>
          <w:lang w:val="en-US" w:bidi="ar-EG"/>
        </w:rPr>
      </w:pPr>
    </w:p>
    <w:p w:rsidR="0014428E" w:rsidRPr="0014428E" w:rsidRDefault="0014428E" w:rsidP="002E6736">
      <w:pPr>
        <w:pStyle w:val="figure0"/>
        <w:rPr>
          <w:rtl/>
          <w:lang w:val="en-US" w:bidi="ar-EG"/>
        </w:rPr>
      </w:pPr>
      <w:bookmarkStart w:id="97" w:name="_Toc259106663"/>
      <w:r w:rsidRPr="0014428E">
        <w:rPr>
          <w:rFonts w:hint="cs"/>
          <w:rtl/>
        </w:rPr>
        <w:t xml:space="preserve">الشكل </w:t>
      </w:r>
      <w:r w:rsidRPr="0014428E">
        <w:rPr>
          <w:lang w:val="en-US"/>
        </w:rPr>
        <w:t>2</w:t>
      </w:r>
      <w:r w:rsidRPr="0014428E">
        <w:t>-5</w:t>
      </w:r>
      <w:r w:rsidRPr="0014428E">
        <w:rPr>
          <w:rFonts w:hint="cs"/>
          <w:rtl/>
        </w:rPr>
        <w:t xml:space="preserve">: </w:t>
      </w:r>
      <w:r w:rsidRPr="0014428E">
        <w:rPr>
          <w:rFonts w:hint="cs"/>
          <w:rtl/>
          <w:lang w:bidi="ar-SY"/>
        </w:rPr>
        <w:t xml:space="preserve">هياكل شبكة القرن الحادي والعشرين لشركة </w:t>
      </w:r>
      <w:r w:rsidRPr="0014428E">
        <w:rPr>
          <w:lang w:val="en-US" w:bidi="ar-SY"/>
        </w:rPr>
        <w:t>BT</w:t>
      </w:r>
      <w:r w:rsidRPr="0014428E">
        <w:rPr>
          <w:rFonts w:hint="cs"/>
          <w:rtl/>
          <w:lang w:val="en-US" w:bidi="ar-SY"/>
        </w:rPr>
        <w:t xml:space="preserve"> مع عدد العقد</w:t>
      </w:r>
      <w:bookmarkEnd w:id="97"/>
    </w:p>
    <w:p w:rsidR="00FB6739" w:rsidRDefault="00A0320B" w:rsidP="00FB6739">
      <w:pPr>
        <w:jc w:val="center"/>
        <w:rPr>
          <w:rtl/>
          <w:lang w:val="en-US" w:bidi="ar-SY"/>
        </w:rPr>
      </w:pPr>
      <w:r>
        <w:rPr>
          <w:rtl/>
          <w:lang w:val="en-US" w:bidi="ar-SY"/>
        </w:rPr>
      </w:r>
      <w:r>
        <w:rPr>
          <w:lang w:val="en-US" w:bidi="ar-SY"/>
        </w:rPr>
        <w:pict>
          <v:group id="_x0000_s46803" editas="canvas" style="width:352.15pt;height:242.7pt;mso-position-horizontal-relative:char;mso-position-vertical-relative:line" coordorigin="2354,1560" coordsize="7043,4854">
            <o:lock v:ext="edit" aspectratio="t"/>
            <v:shape id="_x0000_s46804" type="#_x0000_t75" style="position:absolute;left:2354;top:1560;width:7043;height:4854" o:preferrelative="f">
              <v:fill o:detectmouseclick="t"/>
              <v:path o:extrusionok="t" o:connecttype="none"/>
              <o:lock v:ext="edit" text="t"/>
            </v:shape>
            <v:rect id="_x0000_s46805" style="position:absolute;left:6594;top:2208;width:28;height:4203" fillcolor="#609" strokecolor="#609" strokeweight="3e-5mm">
              <v:stroke joinstyle="round"/>
            </v:rect>
            <v:rect id="_x0000_s46806" style="position:absolute;left:2744;top:2165;width:28;height:4226" fillcolor="#609" strokecolor="#609" strokeweight="3e-5mm">
              <v:stroke joinstyle="round"/>
            </v:rect>
            <v:rect id="_x0000_s46807" style="position:absolute;left:3940;top:2143;width:28;height:4248" fillcolor="#609" strokecolor="#609" strokeweight="3e-5mm">
              <v:stroke joinstyle="round"/>
            </v:rect>
            <v:rect id="_x0000_s46808" style="position:absolute;left:2651;top:3012;width:185;height:239" stroked="f"/>
            <v:shape id="_x0000_s46809" style="position:absolute;left:2632;top:2989;width:224;height:284" coordsize="232,241" path="m,l232,r,241l,241,,xm39,222l20,203r192,l193,222r,-202l212,39,20,39,39,20r,202xe" fillcolor="black" strokeweight="3e-5mm">
              <v:path arrowok="t"/>
              <o:lock v:ext="edit" verticies="t"/>
            </v:shape>
            <v:rect id="_x0000_s46810" style="position:absolute;left:2651;top:3489;width:185;height:227" stroked="f"/>
            <v:shape id="_x0000_s46811" style="position:absolute;left:2632;top:3466;width:224;height:272" coordsize="232,231" path="m,l232,r,231l,231,,xm39,212l20,193r192,l193,212r,-193l212,39,20,39,39,19r,193xe" fillcolor="black" strokeweight="3e-5mm">
              <v:path arrowok="t"/>
              <o:lock v:ext="edit" verticies="t"/>
            </v:shape>
            <v:shape id="_x0000_s46812" style="position:absolute;left:2850;top:3116;width:955;height:414" coordsize="993,351" path="m12,l993,315r-12,36l,36,12,xe" fillcolor="black" strokeweight="3e-5mm">
              <v:path arrowok="t"/>
            </v:shape>
            <v:shape id="_x0000_s46813" style="position:absolute;left:2855;top:3478;width:946;height:145" coordsize="984,123" path="m,85l980,r4,38l3,123,,85xe" fillcolor="black" strokeweight="3e-5mm">
              <v:path arrowok="t"/>
            </v:shape>
            <v:shape id="_x0000_s46814" style="position:absolute;left:6604;top:3727;width:2588;height:432" coordsize="4464,608" path="m,304hdc,137,1000,,2232,hal2232,hdc3465,,4464,137,4464,304v,,,,,hal4464,304hdc4464,472,3465,608,2232,608v,,,,,hal2232,608hdc1000,608,,472,,304v,,,,,xe" fillcolor="#ecd6b2" strokeweight="0">
              <v:path arrowok="t"/>
            </v:shape>
            <v:rect id="_x0000_s46815" style="position:absolute;left:7313;top:3800;width:171;height:236;mso-wrap-style:none;v-text-anchor:top" filled="f" stroked="f">
              <v:textbox style="mso-next-textbox:#_x0000_s46815;mso-fit-shape-to-text:t" inset="0,0,0,0">
                <w:txbxContent>
                  <w:p w:rsidR="00A520AA" w:rsidRPr="005A3614" w:rsidRDefault="00A520AA" w:rsidP="00FB6739">
                    <w:pPr>
                      <w:spacing w:before="0" w:line="240" w:lineRule="auto"/>
                    </w:pPr>
                    <w:r>
                      <w:rPr>
                        <w:rFonts w:ascii="Trebuchet MS" w:hAnsi="Trebuchet MS" w:cs="Trebuchet MS"/>
                        <w:color w:val="000099"/>
                        <w:sz w:val="20"/>
                        <w:szCs w:val="20"/>
                      </w:rPr>
                      <w:t>IP</w:t>
                    </w:r>
                  </w:p>
                </w:txbxContent>
              </v:textbox>
            </v:rect>
            <v:rect id="_x0000_s46816" style="position:absolute;left:7481;top:3800;width:75;height:236;mso-wrap-style:none;v-text-anchor:top" filled="f" stroked="f">
              <v:textbox style="mso-next-textbox:#_x0000_s46816;mso-fit-shape-to-text:t" inset="0,0,0,0">
                <w:txbxContent>
                  <w:p w:rsidR="00A520AA" w:rsidRPr="005A3614" w:rsidRDefault="00A520AA" w:rsidP="00FB6739">
                    <w:pPr>
                      <w:spacing w:before="0" w:line="240" w:lineRule="auto"/>
                    </w:pPr>
                    <w:r>
                      <w:rPr>
                        <w:rFonts w:ascii="Trebuchet MS" w:hAnsi="Trebuchet MS" w:cs="Trebuchet MS"/>
                        <w:color w:val="000099"/>
                        <w:sz w:val="20"/>
                        <w:szCs w:val="20"/>
                      </w:rPr>
                      <w:t>-</w:t>
                    </w:r>
                  </w:p>
                </w:txbxContent>
              </v:textbox>
            </v:rect>
            <v:rect id="_x0000_s46817" style="position:absolute;left:7554;top:3800;width:458;height:236;mso-wrap-style:none;v-text-anchor:top" filled="f" stroked="f">
              <v:textbox style="mso-next-textbox:#_x0000_s46817;mso-fit-shape-to-text:t" inset="0,0,0,0">
                <w:txbxContent>
                  <w:p w:rsidR="00A520AA" w:rsidRPr="005A3614" w:rsidRDefault="00A520AA" w:rsidP="00FB6739">
                    <w:pPr>
                      <w:spacing w:before="0" w:line="240" w:lineRule="auto"/>
                    </w:pPr>
                    <w:r>
                      <w:rPr>
                        <w:rFonts w:ascii="Trebuchet MS" w:hAnsi="Trebuchet MS" w:cs="Trebuchet MS"/>
                        <w:color w:val="000099"/>
                        <w:sz w:val="20"/>
                        <w:szCs w:val="20"/>
                      </w:rPr>
                      <w:t>MPLS</w:t>
                    </w:r>
                  </w:p>
                </w:txbxContent>
              </v:textbox>
            </v:rect>
            <v:rect id="_x0000_s46818" style="position:absolute;left:7999;top:3800;width:75;height:236;mso-wrap-style:none;v-text-anchor:top" filled="f" stroked="f">
              <v:textbox style="mso-next-textbox:#_x0000_s46818;mso-fit-shape-to-text:t" inset="0,0,0,0">
                <w:txbxContent>
                  <w:p w:rsidR="00A520AA" w:rsidRPr="005A3614" w:rsidRDefault="00A520AA" w:rsidP="00FB6739">
                    <w:pPr>
                      <w:spacing w:before="0" w:line="240" w:lineRule="auto"/>
                    </w:pPr>
                    <w:r>
                      <w:rPr>
                        <w:rFonts w:ascii="Trebuchet MS" w:hAnsi="Trebuchet MS" w:cs="Trebuchet MS"/>
                        <w:color w:val="000099"/>
                        <w:sz w:val="20"/>
                        <w:szCs w:val="20"/>
                      </w:rPr>
                      <w:t>-</w:t>
                    </w:r>
                  </w:p>
                </w:txbxContent>
              </v:textbox>
            </v:rect>
            <v:rect id="_x0000_s46819" style="position:absolute;left:8074;top:3800;width:442;height:236;mso-wrap-style:none;v-text-anchor:top" filled="f" stroked="f">
              <v:textbox style="mso-next-textbox:#_x0000_s46819;mso-fit-shape-to-text:t" inset="0,0,0,0">
                <w:txbxContent>
                  <w:p w:rsidR="00A520AA" w:rsidRPr="005A3614" w:rsidRDefault="00A520AA" w:rsidP="00FB6739">
                    <w:pPr>
                      <w:spacing w:before="0" w:line="240" w:lineRule="auto"/>
                    </w:pPr>
                    <w:r>
                      <w:rPr>
                        <w:rFonts w:ascii="Trebuchet MS" w:hAnsi="Trebuchet MS" w:cs="Trebuchet MS"/>
                        <w:color w:val="000099"/>
                        <w:sz w:val="20"/>
                        <w:szCs w:val="20"/>
                      </w:rPr>
                      <w:t>WDM</w:t>
                    </w:r>
                  </w:p>
                </w:txbxContent>
              </v:textbox>
            </v:rect>
            <v:shape id="_x0000_s46820" style="position:absolute;left:4024;top:3908;width:2480;height:54" coordsize="2578,45" path="m1,l2578,6r,39l,39,1,xe" fillcolor="black" strokeweight="3e-5mm">
              <v:path arrowok="t"/>
            </v:shape>
            <v:shape id="_x0000_s46821" style="position:absolute;left:2851;top:3582;width:951;height:373" coordsize="989,318" path="m10,l989,281r-11,37l,36,10,xe" fillcolor="black" strokeweight="3e-5mm">
              <v:path arrowok="t"/>
            </v:shape>
            <v:rect id="_x0000_s46822" style="position:absolute;left:4080;top:3342;width:261;height:189;mso-wrap-style:none;v-text-anchor:top" filled="f" stroked="f">
              <v:textbox style="mso-next-textbox:#_x0000_s46822;mso-fit-shape-to-text:t" inset="0,0,0,0">
                <w:txbxContent>
                  <w:p w:rsidR="00A520AA" w:rsidRPr="005A3614" w:rsidRDefault="00A520AA" w:rsidP="00FB6739">
                    <w:pPr>
                      <w:spacing w:before="0" w:line="240" w:lineRule="auto"/>
                    </w:pPr>
                    <w:r>
                      <w:rPr>
                        <w:rFonts w:ascii="Trebuchet MS" w:hAnsi="Trebuchet MS" w:cs="Trebuchet MS"/>
                        <w:color w:val="000000"/>
                        <w:sz w:val="16"/>
                        <w:szCs w:val="16"/>
                      </w:rPr>
                      <w:t>DSL</w:t>
                    </w:r>
                  </w:p>
                </w:txbxContent>
              </v:textbox>
            </v:rect>
            <v:rect id="_x0000_s46823" style="position:absolute;left:3810;top:3806;width:196;height:251" stroked="f"/>
            <v:shape id="_x0000_s46824" style="position:absolute;left:3792;top:3784;width:232;height:296" coordsize="241,251" path="m,l241,r,251l,251,,xm39,231l19,212r203,l203,231r,-212l222,39,19,39,39,19r,212xe" fillcolor="black" strokeweight="3e-5mm">
              <v:path arrowok="t"/>
              <o:lock v:ext="edit" verticies="t"/>
            </v:shape>
            <v:rect id="_x0000_s46825" style="position:absolute;left:2689;top:3747;width:942;height:538;v-text-anchor:top" filled="f" stroked="f">
              <v:textbox style="mso-next-textbox:#_x0000_s46825;mso-fit-shape-to-text:t" inset="0,0,0,0">
                <w:txbxContent>
                  <w:p w:rsidR="00A520AA" w:rsidRPr="005A3614" w:rsidRDefault="00A520AA" w:rsidP="00FB6739">
                    <w:pPr>
                      <w:spacing w:before="0" w:line="240" w:lineRule="auto"/>
                      <w:jc w:val="center"/>
                      <w:rPr>
                        <w:spacing w:val="-4"/>
                        <w:sz w:val="14"/>
                        <w:szCs w:val="18"/>
                        <w:rtl/>
                        <w:lang w:val="en-US" w:bidi="ar-SY"/>
                      </w:rPr>
                    </w:pPr>
                    <w:r w:rsidRPr="005A3614">
                      <w:rPr>
                        <w:rFonts w:hint="cs"/>
                        <w:spacing w:val="-4"/>
                        <w:sz w:val="14"/>
                        <w:szCs w:val="18"/>
                        <w:rtl/>
                        <w:lang w:val="en-US" w:bidi="ar-SY"/>
                      </w:rPr>
                      <w:t>كبلات ألياف</w:t>
                    </w:r>
                  </w:p>
                  <w:p w:rsidR="00A520AA" w:rsidRPr="005A3614" w:rsidRDefault="00A520AA" w:rsidP="00FB6739">
                    <w:pPr>
                      <w:spacing w:before="0" w:line="240" w:lineRule="auto"/>
                      <w:jc w:val="center"/>
                      <w:rPr>
                        <w:spacing w:val="-4"/>
                        <w:sz w:val="14"/>
                        <w:szCs w:val="18"/>
                        <w:rtl/>
                        <w:lang w:val="en-US" w:bidi="ar-SY"/>
                      </w:rPr>
                    </w:pPr>
                    <w:r w:rsidRPr="005A3614">
                      <w:rPr>
                        <w:rFonts w:hint="cs"/>
                        <w:spacing w:val="-4"/>
                        <w:sz w:val="14"/>
                        <w:szCs w:val="18"/>
                        <w:rtl/>
                        <w:lang w:val="en-US" w:bidi="ar-SY"/>
                      </w:rPr>
                      <w:t>بصرية ونحاسية</w:t>
                    </w:r>
                  </w:p>
                </w:txbxContent>
              </v:textbox>
            </v:rect>
            <v:rect id="_x0000_s46826" style="position:absolute;left:3068;top:2932;width:867;height:269;v-text-anchor:top" filled="f" stroked="f">
              <v:textbox style="mso-next-textbox:#_x0000_s46826;mso-fit-shape-to-text:t" inset="0,0,0,0">
                <w:txbxContent>
                  <w:p w:rsidR="00A520AA" w:rsidRPr="005A3614" w:rsidRDefault="00A520AA" w:rsidP="00FB6739">
                    <w:pPr>
                      <w:spacing w:before="0" w:line="240" w:lineRule="auto"/>
                      <w:jc w:val="center"/>
                    </w:pPr>
                    <w:r>
                      <w:rPr>
                        <w:rFonts w:hint="cs"/>
                        <w:sz w:val="14"/>
                        <w:szCs w:val="18"/>
                        <w:rtl/>
                        <w:lang w:bidi="ar-SY"/>
                      </w:rPr>
                      <w:t>كبلات نحاسية</w:t>
                    </w:r>
                  </w:p>
                </w:txbxContent>
              </v:textbox>
            </v:rect>
            <v:shape id="_x0000_s46827" style="position:absolute;left:3894;top:3648;width:39;height:144" coordsize="40,123" path="m40,1l39,123,,123,2,,40,1xe" fillcolor="black" strokeweight="3e-5mm">
              <v:path arrowok="t"/>
            </v:shape>
            <v:rect id="_x0000_s46828" style="position:absolute;left:3756;top:4169;width:560;height:186;mso-wrap-style:none;v-text-anchor:top" filled="f" stroked="f">
              <v:textbox style="mso-next-textbox:#_x0000_s46828;mso-fit-shape-to-text:t" inset="0,0,0,0">
                <w:txbxContent>
                  <w:p w:rsidR="00A520AA" w:rsidRPr="005A3614" w:rsidRDefault="00A520AA" w:rsidP="00FB6739">
                    <w:pPr>
                      <w:spacing w:before="0" w:line="240" w:lineRule="auto"/>
                    </w:pPr>
                    <w:r>
                      <w:rPr>
                        <w:rFonts w:ascii="Trebuchet MS" w:hAnsi="Trebuchet MS" w:cs="Trebuchet MS"/>
                        <w:color w:val="000000"/>
                        <w:sz w:val="16"/>
                        <w:szCs w:val="16"/>
                      </w:rPr>
                      <w:t>Agg Box</w:t>
                    </w:r>
                  </w:p>
                </w:txbxContent>
              </v:textbox>
            </v:rect>
            <v:shape id="_x0000_s46829" style="position:absolute;left:2452;top:5627;width:631;height:771" coordsize="1088,1088" path="m,182hdc,82,82,,182,v,,,,,hal182,,907,r,hdc1007,,1088,82,1088,182v,,,,,hal1088,182r,725l1088,907hdc1088,1007,1007,1088,907,1088v,,,,,hal907,1088r-725,l182,1088hdc82,1088,,1007,,907v,,,,,hal,182hdxe" fillcolor="#e1bbe3" strokeweight="0">
              <v:path arrowok="t"/>
            </v:shape>
            <v:shape id="_x0000_s46830" style="position:absolute;left:3612;top:5627;width:734;height:771" coordsize="1264,1088" path="m,182hdc,82,82,,182,v,,,,,hal182,r901,l1083,hdc1183,,1264,82,1264,182v,,,,,hal1264,182r,725l1264,907hdc1264,1007,1183,1088,1083,1088v,,,,,hal1083,1088r-901,l182,1088hdc82,1088,,1007,,907v,,,,,hal,182hdxe" fillcolor="#e1bbe3" strokeweight="0">
              <v:path arrowok="t"/>
            </v:shape>
            <v:shape id="_x0000_s46831" style="position:absolute;left:6239;top:5643;width:713;height:771" coordsize="1136,1088" path="m,182hdc,82,82,,182,v,,,,,hal182,,955,r,hdc1055,,1136,82,1136,182v,,,,,hal1136,182r,725l1136,907hdc1136,1007,1055,1088,955,1088v,,,,,hal955,1088r-773,l182,1088hdc82,1088,,1007,,907v,,,,,hal,182hdxe" fillcolor="#e1bbe3" strokeweight="0">
              <v:path arrowok="t"/>
            </v:shape>
            <v:rect id="_x0000_s46832" style="position:absolute;left:3810;top:3376;width:196;height:249" stroked="f"/>
            <v:shape id="_x0000_s46833" style="position:absolute;left:3792;top:3353;width:232;height:295" coordsize="241,250" path="m,l241,r,250l,250,,xm39,231l19,212r203,l203,231r,-212l222,38,19,38,39,19r,212xe" fillcolor="black" strokeweight="3e-5mm">
              <v:path arrowok="t"/>
              <o:lock v:ext="edit" verticies="t"/>
            </v:shape>
            <v:rect id="_x0000_s46834" style="position:absolute;left:6520;top:3829;width:176;height:228" stroked="f"/>
            <v:shape id="_x0000_s46835" style="position:absolute;left:6502;top:3806;width:213;height:274" coordsize="222,232" path="m,l222,r,232l,232,,xm38,212l19,193r183,l183,212r,-192l202,39,19,39,38,20r,192xe" fillcolor="red" strokecolor="red" strokeweight="3e-5mm">
              <v:path arrowok="t"/>
              <o:lock v:ext="edit" verticies="t"/>
            </v:shape>
            <v:rect id="_x0000_s46836" style="position:absolute;left:9080;top:3829;width:178;height:217" stroked="f"/>
            <v:shape id="_x0000_s46837" style="position:absolute;left:9062;top:3806;width:214;height:262" coordsize="222,222" path="m,l222,r,222l,222,,xm39,203l19,183r184,l183,203r,-183l203,39,19,39,39,20r,183xe" fillcolor="red" strokecolor="red" strokeweight="3e-5mm">
              <v:path arrowok="t"/>
              <o:lock v:ext="edit" verticies="t"/>
            </v:shape>
            <v:rect id="_x0000_s46838" style="position:absolute;left:8024;top:3228;width:176;height:227" stroked="f"/>
            <v:shape id="_x0000_s46839" style="position:absolute;left:8004;top:3205;width:214;height:273" coordsize="222,232" path="m,l222,r,232l,232,,xm39,212l20,193r183,l184,212r,-192l203,39,20,39,39,20r,192xe" fillcolor="red" strokecolor="red" strokeweight="3e-5mm">
              <v:path arrowok="t"/>
              <o:lock v:ext="edit" verticies="t"/>
            </v:shape>
            <v:rect id="_x0000_s46840" style="position:absolute;left:7247;top:2974;width:921;height:619;v-text-anchor:top" filled="f" stroked="f">
              <v:textbox style="mso-next-textbox:#_x0000_s46840" inset="0,0,0,0">
                <w:txbxContent>
                  <w:p w:rsidR="00A520AA" w:rsidRPr="000216DD" w:rsidRDefault="00A520AA" w:rsidP="00FB6739">
                    <w:pPr>
                      <w:spacing w:before="0" w:line="240" w:lineRule="auto"/>
                      <w:jc w:val="center"/>
                      <w:rPr>
                        <w:color w:val="FF0000"/>
                        <w:sz w:val="14"/>
                        <w:szCs w:val="18"/>
                        <w:lang w:val="en-US" w:bidi="ar-SY"/>
                      </w:rPr>
                    </w:pPr>
                    <w:r w:rsidRPr="000216DD">
                      <w:rPr>
                        <w:rFonts w:hint="cs"/>
                        <w:color w:val="FF0000"/>
                        <w:sz w:val="14"/>
                        <w:szCs w:val="18"/>
                        <w:rtl/>
                        <w:lang w:bidi="ar-SY"/>
                      </w:rPr>
                      <w:t xml:space="preserve">مخدم نداء من الصنف </w:t>
                    </w:r>
                    <w:r w:rsidRPr="000216DD">
                      <w:rPr>
                        <w:color w:val="FF0000"/>
                        <w:sz w:val="14"/>
                        <w:szCs w:val="18"/>
                        <w:lang w:bidi="ar-SY"/>
                      </w:rPr>
                      <w:t>5</w:t>
                    </w:r>
                  </w:p>
                </w:txbxContent>
              </v:textbox>
            </v:rect>
            <v:rect id="_x0000_s46841" style="position:absolute;left:7660;top:4545;width:396;height:269;mso-wrap-style:none;v-text-anchor:top" filled="f" stroked="f">
              <v:textbox style="mso-next-textbox:#_x0000_s46841;mso-fit-shape-to-text:t" inset="0,0,0,0">
                <w:txbxContent>
                  <w:p w:rsidR="00A520AA" w:rsidRPr="005A3614" w:rsidRDefault="00A520AA" w:rsidP="00FB6739">
                    <w:pPr>
                      <w:spacing w:before="0" w:line="240" w:lineRule="auto"/>
                      <w:jc w:val="center"/>
                    </w:pPr>
                    <w:r>
                      <w:rPr>
                        <w:rFonts w:hint="cs"/>
                        <w:color w:val="FF0000"/>
                        <w:sz w:val="14"/>
                        <w:szCs w:val="18"/>
                        <w:rtl/>
                        <w:lang w:bidi="ar-SY"/>
                      </w:rPr>
                      <w:t>محتـوى</w:t>
                    </w:r>
                  </w:p>
                </w:txbxContent>
              </v:textbox>
            </v:rect>
            <v:rect id="_x0000_s46842" style="position:absolute;left:8932;top:3206;width:460;height:209;mso-wrap-style:none;v-text-anchor:top" filled="f" stroked="f">
              <v:textbox style="mso-next-textbox:#_x0000_s46842;mso-fit-shape-to-text:t" inset="0,0,0,0">
                <w:txbxContent>
                  <w:p w:rsidR="00A520AA" w:rsidRPr="005A3614" w:rsidRDefault="00A520AA" w:rsidP="00FB6739">
                    <w:pPr>
                      <w:spacing w:before="0" w:line="240" w:lineRule="auto"/>
                    </w:pPr>
                    <w:r>
                      <w:rPr>
                        <w:rFonts w:ascii="Trebuchet MS" w:hAnsi="Trebuchet MS" w:cs="Trebuchet MS"/>
                        <w:color w:val="FF0000"/>
                        <w:sz w:val="18"/>
                        <w:szCs w:val="18"/>
                      </w:rPr>
                      <w:t>WWW</w:t>
                    </w:r>
                  </w:p>
                </w:txbxContent>
              </v:textbox>
            </v:rect>
            <v:shape id="_x0000_s46843" style="position:absolute;left:9128;top:3521;width:59;height:305" coordsize="62,259" path="m24,259l,3,38,,62,255r-38,4xe" fillcolor="red" strokecolor="red" strokeweight="3e-5mm">
              <v:path arrowok="t"/>
            </v:shape>
            <v:shape id="_x0000_s46844" style="position:absolute;left:7890;top:3451;width:238;height:284" coordsize="248,242" path="m,215l221,r27,27l27,242,,215xe" fillcolor="red" strokecolor="red" strokeweight="3e-5mm">
              <v:path arrowok="t"/>
            </v:shape>
            <v:shape id="_x0000_s46845" style="position:absolute;left:7884;top:4147;width:47;height:343" coordsize="49,291" path="m11,291l,2,39,,49,290r-38,1xe" fillcolor="red" strokecolor="red" strokeweight="3e-5mm">
              <v:path arrowok="t"/>
            </v:shape>
            <v:shape id="_x0000_s46846" style="position:absolute;left:8767;top:4088;width:68;height:374" coordsize="71,317" path="m,313l32,,71,5,38,317,,313xe" fillcolor="red" strokecolor="red" strokeweight="3e-5mm">
              <v:path arrowok="t"/>
            </v:shape>
            <v:rect id="_x0000_s46847" style="position:absolute;left:8676;top:4509;width:242;height:213;mso-wrap-style:none;v-text-anchor:top" filled="f" stroked="f">
              <v:textbox style="mso-next-textbox:#_x0000_s46847;mso-fit-shape-to-text:t" inset="0,0,0,0">
                <w:txbxContent>
                  <w:p w:rsidR="00A520AA" w:rsidRPr="005A3614" w:rsidRDefault="00A520AA" w:rsidP="00FB6739">
                    <w:pPr>
                      <w:spacing w:before="0" w:line="240" w:lineRule="auto"/>
                    </w:pPr>
                    <w:r>
                      <w:rPr>
                        <w:rFonts w:ascii="Trebuchet MS" w:hAnsi="Trebuchet MS" w:cs="Trebuchet MS"/>
                        <w:color w:val="FF0000"/>
                        <w:sz w:val="18"/>
                        <w:szCs w:val="18"/>
                      </w:rPr>
                      <w:t>ISP</w:t>
                    </w:r>
                  </w:p>
                </w:txbxContent>
              </v:textbox>
            </v:rect>
            <v:shape id="_x0000_s46848" style="position:absolute;left:2354;top:2307;width:3972;height:637" coordsize="6849,896" path="m1,450hdc,449,,448,1,447hal5,424hdc5,423,5,422,6,421hal20,399hdc20,399,20,398,21,398hal42,376hdc42,376,42,375,43,375hal73,353r40,-22l159,310r54,-20l275,270r68,-20l419,231r83,-18l591,195r95,-17l787,161r221,-31l1251,101,1514,75,1796,53,2095,34,2408,20,2736,9,3075,2,3424,r350,2l4114,9r327,11l4755,35r298,18l5335,75r263,25l5841,130r221,31l6163,178r96,17l6348,213r82,18l6505,250r70,20l6636,290r53,20l6736,331r39,21l6806,375hdc6807,375,6807,376,6807,376hal6828,398hdc6829,398,6829,399,6829,399hal6843,421hdc6844,422,6844,423,6844,424hal6848,447hdc6849,448,6849,449,6848,450hal6844,473hdc6844,474,6844,475,6843,476hal6829,498hdc6829,498,6829,499,6828,499hal6807,521hdc6807,521,6807,522,6806,522hal6776,544r-40,22l6690,587r-54,20l6575,627r-69,20l6430,666r-82,18l6259,702r-96,17l6062,736r-220,31l5598,795r-263,26l5053,843r-298,18l4441,876r-328,11l3774,893r-349,3l3075,894r-339,-7l2408,876,2095,861,1796,843,1514,821,1251,796,1009,767,787,736,686,719,591,702,502,684,419,666,344,647,275,627,213,607,160,587,113,566,74,545,43,522hdc42,522,42,521,42,521hal21,499hdc20,499,20,498,20,498hal6,476hdc5,475,5,474,5,473hal1,450hdxm20,470hal19,467r14,22l32,488r21,22l52,509r29,21l120,551r45,21l218,592r62,20l347,632r75,19l505,669r89,18l689,704r101,17l1010,752r242,28l1515,805r282,22l2096,845r313,15l2737,871r339,7l3424,880r349,-3l4112,871r328,-11l4754,845r298,-18l5334,805r263,-25l5839,752r220,-31l6160,704r96,-17l6345,669r81,-18l6501,632r69,-20l6631,592r52,-20l6729,551r38,-20l6797,509r-1,1l6817,488r-1,1l6830,467r-1,3l6833,447r,3l6829,427r1,3l6816,408r1,1l6796,387r1,1l6768,367r-39,-21l6684,325r-53,-20l6570,285r-69,-20l6427,246r-82,-18l6256,210r-96,-17l6059,176,5840,145,5597,116,5334,91,5052,69,4754,51,4440,36,4113,25,3773,18,3425,16r-349,2l2737,25,2409,36,2096,50,1797,69,1515,91r-263,25l1011,145,790,176,689,193r-95,17l505,228r-83,18l348,265r-68,20l218,305r-52,20l120,346,82,366,52,388r1,-1l32,409r1,-1l19,430r1,-3l16,450r,-3l20,470hdxe" fillcolor="#006" strokecolor="#006" strokeweight="3e-5mm">
              <v:path arrowok="t"/>
              <o:lock v:ext="edit" verticies="t"/>
            </v:shape>
            <v:shape id="_x0000_s46849" style="position:absolute;left:4238;top:2352;width:5159;height:626" coordsize="8897,880" path="m1,443hdc,441,,440,1,438hal7,416hdc7,415,7,414,8,414hal25,392hdc26,391,26,391,27,390hal55,368hdc55,368,55,368,56,367hal95,346r50,-21l206,305r69,-20l356,265r89,-19l543,227,650,209,765,192,889,175r132,-17l1161,143r147,-15l1463,112,1624,99,1792,86,1966,74,2146,63,2332,52,2720,34,3128,19,3553,9,3994,2,4448,r455,2l5344,9r426,10l6178,34r388,18l6752,63r180,11l7106,86r168,13l7435,112r154,15l7736,143r139,15l8007,175r125,17l8247,209r107,18l8452,246r89,19l8621,285r70,20l8751,325r51,21l8841,367hdc8842,368,8842,368,8842,368hal8870,390hdc8871,391,8871,391,8872,392hal8889,414hdc8889,414,8890,415,8890,416hal8896,438hdc8897,440,8897,441,8896,443hal8890,465hdc8890,466,8889,467,8889,467hal8872,489hdc8871,490,8871,490,8870,491hal8842,513hdc8842,513,8842,513,8841,514hal8802,535r-50,21l8691,577r-69,20l8541,616r-89,19l8354,654r-107,18l8132,690r-124,17l7875,723r-139,16l7589,754r-154,14l7274,781r-168,13l6932,806r-180,11l6566,828r-389,18l5769,860r-425,11l4903,877r-454,3l3994,878r-441,-7l3128,861,2720,846,2332,828,2146,818,1966,806,1792,794,1624,781,1463,768,1309,754,1161,739,1022,723,890,707,765,690,650,672,543,654,445,635,356,616,276,597,206,577,146,556,95,535,56,514hdc55,513,55,513,55,513hal27,491hdc26,490,26,490,25,489hal8,467hdc7,467,7,466,7,465hal1,443hdxm22,460hal21,458r17,22l36,478r28,22l63,499r39,21l151,541r60,21l279,582r80,19l448,620r98,19l653,657r115,18l891,692r132,16l1162,723r148,15l1464,752r161,13l1793,778r174,12l2147,802r186,10l2721,830r408,15l3554,855r441,7l4448,864r454,-3l5343,855r425,-11l6176,830r389,-18l6751,801r180,-11l7105,778r168,-13l7434,752r154,-13l7735,724r138,-16l8005,692r124,-17l8244,657r107,-18l8449,620r89,-19l8617,582r69,-20l8745,541r50,-21l8834,499r-1,1l8861,478r-2,2l8876,458r-1,2l8881,438r,5l8875,421r1,2l8859,401r2,2l8833,381r1,1l8795,361r-49,-21l8686,320r-68,-20l8538,280r-89,-19l8351,242,8244,224,8129,207,8005,190,7874,173,7735,158,7588,143,7434,128,7273,115,7105,102,6931,90,6751,79,6565,68,6177,50,5769,35,5343,25,4902,18,4449,16r-454,2l3554,25,3129,35,2721,50,2333,68,2147,79,1967,90r-174,12l1625,115r-161,13l1309,143r-147,15l1023,173,892,190,768,207,653,224,546,242r-98,19l359,280r-79,20l211,320r-59,20l102,361,63,382r1,-1l36,403r2,-2l21,423r1,-2l16,443r,-5l22,460hdxe" fillcolor="#006" strokecolor="#006" strokeweight="3e-5mm">
              <v:path arrowok="t"/>
              <o:lock v:ext="edit" verticies="t"/>
            </v:shape>
            <v:shape id="_x0000_s46850" style="position:absolute;left:2665;top:1655;width:1985;height:444" coordsize="3424,624" path="m,104hdc,47,47,,104,v,,,,,hal104,,3320,r,hdc3378,,3424,47,3424,104v,,,,,hal3424,104r,416l3424,520hdc3424,578,3378,624,3320,624v,,,,,hal3320,624r-3216,l104,624hdc47,624,,578,,520v,,,,,hal,104hdxe" fillcolor="#36c" strokeweight="0">
              <v:path arrowok="t"/>
            </v:shape>
            <v:shape id="_x0000_s46851" style="position:absolute;left:2660;top:1649;width:1995;height:454" coordsize="3440,640" path="m,112hdc,112,1,111,1,111hal9,71hdc9,70,9,69,10,68hal33,35hdc33,34,34,33,35,33hal68,10hdc69,9,70,9,71,9hal111,1hdc111,1,112,,112,hal3328,hdc3329,,3329,1,3330,1hal3371,9hdc3372,9,3373,9,3374,10hal3407,33hdc3408,33,3409,34,3409,35hal3431,68hdc3432,69,3432,70,3432,71hal3440,111hdc3440,111,3440,112,3440,112hal3440,528hdc3440,529,3440,529,3440,530hal3432,571hdc3432,572,3432,573,3431,574hal3409,607hdc3409,608,3408,609,3407,609hal3374,631hdc3373,632,3372,632,3371,632hal3330,640hdc3329,640,3329,640,3328,640hal112,640hdc112,640,111,640,111,640hal71,632hdc70,632,69,632,68,631hal35,609hdc34,609,33,608,33,607hal10,574hdc9,573,9,572,9,571hal1,530hdc1,529,,529,,528hal,112hdxm16,528hal16,527r8,41l23,565r23,33l44,596r33,22l74,617r40,8l112,624r3216,l3327,625r41,-8l3365,618r33,-22l3396,598r22,-33l3417,568r8,-41l3424,528r,-416l3425,114r-8,-40l3418,77,3396,44r2,2l3365,23r3,1l3327,16r1,l112,16r2,l74,24r3,-1l44,46r2,-2l23,77r1,-3l16,114r,-2l16,528hdxe" fillcolor="gray" strokecolor="gray" strokeweight="3e-5mm">
              <v:path arrowok="t"/>
              <o:lock v:ext="edit" verticies="t"/>
            </v:shape>
            <v:rect id="_x0000_s46852" style="position:absolute;left:2665;top:1727;width:1929;height:329;v-text-anchor:top" filled="f" stroked="f">
              <v:textbox style="mso-next-textbox:#_x0000_s46852;mso-fit-shape-to-text:t" inset="0,0,0,0">
                <w:txbxContent>
                  <w:p w:rsidR="00A520AA" w:rsidRPr="005A3614" w:rsidRDefault="00A520AA" w:rsidP="00FB6739">
                    <w:pPr>
                      <w:spacing w:before="0" w:line="240" w:lineRule="auto"/>
                      <w:jc w:val="center"/>
                    </w:pPr>
                    <w:r w:rsidRPr="00E31A45">
                      <w:rPr>
                        <w:color w:val="FFFFFF"/>
                        <w:sz w:val="22"/>
                        <w:szCs w:val="22"/>
                        <w:rtl/>
                        <w:lang w:bidi="ar-SY"/>
                      </w:rPr>
                      <w:t>نفاذ متعدد الخدمات</w:t>
                    </w:r>
                  </w:p>
                </w:txbxContent>
              </v:textbox>
            </v:rect>
            <v:shape id="_x0000_s46853" style="position:absolute;left:7128;top:1655;width:1606;height:444" coordsize="2768,624" path="m,104hdc,47,47,,104,v,,,,,hal104,,2664,r,hdc2722,,2768,47,2768,104v,,,,,hal2768,104r,416l2768,520hdc2768,578,2722,624,2664,624v,,,,,hal2664,624r-2560,l104,624hdc47,624,,578,,520v,,,,,hal,104hdxe" fillcolor="#36c" strokeweight="0">
              <v:path arrowok="t"/>
            </v:shape>
            <v:shape id="_x0000_s46854" style="position:absolute;left:7124;top:1649;width:1614;height:454" coordsize="2784,640" path="m,112hdc,112,1,111,1,111hal9,71hdc9,70,9,69,10,68hal33,35hdc33,34,34,33,35,33hal68,10hdc69,9,70,9,71,9hal111,1hdc111,1,112,,112,hal2672,hdc2673,,2673,1,2674,1hal2715,9hdc2716,9,2717,9,2718,10hal2751,33hdc2752,33,2753,34,2753,35hal2775,68hdc2776,69,2776,70,2776,71hal2784,111hdc2784,111,2784,112,2784,112hal2784,528hdc2784,529,2784,529,2784,530hal2776,571hdc2776,572,2776,573,2775,574hal2753,607hdc2753,608,2752,609,2751,609hal2718,631hdc2717,632,2716,632,2715,632hal2674,640hdc2673,640,2673,640,2672,640hal112,640hdc112,640,111,640,111,640hal71,632hdc70,632,69,632,68,631hal35,609hdc34,609,33,608,33,607hal10,574hdc9,573,9,572,9,571hal1,530hdc1,529,,529,,528hal,112hdxm16,528hal16,527r8,41l23,565r23,33l44,596r33,22l74,617r40,8l112,624r2560,l2671,625r41,-8l2709,618r33,-22l2740,598r22,-33l2761,568r8,-41l2768,528r,-416l2769,114r-8,-40l2762,77,2740,44r2,2l2709,23r3,1l2671,16r1,l112,16r2,l74,24r3,-1l44,46r2,-2l23,77r1,-3l16,114r,-2l16,528hdxe" fillcolor="gray" strokecolor="gray" strokeweight="3e-5mm">
              <v:path arrowok="t"/>
              <o:lock v:ext="edit" verticies="t"/>
            </v:shape>
            <v:rect id="_x0000_s46855" style="position:absolute;left:7164;top:1717;width:1341;height:658;mso-wrap-style:none;v-text-anchor:top" filled="f" stroked="f">
              <v:textbox style="mso-next-textbox:#_x0000_s46855;mso-fit-shape-to-text:t" inset="0,0,0,0">
                <w:txbxContent>
                  <w:p w:rsidR="00A520AA" w:rsidRPr="000216DD" w:rsidRDefault="00A520AA" w:rsidP="00FB6739">
                    <w:pPr>
                      <w:spacing w:before="0" w:line="240" w:lineRule="auto"/>
                      <w:jc w:val="center"/>
                      <w:rPr>
                        <w:color w:val="FFFFFF"/>
                        <w:sz w:val="16"/>
                        <w:szCs w:val="22"/>
                        <w:rtl/>
                        <w:lang w:bidi="ar-SY"/>
                      </w:rPr>
                    </w:pPr>
                    <w:r w:rsidRPr="000216DD">
                      <w:rPr>
                        <w:rFonts w:hint="cs"/>
                        <w:color w:val="FFFFFF"/>
                        <w:sz w:val="16"/>
                        <w:szCs w:val="22"/>
                        <w:rtl/>
                        <w:lang w:bidi="ar-SY"/>
                      </w:rPr>
                      <w:t>شبكات أساسية متقاربة</w:t>
                    </w:r>
                  </w:p>
                </w:txbxContent>
              </v:textbox>
            </v:rect>
            <v:rect id="_x0000_s46856" style="position:absolute;left:3170;top:4443;width:19;height:375" fillcolor="black" strokeweight="3e-5mm">
              <v:stroke joinstyle="round"/>
            </v:rect>
            <v:rect id="_x0000_s46857" style="position:absolute;left:3068;top:4431;width:223;height:24" fillcolor="black" strokeweight="3e-5mm">
              <v:stroke joinstyle="round"/>
            </v:rect>
            <v:rect id="_x0000_s46858" style="position:absolute;left:3105;top:4546;width:149;height:22" fillcolor="black" strokeweight="3e-5mm">
              <v:stroke joinstyle="round"/>
            </v:rect>
            <v:rect id="_x0000_s46859" style="position:absolute;left:3151;top:4636;width:65;height:22" fillcolor="black" strokeweight="3e-5mm">
              <v:stroke joinstyle="round"/>
            </v:rect>
            <v:shape id="_x0000_s46860" style="position:absolute;left:3291;top:4807;width:743;height:341" coordsize="772,289" path="m,l772,r,289l,289,,xm10,284l5,279r762,l762,284,762,4r5,5l5,9,10,4r,280xe" fillcolor="black" strokeweight="3e-5mm">
              <v:path arrowok="t"/>
              <o:lock v:ext="edit" verticies="t"/>
            </v:shape>
            <v:rect id="_x0000_s46861" style="position:absolute;left:3332;top:4840;width:654;height:269;v-text-anchor:top" filled="f" stroked="f">
              <v:textbox style="mso-next-textbox:#_x0000_s46861;mso-fit-shape-to-text:t" inset="0,0,0,0">
                <w:txbxContent>
                  <w:p w:rsidR="00A520AA" w:rsidRPr="005A3614" w:rsidRDefault="00A520AA" w:rsidP="00FB6739">
                    <w:pPr>
                      <w:spacing w:before="0" w:line="240" w:lineRule="auto"/>
                      <w:jc w:val="center"/>
                    </w:pPr>
                    <w:r w:rsidRPr="000216DD">
                      <w:rPr>
                        <w:rFonts w:hint="cs"/>
                        <w:sz w:val="14"/>
                        <w:szCs w:val="18"/>
                        <w:rtl/>
                        <w:lang w:bidi="ar-SY"/>
                      </w:rPr>
                      <w:t>لا سلكي</w:t>
                    </w:r>
                  </w:p>
                </w:txbxContent>
              </v:textbox>
            </v:rect>
            <v:shape id="_x0000_s46862" style="position:absolute;left:3176;top:4018;width:657;height:816" coordsize="683,692" path="m683,27l27,692,,665,656,r27,27xe" fillcolor="black" strokeweight="3e-5mm">
              <v:path arrowok="t"/>
            </v:shape>
            <v:rect id="_x0000_s46863" style="position:absolute;left:3649;top:5747;width:657;height:418;v-text-anchor:top" filled="f" stroked="f">
              <v:textbox style="mso-next-textbox:#_x0000_s46863;mso-fit-shape-to-text:t" inset="0,0,0,0">
                <w:txbxContent>
                  <w:p w:rsidR="00A520AA" w:rsidRPr="00D55A9F" w:rsidRDefault="00A520AA" w:rsidP="00FB6739">
                    <w:pPr>
                      <w:spacing w:before="0" w:line="168" w:lineRule="auto"/>
                      <w:jc w:val="center"/>
                      <w:rPr>
                        <w:color w:val="FFFFFF"/>
                        <w:sz w:val="14"/>
                        <w:szCs w:val="20"/>
                        <w:lang w:val="en-US" w:bidi="ar-SY"/>
                      </w:rPr>
                    </w:pPr>
                    <w:r w:rsidRPr="00D55A9F">
                      <w:rPr>
                        <w:sz w:val="14"/>
                        <w:szCs w:val="20"/>
                        <w:lang w:val="en-US" w:bidi="ar-SY"/>
                      </w:rPr>
                      <w:t>5 500</w:t>
                    </w:r>
                    <w:r w:rsidRPr="00D55A9F">
                      <w:rPr>
                        <w:rFonts w:hint="cs"/>
                        <w:sz w:val="14"/>
                        <w:szCs w:val="20"/>
                        <w:rtl/>
                        <w:lang w:val="en-US" w:bidi="ar-SY"/>
                      </w:rPr>
                      <w:t xml:space="preserve"> موقع تقريباً</w:t>
                    </w:r>
                  </w:p>
                </w:txbxContent>
              </v:textbox>
            </v:rect>
            <v:rect id="_x0000_s46864" style="position:absolute;left:2470;top:5816;width:603;height:541;v-text-anchor:top" filled="f" stroked="f">
              <v:textbox style="mso-next-textbox:#_x0000_s46864" inset="0,0,0,0">
                <w:txbxContent>
                  <w:p w:rsidR="00A520AA" w:rsidRPr="000216DD" w:rsidRDefault="00A520AA" w:rsidP="00FB6739">
                    <w:pPr>
                      <w:spacing w:before="0" w:line="168" w:lineRule="auto"/>
                      <w:jc w:val="center"/>
                      <w:rPr>
                        <w:sz w:val="14"/>
                        <w:szCs w:val="20"/>
                        <w:lang w:val="en-US" w:bidi="ar-SY"/>
                      </w:rPr>
                    </w:pPr>
                    <w:r w:rsidRPr="000216DD">
                      <w:rPr>
                        <w:rFonts w:hint="cs"/>
                        <w:sz w:val="14"/>
                        <w:szCs w:val="20"/>
                        <w:rtl/>
                        <w:lang w:val="en-US" w:bidi="ar-SY"/>
                      </w:rPr>
                      <w:t>مستعمل نهائي</w:t>
                    </w:r>
                  </w:p>
                </w:txbxContent>
              </v:textbox>
            </v:rect>
            <v:rect id="_x0000_s46865" style="position:absolute;left:6190;top:5724;width:799;height:666;v-text-anchor:top" filled="f" stroked="f">
              <v:textbox style="mso-next-textbox:#_x0000_s46865" inset="0,0,0,0">
                <w:txbxContent>
                  <w:p w:rsidR="00A520AA" w:rsidRPr="005A3614" w:rsidRDefault="00A520AA" w:rsidP="00FB6739">
                    <w:pPr>
                      <w:spacing w:before="0" w:line="240" w:lineRule="auto"/>
                      <w:jc w:val="center"/>
                      <w:rPr>
                        <w:color w:val="FFFFFF"/>
                        <w:spacing w:val="-2"/>
                        <w:sz w:val="14"/>
                        <w:szCs w:val="20"/>
                        <w:lang w:val="en-US" w:bidi="ar-SY"/>
                      </w:rPr>
                    </w:pPr>
                    <w:r w:rsidRPr="005A3614">
                      <w:rPr>
                        <w:rFonts w:hint="cs"/>
                        <w:spacing w:val="-2"/>
                        <w:sz w:val="14"/>
                        <w:szCs w:val="20"/>
                        <w:rtl/>
                        <w:lang w:val="en-US" w:bidi="ar-SY"/>
                      </w:rPr>
                      <w:t xml:space="preserve">نحو </w:t>
                    </w:r>
                    <w:r w:rsidRPr="005A3614">
                      <w:rPr>
                        <w:spacing w:val="-2"/>
                        <w:sz w:val="14"/>
                        <w:szCs w:val="20"/>
                        <w:lang w:val="en-US" w:bidi="ar-SY"/>
                      </w:rPr>
                      <w:t>100</w:t>
                    </w:r>
                    <w:r w:rsidRPr="005A3614">
                      <w:rPr>
                        <w:rFonts w:hint="cs"/>
                        <w:spacing w:val="-2"/>
                        <w:sz w:val="14"/>
                        <w:szCs w:val="20"/>
                        <w:rtl/>
                        <w:lang w:val="en-US" w:bidi="ar-SY"/>
                      </w:rPr>
                      <w:t xml:space="preserve"> موقع تقريباً</w:t>
                    </w:r>
                  </w:p>
                </w:txbxContent>
              </v:textbox>
            </v:rect>
            <w10:wrap type="none"/>
            <w10:anchorlock/>
          </v:group>
        </w:pict>
      </w:r>
    </w:p>
    <w:p w:rsidR="00FB6739" w:rsidRDefault="00FB6739" w:rsidP="0014428E">
      <w:pPr>
        <w:pBdr>
          <w:top w:val="single" w:sz="18" w:space="1" w:color="auto"/>
        </w:pBdr>
        <w:jc w:val="center"/>
        <w:rPr>
          <w:rtl/>
          <w:lang w:val="en-US"/>
        </w:rPr>
      </w:pPr>
    </w:p>
    <w:p w:rsidR="00FB6739" w:rsidRDefault="00FB6739" w:rsidP="00FB6739">
      <w:pPr>
        <w:rPr>
          <w:rtl/>
          <w:lang w:val="en-US" w:bidi="ar-SY"/>
        </w:rPr>
      </w:pPr>
      <w:r>
        <w:rPr>
          <w:rFonts w:hint="cs"/>
          <w:rtl/>
          <w:lang w:val="en-US" w:bidi="ar-SY"/>
        </w:rPr>
        <w:t xml:space="preserve">ويبين تبني شبكات الجيل التالي في شبكات شركة </w:t>
      </w:r>
      <w:r>
        <w:rPr>
          <w:lang w:val="en-US" w:bidi="ar-SY"/>
        </w:rPr>
        <w:t>BT</w:t>
      </w:r>
      <w:r>
        <w:rPr>
          <w:rFonts w:hint="cs"/>
          <w:rtl/>
          <w:lang w:val="en-US" w:bidi="ar-SY"/>
        </w:rPr>
        <w:t xml:space="preserve"> تحت مسمى "شبكة القرن الحادي والعشرين" كيف يمكن تحسين البنية التحتية لمواكبة الاتجاهات المستقبلية للأعمال التجارية ومتطلبات المستعملين/المشغلين، ويتعين النظر إلى تطبيق شركة </w:t>
      </w:r>
      <w:r>
        <w:rPr>
          <w:lang w:val="en-US" w:bidi="ar-SY"/>
        </w:rPr>
        <w:t>BT</w:t>
      </w:r>
      <w:r>
        <w:rPr>
          <w:rFonts w:hint="cs"/>
          <w:rtl/>
          <w:lang w:val="en-US" w:bidi="ar-SY"/>
        </w:rPr>
        <w:t xml:space="preserve"> للشبكات </w:t>
      </w:r>
      <w:r>
        <w:rPr>
          <w:lang w:val="en-US" w:bidi="ar-SY"/>
        </w:rPr>
        <w:t>NGN</w:t>
      </w:r>
      <w:r>
        <w:rPr>
          <w:rFonts w:hint="cs"/>
          <w:rtl/>
          <w:lang w:val="en-US" w:bidi="ar-SY"/>
        </w:rPr>
        <w:t xml:space="preserve"> بعناية مما سيعود بالاستفادة الأكبر من جوانب تحسين البيئة التحتية.</w:t>
      </w:r>
    </w:p>
    <w:p w:rsidR="00FB6739" w:rsidRPr="000273B4" w:rsidRDefault="00FB6739" w:rsidP="00FB6739">
      <w:pPr>
        <w:rPr>
          <w:rtl/>
          <w:lang w:val="en-US" w:bidi="ar-SY"/>
        </w:rPr>
      </w:pPr>
      <w:r w:rsidRPr="000273B4">
        <w:rPr>
          <w:rFonts w:hint="cs"/>
          <w:rtl/>
          <w:lang w:val="en-US" w:bidi="ar-SY"/>
        </w:rPr>
        <w:t xml:space="preserve">وهناك تقرير يفيدنا بأن هذا الهيكل الجديد سيعود بالفائدة من المنظور البيئي حيث سيحدث خفضاً في انبعاثات غازات الدفيئة بمقدار </w:t>
      </w:r>
      <w:r w:rsidRPr="000273B4">
        <w:rPr>
          <w:lang w:val="en-US" w:bidi="ar-SY"/>
        </w:rPr>
        <w:t>%40~30</w:t>
      </w:r>
      <w:r w:rsidRPr="000273B4">
        <w:rPr>
          <w:rFonts w:hint="cs"/>
          <w:rtl/>
          <w:lang w:val="en-US" w:bidi="ar-SY"/>
        </w:rPr>
        <w:t xml:space="preserve"> وهو موضوع أصبح يحظى بأهمية كبيرة في العالم. وتؤيد الحسابات البسيطة هذا التقرير كما</w:t>
      </w:r>
      <w:r w:rsidRPr="000273B4">
        <w:rPr>
          <w:rFonts w:hint="eastAsia"/>
          <w:rtl/>
          <w:lang w:val="en-US" w:bidi="ar-SY"/>
        </w:rPr>
        <w:t> </w:t>
      </w:r>
      <w:r w:rsidRPr="000273B4">
        <w:rPr>
          <w:rFonts w:hint="cs"/>
          <w:rtl/>
          <w:lang w:val="en-US" w:bidi="ar-SY"/>
        </w:rPr>
        <w:t>يلي:</w:t>
      </w:r>
    </w:p>
    <w:p w:rsidR="00FB6739" w:rsidRPr="00774A71" w:rsidRDefault="0014428E" w:rsidP="0014428E">
      <w:pPr>
        <w:pStyle w:val="enumlev1"/>
        <w:rPr>
          <w:rtl/>
          <w:lang w:bidi="ar-SY"/>
        </w:rPr>
      </w:pPr>
      <w:r>
        <w:rPr>
          <w:rFonts w:hint="cs"/>
          <w:lang w:bidi="ar-SY"/>
        </w:rPr>
        <w:sym w:font="Symbol" w:char="F0B7"/>
      </w:r>
      <w:r>
        <w:rPr>
          <w:rFonts w:hint="cs"/>
          <w:rtl/>
          <w:lang w:bidi="ar-SY"/>
        </w:rPr>
        <w:tab/>
      </w:r>
      <w:r w:rsidR="00FB6739" w:rsidRPr="00774A71">
        <w:rPr>
          <w:rFonts w:hint="cs"/>
          <w:rtl/>
          <w:lang w:bidi="ar-SY"/>
        </w:rPr>
        <w:t xml:space="preserve">خفض عقد النفاذ: من </w:t>
      </w:r>
      <w:r w:rsidR="00FB6739" w:rsidRPr="00774A71">
        <w:rPr>
          <w:lang w:bidi="ar-SY"/>
        </w:rPr>
        <w:t>8,8</w:t>
      </w:r>
      <w:r w:rsidR="00FB6739" w:rsidRPr="00774A71">
        <w:rPr>
          <w:rFonts w:hint="cs"/>
          <w:rtl/>
          <w:lang w:bidi="ar-SY"/>
        </w:rPr>
        <w:t xml:space="preserve"> ألف موقع إلى </w:t>
      </w:r>
      <w:r w:rsidR="00FB6739">
        <w:rPr>
          <w:lang w:bidi="ar-SY"/>
        </w:rPr>
        <w:t>5,5</w:t>
      </w:r>
      <w:r w:rsidR="00FB6739" w:rsidRPr="00774A71">
        <w:rPr>
          <w:rFonts w:hint="cs"/>
          <w:rtl/>
          <w:lang w:bidi="ar-SY"/>
        </w:rPr>
        <w:t xml:space="preserve"> </w:t>
      </w:r>
      <w:r w:rsidR="00FB6739">
        <w:rPr>
          <w:rFonts w:hint="cs"/>
          <w:rtl/>
          <w:lang w:bidi="ar-SY"/>
        </w:rPr>
        <w:t xml:space="preserve">ألف </w:t>
      </w:r>
      <w:r w:rsidR="00FB6739" w:rsidRPr="00774A71">
        <w:rPr>
          <w:rFonts w:hint="cs"/>
          <w:rtl/>
          <w:lang w:bidi="ar-SY"/>
        </w:rPr>
        <w:t xml:space="preserve">موقع (خفض بنحو </w:t>
      </w:r>
      <w:r w:rsidR="00FB6739" w:rsidRPr="00774A71">
        <w:rPr>
          <w:lang w:bidi="ar-SY"/>
        </w:rPr>
        <w:t>%37,5</w:t>
      </w:r>
      <w:r w:rsidR="00FB6739" w:rsidRPr="00774A71">
        <w:rPr>
          <w:rFonts w:hint="cs"/>
          <w:rtl/>
          <w:lang w:bidi="ar-SY"/>
        </w:rPr>
        <w:t>)</w:t>
      </w:r>
    </w:p>
    <w:p w:rsidR="00FB6739" w:rsidRPr="00774A71" w:rsidRDefault="0014428E" w:rsidP="0014428E">
      <w:pPr>
        <w:pStyle w:val="enumlev1"/>
        <w:rPr>
          <w:rtl/>
          <w:lang w:bidi="ar-SY"/>
        </w:rPr>
      </w:pPr>
      <w:r>
        <w:rPr>
          <w:rFonts w:hint="cs"/>
          <w:lang w:bidi="ar-SY"/>
        </w:rPr>
        <w:sym w:font="Symbol" w:char="F0B7"/>
      </w:r>
      <w:r>
        <w:rPr>
          <w:rFonts w:hint="cs"/>
          <w:rtl/>
          <w:lang w:bidi="ar-SY"/>
        </w:rPr>
        <w:tab/>
      </w:r>
      <w:r w:rsidR="00FB6739" w:rsidRPr="00774A71">
        <w:rPr>
          <w:rFonts w:hint="cs"/>
          <w:rtl/>
          <w:lang w:bidi="ar-SY"/>
        </w:rPr>
        <w:t xml:space="preserve">خفض من عقد الشبكة الأساسية: من </w:t>
      </w:r>
      <w:r w:rsidR="00FB6739" w:rsidRPr="00774A71">
        <w:rPr>
          <w:lang w:bidi="ar-SY"/>
        </w:rPr>
        <w:t>115</w:t>
      </w:r>
      <w:r w:rsidR="00FB6739" w:rsidRPr="00774A71">
        <w:rPr>
          <w:rFonts w:hint="cs"/>
          <w:rtl/>
          <w:lang w:bidi="ar-SY"/>
        </w:rPr>
        <w:t xml:space="preserve"> موقعاً إلى </w:t>
      </w:r>
      <w:r w:rsidR="00FB6739" w:rsidRPr="00774A71">
        <w:rPr>
          <w:lang w:bidi="ar-SY"/>
        </w:rPr>
        <w:t>100</w:t>
      </w:r>
      <w:r w:rsidR="00FB6739" w:rsidRPr="00774A71">
        <w:rPr>
          <w:rFonts w:hint="cs"/>
          <w:rtl/>
          <w:lang w:bidi="ar-SY"/>
        </w:rPr>
        <w:t xml:space="preserve"> موقع (خفض بنحو </w:t>
      </w:r>
      <w:r w:rsidR="00FB6739" w:rsidRPr="00774A71">
        <w:rPr>
          <w:lang w:bidi="ar-SY"/>
        </w:rPr>
        <w:t>%14</w:t>
      </w:r>
      <w:r w:rsidR="00FB6739" w:rsidRPr="00774A71">
        <w:rPr>
          <w:rFonts w:hint="cs"/>
          <w:rtl/>
          <w:lang w:bidi="ar-SY"/>
        </w:rPr>
        <w:t>)</w:t>
      </w:r>
    </w:p>
    <w:p w:rsidR="00FB6739" w:rsidRDefault="00FB6739" w:rsidP="00FB6739">
      <w:pPr>
        <w:rPr>
          <w:rtl/>
          <w:lang w:val="en-US" w:bidi="ar-SY"/>
        </w:rPr>
      </w:pPr>
      <w:r>
        <w:rPr>
          <w:rFonts w:hint="cs"/>
          <w:rtl/>
          <w:lang w:val="en-US" w:bidi="ar-SY"/>
        </w:rPr>
        <w:t>ولا يحاول هذا التقرير إجراء تقييم للنتائج من منظور التكلفة، وإن كان هذا الأمر يعني إحداث وفورات ضخمة في التكلفة، بما في ذلك تكلفة تشغيل كل موقع.</w:t>
      </w:r>
    </w:p>
    <w:p w:rsidR="00C95E41" w:rsidRDefault="00C95E41" w:rsidP="002E6736">
      <w:pPr>
        <w:spacing w:before="0" w:line="120" w:lineRule="auto"/>
        <w:rPr>
          <w:rtl/>
          <w:lang w:val="en-US" w:bidi="ar-EG"/>
        </w:rPr>
      </w:pPr>
    </w:p>
    <w:p w:rsidR="00C95E41" w:rsidRPr="00C95E41" w:rsidRDefault="00C95E41" w:rsidP="002E6736">
      <w:pPr>
        <w:pStyle w:val="figure0"/>
        <w:spacing w:before="0"/>
        <w:rPr>
          <w:rtl/>
          <w:lang w:val="en-US" w:bidi="ar-EG"/>
        </w:rPr>
      </w:pPr>
      <w:bookmarkStart w:id="98" w:name="_Toc259106664"/>
      <w:r w:rsidRPr="00C95E41">
        <w:rPr>
          <w:rFonts w:hint="cs"/>
          <w:rtl/>
        </w:rPr>
        <w:t xml:space="preserve">الشكل </w:t>
      </w:r>
      <w:r w:rsidRPr="00C95E41">
        <w:rPr>
          <w:lang w:val="en-US"/>
        </w:rPr>
        <w:t>3</w:t>
      </w:r>
      <w:r w:rsidRPr="00C95E41">
        <w:t>-5</w:t>
      </w:r>
      <w:r w:rsidRPr="00C95E41">
        <w:rPr>
          <w:rFonts w:hint="cs"/>
          <w:rtl/>
        </w:rPr>
        <w:t xml:space="preserve">: </w:t>
      </w:r>
      <w:r w:rsidRPr="00C95E41">
        <w:rPr>
          <w:rFonts w:hint="cs"/>
          <w:rtl/>
          <w:lang w:bidi="ar-SY"/>
        </w:rPr>
        <w:t xml:space="preserve">فوائد شركة </w:t>
      </w:r>
      <w:r w:rsidRPr="00C95E41">
        <w:rPr>
          <w:lang w:val="en-US" w:bidi="ar-SY"/>
        </w:rPr>
        <w:t>BT</w:t>
      </w:r>
      <w:r w:rsidRPr="00C95E41">
        <w:rPr>
          <w:rFonts w:hint="cs"/>
          <w:rtl/>
          <w:lang w:val="en-US" w:bidi="ar-SY"/>
        </w:rPr>
        <w:t xml:space="preserve"> من شبكات القرن الحادي والعشرين</w:t>
      </w:r>
      <w:bookmarkEnd w:id="98"/>
    </w:p>
    <w:p w:rsidR="00FB6739" w:rsidRDefault="00A0320B" w:rsidP="00C95E41">
      <w:pPr>
        <w:pBdr>
          <w:bottom w:val="single" w:sz="18" w:space="1" w:color="auto"/>
        </w:pBdr>
        <w:spacing w:before="240"/>
        <w:jc w:val="center"/>
        <w:rPr>
          <w:rtl/>
          <w:lang w:val="en-US" w:bidi="ar-SY"/>
        </w:rPr>
      </w:pPr>
      <w:r>
        <w:rPr>
          <w:noProof/>
          <w:rtl/>
          <w:lang w:val="en-US" w:eastAsia="zh-CN"/>
        </w:rPr>
        <w:pict>
          <v:rect id="_x0000_s50034" style="position:absolute;left:0;text-align:left;margin-left:333.7pt;margin-top:34.95pt;width:72.35pt;height:30.75pt;z-index:251766784;v-text-anchor:top" filled="f" stroked="f">
            <v:textbox style="mso-next-textbox:#_x0000_s50034" inset="0,0,0,0">
              <w:txbxContent>
                <w:p w:rsidR="00A520AA" w:rsidRPr="00E638AA" w:rsidRDefault="00A520AA" w:rsidP="00FB6739">
                  <w:pPr>
                    <w:jc w:val="center"/>
                    <w:rPr>
                      <w:b/>
                      <w:bCs/>
                      <w:rtl/>
                      <w:lang w:val="en-US"/>
                    </w:rPr>
                  </w:pPr>
                  <w:r w:rsidRPr="00E638AA">
                    <w:rPr>
                      <w:rFonts w:hint="cs"/>
                      <w:b/>
                      <w:bCs/>
                      <w:sz w:val="14"/>
                      <w:szCs w:val="18"/>
                      <w:rtl/>
                      <w:lang w:bidi="ar-SY"/>
                    </w:rPr>
                    <w:t>عدد العقد قبل شبكة الجيل التالي</w:t>
                  </w:r>
                </w:p>
              </w:txbxContent>
            </v:textbox>
          </v:rect>
        </w:pict>
      </w:r>
      <w:r>
        <w:rPr>
          <w:rtl/>
          <w:lang w:val="en-US" w:bidi="ar-SY"/>
        </w:rPr>
      </w:r>
      <w:r>
        <w:rPr>
          <w:lang w:val="en-US" w:bidi="ar-SY"/>
        </w:rPr>
        <w:pict>
          <v:group id="_x0000_s46780" editas="canvas" style="width:372.95pt;height:166.95pt;mso-position-horizontal-relative:char;mso-position-vertical-relative:line" coordorigin=",-81" coordsize="7459,3339">
            <o:lock v:ext="edit" aspectratio="t"/>
            <v:shape id="_x0000_s46781" type="#_x0000_t75" style="position:absolute;top:-81;width:7459;height:3339" o:preferrelative="f">
              <v:fill o:detectmouseclick="t"/>
              <v:path o:extrusionok="t" o:connecttype="none"/>
              <o:lock v:ext="edit" text="t"/>
            </v:shape>
            <v:rect id="_x0000_s46782" style="position:absolute;left:3810;top:40;width:1727;height:1418" fillcolor="#92d050" stroked="f"/>
            <v:rect id="_x0000_s46783" style="position:absolute;left:4;top:13;width:3656;height:1445" fillcolor="#fcc" stroked="f"/>
            <v:shape id="_x0000_s46784" style="position:absolute;left:233;top:2577;width:688;height:599" coordsize="1248,1088" path="m,182hdc,82,82,,182,v,,,,,hal182,r885,l1067,hdc1167,,1248,82,1248,182v,,,,,hal1248,182r,725l1248,907hdc1248,1007,1167,1088,1067,1088v,,,,,hal1067,1088r-885,l182,1088hdc82,1088,,1007,,907v,,,,,hal,182hdxe" fillcolor="#e1bbe3" strokeweight="0">
              <v:path arrowok="t"/>
            </v:shape>
            <v:shape id="_x0000_s46785" style="position:absolute;left:3934;top:2577;width:616;height:599" coordsize="1120,1088" path="m,182hdc,82,82,,182,v,,,,,hal182,,939,r,hdc1039,,1120,82,1120,182v,,,,,hal1120,182r,725l1120,907hdc1120,1007,1039,1088,939,1088v,,,,,hal939,1088r-757,l182,1088hdc82,1088,,1007,,907v,,,,,hal,182hdxe" fillcolor="#e1bbe3" strokeweight="0">
              <v:path arrowok="t"/>
            </v:shape>
            <v:shape id="_x0000_s46786" style="position:absolute;left:233;top:568;width:688;height:599" coordsize="1248,1088" path="m,182hdc,82,82,,182,v,,,,,hal182,r885,l1067,hdc1167,,1248,82,1248,182v,,,,,hal1248,182r,725l1248,907hdc1248,1007,1167,1088,1067,1088v,,,,,hal1067,1088r-885,l182,1088hdc82,1088,,1007,,907v,,,,,hal,182hdxe" fillcolor="#609" strokeweight="0">
              <v:path arrowok="t"/>
            </v:shape>
            <v:shape id="_x0000_s46787" style="position:absolute;left:1194;top:577;width:616;height:590" coordsize="1120,1072" path="m,179hdc,80,80,,179,v,,,,,hal179,,942,r,hdc1040,,1120,80,1120,179v,,,,,hal1120,179r,715l1120,894hdc1120,992,1040,1072,942,1072v,,,,,hal942,1072r-763,l179,1072hdc80,1072,,992,,894v,,,,,hal,179hdxe" fillcolor="#609" strokeweight="0">
              <v:path arrowok="t"/>
            </v:shape>
            <v:shape id="_x0000_s46788" style="position:absolute;left:2885;top:568;width:626;height:599" coordsize="1136,1088" path="m,182hdc,82,82,,182,v,,,,,hal182,,955,r,hdc1055,,1136,82,1136,182v,,,,,hal1136,182r,725l1136,907hdc1136,1007,1055,1088,955,1088v,,,,,hal955,1088r-773,l182,1088hdc82,1088,,1007,,907v,,,,,hal,182hdxe" fillcolor="#609" strokeweight="0">
              <v:path arrowok="t"/>
            </v:shape>
            <v:shape id="_x0000_s46789" style="position:absolute;left:3934;top:568;width:616;height:599" coordsize="1120,1088" path="m,182hdc,82,82,,182,v,,,,,hal182,,939,r,hdc1039,,1120,82,1120,182v,,,,,hal1120,182r,725l1120,907hdc1120,1007,1039,1088,939,1088v,,,,,hal939,1088r-757,l182,1088hdc82,1088,,1007,,907v,,,,,hal,182hdxe" fillcolor="#609" strokeweight="0">
              <v:path arrowok="t"/>
            </v:shape>
            <v:shape id="_x0000_s46790" style="position:absolute;left:4806;top:568;width:616;height:599" coordsize="1120,1088" path="m,182hdc,82,82,,182,v,,,,,hal182,,939,r,hdc1039,,1120,82,1120,182v,,,,,hal1120,182r,725l1120,907hdc1120,1007,1039,1088,939,1088v,,,,,hal939,1088r-757,l182,1088hdc82,1088,,1007,,907v,,,,,hal,182hdxe" fillcolor="#609" strokeweight="0">
              <v:path arrowok="t"/>
            </v:shape>
            <v:shape id="_x0000_s46791" style="position:absolute;left:2048;top:577;width:617;height:599" coordsize="1120,1088" path="m,182hdc,82,82,,182,v,,,,,hal182,,939,r,hdc1039,,1120,82,1120,182v,,,,,hal1120,182r,725l1120,907hdc1120,1007,1039,1088,939,1088v,,,,,hal939,1088r-757,l182,1088hdc82,1088,,1007,,907v,,,,,hal,182hdxe" fillcolor="#609" strokeweight="0">
              <v:path arrowok="t"/>
            </v:shape>
            <v:shape id="_x0000_s46792" style="position:absolute;left:172;top:1467;width:810;height:1074" coordsize="810,1074" path="m,670r202,l202,,608,r,670l810,670,405,1074,,670xe" fillcolor="#fcc" stroked="f">
              <v:path arrowok="t"/>
            </v:shape>
            <v:shape id="_x0000_s46793" style="position:absolute;left:3810;top:1440;width:811;height:1075" coordsize="811,1075" path="m,670r203,l203,,608,r,670l811,670,406,1075,,670xe" fillcolor="#92d050" stroked="f">
              <v:path arrowok="t"/>
            </v:shape>
            <v:rect id="_x0000_s46794" style="position:absolute;left:241;top:2537;width:688;height:631;v-text-anchor:top" filled="f" stroked="f">
              <v:textbox style="mso-next-textbox:#_x0000_s46794" inset="0,0,0,0">
                <w:txbxContent>
                  <w:p w:rsidR="00A520AA" w:rsidRPr="00E638AA" w:rsidRDefault="00A520AA" w:rsidP="00FB6739">
                    <w:pPr>
                      <w:jc w:val="center"/>
                      <w:rPr>
                        <w:rtl/>
                        <w:lang w:val="en-US"/>
                      </w:rPr>
                    </w:pPr>
                    <w:r>
                      <w:rPr>
                        <w:sz w:val="14"/>
                        <w:szCs w:val="18"/>
                        <w:rtl/>
                        <w:lang w:bidi="ar-SY"/>
                      </w:rPr>
                      <w:t>~</w:t>
                    </w:r>
                    <w:r>
                      <w:rPr>
                        <w:rFonts w:hint="cs"/>
                        <w:sz w:val="14"/>
                        <w:szCs w:val="18"/>
                        <w:rtl/>
                        <w:lang w:bidi="ar-SY"/>
                      </w:rPr>
                      <w:t xml:space="preserve"> </w:t>
                    </w:r>
                    <w:r>
                      <w:rPr>
                        <w:sz w:val="14"/>
                        <w:szCs w:val="18"/>
                        <w:lang w:val="en-US" w:bidi="ar-SY"/>
                      </w:rPr>
                      <w:t>5,5</w:t>
                    </w:r>
                    <w:r>
                      <w:rPr>
                        <w:rFonts w:hint="cs"/>
                        <w:sz w:val="14"/>
                        <w:szCs w:val="18"/>
                        <w:rtl/>
                        <w:lang w:val="en-US" w:bidi="ar-SY"/>
                      </w:rPr>
                      <w:t xml:space="preserve"> ألف موقع</w:t>
                    </w:r>
                  </w:p>
                </w:txbxContent>
              </v:textbox>
            </v:rect>
            <v:rect id="_x0000_s46795" style="position:absolute;left:3902;top:2561;width:688;height:631;v-text-anchor:top" filled="f" stroked="f">
              <v:textbox style="mso-next-textbox:#_x0000_s46795" inset="0,0,0,0">
                <w:txbxContent>
                  <w:p w:rsidR="00A520AA" w:rsidRPr="00E638AA" w:rsidRDefault="00A520AA" w:rsidP="00FB6739">
                    <w:pPr>
                      <w:jc w:val="center"/>
                      <w:rPr>
                        <w:rtl/>
                        <w:lang w:val="en-US"/>
                      </w:rPr>
                    </w:pPr>
                    <w:r>
                      <w:rPr>
                        <w:sz w:val="14"/>
                        <w:szCs w:val="18"/>
                        <w:rtl/>
                        <w:lang w:bidi="ar-SY"/>
                      </w:rPr>
                      <w:t>~</w:t>
                    </w:r>
                    <w:r>
                      <w:rPr>
                        <w:rFonts w:hint="cs"/>
                        <w:sz w:val="14"/>
                        <w:szCs w:val="18"/>
                        <w:rtl/>
                        <w:lang w:bidi="ar-SY"/>
                      </w:rPr>
                      <w:t xml:space="preserve"> </w:t>
                    </w:r>
                    <w:r>
                      <w:rPr>
                        <w:sz w:val="14"/>
                        <w:szCs w:val="18"/>
                        <w:lang w:val="en-US" w:bidi="ar-SY"/>
                      </w:rPr>
                      <w:t>100</w:t>
                    </w:r>
                    <w:r>
                      <w:rPr>
                        <w:rFonts w:hint="cs"/>
                        <w:sz w:val="14"/>
                        <w:szCs w:val="18"/>
                        <w:rtl/>
                        <w:lang w:val="en-US" w:bidi="ar-SY"/>
                      </w:rPr>
                      <w:t xml:space="preserve"> موقع</w:t>
                    </w:r>
                  </w:p>
                </w:txbxContent>
              </v:textbox>
            </v:rect>
            <v:rect id="_x0000_s46796" style="position:absolute;left:3902;top:512;width:688;height:631;v-text-anchor:top" filled="f" stroked="f">
              <v:textbox style="mso-next-textbox:#_x0000_s46796" inset="0,0,0,0">
                <w:txbxContent>
                  <w:p w:rsidR="00A520AA" w:rsidRPr="00E638AA" w:rsidRDefault="00A520AA" w:rsidP="00FB6739">
                    <w:pPr>
                      <w:jc w:val="center"/>
                      <w:rPr>
                        <w:color w:val="FFFFFF" w:themeColor="background1"/>
                        <w:rtl/>
                        <w:lang w:val="en-US"/>
                      </w:rPr>
                    </w:pPr>
                    <w:r w:rsidRPr="00E638AA">
                      <w:rPr>
                        <w:color w:val="FFFFFF" w:themeColor="background1"/>
                        <w:sz w:val="14"/>
                        <w:szCs w:val="18"/>
                        <w:rtl/>
                        <w:lang w:bidi="ar-SY"/>
                      </w:rPr>
                      <w:t>~</w:t>
                    </w:r>
                    <w:r w:rsidRPr="00E638AA">
                      <w:rPr>
                        <w:rFonts w:hint="cs"/>
                        <w:color w:val="FFFFFF" w:themeColor="background1"/>
                        <w:sz w:val="14"/>
                        <w:szCs w:val="18"/>
                        <w:rtl/>
                        <w:lang w:bidi="ar-SY"/>
                      </w:rPr>
                      <w:t xml:space="preserve"> </w:t>
                    </w:r>
                    <w:r w:rsidRPr="00E638AA">
                      <w:rPr>
                        <w:color w:val="FFFFFF" w:themeColor="background1"/>
                        <w:sz w:val="14"/>
                        <w:szCs w:val="18"/>
                        <w:lang w:val="en-US" w:bidi="ar-SY"/>
                      </w:rPr>
                      <w:t>100</w:t>
                    </w:r>
                    <w:r w:rsidRPr="00E638AA">
                      <w:rPr>
                        <w:rFonts w:hint="cs"/>
                        <w:color w:val="FFFFFF" w:themeColor="background1"/>
                        <w:sz w:val="14"/>
                        <w:szCs w:val="18"/>
                        <w:rtl/>
                        <w:lang w:val="en-US" w:bidi="ar-SY"/>
                      </w:rPr>
                      <w:t xml:space="preserve"> موقع</w:t>
                    </w:r>
                  </w:p>
                </w:txbxContent>
              </v:textbox>
            </v:rect>
            <v:rect id="_x0000_s46797" style="position:absolute;left:2870;top:529;width:688;height:631;v-text-anchor:top" filled="f" stroked="f">
              <v:textbox style="mso-next-textbox:#_x0000_s46797" inset="0,0,0,0">
                <w:txbxContent>
                  <w:p w:rsidR="00A520AA" w:rsidRPr="00E638AA" w:rsidRDefault="00A520AA" w:rsidP="00FB6739">
                    <w:pPr>
                      <w:jc w:val="center"/>
                      <w:rPr>
                        <w:color w:val="FFFFFF" w:themeColor="background1"/>
                        <w:rtl/>
                        <w:lang w:val="en-US"/>
                      </w:rPr>
                    </w:pPr>
                    <w:r w:rsidRPr="00E638AA">
                      <w:rPr>
                        <w:color w:val="FFFFFF" w:themeColor="background1"/>
                        <w:sz w:val="14"/>
                        <w:szCs w:val="18"/>
                        <w:rtl/>
                        <w:lang w:bidi="ar-SY"/>
                      </w:rPr>
                      <w:t>~</w:t>
                    </w:r>
                    <w:r w:rsidRPr="00E638AA">
                      <w:rPr>
                        <w:rFonts w:hint="cs"/>
                        <w:color w:val="FFFFFF" w:themeColor="background1"/>
                        <w:sz w:val="14"/>
                        <w:szCs w:val="18"/>
                        <w:rtl/>
                        <w:lang w:bidi="ar-SY"/>
                      </w:rPr>
                      <w:t xml:space="preserve"> </w:t>
                    </w:r>
                    <w:r>
                      <w:rPr>
                        <w:color w:val="FFFFFF" w:themeColor="background1"/>
                        <w:sz w:val="14"/>
                        <w:szCs w:val="18"/>
                        <w:lang w:val="en-US" w:bidi="ar-SY"/>
                      </w:rPr>
                      <w:t>3</w:t>
                    </w:r>
                    <w:r w:rsidRPr="00E638AA">
                      <w:rPr>
                        <w:color w:val="FFFFFF" w:themeColor="background1"/>
                        <w:sz w:val="14"/>
                        <w:szCs w:val="18"/>
                        <w:lang w:val="en-US" w:bidi="ar-SY"/>
                      </w:rPr>
                      <w:t>00</w:t>
                    </w:r>
                    <w:r w:rsidRPr="00E638AA">
                      <w:rPr>
                        <w:rFonts w:hint="cs"/>
                        <w:color w:val="FFFFFF" w:themeColor="background1"/>
                        <w:sz w:val="14"/>
                        <w:szCs w:val="18"/>
                        <w:rtl/>
                        <w:lang w:val="en-US" w:bidi="ar-SY"/>
                      </w:rPr>
                      <w:t xml:space="preserve"> موقع</w:t>
                    </w:r>
                  </w:p>
                </w:txbxContent>
              </v:textbox>
            </v:rect>
            <v:rect id="_x0000_s46798" style="position:absolute;left:2048;top:529;width:688;height:631;v-text-anchor:top" filled="f" stroked="f">
              <v:textbox style="mso-next-textbox:#_x0000_s46798" inset="0,0,0,0">
                <w:txbxContent>
                  <w:p w:rsidR="00A520AA" w:rsidRPr="00E638AA" w:rsidRDefault="00A520AA" w:rsidP="00FB6739">
                    <w:pPr>
                      <w:jc w:val="center"/>
                      <w:rPr>
                        <w:color w:val="FFFFFF" w:themeColor="background1"/>
                        <w:rtl/>
                        <w:lang w:val="en-US"/>
                      </w:rPr>
                    </w:pPr>
                    <w:r w:rsidRPr="00E638AA">
                      <w:rPr>
                        <w:color w:val="FFFFFF" w:themeColor="background1"/>
                        <w:sz w:val="14"/>
                        <w:szCs w:val="18"/>
                        <w:rtl/>
                        <w:lang w:bidi="ar-SY"/>
                      </w:rPr>
                      <w:t>~</w:t>
                    </w:r>
                    <w:r>
                      <w:rPr>
                        <w:rFonts w:hint="cs"/>
                        <w:color w:val="FFFFFF" w:themeColor="background1"/>
                        <w:sz w:val="14"/>
                        <w:szCs w:val="18"/>
                        <w:rtl/>
                        <w:lang w:bidi="ar-SY"/>
                      </w:rPr>
                      <w:t xml:space="preserve"> ألف</w:t>
                    </w:r>
                    <w:r w:rsidRPr="00E638AA">
                      <w:rPr>
                        <w:rFonts w:hint="cs"/>
                        <w:color w:val="FFFFFF" w:themeColor="background1"/>
                        <w:sz w:val="14"/>
                        <w:szCs w:val="18"/>
                        <w:rtl/>
                        <w:lang w:val="en-US" w:bidi="ar-SY"/>
                      </w:rPr>
                      <w:t xml:space="preserve"> موقع</w:t>
                    </w:r>
                  </w:p>
                </w:txbxContent>
              </v:textbox>
            </v:rect>
            <v:rect id="_x0000_s46799" style="position:absolute;left:1162;top:529;width:688;height:631;v-text-anchor:top" filled="f" stroked="f">
              <v:textbox style="mso-next-textbox:#_x0000_s46799" inset="0,0,0,0">
                <w:txbxContent>
                  <w:p w:rsidR="00A520AA" w:rsidRPr="00E638AA" w:rsidRDefault="00A520AA" w:rsidP="00FB6739">
                    <w:pPr>
                      <w:jc w:val="center"/>
                      <w:rPr>
                        <w:color w:val="FFFFFF" w:themeColor="background1"/>
                        <w:rtl/>
                        <w:lang w:val="en-US"/>
                      </w:rPr>
                    </w:pPr>
                    <w:r w:rsidRPr="00E638AA">
                      <w:rPr>
                        <w:color w:val="FFFFFF" w:themeColor="background1"/>
                        <w:sz w:val="14"/>
                        <w:szCs w:val="18"/>
                        <w:rtl/>
                        <w:lang w:bidi="ar-SY"/>
                      </w:rPr>
                      <w:t>~</w:t>
                    </w:r>
                    <w:r w:rsidRPr="00E638AA">
                      <w:rPr>
                        <w:rFonts w:hint="cs"/>
                        <w:color w:val="FFFFFF" w:themeColor="background1"/>
                        <w:sz w:val="14"/>
                        <w:szCs w:val="18"/>
                        <w:rtl/>
                        <w:lang w:bidi="ar-SY"/>
                      </w:rPr>
                      <w:t xml:space="preserve"> </w:t>
                    </w:r>
                    <w:r>
                      <w:rPr>
                        <w:color w:val="FFFFFF" w:themeColor="background1"/>
                        <w:sz w:val="14"/>
                        <w:szCs w:val="18"/>
                        <w:lang w:val="en-US" w:bidi="ar-SY"/>
                      </w:rPr>
                      <w:t>2 0</w:t>
                    </w:r>
                    <w:r w:rsidRPr="00E638AA">
                      <w:rPr>
                        <w:color w:val="FFFFFF" w:themeColor="background1"/>
                        <w:sz w:val="14"/>
                        <w:szCs w:val="18"/>
                        <w:lang w:val="en-US" w:bidi="ar-SY"/>
                      </w:rPr>
                      <w:t>00</w:t>
                    </w:r>
                    <w:r w:rsidRPr="00E638AA">
                      <w:rPr>
                        <w:rFonts w:hint="cs"/>
                        <w:color w:val="FFFFFF" w:themeColor="background1"/>
                        <w:sz w:val="14"/>
                        <w:szCs w:val="18"/>
                        <w:rtl/>
                        <w:lang w:val="en-US" w:bidi="ar-SY"/>
                      </w:rPr>
                      <w:t xml:space="preserve"> موقع</w:t>
                    </w:r>
                  </w:p>
                </w:txbxContent>
              </v:textbox>
            </v:rect>
            <v:rect id="_x0000_s46800" style="position:absolute;left:233;top:529;width:688;height:631;v-text-anchor:top" filled="f" stroked="f">
              <v:textbox style="mso-next-textbox:#_x0000_s46800" inset="0,0,0,0">
                <w:txbxContent>
                  <w:p w:rsidR="00A520AA" w:rsidRPr="00E638AA" w:rsidRDefault="00A520AA" w:rsidP="00FB6739">
                    <w:pPr>
                      <w:jc w:val="center"/>
                      <w:rPr>
                        <w:color w:val="FFFFFF" w:themeColor="background1"/>
                        <w:rtl/>
                        <w:lang w:val="en-US"/>
                      </w:rPr>
                    </w:pPr>
                    <w:r w:rsidRPr="00E638AA">
                      <w:rPr>
                        <w:color w:val="FFFFFF" w:themeColor="background1"/>
                        <w:sz w:val="14"/>
                        <w:szCs w:val="18"/>
                        <w:rtl/>
                        <w:lang w:bidi="ar-SY"/>
                      </w:rPr>
                      <w:t>~</w:t>
                    </w:r>
                    <w:r>
                      <w:rPr>
                        <w:color w:val="FFFFFF" w:themeColor="background1"/>
                        <w:sz w:val="14"/>
                        <w:szCs w:val="18"/>
                        <w:lang w:val="en-US" w:bidi="ar-SY"/>
                      </w:rPr>
                      <w:t xml:space="preserve">5,5 </w:t>
                    </w:r>
                    <w:r>
                      <w:rPr>
                        <w:rFonts w:hint="cs"/>
                        <w:color w:val="FFFFFF" w:themeColor="background1"/>
                        <w:sz w:val="14"/>
                        <w:szCs w:val="18"/>
                        <w:rtl/>
                        <w:lang w:val="en-US" w:bidi="ar-SY"/>
                      </w:rPr>
                      <w:t xml:space="preserve"> ألف</w:t>
                    </w:r>
                    <w:r w:rsidRPr="00E638AA">
                      <w:rPr>
                        <w:rFonts w:hint="cs"/>
                        <w:color w:val="FFFFFF" w:themeColor="background1"/>
                        <w:sz w:val="14"/>
                        <w:szCs w:val="18"/>
                        <w:rtl/>
                        <w:lang w:val="en-US" w:bidi="ar-SY"/>
                      </w:rPr>
                      <w:t xml:space="preserve"> موقع</w:t>
                    </w:r>
                  </w:p>
                </w:txbxContent>
              </v:textbox>
            </v:rect>
            <v:rect id="_x0000_s46801" style="position:absolute;left:4846;top:512;width:571;height:631;v-text-anchor:top" filled="f" stroked="f">
              <v:textbox style="mso-next-textbox:#_x0000_s46801" inset="0,0,0,0">
                <w:txbxContent>
                  <w:p w:rsidR="00A520AA" w:rsidRPr="00E638AA" w:rsidRDefault="00A520AA" w:rsidP="00FB6739">
                    <w:pPr>
                      <w:jc w:val="center"/>
                      <w:rPr>
                        <w:color w:val="FFFFFF" w:themeColor="background1"/>
                        <w:rtl/>
                        <w:lang w:val="en-US"/>
                      </w:rPr>
                    </w:pPr>
                    <w:r w:rsidRPr="00E638AA">
                      <w:rPr>
                        <w:color w:val="FFFFFF" w:themeColor="background1"/>
                        <w:sz w:val="14"/>
                        <w:szCs w:val="18"/>
                        <w:rtl/>
                        <w:lang w:bidi="ar-SY"/>
                      </w:rPr>
                      <w:t>~</w:t>
                    </w:r>
                    <w:r w:rsidRPr="00E638AA">
                      <w:rPr>
                        <w:rFonts w:hint="cs"/>
                        <w:color w:val="FFFFFF" w:themeColor="background1"/>
                        <w:sz w:val="14"/>
                        <w:szCs w:val="18"/>
                        <w:rtl/>
                        <w:lang w:bidi="ar-SY"/>
                      </w:rPr>
                      <w:t xml:space="preserve"> </w:t>
                    </w:r>
                    <w:r>
                      <w:rPr>
                        <w:color w:val="FFFFFF" w:themeColor="background1"/>
                        <w:sz w:val="14"/>
                        <w:szCs w:val="18"/>
                        <w:lang w:val="en-US" w:bidi="ar-SY"/>
                      </w:rPr>
                      <w:t>15</w:t>
                    </w:r>
                    <w:r w:rsidRPr="00E638AA">
                      <w:rPr>
                        <w:rFonts w:hint="cs"/>
                        <w:color w:val="FFFFFF" w:themeColor="background1"/>
                        <w:sz w:val="14"/>
                        <w:szCs w:val="18"/>
                        <w:rtl/>
                        <w:lang w:val="en-US" w:bidi="ar-SY"/>
                      </w:rPr>
                      <w:t xml:space="preserve"> موقع</w:t>
                    </w:r>
                  </w:p>
                </w:txbxContent>
              </v:textbox>
            </v:rect>
            <v:rect id="_x0000_s46802" style="position:absolute;left:5376;top:2515;width:1447;height:615;v-text-anchor:top" filled="f" stroked="f">
              <v:textbox style="mso-next-textbox:#_x0000_s46802" inset="0,0,0,0">
                <w:txbxContent>
                  <w:p w:rsidR="00A520AA" w:rsidRPr="00E638AA" w:rsidRDefault="00A520AA" w:rsidP="00FB6739">
                    <w:pPr>
                      <w:jc w:val="center"/>
                      <w:rPr>
                        <w:b/>
                        <w:bCs/>
                        <w:rtl/>
                        <w:lang w:val="en-US"/>
                      </w:rPr>
                    </w:pPr>
                    <w:r w:rsidRPr="00E638AA">
                      <w:rPr>
                        <w:rFonts w:hint="cs"/>
                        <w:b/>
                        <w:bCs/>
                        <w:sz w:val="14"/>
                        <w:szCs w:val="18"/>
                        <w:rtl/>
                        <w:lang w:bidi="ar-SY"/>
                      </w:rPr>
                      <w:t xml:space="preserve">عدد العقد </w:t>
                    </w:r>
                    <w:r>
                      <w:rPr>
                        <w:rFonts w:hint="cs"/>
                        <w:b/>
                        <w:bCs/>
                        <w:sz w:val="14"/>
                        <w:szCs w:val="18"/>
                        <w:rtl/>
                        <w:lang w:bidi="ar-SY"/>
                      </w:rPr>
                      <w:t>بعد</w:t>
                    </w:r>
                    <w:r w:rsidRPr="00E638AA">
                      <w:rPr>
                        <w:rFonts w:hint="cs"/>
                        <w:b/>
                        <w:bCs/>
                        <w:sz w:val="14"/>
                        <w:szCs w:val="18"/>
                        <w:rtl/>
                        <w:lang w:bidi="ar-SY"/>
                      </w:rPr>
                      <w:t xml:space="preserve"> شبكة الجيل التالي</w:t>
                    </w:r>
                  </w:p>
                </w:txbxContent>
              </v:textbox>
            </v:rect>
            <w10:wrap type="none"/>
            <w10:anchorlock/>
          </v:group>
        </w:pict>
      </w:r>
    </w:p>
    <w:p w:rsidR="00FB6739" w:rsidRDefault="00FB6739" w:rsidP="00FB6739">
      <w:pPr>
        <w:pStyle w:val="Heading3"/>
        <w:spacing w:before="240"/>
        <w:rPr>
          <w:rtl/>
          <w:lang w:val="en-US" w:bidi="ar-SY"/>
        </w:rPr>
      </w:pPr>
      <w:bookmarkStart w:id="99" w:name="_Toc258940918"/>
      <w:r>
        <w:rPr>
          <w:lang w:val="en-US" w:bidi="ar-SY"/>
        </w:rPr>
        <w:lastRenderedPageBreak/>
        <w:t>2.2.5</w:t>
      </w:r>
      <w:r>
        <w:rPr>
          <w:rFonts w:hint="cs"/>
          <w:rtl/>
          <w:lang w:val="en-US" w:bidi="ar-SY"/>
        </w:rPr>
        <w:tab/>
        <w:t>تعزيز المجتمع</w:t>
      </w:r>
      <w:bookmarkEnd w:id="99"/>
    </w:p>
    <w:p w:rsidR="00FB6739" w:rsidRDefault="00FB6739" w:rsidP="00FB6739">
      <w:pPr>
        <w:rPr>
          <w:rtl/>
          <w:lang w:val="en-US" w:bidi="ar-SY"/>
        </w:rPr>
      </w:pPr>
      <w:r>
        <w:rPr>
          <w:rFonts w:hint="cs"/>
          <w:rtl/>
        </w:rPr>
        <w:t xml:space="preserve">توفر الأنماط الأخرى للانتقال إلى شبكات الجيل التالي بنية تحتية لبناء مجتمع جديد مثل المجتمع الإلكتروني. وقد أعلنت جمهورية كوريا هذا النهج تحت مسمى "شبكات التقارب عريضة النطاق </w:t>
      </w:r>
      <w:r>
        <w:rPr>
          <w:lang w:val="en-US"/>
        </w:rPr>
        <w:t>(BCN)</w:t>
      </w:r>
      <w:r>
        <w:rPr>
          <w:rFonts w:hint="cs"/>
          <w:rtl/>
          <w:lang w:val="en-US" w:bidi="ar-SY"/>
        </w:rPr>
        <w:t>" وجاري نشرها الآن في جمهورية كوريا.</w:t>
      </w:r>
    </w:p>
    <w:p w:rsidR="00FB6739" w:rsidRDefault="00FB6739" w:rsidP="00FB6739">
      <w:pPr>
        <w:rPr>
          <w:rtl/>
          <w:lang w:val="en-US" w:bidi="ar-SY"/>
        </w:rPr>
      </w:pPr>
      <w:r>
        <w:rPr>
          <w:rFonts w:hint="cs"/>
          <w:rtl/>
          <w:lang w:val="en-US" w:bidi="ar-SY"/>
        </w:rPr>
        <w:t>ومن بين الاختلافات التي تنفرد بها الحالة الكورية هي أنهم أطلقوا هذا المشروع في نهاية المرحلة الخاصة بنشر النطاق العريض لديهم تقريباً. لذا فقد أعدت كوريا نفسها جيداً لإطلاق هذا المشروع بهدف تعزيز المجتمع نوعاً ما. ومن ثم تعتبر رؤيتهم بالنسبة لهذا المشروع مختلفة إلى حد كبير عن دراسة الحالة الخاصة بشركة الاتصالات البريطانية وتتمثل فيما يلي:</w:t>
      </w:r>
    </w:p>
    <w:p w:rsidR="00FB6739" w:rsidRPr="0070279F" w:rsidRDefault="00236459" w:rsidP="00236459">
      <w:pPr>
        <w:pStyle w:val="enumlev1"/>
        <w:rPr>
          <w:rtl/>
          <w:lang w:bidi="ar-SY"/>
        </w:rPr>
      </w:pPr>
      <w:r>
        <w:rPr>
          <w:rFonts w:hint="cs"/>
          <w:lang w:bidi="ar-SY"/>
        </w:rPr>
        <w:sym w:font="Symbol" w:char="F0B7"/>
      </w:r>
      <w:r>
        <w:rPr>
          <w:rFonts w:hint="cs"/>
          <w:rtl/>
          <w:lang w:bidi="ar-SY"/>
        </w:rPr>
        <w:tab/>
      </w:r>
      <w:r w:rsidR="00FB6739" w:rsidRPr="0070279F">
        <w:rPr>
          <w:rFonts w:hint="cs"/>
          <w:rtl/>
          <w:lang w:bidi="ar-SY"/>
        </w:rPr>
        <w:t>بناء بنية تحتية حديثة للمعلومات في العالم</w:t>
      </w:r>
    </w:p>
    <w:p w:rsidR="00FB6739" w:rsidRPr="0070279F" w:rsidRDefault="00236459" w:rsidP="00236459">
      <w:pPr>
        <w:pStyle w:val="enumlev1"/>
        <w:rPr>
          <w:rtl/>
          <w:lang w:bidi="ar-SY"/>
        </w:rPr>
      </w:pPr>
      <w:r>
        <w:rPr>
          <w:rFonts w:hint="cs"/>
          <w:lang w:bidi="ar-SY"/>
        </w:rPr>
        <w:sym w:font="Symbol" w:char="F0B7"/>
      </w:r>
      <w:r>
        <w:rPr>
          <w:rFonts w:hint="cs"/>
          <w:rtl/>
          <w:lang w:bidi="ar-SY"/>
        </w:rPr>
        <w:tab/>
      </w:r>
      <w:r w:rsidR="00FB6739" w:rsidRPr="0070279F">
        <w:rPr>
          <w:rFonts w:hint="cs"/>
          <w:rtl/>
          <w:lang w:bidi="ar-SY"/>
        </w:rPr>
        <w:t>تهيئة بيئة ملائمة لاستعمال خدمات متعددة الوسائط عالية الجودة</w:t>
      </w:r>
    </w:p>
    <w:p w:rsidR="00FB6739" w:rsidRPr="0070279F" w:rsidRDefault="00236459" w:rsidP="00236459">
      <w:pPr>
        <w:pStyle w:val="enumlev1"/>
        <w:rPr>
          <w:rtl/>
          <w:lang w:bidi="ar-SY"/>
        </w:rPr>
      </w:pPr>
      <w:r>
        <w:rPr>
          <w:rFonts w:hint="cs"/>
          <w:lang w:bidi="ar-SY"/>
        </w:rPr>
        <w:sym w:font="Symbol" w:char="F0B7"/>
      </w:r>
      <w:r>
        <w:rPr>
          <w:rFonts w:hint="cs"/>
          <w:rtl/>
          <w:lang w:bidi="ar-SY"/>
        </w:rPr>
        <w:tab/>
      </w:r>
      <w:r w:rsidR="00FB6739" w:rsidRPr="0070279F">
        <w:rPr>
          <w:rFonts w:hint="cs"/>
          <w:rtl/>
          <w:lang w:bidi="ar-SY"/>
        </w:rPr>
        <w:t>إعداد الأساس الرئيسي لقوة الدفع المحركة لنمو صناعة تكنولوجيا المعلومات</w:t>
      </w:r>
    </w:p>
    <w:p w:rsidR="00FB6739" w:rsidRDefault="00FB6739" w:rsidP="00FB6739">
      <w:pPr>
        <w:rPr>
          <w:rtl/>
          <w:lang w:val="en-US" w:bidi="ar-SY"/>
        </w:rPr>
      </w:pPr>
      <w:r>
        <w:rPr>
          <w:rFonts w:hint="cs"/>
          <w:rtl/>
          <w:lang w:val="en-US" w:bidi="ar-SY"/>
        </w:rPr>
        <w:t xml:space="preserve">وكما تبين مضامين الرؤية هذه، تركز كوريا على بناء بنيتها التحتية الاجتماعية الجديدة في حين تركز شركة الاتصالات البريطانية على تحسين بنيتها الحالية. كما تستعمل كوريا نوعاً من نماذج تبادل الأدوار حيث يضطلع كل قطاع بأدوار مختلفة. وبناءً على ذلك، تضطلع الحكومة بدور يتمثل في تشجيع استنباط خدمات وتطبيقات جديدة تستعمل في بناء المجتمع الإلكتروني مثل التعلم الإلكتروني والصحة الإلكترونية وشبكة المحاسيس واسعة الانتشار وما إلى ذلك. وبالنسبة لمشغلي الشبكات، فإنهم يركزون على تحديث بناهم التحتية من أجل دعم خدمات التقارب مثل التقارب بين الخدمات الثابتة والمتنقلة </w:t>
      </w:r>
      <w:r>
        <w:rPr>
          <w:lang w:val="en-US" w:bidi="ar-SY"/>
        </w:rPr>
        <w:t>(FMC)</w:t>
      </w:r>
      <w:r>
        <w:rPr>
          <w:rFonts w:hint="cs"/>
          <w:rtl/>
          <w:lang w:val="en-US" w:bidi="ar-SY"/>
        </w:rPr>
        <w:t xml:space="preserve"> وتلفزيون بروتوكول الإنترنت مع الاستمرار في تحسين قدرات شبكات النفاذ بحيث توفر للعملاء عرض نطاق أكبر.</w:t>
      </w:r>
    </w:p>
    <w:p w:rsidR="00FB6739" w:rsidRDefault="00FB6739" w:rsidP="00FB6739">
      <w:pPr>
        <w:spacing w:before="240"/>
        <w:rPr>
          <w:rtl/>
          <w:lang w:val="en-US" w:bidi="ar-SY"/>
        </w:rPr>
      </w:pPr>
      <w:r>
        <w:rPr>
          <w:rFonts w:hint="cs"/>
          <w:rtl/>
          <w:lang w:val="en-US" w:bidi="ar-SY"/>
        </w:rPr>
        <w:t xml:space="preserve">ويبين الشكل </w:t>
      </w:r>
      <w:r>
        <w:rPr>
          <w:lang w:val="en-US" w:bidi="ar-SY"/>
        </w:rPr>
        <w:t>4-5</w:t>
      </w:r>
      <w:r>
        <w:rPr>
          <w:rFonts w:hint="cs"/>
          <w:rtl/>
          <w:lang w:val="en-US" w:bidi="ar-SY"/>
        </w:rPr>
        <w:t xml:space="preserve"> أدناه رؤية شاملة لمشروع </w:t>
      </w:r>
      <w:r w:rsidRPr="0070279F">
        <w:rPr>
          <w:bCs/>
          <w:lang w:val="en-US" w:bidi="ar-SY"/>
        </w:rPr>
        <w:t>BcN</w:t>
      </w:r>
      <w:r>
        <w:rPr>
          <w:rFonts w:hint="cs"/>
          <w:rtl/>
          <w:lang w:val="en-US" w:bidi="ar-SY"/>
        </w:rPr>
        <w:t xml:space="preserve"> الكوري. ويقوم هذا المشروع بوضع البنية التحتية الشبكية في القلب وينقلها للمجتمع الجديد بأكمله، مثل نقل المجتمع الإلكتروني للحكومات والشركات ومراكز البحوث والتطوير والأفراد. كما يضطلع المشروع بدور حاسم في تكامل البنى التحتية المختلفة والمتنوعة باستعمال تكنولوجيات داعمة مختلفة رقمية وشبكية وحاسوبية.</w:t>
      </w:r>
    </w:p>
    <w:p w:rsidR="00323FC4" w:rsidRDefault="00323FC4" w:rsidP="00BC70DA">
      <w:pPr>
        <w:spacing w:before="0" w:line="120" w:lineRule="auto"/>
        <w:rPr>
          <w:rtl/>
          <w:lang w:val="en-US" w:bidi="ar-EG"/>
        </w:rPr>
      </w:pPr>
    </w:p>
    <w:p w:rsidR="00323FC4" w:rsidRPr="00323FC4" w:rsidRDefault="00323FC4" w:rsidP="00BC70DA">
      <w:pPr>
        <w:pStyle w:val="figure0"/>
        <w:spacing w:before="0"/>
        <w:rPr>
          <w:rtl/>
          <w:lang w:val="en-US" w:bidi="ar-EG"/>
        </w:rPr>
      </w:pPr>
      <w:bookmarkStart w:id="100" w:name="_Toc259106665"/>
      <w:r w:rsidRPr="00323FC4">
        <w:rPr>
          <w:rFonts w:hint="cs"/>
          <w:rtl/>
        </w:rPr>
        <w:t xml:space="preserve">الشكل </w:t>
      </w:r>
      <w:r w:rsidRPr="00323FC4">
        <w:rPr>
          <w:lang w:val="en-US"/>
        </w:rPr>
        <w:t>4</w:t>
      </w:r>
      <w:r w:rsidRPr="00323FC4">
        <w:t>-5</w:t>
      </w:r>
      <w:r w:rsidRPr="00323FC4">
        <w:rPr>
          <w:rFonts w:hint="cs"/>
          <w:rtl/>
        </w:rPr>
        <w:t xml:space="preserve">: </w:t>
      </w:r>
      <w:r w:rsidRPr="00323FC4">
        <w:rPr>
          <w:rFonts w:hint="cs"/>
          <w:rtl/>
          <w:lang w:bidi="ar-SY"/>
        </w:rPr>
        <w:t xml:space="preserve">رؤية شاملة لمشروع </w:t>
      </w:r>
      <w:r w:rsidRPr="00323FC4">
        <w:rPr>
          <w:lang w:val="en-US" w:bidi="ar-SY"/>
        </w:rPr>
        <w:t>BcN</w:t>
      </w:r>
      <w:r w:rsidRPr="00323FC4">
        <w:rPr>
          <w:rFonts w:hint="cs"/>
          <w:rtl/>
          <w:lang w:val="en-US" w:bidi="ar-SY"/>
        </w:rPr>
        <w:t xml:space="preserve"> الكوري</w:t>
      </w:r>
      <w:bookmarkEnd w:id="100"/>
    </w:p>
    <w:p w:rsidR="00FB6739" w:rsidRDefault="00A0320B" w:rsidP="00FB6739">
      <w:pPr>
        <w:spacing w:before="240"/>
        <w:jc w:val="center"/>
        <w:rPr>
          <w:rtl/>
          <w:lang w:val="en-US" w:bidi="ar-SY"/>
        </w:rPr>
      </w:pPr>
      <w:r>
        <w:rPr>
          <w:rtl/>
          <w:lang w:val="en-US" w:bidi="ar-SY"/>
        </w:rPr>
      </w:r>
      <w:r>
        <w:rPr>
          <w:lang w:val="en-US" w:bidi="ar-SY"/>
        </w:rPr>
        <w:pict>
          <v:group id="_x0000_s46176" editas="canvas" style="width:429.1pt;height:261.45pt;mso-position-horizontal-relative:char;mso-position-vertical-relative:line" coordorigin="-926,-57" coordsize="8582,5229">
            <o:lock v:ext="edit" aspectratio="t"/>
            <v:shape id="_x0000_s46177" type="#_x0000_t75" style="position:absolute;left:-926;top:-57;width:8582;height:5229" o:preferrelative="f">
              <v:fill o:detectmouseclick="t"/>
              <v:path o:extrusionok="t" o:connecttype="none"/>
              <o:lock v:ext="edit" text="t"/>
            </v:shape>
            <v:shape id="_x0000_s46179" type="#_x0000_t75" style="position:absolute;left:-366;top:1942;width:1970;height:1091" o:regroupid="6">
              <v:imagedata r:id="rId159" o:title=""/>
            </v:shape>
            <v:shape id="_x0000_s46180" type="#_x0000_t75" style="position:absolute;left:-366;top:1942;width:1970;height:1091" o:regroupid="6">
              <v:imagedata r:id="rId160" o:title=""/>
            </v:shape>
            <v:shape id="_x0000_s46181" type="#_x0000_t75" style="position:absolute;left:1576;top:1951;width:66;height:69" o:regroupid="6">
              <v:imagedata r:id="rId161" o:title=""/>
            </v:shape>
            <v:shape id="_x0000_s46182" type="#_x0000_t75" style="position:absolute;left:1576;top:1951;width:66;height:69" o:regroupid="6">
              <v:imagedata r:id="rId162" o:title=""/>
            </v:shape>
            <v:shape id="_x0000_s46183" type="#_x0000_t75" style="position:absolute;left:1576;top:1951;width:66;height:69" o:regroupid="6">
              <v:imagedata r:id="rId161" o:title=""/>
            </v:shape>
            <v:shape id="_x0000_s46184" type="#_x0000_t75" style="position:absolute;left:1460;top:1970;width:125;height:129" o:regroupid="6">
              <v:imagedata r:id="rId163" o:title=""/>
            </v:shape>
            <v:shape id="_x0000_s46185" type="#_x0000_t75" style="position:absolute;left:1460;top:1970;width:125;height:129" o:regroupid="6">
              <v:imagedata r:id="rId164" o:title=""/>
            </v:shape>
            <v:shape id="_x0000_s46186" type="#_x0000_t75" style="position:absolute;left:1307;top:2000;width:182;height:187" o:regroupid="6">
              <v:imagedata r:id="rId165" o:title=""/>
            </v:shape>
            <v:shape id="_x0000_s46187" type="#_x0000_t75" style="position:absolute;left:1307;top:2000;width:182;height:187" o:regroupid="6">
              <v:imagedata r:id="rId166" o:title=""/>
            </v:shape>
            <v:shape id="_x0000_s46188" type="#_x0000_t75" style="position:absolute;left:5429;top:1942;width:2038;height:1091" o:regroupid="6">
              <v:imagedata r:id="rId167" o:title=""/>
            </v:shape>
            <v:shape id="_x0000_s46189" type="#_x0000_t75" style="position:absolute;left:5429;top:1942;width:2038;height:1091" o:regroupid="6">
              <v:imagedata r:id="rId168" o:title=""/>
            </v:shape>
            <v:shape id="_x0000_s46190" type="#_x0000_t75" style="position:absolute;left:5765;top:1931;width:66;height:69" o:regroupid="6">
              <v:imagedata r:id="rId169" o:title=""/>
            </v:shape>
            <v:shape id="_x0000_s46191" type="#_x0000_t75" style="position:absolute;left:5765;top:1931;width:66;height:69" o:regroupid="6">
              <v:imagedata r:id="rId170" o:title=""/>
            </v:shape>
            <v:shape id="_x0000_s46192" type="#_x0000_t75" style="position:absolute;left:5765;top:1931;width:66;height:69" o:regroupid="6">
              <v:imagedata r:id="rId169" o:title=""/>
            </v:shape>
            <v:shape id="_x0000_s46193" type="#_x0000_t75" style="position:absolute;left:5765;top:1922;width:123;height:128" o:regroupid="6">
              <v:imagedata r:id="rId171" o:title=""/>
            </v:shape>
            <v:shape id="_x0000_s46194" type="#_x0000_t75" style="position:absolute;left:5765;top:1922;width:123;height:128" o:regroupid="6">
              <v:imagedata r:id="rId172" o:title=""/>
            </v:shape>
            <v:shape id="_x0000_s46195" type="#_x0000_t75" style="position:absolute;left:5765;top:1922;width:123;height:128" o:regroupid="6">
              <v:imagedata r:id="rId171" o:title=""/>
            </v:shape>
            <v:shape id="_x0000_s46196" type="#_x0000_t75" style="position:absolute;left:5793;top:1942;width:182;height:186" o:regroupid="6">
              <v:imagedata r:id="rId173" o:title=""/>
            </v:shape>
            <v:shape id="_x0000_s46197" type="#_x0000_t75" style="position:absolute;left:5793;top:1942;width:182;height:186" o:regroupid="6">
              <v:imagedata r:id="rId174" o:title=""/>
            </v:shape>
            <v:rect id="_x0000_s46198" style="position:absolute;left:5749;top:2260;width:1253;height:575;v-text-anchor:top" o:regroupid="6" filled="f" stroked="f">
              <v:textbox inset="0,0,0,0">
                <w:txbxContent>
                  <w:p w:rsidR="00A520AA" w:rsidRPr="00901DBE" w:rsidRDefault="00A520AA" w:rsidP="00FB6739">
                    <w:pPr>
                      <w:snapToGrid w:val="0"/>
                      <w:spacing w:before="0" w:line="240" w:lineRule="auto"/>
                      <w:jc w:val="center"/>
                      <w:rPr>
                        <w:sz w:val="29"/>
                        <w:szCs w:val="36"/>
                        <w:lang w:bidi="ar-SY"/>
                      </w:rPr>
                    </w:pPr>
                    <w:r w:rsidRPr="00901DBE">
                      <w:rPr>
                        <w:rFonts w:hint="cs"/>
                        <w:b/>
                        <w:bCs/>
                        <w:color w:val="000000"/>
                        <w:sz w:val="30"/>
                        <w:szCs w:val="30"/>
                        <w:rtl/>
                        <w:lang w:bidi="ar-SY"/>
                      </w:rPr>
                      <w:t>إذاعــة</w:t>
                    </w:r>
                  </w:p>
                </w:txbxContent>
              </v:textbox>
            </v:rect>
            <v:shape id="_x0000_s46199" type="#_x0000_t75" style="position:absolute;left:303;top:1136;width:5997;height:1179" o:regroupid="6">
              <v:imagedata r:id="rId175" o:title=""/>
            </v:shape>
            <v:shape id="_x0000_s46200" type="#_x0000_t75" style="position:absolute;left:303;top:1136;width:5997;height:1179" o:regroupid="6">
              <v:imagedata r:id="rId176" o:title=""/>
            </v:shape>
            <v:shape id="_x0000_s46201" type="#_x0000_t75" style="position:absolute;left:2139;top:1322;width:1961;height:452" o:regroupid="6">
              <v:imagedata r:id="rId177" o:title=""/>
            </v:shape>
            <v:shape id="_x0000_s46202" type="#_x0000_t75" style="position:absolute;left:2139;top:1322;width:1961;height:452" o:regroupid="6">
              <v:imagedata r:id="rId178" o:title=""/>
            </v:shape>
            <v:shape id="_x0000_s46203" type="#_x0000_t75" style="position:absolute;left:3737;top:1322;width:870;height:452" o:regroupid="6">
              <v:imagedata r:id="rId179" o:title=""/>
            </v:shape>
            <v:shape id="_x0000_s46204" type="#_x0000_t75" style="position:absolute;left:3737;top:1322;width:870;height:452" o:regroupid="6">
              <v:imagedata r:id="rId180" o:title=""/>
            </v:shape>
            <v:shape id="_x0000_s46205" type="#_x0000_t75" style="position:absolute;left:4243;top:1322;width:479;height:452" o:regroupid="6">
              <v:imagedata r:id="rId181" o:title=""/>
            </v:shape>
            <v:shape id="_x0000_s46206" type="#_x0000_t75" style="position:absolute;left:4243;top:1322;width:479;height:452" o:regroupid="6">
              <v:imagedata r:id="rId182" o:title=""/>
            </v:shape>
            <v:shape id="_x0000_s46207" type="#_x0000_t75" style="position:absolute;left:2350;top:1637;width:2162;height:452" o:regroupid="6">
              <v:imagedata r:id="rId183" o:title=""/>
            </v:shape>
            <v:shape id="_x0000_s46208" type="#_x0000_t75" style="position:absolute;left:2350;top:1637;width:2162;height:452" o:regroupid="6">
              <v:imagedata r:id="rId184" o:title=""/>
            </v:shape>
            <v:rect id="_x0000_s46209" style="position:absolute;left:2310;top:1404;width:1712;height:337;v-text-anchor:top" o:regroupid="6" filled="f" stroked="f">
              <v:textbox inset="0,0,0,0">
                <w:txbxContent>
                  <w:p w:rsidR="00A520AA" w:rsidRDefault="00A520AA" w:rsidP="00FB6739">
                    <w:pPr>
                      <w:snapToGrid w:val="0"/>
                      <w:spacing w:before="0" w:line="240" w:lineRule="auto"/>
                    </w:pPr>
                    <w:r>
                      <w:rPr>
                        <w:rFonts w:cs="Verdana"/>
                        <w:color w:val="CC0000"/>
                        <w:sz w:val="24"/>
                        <w:szCs w:val="24"/>
                      </w:rPr>
                      <w:t>Korea NGN (</w:t>
                    </w:r>
                  </w:p>
                </w:txbxContent>
              </v:textbox>
            </v:rect>
            <v:rect id="_x0000_s46210" style="position:absolute;left:3908;top:1404;width:527;height:337;v-text-anchor:top" o:regroupid="6" filled="f" stroked="f">
              <v:textbox inset="0,0,0,0">
                <w:txbxContent>
                  <w:p w:rsidR="00A520AA" w:rsidRDefault="00A520AA" w:rsidP="00FB6739">
                    <w:pPr>
                      <w:snapToGrid w:val="0"/>
                      <w:spacing w:before="0" w:line="240" w:lineRule="auto"/>
                    </w:pPr>
                    <w:r>
                      <w:rPr>
                        <w:rFonts w:cs="Verdana"/>
                        <w:color w:val="CC0000"/>
                        <w:sz w:val="24"/>
                        <w:szCs w:val="24"/>
                      </w:rPr>
                      <w:t>BcN</w:t>
                    </w:r>
                  </w:p>
                </w:txbxContent>
              </v:textbox>
            </v:rect>
            <v:rect id="_x0000_s46211" style="position:absolute;left:4414;top:1404;width:122;height:337;v-text-anchor:top" o:regroupid="6" filled="f" stroked="f">
              <v:textbox inset="0,0,0,0">
                <w:txbxContent>
                  <w:p w:rsidR="00A520AA" w:rsidRDefault="00A520AA" w:rsidP="00FB6739">
                    <w:pPr>
                      <w:snapToGrid w:val="0"/>
                      <w:spacing w:before="0" w:line="240" w:lineRule="auto"/>
                    </w:pPr>
                    <w:r>
                      <w:rPr>
                        <w:rFonts w:cs="Verdana"/>
                        <w:color w:val="CC0000"/>
                        <w:sz w:val="24"/>
                        <w:szCs w:val="24"/>
                      </w:rPr>
                      <w:t>)</w:t>
                    </w:r>
                  </w:p>
                </w:txbxContent>
              </v:textbox>
            </v:rect>
            <v:rect id="_x0000_s46212" style="position:absolute;left:2521;top:1718;width:1881;height:337;v-text-anchor:top" o:regroupid="6" filled="f" stroked="f">
              <v:textbox inset="0,0,0,0">
                <w:txbxContent>
                  <w:p w:rsidR="00A520AA" w:rsidRDefault="00A520AA" w:rsidP="00FB6739">
                    <w:pPr>
                      <w:snapToGrid w:val="0"/>
                      <w:spacing w:before="0" w:line="240" w:lineRule="auto"/>
                    </w:pPr>
                    <w:r>
                      <w:rPr>
                        <w:rFonts w:cs="Verdana"/>
                        <w:color w:val="CC0000"/>
                        <w:sz w:val="24"/>
                        <w:szCs w:val="24"/>
                      </w:rPr>
                      <w:t>Infrastructure</w:t>
                    </w:r>
                  </w:p>
                </w:txbxContent>
              </v:textbox>
            </v:rect>
            <v:rect id="_x0000_s46213" style="position:absolute;left:-619;top:30;width:7995;height:1336" o:regroupid="6" fillcolor="#06c" stroked="f"/>
            <v:shape id="_x0000_s46214" type="#_x0000_t75" style="position:absolute;left:-567;top:25;width:7890;height:1297" o:regroupid="6">
              <v:imagedata r:id="rId185" o:title=""/>
            </v:shape>
            <v:shape id="_x0000_s46215" type="#_x0000_t75" style="position:absolute;left:2158;top:2050;width:2487;height:992" o:regroupid="6">
              <v:imagedata r:id="rId186" o:title=""/>
            </v:shape>
            <v:shape id="_x0000_s46216" type="#_x0000_t75" style="position:absolute;left:2158;top:2050;width:2487;height:992" o:regroupid="6">
              <v:imagedata r:id="rId187" o:title=""/>
            </v:shape>
            <v:shape id="_x0000_s46217" type="#_x0000_t75" style="position:absolute;left:3421;top:2020;width:67;height:69" o:regroupid="6">
              <v:imagedata r:id="rId188" o:title=""/>
            </v:shape>
            <v:shape id="_x0000_s46218" type="#_x0000_t75" style="position:absolute;left:3421;top:2020;width:67;height:69" o:regroupid="6">
              <v:imagedata r:id="rId189" o:title=""/>
            </v:shape>
            <v:shape id="_x0000_s46219" type="#_x0000_t75" style="position:absolute;left:3421;top:2020;width:67;height:69" o:regroupid="6">
              <v:imagedata r:id="rId188" o:title=""/>
            </v:shape>
            <v:shape id="_x0000_s46220" type="#_x0000_t75" style="position:absolute;left:3392;top:1981;width:115;height:118" o:regroupid="6">
              <v:imagedata r:id="rId190" o:title=""/>
            </v:shape>
            <v:shape id="_x0000_s46221" type="#_x0000_t75" style="position:absolute;left:3392;top:1981;width:115;height:118" o:regroupid="6">
              <v:imagedata r:id="rId191" o:title=""/>
            </v:shape>
            <v:shape id="_x0000_s46222" type="#_x0000_t75" style="position:absolute;left:3392;top:1981;width:115;height:118" o:regroupid="6">
              <v:imagedata r:id="rId190" o:title=""/>
            </v:shape>
            <v:shape id="_x0000_s46223" type="#_x0000_t75" style="position:absolute;left:3364;top:1990;width:162;height:167" o:regroupid="6">
              <v:imagedata r:id="rId192" o:title=""/>
            </v:shape>
            <v:shape id="_x0000_s46224" type="#_x0000_t75" style="position:absolute;left:3364;top:1990;width:162;height:167" o:regroupid="6">
              <v:imagedata r:id="rId193" o:title=""/>
            </v:shape>
            <v:rect id="_x0000_s46225" style="position:absolute;left:2673;top:2187;width:1628;height:662;v-text-anchor:top" o:regroupid="6" filled="f" stroked="f">
              <v:textbox inset="0,0,0,0">
                <w:txbxContent>
                  <w:p w:rsidR="00A520AA" w:rsidRPr="00901DBE" w:rsidRDefault="00A520AA" w:rsidP="00FB6739">
                    <w:pPr>
                      <w:snapToGrid w:val="0"/>
                      <w:spacing w:before="0" w:line="240" w:lineRule="auto"/>
                      <w:jc w:val="center"/>
                      <w:rPr>
                        <w:sz w:val="27"/>
                        <w:szCs w:val="34"/>
                        <w:rtl/>
                        <w:lang w:bidi="ar-SY"/>
                      </w:rPr>
                    </w:pPr>
                    <w:r w:rsidRPr="00901DBE">
                      <w:rPr>
                        <w:rFonts w:hint="cs"/>
                        <w:b/>
                        <w:bCs/>
                        <w:color w:val="000000"/>
                        <w:sz w:val="36"/>
                        <w:szCs w:val="36"/>
                        <w:rtl/>
                        <w:lang w:bidi="ar-SY"/>
                      </w:rPr>
                      <w:t>إنترنــت</w:t>
                    </w:r>
                  </w:p>
                </w:txbxContent>
              </v:textbox>
            </v:rect>
            <v:rect id="_x0000_s46226" style="position:absolute;left:-505;top:108;width:1903;height:1180" o:regroupid="6" fillcolor="#ccf" stroked="f"/>
            <v:rect id="_x0000_s46227" style="position:absolute;left:1455;top:108;width:1904;height:1180" o:regroupid="6" fillcolor="#ccf" stroked="f"/>
            <v:rect id="_x0000_s46228" style="position:absolute;left:5405;top:108;width:1904;height:1180" o:regroupid="6" fillcolor="#ccf" stroked="f"/>
            <v:rect id="_x0000_s46229" style="position:absolute;left:3435;top:108;width:1904;height:1180" o:regroupid="6" fillcolor="#ccf" stroked="f"/>
            <v:rect id="_x0000_s46230" style="position:absolute;left:-505;top:114;width:1903;height:236" o:regroupid="6" fillcolor="#9cf" stroked="f"/>
            <v:rect id="_x0000_s46231" style="position:absolute;left:1455;top:69;width:1904;height:236" o:regroupid="6" fillcolor="#9cf" stroked="f"/>
            <v:rect id="_x0000_s46232" style="position:absolute;left:5405;top:49;width:1904;height:237" o:regroupid="6" fillcolor="#9cf" stroked="f"/>
            <v:rect id="_x0000_s46233" style="position:absolute;left:5408;top:55;width:1821;height:267;v-text-anchor:top" o:regroupid="6" filled="f" stroked="f">
              <v:textbox inset="0,0,0,0">
                <w:txbxContent>
                  <w:p w:rsidR="00A520AA" w:rsidRPr="00497F5D" w:rsidRDefault="00A520AA" w:rsidP="00FB6739">
                    <w:pPr>
                      <w:snapToGrid w:val="0"/>
                      <w:spacing w:before="0" w:line="240" w:lineRule="auto"/>
                      <w:ind w:left="23"/>
                      <w:rPr>
                        <w:lang w:bidi="ar-SY"/>
                      </w:rPr>
                    </w:pPr>
                    <w:r w:rsidRPr="00497F5D">
                      <w:rPr>
                        <w:rFonts w:hint="cs"/>
                        <w:color w:val="000000"/>
                        <w:sz w:val="14"/>
                        <w:szCs w:val="14"/>
                        <w:rtl/>
                        <w:lang w:bidi="ar-SY"/>
                      </w:rPr>
                      <w:t>مراكز البحث والتطوير</w:t>
                    </w:r>
                  </w:p>
                </w:txbxContent>
              </v:textbox>
            </v:rect>
            <v:rect id="_x0000_s46234" style="position:absolute;left:3435;top:49;width:1904;height:237" o:regroupid="6" fillcolor="#9cf" stroked="f"/>
            <v:rect id="_x0000_s46235" style="position:absolute;left:-366;top:329;width:1588;height:492" o:regroupid="6" fillcolor="#ddd" stroked="f"/>
            <v:shape id="_x0000_s46236" style="position:absolute;left:-371;top:325;width:1597;height:501" coordsize="1423,435" o:regroupid="6" path="m,l1423,r,435l,435,,xm9,430l5,426r1414,l1414,430r,-426l1419,8,5,8,9,4r,426xe" fillcolor="black" strokeweight="3e-5mm">
              <v:path arrowok="t"/>
              <o:lock v:ext="edit" verticies="t"/>
            </v:shape>
            <v:rect id="_x0000_s46237" style="position:absolute;left:1623;top:310;width:1587;height:491" o:regroupid="6" fillcolor="#ddd" stroked="f"/>
            <v:shape id="_x0000_s46238" style="position:absolute;left:1618;top:305;width:1598;height:502" coordsize="1423,435" o:regroupid="6" path="m,l1423,r,435l,435,,xm9,430l4,426r1414,l1414,430r,-426l1418,8,4,8,9,4r,426xe" fillcolor="black" strokeweight="3e-5mm">
              <v:path arrowok="t"/>
              <o:lock v:ext="edit" verticies="t"/>
            </v:shape>
            <v:rect id="_x0000_s46239" style="position:absolute;left:3612;top:301;width:1588;height:491" o:regroupid="6" fillcolor="#ddd" stroked="f"/>
            <v:shape id="_x0000_s46240" style="position:absolute;left:3608;top:295;width:1597;height:501" coordsize="1422,435" o:regroupid="6" path="m,l1422,r,435l,435,,xm8,431l4,426r1414,l1414,431r,-426l1418,9,4,9,8,5r,426xe" fillcolor="black" strokeweight="3e-5mm">
              <v:path arrowok="t"/>
              <o:lock v:ext="edit" verticies="t"/>
            </v:shape>
            <v:shape id="_x0000_s46241" type="#_x0000_t75" style="position:absolute;left:3718;top:427;width:373;height:374" o:regroupid="6">
              <v:imagedata r:id="rId194" o:title=""/>
            </v:shape>
            <v:shape id="_x0000_s46242" type="#_x0000_t75" style="position:absolute;left:3718;top:427;width:373;height:374" o:regroupid="6">
              <v:imagedata r:id="rId195" o:title=""/>
            </v:shape>
            <v:shape id="_x0000_s46243" type="#_x0000_t75" style="position:absolute;left:3938;top:349;width:363;height:334" o:regroupid="6">
              <v:imagedata r:id="rId196" o:title=""/>
            </v:shape>
            <v:shape id="_x0000_s46244" type="#_x0000_t75" style="position:absolute;left:3938;top:349;width:363;height:334" o:regroupid="6">
              <v:imagedata r:id="rId197" o:title=""/>
            </v:shape>
            <v:rect id="_x0000_s46245" style="position:absolute;left:5602;top:301;width:1588;height:491" o:regroupid="6" fillcolor="#ddd" stroked="f"/>
            <v:shape id="_x0000_s46246" style="position:absolute;left:5596;top:295;width:1598;height:501" coordsize="1423,435" o:regroupid="6" path="m,l1423,r,435l,435,,xm9,431l5,426r1414,l1414,431r,-426l1419,9,5,9,9,5r,426xe" fillcolor="black" strokeweight="3e-5mm">
              <v:path arrowok="t"/>
              <o:lock v:ext="edit" verticies="t"/>
            </v:shape>
            <v:shape id="_x0000_s46247" type="#_x0000_t75" style="position:absolute;left:524;top:388;width:544;height:393" o:regroupid="6">
              <v:imagedata r:id="rId198" o:title=""/>
            </v:shape>
            <v:shape id="_x0000_s46248" type="#_x0000_t75" style="position:absolute;left:1758;top:336;width:535;height:429" o:regroupid="6">
              <v:imagedata r:id="rId199" o:title=""/>
            </v:shape>
            <v:shape id="_x0000_s46249" type="#_x0000_t75" style="position:absolute;left:1796;top:388;width:305;height:217" o:regroupid="6">
              <v:imagedata r:id="rId200" o:title=""/>
            </v:shape>
            <v:shape id="_x0000_s46250" type="#_x0000_t75" style="position:absolute;left:1796;top:388;width:305;height:217" o:regroupid="6">
              <v:imagedata r:id="rId201" o:title=""/>
            </v:shape>
            <v:shape id="_x0000_s46251" type="#_x0000_t75" style="position:absolute;left:2474;top:349;width:641;height:443" o:regroupid="6">
              <v:imagedata r:id="rId202" o:title=""/>
            </v:shape>
            <v:shape id="_x0000_s46252" type="#_x0000_t75" style="position:absolute;left:-232;top:399;width:612;height:382" o:regroupid="6">
              <v:imagedata r:id="rId203" o:title=""/>
            </v:shape>
            <v:shape id="_x0000_s46253" type="#_x0000_t75" style="position:absolute;left:6635;top:447;width:401;height:286" o:regroupid="6">
              <v:imagedata r:id="rId204" o:title=""/>
            </v:shape>
            <v:shape id="_x0000_s46254" type="#_x0000_t75" style="position:absolute;left:6500;top:340;width:402;height:285" o:regroupid="6">
              <v:imagedata r:id="rId204" o:title=""/>
            </v:shape>
            <v:group id="_x0000_s46255" style="position:absolute;left:4521;top:314;width:524;height:476" coordorigin="4855,251" coordsize="467,412" o:regroupid="6">
              <v:shape id="_x0000_s46256" style="position:absolute;left:4861;top:608;width:461;height:55" coordsize="461,55" path="m,7l401,r60,15l460,16r-3,1l453,19r-5,3l441,25r-8,3l423,32r-12,4l399,40r-14,3l369,47r-16,3l335,52r-19,2l296,55r-21,l253,55,230,53,206,50,183,47,159,43,137,39,115,35,94,31,74,26,56,22,40,18,27,14,15,11,7,9,2,8,,7xe" fillcolor="#ffffc2" stroked="f">
                <v:path arrowok="t"/>
              </v:shape>
              <v:shape id="_x0000_s46257" style="position:absolute;left:4883;top:251;width:433;height:372" coordsize="433,372" path="m60,l407,79r26,293l,367,60,xe" fillcolor="#d4ebd4" stroked="f">
                <v:path arrowok="t"/>
              </v:shape>
              <v:shape id="_x0000_s46258" style="position:absolute;left:4855;top:605;width:270;height:40" coordsize="270,40" path="m79,l,8,46,23r,l47,24r2,l50,24r3,1l55,25r4,1l62,26r4,1l70,27r4,l79,28r4,l88,28r5,l98,28r4,l107,27r5,l116,26r5,-1l125,24r4,-1l133,22r3,-1l139,20r3,-1l144,19r2,-1l148,18r,l149,18r46,14l144,35r30,5l270,39,213,13,144,12,79,xe" fillcolor="#b0c2b0" stroked="f">
                <v:path arrowok="t"/>
              </v:shape>
              <v:shape id="_x0000_s46259" style="position:absolute;left:4905;top:379;width:371;height:213" coordsize="371,213" path="m188,1r,l187,1r-1,l185,1,183,r-1,l180,r-2,l176,r-2,l172,r-2,l168,r-2,l164,r-2,1l161,1r-2,l158,2r-1,l155,3r,1l154,5r-1,1l151,7r-1,1l149,9r-1,1l146,11r-1,1l143,13r-1,1l140,15r-3,1l135,17r-3,1l130,18r-3,1l124,20r-3,1l118,22r-3,l112,23r-3,1l106,25r-2,1l101,27r-3,1l96,28r-3,1l91,30r-2,1l87,32r-2,l84,33r-2,1l81,34r-1,1l79,36r-1,l77,37r,l76,37r-1,2l74,39r-1,2l72,42r-1,1l69,45r-1,2l66,49r-1,2l63,53r-2,3l60,58r-2,3l56,63r-1,3l53,69r-2,3l50,76r-2,3l46,82r-1,4l43,89r-2,4l39,97r-2,3l35,104r-2,4l31,112r-2,4l27,119r-2,4l23,127r-2,4l19,134r-2,4l14,142r-1,4l11,149r-2,4l7,157r-1,4l4,164r-1,4l2,172r,3l1,178,,182r,3l,188r,3l,194r,3l1,199r,3l2,204r,1l2,207r1,1l3,209r,1l3,210r9,1l52,190r50,20l358,213r13,-86l358,89r-1,-1l357,88r-1,-1l356,87r-1,-1l354,84r-1,-1l352,82r-1,-2l349,78r-1,-1l347,75r-2,-2l344,71r-1,-1l341,68r-1,-2l339,64r-1,-1l337,61r-2,-2l334,58r-1,-1l332,55r-1,-1l329,53r-1,-1l327,51r-2,-1l323,49r-2,-1l319,47r-2,-1l314,46r-2,-1l309,43r-4,-1l302,41r-4,-1l295,38r-4,-1l287,35r-3,-1l280,32r-4,-2l272,29r-3,-2l265,26r-3,-2l258,22r-3,-2l253,19r-3,-2l247,16r-2,-2l243,13r-2,-1l239,11r-1,-1l236,9,235,8r,l234,8,188,1xe" fillcolor="#ffeded" stroked="f">
                <v:path arrowok="t"/>
              </v:shape>
              <v:shape id="_x0000_s46260" style="position:absolute;left:5066;top:603;width:68;height:28" coordsize="68,28" path="m,5l39,,68,4,52,28,,5xe" fillcolor="#bdcad4" stroked="f">
                <v:path arrowok="t"/>
              </v:shape>
              <v:shape id="_x0000_s46261" style="position:absolute;left:5177;top:429;width:71;height:78" coordsize="71,78" path="m1,72r,-1l2,71r,-1l3,69,4,68,6,67,7,65,9,64r1,-2l12,60r2,-2l15,56r1,-2l18,52r,-2l19,48r,-2l19,44r,-1l19,41,18,39,17,38,16,36,15,35,14,33,12,32,11,30,10,28,8,27,7,25,6,24,5,22,4,20,3,18,2,16,1,14r,-1l1,11,,9,,7,,6,1,4,1,3,2,2,2,1,3,,4,,6,,7,,8,r2,l12,1r2,1l16,3r2,1l20,5r2,1l24,8r2,1l29,11r2,1l33,13r2,1l38,15r2,l41,16r2,l44,16r1,l46,16r1,-1l48,15r1,-1l49,13r1,-1l50,12r,l50,13r,1l50,15r,1l50,17r,2l50,21r,2l51,25r,2l51,29r1,3l52,35r1,3l53,40r1,4l55,47r2,3l58,54r2,3l61,60r2,3l64,66r2,3l67,71r2,2l69,75r1,1l71,77r,1l1,72xe" fillcolor="#e8d9d9" stroked="f">
                <v:path arrowok="t"/>
              </v:shape>
              <v:shape id="_x0000_s46262" style="position:absolute;left:5201;top:452;width:40;height:59" coordsize="40,59" path="m7,58r,l8,57,9,56r,-1l10,54r1,-1l12,51r1,-2l14,48r,-2l15,43r,-2l15,39r,-3l14,33r,-3l13,27,12,24,11,21,9,18,8,15,7,12,6,10,4,7,3,5,2,3,1,1,,,,,,,,,1,1r,1l2,3,3,4,4,5,5,7,7,8,8,9r1,2l10,12r1,1l13,14r1,1l15,16r1,l17,16r1,-1l18,15r2,-1l21,12r,-1l21,11r1,-1l22,9r,-1l22,8r,l22,10r1,l23,12r,1l24,14r,2l24,18r1,1l25,21r1,2l27,26r,2l28,31r1,2l30,36r1,2l32,41r1,2l34,45r1,3l36,50r,2l37,53r1,2l39,57r,1l40,59r,l40,59,7,58xe" fillcolor="#d1bdbd" stroked="f">
                <v:path arrowok="t"/>
              </v:shape>
              <v:shape id="_x0000_s46263" style="position:absolute;left:5062;top:494;width:259;height:149" coordsize="259,149" path="m62,149l222,135r7,-19l237,114,259,,245,,79,4,45,124,9,117r26,-6l17,109,3,112,,116r8,9l62,149xe" fillcolor="#97a6b0" stroked="f">
                <v:path arrowok="t"/>
              </v:shape>
              <v:shape id="_x0000_s46264" style="position:absolute;left:4915;top:560;width:207;height:65" coordsize="207,65" path="m79,2l13,8r,l13,8r-1,2l11,11r-1,2l9,15,8,17,7,20,6,23,5,25,4,28,3,31,2,34,1,37r,2l,42r,2l,46r,2l1,49r,1l2,52r1,1l3,54r2,1l6,56r1,l8,57r9,5l18,62r1,l21,62r3,l27,62r4,1l35,63r5,l44,64r5,l55,64r5,l65,64r5,1l75,65r5,l85,64r4,l93,63r3,l99,62r4,l105,61r3,-1l111,59r2,-1l116,57r2,-1l120,55r3,-1l125,53r3,-1l130,51r2,-1l135,49r2,-1l139,47r2,-1l144,45r2,-1l148,43r1,l151,42r1,l153,41r1,l155,41r,l189,46,207,6r,l206,6r,-1l205,5,204,4r-1,l201,4,200,3,198,2r-1,l195,2,193,1r-1,l190,1,188,r-1,1l185,1r-1,l182,1r-1,1l179,2r-1,1l176,4r-1,l173,5r-1,1l170,6r-1,1l167,8r-2,l164,9r-2,l160,9r-2,l156,9r-2,l152,9r-2,l148,9r-2,l144,9,143,8r-2,l140,8r-1,l138,8r,l138,8r-1,1l136,10r-1,1l134,12r-1,1l131,13r-1,1l128,15r-2,1l124,16r-2,1l120,17r-3,l114,17r-3,-1l108,15r-3,-1l102,13,99,12,96,10,93,9,90,8,87,6,85,5,83,4,81,3,80,2r-1,l79,2xe" fillcolor="#e8c2bd" stroked="f">
                <v:path arrowok="t"/>
              </v:shape>
              <v:shape id="_x0000_s46265" style="position:absolute;left:4917;top:560;width:199;height:64" coordsize="199,64" path="m22,1l60,,80,3r-4,l74,3r-2,l70,3,68,4r-3,l63,4,60,5,57,6r-3,l52,8,49,9r-3,1l43,12r-2,1l39,15r-3,2l34,18r-2,2l30,22r-2,1l27,24r-1,2l25,27r-1,l23,28r,l24,28r1,l27,28r2,l32,28r4,l40,29r4,l48,29r5,l58,30r5,l67,31r5,l76,31r5,1l85,33r3,l91,34r3,1l97,36r2,l101,37r2,1l105,38r2,1l108,39r1,1l110,40r2,l113,40r1,-1l115,39r1,-1l117,37r1,-1l119,35r1,-2l121,32r1,-1l123,29r,-1l124,27r1,-1l126,25r,-1l127,23r1,l129,22r1,l131,23r1,l132,24r1,1l133,26r1,l155,26,175,16r24,3l189,42r-1,l187,42r-1,l185,42r-1,l183,42r-1,l181,42r-2,l178,42r-1,-1l175,41r-1,-1l173,40r-2,-1l170,39r-1,-1l167,37r-1,l165,36r-1,-1l163,35r-1,-1l161,33r,l160,32r-1,l159,32r,l159,32r-1,1l158,34r-1,1l155,36r,1l154,37r-1,1l152,38r-1,1l149,39r-1,l147,39r-1,1l144,40r-1,l142,40r-1,l140,40r-1,l138,40r-1,l136,40r,l136,41r-1,l134,42r,l133,43r-2,l130,44r-1,1l128,46r-2,1l124,47r-1,2l121,50r-3,1l116,52r-2,1l112,54r-3,1l107,56r-2,1l103,58r-2,1l99,60r-2,l96,61r-1,l94,62r-1,l93,62r,l93,62r-1,l91,63r-1,l89,63r-1,l86,63r-2,l82,63r-2,l77,64r-2,l72,64r-4,l65,64r-4,l58,64r-4,l49,63r-4,l41,63r-4,l33,63,30,62r-4,l23,62,20,61r-3,l14,61,12,60,10,59r-1,l8,58,7,57r-1,l5,56r,-1l5,54r,-1l5,52r,-1l5,50r,-1l5,48,6,47,5,46r,-1l5,44,4,42r,-1l3,40r,-1l2,38r,-1l1,36r,-1l1,35,,34r,l10,7,22,1xe" fillcolor="#d48282" stroked="f">
                <v:path arrowok="t"/>
              </v:shape>
              <v:shape id="_x0000_s46266" style="position:absolute;left:5060;top:489;width:232;height:156" coordsize="232,156" path="m2,118r38,7l66,,83,8,62,122r-4,11l232,119r-3,9l67,140r-3,16l,136,2,118xe" fillcolor="#637f91" stroked="f">
                <v:path arrowok="t"/>
              </v:shape>
              <v:shape id="_x0000_s46267" style="position:absolute;left:5127;top:488;width:195;height:12" coordsize="195,12" path="m,2l179,r16,6l16,12,,2xe" fillcolor="#bdcad4" stroked="f">
                <v:path arrowok="t"/>
              </v:shape>
              <v:shape id="_x0000_s46268" style="position:absolute;left:5136;top:627;width:52;height:7" coordsize="52,7" path="m1,4l49,r3,1l50,7r-3,l47,3,,7,1,4xe" fillcolor="#637f91" stroked="f">
                <v:path arrowok="t"/>
              </v:shape>
              <v:shape id="_x0000_s46269" style="position:absolute;left:5193;top:623;width:51;height:7" coordsize="51,7" path="m1,4l49,r2,1l50,7r-4,l46,3,,7,1,4xe" fillcolor="#637f91" stroked="f">
                <v:path arrowok="t"/>
              </v:shape>
              <v:shape id="_x0000_s46270" style="position:absolute;left:5260;top:615;width:14;height:13" coordsize="14,13" path="m7,l6,,5,1,4,3,3,4r,1l3,5r,2l4,7r,1l5,9r1,l7,9r2,1l10,10r1,l12,10r1,l14,10r,l14,10r-1,l13,11r-1,l11,11r-1,1l9,12,8,13r-2,l5,13r-1,l3,13,2,12r-1,l,10,,9,,7,,6,,5,,3r,l,3,7,xe" fillcolor="#637f91" stroked="f">
                <v:path arrowok="t"/>
              </v:shape>
              <v:shape id="_x0000_s46271" style="position:absolute;left:5157;top:506;width:152;height:92" coordsize="152,92" path="m2,4l150,r2,1l133,91r-2,1l149,4,,7,2,4xe" fillcolor="#637f91" stroked="f">
                <v:path arrowok="t"/>
              </v:shape>
              <v:shape id="_x0000_s46272" style="position:absolute;left:4902;top:383;width:198;height:212" coordsize="198,212" path="m181,r,l179,r-1,l177,r-1,l175,r-2,l172,r-2,l169,r-2,l166,1r-2,l163,2r-2,1l160,4r-1,l158,6r-1,l155,8r-1,1l153,10r-1,1l151,12r-1,1l149,14r-2,1l146,16r-2,1l143,18r-2,l140,19r-2,l136,19r-2,l133,19r-2,l130,19r-2,l127,18r-1,l125,18r-1,l123,18r,l97,24r,l96,25r-1,l94,25r-1,l92,26r-1,l90,26r-1,l88,27r-1,l86,28r-1,l84,28r-1,1l82,29r-1,l80,30r-2,l77,31r-1,1l74,33r,l73,34r-1,1l72,36r-1,l70,37r-1,1l69,39r-1,1l67,41r,1l67,43r-1,1l65,45r,l64,46r,1l64,47,52,71r-1,l51,72r-1,1l49,75r-1,2l47,79r-2,3l44,85r-2,2l41,90r-2,3l37,97r-2,2l34,102r-2,3l31,108r-1,2l28,112r-1,2l26,116r-2,3l23,121r-1,2l21,125r-1,2l19,129r-2,2l16,133r-1,3l14,138r-1,2l13,142r-1,2l11,145r-1,2l9,149r-1,2l7,153r,2l6,157r-1,2l5,160r-1,2l4,164r-1,2l3,168r-1,2l2,172r,1l1,175r,2l1,179,,181r,2l,185r,2l,188r,2l,192r,1l,195r1,2l1,198r,2l2,201r,1l2,203r1,2l3,206r,1l4,208r,1l5,210r1,1l6,212r,l14,212r,l14,212r1,-1l15,210r,-1l16,207r1,-1l18,204r1,-2l20,200r2,-2l23,197r2,-2l27,193r3,-2l32,190r3,-2l38,186r4,-1l45,184r4,-1l53,182r3,-1l60,180r3,-1l67,179r2,-1l72,178r2,l76,178r1,l77,178r,-1l76,177r-1,l73,177r-2,l69,176r-3,l64,175r-3,l58,174r-2,-1l53,172r-2,-1l49,170r-1,-1l47,168r-1,-2l46,165r,-2l47,161r1,-2l50,157r1,-2l53,153r1,-2l56,149r2,-2l59,146r2,-2l62,142r1,-1l63,140r,-1l62,138r-1,l61,137r-2,l58,136r-2,l55,136r-2,l52,136r-2,-1l49,135r-1,l47,134r,l47,133r,-1l48,131r1,-2l50,128r2,-1l53,125r2,-2l57,122r2,-3l61,118r2,-2l65,114r1,-2l67,110r1,-2l69,106r,-2l69,102r,-2l69,99,68,97,67,95,66,94,65,92,64,90,63,89,62,87,61,86r,-2l61,82,60,81r1,-2l61,77r1,-1l63,74r1,-2l65,70r2,-1l69,67r1,-1l72,65r1,-2l75,62r1,l77,61r1,-1l79,60r,l79,60r,l80,59r1,l82,58r1,l85,57r2,l88,56r2,l91,56r2,l95,57r2,l98,59r2,1l101,62r1,2l103,66r1,3l105,72r,3l106,79r1,3l108,86r,4l108,93r,4l109,100r,3l109,107r,3l109,113r,2l109,117r,2l109,121r,1l109,124r,1l109,126r,1l108,127r,1l108,129r,l108,129r,-1l107,127r-2,-1l104,125r-2,-2l100,122r-2,-2l96,119r-2,-2l92,116r-1,-1l89,114r-1,-1l87,112r-1,l85,113r,l86,114r1,1l87,117r1,2l89,121r2,2l92,126r1,2l95,131r1,3l97,137r2,2l100,142r1,3l101,148r1,2l102,152r,3l102,157r,2l102,161r,2l101,164r,1l100,167r,1l100,168r,1l100,169r,1l89,159r,l90,161r1,1l91,163r1,1l93,165r1,2l94,168r1,2l96,171r1,2l97,174r1,1l98,177r,1l98,179r,l98,180r-1,1l97,181r-1,l95,181r-1,l94,181r30,14l124,195r,-1l124,194r1,-1l125,192r1,-1l126,189r1,-1l128,186r,-1l129,183r1,-2l130,180r1,-2l132,176r1,-2l133,172r1,-1l135,169r1,-1l137,167r1,-1l139,165r2,-1l142,163r1,l144,162r1,-1l147,160r1,l149,159r1,-1l151,157r1,-1l153,155r,-1l154,153r,-1l154,150r1,-1l155,147r-1,-1l154,144r,-2l153,139r-1,-2l151,135r-1,-3l149,129r-2,-3l145,123r-2,-3l141,117r-2,-4l137,110r-2,-3l133,104r-3,-3l129,98r-2,-2l125,93r-1,-2l123,89r,-1l123,86r,l123,85r,-1l124,84r1,l126,84r2,1l130,85r1,1l133,86r3,1l138,87r2,l143,88r2,l148,88r3,-1l153,87r3,-1l158,86r3,-1l164,84r2,l169,83r2,-1l174,81r2,-1l178,79r3,-1l183,77r2,l186,76r2,-1l189,74r2,l192,73r1,l194,72r1,l196,72r1,-1l198,71r,l181,61r11,-2l181,xe" fillcolor="#d1bdbd" stroked="f">
                <v:path arrowok="t"/>
              </v:shape>
              <v:shape id="_x0000_s46273" style="position:absolute;left:5135;top:393;width:20;height:60" coordsize="20,60" path="m6,l7,1r,l8,3,9,4r2,2l12,8r1,2l15,12r1,3l17,18r1,2l19,23r,3l20,29r,3l19,34r-1,3l17,40r-1,2l14,45r-2,2l11,49,9,51,7,53,5,55,4,56,2,58,1,59,,60,6,xe" fillcolor="#d1bdbd" stroked="f">
                <v:path arrowok="t"/>
              </v:shape>
              <v:shape id="_x0000_s46274" style="position:absolute;left:5054;top:253;width:122;height:99" coordsize="122,99" path="m11,91r,-1l10,89,9,88r,-1l8,86,7,85,6,84r,-2l5,81,4,80,3,78,2,77r,-1l1,75r,-1l1,74r,-1l1,72,,71r1,l1,70r,-1l2,68r,l2,66r,-1l2,64r,-1l2,62r,-1l2,60r,-1l2,58r,-1l2,56r,-1l1,55r,-1l1,53r,-1l1,51r,-1l1,49r1,l2,48,3,47,4,45,5,44,6,43,7,41,8,40,9,38r2,-1l12,36r1,-1l14,34r,l15,33r1,l16,33r,-1l15,32r,-1l15,30r,-1l16,29r1,-2l19,26r,l20,25r1,l22,24r1,-1l25,23r1,-1l26,22r2,2l28,23r,-1l28,21r1,l29,20r,-1l30,18r,-2l31,15r1,-1l33,12r1,-1l35,10,37,9,39,8,40,7,42,6,45,5,47,4,49,3,52,2r2,l57,1r2,l62,r2,l67,r2,l72,r2,l76,r2,1l80,1r2,1l84,3r2,l87,4r2,1l90,6r2,1l93,8r2,2l96,11r1,1l99,13r1,2l101,16r2,2l104,19r1,2l107,22r1,2l109,25r1,2l111,28r1,1l113,30r1,1l115,32r,1l117,54r,l117,55r1,l118,56r,1l119,58r,1l120,60r,1l120,62r1,1l121,64r,1l122,66r,1l122,68r-1,1l121,70r,1l121,72r-1,1l120,74r,l119,75r-1,1l118,77r-1,1l116,79r-1,1l115,82r-1,1l113,85r-1,1l111,88r-2,1l108,90r-1,2l107,93r-1,1l105,95r-1,1l103,97r,1l102,99,57,73r-1,l55,74r-3,l49,75r-3,1l42,78r-4,1l33,81r-4,1l25,84r-4,1l18,87r-4,1l12,89r-1,1l11,91xe" fillcolor="#737d73" stroked="f">
                <v:path arrowok="t"/>
              </v:shape>
              <v:shape id="_x0000_s46275" style="position:absolute;left:5120;top:397;width:28;height:55" coordsize="28,55" path="m16,r,l16,1r1,1l17,2r1,2l19,5r1,2l21,8r1,2l23,11r,2l24,15r1,2l26,19r1,1l27,22r1,1l28,25r,1l28,28r,1l28,30r,2l28,33r-1,1l27,35r,1l26,38r,1l25,40r-1,1l23,42r,2l22,45r-1,1l20,47r-1,1l18,49r-1,1l16,51r,1l15,53r,l14,54r,1l,46,,20,16,xe" fillcolor="#d48282" stroked="f">
                <v:path arrowok="t"/>
              </v:shape>
              <v:shape id="_x0000_s46276" style="position:absolute;left:5064;top:302;width:104;height:155" coordsize="104,155" path="m102,4r2,22l99,41r,23l97,78r,1l96,80r-1,l95,81r-1,1l93,83r-1,1l92,86r-1,1l90,88r-1,2l88,91r-1,2l87,94r-1,2l85,97r-1,1l84,99r-1,1l83,101r-1,1l82,103r-1,2l81,106r-1,1l80,107r-4,13l69,123r-1,l68,123r,1l67,126r,l67,127r,1l67,129r-1,1l66,132r,1l67,134r,2l67,137r,1l67,139r1,2l68,142r,1l69,144r,1l69,146r,1l70,148r,1l70,150r-5,4l65,154r-1,l63,155r-1,l61,155r,l59,155r-1,l57,155r-1,l55,155r-2,-1l52,154r-1,-1l49,152r-2,-1l46,150r-2,-1l43,147r-2,-1l40,145r-1,-1l37,142r-1,-1l35,140r,-1l34,138r-1,l33,137,36,79,7,54,6,53r,l5,52,4,50,2,49r,-1l1,46,,45,,44,,43,,42,,41r,l1,40r,-1l1,38r,-2l1,35r,-2l1,32r,-1l,30,,29r,l,29,,28,,27,,26,,24,1,23r,-1l2,21r1,l4,20r1,l6,21r1,l7,22r1,l8,22r7,5l25,21,51,9,86,r16,4xe" fillcolor="#e8c2bd" stroked="f">
                <v:path arrowok="t"/>
              </v:shape>
              <v:shape id="_x0000_s46277" style="position:absolute;left:5055;top:292;width:101;height:159" coordsize="101,159" path="m9,39r1,-1l11,38r,-1l13,37r,l14,37r1,l16,38r1,l18,39r1,1l19,41r3,2l28,37,32,21,36,6,54,,78,16r17,5l101,31,93,27r,l92,28r-1,1l90,31r-1,l89,32r-1,1l88,34r,2l89,37r1,1l91,40r2,1l94,42r1,1l96,44r1,l97,45r,l96,45r-1,l94,45r-1,l92,45r-1,l90,44r-2,l87,44,86,43r-2,l83,42,81,41,79,40,78,39,76,37,74,36,73,35,71,34,70,33,69,32,68,31,67,30,65,29r,l65,29r,1l65,30r1,1l66,32r,1l66,34r,1l66,35r1,1l66,37r,1l66,39r,l65,41r-2,1l62,42r-1,l60,43r,l58,43r,1l57,44r-1,l55,44r-1,1l47,50r4,3l51,52r1,l53,52r1,-1l55,51r1,l58,50r1,l60,50r2,l63,49r1,l65,49r2,l68,49r1,1l70,50r1,l72,51r1,l74,52r,l75,53r1,1l77,54r,l83,85r,l83,85r-1,l81,86r-1,l78,87r-1,l76,88r-2,l73,89r-2,1l70,91r-1,l68,92r-1,l67,92r8,7l74,105r4,4l77,109r,l76,109r-1,l74,108r-1,l72,108r-1,l69,108r-1,l67,109r-1,l65,109r,1l65,111r1,1l68,113r1,l70,114r1,1l72,115r,l67,121r-8,l59,130r10,3l68,133r,l67,133r,l65,133r,l63,133r-1,1l61,134r-1,l58,135r-1,1l56,136r-1,1l54,138r-1,1l52,140r,2l52,143r,2l52,147r,1l52,150r,2l52,153r,1l53,156r,1l53,158r,l54,159r,l53,159r,-1l51,158r-1,-1l48,156r-2,-2l43,153r-2,-1l38,150r-3,-2l32,146r-3,-1l26,143r-3,-2l20,139r-3,-2l15,135r-3,-2l10,132,8,130,7,128,5,127,4,125,3,124,2,122,1,121r,-2l1,118,,116r1,-1l1,113r1,-1l3,110r1,-1l5,107r1,-1l7,105r2,-2l10,102r2,-1l13,99r1,-1l15,97r2,l17,96r1,l18,95r1,l19,95r,-1l19,93r,-1l20,91r,-1l20,89r,-1l20,87r1,-2l21,84r,-1l20,82r,-2l20,79r,-1l19,77r,-1l18,74r,-1l17,73r,-1l16,70r-1,l15,69,14,68r,-1l13,66r,-1l13,64r,-1l13,63r,-1l13,61r1,-2l15,58r,-1l16,56r,-1l17,55r,l17,54r,-2l17,51,16,50,15,49,14,48,13,47r-1,l11,46r-1,l9,39xe" fillcolor="#d48282" stroked="f">
                <v:path arrowok="t"/>
              </v:shape>
              <v:shape id="_x0000_s46278" style="position:absolute;left:5083;top:275;width:91;height:56" coordsize="91,56" path="m4,14l,52,3,51,4,50,6,49,7,48r1,l9,47r1,-1l11,44r1,-1l12,42r1,-1l13,40r,-1l13,38r,-1l13,35r,-1l13,33r,-1l13,30r1,-1l13,28r,-1l13,26r,l13,25r,-1l14,24r1,-1l15,23r1,l17,22r1,l19,22r1,-1l21,21r1,l24,21r1,1l27,22r2,1l30,24r2,1l33,26r2,1l36,29r2,2l40,32r2,2l43,36r2,2l46,40r1,2l49,43r1,2l51,47r2,1l53,49r1,2l55,52r1,l57,54r1,1l59,56r1,l60,56r1,l62,56r1,l63,56r1,l65,56r1,l67,56r2,l70,56r1,l72,55r1,l73,55r1,l75,55r1,l76,55r-1,l74,54r-1,l71,54,70,53,69,52,67,51r,-1l66,49,65,48r,-1l64,46r,-1l63,44r,-1l62,42r,-1l62,40r,l61,39r,-1l61,38r1,1l63,39r1,1l65,40r1,1l67,41r1,1l69,43r,1l69,45r-1,1l68,47r,l69,48r2,1l71,49r1,1l73,50r1,1l75,51r1,1l76,52r,l76,52r,-1l76,49r,-1l76,47r,-1l76,45r,-1l76,43r,-1l77,42r1,l79,43r1,l81,44r1,1l82,46r1,l83,46r,-1l83,44r1,-1l84,42r1,-2l86,39r1,-2l88,35r2,-1l90,33r,-1l91,31r,-1l91,29,90,28r,-1l89,26,88,25,87,24,85,22,83,21,81,19,78,17,75,16,72,14,69,12,65,11,62,9,59,7,56,6,53,4,51,3,48,2,46,1r-1,l44,r,l4,14xe" fillcolor="#737d73" stroked="f">
                <v:path arrowok="t"/>
              </v:shape>
              <v:shape id="_x0000_s46279" style="position:absolute;left:5109;top:258;width:60;height:70" coordsize="60,70" path="m3,2r,l3,2r1,l5,1r1,l8,1,10,r2,l14,r3,l19,r3,l24,r3,1l29,1r3,1l34,4r2,1l38,7r2,2l42,11r2,2l45,15r2,2l48,19r1,2l50,22r1,2l52,25r,1l53,26r,1l60,47r,-1l59,46r-1,l57,45r-1,l56,45,54,44r,-1l52,43r,-1l51,41,50,40,49,39,48,38,47,37,46,36,45,34r,-1l44,32r,-1l43,29r,-1l42,27,41,26r,-2l40,23r,-1l39,21,38,20,37,19r-1,l35,18r-1,l33,17r-1,l30,17,29,16r-1,l27,16r-1,l25,16r,l24,16r-1,1l23,17r1,1l24,19r,1l25,21r,1l26,23r,1l27,26r,1l28,28r1,2l29,31r1,1l31,33r1,1l33,35r1,1l35,37r2,2l38,40r2,2l41,43r2,1l45,45r1,1l48,48r1,1l50,50r1,1l52,52r,1l52,54r-2,1l49,56r,l48,57r,1l48,59r,2l48,62r1,2l49,64r,1l50,66r,l50,66r-1,l48,66,47,65r-1,l45,64r-1,l44,63r,-1l44,61r1,-1l45,59r,-2l46,56,45,55r,-1l45,53r,-1l44,51,43,50,42,49,41,48,39,47,38,46,37,45,36,44r-1,l34,43,33,42r-1,l31,41,30,40r,1l30,42r,l30,43r,1l30,46r,l30,48r,1l31,50r,2l31,53r1,2l32,56r1,1l34,59r,1l35,61r1,1l36,64r1,1l38,66r1,1l39,67r1,1l40,69r1,l41,70r,l41,70,40,69r-1,l38,69,37,68,36,67,35,66r,-1l34,65,33,63,32,62,31,61r,-2l30,58,29,56,28,55,27,53,26,52r,-2l25,49r,-2l24,46r,-1l24,44r,-1l23,42r,-1l23,40r,l23,39r1,-1l24,37r,-1l24,35r,-1l23,33r,-1l22,31r,-1l21,29,20,28r,-2l19,25,18,24,17,23,16,21r-1,l14,19r-1,l12,18,11,17,10,16r-1,l8,16,7,15r-1,l5,15r-1,l4,15r-2,l1,16,,16r,l,16,1,15r,l2,14,3,13,4,12,5,11r1,l7,10r2,l10,10r1,l13,10r2,l16,10r2,l20,10r1,l23,10r1,l26,10r1,l28,10r1,l29,10r1,l30,9r-1,l29,9,28,8r-1,l26,8r-1,l24,7r-1,l21,7,20,6r-1,l17,6r-1,l14,5r-1,l12,5,11,4,9,4,8,4,7,3,6,3r,l5,3,4,3r,l3,2r,xe" fillcolor="#8a998a" stroked="f">
                <v:path arrowok="t"/>
              </v:shape>
              <v:shape id="_x0000_s46280" style="position:absolute;left:5062;top:281;width:28;height:40" coordsize="28,40" path="m22,l21,,20,,19,1,18,2r-1,l16,3,14,4,13,5,12,6,11,7,10,8,8,9,7,10,6,11,5,13,4,14r,1l3,16,2,17r,2l1,20r,1l1,22r,1l,23r,1l,25r,l,25r1,l2,23,3,22,5,21,6,19,7,18,8,17r1,l10,16r2,-2l14,13r1,-1l17,11r1,l19,11r1,l20,13r,1l21,16r-1,1l20,17r,1l20,19r,1l20,21r,1l20,22r,1l20,24r-1,l18,25r,1l17,27r-1,1l15,30r-1,1l13,32r,1l12,34r-1,1l11,36r,1l11,38r,1l12,40r,l13,40r1,l15,40r1,l17,40r,-1l18,39r1,-1l20,37r1,-1l22,35r1,-1l24,33r1,-1l26,31r,-1l27,29r,-1l28,27r,-1l28,25r,-2l28,21r,-1l28,18r,-1l27,15r,-1l26,12r,-1l25,10r,-1l25,8,24,6r,l22,xe" fillcolor="#8a998a" stroked="f">
                <v:path arrowok="t"/>
              </v:shape>
              <v:shape id="_x0000_s46281" style="position:absolute;left:5141;top:342;width:20;height:13" coordsize="20,13" path="m,4l,,1,1r,l2,2r,l3,3r1,l5,3r1,l7,2r1,l9,2r2,l12,2r1,1l14,3r1,1l17,5r1,1l18,7r1,1l19,9r1,l13,11,2,13,,4xe" fillcolor="#d48282" stroked="f">
                <v:path arrowok="t"/>
              </v:shape>
              <v:shape id="_x0000_s46282" style="position:absolute;left:5098;top:353;width:33;height:19" coordsize="33,19" path="m10,19l2,17,,11,4,,27,r6,4l27,15,17,19r-7,xe" fillcolor="#d9e1e6" stroked="f">
                <v:path arrowok="t"/>
              </v:shape>
              <v:shape id="_x0000_s46283" style="position:absolute;left:5141;top:353;width:33;height:22" coordsize="33,22" path="m4,19l,4,8,,32,5r1,4l32,9r,l32,10r,1l31,12r,1l31,14r-1,1l30,16r-1,1l29,18r-1,l28,19r-1,1l26,20r-1,1l24,21r-1,l21,21r-1,1l20,22r-1,l18,22r,l4,19xe" fillcolor="#d9e1e6" stroked="f">
                <v:path arrowok="t"/>
              </v:shape>
              <v:shape id="_x0000_s46284" style="position:absolute;left:5102;top:357;width:23;height:16" coordsize="23,16" path="m3,1l16,r,1l15,1,14,2,13,3,12,4r,1l11,5,10,6,9,7r,1l8,9r,2l8,11r1,l9,11r2,l11,10r2,l14,9,16,8,17,7,18,6r1,l20,5,21,4r1,l23,4r,l23,10r-1,1l22,11r-1,1l20,13r-1,1l18,15r-1,l16,16r-1,l15,16r-1,l13,16r-2,l11,16r-2,l8,16,7,15r-1,l5,15r,l4,15r-1,l2,14r,l2,14r-1,l,13,,12,,11,,10,,9,,7,1,6,2,4,2,3,3,2,3,1r,xe" fillcolor="#96abba" stroked="f">
                <v:path arrowok="t"/>
              </v:shape>
              <v:shape id="_x0000_s46285" style="position:absolute;left:5143;top:359;width:27;height:16" coordsize="27,16" path="m,3l2,15r1,l4,15r,l5,15r1,l7,16r1,l10,16r1,l12,16r1,l15,16r1,l17,16r1,-1l19,15r1,-1l21,14r1,-1l23,13r1,-1l25,12r1,-1l26,10,27,9r,l26,4r-1,l25,4r-1,l23,5r-1,l21,6r-2,l18,7r-2,l15,8r-2,l12,9r-1,l10,9,9,9,8,9,7,9,8,8,9,6,10,5,11,3,13,2,14,1r,l14,1r-1,l12,,11,,10,,8,,7,,6,1,4,1,3,1,2,2r,l1,3,,3xe" fillcolor="#96abba" stroked="f">
                <v:path arrowok="t"/>
              </v:shape>
              <v:shape id="_x0000_s46286" style="position:absolute;left:5077;top:327;width:100;height:44" coordsize="100,44" path="m4,l25,25r22,l54,29r,l54,29r1,-1l56,28r1,-1l58,27r1,l60,26r1,l62,26r1,l64,27r1,l66,27r,l67,26r1,l69,25r1,l71,25r,l73,25r1,l75,25r2,l78,25r1,1l81,26r1,l84,26r1,l86,27r1,l88,27r1,l90,27r,l90,27r6,2l86,16r2,-3l100,29r-4,8l96,36r1,-1l96,34r,-1l95,32r-1,l93,31r,l92,31,91,30r-2,l88,30,87,29r-1,l85,29r-1,l83,28r-1,l81,28r,l80,28r-1,l78,28r-2,l75,28r-1,l73,28r,l72,28r-1,l70,28r-1,l68,29r-1,1l66,31r,l65,32r,1l65,33r,1l65,33r,l65,32r,-1l64,30r,-1l63,29r-1,l61,29r-1,l59,30r-1,l57,31r-1,1l56,32r,l49,40r1,-9l50,31r,-1l49,29r-1,l47,28r-1,l45,28r-1,l43,28r-1,l40,28r-1,l38,28r-2,l35,28r-2,l32,28r-1,l30,28r-1,l28,28r-1,l27,28r,l23,38r2,6l20,41r,l20,41,19,40r,-1l19,38r,-1l19,36r,-1l20,35r,-1l20,33r,-1l21,31r,-1l21,29r,l21,28r1,-1l22,27r,-1l,1,4,xe" fillcolor="#666" stroked="f">
                <v:path arrowok="t"/>
              </v:shape>
            </v:group>
            <v:rect id="_x0000_s46287" style="position:absolute;left:-920;top:3946;width:2678;height:1180" o:regroupid="6" fillcolor="#ead5ff" stroked="f"/>
            <v:shape id="_x0000_s46288" style="position:absolute;left:-926;top:3941;width:2688;height:1189" coordsize="2394,1031" o:regroupid="6" path="m2394,1031l,1031,,,2394,r,1031xm2385,4r5,5l5,9,9,4r,1023l5,1023r2385,l2385,1027,2385,4xe" fillcolor="#96f" strokecolor="#96f" strokeweight="3e-5mm">
              <v:path arrowok="t"/>
              <o:lock v:ext="edit" verticies="t"/>
            </v:shape>
            <v:shape id="_x0000_s46289" type="#_x0000_t75" style="position:absolute;left:4616;top:3533;width:355;height:325" o:regroupid="6">
              <v:imagedata r:id="rId205" o:title=""/>
            </v:shape>
            <v:shape id="_x0000_s46290" type="#_x0000_t75" style="position:absolute;left:1747;top:3533;width:316;height:325" o:regroupid="6">
              <v:imagedata r:id="rId206" o:title=""/>
            </v:shape>
            <v:rect id="_x0000_s46291" style="position:absolute;left:4893;top:3937;width:2678;height:1178" o:regroupid="6" fillcolor="#ead5ff" stroked="f"/>
            <v:shape id="_x0000_s46292" style="position:absolute;left:4889;top:3932;width:2688;height:1189" coordsize="2394,1031" o:regroupid="6" path="m2394,1031l,1031,,,2394,r,1031xm2385,4r4,4l4,8,9,4r,1022l4,1022r2385,l2385,1026,2385,4xe" fillcolor="#96f" strokecolor="#96f" strokeweight="3e-5mm">
              <v:path arrowok="t"/>
              <o:lock v:ext="edit" verticies="t"/>
            </v:shape>
            <v:rect id="_x0000_s46293" style="position:absolute;left:1987;top:3937;width:2677;height:1178" o:regroupid="6" fillcolor="#ead5ff" stroked="f"/>
            <v:shape id="_x0000_s46294" style="position:absolute;left:1982;top:3932;width:2687;height:1189" coordsize="2393,1031" o:regroupid="6" path="m2393,1031l,1031,,,2393,r,1031xm2385,4r4,4l4,8,8,4r,1022l4,1022r2385,l2385,1026,2385,4xe" fillcolor="#96f" strokecolor="#96f" strokeweight="3e-5mm">
              <v:path arrowok="t"/>
              <o:lock v:ext="edit" verticies="t"/>
            </v:shape>
            <v:shape id="_x0000_s46295" type="#_x0000_t75" style="position:absolute;left:-844;top:3337;width:2562;height:845" o:regroupid="6">
              <v:imagedata r:id="rId207" o:title=""/>
            </v:shape>
            <v:shape id="_x0000_s46296" type="#_x0000_t75" style="position:absolute;left:-844;top:3337;width:2562;height:845" o:regroupid="6">
              <v:imagedata r:id="rId208" o:title=""/>
            </v:shape>
            <v:shape id="_x0000_s46297" type="#_x0000_t75" style="position:absolute;left:-653;top:3524;width:2219;height:452" o:regroupid="6">
              <v:imagedata r:id="rId209" o:title=""/>
            </v:shape>
            <v:shape id="_x0000_s46298" type="#_x0000_t75" style="position:absolute;left:-653;top:3524;width:2219;height:452" o:regroupid="6">
              <v:imagedata r:id="rId210" o:title=""/>
            </v:shape>
            <v:shape id="_x0000_s46299" type="#_x0000_t75" style="position:absolute;left:-672;top:3504;width:2218;height:452" o:regroupid="6">
              <v:imagedata r:id="rId211" o:title=""/>
            </v:shape>
            <v:shape id="_x0000_s46300" type="#_x0000_t75" style="position:absolute;left:-672;top:3504;width:2218;height:452" o:regroupid="6">
              <v:imagedata r:id="rId212" o:title=""/>
            </v:shape>
            <v:rect id="_x0000_s46301" style="position:absolute;left:-658;top:3519;width:2200;height:433" o:regroupid="6" fillcolor="#ead5ff" stroked="f"/>
            <v:shape id="_x0000_s46302" style="position:absolute;left:824;top:4531;width:369;height:173" coordsize="616,280" o:regroupid="6" path="m,280l,8hdc,4,4,,8,hal94,hdc98,,102,4,102,8hal102,264r-8,-8l147,256r-8,8l139,8hdc139,4,143,,147,hal222,hdc226,,230,4,230,8hal230,264r-8,-8l275,256r54,l321,264,321,8hdc321,4,324,,329,hal467,hdc472,,475,4,475,8hal475,264r-8,-8l510,256r-8,8l502,8hdc502,4,505,,510,hal574,hdc578,,582,4,582,8hal582,264r-8,-8l616,256r,16l574,272hdc569,272,566,268,566,264hal566,8r8,8l510,16r8,-8l518,264hdc518,268,514,272,510,272hal467,272hdc463,272,459,268,459,264hal459,8r8,8l329,16r8,-8l337,264hdc337,268,333,272,329,272hal275,272r-53,hdc217,272,214,268,214,264hal214,8r8,8l147,16r8,-8l155,264hdc155,268,152,272,147,272hal94,272hdc89,272,86,268,86,264hal86,8r8,8l8,16,16,8r,272l,280xe" fillcolor="#009" strokecolor="#009" strokeweight="3e-5mm">
              <v:path arrowok="t"/>
            </v:shape>
            <v:shape id="_x0000_s46303" style="position:absolute;left:772;top:4620;width:488;height:10" coordsize="435,9" o:regroupid="6" path="m,l35,r,9l,9,,xm60,l94,r,9l60,9,60,xm120,r34,l154,9r-34,l120,xm180,r34,l214,9r-34,l180,xm239,r34,l273,9r-34,l239,xm299,r34,l333,9r-34,l299,xm358,r35,l393,9r-35,l358,xm418,r17,l435,9r-17,l418,xe" fillcolor="#009" strokecolor="#009" strokeweight="3e-5mm">
              <v:path arrowok="t"/>
              <o:lock v:ext="edit" verticies="t"/>
            </v:shape>
            <v:shape id="_x0000_s46304" style="position:absolute;left:1212;top:4517;width:132;height:235" coordsize="221,384" o:regroupid="6" path="m221,hdc192,,169,86,169,192v,107,23,192,52,192hal221,384r-169,l52,384hdc24,384,,299,,192,,86,24,,52,v,,,,,hal221,hdxe" fillcolor="silver" strokeweight="0">
              <v:path arrowok="t"/>
            </v:shape>
            <v:shape id="_x0000_s46305" style="position:absolute;left:1313;top:4517;width:62;height:235" coordsize="103,384" o:regroupid="6" path="m52,hdc80,,103,86,103,192v,107,-23,192,-51,192c52,384,52,384,52,384hal52,384hdc23,384,,299,,192,,86,23,,52,v,,,,,xe" fillcolor="#d9d9d9" strokeweight="0">
              <v:path arrowok="t"/>
            </v:shape>
            <v:shape id="_x0000_s46306" style="position:absolute;left:1207;top:4511;width:172;height:246" coordsize="288,400" o:regroupid="6" path="m227,400r-11,-4hdc214,395,213,395,212,394hal203,383hdc203,382,203,382,202,381hal193,363r-8,-24hdc185,339,185,338,185,338hal174,277r-5,-76l173,125,185,63hdc185,63,185,62,185,62hal193,39r9,-19hdc203,19,203,19,203,18hal212,7hdc213,6,214,5,216,5hal227,1hdc229,,231,,232,1hal242,5hdc244,5,245,6,245,7hal255,18hdc256,19,256,19,257,20hal265,38r8,24hdc273,62,273,63,273,63hal284,124r4,76l284,276r-11,62hdc273,338,273,339,273,339hal265,362r-8,19hdc256,381,256,382,255,383hal245,394hdc245,395,244,395,242,396hal232,400hdc231,400,230,400,229,400hal60,400hdc59,400,58,400,57,400hal47,396hdc46,395,45,395,45,394hal35,383hdc34,382,34,382,33,381hal24,363hdc24,363,24,362,24,362hal17,339,5,277,,201,4,125,17,63,24,39hdc24,39,24,38,24,38hal33,20hdc34,19,34,19,35,18hal45,7hdc45,6,46,5,47,5hal57,1hdc58,1,59,,60,hal229,r,16l60,16r3,l53,20r3,-2l46,29r2,-2l39,45r,-1l32,66,20,126r-4,74l20,274r12,60l39,357r,-1l48,374r-2,-2l56,383r-3,-2l63,385r-3,-1l229,384r-3,1l236,381r-2,2l244,372r-2,2l250,357r8,-23l258,335r10,-60l272,201r-3,-74l258,66r,1l250,45,242,27r2,2l234,18r2,2l226,16r6,l221,20r4,-2l216,29r1,-2l208,44r-8,23l200,66r-11,60l185,200r4,74l200,335r,-1l208,356r9,18l216,372r9,11l221,381r11,4l227,400xe" fillcolor="#009" strokecolor="#009" strokeweight="3e-5mm">
              <v:path arrowok="t"/>
            </v:shape>
            <v:shape id="_x0000_s46307" style="position:absolute;left:686;top:4517;width:108;height:226" coordsize="182,368" o:regroupid="6" path="m182,hdc168,,156,83,156,184v,102,12,184,26,184hal182,368r-156,l26,368hdc12,368,,286,,184,,83,12,,26,v,,,,,hal182,hdxe" fillcolor="silver" strokeweight="0">
              <v:path arrowok="t"/>
            </v:shape>
            <v:shape id="_x0000_s46308" style="position:absolute;left:780;top:4517;width:30;height:226" coordsize="52,368" o:regroupid="6" path="m26,hdc41,,52,83,52,184,52,286,41,368,26,368v,,,,,hal26,368hdc12,368,,286,,184,,83,12,,26,v,,,,,xe" fillcolor="#d9d9d9" strokeweight="0">
              <v:path arrowok="t"/>
            </v:shape>
            <v:shape id="_x0000_s46309" style="position:absolute;left:681;top:4511;width:134;height:237" coordsize="224,384" o:regroupid="6" path="m185,383r-5,-4hdc180,378,179,377,178,376hal173,366hdc173,365,173,365,173,364hal169,347r-4,-23l159,265r-3,-72l158,121r7,-59l169,39r4,-17hdc173,21,173,21,173,20hal178,9hdc179,8,179,7,180,6hal185,2hdc188,,193,,195,2hal200,6hdc201,7,202,8,203,9hal208,20r5,18l217,61r5,60l224,192r-2,73l217,323r-4,24l208,365hdc208,365,208,366,208,366hal203,376hdc202,377,201,378,200,379hal195,383hdc194,384,192,384,190,384hal34,384hdc33,384,31,384,29,383hal24,379hdc24,378,23,377,22,376hal17,366hdc17,365,17,365,17,364hal13,347,9,324,3,265,,193,2,121,9,62,13,39,17,22hdc17,21,17,21,17,20hal22,9hdc23,8,23,7,24,6hal29,2hdc31,1,33,,34,hal190,r,16l34,16r5,-1l34,19r3,-3l32,27r,-2l28,42,24,63r-6,59l16,192r2,72l24,321r4,23l32,361r,-2l37,369r-3,-3l39,370r-5,-2l190,368r-5,2l190,366r-2,3l193,359r,1l198,344r3,-22l206,264r2,-71l206,122,202,64,198,43,193,27,188,16r2,3l185,15r10,l190,19r3,-3l188,27r,-2l184,42r-4,21l174,122r-2,70l174,264r6,57l184,344r4,17l188,359r5,10l190,366r5,4l185,383xe" fillcolor="#009" strokecolor="#009" strokeweight="3e-5mm">
              <v:path arrowok="t"/>
            </v:shape>
            <v:shape id="_x0000_s46310" type="#_x0000_t75" style="position:absolute;left:-308;top:4291;width:277;height:353" o:regroupid="6">
              <v:imagedata r:id="rId213" o:title=""/>
            </v:shape>
            <v:shape id="_x0000_s46311" type="#_x0000_t75" style="position:absolute;left:-615;top:4291;width:287;height:324" o:regroupid="6">
              <v:imagedata r:id="rId214" o:title=""/>
            </v:shape>
            <v:shape id="_x0000_s46312" type="#_x0000_t75" style="position:absolute;left:26;top:4339;width:354;height:285" o:regroupid="6">
              <v:imagedata r:id="rId215" o:title=""/>
            </v:shape>
            <v:shape id="_x0000_s46313" type="#_x0000_t75" style="position:absolute;left:4971;top:3337;width:2562;height:845" o:regroupid="6">
              <v:imagedata r:id="rId216" o:title=""/>
            </v:shape>
            <v:shape id="_x0000_s46314" type="#_x0000_t75" style="position:absolute;left:4971;top:3337;width:2562;height:845" o:regroupid="6">
              <v:imagedata r:id="rId217" o:title=""/>
            </v:shape>
            <v:shape id="_x0000_s46315" type="#_x0000_t75" style="position:absolute;left:5162;top:3524;width:2219;height:452" o:regroupid="6">
              <v:imagedata r:id="rId218" o:title=""/>
            </v:shape>
            <v:shape id="_x0000_s46316" type="#_x0000_t75" style="position:absolute;left:5162;top:3524;width:2219;height:452" o:regroupid="6">
              <v:imagedata r:id="rId219" o:title=""/>
            </v:shape>
            <v:shape id="_x0000_s46317" type="#_x0000_t75" style="position:absolute;left:5143;top:3504;width:2218;height:452" o:regroupid="6">
              <v:imagedata r:id="rId220" o:title=""/>
            </v:shape>
            <v:shape id="_x0000_s46318" type="#_x0000_t75" style="position:absolute;left:5143;top:3504;width:2218;height:452" o:regroupid="6">
              <v:imagedata r:id="rId221" o:title=""/>
            </v:shape>
            <v:rect id="_x0000_s46319" style="position:absolute;left:5157;top:3519;width:2200;height:433" o:regroupid="6" fillcolor="#ead5ff" stroked="f"/>
            <v:shape id="_x0000_s46320" type="#_x0000_t75" style="position:absolute;left:5085;top:4172;width:498;height:630" o:regroupid="6">
              <v:imagedata r:id="rId222" o:title=""/>
            </v:shape>
            <v:shape id="_x0000_s46321" type="#_x0000_t75" style="position:absolute;left:5965;top:4252;width:374;height:471" o:regroupid="6">
              <v:imagedata r:id="rId223" o:title=""/>
            </v:shape>
            <v:rect id="_x0000_s46322" style="position:absolute;left:5649;top:4330;width:10;height:255" o:regroupid="6" fillcolor="#9a67ff" stroked="f"/>
            <v:rect id="_x0000_s46323" style="position:absolute;left:5659;top:4330;width:9;height:255" o:regroupid="6" fillcolor="#9c6cff" stroked="f"/>
            <v:rect id="_x0000_s46324" style="position:absolute;left:5668;top:4330;width:10;height:255" o:regroupid="6" fillcolor="#9f71ff" stroked="f"/>
            <v:rect id="_x0000_s46325" style="position:absolute;left:5678;top:4330;width:9;height:255" o:regroupid="6" fillcolor="#a479ff" stroked="f"/>
            <v:rect id="_x0000_s46326" style="position:absolute;left:5687;top:4330;width:10;height:255" o:regroupid="6" fillcolor="#a982ff" stroked="f"/>
            <v:rect id="_x0000_s46327" style="position:absolute;left:5697;top:4330;width:9;height:255" o:regroupid="6" fillcolor="#b08cff" stroked="f"/>
            <v:rect id="_x0000_s46328" style="position:absolute;left:5706;top:4330;width:11;height:255" o:regroupid="6" fillcolor="#b797ff" stroked="f"/>
            <v:rect id="_x0000_s46329" style="position:absolute;left:5717;top:4330;width:8;height:255" o:regroupid="6" fillcolor="#bfa2ff" stroked="f"/>
            <v:rect id="_x0000_s46330" style="position:absolute;left:5725;top:4330;width:11;height:255" o:regroupid="6" fillcolor="#c6adff" stroked="f"/>
            <v:rect id="_x0000_s46331" style="position:absolute;left:5736;top:4330;width:10;height:255" o:regroupid="6" fillcolor="#ccb5ff" stroked="f"/>
            <v:rect id="_x0000_s46332" style="position:absolute;left:5746;top:4330;width:9;height:255" o:regroupid="6" fillcolor="#d2bcff" stroked="f"/>
            <v:rect id="_x0000_s46333" style="position:absolute;left:5755;top:4330;width:10;height:255" o:regroupid="6" fillcolor="#d6c2ff" stroked="f"/>
            <v:rect id="_x0000_s46334" style="position:absolute;left:5765;top:4330;width:9;height:255" o:regroupid="6" fillcolor="#d9c6ff" stroked="f"/>
            <v:rect id="_x0000_s46335" style="position:absolute;left:5774;top:4330;width:10;height:255" o:regroupid="6" fillcolor="#dbc9ff" stroked="f"/>
            <v:rect id="_x0000_s46336" style="position:absolute;left:5784;top:4330;width:19;height:255" o:regroupid="6" fillcolor="#ddcaff" stroked="f"/>
            <v:rect id="_x0000_s46337" style="position:absolute;left:5803;top:4330;width:9;height:255" o:regroupid="6" fillcolor="#dbc9ff" stroked="f"/>
            <v:rect id="_x0000_s46338" style="position:absolute;left:5812;top:4330;width:10;height:255" o:regroupid="6" fillcolor="#d9c6ff" stroked="f"/>
            <v:rect id="_x0000_s46339" style="position:absolute;left:5822;top:4330;width:9;height:255" o:regroupid="6" fillcolor="#d6c2ff" stroked="f"/>
            <v:rect id="_x0000_s46340" style="position:absolute;left:5831;top:4330;width:10;height:255" o:regroupid="6" fillcolor="#d2bcff" stroked="f"/>
            <v:rect id="_x0000_s46341" style="position:absolute;left:5841;top:4330;width:9;height:255" o:regroupid="6" fillcolor="#ccb5ff" stroked="f"/>
            <v:rect id="_x0000_s46342" style="position:absolute;left:5850;top:4330;width:10;height:255" o:regroupid="6" fillcolor="#c6adff" stroked="f"/>
            <v:rect id="_x0000_s46343" style="position:absolute;left:5860;top:4330;width:9;height:255" o:regroupid="6" fillcolor="#bfa2ff" stroked="f"/>
            <v:rect id="_x0000_s46344" style="position:absolute;left:5869;top:4330;width:10;height:255" o:regroupid="6" fillcolor="#b797ff" stroked="f"/>
            <v:rect id="_x0000_s46345" style="position:absolute;left:5879;top:4330;width:9;height:255" o:regroupid="6" fillcolor="#b08cff" stroked="f"/>
            <v:rect id="_x0000_s46346" style="position:absolute;left:5888;top:4330;width:10;height:255" o:regroupid="6" fillcolor="#a982ff" stroked="f"/>
            <v:rect id="_x0000_s46347" style="position:absolute;left:5898;top:4330;width:9;height:255" o:regroupid="6" fillcolor="#a479ff" stroked="f"/>
            <v:rect id="_x0000_s46348" style="position:absolute;left:5907;top:4330;width:10;height:255" o:regroupid="6" fillcolor="#9f71ff" stroked="f"/>
            <v:rect id="_x0000_s46349" style="position:absolute;left:5917;top:4330;width:9;height:255" o:regroupid="6" fillcolor="#9c6cff" stroked="f"/>
            <v:rect id="_x0000_s46350" style="position:absolute;left:5926;top:4330;width:20;height:255" o:regroupid="6" fillcolor="#9a67ff" stroked="f"/>
            <v:shape id="_x0000_s46351" style="position:absolute;left:5645;top:4313;width:297;height:280" coordsize="265,243" o:regroupid="6" path="m198,228r-8,-2l257,119r,5l190,17r8,-2l198,72,4,72,9,68r,106l4,170r194,l198,228xm189,174r4,5l,179,,64r193,l189,68,189,r76,121l189,243r,-69xe" fillcolor="#96f" strokecolor="#96f" strokeweight="3e-5mm">
              <v:path arrowok="t"/>
              <o:lock v:ext="edit" verticies="t"/>
            </v:shape>
            <v:rect id="_x0000_s46352" style="position:absolute;left:6424;top:4339;width:10;height:246" o:regroupid="6" fillcolor="#9a67ff" stroked="f"/>
            <v:rect id="_x0000_s46353" style="position:absolute;left:6434;top:4339;width:9;height:246" o:regroupid="6" fillcolor="#9c6cff" stroked="f"/>
            <v:rect id="_x0000_s46354" style="position:absolute;left:6443;top:4339;width:10;height:246" o:regroupid="6" fillcolor="#9f71ff" stroked="f"/>
            <v:rect id="_x0000_s46355" style="position:absolute;left:6453;top:4339;width:9;height:246" o:regroupid="6" fillcolor="#a479ff" stroked="f"/>
            <v:rect id="_x0000_s46356" style="position:absolute;left:6462;top:4339;width:10;height:246" o:regroupid="6" fillcolor="#a982ff" stroked="f"/>
            <v:rect id="_x0000_s46357" style="position:absolute;left:6472;top:4339;width:9;height:246" o:regroupid="6" fillcolor="#b08cff" stroked="f"/>
            <v:rect id="_x0000_s46358" style="position:absolute;left:6481;top:4339;width:10;height:246" o:regroupid="6" fillcolor="#b898ff" stroked="f"/>
            <v:rect id="_x0000_s46359" style="position:absolute;left:6491;top:4339;width:9;height:246" o:regroupid="6" fillcolor="#bfa2ff" stroked="f"/>
            <v:rect id="_x0000_s46360" style="position:absolute;left:6500;top:4339;width:10;height:246" o:regroupid="6" fillcolor="#c6adff" stroked="f"/>
            <v:rect id="_x0000_s46361" style="position:absolute;left:6510;top:4339;width:9;height:246" o:regroupid="6" fillcolor="#ccb5ff" stroked="f"/>
            <v:rect id="_x0000_s46362" style="position:absolute;left:6519;top:4339;width:10;height:246" o:regroupid="6" fillcolor="#d2bcff" stroked="f"/>
            <v:rect id="_x0000_s46363" style="position:absolute;left:6529;top:4339;width:11;height:246" o:regroupid="6" fillcolor="#d6c2ff" stroked="f"/>
            <v:rect id="_x0000_s46364" style="position:absolute;left:6540;top:4339;width:9;height:246" o:regroupid="6" fillcolor="#d9c6ff" stroked="f"/>
            <v:rect id="_x0000_s46365" style="position:absolute;left:6549;top:4339;width:10;height:246" o:regroupid="6" fillcolor="#dbc9ff" stroked="f"/>
            <v:rect id="_x0000_s46366" style="position:absolute;left:6559;top:4339;width:19;height:246" o:regroupid="6" fillcolor="#ddcaff" stroked="f"/>
            <v:rect id="_x0000_s46367" style="position:absolute;left:6578;top:4339;width:9;height:246" o:regroupid="6" fillcolor="#dbc9ff" stroked="f"/>
            <v:rect id="_x0000_s46368" style="position:absolute;left:6587;top:4339;width:10;height:246" o:regroupid="6" fillcolor="#d9c6ff" stroked="f"/>
            <v:rect id="_x0000_s46369" style="position:absolute;left:6597;top:4339;width:9;height:246" o:regroupid="6" fillcolor="#d6c2ff" stroked="f"/>
            <v:rect id="_x0000_s46370" style="position:absolute;left:6606;top:4339;width:10;height:246" o:regroupid="6" fillcolor="#d2bcff" stroked="f"/>
            <v:rect id="_x0000_s46371" style="position:absolute;left:6616;top:4339;width:9;height:246" o:regroupid="6" fillcolor="#ccb5ff" stroked="f"/>
            <v:rect id="_x0000_s46372" style="position:absolute;left:6625;top:4339;width:10;height:246" o:regroupid="6" fillcolor="#c5acff" stroked="f"/>
            <v:rect id="_x0000_s46373" style="position:absolute;left:6635;top:4339;width:9;height:246" o:regroupid="6" fillcolor="#bfa2ff" stroked="f"/>
            <v:rect id="_x0000_s46374" style="position:absolute;left:6644;top:4339;width:10;height:246" o:regroupid="6" fillcolor="#b797ff" stroked="f"/>
            <v:rect id="_x0000_s46375" style="position:absolute;left:6654;top:4339;width:9;height:246" o:regroupid="6" fillcolor="#b08cff" stroked="f"/>
            <v:rect id="_x0000_s46376" style="position:absolute;left:6663;top:4339;width:10;height:246" o:regroupid="6" fillcolor="#a982ff" stroked="f"/>
            <v:rect id="_x0000_s46377" style="position:absolute;left:6673;top:4339;width:9;height:246" o:regroupid="6" fillcolor="#a479ff" stroked="f"/>
            <v:rect id="_x0000_s46378" style="position:absolute;left:6682;top:4339;width:10;height:246" o:regroupid="6" fillcolor="#9f71ff" stroked="f"/>
            <v:rect id="_x0000_s46379" style="position:absolute;left:6692;top:4339;width:9;height:246" o:regroupid="6" fillcolor="#9c6cff" stroked="f"/>
            <v:rect id="_x0000_s46380" style="position:absolute;left:6701;top:4339;width:19;height:246" o:regroupid="6" fillcolor="#9a67ff" stroked="f"/>
            <v:shape id="_x0000_s46381" style="position:absolute;left:6419;top:4323;width:298;height:270" coordsize="265,234" o:regroupid="6" path="m200,219r-8,-2l257,114r,5l192,17r8,-3l200,70,4,70,9,65r,103l4,163r196,l200,219xm192,168r4,4l,172,,61r196,l192,65,192,r73,116l192,234r,-66xe" fillcolor="#96f" strokecolor="#96f" strokeweight="3e-5mm">
              <v:path arrowok="t"/>
              <o:lock v:ext="edit" verticies="t"/>
            </v:shape>
            <v:shape id="_x0000_s46382" type="#_x0000_t75" style="position:absolute;left:2369;top:4252;width:1846;height:481" o:regroupid="6">
              <v:imagedata r:id="rId224" o:title=""/>
            </v:shape>
            <v:shape id="_x0000_s46383" type="#_x0000_t75" style="position:absolute;left:2369;top:4252;width:1846;height:481" o:regroupid="6">
              <v:imagedata r:id="rId225" o:title=""/>
            </v:shape>
            <v:shape id="_x0000_s46384" style="position:absolute;left:2364;top:4246;width:1847;height:482" coordsize="3089,784" o:regroupid="6" path="m1545,784r-310,-8l1087,767,946,754,812,738,684,719,566,697,457,672,357,645,268,615,190,583,126,550,73,514hdc73,514,72,514,72,513hal34,476hdc33,476,33,475,33,475hal10,436hdc9,435,9,434,9,433hal1,394hdc,393,,392,1,391hal9,352hdc9,351,9,350,10,349hal33,311hdc33,311,33,310,34,310hal72,273hdc72,272,73,272,73,272hal125,237r65,-35l267,170r90,-29l456,114,566,89,684,67,811,47,946,31,1087,17,1235,8,1544,r311,8l2002,17r141,13l2277,47r128,20l2523,89r109,25l2732,141r89,29l2899,202r64,34l3016,272hdc3016,272,3017,272,3017,273hal3055,310hdc3056,310,3056,311,3056,311hal3079,349hdc3080,350,3080,351,3080,352hal3088,391hdc3089,392,3089,393,3088,394hal3080,433hdc3080,434,3080,435,3079,436hal3056,475hdc3056,475,3056,476,3055,476hal3017,513hdc3017,514,3016,514,3016,514hal2964,549r-65,34l2822,615r-90,30l2633,672r-110,25l2405,719r-127,19l2143,754r-141,13l1855,776r-310,8xm1854,760r147,-9l2142,739r133,-16l2402,704r118,-22l2628,657r99,-27l2815,600r77,-32l2955,536r52,-35l3006,502r38,-37l3043,466r23,-39l3065,430r8,-39l3073,394r-8,-39l3066,358r-23,-38l3044,321r-38,-37l3007,285r-51,-34l2892,217r-76,-32l2727,156r-98,-27l2520,104,2402,82,2276,62,2142,46,2001,33,1854,24,1545,16r-309,8l1088,33,947,46,814,62,687,82,569,104,461,129r-99,27l274,185r-77,32l134,250,82,285r1,-1l45,321r1,-1l23,358r1,-3l16,394r,-3l24,430r-1,-3l46,466r-1,-1l83,502r-1,-1l133,535r64,33l273,600r89,30l460,657r109,25l687,704r126,19l947,738r141,13l1236,760r308,8l1854,760xe" fillcolor="#90c" strokecolor="#90c" strokeweight="3e-5mm">
              <v:path arrowok="t"/>
              <o:lock v:ext="edit" verticies="t"/>
            </v:shape>
            <v:shape id="_x0000_s46385" type="#_x0000_t75" style="position:absolute;left:2618;top:4211;width:382;height:198" o:regroupid="6">
              <v:imagedata r:id="rId226" o:title=""/>
            </v:shape>
            <v:shape id="_x0000_s46386" type="#_x0000_t75" style="position:absolute;left:4061;top:4595;width:192;height:226" o:regroupid="6">
              <v:imagedata r:id="rId227" o:title=""/>
            </v:shape>
            <v:shape id="_x0000_s46387" type="#_x0000_t75" style="position:absolute;left:4061;top:4595;width:192;height:226" o:regroupid="6">
              <v:imagedata r:id="rId228" o:title=""/>
            </v:shape>
            <v:shape id="_x0000_s46388" type="#_x0000_t75" style="position:absolute;left:3900;top:4595;width:153;height:216" o:regroupid="6">
              <v:imagedata r:id="rId229" o:title=""/>
            </v:shape>
            <v:shape id="_x0000_s46389" type="#_x0000_t75" style="position:absolute;left:3947;top:4418;width:230;height:177" o:regroupid="6">
              <v:imagedata r:id="rId230" o:title=""/>
            </v:shape>
            <v:shape id="_x0000_s46390" type="#_x0000_t75" style="position:absolute;left:3947;top:4418;width:230;height:177" o:regroupid="6">
              <v:imagedata r:id="rId231" o:title=""/>
            </v:shape>
            <v:shape id="_x0000_s46391" type="#_x0000_t75" style="position:absolute;left:3364;top:4565;width:325;height:305" o:regroupid="6">
              <v:imagedata r:id="rId232" o:title=""/>
            </v:shape>
            <v:shape id="_x0000_s46392" type="#_x0000_t75" style="position:absolute;left:3401;top:4704;width:218;height:77" o:regroupid="6">
              <v:imagedata r:id="rId233" o:title=""/>
            </v:shape>
            <v:shape id="_x0000_s46393" type="#_x0000_t75" style="position:absolute;left:3746;top:4172;width:326;height:265" o:regroupid="6">
              <v:imagedata r:id="rId234" o:title=""/>
            </v:shape>
            <v:shape id="_x0000_s46394" type="#_x0000_t75" style="position:absolute;left:3794;top:4202;width:229;height:157" o:regroupid="6">
              <v:imagedata r:id="rId235" o:title=""/>
            </v:shape>
            <v:shape id="_x0000_s46395" style="position:absolute;left:2871;top:4630;width:182;height:48" coordsize="162,42" o:regroupid="6" path="m162,42r,l162,42r,l162,42r,-1l162,41r,-1l162,40r,-1l162,38r,-1l162,36r,-1l162,34r,l162,33r,-1l162,30r,-1l161,28r,l161,27r,-1l161,25r,-1l161,23r,l160,21r,l160,20r,l160,19r,l159,19r,-1l159,18r-1,-1l157,17r,-1l157,15r-1,l156,14r-1,-1l155,13r-1,-1l153,11r,l152,10r-1,l151,9r-1,l149,8r-1,l147,7r,l146,6,145,5r-1,l144,4r-1,l141,4r,l140,3r-1,l139,3r-1,l138,3r,l137,3r-1,l136,3,135,2r-1,l134,2r-2,l131,2r,l130,2r-1,l128,1r-1,l125,1r-1,l123,1r-2,l120,1r-1,l118,r-2,l114,r-1,l112,r-2,l108,r-1,l106,r-2,l102,r-1,l99,,97,,96,,94,,92,,90,,89,,87,,85,,83,,82,,80,,78,,77,,75,,73,,71,,70,,68,,66,,64,,63,,61,,59,,57,,56,,54,,53,,51,,49,,47,,46,,44,,42,,40,1r-1,l37,1r-1,l34,1r-1,l31,1r-1,l29,1,28,2r-2,l25,2r-1,l23,2r-1,l21,2r-1,l20,3r-1,l18,3r-1,l17,3r,l16,3r,l16,3r,l16,3r-1,l15,4r-1,l13,4,12,5r-1,l9,6,8,7,6,8,5,9,4,10,3,11,2,12,1,13r,2l1,15r,1l1,17,,17r,1l,19r,l,20r,1l,21r,2l,23r,1l,24r,1l,26r,l,27r,l,28r,l,29r,l,29r,1l,30r,l,31r,l,31r,l,31,6,42r156,xe" fillcolor="#369" stroked="f">
              <v:path arrowok="t"/>
            </v:shape>
            <v:shape id="_x0000_s46396" style="position:absolute;left:2871;top:4630;width:191;height:59" coordsize="320,96" o:regroupid="6" path="m304,88r,l304,88r,l304,87r,-1l304,86r,-2l304,83r,-1l304,80r,-1l304,77r,-2l304,74r,-2l304,70r,-1l304,67r,-2l303,63r,-2l303,60r,-2l303,56r-1,-1l302,54r,-2l302,51r-1,-1l301,49r,l301,49r,l300,48r,-1l299,46r,-1l298,44r-1,-1l296,43r-1,-2l295,41r-1,-2l293,38r-1,-1l291,36r-2,-1l288,34r-1,-1l286,32r-1,-1l284,30r-2,-1l281,28r-1,-1l278,27r-1,-1l276,25r-2,l273,24r-1,l270,23r-1,l268,23r-1,l267,22r-1,l265,22r-1,l263,22r-1,-1l261,21r-2,l258,21r-2,l254,20r-2,l251,20r-2,-1l247,19r-2,l242,19r-2,-1l238,18r-3,l233,18r-2,l228,17r-3,l223,17r-3,l217,17r-2,l212,17r-3,-1l207,16r-4,l200,16r-3,l194,16r-3,l188,17r-3,l181,17r-3,l175,17r-3,l168,17r-3,l162,17r-3,l155,17r-3,l149,17r-4,l142,17r-3,l136,17r-4,l129,17r-3,l123,17r-4,l116,17r-3,l110,17r-3,l104,17r-3,l97,17r-3,l91,17r-3,l85,17r-3,1l79,18r-3,l73,18r-3,l68,19r-3,l63,19r-3,l58,20r-2,l54,20r-2,1l50,21r-1,l47,21r-1,l45,22r-2,l43,22r-1,l41,22r,l41,22r,l41,22r3,-1l44,21hdc43,21,42,22,42,22hal41,23r-2,l37,24r-2,1l33,26r-2,1l29,28r-2,1l25,30r-2,1l21,33r-1,1l19,36r,-1l18,37r1,-1l18,38r,-1l18,38r,2l17,41r,1l17,43r,2l17,46r,1l17,49r,1l17,51r,1l17,54r,l16,56r,1l16,58r,1l17,60r,1l17,62r,1l17,63r,1l17,65r,l17,66r,l17,67r,-1l17,66hdc17,66,17,67,17,67hal17,67r,l16,64,26,85,19,80r293,l312,96,19,96hdc16,96,13,95,12,92hal2,71hdc1,70,1,69,1,67hal1,67r,l1,69r,-1hdc1,68,1,67,1,67hal1,67r,-1l1,66r,l1,64r,l1,63r,-1l1,61r,-1l,59,,58,,57,,55,1,54r,-1l1,52r,-2l1,49r,-2l1,46r,-1l1,43r,-1l1,40,2,39r,-2l2,36r,-2hdc2,34,3,34,3,33hal3,31hdc4,30,4,30,4,30hal5,27hdc5,27,6,26,6,26hal8,23r3,-2l13,18r3,-2l19,15r3,-2l25,12r2,-1l29,10,32,9,33,8r1,l35,8,33,9r,hdc34,8,35,8,35,7hal36,7r1,l38,7r,l39,6r1,l41,6r1,l44,6,45,5r2,l48,5r2,l52,4r2,l56,4r3,l61,3r3,l66,3r3,l72,2r3,l78,2r3,l84,2,87,1r3,l94,1r3,l100,1r4,l107,1r3,l113,1r3,l119,1r4,l126,1r3,l132,1r4,l139,1r3,l145,1r4,l152,1r3,l159,1r3,l165,1r3,l172,1,175,r3,l181,r4,l188,r3,l194,r3,l200,r3,l207,r3,l212,1r3,l218,1r3,l224,1r3,l229,1r3,1l235,2r2,l239,2r3,1l244,3r3,l249,3r2,1l253,4r2,l257,4r2,1l260,5r2,l263,5r2,1l266,6r1,l268,6r1,1l269,7r2,l271,7r2,l275,8r2,1l279,9r2,1l283,11r2,1l287,13r1,1l290,15r2,1l293,17r2,1l296,20r2,1l299,22r2,1l302,25r1,1l304,27r2,2l307,30r1,1l309,32r1,2l311,35r1,1l313,37r,1l314,39r,1l315,42r1,1l317,45r,1l317,47r1,2l318,51r,2l319,54r,2l319,58r,2l319,62r1,2l320,66r,1l320,69r,3l320,73r,2l320,77r,1l320,80r,1l320,83r,1l320,85r,1l320,87r,1l320,88r,l320,88r-16,xe" fillcolor="black" strokeweight="3e-5mm">
              <v:path arrowok="t"/>
            </v:shape>
            <v:shape id="_x0000_s46397" style="position:absolute;left:3034;top:4689;width:19;height:29" coordsize="17,25" o:regroupid="6" path="m17,r,15l17,17r-1,2l16,20r-1,1l14,22r-1,1l11,24r-1,l9,25r-1,l7,25r-1,l5,25r-1,l4,25r,l4,25r,l4,25r,l4,24r,l4,23r,l4,22r,-1l4,20r,-1l4,18r,-1l4,16r,-1l4,14r,l4,13r,-2l4,10r,l4,9,4,8,4,7,3,7,3,6r,l3,5r,l3,5,2,5,,4,,,17,xe" fillcolor="#369" stroked="f">
              <v:path arrowok="t"/>
            </v:shape>
            <v:shape id="_x0000_s46398" style="position:absolute;left:3034;top:4689;width:28;height:39" coordsize="48,64" o:regroupid="6" path="m48,8r,29l48,41hdc48,42,48,42,48,43hal47,46hdc47,46,47,47,47,47hal45,50hdc45,50,45,50,45,51hal43,53hdc43,53,43,54,42,54hal40,56hdc40,56,40,56,40,57hal37,58r-3,2l31,62r-3,1l25,63r-2,1l21,64r-2,l17,64r-1,l16,64hdc11,64,8,61,8,56hal8,56r,l8,55r,-1l8,54r,-2l8,51r,-1l8,49r,-2l8,46r,-2l8,43r,-2l8,39r,-2l8,35r,-1l8,32r,-2l8,29r,-2l8,26r,-1l8,23,7,22r,l8,23,7,22r,-1l8,22r-1,l8,23r,-1l10,24r,l11,25,6,23hdc3,22,,19,,16hal,8hdc,4,4,,8,hal40,r,16l8,16,16,8r,8l11,8r5,1hdc16,9,17,10,17,10hal18,10hdc19,11,19,11,20,12hal20,13hdc21,13,21,13,21,14hal22,14hdc22,15,22,15,22,16hal22,16r1,1hdc23,18,23,18,23,18hal23,20r,1l24,23r,2l24,26r,2l24,30r,2l24,34r,1l24,37r,2l24,41r,2l24,45r,1l24,48r,1l24,51r,1l24,53r,1l24,56r,l24,56r,l24,56,16,48r,l16,48r1,l18,48r2,l22,48r1,-1l25,47r1,-1l28,45r2,-1l29,45r2,-2l30,44r2,-2l31,43r1,-3l32,41r,-3l32,40r,-3l32,8r16,xe" fillcolor="black" strokeweight="3e-5mm">
              <v:path arrowok="t"/>
            </v:shape>
            <v:shape id="_x0000_s46399" style="position:absolute;left:2890;top:4650;width:134;height:19" coordsize="119,17" o:regroupid="6" path="m119,12r,l119,12r,-1l119,11r,l119,10r,l118,9r,l118,9,117,8r,l116,7r-1,l115,7,114,6r-1,l113,5r-1,l111,4r,l110,4,109,3r-1,l107,3,106,2r-1,l104,2r-1,l102,2,101,1r-2,l98,1r-1,l95,1r-2,l91,1r-3,l86,1r-3,l80,1,77,,74,,71,,68,,64,,61,,58,,54,,51,,48,,45,,41,,38,,35,,32,,30,,27,,25,1r-2,l21,1r-2,l17,2r-1,l15,2r-1,l13,3r-1,l11,3,10,4r,l8,5,7,5r,1l6,6,5,7r,l4,7,3,8r,l2,8r,1l2,9,1,10r,l,10r,1l,11r,1l,12r,l,13r,l1,13r1,1l2,15r,l3,15r,1l3,16r1,l4,16r,l4,17r,l4,17r,l4,17r,l5,17r,l5,17r,l5,17r1,l6,17r1,l7,17,8,16r,l10,16r1,l12,16r1,l14,16r2,-1l17,15r2,l21,15r2,l25,15r2,-1l29,14r2,l33,13r3,l38,13r2,l42,13r2,l46,12r2,l50,12r3,l55,12r2,l59,12r2,l63,12r2,l68,12r2,l72,12r2,l76,12r2,l80,12r1,l84,13r1,l88,13r2,l93,13r2,1l97,14r2,1l101,15r1,l104,15r1,l107,15r1,l110,15r1,l112,15r1,l113,15r1,l115,15r1,l117,15r,-1l118,14r,l118,13r1,l119,13r,l119,13r,l119,12r,xe" stroked="f">
              <v:path arrowok="t"/>
            </v:shape>
            <v:shape id="_x0000_s46400" style="position:absolute;left:2890;top:4650;width:144;height:28" coordsize="240,48" o:regroupid="6" path="m224,31r,l224,31r,1l225,33r,-1l224,32r,l224,31r,l223,31r,-1l222,29r,l221,29r-1,-1l219,27r-1,l217,26r-1,-1l215,25r-1,-1l212,23r-1,l210,22r-2,l206,21r-1,l203,20r-1,l200,20r-2,l197,19r-2,l192,19r-2,l186,19r-3,-1l179,18r-5,l169,18r-5,l159,18r-6,-1l147,17r-6,l135,17r-6,l123,17r-7,l110,17r-6,-1l98,16r-6,1l86,17r-6,l75,17r-6,l64,17r-4,l55,18r-4,l48,19r-3,l42,19r-1,1l39,20r-2,1l35,22r-1,l32,23r-2,1l29,24r-2,1l26,26r-2,l23,27r-1,1l21,28r-1,1l19,29r-1,1l18,30r-1,1l17,31r-1,1l16,32r,l16,32r1,-1l16,32r,l16,31r,-1l16,30r,-1l16,30r,l16,29r,1l15,28r1,1l17,30r,l18,31r1,1l20,33r,hdc21,33,21,33,21,34hal21,34r,l22,35r,l22,35,21,34r,l21,34,19,33r,l17,32r1,l18,32r-2,l17,32r-1,l17,32r,l18,32r1,l20,32r2,l23,31r2,l27,31r2,-1l31,30r3,l37,29r3,l44,29r3,-1l51,28r4,l58,27r4,l66,27r4,-1l74,26r4,l82,25r4,l90,25r4,-1l98,24r4,l107,24r4,l115,23r4,l123,23r4,l131,23r4,l139,23r4,l147,23r4,1l154,24r4,l162,24r4,1l169,25r5,1l179,26r4,l187,27r4,l194,28r4,l201,28r3,l207,28r2,l212,28r2,1l216,28r2,l219,28r2,l222,28r1,l225,28r,l226,27r,l227,27r,l227,27r,l227,27r-2,1l226,28r-1,l225,30r,-1l225,31r,-1l240,34r,hdc240,35,240,35,240,36hal240,36hdc239,36,239,37,239,37hal238,38r,1hdc237,39,237,39,237,40hal236,40r-1,1l233,42r-1,l231,43r-1,l228,43r-1,1l225,44r-1,l222,44r-2,l218,44r-2,1l214,45r-3,l209,44r-3,l203,44r-3,l197,44r-4,l189,43r-4,l181,42r-4,l172,41r-5,l164,41r-3,-1l157,40r-3,l150,40r-4,-1l143,39r-4,l135,39r-4,l127,39r-4,l119,39r-4,l111,40r-4,l103,40r-4,l95,40r-4,1l87,41r-4,l79,42r-4,l71,42r-3,1l64,43r-4,l56,44r-4,l49,44r-4,1l42,45r-3,l36,46r-3,l31,46r-2,1l27,47r-1,l24,47r-1,l22,48r-1,l20,48r-1,l19,48r-1,l18,48hdc17,48,17,48,16,48hal16,48r-1,hdc15,48,14,48,14,48hal14,48hdc13,48,12,47,11,46hal11,46r,hdc10,46,10,45,9,45hal9,44r,l9,44r,l8,43r1,1l8,44r,-1l8,43r-1,l6,42,5,41,4,40hdc4,40,4,40,4,39hal3,38hdc3,38,3,38,2,37hal2,36,1,35hdc1,35,1,34,1,34hal1,33hdc1,33,,32,,31hal1,30r,-2l1,27hdc1,27,1,26,1,26hal2,24,3,23,4,21r1,l6,19,7,18,9,17r1,-1l11,15r2,-1l14,14r2,-1l17,12r2,-1l21,10,22,9r2,l26,8,28,7,30,6r2,l34,5,37,4r2,l43,3r3,l50,2r4,l59,1r4,l69,1r5,l80,1r6,l92,r6,l104,r6,l117,1r6,l129,1r7,l142,1r6,l154,1r5,1l165,2r5,l175,2r4,l183,2r4,1l191,3r3,l196,3r2,l201,4r2,l205,4r2,1l209,5r3,1l213,7r2,l217,8r2,1l221,10r1,1l224,11r2,1l227,13r1,1l230,15r1,1l232,17r2,1l234,19r2,1l237,21r1,2l238,24r1,2l240,26r,1hdc240,28,240,28,240,29hal240,30r,2l240,33,224,31xe" fillcolor="black" strokeweight="3e-5mm">
              <v:path arrowok="t"/>
            </v:shape>
            <v:shape id="_x0000_s46401" style="position:absolute;left:2871;top:4678;width:163;height:109" coordsize="145,94" o:regroupid="6" path="m145,9r,3l145,83r,l145,83r,l145,83r,l144,84r,l144,84r,1l143,85r,l143,86r-1,l141,87r,l140,88r,l139,89r,l138,90r-1,l137,91r-1,l135,91r-1,1l133,92r-1,l131,93r-1,l129,93r-1,l127,93r-1,l123,93r-2,1l119,94r-3,l113,94r-4,l106,94r-4,l98,94r-4,l89,94r-4,l80,94r-4,l72,94r-5,l63,94r-5,l54,94r-4,l47,94r-4,l40,94r-3,l34,94r-2,l30,94r-2,l27,94r-1,l26,94r,l25,94r,-1l24,93r-1,l23,92r-1,l21,91r-1,l19,90,17,89,16,88r,-1l15,86,14,85r,-2l14,83,13,82r,-2l13,79r,-3l13,74r,-2l13,69r,-2l12,64r,-3l12,58r,-3l12,52r,-3l12,46r,-3l12,40r,-3l12,34r,-3l12,28r,-2l12,24r,-2l12,20r,-2l12,17r,-1l12,15r,l12,15,8,25r,l8,24r,l7,24r-1,l6,24r-1,l4,24,3,23r,l2,23,1,22,,22r,l,21,,20r,l,20,,19r,l,18,,17r,l,16,,15r,l,14,,13,1,12r,-1l1,10,1,9,1,8r,l1,7,1,6,1,5,1,4r,l1,3,1,2r,l1,2,1,1r,l1,1r,l1,,5,1,7,9r138,xe" fillcolor="#369" stroked="f">
              <v:path arrowok="t"/>
            </v:shape>
            <v:shape id="_x0000_s46402" style="position:absolute;left:2871;top:4678;width:172;height:118" coordsize="288,192" o:regroupid="6" path="m288,24r,6l288,163hdc288,166,287,168,285,170hal285,170r3,-3l287,167r,1l286,169r1,-1l286,170r-1,l285,171r-1,1l283,173r,l282,174r-1,1l280,176r-1,1l278,178r-2,1l275,180r-1,1l272,182r-1,1l269,184r-2,1l265,186r-2,1l261,188r-2,1l257,189r-2,1l252,190r-2,1l247,191r-3,l241,191r-5,1l231,192r-5,l220,192r-6,l207,192r-8,l192,192r-8,l176,192r-8,l159,192r-8,l143,192r-9,l126,192r-8,l110,192r-7,l96,192r-7,l83,192r-6,l72,192r-4,l64,192r-3,l59,192r-2,l57,192hdc56,192,55,192,55,192hal54,192r-1,-1l52,191r-1,-1l49,189r-2,-1l45,187r-2,-1l41,184r-3,-1l36,181r-2,-2l32,176r-2,-2l28,171r-1,-4hdc27,167,26,166,26,166hal26,164r,-2l25,159r,-3l25,152r-1,-4l24,143r,-4l24,134r-1,-6l23,123r,-6l23,112r,-6l23,100r,-6l22,88r,-5l22,77r,-5l22,66r,-4l22,57r,-4l22,49r,-4l22,42r,-3l22,37r,-1l22,35r,2l22,37r16,l32,56hdc31,60,27,62,23,61hal23,61r,l21,61r-1,l19,61,17,60r-2,l14,59r-2,l10,58,8,57,6,56,5,55hdc4,55,4,54,3,54hal2,53hdc2,52,2,51,1,51hal1,50hdc1,49,,48,,46hal1,45hdc1,45,1,45,1,44hal1,44r,l1,43r,-1l1,41r,-1l1,39r,-2l1,36r,-2l1,33r,-2l2,30r,-2l2,27r,-2l2,23r,-1l2,20r,-1l2,17r,-1l2,14r,l2,12r,-1l2,11r,-1l2,9r,l2,9,2,8hdc2,6,3,4,5,2,6,1,9,,11,1hal18,1hdc21,2,24,4,25,7hal29,22,21,16r259,l280,32,21,32hdc18,32,15,29,14,26hal9,12r7,5l9,16,18,8r,1l18,9r,l18,10r,1l18,12r,l18,14r,1l18,16r,1l18,19r,2l18,22r,2l18,25r,2l18,29r,1l17,32r,1l17,35r,1l17,38r,2l17,41r,1l17,43r,1l17,45r-1,2l16,48r1,-2l16,47r,-3l16,45,15,43r1,1l14,42r1,1l15,43r1,l17,44r1,l19,44r2,1l22,45r1,l24,45r1,1l26,46r,l17,51,22,32hdc23,29,26,27,30,27v4,,7,2,8,6hal38,33hdc38,33,38,34,38,35hal38,36r,1l38,39r,3l38,45r,3l38,52r,5l38,61r,5l38,71r,6l38,82r1,6l39,94r,6l39,105r,6l39,117r,5l39,128r1,5l40,138r,5l40,147r1,4l41,154r,3l41,159r1,2l42,163r,-2l42,163r1,1l44,166r1,1l46,169r2,1l50,171r1,1l53,173r2,1l56,175r1,1l58,176r1,l59,176r,1l57,176r,l59,176r2,l64,176r4,l72,176r5,l83,176r6,l96,176r7,l110,176r8,l126,176r8,l143,176r8,l159,176r9,l176,176r8,l192,176r7,l206,176r7,l220,176r6,l231,176r5,l240,175r3,l245,175r2,l249,175r2,-1l252,174r2,-1l256,173r1,-1l258,172r2,-1l261,171r1,-1l263,169r1,-1l265,168r1,-1l267,166r1,l269,165r1,-1l270,164r1,-1l271,162r1,l272,161r1,-1l273,160r,l273,159r,1l273,160r,hdc274,158,275,158,276,157hal276,157r-4,6l272,30r,-6l288,24xe" fillcolor="black" strokeweight="3e-5mm">
              <v:path arrowok="t"/>
            </v:shape>
            <v:shape id="_x0000_s46403" style="position:absolute;left:2939;top:4708;width:47;height:79" coordsize="42,68" o:regroupid="6" path="m42,68r,-5l42,58r,-4l42,50r,-4l42,42r,-3l42,36r,-3l42,30r,-2l42,26r,-2l42,22r,-1l42,19r,-1l42,17r,-1l42,15r,-1l42,14r,-1l42,13r,l42,13r,l42,12r,l42,12r,l42,12r,l42,12r,-1l42,11r,l42,10r,l42,10r,-1l42,9r,-1l42,8,41,7r,l41,6r-1,l39,5r-1,l38,4r-1,l36,3,35,2r-1,l33,1r-2,l30,1,28,,27,,25,,23,,21,,19,,17,,15,,13,,12,1r-2,l9,1,7,1,6,2,5,2r,1l4,3,3,4r,l2,5r,l1,6r,l1,7,,7r,l,8r,l,9r,l,9r,1l,10r,l,10r,l,10,,68r42,xe" fillcolor="#17406b" stroked="f">
              <v:path arrowok="t"/>
            </v:shape>
            <v:shape id="_x0000_s46404" style="position:absolute;left:2939;top:4708;width:38;height:79" coordsize="34,68" o:regroupid="6" path="m34,68r,-5l34,58r,-4l34,50r,-4l34,42r,-3l34,36r,-3l34,30r,-2l34,26r,-2l34,22r,-1l34,19r,-1l34,17r,-1l34,15r,-1l34,14r,-1l34,13r,l34,13r,-1l34,12r,l34,12r,l34,12r,l34,11r,l34,11r,l34,10r,l34,10r,-1l34,9,33,8r,l33,7r,l32,6r,l31,5r,l30,4r-1,l29,3,28,2r-1,l26,1r-1,l24,1,22,,21,,20,,18,,17,,15,,13,,12,,11,,9,1,8,1,7,1,6,1,5,2,4,2r,1l3,4r,l2,4r,1l1,5r,1l1,6r,1l,7r,l,8r,l,9r,l,9r,1l,10r,l,10r,l,10,,68r34,xe" fillcolor="#369" stroked="f">
              <v:path arrowok="t"/>
            </v:shape>
            <v:shape id="_x0000_s46405" style="position:absolute;left:2948;top:4737;width:19;height:11" coordsize="17,9" o:regroupid="6" path="m9,l8,1,7,1,6,1,5,1r,l4,1,3,1r,1l2,2r,l1,3r,l1,4r,l1,5,,5r1,l1,6r,l1,7r,l2,7r,1l3,8r,l4,8r1,l5,9r1,l7,9r1,l9,9r1,l11,9r,l12,9,13,8r,l14,8r1,l15,8,16,7r1,l17,7r,-1l17,6r,-1l17,5r,l17,4r,l17,3r,l16,2r-1,l15,2,14,1r-1,l13,1r-1,l11,1r,l10,1,9,xe" fillcolor="#17406b" stroked="f">
              <v:path arrowok="t"/>
            </v:shape>
            <v:shape id="_x0000_s46406" style="position:absolute;left:2948;top:4767;width:19;height:9" coordsize="17,8" o:regroupid="6" path="m9,l8,,7,,6,,5,r,l4,1,3,1r,1l2,2r,l1,3r,l1,3r,1l1,4,,4,1,5r,l1,6r,l1,6,2,7r,l3,7r,1l4,8r1,l5,8r1,l7,8r1,l9,8r1,l11,8r,l12,8r1,l13,8r1,l15,7r,l16,7,17,6r,l17,6r,-1l17,5r,-1l17,4r,l17,3r,l17,3,16,2r-1,l15,2,14,1r-1,l13,,12,,11,r,l10,,9,xe" stroked="f">
              <v:path arrowok="t"/>
            </v:shape>
            <v:shape id="_x0000_s46407" style="position:absolute;left:2948;top:4767;width:29;height:20" coordsize="48,32" o:regroupid="6" path="m25,16r-2,1l22,17r-1,l20,17r-1,l18,18r-1,l16,18r,l15,19r1,-1l16,19r-1,l16,18r,1l16,18r,l16,18r1,-2l16,17r,-1l17,16,16,15r,1l16,15r,-1l16,15,15,14r1,1l16,15,15,14r1,1l17,15r,l19,16r,l20,16r1,l22,16r1,l25,16r1,l27,16r1,l29,16r1,l31,15r1,l32,15r1,l33,14r,l33,14r,l33,15r,l33,14r-1,2l33,16r-1,1l32,16r1,3l33,18r,l33,19r,-1l33,18r,l32,18r,l31,18,30,17r,l29,17r-1,l27,17r-1,l24,16,25,r2,1l29,1r2,l33,1r1,1l36,2r2,1l40,4r1,1l43,6r1,1l46,9r,hdc46,10,47,10,47,11hal48,12r,1hdc48,13,48,14,48,15hal48,16hdc48,16,48,17,48,17hal48,18hdc48,19,48,20,48,20hal47,22r,hdc47,23,46,23,46,23hal45,25r-1,1l42,28r-1,1l39,29r-1,1l35,31r-1,l32,32r-2,l28,32r-2,l24,32r-2,l20,32r-2,l16,32,15,31r-3,l11,30,9,29,8,28r-1,hdc7,27,6,27,6,27hal5,26,4,25hdc4,25,3,25,3,24hal3,23hdc2,23,2,23,2,22hal1,21r,-1hdc1,19,1,19,1,18hal1,17hdc,17,,16,,16hal1,15hdc1,14,1,14,1,13hal2,11r,hdc2,10,2,10,3,9hal3,9hdc3,8,4,8,4,8hal5,7,6,6hdc6,6,7,5,7,5hal8,4,10,3r1,l13,2r2,l17,1r2,l21,1r2,l24,r1,16xe" fillcolor="black" strokeweight="3e-5mm">
              <v:path arrowok="t"/>
            </v:shape>
            <v:shape id="_x0000_s46408" style="position:absolute;left:2948;top:4757;width:29;height:30" coordsize="26,26" o:regroupid="6" path="m20,l6,,5,1r,l4,1r,l3,1r,l2,1r,1l2,2,1,3r,l1,3r,1l1,4r,1l,5,,22r1,l1,23r,l1,24r,l1,24r1,1l2,25r,l3,25r,1l4,26r,l5,26r,l6,26r14,l21,26r,l22,26r,l23,26r,-1l24,25r,l25,25r,-1l25,24r1,l26,23r,l26,22r,l26,5r,l26,4r,l26,3r-1,l25,3r,-1l24,2r,-1l23,1r,l22,1r,l21,1r,l20,xe" fillcolor="#17406b" stroked="f">
              <v:path arrowok="t"/>
            </v:shape>
            <v:shape id="_x0000_s46409" style="position:absolute;left:3005;top:4787;width:10;height:19" coordsize="9,17" o:regroupid="6" path="m7,l2,r,l2,,1,r,1l1,2r,l1,3,,3,,14r1,1l1,15r,1l1,16r,1l2,17r,l2,17r5,l8,17r,l8,17r,-1l9,16r,-1l9,15r,-1l9,3r,l9,2r,l8,1,8,r,l8,,7,xe" fillcolor="#369" stroked="f">
              <v:path arrowok="t"/>
            </v:shape>
            <v:shape id="_x0000_s46410" style="position:absolute;left:3005;top:4787;width:19;height:30" coordsize="32,48" o:regroupid="6" path="m21,16r-9,l13,16r,l15,16r-1,l16,15r-1,l16,14r,1l17,14r-1,1l17,13r-1,1l17,13r-1,1l16,14r,21l17,36r,l17,36,16,34r,1l16,35,15,34r1,l14,33r1,l13,32r,1l12,32r9,l20,33r,-1l18,33r1,l17,34r1,l16,35r1,-1l17,34r-1,2l17,35r-1,l17,34,16,14r,l16,13r1,1l16,13r1,2l16,14r,l18,16,17,15r2,1l18,16r2,l20,16,22,1r1,hdc24,1,25,1,25,1hal26,2hdc26,2,27,2,27,3hal28,3hdc29,4,29,4,30,5hal30,6r1,1hdc31,7,31,8,31,8hal32,9hdc32,9,32,10,32,10hal32,12r,2l32,36r,2l32,40r-1,1hdc31,41,31,42,31,42hal30,43r,1hdc29,45,29,45,28,46hal28,46hdc27,47,27,47,26,47hal25,48hdc25,48,24,48,23,48hal22,48hdc22,48,22,48,21,48hal12,48hdc11,48,11,48,10,48hal10,48hdc9,48,8,48,8,48hal7,47hdc6,47,6,46,5,46hal4,45hdc4,45,4,45,4,44hal3,43,2,42hdc2,42,2,41,1,41hal1,39r,-2l,35,,13,1,11r,-1hdc1,10,1,9,1,9hal1,8hdc2,8,2,7,2,7hal2,6hdc3,6,3,6,3,5hal4,5hdc4,4,4,4,5,3hal5,3hdc6,2,7,2,7,2hal8,1hdc8,1,9,1,10,1hal10,1hdc11,,11,,12,hal21,r,16xe" fillcolor="black" strokeweight="3e-5mm">
              <v:path arrowok="t"/>
            </v:shape>
            <v:shape id="_x0000_s46411" style="position:absolute;left:2899;top:4787;width:19;height:19" coordsize="17,17" o:regroupid="6" path="m14,l4,r,l3,,2,r,1l2,2,1,2r,1l,3,,14r1,1l1,15r1,1l2,16r,1l3,17r1,l4,17r10,l15,17r,l16,17r,-1l17,16r,-1l17,15r,-1l17,3r,l17,2r,l16,1,16,,15,r,l14,xe" fillcolor="#369" stroked="f">
              <v:path arrowok="t"/>
            </v:shape>
            <v:shape id="_x0000_s46412" style="position:absolute;left:2899;top:4787;width:30;height:30" coordsize="48,48" o:regroupid="6" path="m34,16r-19,l15,17r-1,l16,16r-1,1l15,17r1,-1l15,16r1,-1l16,16r,-1l16,16r1,-2l16,15r,20l17,35,16,33r,1l15,32r1,1l15,32r1,1l16,33,15,32r1,1l14,32r2,1l16,32r18,l34,32r-1,1l34,32r1,l33,33r,l34,32r-1,2l33,33r,1l33,33r-1,2l33,34,32,14r,l33,16r,-1l32,15r2,2l33,16r1,1l33,16r1,1l33,16r1,1l33,16r1,1l33,16,34,r2,1hdc36,1,37,1,37,1hal38,1hdc39,1,39,1,40,2hal41,2hdc41,2,42,2,42,3hal43,3hdc43,4,44,4,44,4hal45,5hdc45,5,46,6,46,6hal47,8r1,1hdc48,10,48,11,48,12hal48,14r,22l48,37hdc48,38,48,39,48,40hal47,41hdc47,41,47,41,46,42hal46,43hdc45,43,45,44,44,44hal43,45r-1,1hdc42,46,41,47,40,47hal38,48r-1,hdc37,48,36,48,36,48hal34,48r-20,l12,48r-1,hdc10,48,10,48,9,47hal8,47hdc8,47,7,46,7,46hal5,45,4,44hdc4,44,4,43,3,43hal3,42hdc2,41,2,41,1,40hal1,39hdc1,38,1,38,1,37hal,35,1,13r,-1hdc1,11,1,10,1,10hal2,9hdc2,8,2,8,2,7hal3,6hdc3,6,4,5,4,5hal5,4hdc5,4,6,4,6,3hal8,2r1,hdc10,1,10,1,11,1hal13,1,15,,34,r,16xe" fillcolor="black" strokeweight="3e-5mm">
              <v:path arrowok="t"/>
            </v:shape>
            <v:group id="_x0000_s46413" style="position:absolute;left:2675;top:4556;width:193;height:248" coordorigin="3211,3929" coordsize="172,215" o:regroupid="6">
              <v:shape id="_x0000_s46414" style="position:absolute;left:3211;top:3929;width:172;height:207" coordsize="172,207" path="m107,207l5,191r-1,l3,190r-1,l1,189r,-1l,188r,-1l,186,,11,,10,,9,1,8,1,7,2,6r1,l4,6,5,5,107,r1,l110,r1,l113,r2,l116,r1,l119,r48,12l168,12r1,l169,12r1,1l171,14r,1l171,16r1,1l172,178r-1,1l171,180r,1l170,182r-1,1l169,183r-1,l167,183r-48,24l117,207r-1,l115,207r-2,l111,207r-1,l108,207r-1,xe" fillcolor="black" stroked="f">
                <v:path arrowok="t"/>
              </v:shape>
              <v:shape id="_x0000_s46415" style="position:absolute;left:3213;top:3931;width:168;height:203" coordsize="168,203" path="m105,203l6,186r-2,l3,186r-1,l1,185r,-1l,183r,-1l,181,,10,,9,,8,1,7,1,6r1,l3,5r1,l6,5,105,r1,l108,r1,l111,r2,l114,r1,l116,r48,11l165,11r,1l166,12r1,1l167,13r1,1l168,15r,1l168,174r,1l168,176r-1,1l167,178r-1,l165,179r,l164,179r-48,24l115,203r-1,l113,203r-2,l109,203r-1,l106,203r-1,xe" fillcolor="#b2b2b2" stroked="f">
                <v:path arrowok="t"/>
              </v:shape>
              <v:shape id="_x0000_s46416" style="position:absolute;left:3211;top:3931;width:113;height:200" coordsize="113,200" path="m104,200r1,l106,199r2,l110,198r1,l112,197r1,-1l113,195,113,5r,-1l112,3,111,2,110,1,108,r-2,l105,r-1,l6,4,5,4,4,4,3,5,2,5,1,6r,1l1,8,,9,,179r1,1l1,181r,l2,182r1,1l4,183r1,1l6,184r98,16xe" fillcolor="black" stroked="f">
                <v:path arrowok="t"/>
              </v:shape>
              <v:shape id="_x0000_s46417" style="position:absolute;left:3314;top:3931;width:9;height:200" coordsize="9,200" path="m,200r1,l2,199r2,l6,198r1,l8,197r1,-1l9,195,9,5,9,4,8,3,7,2,6,1,4,,2,,1,,,,,200xe" fillcolor="#333" stroked="f">
                <v:path arrowok="t"/>
              </v:shape>
              <v:shape id="_x0000_s46418" style="position:absolute;left:3213;top:3934;width:108;height:192" coordsize="108,192" path="m98,192r2,l101,191r2,l104,190r1,l107,189r,-1l108,187,108,4r-1,l107,3,105,2,104,1r-1,l101,r-1,l98,,5,4,4,4,3,4,2,4,1,5,,6,,7r,l,8,,172r,1l,174r,l1,175r1,1l3,176r1,l5,176r93,16xe" fillcolor="#fff9f7" stroked="f">
                <v:path arrowok="t"/>
              </v:shape>
              <v:shape id="_x0000_s46419" style="position:absolute;left:3211;top:3931;width:108;height:66" coordsize="108,66" path="m103,66r1,-1l105,65r1,l107,64r,-1l108,62r,l108,60r,-55l108,4r,-1l107,2r,l106,1r-1,l104,r-1,l5,4,4,5,3,5,2,5r,1l1,7,,8r,l,10,,55r,1l,57r1,1l2,59r,l3,60r1,l5,60r98,6xe" fillcolor="black" stroked="f">
                <v:path arrowok="t"/>
              </v:shape>
              <v:shape id="_x0000_s46420" style="position:absolute;left:3213;top:3932;width:104;height:63" coordsize="104,63" path="m99,63r1,l101,63r1,-1l103,62r,-1l104,60r,-1l104,58r,-53l104,4r,-1l103,2r,l102,1r-1,l100,,99,,5,4,4,5,3,5,2,5,1,6r,1l,7,,8,,9,,53r,1l,55r1,1l1,56r1,1l3,57r1,1l5,58r94,5xe" fillcolor="#fff9f7" stroked="f">
                <v:path arrowok="t"/>
              </v:shape>
              <v:shape id="_x0000_s46421" style="position:absolute;left:3216;top:3948;width:2;height:32" coordsize="2,32" path="m1,32r1,l2,32r,l2,31,2,1r,l2,1,2,,1,r,l1,,,1r,l,1,,31r,1l,32r1,l1,32xe" fillcolor="#7f7f7f" stroked="f">
                <v:path arrowok="t"/>
              </v:shape>
              <v:shape id="_x0000_s46422" style="position:absolute;left:3217;top:3949;width:3;height:32" coordsize="3,32" path="m1,32r1,l3,32r,-1l3,31,3,1r,l3,,2,,1,r,l1,r,l,1r,l,31r,l1,32r,l1,32xe" fillcolor="black" stroked="f">
                <v:path arrowok="t"/>
              </v:shape>
              <v:shape id="_x0000_s46423" style="position:absolute;left:3218;top:3999;width:79;height:108" coordsize="79,108" path="m79,108l79,5,,,,95r79,13xe" fillcolor="#333" stroked="f">
                <v:path arrowok="t"/>
              </v:shape>
              <v:shape id="_x0000_s46424" style="position:absolute;left:3222;top:4012;width:75;height:92" coordsize="75,92" path="m73,92l75,4,,,,80,73,92xe" fillcolor="#f4eae0" stroked="f">
                <v:path arrowok="t"/>
              </v:shape>
              <v:shape id="_x0000_s46425" style="position:absolute;left:3220;top:4068;width:79;height:18" coordsize="79,18" path="m79,18r,-6l,,,5,79,18xe" fillcolor="#333" stroked="f">
                <v:path arrowok="t"/>
              </v:shape>
              <v:shape id="_x0000_s46426" style="position:absolute;left:3222;top:4020;width:32;height:24" coordsize="32,24" path="m16,l13,1r-3,l7,2,5,4,3,6,1,8r,2l,12r1,2l1,17r2,2l5,20r2,2l10,23r3,l16,24r3,-1l22,23r3,-1l27,20r2,-1l30,17r1,-3l32,12,31,10,30,8,29,6,27,4,25,2,22,1r-3,l16,xe" fillcolor="#ffe54c" stroked="f">
                <v:path arrowok="t"/>
              </v:shape>
              <v:shape id="_x0000_s46427" style="position:absolute;left:3220;top:4035;width:79;height:18" coordsize="79,18" path="m79,18r,-5l,,,6,79,18xe" fillcolor="#333" stroked="f">
                <v:path arrowok="t"/>
              </v:shape>
              <v:shape id="_x0000_s46428" style="position:absolute;left:3224;top:4055;width:22;height:17" coordsize="22,17" path="m22,17l22,2,,,,13r22,4xe" fillcolor="#d30200" stroked="f">
                <v:path arrowok="t"/>
              </v:shape>
              <v:shape id="_x0000_s46429" style="position:absolute;left:3232;top:4002;width:7;height:141" coordsize="7,141" path="m3,141r1,l4,141r,l4,140,7,r,l7,,6,,5,r,l4,r,l3,r,l3,r,l2,,1,r,l,,,1,,139r,1l,140r,l1,140r2,1xe" fillcolor="black" stroked="f">
                <v:path arrowok="t"/>
              </v:shape>
              <v:shape id="_x0000_s46430" style="position:absolute;left:3232;top:3997;width:89;height:147" coordsize="89,147" path="m83,133r1,-1l85,132r1,-1l87,130r1,-1l88,128r,-1l89,126,89,4,88,3r,-1l88,1r-1,l86,,85,,84,,83,,8,5,7,5,5,5,4,5,3,5,1,5r,1l,6,,7,,143r,1l,145r1,1l2,146r1,1l4,147r1,l7,147,83,133xe" fillcolor="black" stroked="f">
                <v:path arrowok="t"/>
              </v:shape>
              <v:shape id="_x0000_s46431" style="position:absolute;left:3234;top:3998;width:85;height:144" coordsize="85,144" path="m79,131r1,-1l81,130r1,-1l83,128r,l84,127r,-1l84,125,84,5,85,3,84,1,84,,82,r,l81,,80,,79,,77,,75,,72,1r-3,l66,1r-3,l60,1,56,2r-4,l49,2,45,3r-4,l37,3,33,4r-4,l26,4,22,5r-3,l16,5,13,6r-3,l7,6,5,6,3,7,2,7,1,8,,8r,l,140r,1l,142r,l1,143r,1l2,144r1,l4,144,79,131xe" fillcolor="#ccc6c4" stroked="f">
                <v:path arrowok="t"/>
              </v:shape>
              <v:shape id="_x0000_s46432" style="position:absolute;left:3233;top:3997;width:87;height:8" coordsize="87,8" path="m85,2r1,l86,2r1,l87,2r,l86,1r,l85,1r-1,l84,,83,r,l1,5,,5r,l,6r,l,7r,l1,7r,l2,8,85,2xe" fillcolor="black" stroked="f">
                <v:path arrowok="t"/>
              </v:shape>
              <v:shape id="_x0000_s46433" style="position:absolute;left:3233;top:3998;width:85;height:7" coordsize="85,7" path="m84,2r1,l85,2r,l85,1r,l84,,83,r,l2,5,1,5r,l,6r,l1,6r,1l2,7r,l84,2xe" fillcolor="#e5e5e5" stroked="f">
                <v:path arrowok="t"/>
              </v:shape>
              <v:shape id="_x0000_s46434" style="position:absolute;left:3233;top:4003;width:3;height:139" coordsize="3,139" path="m3,139r,l3,139r,l3,138,3,2,3,1,2,1,1,,,1,,138r,l1,139r1,l3,139xe" stroked="f">
                <v:path arrowok="t"/>
              </v:shape>
              <v:shape id="_x0000_s46435" style="position:absolute;left:3241;top:4022;width:3;height:32" coordsize="3,32" path="m2,32r,l3,32r,-1l3,31,3,1r,l3,,2,r,l2,,1,r,1l,1,,2,,31r,1l1,32r,l2,32xe" fillcolor="#7f7f7f" stroked="f">
                <v:path arrowok="t"/>
              </v:shape>
              <v:shape id="_x0000_s46436" style="position:absolute;left:3243;top:4023;width:2;height:32" coordsize="2,32" path="m1,32r,l2,31r,l2,30,2,1,2,r,l1,r,l1,,,,,,,1r,l,31r,l,32r,l1,32xe" fillcolor="black" stroked="f">
                <v:path arrowok="t"/>
              </v:shape>
              <v:shape id="_x0000_s46437" style="position:absolute;left:3234;top:3932;width:84;height:63" coordsize="84,63" path="m,59r78,4l79,63r1,l81,62r1,l83,61r,-1l84,59r,-1l84,5r,-1l83,3r,-1l82,2,81,1r-1,l79,,78,,,4,,59xe" fillcolor="#efeae8" stroked="f">
                <v:path arrowok="t"/>
              </v:shape>
              <v:shape id="_x0000_s46438" style="position:absolute;left:3256;top:3932;width:62;height:63" coordsize="62,63" path="m,60r56,3l57,63r1,l59,62r1,l61,61r,-1l62,59r,-1l62,5r,-1l61,3r,-1l60,2,59,1r-1,l57,,56,,,3,,60xe" fillcolor="#e5e0dd" stroked="f">
                <v:path arrowok="t"/>
              </v:shape>
            </v:group>
            <v:shape id="_x0000_s46439" type="#_x0000_t75" style="position:absolute;left:2293;top:4252;width:210;height:383" o:regroupid="6">
              <v:imagedata r:id="rId236" o:title=""/>
            </v:shape>
            <v:shape id="_x0000_s46440" type="#_x0000_t75" style="position:absolute;left:2293;top:4252;width:210;height:383" o:regroupid="6">
              <v:imagedata r:id="rId237" o:title=""/>
            </v:shape>
            <v:group id="_x0000_s46441" style="position:absolute;left:3213;top:4095;width:313;height:254" coordorigin="3690,3529" coordsize="279,220" o:regroupid="6">
              <v:rect id="_x0000_s46442" style="position:absolute;left:3743;top:3662;width:178;height:53" fillcolor="silver" strokeweight="3e-5mm"/>
              <v:shape id="_x0000_s46443" style="position:absolute;left:3744;top:3646;width:177;height:16" coordsize="177,16" path="m,16r177,l160,,19,,,16xe" fillcolor="silver" strokeweight="3e-5mm">
                <v:path arrowok="t"/>
              </v:shape>
              <v:line id="_x0000_s46444" style="position:absolute" from="3747,3659" to="3919,3660" strokeweight="3e-5mm"/>
              <v:rect id="_x0000_s46445" style="position:absolute;left:3751;top:3701;width:1;height:12" fillcolor="black" stroked="f"/>
              <v:rect id="_x0000_s46446" style="position:absolute;left:3753;top:3701;width:2;height:12" fillcolor="black" stroked="f"/>
              <v:rect id="_x0000_s46447" style="position:absolute;left:3756;top:3701;width:1;height:12" fillcolor="black" stroked="f"/>
              <v:rect id="_x0000_s46448" style="position:absolute;left:3759;top:3701;width:1;height:12" fillcolor="black" stroked="f"/>
              <v:rect id="_x0000_s46449" style="position:absolute;left:3761;top:3701;width:2;height:12" fillcolor="black" stroked="f"/>
              <v:rect id="_x0000_s46450" style="position:absolute;left:3764;top:3701;width:1;height:12" fillcolor="black" stroked="f"/>
              <v:rect id="_x0000_s46451" style="position:absolute;left:3767;top:3701;width:1;height:12" fillcolor="black" stroked="f"/>
              <v:rect id="_x0000_s46452" style="position:absolute;left:3769;top:3701;width:2;height:12" fillcolor="black" stroked="f"/>
              <v:rect id="_x0000_s46453" style="position:absolute;left:3772;top:3701;width:1;height:12" fillcolor="black" stroked="f"/>
              <v:rect id="_x0000_s46454" style="position:absolute;left:3775;top:3701;width:1;height:12" fillcolor="black" stroked="f"/>
              <v:rect id="_x0000_s46455" style="position:absolute;left:3777;top:3701;width:1;height:12" fillcolor="black" stroked="f"/>
              <v:rect id="_x0000_s46456" style="position:absolute;left:3780;top:3701;width:1;height:12" fillcolor="black" stroked="f"/>
              <v:rect id="_x0000_s46457" style="position:absolute;left:3782;top:3701;width:2;height:12" fillcolor="black" stroked="f"/>
              <v:rect id="_x0000_s46458" style="position:absolute;left:3785;top:3701;width:1;height:12" fillcolor="black" stroked="f"/>
              <v:rect id="_x0000_s46459" style="position:absolute;left:3788;top:3701;width:1;height:12" fillcolor="black" stroked="f"/>
              <v:rect id="_x0000_s46460" style="position:absolute;left:3790;top:3701;width:2;height:12" fillcolor="black" stroked="f"/>
              <v:rect id="_x0000_s46461" style="position:absolute;left:3793;top:3701;width:1;height:12" fillcolor="black" stroked="f"/>
              <v:rect id="_x0000_s46462" style="position:absolute;left:3795;top:3701;width:2;height:12" fillcolor="black" stroked="f"/>
              <v:rect id="_x0000_s46463" style="position:absolute;left:3798;top:3701;width:1;height:12" fillcolor="black" stroked="f"/>
              <v:rect id="_x0000_s46464" style="position:absolute;left:3801;top:3701;width:1;height:12" fillcolor="black" stroked="f"/>
              <v:rect id="_x0000_s46465" style="position:absolute;left:3803;top:3701;width:2;height:12" fillcolor="black" stroked="f"/>
              <v:rect id="_x0000_s46466" style="position:absolute;left:3806;top:3701;width:1;height:12" fillcolor="black" stroked="f"/>
              <v:rect id="_x0000_s46467" style="position:absolute;left:3809;top:3701;width:1;height:12" fillcolor="black" stroked="f"/>
              <v:rect id="_x0000_s46468" style="position:absolute;left:3811;top:3701;width:1;height:12" fillcolor="black" stroked="f"/>
              <v:rect id="_x0000_s46469" style="position:absolute;left:3814;top:3701;width:1;height:12" fillcolor="black" stroked="f"/>
              <v:rect id="_x0000_s46470" style="position:absolute;left:3816;top:3701;width:2;height:12" fillcolor="black" stroked="f"/>
              <v:rect id="_x0000_s46471" style="position:absolute;left:3819;top:3701;width:1;height:12" fillcolor="black" stroked="f"/>
              <v:rect id="_x0000_s46472" style="position:absolute;left:3822;top:3701;width:1;height:12" fillcolor="black" stroked="f"/>
              <v:rect id="_x0000_s46473" style="position:absolute;left:3824;top:3701;width:2;height:12" fillcolor="black" stroked="f"/>
              <v:rect id="_x0000_s46474" style="position:absolute;left:3827;top:3701;width:1;height:12" fillcolor="black" stroked="f"/>
              <v:rect id="_x0000_s46475" style="position:absolute;left:3830;top:3701;width:1;height:12" fillcolor="black" stroked="f"/>
              <v:rect id="_x0000_s46476" style="position:absolute;left:3832;top:3701;width:1;height:12" fillcolor="black" stroked="f"/>
              <v:rect id="_x0000_s46477" style="position:absolute;left:3835;top:3701;width:1;height:12" fillcolor="black" stroked="f"/>
              <v:rect id="_x0000_s46478" style="position:absolute;left:3837;top:3701;width:2;height:12" fillcolor="black" stroked="f"/>
              <v:rect id="_x0000_s46479" style="position:absolute;left:3840;top:3701;width:1;height:12" fillcolor="black" stroked="f"/>
              <v:rect id="_x0000_s46480" style="position:absolute;left:3843;top:3701;width:1;height:12" fillcolor="black" stroked="f"/>
              <v:rect id="_x0000_s46481" style="position:absolute;left:3845;top:3701;width:1;height:12" fillcolor="black" stroked="f"/>
              <v:rect id="_x0000_s46482" style="position:absolute;left:3848;top:3701;width:1;height:12" fillcolor="black" stroked="f"/>
              <v:rect id="_x0000_s46483" style="position:absolute;left:3850;top:3701;width:2;height:12" fillcolor="black" stroked="f"/>
              <v:rect id="_x0000_s46484" style="position:absolute;left:3853;top:3701;width:1;height:12" fillcolor="black" stroked="f"/>
              <v:rect id="_x0000_s46485" style="position:absolute;left:3856;top:3701;width:1;height:12" fillcolor="black" stroked="f"/>
              <v:rect id="_x0000_s46486" style="position:absolute;left:3858;top:3701;width:2;height:12" fillcolor="black" stroked="f"/>
              <v:rect id="_x0000_s46487" style="position:absolute;left:3861;top:3701;width:1;height:12" fillcolor="black" stroked="f"/>
              <v:rect id="_x0000_s46488" style="position:absolute;left:3864;top:3701;width:1;height:12" fillcolor="black" stroked="f"/>
              <v:rect id="_x0000_s46489" style="position:absolute;left:3866;top:3701;width:2;height:12" fillcolor="black" stroked="f"/>
              <v:rect id="_x0000_s46490" style="position:absolute;left:3869;top:3701;width:1;height:12" fillcolor="black" stroked="f"/>
              <v:rect id="_x0000_s46491" style="position:absolute;left:3871;top:3701;width:2;height:12" fillcolor="black" stroked="f"/>
              <v:rect id="_x0000_s46492" style="position:absolute;left:3874;top:3701;width:1;height:12" fillcolor="black" stroked="f"/>
              <v:rect id="_x0000_s46493" style="position:absolute;left:3877;top:3701;width:1;height:12" fillcolor="black" stroked="f"/>
              <v:rect id="_x0000_s46494" style="position:absolute;left:3879;top:3701;width:2;height:12" fillcolor="black" stroked="f"/>
              <v:rect id="_x0000_s46495" style="position:absolute;left:3882;top:3701;width:1;height:12" fillcolor="black" stroked="f"/>
              <v:rect id="_x0000_s46496" style="position:absolute;left:3885;top:3701;width:1;height:12" fillcolor="black" stroked="f"/>
              <v:rect id="_x0000_s46497" style="position:absolute;left:3887;top:3701;width:1;height:12" fillcolor="black" stroked="f"/>
              <v:rect id="_x0000_s46498" style="position:absolute;left:3890;top:3701;width:1;height:12" fillcolor="black" stroked="f"/>
              <v:rect id="_x0000_s46499" style="position:absolute;left:3892;top:3701;width:2;height:12" fillcolor="black" stroked="f"/>
              <v:rect id="_x0000_s46500" style="position:absolute;left:3895;top:3701;width:1;height:12" fillcolor="black" stroked="f"/>
              <v:rect id="_x0000_s46501" style="position:absolute;left:3898;top:3701;width:1;height:12" fillcolor="black" stroked="f"/>
              <v:rect id="_x0000_s46502" style="position:absolute;left:3900;top:3701;width:2;height:12" fillcolor="black" stroked="f"/>
              <v:rect id="_x0000_s46503" style="position:absolute;left:3903;top:3701;width:1;height:12" fillcolor="black" stroked="f"/>
              <v:rect id="_x0000_s46504" style="position:absolute;left:3906;top:3701;width:1;height:12" fillcolor="black" stroked="f"/>
              <v:rect id="_x0000_s46505" style="position:absolute;left:3908;top:3701;width:2;height:12" fillcolor="black" stroked="f"/>
              <v:rect id="_x0000_s46506" style="position:absolute;left:3911;top:3701;width:1;height:12" fillcolor="black" stroked="f"/>
              <v:rect id="_x0000_s46507" style="position:absolute;left:3913;top:3701;width:2;height:12" fillcolor="black" stroked="f"/>
              <v:rect id="_x0000_s46508" style="position:absolute;left:3916;top:3701;width:1;height:12" fillcolor="black" stroked="f"/>
              <v:rect id="_x0000_s46509" style="position:absolute;left:3748;top:3666;width:37;height:28" fillcolor="silver" strokeweight="3e-5mm"/>
              <v:rect id="_x0000_s46510" style="position:absolute;left:3785;top:3666;width:52;height:28" fillcolor="silver" strokeweight="3e-5mm"/>
              <v:rect id="_x0000_s46511" style="position:absolute;left:3836;top:3666;width:57;height:28" fillcolor="silver" strokeweight="3e-5mm"/>
              <v:rect id="_x0000_s46512" style="position:absolute;left:3892;top:3666;width:25;height:28" fillcolor="silver" strokeweight="3e-5mm"/>
              <v:rect id="_x0000_s46513" style="position:absolute;left:3902;top:3669;width:10;height:14" fillcolor="black" strokeweight="3e-5mm"/>
              <v:rect id="_x0000_s46514" style="position:absolute;left:3903;top:3673;width:8;height:3" fillcolor="silver" strokeweight="3e-5mm"/>
              <v:rect id="_x0000_s46515" style="position:absolute;left:3894;top:3670;width:5;height:2" fillcolor="silver" strokeweight="3e-5mm"/>
              <v:rect id="_x0000_s46516" style="position:absolute;left:3894;top:3678;width:5;height:1" fillcolor="silver" strokeweight="3e-5mm"/>
              <v:rect id="_x0000_s46517" style="position:absolute;left:3802;top:3669;width:18;height:11" fillcolor="gray" strokeweight="3e-5mm"/>
              <v:rect id="_x0000_s46518" style="position:absolute;left:3802;top:3674;width:18;height:6" fillcolor="black" strokeweight="3e-5mm"/>
              <v:rect id="_x0000_s46519" style="position:absolute;left:3788;top:3674;width:46;height:3" fillcolor="black" stroked="f"/>
              <v:rect id="_x0000_s46520" style="position:absolute;left:3786;top:3670;width:5;height:2" fillcolor="green" strokeweight="3e-5mm"/>
              <v:rect id="_x0000_s46521" style="position:absolute;left:3825;top:3683;width:6;height:5" fillcolor="black" strokeweight="3e-5mm"/>
              <v:rect id="_x0000_s46522" style="position:absolute;left:3751;top:3686;width:1;height:6" fillcolor="black" stroked="f"/>
              <v:rect id="_x0000_s46523" style="position:absolute;left:3753;top:3686;width:1;height:6" fillcolor="black" stroked="f"/>
              <v:rect id="_x0000_s46524" style="position:absolute;left:3755;top:3686;width:1;height:6" fillcolor="black" stroked="f"/>
              <v:rect id="_x0000_s46525" style="position:absolute;left:3757;top:3686;width:1;height:6" fillcolor="black" stroked="f"/>
              <v:rect id="_x0000_s46526" style="position:absolute;left:3759;top:3686;width:1;height:6" fillcolor="black" stroked="f"/>
              <v:rect id="_x0000_s46527" style="position:absolute;left:3761;top:3686;width:1;height:6" fillcolor="black" stroked="f"/>
              <v:rect id="_x0000_s46528" style="position:absolute;left:3763;top:3686;width:1;height:6" fillcolor="black" stroked="f"/>
              <v:rect id="_x0000_s46529" style="position:absolute;left:3765;top:3686;width:1;height:6" fillcolor="black" stroked="f"/>
              <v:rect id="_x0000_s46530" style="position:absolute;left:3767;top:3686;width:1;height:6" fillcolor="black" stroked="f"/>
              <v:rect id="_x0000_s46531" style="position:absolute;left:3769;top:3686;width:1;height:6" fillcolor="black" stroked="f"/>
              <v:rect id="_x0000_s46532" style="position:absolute;left:3771;top:3686;width:1;height:6" fillcolor="black" stroked="f"/>
              <v:rect id="_x0000_s46533" style="position:absolute;left:3773;top:3686;width:1;height:6" fillcolor="black" stroked="f"/>
              <v:rect id="_x0000_s46534" style="position:absolute;left:3775;top:3686;width:1;height:6" fillcolor="black" stroked="f"/>
              <v:rect id="_x0000_s46535" style="position:absolute;left:3777;top:3686;width:1;height:6" fillcolor="black" stroked="f"/>
              <v:rect id="_x0000_s46536" style="position:absolute;left:3779;top:3686;width:1;height:6" fillcolor="black" stroked="f"/>
              <v:rect id="_x0000_s46537" style="position:absolute;left:3781;top:3686;width:1;height:6" fillcolor="black" stroked="f"/>
              <v:shape id="_x0000_s46538" style="position:absolute;left:3749;top:3681;width:168;height:4" coordsize="168,4" path="m,3r73,l73,,85,r,4l168,4e" filled="f" strokeweight="3e-5mm">
                <v:path arrowok="t"/>
              </v:shape>
              <v:rect id="_x0000_s46539" style="position:absolute;left:3690;top:3741;width:279;height:8" fillcolor="silver" strokeweight="3e-5mm"/>
              <v:shape id="_x0000_s46540" style="position:absolute;left:3690;top:3711;width:278;height:31" coordsize="278,31" path="m,31r278,l262,,20,,,31xe" fillcolor="silver" strokeweight="3e-5mm">
                <v:path arrowok="t"/>
              </v:shape>
              <v:shape id="_x0000_s46541" style="position:absolute;left:3698;top:3714;width:261;height:24" coordsize="261,24" path="m15,l,24r261,l249,e" filled="f" strokeweight="3e-5mm">
                <v:path arrowok="t"/>
              </v:shape>
              <v:shape id="_x0000_s46542" style="position:absolute;left:3721;top:3714;width:8;height:4" coordsize="8,4" path="m2,l8,,6,4,,4,2,xe" fillcolor="gray" strokeweight="3e-5mm">
                <v:path arrowok="t"/>
              </v:shape>
              <v:shape id="_x0000_s46543" style="position:absolute;left:3742;top:3714;width:34;height:4" coordsize="34,4" path="m1,l34,,33,4,,4,1,xe" fillcolor="gray" strokeweight="3e-5mm">
                <v:path arrowok="t"/>
              </v:shape>
              <v:shape id="_x0000_s46544" style="position:absolute;left:3786;top:3714;width:33;height:4" coordsize="33,4" path="m2,l33,r,4l,4,2,xe" fillcolor="gray" strokeweight="3e-5mm">
                <v:path arrowok="t"/>
              </v:shape>
              <v:rect id="_x0000_s46545" style="position:absolute;left:3826;top:3714;width:34;height:4" fillcolor="gray" strokeweight="3e-5mm"/>
              <v:shape id="_x0000_s46546" style="position:absolute;left:3867;top:3714;width:29;height:5" coordsize="29,5" path="m,l28,r1,5l,5,,xe" fillcolor="gray" strokeweight="3e-5mm">
                <v:path arrowok="t"/>
              </v:shape>
              <v:shape id="_x0000_s46547" style="position:absolute;left:3903;top:3716;width:37;height:5" coordsize="37,5" path="m,l34,r3,5l2,5,,xe" fillcolor="gray" strokeweight="3e-5mm">
                <v:path arrowok="t"/>
              </v:shape>
              <v:line id="_x0000_s46548" style="position:absolute" from="3732,3722" to="3840,3723" strokeweight="3e-5mm"/>
              <v:line id="_x0000_s46549" style="position:absolute" from="3736,3726" to="3846,3727" strokeweight="3e-5mm"/>
              <v:line id="_x0000_s46550" style="position:absolute" from="3738,3729" to="3833,3730" strokeweight="3e-5mm"/>
              <v:line id="_x0000_s46551" style="position:absolute" from="3740,3733" to="3753,3734" strokeweight="3e-5mm"/>
              <v:line id="_x0000_s46552" style="position:absolute" from="3717,3724" to="3728,3725" strokeweight="3e-5mm"/>
              <v:line id="_x0000_s46553" style="position:absolute" from="3715,3728" to="3725,3729" strokeweight="3e-5mm"/>
              <v:line id="_x0000_s46554" style="position:absolute" from="3712,3731" to="3731,3732" strokeweight="3e-5mm"/>
              <v:line id="_x0000_s46555" style="position:absolute" from="3756,3733" to="3822,3734" strokeweight="3e-5mm"/>
              <v:line id="_x0000_s46556" style="position:absolute" from="3845,3722" to="3860,3723" strokeweight="3e-5mm"/>
              <v:line id="_x0000_s46557" style="position:absolute" from="3849,3726" to="3861,3727" strokeweight="3e-5mm"/>
              <v:line id="_x0000_s46558" style="position:absolute" from="3841,3730" to="3861,3731" strokeweight="3e-5mm"/>
              <v:line id="_x0000_s46559" style="position:absolute" from="3824,3733" to="3835,3734" strokeweight="3e-5mm"/>
              <v:line id="_x0000_s46560" style="position:absolute" from="3838,3733" to="3860,3734" strokeweight="3e-5mm"/>
              <v:line id="_x0000_s46561" style="position:absolute" from="3866,3724" to="3897,3725" strokeweight="3e-5mm"/>
              <v:line id="_x0000_s46562" style="position:absolute" from="3871,3728" to="3897,3729" strokeweight="3e-5mm"/>
              <v:line id="_x0000_s46563" style="position:absolute" from="3871,3734" to="3899,3735" strokeweight="3e-5mm"/>
              <v:line id="_x0000_s46564" style="position:absolute" from="3907,3724" to="3936,3725" strokeweight="3e-5mm"/>
              <v:line id="_x0000_s46565" style="position:absolute" from="3904,3728" to="3928,3729" strokeweight="3e-5mm"/>
              <v:line id="_x0000_s46566" style="position:absolute" from="3907,3731" to="3929,3732" strokeweight="3e-5mm"/>
              <v:line id="_x0000_s46567" style="position:absolute" from="3906,3734" to="3934,3735" strokeweight="3e-5mm"/>
              <v:line id="_x0000_s46568" style="position:absolute" from="3933,3728" to="3941,3729" strokeweight="3e-5mm"/>
              <v:line id="_x0000_s46569" style="position:absolute" from="3936,3733" to="3943,3734" strokeweight="3e-5mm"/>
              <v:shape id="_x0000_s46570" style="position:absolute;left:3772;top:3641;width:121;height:9" coordsize="121,9" path="m,9r121,l114,,7,,,9xe" fillcolor="silver" strokeweight="3e-5mm">
                <v:path arrowok="t"/>
              </v:shape>
              <v:rect id="_x0000_s46571" style="position:absolute;left:3772;top:3649;width:121;height:9" fillcolor="silver" strokeweight="3e-5mm"/>
              <v:shape id="_x0000_s46572" style="position:absolute;left:3800;top:3634;width:64;height:15" coordsize="64,15" path="m,8l,,64,r,9l64,10r-1,l62,11r-1,1l59,12r-2,1l55,13r-2,1l51,14r-4,1l44,15r-2,l39,15r-4,l30,15r-4,l22,15r-3,l16,15,14,14r-4,l8,13r-2,l4,12,3,11r-1,l1,10,,9,,8xe" fillcolor="silver" strokeweight="3e-5mm">
                <v:path arrowok="t"/>
              </v:shape>
              <v:roundrect id="_x0000_s46573" style="position:absolute;left:3757;top:3529;width:151;height:108" arcsize="8077f" fillcolor="silver" strokeweight="3e-5mm"/>
              <v:roundrect id="_x0000_s46574" style="position:absolute;left:3774;top:3541;width:117;height:84" arcsize="8031f" fillcolor="gray" strokeweight="3e-5mm"/>
              <v:roundrect id="_x0000_s46575" style="position:absolute;left:3780;top:3545;width:104;height:76" arcsize="8013f" fillcolor="green" strokeweight="3e-5mm"/>
              <v:rect id="_x0000_s46576" style="position:absolute;left:3882;top:3630;width:5;height:2" fillcolor="green" strokeweight="3e-5mm"/>
            </v:group>
            <v:shape id="_x0000_s46577" style="position:absolute;left:3206;top:2988;width:306;height:501" coordsize="273,435" o:regroupid="6" path="m68,435r,-328l,107,136,,273,107r-69,l204,435r-136,xe" fillcolor="#96f" stroked="f">
              <v:path arrowok="t"/>
            </v:shape>
            <v:shape id="_x0000_s46578" style="position:absolute;left:6343;top:2988;width:305;height:345" coordsize="272,299" o:regroupid="6" path="m68,299l68,73,,73,136,,272,73r-68,l204,299r-136,xe" fillcolor="#96f" stroked="f">
              <v:path arrowok="t"/>
            </v:shape>
            <v:shape id="_x0000_s46579" style="position:absolute;left:222;top:2988;width:306;height:345" coordsize="273,299" o:regroupid="6" path="m69,299l69,73,,73,137,,273,73r-68,l205,299r-136,xe" fillcolor="#96f" stroked="f">
              <v:path arrowok="t"/>
            </v:shape>
            <v:rect id="_x0000_s46580" style="position:absolute;left:299;top:3244;width:6273;height:78" o:regroupid="6" fillcolor="#96f" stroked="f"/>
            <v:shape id="_x0000_s46581" type="#_x0000_t75" style="position:absolute;left:2063;top:3337;width:2563;height:845" o:regroupid="6">
              <v:imagedata r:id="rId238" o:title=""/>
            </v:shape>
            <v:shape id="_x0000_s46582" type="#_x0000_t75" style="position:absolute;left:2063;top:3337;width:2563;height:845" o:regroupid="6">
              <v:imagedata r:id="rId239" o:title=""/>
            </v:shape>
            <v:shape id="_x0000_s46583" type="#_x0000_t75" style="position:absolute;left:2254;top:3524;width:2220;height:452" o:regroupid="6">
              <v:imagedata r:id="rId240" o:title=""/>
            </v:shape>
            <v:shape id="_x0000_s46584" type="#_x0000_t75" style="position:absolute;left:2254;top:3524;width:2220;height:452" o:regroupid="6">
              <v:imagedata r:id="rId241" o:title=""/>
            </v:shape>
            <v:shape id="_x0000_s46585" type="#_x0000_t75" style="position:absolute;left:2235;top:3504;width:2219;height:452" o:regroupid="6">
              <v:imagedata r:id="rId242" o:title=""/>
            </v:shape>
            <v:shape id="_x0000_s46586" type="#_x0000_t75" style="position:absolute;left:2235;top:3504;width:2219;height:452" o:regroupid="6">
              <v:imagedata r:id="rId243" o:title=""/>
            </v:shape>
            <v:rect id="_x0000_s46587" style="position:absolute;left:2249;top:3519;width:2200;height:433" o:regroupid="6" fillcolor="#ead5ff" stroked="f"/>
            <v:shape id="_x0000_s46588" type="#_x0000_t75" style="position:absolute;left:7075;top:4389;width:325;height:255" o:regroupid="6">
              <v:imagedata r:id="rId244" o:title=""/>
            </v:shape>
            <v:shape id="_x0000_s46589" type="#_x0000_t75" style="position:absolute;left:7122;top:4409;width:230;height:167" o:regroupid="6">
              <v:imagedata r:id="rId245" o:title=""/>
            </v:shape>
            <v:group id="_x0000_s46590" style="position:absolute;left:6779;top:4172;width:443;height:385" coordorigin="6866,3596" coordsize="395,334" o:regroupid="6">
              <v:shape id="_x0000_s46591" style="position:absolute;left:6866;top:3596;width:350;height:333" coordsize="350,333" path="m59,186r-17,3l36,186,,31,5,19,176,r34,9l245,147r-1,7l226,157r1,6l245,160r102,74l350,240r,3l349,246r-1,3l346,252r-2,3l342,258r-4,2l334,262r-36,8l324,292r8,-1l334,293r,7l254,333,185,299r-41,11l142,310r-3,l137,310r-3,-1l131,309r-3,-1l125,307r-3,l119,306r-3,-1l113,304r-2,-1l109,301r-2,-1l105,298r-1,-1l42,214,41,203r,-8l61,190r-2,-4xe" fillcolor="#bfbfbf" stroked="f">
                <v:path arrowok="t"/>
              </v:shape>
              <v:shape id="_x0000_s46592" style="position:absolute;left:6911;top:3598;width:350;height:332" coordsize="350,332" path="m59,180r-17,4l36,181,,26,4,19,201,r9,4l245,142r-1,7l226,152r1,6l244,155r103,74l350,234r,3l349,240r-1,3l346,245r-2,3l341,251r-4,2l333,254r-36,11l324,287r6,-2l333,287r1,8l209,332,176,291r-57,16l116,308r-5,l106,308r-5,-1l97,306r-4,-2l90,302r-1,-2l41,208,40,198r1,-8l61,185r-2,-5xe" fillcolor="black" stroked="f">
                <v:path arrowok="t"/>
              </v:shape>
              <v:shape id="_x0000_s46593" style="position:absolute;left:6959;top:3753;width:296;height:134" coordsize="296,134" path="m,41r52,93l296,74,195,,3,34,,41xe" fillcolor="#002335" stroked="f">
                <v:path arrowok="t"/>
              </v:shape>
              <v:shape id="_x0000_s46594" style="position:absolute;left:6960;top:3760;width:284;height:127" coordsize="284,127" path="m,36r3,6l7,47r3,6l13,59r3,5l19,70r3,6l25,81r4,6l32,93r3,5l38,104r3,6l44,115r3,6l51,127r7,-2l65,123r8,-2l80,120r7,-2l94,116r8,-2l109,113r7,-2l123,109r8,-2l138,105r7,-2l153,102r7,-2l167,98r8,-2l182,95r7,-2l196,91r8,-2l211,87r7,-1l226,84r7,-2l240,80r8,-2l255,77r7,-2l269,73r7,-2l284,70r-6,-5l272,61r-6,-5l260,52r-7,-4l247,43r-6,-4l235,35r-6,-5l223,26r-6,-4l211,17r-6,-4l199,8,192,4,186,r-5,1l175,2r-6,1l163,4r-5,1l152,6r-6,1l141,8r-6,l129,9r-6,1l118,11r-6,1l106,13r-5,1l95,15r-6,1l84,17r-6,1l72,19r-5,1l61,21r-6,1l50,23r-6,1l38,25r-5,1l27,27r-6,1l15,29r-5,1l4,31,3,32,2,33,1,34,,36xe" fillcolor="#002638" stroked="f">
                <v:path arrowok="t"/>
              </v:shape>
              <v:shape id="_x0000_s46595" style="position:absolute;left:6961;top:3767;width:272;height:120" coordsize="272,120" path="m,31r3,5l6,42r4,6l12,53r4,6l19,64r3,6l25,75r3,6l31,87r3,5l37,98r3,5l43,109r3,5l50,120r6,-2l63,116r7,-1l77,113r7,-2l91,110r7,-2l105,106r7,-2l119,103r7,-2l133,99r7,-1l147,96r7,-2l161,92r7,-1l175,89r7,-2l189,86r7,-2l203,82r7,-2l217,79r7,-2l231,75r7,-1l245,72r7,-2l259,68r6,-1l272,65r-6,-4l261,57r-7,-4l248,49r-5,-4l237,41r-6,-4l225,33r-6,-4l213,25r-6,-5l201,17r-6,-5l189,8,183,4,177,r-5,1l166,2r-5,1l156,3r-6,1l145,5r-6,1l134,7r-5,l123,8r-5,1l113,10r-6,1l102,12r-6,l91,13r-5,1l80,15r-5,1l69,17r-5,l59,18r-5,1l48,20r-5,1l37,22r-5,l27,23r-6,1l16,25r-6,l5,26,4,27,3,29,1,30,,31xe" fillcolor="#002d3d" stroked="f">
                <v:path arrowok="t"/>
              </v:shape>
              <v:shape id="_x0000_s46596" style="position:absolute;left:6962;top:3774;width:260;height:113" coordsize="260,113" path="m,26r3,5l6,37r3,5l12,47r3,6l18,58r3,6l24,69r3,6l31,80r2,6l36,91r3,5l43,102r2,5l49,113r6,-2l62,110r6,-2l75,106r7,-1l88,103r7,-2l102,100r6,-2l115,96r6,-1l128,93r7,-1l141,90r7,-2l155,87r6,-2l168,83r6,-1l181,80r7,-1l194,77r7,-2l207,74r7,-2l221,70r7,-1l234,67r7,-2l247,64r7,-2l260,61r-5,-4l249,53r-6,-4l237,46r-5,-4l226,38r-6,-4l214,31r-6,-4l202,23r-5,-4l191,16r-6,-4l179,8,173,4,168,r-5,1l158,2r-5,1l148,3r-5,1l137,5r-5,l127,6r-5,1l117,7r-5,1l107,9r-5,l97,10r-5,1l87,11r-5,1l77,13r-5,l67,14r-5,1l57,15r-5,1l46,17r-4,1l36,18r-5,1l26,20r-5,l16,21r-5,1l6,22,5,23r,l4,24r-1,l2,24r,1l1,25,,26xe" fillcolor="#003042" stroked="f">
                <v:path arrowok="t"/>
              </v:shape>
              <v:shape id="_x0000_s46597" style="position:absolute;left:6963;top:3782;width:249;height:105" coordsize="249,105" path="m,20r3,5l6,30r3,6l12,41r3,5l18,52r3,5l24,62r3,5l30,73r3,5l36,84r3,5l42,94r2,5l48,105r6,-2l60,102r6,-2l73,99r6,-2l85,96r6,-2l98,92r6,-1l111,89r6,-1l123,86r6,-1l136,83r6,-1l148,80r6,-1l161,77r6,-2l173,74r7,-2l186,71r6,-2l198,68r7,-2l211,64r6,-1l223,61r7,-1l236,58r6,-1l249,55r-6,-3l237,48r-5,-3l226,41r-5,-3l215,35r-6,-4l204,28r-6,-4l192,21r-5,-4l181,14r-6,-4l170,7,164,3,159,r-5,l149,1r-5,1l140,2r-5,1l130,3r-5,1l121,4r-5,1l111,5r-4,1l102,6,97,7r-5,l88,8,83,9r-5,l73,10r-4,l64,11r-5,l54,12r-4,l45,13r-5,l35,14r-4,l26,15r-5,1l17,16r-5,1l7,17r-1,l5,18r-1,l4,18,3,19r-1,l1,19,,20xe" fillcolor="#003847" stroked="f">
                <v:path arrowok="t"/>
              </v:shape>
              <v:shape id="_x0000_s46598" style="position:absolute;left:6964;top:3789;width:237;height:98" coordsize="237,98" path="m,14r3,6l6,25r3,5l12,35r3,6l18,46r2,5l23,56r3,5l29,67r3,5l35,77r3,5l41,87r2,6l47,98r5,-2l58,95r6,-2l70,92r6,-1l82,89r6,-1l94,86r6,-1l106,83r6,-1l118,80r6,-1l130,77r6,-1l142,74r6,-1l154,72r5,-2l165,68r6,-1l177,66r6,-2l189,62r6,-1l201,60r6,-2l213,57r6,-2l225,54r6,-2l237,51r-6,-3l226,45r-5,-4l215,38r-6,-3l204,32r-5,-3l193,26r-5,-4l182,19r-5,-3l171,13r-5,-3l160,7,155,3,150,r-5,1l141,1r-5,1l132,2r-5,l123,3r-5,l114,3r-4,1l105,4r-4,1l96,5r-4,l88,6r-5,l79,7r-5,l70,7,65,8r-4,l57,9r-5,l48,9r-5,1l39,10r-4,1l30,11r-4,l21,12r-4,l12,13r-4,l7,13r-1,l5,14r-1,l3,14r-1,l1,14,,14xe" fillcolor="#003a49" stroked="f">
                <v:path arrowok="t"/>
              </v:shape>
              <v:shape id="_x0000_s46599" style="position:absolute;left:6965;top:3797;width:225;height:90" coordsize="225,90" path="m,8r3,5l6,18r3,5l12,29r2,5l17,39r3,5l23,49r3,5l28,59r3,5l34,70r3,5l40,80r3,5l46,90r5,-2l57,87r5,-1l68,84r6,-1l79,82r6,-2l91,79r5,-2l102,76r5,-1l113,73r5,-1l124,71r6,-2l135,68r6,-2l147,65r5,-1l158,62r5,-1l169,59r6,-1l180,57r6,-2l191,54r6,-2l203,51r5,-1l214,48r6,-1l225,46r-5,-3l214,40r-5,-3l204,34r-5,-3l193,28r-5,-3l183,23r-6,-3l172,17r-5,-3l161,11,156,8,151,5,145,2,140,r-4,l132,r-4,l124,1r-4,l115,1r-4,l107,2r-4,l99,2r-4,l91,3r-4,l83,3,79,4r-4,l70,4r-4,l62,5r-4,l54,5r-4,l46,6r-4,l38,6r-4,l30,7r-4,l22,7r-5,l13,8,9,8,8,8,7,8,6,8,5,8,4,8,2,8,1,8,,8xe" fillcolor="#00424f" stroked="f">
                <v:path arrowok="t"/>
              </v:shape>
              <v:shape id="_x0000_s46600" style="position:absolute;left:6966;top:3804;width:213;height:83" coordsize="213,83" path="m,3l3,8r3,5l9,18r2,5l14,28r3,5l19,38r3,5l25,48r3,5l31,58r2,5l36,68r3,5l42,78r3,5l50,82r5,-2l60,79r6,-1l71,76r5,-1l81,74r6,-2l92,71r5,-1l103,69r5,-2l113,66r5,-2l123,63r6,-1l134,61r5,-2l145,58r5,-1l155,55r6,-1l166,53r5,-2l176,50r6,-1l187,48r5,-2l197,45r6,-1l208,42r5,-1l208,39r-5,-3l198,33r-5,-2l188,28r-6,-2l177,23r-5,-2l167,18r-5,-3l157,13r-6,-3l146,8,141,5,136,2,131,r-8,l116,1r-8,l101,1r-8,l86,1,78,2r-7,l63,2r-8,l48,2,40,3r-7,l25,3,18,4r-8,l9,4,8,4,6,4,5,3,4,3,3,3,1,3,,3xe" fillcolor="#004451" stroked="f">
                <v:path arrowok="t"/>
              </v:shape>
              <v:shape id="_x0000_s46601" style="position:absolute;left:6967;top:3809;width:201;height:78" coordsize="201,78" path="m,l3,5r3,5l8,15r3,5l14,24r3,5l19,34r3,5l25,44r2,5l30,54r3,5l35,63r3,5l41,73r3,5l49,77r4,-2l58,74r5,-1l68,72r5,-1l78,69r5,-1l88,67r5,-1l98,64r5,-1l108,62r5,-1l118,59r4,-1l127,57r5,-1l137,55r5,-2l147,52r5,-1l157,50r5,-1l167,47r5,-1l177,45r5,-1l187,42r5,-1l197,40r4,-1l197,36r-6,-2l187,32r-5,-2l177,27r-6,-2l166,23r-5,-2l156,18r-4,-2l147,14r-5,-3l137,9,132,7,126,5,121,2r-6,l108,2r-7,l94,2r-7,l80,2r-7,l67,2r-7,l53,2r-7,l39,2r-7,l25,2r-7,l11,2r-1,l8,1,7,1,6,1,4,1,3,,2,,,xe" fillcolor="#004756" stroked="f">
                <v:path arrowok="t"/>
              </v:shape>
              <v:shape id="_x0000_s46602" style="position:absolute;left:6968;top:3811;width:190;height:76" coordsize="190,76" path="m,l3,5,6,9r2,5l11,19r3,5l16,28r3,5l21,38r3,5l27,47r2,5l32,57r3,5l37,66r3,5l43,76r4,-1l52,74r4,-2l61,71r5,-1l70,69r5,-1l79,67r5,-1l88,64r5,-1l98,62r4,-1l107,60r4,-1l116,57r5,l125,55r5,-1l134,53r5,-1l144,51r4,-1l153,48r4,-1l162,46r5,-1l171,44r5,-1l181,42r4,-2l190,39r-5,-2l180,35r-5,-2l170,31r-5,-2l161,27r-5,-2l151,23r-5,-2l141,19r-4,-1l132,16r-5,-2l122,12r-5,-2l112,8,106,7r-6,l94,7,87,6r-6,l75,6r-6,l62,5r-6,l50,4r-6,l37,4r-6,l25,3r-6,l12,3,11,2,9,2,8,2,6,1,5,1,3,1,2,,,xe" fillcolor="#0f4f5b" stroked="f">
                <v:path arrowok="t"/>
              </v:shape>
              <v:shape id="_x0000_s46603" style="position:absolute;left:6969;top:3813;width:178;height:74" coordsize="178,74" path="m,l3,4,6,9r2,5l11,18r2,5l16,28r2,4l21,37r3,5l26,46r3,5l31,55r3,5l36,65r3,4l42,74r4,-1l50,72r4,-1l59,69r4,-1l67,68r4,-1l76,65r4,-1l84,63r4,-1l93,61r4,-1l101,59r4,-1l110,57r4,-1l118,55r5,-1l127,53r4,-1l135,50r5,-1l144,48r4,-1l152,46r5,-1l161,44r4,-1l169,42r5,-1l178,40r-5,-2l168,36r-4,-1l159,33r-5,-2l150,30r-5,-2l141,26r-5,-1l131,23r-4,-2l122,20r-5,-2l112,17r-4,-2l103,13,97,12r-5,l86,11r-5,l75,10r-6,l64,9,58,8r-5,l47,7r-5,l36,6,30,5r-5,l19,4r-6,l12,3r-2,l8,2,7,2,5,1,4,1,2,,,xe" fillcolor="#1e515e" stroked="f">
                <v:path arrowok="t"/>
              </v:shape>
              <v:shape id="_x0000_s46604" style="position:absolute;left:6970;top:3815;width:166;height:72" coordsize="166,72" path="m,l3,4,5,9r3,4l10,18r3,4l15,27r3,4l20,36r3,4l25,45r3,4l31,54r2,4l36,63r2,4l41,72r7,-2l56,68r8,-2l72,64r8,-2l88,60r7,-2l103,56r8,-2l119,52r8,-2l135,48r7,-2l150,44r8,-2l166,40r-4,-1l157,38r-5,-2l148,35r-4,-1l139,32r-5,-1l130,29r-4,-1l121,27r-5,-2l112,24r-5,-2l103,21,98,20,94,18,89,17r-5,l79,16,74,15,69,14,64,13,59,12,54,11,49,10r-5,l39,9,34,8,29,7,24,6,19,5,14,4r-1,l11,3,9,3,7,2,6,1,4,1,2,,,xe" fillcolor="#2d5963" stroked="f">
                <v:path arrowok="t"/>
              </v:shape>
              <v:shape id="_x0000_s46605" style="position:absolute;left:6971;top:3817;width:154;height:70" coordsize="154,70" path="m,l3,4,5,8r3,5l10,17r3,5l15,26r3,4l20,35r2,4l25,44r2,4l30,52r2,5l35,61r2,4l40,70r7,-2l54,66r7,-2l68,63r7,-2l82,59r8,-2l97,56r7,-2l111,52r7,-2l125,48r8,-2l140,45r7,-2l154,41r-4,-1l145,39r-4,-1l137,37r-5,-1l128,35r-4,-1l120,32r-5,l111,30r-5,-1l102,28,98,27,93,26,89,25,85,24,80,23,76,21,72,20,67,19,63,18,59,17,54,16,50,15,46,13,41,12,37,11,33,10,28,9,24,8,20,7,16,5r-2,l12,4,10,3,8,2,6,2,4,1,2,,,xe" fillcolor="#3d5b68" stroked="f">
                <v:path arrowok="t"/>
              </v:shape>
              <v:shape id="_x0000_s46606" style="position:absolute;left:6972;top:3818;width:142;height:69" coordsize="142,69" path="m,l3,5,5,9r2,4l10,18r2,4l15,26r2,5l20,35r2,4l24,43r3,5l29,52r2,4l34,60r2,4l39,69r6,-2l52,66r6,-2l64,62r7,-1l78,59r6,-2l90,56r7,-2l103,52r7,-1l116,49r7,-1l129,46r7,-2l142,43r-4,-1l134,41r-4,-1l126,40r-5,-1l117,38r-4,-1l109,36r-4,l101,35,96,34,92,33,88,32r-4,l80,31,75,30,72,29,68,27,64,26,61,24,57,23,53,21,50,20,46,19,42,17,39,16,35,14,31,13,28,12,24,10,20,9,17,7,15,6r-2,l11,5,8,4,6,3,4,2,2,1,,xe" fillcolor="#4c636d" stroked="f">
                <v:path arrowok="t"/>
              </v:shape>
              <v:shape id="_x0000_s46607" style="position:absolute;left:6973;top:3820;width:131;height:67" coordsize="131,67" path="m,l38,67,131,43,66,35,17,8,,xe" fillcolor="#5b6670" stroked="f">
                <v:path arrowok="t"/>
              </v:shape>
              <v:shape id="_x0000_s46608" style="position:absolute;left:6966;top:3758;width:242;height:91" coordsize="242,91" path="m242,37r-4,10l37,91,30,90,,41,6,35,180,r10,1l242,37xe" fillcolor="black" stroked="f">
                <v:path arrowok="t"/>
              </v:shape>
              <v:shape id="_x0000_s46609" style="position:absolute;left:6971;top:3760;width:232;height:85" coordsize="232,85" path="m232,40l30,85,,37,177,r55,40xe" fillcolor="#000f23" stroked="f">
                <v:path arrowok="t"/>
              </v:shape>
              <v:shape id="_x0000_s46610" style="position:absolute;left:6971;top:3762;width:224;height:83" coordsize="224,83" path="m224,40r-6,1l212,43r-6,1l199,45r-6,2l187,48r-6,1l175,51r-6,1l163,53r-6,2l151,56r-6,1l139,59r-6,1l127,62r-6,1l115,64r-7,2l103,67r-7,1l90,70r-6,1l78,72r-6,2l66,75r-6,1l54,78r-6,1l42,81r-6,1l30,83,26,77,22,71,18,65,15,59,11,53,7,47,4,41,,35,5,34r5,-1l16,32r5,-1l27,30r5,-1l37,28r5,-1l47,25r6,-1l58,23r5,-1l69,21r5,-1l79,19r6,-1l90,17r5,-1l100,15r6,-2l111,12r5,-1l122,10r5,-1l132,8r6,-1l143,6r5,-1l153,4r6,-1l164,2,169,r4,3l176,5r3,3l183,10r3,3l190,15r3,3l197,20r3,3l203,25r4,3l210,30r3,2l217,35r3,2l224,40xe" fillcolor="#001428" stroked="f">
                <v:path arrowok="t"/>
              </v:shape>
              <v:shape id="_x0000_s46611" style="position:absolute;left:6971;top:3765;width:215;height:80" coordsize="215,80" path="m215,39r-5,1l204,41r-6,2l192,44r-6,1l181,46r-6,2l169,49r-6,1l157,52r-5,1l146,54r-6,2l134,57r-6,1l123,59r-6,2l111,62r-6,1l99,65r-5,1l88,67r-6,2l76,70r-6,1l64,72r-5,2l53,75r-6,1l41,78r-6,1l30,80,26,74,22,68,18,62,15,56,11,50,7,45,4,38,,33,5,31r5,l15,29r5,-1l25,27r5,-1l35,26r5,-2l45,23r6,-1l56,21r5,-1l66,19r5,-1l76,17r5,-1l86,15r5,-1l96,13r5,-1l106,11r5,-1l116,9r5,-1l126,7r5,-1l136,5r5,-1l146,3r5,-1l157,1,161,r4,3l168,5r4,2l175,10r3,2l182,15r3,2l189,19r3,3l195,24r4,3l202,29r4,2l209,34r3,2l215,39xe" fillcolor="#001c2d" stroked="f">
                <v:path arrowok="t"/>
              </v:shape>
              <v:shape id="_x0000_s46612" style="position:absolute;left:6971;top:3768;width:207;height:77" coordsize="207,77" path="m207,38r-5,1l196,40r-5,1l185,43r-6,1l174,45r-6,1l163,47r-6,2l152,50r-6,1l141,52r-6,2l130,55r-6,1l118,57r-5,2l107,60r-5,1l96,62r-5,2l85,65r-5,1l74,67r-6,2l63,70r-6,1l52,72r-6,2l41,75r-6,1l30,77,26,71,22,66,19,60,15,54,11,48,8,42,4,36,,30,5,29r5,-1l15,27r5,-1l24,25r5,-1l34,23r5,-1l44,21r4,-1l53,19r5,l63,18r5,-1l72,16r5,-1l82,14r5,-1l92,12r4,-1l101,10r5,-1l111,8r5,-1l120,6r5,-1l130,4r4,l139,3r5,-1l149,1,154,r3,2l161,4r3,3l167,9r3,3l174,14r3,2l180,19r4,2l187,23r4,3l194,28r3,2l201,33r3,2l207,38xe" fillcolor="#002133" stroked="f">
                <v:path arrowok="t"/>
              </v:shape>
              <v:shape id="_x0000_s46613" style="position:absolute;left:6972;top:3770;width:198;height:75" coordsize="198,75" path="m198,37r-5,2l187,40r-5,1l177,42r-5,1l166,45r-5,1l156,47r-6,1l145,49r-5,1l134,52r-5,1l124,54r-5,1l113,56r-5,2l103,59r-6,1l92,61r-5,1l81,64r-5,1l71,66r-5,1l60,68r-5,1l50,71r-6,1l39,73r-5,1l29,75,25,69,21,64,18,58,14,52,11,46,7,40,3,34,,28,4,27,9,26r4,l18,25r4,-1l27,23r5,-1l36,21r5,-1l45,19r5,l54,18r5,-1l63,16r5,-1l73,14r4,-1l82,12r4,l91,11r4,-1l100,9r4,-1l109,7r5,-1l118,5r5,-1l127,4r5,-1l136,2r5,-1l145,r4,3l152,5r3,2l159,10r3,2l165,14r3,3l172,19r3,2l178,23r4,3l185,28r3,2l192,33r3,2l198,37xe" fillcolor="#002838" stroked="f">
                <v:path arrowok="t"/>
              </v:shape>
              <v:shape id="_x0000_s46614" style="position:absolute;left:6972;top:3773;width:190;height:73" coordsize="190,73" path="m190,36r-5,1l180,38r-5,2l169,41r-4,1l160,43r-5,1l150,45r-6,1l139,48r-5,1l129,50r-5,1l119,52r-5,1l109,54r-5,2l99,57r-5,1l89,59r-5,1l79,61r-5,1l69,63r-5,1l59,66r-5,1l49,68r-5,1l39,70r-5,1l29,73,25,67,21,61,18,55,14,49,11,43,7,37,4,32,,26,4,25,9,24r4,-1l17,22r4,-1l26,21r4,-1l34,19r5,-1l43,18r4,-1l52,16r4,-1l60,14r4,-1l69,13r4,-1l77,11r5,-1l86,9r4,l94,8,99,7r4,-1l107,5r5,l116,4r4,-1l125,2r4,-1l133,r5,l141,2r3,2l147,7r4,2l154,11r3,2l160,16r4,2l167,20r3,3l174,25r3,2l180,29r3,3l187,34r3,2xe" fillcolor="#002d3d" stroked="f">
                <v:path arrowok="t"/>
              </v:shape>
              <v:shape id="_x0000_s46615" style="position:absolute;left:6972;top:3775;width:182;height:71" coordsize="182,71" path="m182,36r-5,1l172,38r-5,1l162,40r-4,2l153,43r-5,1l143,45r-5,1l134,47r-5,1l124,49r-4,1l115,51r-5,1l105,53r-5,2l96,55r-5,2l86,58r-5,1l76,60r-4,1l67,62r-5,1l57,64r-4,1l48,67r-5,1l38,69r-5,1l29,71,25,65,21,59,18,53,15,47,11,42,7,36,4,30,,24,4,23r4,l12,22r5,-1l21,20r4,-1l29,19r4,-1l37,17r4,l45,16r4,-1l53,14r4,l61,13r4,-1l69,11r4,l77,10,81,9,85,8r4,l93,7,98,6r4,-1l105,5r5,-1l114,3r4,-1l122,2r4,-1l130,r3,2l136,5r3,2l143,9r3,2l149,14r4,2l156,18r3,2l162,23r3,2l169,27r3,2l175,32r3,2l182,36xe" fillcolor="#003542" stroked="f">
                <v:path arrowok="t"/>
              </v:shape>
              <v:shape id="_x0000_s46616" style="position:absolute;left:6973;top:3778;width:172;height:68" coordsize="172,68" path="m172,35r-4,1l163,37r-4,1l154,39r-4,1l145,41r-4,1l136,43r-4,1l127,45r-4,1l118,47r-4,1l109,49r-5,1l100,51r-4,1l91,53r-5,1l82,55r-5,1l73,58r-5,1l64,59r-5,2l55,62r-5,1l46,64r-5,1l37,66r-5,1l28,68,24,62,21,56,17,50,14,44,10,39,7,33,3,27,,21,7,20r8,-1l22,17r8,-1l38,14r7,-1l53,12r8,-1l68,9,76,8,83,6,91,5,98,4r8,-2l114,1,121,r3,2l128,4r3,2l134,9r3,2l141,13r3,2l147,17r3,3l153,22r3,2l160,26r3,2l166,31r3,2l172,35xe" fillcolor="#003a47" stroked="f">
                <v:path arrowok="t"/>
              </v:shape>
              <v:shape id="_x0000_s46617" style="position:absolute;left:6973;top:3780;width:164;height:66" coordsize="164,66" path="m164,35r-4,1l156,37r-5,1l147,39r-4,1l139,41r-5,1l130,42r-4,2l121,44r-4,1l113,46r-4,1l104,48r-4,2l96,50r-4,1l87,52r-4,1l79,54r-5,1l70,56r-4,1l62,58r-5,1l53,60r-4,1l45,62r-5,1l36,64r-4,1l28,66,24,60,21,54,17,49,14,43,10,37,7,31,3,25,,20,7,18r7,-1l21,16r7,-1l35,14r8,-2l50,11r7,-1l64,9,71,7,78,6,85,5,92,4,99,3r7,-1l114,r3,2l120,5r3,2l126,9r3,2l132,13r4,2l139,18r3,2l145,22r3,2l152,26r3,2l158,30r3,3l164,35xe" fillcolor="#05424f" stroked="f">
                <v:path arrowok="t"/>
              </v:shape>
              <v:shape id="_x0000_s46618" style="position:absolute;left:6973;top:3783;width:156;height:63" coordsize="156,63" path="m156,34r-8,1l140,37r-8,2l124,41r-8,2l108,45r-8,2l92,48r-8,2l76,52r-8,2l60,56r-8,2l44,59r-8,2l28,63,24,57,21,51,17,46,14,40,11,34,7,28,4,23,,17,7,16r7,-1l20,14r7,-1l33,12r7,-1l47,9,53,8,60,7,66,6,73,5,79,4,86,3,93,2,99,1,106,r3,2l112,4r3,2l119,8r2,2l125,13r3,2l131,17r3,2l137,21r3,2l143,25r4,2l150,29r3,3l156,34xe" fillcolor="#194954" stroked="f">
                <v:path arrowok="t"/>
              </v:shape>
              <v:shape id="_x0000_s46619" style="position:absolute;left:6974;top:3785;width:147;height:61" coordsize="147,61" path="m147,33r-8,2l132,37r-8,2l117,40r-8,2l102,44r-8,1l87,47r-8,2l72,51r-8,1l57,54r-8,2l42,58r-8,1l27,61,23,55,20,50,16,44,13,38,10,33,6,27,3,21,,15,6,14r6,-1l18,13r6,-1l30,11r6,-1l42,9,48,8,55,7,61,6,67,5,73,4,79,3,85,2,91,1,97,r3,2l103,4r4,3l109,9r4,2l116,13r3,2l122,17r3,2l128,21r3,2l134,25r3,2l141,29r3,2l147,33xe" fillcolor="#2d4f59" stroked="f">
                <v:path arrowok="t"/>
              </v:shape>
              <v:shape id="_x0000_s46620" style="position:absolute;left:6974;top:3788;width:138;height:58" coordsize="138,58" path="m138,32r-7,2l124,36r-6,1l111,39r-7,1l96,42r-6,2l83,45r-7,2l69,48r-8,2l55,52r-7,1l41,55r-8,1l27,58,23,52,20,47,16,41,13,36,10,30,7,24,3,18,,13,5,12r6,-1l17,10r5,l28,9,33,8,39,7,45,6,50,5r6,l61,4,67,3,73,2,78,1r6,l90,r2,2l96,4r3,2l102,8r3,2l108,12r3,2l114,16r3,2l120,20r3,2l126,24r3,2l132,28r4,2l138,32xe" fillcolor="#42565e" stroked="f">
                <v:path arrowok="t"/>
              </v:shape>
              <v:shape id="_x0000_s46621" style="position:absolute;left:6974;top:3790;width:130;height:56" coordsize="130,56" path="m130,32r-6,2l117,35r-6,2l104,38r-6,2l91,41r-6,2l78,44r-6,2l65,47r-6,2l53,50r-7,2l39,53r-6,2l27,56,23,51,20,45,17,39,13,34,10,28,7,22,4,17,,11,5,10r5,l15,9,21,8r5,l31,7,36,6r5,l46,5,51,4r5,l61,3,67,2r5,l77,1,82,r3,2l88,4r3,2l94,8r3,2l100,12r3,2l106,16r3,2l112,20r3,2l118,24r3,2l124,28r3,2l130,32xe" fillcolor="#565b63" stroked="f">
                <v:path arrowok="t"/>
              </v:shape>
              <v:shape id="_x0000_s46622" style="position:absolute;left:6975;top:3793;width:121;height:53" coordsize="121,53" path="m121,31r-6,1l109,34r-6,1l97,37r-6,1l85,39r-6,2l73,42r-6,2l61,45r-6,1l50,48r-7,1l37,51r-5,1l26,53,23,48,19,42,16,37,13,31,9,25,6,20,3,14,,9,4,8r5,l13,7,18,6r5,l27,5r5,l36,4r5,l46,3r4,l55,2,59,1r5,l69,r4,l76,2r3,2l82,6r3,2l88,10r3,2l94,13r3,2l100,17r3,2l106,21r3,2l112,25r3,2l118,29r3,2xe" fillcolor="#6b6368" stroked="f">
                <v:path arrowok="t"/>
              </v:shape>
              <v:shape id="_x0000_s46623" style="position:absolute;left:6975;top:3795;width:113;height:51" coordsize="113,51" path="m113,31l26,51,,7,66,r47,31xe" fillcolor="#7f686d" stroked="f">
                <v:path arrowok="t"/>
              </v:shape>
              <v:shape id="_x0000_s46624" style="position:absolute;left:6932;top:3614;width:205;height:148" coordsize="205,148" path="m174,r31,119l33,148,,16,174,xe" fillcolor="#00335b" stroked="f">
                <v:path arrowok="t"/>
              </v:shape>
              <v:shape id="_x0000_s46625" style="position:absolute;left:6935;top:3614;width:194;height:144" coordsize="194,144" path="m165,r3,14l172,29r4,14l179,57r4,15l187,86r3,14l194,115r-5,1l184,117r-5,1l174,119r-5,1l164,121r-5,1l154,122r-5,2l144,124r-5,2l134,127r-5,1l124,128r-5,1l114,130r-5,1l104,132r-5,1l94,134r-5,1l83,136r-5,l73,137r-5,1l63,139r-5,1l53,141r-5,l43,142r-6,1l32,144r-2,-7l28,129r-2,-7l24,114r-2,-7l20,99,18,92,16,84,14,77,12,69,10,62,8,54,6,47,4,39,2,32,,24r5,l9,22r5,l19,21r5,-1l28,19r5,-1l38,16r5,l48,15r5,-1l58,13r4,-1l67,11r5,-1l77,9,82,8r6,l93,7r6,l104,6r6,l115,5r6,-1l126,4r6,-1l137,3r6,-1l148,2r6,-1l159,1,165,xe" fillcolor="#003a66" stroked="f">
                <v:path arrowok="t"/>
              </v:shape>
              <v:shape id="_x0000_s46626" style="position:absolute;left:6937;top:3615;width:185;height:140" coordsize="185,140" path="m157,r3,13l164,27r3,14l171,55r3,13l177,82r4,14l185,110r-5,1l175,112r-4,1l166,114r-5,1l157,116r-5,1l147,118r-4,1l138,120r-5,1l129,122r-5,1l120,124r-5,2l110,127r-4,l101,128r-5,1l91,130r-5,1l81,132r-4,l72,133r-5,1l62,135r-5,1l52,136r-4,1l43,138r-5,1l33,140r-2,-7l29,126r-2,-7l25,113r-2,-7l21,99,18,92,16,85,14,79,12,72,10,65,8,58,6,52,4,45,2,38,,31,4,30,8,28r4,-1l17,26r4,-2l25,23r4,-2l34,20r4,-2l42,17r4,-1l51,14r4,-1l59,11r4,-1l67,9,73,8r6,l84,7,90,6r5,l101,5r5,l112,4r5,-1l123,3r6,-1l134,2r6,-1l145,1,151,r6,xe" fillcolor="#003f72" stroked="f">
                <v:path arrowok="t"/>
              </v:shape>
              <v:shape id="_x0000_s46627" style="position:absolute;left:6939;top:3615;width:175;height:136" coordsize="175,136" path="m148,r4,13l155,27r3,13l162,53r3,13l168,79r3,13l175,106r-4,1l166,108r-4,1l158,110r-5,1l149,112r-4,2l141,115r-4,1l132,117r-4,1l124,119r-4,1l115,121r-4,2l107,124r-5,l98,125r-5,1l89,127r-5,1l80,128r-5,1l71,130r-5,1l61,132r-4,1l52,133r-4,1l43,135r-5,1l34,136r-2,-6l30,124r-2,-6l25,112r-2,-6l21,100,19,94,17,88,15,82,13,75,10,69,8,63,6,57,4,51,2,45,,39,3,37,7,35r4,-2l14,32r4,-2l22,28r3,-2l29,24r3,-2l36,21r4,-2l43,17r4,-2l51,13r3,-2l58,10,64,9,69,8r6,l81,7r5,l92,6r6,l103,5r6,-1l115,4r5,-1l126,2r5,l137,1r6,l148,xe" fillcolor="#00477c" stroked="f">
                <v:path arrowok="t"/>
              </v:shape>
              <v:shape id="_x0000_s46628" style="position:absolute;left:6941;top:3616;width:165;height:132" coordsize="165,132" path="m141,r3,12l147,25r3,13l153,50r3,13l159,76r3,12l165,101r-4,1l157,103r-4,1l150,106r-4,1l142,108r-4,1l134,110r-4,1l127,113r-4,1l119,115r-4,1l111,118r-4,1l103,120r-4,l95,121r-5,1l86,123r-4,1l78,125r-5,l69,126r-4,1l60,127r-4,1l52,129r-4,1l43,130r-4,1l35,132r-3,-5l30,121r-2,-5l26,110r-2,-5l22,100,19,94,17,89,15,83,13,78,11,73,9,67,7,62,4,56,2,51,,46,3,43,6,41,9,39r3,-2l15,34r3,-2l21,30r3,-3l27,25r3,-2l33,21r3,-3l39,16r3,-2l46,12,48,9r6,l60,8,66,7r5,l77,6r6,l89,5r6,l100,4r6,-1l112,3r6,-1l123,1r6,l135,r6,xe" fillcolor="#004f87" stroked="f">
                <v:path arrowok="t"/>
              </v:shape>
              <v:shape id="_x0000_s46629" style="position:absolute;left:6943;top:3616;width:155;height:129" coordsize="155,129" path="m132,r3,12l138,24r3,12l144,48r3,13l150,73r3,12l155,97r-3,1l149,99r-4,2l142,102r-4,1l134,104r-3,2l127,107r-3,1l121,109r-4,2l114,112r-4,1l107,114r-4,2l100,117r-4,1l92,118r-4,1l84,120r-4,l76,121r-4,1l68,123r-4,1l60,124r-5,1l51,126r-4,l44,127r-5,1l35,129r-2,-5l31,119r-2,-5l27,110r-3,-5l22,100,20,96,18,91,16,86,13,82,11,77,9,72,7,67,4,63,2,58,,53,2,51,5,48,7,45r3,-2l12,40r3,-3l17,34r3,-2l22,29r2,-3l27,24r2,-3l32,18r2,-2l37,13r2,-3l45,10,51,9,57,8r6,l68,7,74,6r6,l86,5r6,l97,4r6,-1l109,3r6,-1l121,1r6,l132,xe" fillcolor="#005491" stroked="f">
                <v:path arrowok="t"/>
              </v:shape>
              <v:shape id="_x0000_s46630" style="position:absolute;left:6945;top:3617;width:146;height:124" coordsize="146,124" path="m125,r2,11l130,23r2,11l135,46r3,11l140,69r3,11l146,92r-4,1l140,94r-4,2l133,97r-3,1l127,100r-3,1l121,102r-3,2l115,105r-3,1l108,108r-2,1l102,110r-3,2l96,113r-4,1l89,114r-4,1l81,116r-4,1l74,117r-4,1l66,119r-4,l59,120r-4,1l51,121r-3,1l44,123r-4,1l36,124r-2,-4l32,116r-2,-4l27,108r-2,-4l23,100,20,96,18,92,16,88,14,84,11,80,9,76,7,72,5,68,2,64,,60,4,54,8,47r3,-6l15,35r4,-6l22,23r4,-7l30,10,36,9r6,l48,8r5,l59,7,65,6r6,l77,5,83,4r6,l95,3r6,-1l107,2r6,-1l119,1,125,xe" fillcolor="#00599b" stroked="f">
                <v:path arrowok="t"/>
              </v:shape>
              <v:shape id="_x0000_s46631" style="position:absolute;left:6947;top:3618;width:136;height:120" coordsize="136,120" path="m116,r3,11l121,21r3,11l126,43r3,11l131,65r3,11l136,87r-3,1l131,89r-3,2l125,92r-2,2l120,95r-3,1l114,98r-2,1l109,101r-3,1l104,104r-3,1l98,106r-3,2l93,109r-4,1l86,111r-4,l79,112r-4,1l72,113r-4,1l65,114r-4,1l58,116r-4,l51,117r-4,1l44,118r-3,1l37,120r-2,-4l32,113r-2,-3l28,106r-3,-3l23,100,21,96,19,93,16,90,14,87,12,83,9,80,7,77,5,73,2,70,,67,3,60,5,53,8,46r2,-8l13,31r2,-7l18,17r2,-7l26,9r6,l38,8,44,7r7,l56,6,63,5r6,l74,4,81,3r6,l92,2r6,l105,1,110,r6,xe" fillcolor="#005ea5" stroked="f">
                <v:path arrowok="t"/>
              </v:shape>
              <v:shape id="_x0000_s46632" style="position:absolute;left:6949;top:3618;width:126;height:116" coordsize="126,116" path="m108,r3,10l113,21r2,10l117,41r3,11l122,62r2,10l126,83r-2,1l121,86r-2,1l117,89r-2,1l112,92r-2,1l108,94r-3,2l103,97r-2,2l98,100r-2,2l94,103r-3,2l89,106r-3,1l83,108r-3,l76,109r-3,1l70,110r-3,1l63,111r-3,1l57,113r-3,l51,114r-4,l44,115r-3,1l38,116r-3,-2l33,111r-2,-3l28,106r-2,-3l24,101,21,98,19,95,17,93,14,90,12,87,10,85,7,82,5,80,3,77,,75,2,67,3,59,4,51,6,43,7,35,8,27r2,-8l11,11r6,-1l23,10,29,9,35,8,41,7r7,l54,6,60,5r6,l72,4r6,l84,3,90,2,96,1r6,l108,xe" fillcolor="#0066af" stroked="f">
                <v:path arrowok="t"/>
              </v:shape>
              <v:shape id="_x0000_s46633" style="position:absolute;left:6952;top:3619;width:116;height:112" coordsize="116,112" path="m99,r2,9l104,19r1,10l108,39r2,9l112,58r2,10l116,78r-4,3l108,84r-4,3l100,90r-4,3l92,96r-4,3l84,103r-2,l78,104r-2,l73,105r-3,l67,106r-3,1l61,107r-3,1l55,108r-3,1l49,110r-3,l43,111r-2,l37,112r-2,-2l33,108r-3,-2l28,104r-2,-1l23,100,21,98,19,97,16,95,14,93,11,91,9,89,7,87,4,85,2,83,,81,,64,,46,,28,1,11,7,10,13,9r6,l25,8,31,7r7,l44,6,50,5,56,4r6,l68,3,75,2r6,l87,1,93,r6,xe" fillcolor="#006dba" stroked="f">
                <v:path arrowok="t"/>
              </v:shape>
              <v:shape id="_x0000_s46634" style="position:absolute;left:6945;top:3619;width:115;height:109" coordsize="115,109" path="m100,r2,9l104,19r2,9l108,37r1,9l111,55r2,9l115,74r-3,3l109,80r-3,3l102,86r-3,4l96,93r-3,3l90,100r-3,l84,101r-2,l79,102r-2,1l74,103r-3,1l69,104r-3,1l63,105r-2,1l58,106r-3,1l53,107r-3,1l47,109r-2,-2l43,106r-3,-1l38,104r-3,-1l33,101r-3,-1l28,99,26,98,23,96,21,95,18,94,16,93,13,92,11,90,9,89,8,79,7,70,5,60,4,50,3,40,2,31,1,21,,11r7,l13,10,19,9r6,l31,8,38,7r6,l50,6,57,5,63,4r6,l75,3,82,2r6,l94,1,100,xe" fillcolor="#0072c6" stroked="f">
                <v:path arrowok="t"/>
              </v:shape>
              <v:shape id="_x0000_s46635" style="position:absolute;left:6938;top:3620;width:114;height:104" coordsize="114,104" path="m101,r13,69l95,96r-38,8l18,96,,11,101,xe" fillcolor="#057ad1" stroked="f">
                <v:path arrowok="t"/>
              </v:shape>
              <v:shape id="_x0000_s46636" style="position:absolute;left:6981;top:3806;width:69;height:34" coordsize="69,34" path="m49,12r6,7l66,17r3,2l49,23r6,7l53,34,48,27,36,30,35,29,48,26,46,23,12,31,9,29,50,20,46,14,6,22,4,21,37,14,34,9,2,15,,13,20,9,16,4,21,3r4,5l35,7,31,1,37,r1,5l48,3r,2l39,7r5,5l44,12r,l46,12r1,l48,12r1,l49,12xe" fillcolor="black" stroked="f">
                <v:path arrowok="t"/>
              </v:shape>
              <v:shape id="_x0000_s46637" style="position:absolute;left:7011;top:3830;width:13;height:13" coordsize="13,13" path="m6,r7,11l7,13,,1,6,xe" fillcolor="black" stroked="f">
                <v:path arrowok="t"/>
              </v:shape>
              <v:shape id="_x0000_s46638" style="position:absolute;left:6978;top:3773;width:192;height:41" coordsize="192,41" path="m,38l190,r2,1l,41,,38xe" fillcolor="black" stroked="f">
                <v:path arrowok="t"/>
              </v:shape>
              <v:shape id="_x0000_s46639" style="position:absolute;left:6976;top:3767;width:188;height:39" coordsize="188,39" path="m,37l186,r2,2l,39,,37xe" fillcolor="black" stroked="f">
                <v:path arrowok="t"/>
              </v:shape>
              <v:shape id="_x0000_s46640" style="position:absolute;left:7047;top:3790;width:150;height:35" coordsize="150,35" path="m2,32l148,r2,1l,35,2,32xe" fillcolor="black" stroked="f">
                <v:path arrowok="t"/>
              </v:shape>
              <v:shape id="_x0000_s46641" style="position:absolute;left:7023;top:3785;width:165;height:35" coordsize="165,35" path="m,34l162,r3,1l5,35,,34xe" fillcolor="black" stroked="f">
                <v:path arrowok="t"/>
              </v:shape>
              <v:shape id="_x0000_s46642" style="position:absolute;left:7021;top:3779;width:159;height:34" coordsize="159,34" path="m3,32l157,r2,1l,34,3,32xe" fillcolor="black" stroked="f">
                <v:path arrowok="t"/>
              </v:shape>
              <v:shape id="_x0000_s46643" style="position:absolute;left:7001;top:3796;width:206;height:52" coordsize="206,52" path="m54,35l34,40r-1,3l31,40,20,43r-1,3l15,46,12,44,,48r,4l206,6,201,r-9,2l191,6,187,5r-6,1l180,9,175,7r-7,2l167,11,163,9r-8,2l154,14r-3,-1l88,27r-2,2l80,27r-7,2l72,33,66,30r-8,3l58,36,54,35xe" fillcolor="black" stroked="f">
                <v:path arrowok="t"/>
              </v:shape>
              <v:shape id="_x0000_s46644" style="position:absolute;left:7055;top:3813;width:18;height:17" coordsize="18,17" path="m18,16l5,,,,14,17r4,-1xe" fillcolor="black" stroked="f">
                <v:path arrowok="t"/>
              </v:shape>
              <v:shape id="_x0000_s46645" style="position:absolute;left:7041;top:3815;width:18;height:17" coordsize="18,17" path="m18,17l4,,,1,13,17r5,xe" fillcolor="black" stroked="f">
                <v:path arrowok="t"/>
              </v:shape>
              <v:shape id="_x0000_s46646" style="position:absolute;left:7076;top:3817;width:13;height:10" coordsize="13,10" path="m13,10l4,,,,8,8r5,2xe" fillcolor="black" stroked="f">
                <v:path arrowok="t"/>
              </v:shape>
              <v:shape id="_x0000_s46647" style="position:absolute;left:7030;top:3810;width:8;height:7" coordsize="8,7" path="m8,6l3,,,,5,7,8,6xe" fillcolor="black" stroked="f">
                <v:path arrowok="t"/>
              </v:shape>
              <v:shape id="_x0000_s46648" style="position:absolute;left:7044;top:3807;width:9;height:8" coordsize="9,8" path="m9,6l3,,,1,6,8,9,6xe" fillcolor="black" stroked="f">
                <v:path arrowok="t"/>
              </v:shape>
              <v:shape id="_x0000_s46649" style="position:absolute;left:7100;top:3855;width:106;height:45" coordsize="106,45" path="m95,l,22r1,1l3,25r1,1l6,28r2,1l9,30r2,2l13,33r3,2l19,37r4,1l26,40r4,2l34,43r4,1l42,45r5,l51,45r5,l60,45r5,l70,44r5,-1l80,42r1,l82,41r2,l85,41r2,-1l89,39r1,l92,38r6,-5l102,29r3,-5l106,20r-1,-5l103,11,99,6,95,xe" fillcolor="#b58200" stroked="f">
                <v:path arrowok="t"/>
              </v:shape>
              <v:shape id="_x0000_s46650" style="position:absolute;left:7103;top:3854;width:99;height:44" coordsize="99,44" path="m89,l,22r1,1l2,25r2,1l6,28r1,1l8,30r2,1l12,32r3,2l18,36r3,1l25,39r3,1l31,41r4,1l38,43r5,l47,44r4,l55,44r4,-1l64,43r5,-1l74,40r2,l77,40r2,-1l80,39r2,l83,38r1,l86,37r6,-4l96,29r2,-4l99,21,98,16,96,11,93,6,89,xe" fillcolor="#776b44" stroked="f">
                <v:path arrowok="t"/>
              </v:shape>
              <v:shape id="_x0000_s46651" style="position:absolute;left:7128;top:3859;width:50;height:21" coordsize="50,21" path="m45,l,10r1,2l3,13r1,2l6,16r3,1l12,19r4,l19,20r4,1l27,21r5,l37,20r7,-2l46,16r3,-2l50,12r,-2l50,8,49,5,47,3,45,xe" fillcolor="#423521" stroked="f">
                <v:path arrowok="t"/>
              </v:shape>
              <v:shape id="_x0000_s46652" style="position:absolute;left:7137;top:3860;width:34;height:14" coordsize="34,14" path="m31,l,7,1,8,2,9r1,1l4,11r2,1l8,13r2,1l13,14r2,l18,14r3,l25,14r5,-1l31,11r2,-1l34,8r,-1l34,6,33,4,32,2,31,xe" fillcolor="#332100" stroked="f">
                <v:path arrowok="t"/>
              </v:shape>
              <v:shape id="_x0000_s46653" style="position:absolute;left:7172;top:3873;width:29;height:18" coordsize="29,18" path="m29,7l5,,,4,18,18r2,-1l21,16r2,-2l25,13r1,-1l27,11,28,9,29,7xe" fillcolor="#b58200" stroked="f">
                <v:path arrowok="t"/>
              </v:shape>
              <v:shape id="_x0000_s46654" style="position:absolute;left:7175;top:3874;width:24;height:13" coordsize="24,13" path="m24,8l1,,,1,20,13r1,-1l22,11,23,9,24,8xe" fillcolor="#ea9e00" stroked="f">
                <v:path arrowok="t"/>
              </v:shape>
              <v:shape id="_x0000_s46655" style="position:absolute;left:7155;top:3880;width:12;height:17" coordsize="12,17" path="m4,r8,16l1,17,,,4,xe" fillcolor="#ea9e00" stroked="f">
                <v:path arrowok="t"/>
              </v:shape>
              <v:shape id="_x0000_s46656" style="position:absolute;left:7156;top:3880;width:7;height:16" coordsize="7,16" path="m2,l7,16r-4,l,,2,xe" fillcolor="#ffd63a" stroked="f">
                <v:path arrowok="t"/>
              </v:shape>
              <v:shape id="_x0000_s46657" style="position:absolute;left:7106;top:3873;width:30;height:17" coordsize="30,17" path="m25,l,7r5,4l10,14r5,3l30,3,25,xe" fillcolor="#826014" stroked="f">
                <v:path arrowok="t"/>
              </v:shape>
              <v:shape id="_x0000_s46658" style="position:absolute;left:7190;top:3880;width:14;height:13" coordsize="14,13" path="m14,1l11,,10,2,6,7,2,10,,12r1,1l5,11,9,8,13,2,14,1xe" fillcolor="#ea9e00" stroked="f">
                <v:path arrowok="t"/>
              </v:shape>
              <v:shape id="_x0000_s46659" style="position:absolute;left:7193;top:3882;width:9;height:9" coordsize="9,9" path="m7,l5,2,3,5,,7,1,9,5,6,8,3,9,1,7,xe" fillcolor="#fcc111" stroked="f">
                <v:path arrowok="t"/>
              </v:shape>
              <v:shape id="_x0000_s46660" style="position:absolute;left:7196;top:3884;width:4;height:4" coordsize="4,4" path="m4,1l2,,,3,2,4,4,1xe" fillcolor="#ffd63a" stroked="f">
                <v:path arrowok="t"/>
              </v:shape>
              <v:shape id="_x0000_s46661" style="position:absolute;left:7148;top:3802;width:8;height:9" coordsize="8,9" path="m8,5l4,,,1,4,6,8,9,8,5xe" fillcolor="#827589" stroked="f">
                <v:path arrowok="t"/>
              </v:shape>
              <v:shape id="_x0000_s46662" style="position:absolute;left:7082;top:3816;width:7;height:10" coordsize="7,10" path="m7,6l3,,,1,4,7r2,3l7,6xe" fillcolor="#827589" stroked="f">
                <v:path arrowok="t"/>
              </v:shape>
              <v:shape id="_x0000_s46663" style="position:absolute;left:7145;top:3795;width:5;height:6" coordsize="5,6" path="m5,3l3,,,1,4,6,5,3xe" fillcolor="#827589" stroked="f">
                <v:path arrowok="t"/>
              </v:shape>
              <v:shape id="_x0000_s46664" style="position:absolute;left:7165;top:3783;width:6;height:6" coordsize="6,6" path="m6,3l3,,,1,4,6,6,3xe" fillcolor="#7f686d" stroked="f">
                <v:path arrowok="t"/>
              </v:shape>
              <v:shape id="_x0000_s46665" style="position:absolute;left:7154;top:3769;width:5;height:5" coordsize="5,5" path="m5,3l3,,,1,4,5,5,3xe" fillcolor="#7f686d" stroked="f">
                <v:path arrowok="t"/>
              </v:shape>
              <v:shape id="_x0000_s46666" style="position:absolute;left:7089;top:3791;width:6;height:6" coordsize="6,6" path="m6,3l3,,,1,4,6,6,3xe" fillcolor="#827589" stroked="f">
                <v:path arrowok="t"/>
              </v:shape>
              <v:shape id="_x0000_s46667" style="position:absolute;left:7091;top:3784;width:5;height:6" coordsize="5,6" path="m5,3l3,,,,4,6,5,3xe" fillcolor="#827589" stroked="f">
                <v:path arrowok="t"/>
              </v:shape>
              <v:shape id="_x0000_s46668" style="position:absolute;left:7104;top:3804;width:6;height:6" coordsize="6,6" path="m6,3l4,1,,,5,6,6,3xe" fillcolor="#827589" stroked="f">
                <v:path arrowok="t"/>
              </v:shape>
              <v:shape id="_x0000_s46669" style="position:absolute;left:7124;top:3792;width:6;height:6" coordsize="6,6" path="m6,3l4,1,,,5,6,6,3xe" fillcolor="#827589" stroked="f">
                <v:path arrowok="t"/>
              </v:shape>
              <v:shape id="_x0000_s46670" style="position:absolute;left:7048;top:3799;width:6;height:7" coordsize="6,7" path="m6,3l4,1,,,5,7,6,3xe" fillcolor="#827589" stroked="f">
                <v:path arrowok="t"/>
              </v:shape>
              <v:shape id="_x0000_s46671" style="position:absolute;left:7050;top:3792;width:6;height:6" coordsize="6,6" path="m6,3l4,1,,,5,6,6,3xe" fillcolor="#827589" stroked="f">
                <v:path arrowok="t"/>
              </v:shape>
              <v:shape id="_x0000_s46672" style="position:absolute;left:7058;top:3813;width:7;height:7" coordsize="7,7" path="m7,4l3,,,,2,3,6,7,7,4xe" fillcolor="#a0919b" stroked="f">
                <v:path arrowok="t"/>
              </v:shape>
              <v:shape id="_x0000_s46673" style="position:absolute;left:7048;top:3807;width:7;height:7" coordsize="7,7" path="m7,4l3,,,,5,7,7,4xe" fillcolor="#a0919b" stroked="f">
                <v:path arrowok="t"/>
              </v:shape>
              <v:shape id="_x0000_s46674" style="position:absolute;left:7162;top:3799;width:8;height:9" coordsize="8,9" path="m8,4l5,,,1,8,9,8,4xe" fillcolor="#827589" stroked="f">
                <v:path arrowok="t"/>
              </v:shape>
              <v:shape id="_x0000_s46675" style="position:absolute;left:6984;top:3794;width:7;height:8" coordsize="7,8" path="m7,4l5,,,,5,8,7,4xe" fillcolor="#827589" stroked="f">
                <v:path arrowok="t"/>
              </v:shape>
              <v:shape id="_x0000_s46676" style="position:absolute;left:7155;top:3793;width:6;height:6" coordsize="6,6" path="m6,2l4,,,1,6,6,6,2xe" fillcolor="#7f686d" stroked="f">
                <v:path arrowok="t"/>
              </v:shape>
              <v:shape id="_x0000_s46677" style="position:absolute;left:7176;top:3781;width:6;height:6" coordsize="6,6" path="m6,2l3,,,1,5,6,6,2xe" fillcolor="#7f686d" stroked="f">
                <v:path arrowok="t"/>
              </v:shape>
              <v:shape id="_x0000_s46678" style="position:absolute;left:7100;top:3789;width:5;height:6" coordsize="5,6" path="m5,2l3,,,1,5,6,5,2xe" fillcolor="#7f686d" stroked="f">
                <v:path arrowok="t"/>
              </v:shape>
              <v:shape id="_x0000_s46679" style="position:absolute;left:7101;top:3782;width:6;height:6" coordsize="6,6" path="m6,2l4,,,1,6,6,6,2xe" fillcolor="#7f686d" stroked="f">
                <v:path arrowok="t"/>
              </v:shape>
              <v:shape id="_x0000_s46680" style="position:absolute;left:7115;top:3802;width:6;height:6" coordsize="6,6" path="m6,2l4,,,,5,6,6,2xe" fillcolor="#827589" stroked="f">
                <v:path arrowok="t"/>
              </v:shape>
              <v:shape id="_x0000_s46681" style="position:absolute;left:7135;top:3790;width:6;height:6" coordsize="6,6" path="m6,2l4,,,,6,6,6,2xe" fillcolor="#7f686d" stroked="f">
                <v:path arrowok="t"/>
              </v:shape>
              <v:shape id="_x0000_s46682" style="position:absolute;left:7129;top:3775;width:6;height:6" coordsize="6,6" path="m6,3l4,,,,5,6,6,3xe" fillcolor="#7f686d" stroked="f">
                <v:path arrowok="t"/>
              </v:shape>
              <v:shape id="_x0000_s46683" style="position:absolute;left:7059;top:3798;width:6;height:5" coordsize="6,5" path="m6,2l4,,,,5,5,6,2xe" fillcolor="#827589" stroked="f">
                <v:path arrowok="t"/>
              </v:shape>
              <v:shape id="_x0000_s46684" style="position:absolute;left:7061;top:3790;width:6;height:6" coordsize="6,6" path="m6,2l4,,,,5,6,6,2xe" fillcolor="#827589" stroked="f">
                <v:path arrowok="t"/>
              </v:shape>
              <v:shape id="_x0000_s46685" style="position:absolute;left:7069;top:3810;width:7;height:7" coordsize="7,7" path="m7,5l4,1,,,6,7,7,5xe" fillcolor="#827589" stroked="f">
                <v:path arrowok="t"/>
              </v:shape>
              <v:shape id="_x0000_s46686" style="position:absolute;left:7089;top:3798;width:7;height:7" coordsize="7,7" path="m7,5l4,1,,,6,7,7,5xe" fillcolor="#827589" stroked="f">
                <v:path arrowok="t"/>
              </v:shape>
              <v:shape id="_x0000_s46687" style="position:absolute;left:7014;top:3805;width:6;height:7" coordsize="6,7" path="m6,5l3,,,1,5,7,6,5xe" fillcolor="#a0919b" stroked="f">
                <v:path arrowok="t"/>
              </v:shape>
              <v:shape id="_x0000_s46688" style="position:absolute;left:7001;top:3808;width:7;height:7" coordsize="7,7" path="m7,4l4,,,1,6,7,7,4xe" fillcolor="#a0919b" stroked="f">
                <v:path arrowok="t"/>
              </v:shape>
              <v:shape id="_x0000_s46689" style="position:absolute;left:7018;top:3813;width:7;height:7" coordsize="7,7" path="m7,4l4,,,1,6,7,7,4xe" fillcolor="#a0919b" stroked="f">
                <v:path arrowok="t"/>
              </v:shape>
              <v:shape id="_x0000_s46690" style="position:absolute;left:7033;top:3810;width:6;height:7" coordsize="6,7" path="m6,4l3,,,1,5,7,6,4xe" fillcolor="#a0919b" stroked="f">
                <v:path arrowok="t"/>
              </v:shape>
              <v:shape id="_x0000_s46691" style="position:absolute;left:7030;top:3819;width:6;height:7" coordsize="6,7" path="m6,4l3,,,,5,7,6,4xe" fillcolor="#a0919b" stroked="f">
                <v:path arrowok="t"/>
              </v:shape>
              <v:shape id="_x0000_s46692" style="position:absolute;left:7047;top:3816;width:6;height:6" coordsize="6,6" path="m6,4l3,,,1,5,6,6,4xe" fillcolor="#a0919b" stroked="f">
                <v:path arrowok="t"/>
              </v:shape>
              <v:shape id="_x0000_s46693" style="position:absolute;left:7029;top:3828;width:8;height:8" coordsize="8,8" path="m8,5l4,,,1,6,8,8,5xe" fillcolor="#a0919b" stroked="f">
                <v:path arrowok="t"/>
              </v:shape>
              <v:shape id="_x0000_s46694" style="position:absolute;left:7052;top:3823;width:8;height:8" coordsize="8,8" path="m8,5l4,,,1,6,8,8,5xe" fillcolor="#a0919b" stroked="f">
                <v:path arrowok="t"/>
              </v:shape>
              <v:shape id="_x0000_s46695" style="position:absolute;left:7066;top:3820;width:8;height:8" coordsize="8,8" path="m8,5l4,,,1,7,8,8,5xe" fillcolor="#a0919b" stroked="f">
                <v:path arrowok="t"/>
              </v:shape>
              <v:shape id="_x0000_s46696" style="position:absolute;left:7066;top:3820;width:8;height:8" coordsize="8,8" path="m8,5l4,,,1,7,8,8,5xe" fillcolor="#a0919b" stroked="f">
                <v:path arrowok="t"/>
              </v:shape>
              <v:shape id="_x0000_s46697" style="position:absolute;left:6995;top:3835;width:9;height:12" coordsize="9,12" path="m9,8l4,,,2,6,12,9,8xe" fillcolor="#a0919b" stroked="f">
                <v:path arrowok="t"/>
              </v:shape>
              <v:shape id="_x0000_s46698" style="position:absolute;left:6990;top:3827;width:7;height:8" coordsize="7,8" path="m7,5l4,,,,4,8,7,5xe" fillcolor="#a0919b" stroked="f">
                <v:path arrowok="t"/>
              </v:shape>
              <v:shape id="_x0000_s46699" style="position:absolute;left:6985;top:3820;width:7;height:7" coordsize="7,7" path="m7,5l4,,,,4,7,7,5xe" fillcolor="#a0919b" stroked="f">
                <v:path arrowok="t"/>
              </v:shape>
              <v:shape id="_x0000_s46700" style="position:absolute;left:7020;top:3835;width:5;height:5" coordsize="5,5" path="m5,2l4,,,,3,5,5,2xe" fillcolor="#a0919b" stroked="f">
                <v:path arrowok="t"/>
              </v:shape>
              <v:shape id="_x0000_s46701" style="position:absolute;left:7017;top:3830;width:5;height:5" coordsize="5,5" path="m5,3l3,,,1,2,5,5,3xe" fillcolor="#a0919b" stroked="f">
                <v:path arrowok="t"/>
              </v:shape>
              <v:shape id="_x0000_s46702" style="position:absolute;left:6981;top:3813;width:7;height:6" coordsize="7,6" path="m7,4l4,,,,4,6,7,4xe" fillcolor="#a0919b" stroked="f">
                <v:path arrowok="t"/>
              </v:shape>
              <v:shape id="_x0000_s46703" style="position:absolute;left:6978;top:3806;width:6;height:6" coordsize="6,6" path="m6,4l4,,,,3,6,6,4xe" fillcolor="#a0919b" stroked="f">
                <v:path arrowok="t"/>
              </v:shape>
              <v:shape id="_x0000_s46704" style="position:absolute;left:6973;top:3798;width:7;height:6" coordsize="7,6" path="m7,4l4,,,,4,6,7,4xe" fillcolor="#a0919b" stroked="f">
                <v:path arrowok="t"/>
              </v:shape>
              <v:shape id="_x0000_s46705" style="position:absolute;left:7015;top:3798;width:7;height:7" coordsize="7,7" path="m7,4l4,,,,6,7,7,4xe" fillcolor="#a0919b" stroked="f">
                <v:path arrowok="t"/>
              </v:shape>
              <v:shape id="_x0000_s46706" style="position:absolute;left:7059;top:3804;width:6;height:8" coordsize="6,8" path="m6,4l2,,,1,3,5,6,8,6,4xe" fillcolor="#827589" stroked="f">
                <v:path arrowok="t"/>
              </v:shape>
              <v:shape id="_x0000_s46707" style="position:absolute;left:7175;top:3796;width:8;height:9" coordsize="8,9" path="m8,4l4,,,1,4,6,8,9,8,4xe" fillcolor="#827589" stroked="f">
                <v:path arrowok="t"/>
              </v:shape>
              <v:shape id="_x0000_s46708" style="position:absolute;left:6997;top:3791;width:7;height:8" coordsize="7,8" path="m7,3l3,,,,4,5,7,8,7,3xe" fillcolor="#827589" stroked="f">
                <v:path arrowok="t"/>
              </v:shape>
              <v:shape id="_x0000_s46709" style="position:absolute;left:7165;top:3791;width:6;height:5" coordsize="6,5" path="m6,1l3,,,,6,5,6,1xe" fillcolor="#7f686d" stroked="f">
                <v:path arrowok="t"/>
              </v:shape>
              <v:shape id="_x0000_s46710" style="position:absolute;left:7156;top:3776;width:6;height:5" coordsize="6,5" path="m6,2l3,,,,6,5,6,2xe" fillcolor="#7f686d" stroked="f">
                <v:path arrowok="t"/>
              </v:shape>
              <v:shape id="_x0000_s46711" style="position:absolute;left:7141;top:3780;width:6;height:6" coordsize="6,6" path="m6,2l3,,,,6,6,6,2xe" fillcolor="#7f686d" stroked="f">
                <v:path arrowok="t"/>
              </v:shape>
              <v:shape id="_x0000_s46712" style="position:absolute;left:7126;top:3784;width:6;height:6" coordsize="6,6" path="m6,2l2,,,,6,6,6,2xe" fillcolor="#7f686d" stroked="f">
                <v:path arrowok="t"/>
              </v:shape>
              <v:shape id="_x0000_s46713" style="position:absolute;left:7109;top:3787;width:6;height:6" coordsize="6,6" path="m6,2l3,,,,6,6,6,2xe" fillcolor="#7f686d" stroked="f">
                <v:path arrowok="t"/>
              </v:shape>
              <v:shape id="_x0000_s46714" style="position:absolute;left:7111;top:3779;width:6;height:7" coordsize="6,7" path="m6,3l3,1,,,6,7,6,3xe" fillcolor="#7f686d" stroked="f">
                <v:path arrowok="t"/>
              </v:shape>
              <v:shape id="_x0000_s46715" style="position:absolute;left:7125;top:3799;width:7;height:6" coordsize="7,6" path="m7,3l4,,,,6,6,7,3xe" fillcolor="#827589" stroked="f">
                <v:path arrowok="t"/>
              </v:shape>
              <v:shape id="_x0000_s46716" style="position:absolute;left:7145;top:3787;width:8;height:6" coordsize="8,6" path="m8,3l5,,,,7,6,8,3xe" fillcolor="#7f686d" stroked="f">
                <v:path arrowok="t"/>
              </v:shape>
              <v:shape id="_x0000_s46717" style="position:absolute;left:7138;top:3773;width:7;height:6" coordsize="7,6" path="m7,3l5,,,,6,6,7,3xe" fillcolor="#7f686d" stroked="f">
                <v:path arrowok="t"/>
              </v:shape>
              <v:shape id="_x0000_s46718" style="position:absolute;left:7069;top:3795;width:8;height:6" coordsize="8,6" path="m8,3l5,,,,7,6,8,3xe" fillcolor="#827589" stroked="f">
                <v:path arrowok="t"/>
              </v:shape>
              <v:shape id="_x0000_s46719" style="position:absolute;left:7071;top:3787;width:7;height:7" coordsize="7,7" path="m7,4l4,1,,,6,7,7,4xe" fillcolor="#827589" stroked="f">
                <v:path arrowok="t"/>
              </v:shape>
              <v:shape id="_x0000_s46720" style="position:absolute;left:7080;top:3809;width:6;height:6" coordsize="6,6" path="m6,3l3,,,,6,6,6,3xe" fillcolor="#827589" stroked="f">
                <v:path arrowok="t"/>
              </v:shape>
              <v:shape id="_x0000_s46721" style="position:absolute;left:7069;top:3802;width:7;height:8" coordsize="7,8" path="m7,4l3,,,1,4,5,6,8,7,4xe" fillcolor="#827589" stroked="f">
                <v:path arrowok="t"/>
              </v:shape>
              <v:shape id="_x0000_s46722" style="position:absolute;left:7184;top:3793;width:8;height:8" coordsize="8,8" path="m8,3l5,,,1,8,8,8,3xe" fillcolor="#827589" stroked="f">
                <v:path arrowok="t"/>
              </v:shape>
              <v:shape id="_x0000_s46723" style="position:absolute;left:7006;top:3788;width:9;height:8" coordsize="9,8" path="m9,4l5,,,,7,8,9,4xe" fillcolor="#827589" stroked="f">
                <v:path arrowok="t"/>
              </v:shape>
              <v:shape id="_x0000_s46724" style="position:absolute;left:7173;top:3789;width:6;height:5" coordsize="6,5" path="m6,2l4,,,,6,5,6,2xe" fillcolor="#7f686d" stroked="f">
                <v:path arrowok="t"/>
              </v:shape>
              <v:shape id="_x0000_s46725" style="position:absolute;left:7164;top:3774;width:5;height:5" coordsize="5,5" path="m5,2l3,,,1,5,5,5,2xe" fillcolor="#7f686d" stroked="f">
                <v:path arrowok="t"/>
              </v:shape>
              <v:shape id="_x0000_s46726" style="position:absolute;left:7149;top:3779;width:5;height:5" coordsize="5,5" path="m5,2l3,,,,5,5,5,2xe" fillcolor="#7f686d" stroked="f">
                <v:path arrowok="t"/>
              </v:shape>
              <v:shape id="_x0000_s46727" style="position:absolute;left:7118;top:3786;width:6;height:5" coordsize="6,5" path="m6,1l3,,,,5,5,6,1xe" fillcolor="#7f686d" stroked="f">
                <v:path arrowok="t"/>
              </v:shape>
              <v:shape id="_x0000_s46728" style="position:absolute;left:7119;top:3778;width:7;height:5" coordsize="7,5" path="m7,2l4,,,,6,5,7,2xe" fillcolor="#7f686d" stroked="f">
                <v:path arrowok="t"/>
              </v:shape>
              <v:shape id="_x0000_s46729" style="position:absolute;left:7134;top:3796;width:6;height:7" coordsize="6,7" path="m6,4l3,,,1,3,4,6,7,6,4xe" fillcolor="#827589" stroked="f">
                <v:path arrowok="t"/>
              </v:shape>
              <v:shape id="_x0000_s46730" style="position:absolute;left:7155;top:3784;width:6;height:7" coordsize="6,7" path="m6,4l3,,,1,2,4,5,7,6,4xe" fillcolor="#7f686d" stroked="f">
                <v:path arrowok="t"/>
              </v:shape>
              <v:shape id="_x0000_s46731" style="position:absolute;left:7147;top:3770;width:6;height:6" coordsize="6,6" path="m6,3l3,,,1,2,4,5,6,6,3xe" fillcolor="#7f686d" stroked="f">
                <v:path arrowok="t"/>
              </v:shape>
              <v:shape id="_x0000_s46732" style="position:absolute;left:7079;top:3792;width:6;height:7" coordsize="6,7" path="m6,4l3,,,1,2,4,5,7,6,4xe" fillcolor="#827589" stroked="f">
                <v:path arrowok="t"/>
              </v:shape>
              <v:shape id="_x0000_s46733" style="position:absolute;left:7080;top:3785;width:7;height:6" coordsize="7,6" path="m7,3l3,,,1,3,4,6,6,7,3xe" fillcolor="#827589" stroked="f">
                <v:path arrowok="t"/>
              </v:shape>
              <v:shape id="_x0000_s46734" style="position:absolute;left:7091;top:3806;width:5;height:7" coordsize="5,7" path="m5,4l3,,,1,4,7,5,4xe" fillcolor="#827589" stroked="f">
                <v:path arrowok="t"/>
              </v:shape>
              <v:shape id="_x0000_s46735" style="position:absolute;left:7111;top:3795;width:6;height:6" coordsize="6,6" path="m6,3l3,,,,4,6,6,3xe" fillcolor="#827589" stroked="f">
                <v:path arrowok="t"/>
              </v:shape>
              <v:shape id="_x0000_s46736" style="position:absolute;left:7035;top:3802;width:6;height:6" coordsize="6,6" path="m6,3l3,,,,4,6,6,3xe" fillcolor="#a0919b" stroked="f">
                <v:path arrowok="t"/>
              </v:shape>
              <v:shape id="_x0000_s46737" style="position:absolute;left:7036;top:3794;width:6;height:7" coordsize="6,7" path="m6,4l4,,,1,5,7,6,4xe" fillcolor="#827589" stroked="f">
                <v:path arrowok="t"/>
              </v:shape>
              <v:shape id="_x0000_s46738" style="position:absolute;left:7078;top:3800;width:6;height:8" coordsize="6,8" path="m6,3l2,,,1,3,5,6,8,6,3xe" fillcolor="#827589" stroked="f">
                <v:path arrowok="t"/>
              </v:shape>
              <v:shape id="_x0000_s46739" style="position:absolute;left:7091;top:3836;width:87;height:22" coordsize="87,22" path="m87,l72,,68,2,64,3,61,5,57,6,53,7,49,8,46,9r-4,1l38,10r-4,1l30,12r-4,l21,13r-4,l13,13r-4,l,22r4,l9,21r5,l20,20r6,l33,19r7,-1l47,17r7,-2l61,14r6,-2l73,10,78,8,82,6,85,3,87,xe" fillcolor="#000f23" stroked="f">
                <v:path arrowok="t"/>
              </v:shape>
              <v:shape id="_x0000_s46740" style="position:absolute;left:7141;top:3837;width:32;height:13" coordsize="32,13" path="m32,1l23,,20,1,18,3,15,4,12,5,9,6,6,7,3,8,,9r4,4l8,12r4,-1l16,10,20,9,24,7,27,6,30,3,32,1xe" fillcolor="#3a4447" stroked="f">
                <v:path arrowok="t"/>
              </v:shape>
              <v:shape id="_x0000_s46741" style="position:absolute;left:7096;top:3848;width:41;height:7" coordsize="41,7" path="m41,3l38,,33,1r-4,l26,2r-4,l18,2,15,3r-4,l6,3,3,5,,7r8,l10,7r3,l15,7,17,6r2,l21,6r2,l25,6,26,5r2,l30,5,32,4r2,l36,3r3,l41,3xe" fillcolor="#3a4447" stroked="f">
                <v:path arrowok="t"/>
              </v:shape>
              <v:shape id="_x0000_s46742" style="position:absolute;left:7138;top:3847;width:8;height:2" coordsize="8,2" path="m8,2l4,,,,4,2r4,xe" fillcolor="#7f686d" stroked="f">
                <v:path arrowok="t"/>
              </v:shape>
              <v:shape id="_x0000_s46743" style="position:absolute;left:7094;top:3821;width:61;height:17" coordsize="61,17" path="m61,16l51,6,42,,40,,37,1r-2,l32,2r-3,l27,3r-3,l22,4r-3,l17,5,14,6r-2,l10,7,7,7,5,8,3,9,,11,2,10r3,l8,9r2,l13,8,16,7,18,6r3,l24,5,27,4r2,l32,3r3,l38,3r2,l42,2,57,17r4,-1xe" fillcolor="#000f23" stroked="f">
                <v:path arrowok="t"/>
              </v:shape>
              <v:shape id="_x0000_s46744" style="position:absolute;left:7093;top:3830;width:12;height:18" coordsize="12,18" path="m12,16l6,6,3,,,3r4,8l9,18r3,-2xe" fillcolor="#a0919b" stroked="f">
                <v:path arrowok="t"/>
              </v:shape>
              <v:shape id="_x0000_s46745" style="position:absolute;left:7137;top:3820;width:20;height:18" coordsize="20,18" path="m18,18r2,-3l18,12,17,10,14,7,12,5,9,3,7,2,4,1,,,2,3,4,5,7,7,9,9r3,2l14,13r2,3l18,18xe" fillcolor="#7f686d" stroked="f">
                <v:path arrowok="t"/>
              </v:shape>
              <v:shape id="_x0000_s46746" style="position:absolute;left:7119;top:3884;width:126;height:34" coordsize="126,34" path="m126,1l122,,,32r2,2l126,1xe" fillcolor="#7f686d" stroked="f">
                <v:path arrowok="t"/>
              </v:shape>
              <v:shape id="_x0000_s46747" style="position:absolute;left:7095;top:3851;width:8;height:4" coordsize="8,4" path="m7,l,4r3,l8,,7,xe" fillcolor="#7f686d" stroked="f">
                <v:path arrowok="t"/>
              </v:shape>
              <v:shape id="_x0000_s46748" style="position:absolute;left:6917;top:3622;width:45;height:153" coordsize="45,153" path="m,l37,153r8,-1l42,138,11,5,,xe" fillcolor="#33353a" stroked="f">
                <v:path arrowok="t"/>
              </v:shape>
              <v:shape id="_x0000_s46749" style="position:absolute;left:6919;top:3602;width:194;height:25" coordsize="194,25" path="m194,l,20r12,5l191,7,194,xe" fillcolor="#002b4c" stroked="f">
                <v:path arrowok="t"/>
              </v:shape>
              <v:shape id="_x0000_s46750" style="position:absolute;left:6976;top:3767;width:34;height:12" coordsize="34,12" path="m32,l,5r2,7l34,7,32,xe" fillcolor="#33353a" stroked="f">
                <v:path arrowok="t"/>
              </v:shape>
              <v:shape id="_x0000_s46751" style="position:absolute;left:7100;top:3744;width:29;height:11" coordsize="29,11" path="m28,l,5r2,6l29,6,28,xe" fillcolor="#33353a" stroked="f">
                <v:path arrowok="t"/>
              </v:shape>
              <v:shape id="_x0000_s46752" style="position:absolute;left:6976;top:3768;width:33;height:10" coordsize="33,10" path="m32,l,6r2,4l33,4,32,xe" fillcolor="#5b6670" stroked="f">
                <v:path arrowok="t"/>
              </v:shape>
              <v:shape id="_x0000_s46753" style="position:absolute;left:7101;top:3746;width:27;height:7" coordsize="27,7" path="m27,l,4,1,7,27,3,27,xe" fillcolor="#5b6670" stroked="f">
                <v:path arrowok="t"/>
              </v:shape>
              <v:shape id="_x0000_s46754" style="position:absolute;left:6977;top:3770;width:31;height:6" coordsize="31,6" path="m31,l,5,1,6,31,1,31,xe" fillcolor="#a0919b" stroked="f">
                <v:path arrowok="t"/>
              </v:shape>
              <v:shape id="_x0000_s46755" style="position:absolute;left:7101;top:3747;width:27;height:5" coordsize="27,5" path="m27,l,4,1,5,27,1,27,xe" fillcolor="#a0919b" stroked="f">
                <v:path arrowok="t"/>
              </v:shape>
              <v:shape id="_x0000_s46756" style="position:absolute;left:6950;top:3791;width:63;height:114" coordsize="63,114" path="m55,102l4,7,1,,,5,3,16r49,94l63,114r-5,-6l55,102xe" fillcolor="#33353a" stroked="f">
                <v:path arrowok="t"/>
              </v:shape>
              <v:shape id="_x0000_s46757" style="position:absolute;left:7098;top:3863;width:32;height:12" coordsize="32,12" path="m31,l,8r2,4l32,5,31,xe" fillcolor="#33353a" stroked="f">
                <v:path arrowok="t"/>
              </v:shape>
              <v:shape id="_x0000_s46758" style="position:absolute;left:7099;top:3865;width:31;height:9" coordsize="31,9" path="m30,l,7,1,9,31,1,30,xe" fillcolor="#7f686d" stroked="f">
                <v:path arrowok="t"/>
              </v:shape>
              <v:shape id="_x0000_s46759" style="position:absolute;left:7004;top:3875;width:87;height:22" coordsize="87,22" path="m87,l11,19,,15r5,5l7,21r1,l9,22r2,l12,21r,l13,21r1,l87,2,87,xe" fillcolor="#7f686d" stroked="f">
                <v:path arrowok="t"/>
              </v:shape>
              <v:shape id="_x0000_s46760" style="position:absolute;left:7197;top:3833;width:64;height:20" coordsize="64,20" path="m,18l57,3,64,,62,4,56,6,2,20,,18xe" fillcolor="#3a4447" stroked="f">
                <v:path arrowok="t"/>
              </v:shape>
              <v:shape id="_x0000_s46761" style="position:absolute;left:6966;top:3735;width:171;height:33" coordsize="171,33" path="m171,l,29r2,4l171,3r,-3xe" fillcolor="#3a4447" stroked="f">
                <v:path arrowok="t"/>
              </v:shape>
            </v:group>
            <v:shape id="_x0000_s46762" type="#_x0000_t75" style="position:absolute;left:5898;top:340;width:325;height:432" o:regroupid="6">
              <v:imagedata r:id="rId246" o:title=""/>
            </v:shape>
            <v:shape id="_x0000_s46763" type="#_x0000_t75" style="position:absolute;left:5746;top:320;width:286;height:461" o:regroupid="6">
              <v:imagedata r:id="rId247" o:title=""/>
            </v:shape>
            <v:rect id="_x0000_s46764" style="position:absolute;left:2971;top:4357;width:721;height:268;v-text-anchor:top" o:regroupid="6" filled="f" stroked="f">
              <v:textbox inset="0,0,0,0">
                <w:txbxContent>
                  <w:p w:rsidR="00A520AA" w:rsidRPr="00264F33" w:rsidRDefault="00A520AA" w:rsidP="00FB6739">
                    <w:pPr>
                      <w:snapToGrid w:val="0"/>
                      <w:spacing w:before="0" w:line="168" w:lineRule="auto"/>
                      <w:jc w:val="center"/>
                      <w:rPr>
                        <w:lang w:val="en-US" w:bidi="ar-SY"/>
                      </w:rPr>
                    </w:pPr>
                    <w:r w:rsidRPr="00264F33">
                      <w:rPr>
                        <w:rFonts w:hint="cs"/>
                        <w:b/>
                        <w:bCs/>
                        <w:color w:val="000000"/>
                        <w:sz w:val="20"/>
                        <w:szCs w:val="20"/>
                        <w:rtl/>
                        <w:lang w:val="en-US" w:bidi="ar-SY"/>
                      </w:rPr>
                      <w:t>الشبكة</w:t>
                    </w:r>
                  </w:p>
                </w:txbxContent>
              </v:textbox>
            </v:rect>
            <v:rect id="_x0000_s46765" style="position:absolute;left:5392;top:868;width:1847;height:420;v-text-anchor:top" o:regroupid="6" filled="f" stroked="f">
              <v:textbox inset="0,0,0,0">
                <w:txbxContent>
                  <w:p w:rsidR="00A520AA" w:rsidRPr="00497F5D" w:rsidRDefault="00A520AA" w:rsidP="00FB6739">
                    <w:pPr>
                      <w:snapToGrid w:val="0"/>
                      <w:spacing w:before="0" w:line="156" w:lineRule="auto"/>
                      <w:ind w:left="23"/>
                      <w:rPr>
                        <w:b/>
                        <w:bCs/>
                        <w:color w:val="000000"/>
                        <w:sz w:val="9"/>
                        <w:szCs w:val="12"/>
                        <w:rtl/>
                        <w:lang w:bidi="ar-SY"/>
                      </w:rPr>
                    </w:pPr>
                    <w:r w:rsidRPr="00497F5D">
                      <w:rPr>
                        <w:rFonts w:hint="cs"/>
                        <w:b/>
                        <w:bCs/>
                        <w:color w:val="000000"/>
                        <w:sz w:val="9"/>
                        <w:szCs w:val="12"/>
                        <w:rtl/>
                        <w:lang w:bidi="ar-SY"/>
                      </w:rPr>
                      <w:t>- محرك جديد لنمو تكنولوجيا المعلومات</w:t>
                    </w:r>
                  </w:p>
                  <w:p w:rsidR="00A520AA" w:rsidRPr="00497F5D" w:rsidRDefault="00A520AA" w:rsidP="00FB6739">
                    <w:pPr>
                      <w:snapToGrid w:val="0"/>
                      <w:spacing w:before="0" w:line="156" w:lineRule="auto"/>
                      <w:ind w:left="23"/>
                      <w:rPr>
                        <w:b/>
                        <w:bCs/>
                        <w:color w:val="000000"/>
                        <w:sz w:val="9"/>
                        <w:szCs w:val="12"/>
                        <w:lang w:val="en-US" w:bidi="ar-SY"/>
                      </w:rPr>
                    </w:pPr>
                    <w:r w:rsidRPr="00497F5D">
                      <w:rPr>
                        <w:rFonts w:hint="cs"/>
                        <w:b/>
                        <w:bCs/>
                        <w:color w:val="000000"/>
                        <w:sz w:val="9"/>
                        <w:szCs w:val="12"/>
                        <w:rtl/>
                        <w:lang w:bidi="ar-SY"/>
                      </w:rPr>
                      <w:t xml:space="preserve">- شبكة </w:t>
                    </w:r>
                    <w:r w:rsidRPr="00497F5D">
                      <w:rPr>
                        <w:b/>
                        <w:bCs/>
                        <w:color w:val="000000"/>
                        <w:sz w:val="9"/>
                        <w:szCs w:val="12"/>
                        <w:lang w:val="en-US" w:bidi="ar-SY"/>
                      </w:rPr>
                      <w:t>NT/BT</w:t>
                    </w:r>
                    <w:r w:rsidRPr="00497F5D">
                      <w:rPr>
                        <w:rFonts w:hint="cs"/>
                        <w:b/>
                        <w:bCs/>
                        <w:color w:val="000000"/>
                        <w:sz w:val="9"/>
                        <w:szCs w:val="12"/>
                        <w:rtl/>
                        <w:lang w:val="en-US" w:bidi="ar-SY"/>
                      </w:rPr>
                      <w:t xml:space="preserve"> واسعة الانتشار</w:t>
                    </w:r>
                  </w:p>
                </w:txbxContent>
              </v:textbox>
            </v:rect>
            <v:rect id="_x0000_s46766" style="position:absolute;left:3488;top:63;width:1821;height:268;v-text-anchor:top" o:regroupid="6" filled="f" stroked="f">
              <v:textbox inset="0,0,0,0">
                <w:txbxContent>
                  <w:p w:rsidR="00A520AA" w:rsidRPr="00323FC4" w:rsidRDefault="00A520AA" w:rsidP="00FB6739">
                    <w:pPr>
                      <w:snapToGrid w:val="0"/>
                      <w:spacing w:before="0" w:line="240" w:lineRule="auto"/>
                      <w:ind w:left="23"/>
                      <w:rPr>
                        <w:sz w:val="16"/>
                        <w:szCs w:val="16"/>
                        <w:lang w:bidi="ar-SY"/>
                      </w:rPr>
                    </w:pPr>
                    <w:r w:rsidRPr="00323FC4">
                      <w:rPr>
                        <w:rFonts w:hint="cs"/>
                        <w:color w:val="000000"/>
                        <w:sz w:val="16"/>
                        <w:szCs w:val="16"/>
                        <w:rtl/>
                        <w:lang w:bidi="ar-SY"/>
                      </w:rPr>
                      <w:t>الأفراد</w:t>
                    </w:r>
                  </w:p>
                </w:txbxContent>
              </v:textbox>
            </v:rect>
            <v:rect id="_x0000_s46767" style="position:absolute;left:1498;top:63;width:1821;height:268;v-text-anchor:top" o:regroupid="6" filled="f" stroked="f">
              <v:textbox style="mso-next-textbox:#_x0000_s46767" inset="0,0,0,0">
                <w:txbxContent>
                  <w:p w:rsidR="00A520AA" w:rsidRPr="00323FC4" w:rsidRDefault="00A520AA" w:rsidP="00FB6739">
                    <w:pPr>
                      <w:snapToGrid w:val="0"/>
                      <w:spacing w:before="0" w:line="240" w:lineRule="auto"/>
                      <w:ind w:left="23"/>
                      <w:rPr>
                        <w:sz w:val="16"/>
                        <w:szCs w:val="16"/>
                        <w:lang w:bidi="ar-SY"/>
                      </w:rPr>
                    </w:pPr>
                    <w:r w:rsidRPr="00323FC4">
                      <w:rPr>
                        <w:rFonts w:hint="cs"/>
                        <w:color w:val="000000"/>
                        <w:sz w:val="16"/>
                        <w:szCs w:val="16"/>
                        <w:rtl/>
                        <w:lang w:bidi="ar-SY"/>
                      </w:rPr>
                      <w:t>شركات</w:t>
                    </w:r>
                  </w:p>
                </w:txbxContent>
              </v:textbox>
            </v:rect>
            <v:rect id="_x0000_s46768" style="position:absolute;left:-470;top:78;width:1821;height:268;v-text-anchor:top" o:regroupid="6" filled="f" stroked="f">
              <v:textbox style="mso-next-textbox:#_x0000_s46768" inset="0,0,0,0">
                <w:txbxContent>
                  <w:p w:rsidR="00A520AA" w:rsidRPr="00323FC4" w:rsidRDefault="00A520AA" w:rsidP="00FB6739">
                    <w:pPr>
                      <w:snapToGrid w:val="0"/>
                      <w:spacing w:before="0" w:line="240" w:lineRule="auto"/>
                      <w:ind w:left="23"/>
                      <w:rPr>
                        <w:sz w:val="16"/>
                        <w:szCs w:val="16"/>
                        <w:lang w:bidi="ar-SY"/>
                      </w:rPr>
                    </w:pPr>
                    <w:r w:rsidRPr="00323FC4">
                      <w:rPr>
                        <w:rFonts w:hint="cs"/>
                        <w:color w:val="000000"/>
                        <w:sz w:val="16"/>
                        <w:szCs w:val="16"/>
                        <w:rtl/>
                        <w:lang w:bidi="ar-SY"/>
                      </w:rPr>
                      <w:t>حكومة</w:t>
                    </w:r>
                  </w:p>
                </w:txbxContent>
              </v:textbox>
            </v:rect>
            <v:rect id="_x0000_s46769" style="position:absolute;left:3433;top:851;width:1906;height:419;v-text-anchor:top" o:regroupid="6" filled="f" stroked="f">
              <v:textbox inset="0,0,0,0">
                <w:txbxContent>
                  <w:p w:rsidR="00A520AA" w:rsidRPr="00497F5D" w:rsidRDefault="00A520AA" w:rsidP="00FB6739">
                    <w:pPr>
                      <w:snapToGrid w:val="0"/>
                      <w:spacing w:before="0" w:line="156" w:lineRule="auto"/>
                      <w:ind w:left="23"/>
                      <w:rPr>
                        <w:b/>
                        <w:bCs/>
                        <w:color w:val="000000"/>
                        <w:sz w:val="9"/>
                        <w:szCs w:val="12"/>
                        <w:rtl/>
                        <w:lang w:bidi="ar-SY"/>
                      </w:rPr>
                    </w:pPr>
                    <w:r>
                      <w:rPr>
                        <w:rFonts w:hint="cs"/>
                        <w:b/>
                        <w:bCs/>
                        <w:color w:val="000000"/>
                        <w:sz w:val="9"/>
                        <w:szCs w:val="12"/>
                        <w:rtl/>
                        <w:lang w:bidi="ar-SY"/>
                      </w:rPr>
                      <w:t>- الصحة الإلكترونية - التعليم الإلكتروني</w:t>
                    </w:r>
                  </w:p>
                  <w:p w:rsidR="00A520AA" w:rsidRPr="00497F5D" w:rsidRDefault="00A520AA" w:rsidP="00FB6739">
                    <w:pPr>
                      <w:snapToGrid w:val="0"/>
                      <w:spacing w:before="0" w:line="156" w:lineRule="auto"/>
                      <w:ind w:left="23"/>
                      <w:rPr>
                        <w:b/>
                        <w:bCs/>
                        <w:color w:val="000000"/>
                        <w:sz w:val="9"/>
                        <w:szCs w:val="12"/>
                        <w:lang w:val="en-US" w:bidi="ar-SY"/>
                      </w:rPr>
                    </w:pPr>
                    <w:r w:rsidRPr="00497F5D">
                      <w:rPr>
                        <w:rFonts w:hint="cs"/>
                        <w:b/>
                        <w:bCs/>
                        <w:color w:val="000000"/>
                        <w:sz w:val="9"/>
                        <w:szCs w:val="12"/>
                        <w:rtl/>
                        <w:lang w:bidi="ar-SY"/>
                      </w:rPr>
                      <w:t xml:space="preserve">- </w:t>
                    </w:r>
                    <w:r>
                      <w:rPr>
                        <w:rFonts w:hint="cs"/>
                        <w:b/>
                        <w:bCs/>
                        <w:color w:val="000000"/>
                        <w:sz w:val="9"/>
                        <w:szCs w:val="12"/>
                        <w:rtl/>
                        <w:lang w:bidi="ar-SY"/>
                      </w:rPr>
                      <w:t>التوصيل الشبكي المنزلي</w:t>
                    </w:r>
                  </w:p>
                </w:txbxContent>
              </v:textbox>
            </v:rect>
            <v:rect id="_x0000_s46770" style="position:absolute;left:1482;top:868;width:1888;height:420;v-text-anchor:top" o:regroupid="6" filled="f" stroked="f">
              <v:textbox inset="0,0,0,0">
                <w:txbxContent>
                  <w:p w:rsidR="00A520AA" w:rsidRPr="009E5C55" w:rsidRDefault="00A520AA" w:rsidP="00FB6739">
                    <w:pPr>
                      <w:snapToGrid w:val="0"/>
                      <w:spacing w:before="0" w:line="156" w:lineRule="auto"/>
                      <w:ind w:left="23"/>
                      <w:rPr>
                        <w:b/>
                        <w:bCs/>
                        <w:color w:val="000000"/>
                        <w:spacing w:val="-6"/>
                        <w:sz w:val="9"/>
                        <w:szCs w:val="12"/>
                        <w:rtl/>
                        <w:lang w:bidi="ar-SY"/>
                      </w:rPr>
                    </w:pPr>
                    <w:r w:rsidRPr="009E5C55">
                      <w:rPr>
                        <w:rFonts w:hint="cs"/>
                        <w:b/>
                        <w:bCs/>
                        <w:color w:val="000000"/>
                        <w:spacing w:val="-6"/>
                        <w:sz w:val="9"/>
                        <w:szCs w:val="12"/>
                        <w:rtl/>
                        <w:lang w:bidi="ar-SY"/>
                      </w:rPr>
                      <w:t xml:space="preserve">- التجارة الإلكترونية - الأعمال المصرفية الإلكترونية - تخطيط موارد الشبكة </w:t>
                    </w:r>
                  </w:p>
                  <w:p w:rsidR="00A520AA" w:rsidRPr="009E5C55" w:rsidRDefault="00A520AA" w:rsidP="00FB6739">
                    <w:pPr>
                      <w:snapToGrid w:val="0"/>
                      <w:spacing w:before="0" w:line="156" w:lineRule="auto"/>
                      <w:ind w:left="23"/>
                      <w:rPr>
                        <w:b/>
                        <w:bCs/>
                        <w:color w:val="000000"/>
                        <w:spacing w:val="-6"/>
                        <w:sz w:val="9"/>
                        <w:szCs w:val="12"/>
                        <w:lang w:val="en-US" w:bidi="ar-SY"/>
                      </w:rPr>
                    </w:pPr>
                    <w:r w:rsidRPr="009E5C55">
                      <w:rPr>
                        <w:rFonts w:hint="cs"/>
                        <w:b/>
                        <w:bCs/>
                        <w:color w:val="000000"/>
                        <w:spacing w:val="-6"/>
                        <w:sz w:val="9"/>
                        <w:szCs w:val="12"/>
                        <w:rtl/>
                        <w:lang w:bidi="ar-SY"/>
                      </w:rPr>
                      <w:t>- إدارة العلاقة مع العملاء</w:t>
                    </w:r>
                  </w:p>
                </w:txbxContent>
              </v:textbox>
            </v:rect>
            <v:rect id="_x0000_s46771" style="position:absolute;left:-468;top:826;width:1847;height:420;v-text-anchor:top" o:regroupid="6" filled="f" stroked="f">
              <v:textbox inset="0,0,0,0">
                <w:txbxContent>
                  <w:p w:rsidR="00A520AA" w:rsidRPr="009E5C55" w:rsidRDefault="00A520AA" w:rsidP="00FB6739">
                    <w:pPr>
                      <w:snapToGrid w:val="0"/>
                      <w:spacing w:before="40" w:line="156" w:lineRule="auto"/>
                      <w:ind w:left="23"/>
                      <w:rPr>
                        <w:b/>
                        <w:bCs/>
                        <w:color w:val="000000"/>
                        <w:spacing w:val="-6"/>
                        <w:sz w:val="9"/>
                        <w:szCs w:val="12"/>
                        <w:lang w:val="en-US" w:bidi="ar-SY"/>
                      </w:rPr>
                    </w:pPr>
                    <w:r w:rsidRPr="009E5C55">
                      <w:rPr>
                        <w:rFonts w:hint="cs"/>
                        <w:b/>
                        <w:bCs/>
                        <w:color w:val="000000"/>
                        <w:spacing w:val="-6"/>
                        <w:sz w:val="9"/>
                        <w:szCs w:val="12"/>
                        <w:rtl/>
                        <w:lang w:bidi="ar-SY"/>
                      </w:rPr>
                      <w:t xml:space="preserve">- البرلمان الإلكتروني - الأمور السياسية الإلكترونية - </w:t>
                    </w:r>
                    <w:r w:rsidRPr="009E5C55">
                      <w:rPr>
                        <w:rFonts w:hint="cs"/>
                        <w:b/>
                        <w:bCs/>
                        <w:color w:val="000000"/>
                        <w:spacing w:val="-6"/>
                        <w:sz w:val="9"/>
                        <w:szCs w:val="12"/>
                        <w:rtl/>
                        <w:lang w:val="en-US" w:bidi="ar-SY"/>
                      </w:rPr>
                      <w:t>الحكومة الإلكترونية</w:t>
                    </w:r>
                  </w:p>
                </w:txbxContent>
              </v:textbox>
            </v:rect>
            <v:rect id="_x0000_s46772" style="position:absolute;left:-204;top:2157;width:1746;height:743;v-text-anchor:top" o:regroupid="6" filled="f" stroked="f">
              <v:textbox inset="0,0,0,0">
                <w:txbxContent>
                  <w:p w:rsidR="00A520AA" w:rsidRPr="00901DBE" w:rsidRDefault="00A520AA" w:rsidP="00FB6739">
                    <w:pPr>
                      <w:snapToGrid w:val="0"/>
                      <w:spacing w:before="0" w:line="168" w:lineRule="auto"/>
                      <w:jc w:val="center"/>
                      <w:rPr>
                        <w:b/>
                        <w:bCs/>
                        <w:sz w:val="26"/>
                        <w:rtl/>
                        <w:lang w:bidi="ar-SY"/>
                      </w:rPr>
                    </w:pPr>
                    <w:r w:rsidRPr="00901DBE">
                      <w:rPr>
                        <w:rFonts w:hint="cs"/>
                        <w:b/>
                        <w:bCs/>
                        <w:sz w:val="26"/>
                        <w:rtl/>
                        <w:lang w:bidi="ar-SY"/>
                      </w:rPr>
                      <w:t>شبكة اتصالا</w:t>
                    </w:r>
                    <w:r w:rsidRPr="00901DBE">
                      <w:rPr>
                        <w:rFonts w:hint="eastAsia"/>
                        <w:b/>
                        <w:bCs/>
                        <w:sz w:val="26"/>
                        <w:rtl/>
                        <w:lang w:bidi="ar-SY"/>
                      </w:rPr>
                      <w:t>ت</w:t>
                    </w:r>
                    <w:r w:rsidRPr="00901DBE">
                      <w:rPr>
                        <w:rFonts w:hint="cs"/>
                        <w:b/>
                        <w:bCs/>
                        <w:sz w:val="26"/>
                        <w:rtl/>
                        <w:lang w:bidi="ar-SY"/>
                      </w:rPr>
                      <w:t xml:space="preserve"> ثابتة/متنقلة</w:t>
                    </w:r>
                  </w:p>
                </w:txbxContent>
              </v:textbox>
            </v:rect>
            <v:rect id="_x0000_s46773" style="position:absolute;left:5192;top:3533;width:2117;height:404;v-text-anchor:top" o:regroupid="6" filled="f" stroked="f">
              <v:textbox inset="0,0,0,0">
                <w:txbxContent>
                  <w:p w:rsidR="00A520AA" w:rsidRPr="00901DBE" w:rsidRDefault="00A520AA" w:rsidP="00FB6739">
                    <w:pPr>
                      <w:snapToGrid w:val="0"/>
                      <w:spacing w:before="0" w:line="168" w:lineRule="auto"/>
                      <w:jc w:val="center"/>
                      <w:rPr>
                        <w:b/>
                        <w:bCs/>
                        <w:sz w:val="15"/>
                        <w:szCs w:val="22"/>
                        <w:lang w:bidi="ar-SY"/>
                      </w:rPr>
                    </w:pPr>
                    <w:r>
                      <w:rPr>
                        <w:rFonts w:hint="cs"/>
                        <w:b/>
                        <w:bCs/>
                        <w:sz w:val="15"/>
                        <w:szCs w:val="22"/>
                        <w:rtl/>
                        <w:lang w:bidi="ar-SY"/>
                      </w:rPr>
                      <w:t>قدرات حاسوبية</w:t>
                    </w:r>
                  </w:p>
                </w:txbxContent>
              </v:textbox>
            </v:rect>
            <v:rect id="_x0000_s46774" style="position:absolute;left:2293;top:3572;width:2117;height:404;v-text-anchor:top" o:regroupid="6" filled="f" stroked="f">
              <v:textbox inset="0,0,0,0">
                <w:txbxContent>
                  <w:p w:rsidR="00A520AA" w:rsidRPr="00901DBE" w:rsidRDefault="00A520AA" w:rsidP="00FB6739">
                    <w:pPr>
                      <w:snapToGrid w:val="0"/>
                      <w:spacing w:before="0" w:line="168" w:lineRule="auto"/>
                      <w:jc w:val="center"/>
                      <w:rPr>
                        <w:b/>
                        <w:bCs/>
                        <w:sz w:val="15"/>
                        <w:szCs w:val="22"/>
                        <w:lang w:bidi="ar-SY"/>
                      </w:rPr>
                    </w:pPr>
                    <w:r>
                      <w:rPr>
                        <w:rFonts w:hint="cs"/>
                        <w:b/>
                        <w:bCs/>
                        <w:sz w:val="15"/>
                        <w:szCs w:val="22"/>
                        <w:rtl/>
                        <w:lang w:bidi="ar-SY"/>
                      </w:rPr>
                      <w:t>تكنولوجيا الشبكة</w:t>
                    </w:r>
                  </w:p>
                </w:txbxContent>
              </v:textbox>
            </v:rect>
            <v:rect id="_x0000_s46775" style="position:absolute;left:-575;top:3553;width:2117;height:403;v-text-anchor:top" o:regroupid="6" filled="f" stroked="f">
              <v:textbox inset="0,0,0,0">
                <w:txbxContent>
                  <w:p w:rsidR="00A520AA" w:rsidRPr="00901DBE" w:rsidRDefault="00A520AA" w:rsidP="00FB6739">
                    <w:pPr>
                      <w:snapToGrid w:val="0"/>
                      <w:spacing w:before="0" w:line="168" w:lineRule="auto"/>
                      <w:jc w:val="center"/>
                      <w:rPr>
                        <w:b/>
                        <w:bCs/>
                        <w:sz w:val="15"/>
                        <w:szCs w:val="22"/>
                        <w:lang w:bidi="ar-SY"/>
                      </w:rPr>
                    </w:pPr>
                    <w:r>
                      <w:rPr>
                        <w:rFonts w:hint="cs"/>
                        <w:b/>
                        <w:bCs/>
                        <w:sz w:val="15"/>
                        <w:szCs w:val="22"/>
                        <w:rtl/>
                        <w:lang w:bidi="ar-SY"/>
                      </w:rPr>
                      <w:t>تكنولوجيا رقمية</w:t>
                    </w:r>
                  </w:p>
                </w:txbxContent>
              </v:textbox>
            </v:rect>
            <v:rect id="_x0000_s46776" style="position:absolute;left:5620;top:4946;width:1847;height:226;v-text-anchor:top" o:regroupid="6" filled="f" stroked="f">
              <v:textbox inset="0,0,0,0">
                <w:txbxContent>
                  <w:p w:rsidR="00A520AA" w:rsidRPr="00264F33" w:rsidRDefault="00A520AA" w:rsidP="00FB6739">
                    <w:pPr>
                      <w:pStyle w:val="ListParagraph"/>
                      <w:numPr>
                        <w:ilvl w:val="0"/>
                        <w:numId w:val="43"/>
                      </w:numPr>
                      <w:tabs>
                        <w:tab w:val="clear" w:pos="794"/>
                        <w:tab w:val="clear" w:pos="1191"/>
                        <w:tab w:val="clear" w:pos="1588"/>
                        <w:tab w:val="clear" w:pos="1985"/>
                        <w:tab w:val="left" w:pos="149"/>
                      </w:tabs>
                      <w:snapToGrid w:val="0"/>
                      <w:spacing w:before="0" w:line="156" w:lineRule="auto"/>
                      <w:ind w:left="0" w:firstLine="0"/>
                      <w:rPr>
                        <w:b/>
                        <w:bCs/>
                        <w:color w:val="000000"/>
                        <w:sz w:val="9"/>
                        <w:szCs w:val="12"/>
                        <w:lang w:val="en-US" w:bidi="ar-SY"/>
                      </w:rPr>
                    </w:pPr>
                    <w:r w:rsidRPr="00264F33">
                      <w:rPr>
                        <w:rFonts w:hint="cs"/>
                        <w:b/>
                        <w:bCs/>
                        <w:color w:val="000000"/>
                        <w:sz w:val="9"/>
                        <w:szCs w:val="12"/>
                        <w:rtl/>
                        <w:lang w:bidi="ar-SY"/>
                      </w:rPr>
                      <w:t>قدرات حاسوبية معززة</w:t>
                    </w:r>
                  </w:p>
                </w:txbxContent>
              </v:textbox>
            </v:rect>
            <v:rect id="_x0000_s46777" style="position:absolute;left:-114;top:4946;width:1847;height:226;v-text-anchor:top" o:regroupid="6" filled="f" stroked="f">
              <v:textbox inset="0,0,0,0">
                <w:txbxContent>
                  <w:p w:rsidR="00A520AA" w:rsidRPr="00264F33" w:rsidRDefault="00A520AA" w:rsidP="00FB6739">
                    <w:pPr>
                      <w:pStyle w:val="ListParagraph"/>
                      <w:numPr>
                        <w:ilvl w:val="0"/>
                        <w:numId w:val="43"/>
                      </w:numPr>
                      <w:tabs>
                        <w:tab w:val="clear" w:pos="794"/>
                        <w:tab w:val="clear" w:pos="1191"/>
                        <w:tab w:val="clear" w:pos="1588"/>
                        <w:tab w:val="clear" w:pos="1985"/>
                        <w:tab w:val="left" w:pos="149"/>
                      </w:tabs>
                      <w:snapToGrid w:val="0"/>
                      <w:spacing w:before="0" w:line="156" w:lineRule="auto"/>
                      <w:ind w:left="0" w:firstLine="0"/>
                      <w:jc w:val="center"/>
                      <w:rPr>
                        <w:b/>
                        <w:bCs/>
                        <w:color w:val="000000"/>
                        <w:sz w:val="9"/>
                        <w:szCs w:val="12"/>
                        <w:lang w:val="en-US" w:bidi="ar-SY"/>
                      </w:rPr>
                    </w:pPr>
                    <w:r>
                      <w:rPr>
                        <w:rFonts w:hint="cs"/>
                        <w:b/>
                        <w:bCs/>
                        <w:color w:val="000000"/>
                        <w:sz w:val="9"/>
                        <w:szCs w:val="12"/>
                        <w:rtl/>
                        <w:lang w:bidi="ar-SY"/>
                      </w:rPr>
                      <w:t>رقمنة</w:t>
                    </w:r>
                  </w:p>
                </w:txbxContent>
              </v:textbox>
            </v:rect>
            <v:rect id="_x0000_s46778" style="position:absolute;left:2790;top:4946;width:1847;height:226;v-text-anchor:top" o:regroupid="6" filled="f" stroked="f">
              <v:textbox inset="0,0,0,0">
                <w:txbxContent>
                  <w:p w:rsidR="00A520AA" w:rsidRPr="00264F33" w:rsidRDefault="00A520AA" w:rsidP="00FB6739">
                    <w:pPr>
                      <w:pStyle w:val="ListParagraph"/>
                      <w:numPr>
                        <w:ilvl w:val="0"/>
                        <w:numId w:val="43"/>
                      </w:numPr>
                      <w:tabs>
                        <w:tab w:val="clear" w:pos="794"/>
                        <w:tab w:val="clear" w:pos="1191"/>
                        <w:tab w:val="clear" w:pos="1588"/>
                        <w:tab w:val="clear" w:pos="1985"/>
                        <w:tab w:val="left" w:pos="149"/>
                      </w:tabs>
                      <w:snapToGrid w:val="0"/>
                      <w:spacing w:before="0" w:line="156" w:lineRule="auto"/>
                      <w:ind w:left="0" w:firstLine="0"/>
                      <w:jc w:val="center"/>
                      <w:rPr>
                        <w:b/>
                        <w:bCs/>
                        <w:color w:val="000000"/>
                        <w:sz w:val="9"/>
                        <w:szCs w:val="12"/>
                        <w:lang w:val="en-US" w:bidi="ar-SY"/>
                      </w:rPr>
                    </w:pPr>
                    <w:r>
                      <w:rPr>
                        <w:rFonts w:hint="cs"/>
                        <w:b/>
                        <w:bCs/>
                        <w:color w:val="000000"/>
                        <w:sz w:val="9"/>
                        <w:szCs w:val="12"/>
                        <w:rtl/>
                        <w:lang w:bidi="ar-SY"/>
                      </w:rPr>
                      <w:t>تعاون واسع للشبكة</w:t>
                    </w:r>
                  </w:p>
                </w:txbxContent>
              </v:textbox>
            </v:rect>
            <v:rect id="_x0000_s46779" style="position:absolute;left:575;top:4179;width:851;height:301;v-text-anchor:top" o:regroupid="6" filled="f" stroked="f">
              <v:textbox inset="0,0,0,0">
                <w:txbxContent>
                  <w:p w:rsidR="00A520AA" w:rsidRDefault="00A520AA" w:rsidP="00FB6739">
                    <w:pPr>
                      <w:pStyle w:val="ListParagraph"/>
                      <w:tabs>
                        <w:tab w:val="clear" w:pos="794"/>
                        <w:tab w:val="clear" w:pos="1191"/>
                        <w:tab w:val="clear" w:pos="1588"/>
                        <w:tab w:val="clear" w:pos="1985"/>
                        <w:tab w:val="left" w:pos="149"/>
                      </w:tabs>
                      <w:snapToGrid w:val="0"/>
                      <w:spacing w:before="0" w:line="156" w:lineRule="auto"/>
                      <w:ind w:left="0"/>
                      <w:jc w:val="center"/>
                      <w:rPr>
                        <w:b/>
                        <w:bCs/>
                        <w:color w:val="000000"/>
                        <w:sz w:val="9"/>
                        <w:szCs w:val="12"/>
                        <w:rtl/>
                        <w:lang w:bidi="ar-SY"/>
                      </w:rPr>
                    </w:pPr>
                    <w:r>
                      <w:rPr>
                        <w:rFonts w:hint="cs"/>
                        <w:b/>
                        <w:bCs/>
                        <w:color w:val="000000"/>
                        <w:sz w:val="9"/>
                        <w:szCs w:val="12"/>
                        <w:rtl/>
                        <w:lang w:bidi="ar-SY"/>
                      </w:rPr>
                      <w:t>بيانات رقمية</w:t>
                    </w:r>
                  </w:p>
                  <w:p w:rsidR="00A520AA" w:rsidRPr="00264F33" w:rsidRDefault="00A520AA" w:rsidP="00FB6739">
                    <w:pPr>
                      <w:pStyle w:val="ListParagraph"/>
                      <w:tabs>
                        <w:tab w:val="clear" w:pos="794"/>
                        <w:tab w:val="clear" w:pos="1191"/>
                        <w:tab w:val="clear" w:pos="1588"/>
                        <w:tab w:val="clear" w:pos="1985"/>
                        <w:tab w:val="left" w:pos="149"/>
                      </w:tabs>
                      <w:snapToGrid w:val="0"/>
                      <w:spacing w:before="0" w:line="156" w:lineRule="auto"/>
                      <w:ind w:left="0"/>
                      <w:jc w:val="center"/>
                      <w:rPr>
                        <w:b/>
                        <w:bCs/>
                        <w:color w:val="000000"/>
                        <w:sz w:val="9"/>
                        <w:szCs w:val="12"/>
                        <w:rtl/>
                        <w:lang w:val="en-US" w:bidi="ar-SY"/>
                      </w:rPr>
                    </w:pPr>
                    <w:r>
                      <w:rPr>
                        <w:b/>
                        <w:bCs/>
                        <w:color w:val="000000"/>
                        <w:sz w:val="9"/>
                        <w:szCs w:val="12"/>
                        <w:lang w:val="en-US" w:bidi="ar-SY"/>
                      </w:rPr>
                      <w:t>101001101</w:t>
                    </w:r>
                    <w:r>
                      <w:rPr>
                        <w:rFonts w:hint="eastAsia"/>
                        <w:b/>
                        <w:bCs/>
                        <w:color w:val="000000"/>
                        <w:sz w:val="9"/>
                        <w:szCs w:val="12"/>
                        <w:rtl/>
                        <w:lang w:val="en-US" w:bidi="ar-SY"/>
                      </w:rPr>
                      <w:t> </w:t>
                    </w:r>
                  </w:p>
                </w:txbxContent>
              </v:textbox>
            </v:rect>
            <w10:wrap type="none"/>
            <w10:anchorlock/>
          </v:group>
        </w:pict>
      </w:r>
    </w:p>
    <w:p w:rsidR="00FB6739" w:rsidRDefault="00FB6739" w:rsidP="002768C2">
      <w:pPr>
        <w:pBdr>
          <w:top w:val="single" w:sz="18" w:space="1" w:color="auto"/>
        </w:pBdr>
        <w:spacing w:before="240"/>
        <w:jc w:val="center"/>
        <w:rPr>
          <w:rtl/>
          <w:lang w:val="en-US" w:bidi="ar-SY"/>
        </w:rPr>
      </w:pPr>
    </w:p>
    <w:p w:rsidR="00FB6739" w:rsidRDefault="00FB6739" w:rsidP="00FB6739">
      <w:pPr>
        <w:spacing w:before="240"/>
        <w:rPr>
          <w:rtl/>
          <w:lang w:val="en-US" w:bidi="ar-SY"/>
        </w:rPr>
      </w:pPr>
      <w:r w:rsidRPr="008856A9">
        <w:rPr>
          <w:rFonts w:hint="cs"/>
          <w:spacing w:val="-6"/>
          <w:rtl/>
        </w:rPr>
        <w:lastRenderedPageBreak/>
        <w:t xml:space="preserve">ويبين الشكل </w:t>
      </w:r>
      <w:r w:rsidRPr="008856A9">
        <w:rPr>
          <w:spacing w:val="-6"/>
          <w:lang w:val="en-US"/>
        </w:rPr>
        <w:t>5-5</w:t>
      </w:r>
      <w:r w:rsidRPr="008856A9">
        <w:rPr>
          <w:rFonts w:hint="cs"/>
          <w:spacing w:val="-6"/>
          <w:rtl/>
          <w:lang w:val="en-US" w:bidi="ar-SY"/>
        </w:rPr>
        <w:t xml:space="preserve"> أدناه نموذج مشروع </w:t>
      </w:r>
      <w:r w:rsidRPr="008856A9">
        <w:rPr>
          <w:spacing w:val="-6"/>
          <w:lang w:val="en-US" w:bidi="ar-SY"/>
        </w:rPr>
        <w:t>BcN</w:t>
      </w:r>
      <w:r w:rsidRPr="008856A9">
        <w:rPr>
          <w:rFonts w:hint="cs"/>
          <w:spacing w:val="-6"/>
          <w:rtl/>
          <w:lang w:val="en-US" w:bidi="ar-SY"/>
        </w:rPr>
        <w:t xml:space="preserve"> الكوري. ويسهل تحديد السمات الرئيسية المخصصة لدمج الفوارق كتلك الموجودة بين الاتصالات السلكية واللاسلكية (التقارب بين الثابت والمتنقل)، وبين خدمات الصوت والبيانات وبين الاتصالات والإذاعة (تلفزيون بروتوكول الإنترنت)، بما في ذلك قدرات الشبكة من أجل تحقيق جودة الخدمة والأمن والتوسع في استخدام الإصدار</w:t>
      </w:r>
      <w:r>
        <w:rPr>
          <w:rFonts w:hint="cs"/>
          <w:spacing w:val="-6"/>
          <w:rtl/>
          <w:lang w:val="en-US" w:bidi="ar-SY"/>
        </w:rPr>
        <w:t xml:space="preserve"> السادس القائم على بروتوكول الإنترنت</w:t>
      </w:r>
      <w:r w:rsidRPr="008856A9">
        <w:rPr>
          <w:rFonts w:hint="cs"/>
          <w:spacing w:val="-6"/>
          <w:rtl/>
          <w:lang w:val="en-US" w:bidi="ar-SY"/>
        </w:rPr>
        <w:t xml:space="preserve"> </w:t>
      </w:r>
      <w:r>
        <w:rPr>
          <w:spacing w:val="-6"/>
          <w:lang w:val="en-US" w:bidi="ar-SY"/>
        </w:rPr>
        <w:t>(</w:t>
      </w:r>
      <w:r w:rsidRPr="008856A9">
        <w:rPr>
          <w:spacing w:val="-6"/>
          <w:lang w:val="en-US" w:bidi="ar-SY"/>
        </w:rPr>
        <w:t>IPv6</w:t>
      </w:r>
      <w:r>
        <w:rPr>
          <w:spacing w:val="-6"/>
          <w:lang w:val="en-US" w:bidi="ar-SY"/>
        </w:rPr>
        <w:t>)</w:t>
      </w:r>
      <w:r w:rsidRPr="008856A9">
        <w:rPr>
          <w:rFonts w:hint="cs"/>
          <w:spacing w:val="-6"/>
          <w:rtl/>
          <w:lang w:val="en-US" w:bidi="ar-SY"/>
        </w:rPr>
        <w:t xml:space="preserve"> والذي سيكون من التكنولوجيات الهامة لتنفيذ شبكات المحاسيس واسعة الانتشار </w:t>
      </w:r>
      <w:r w:rsidRPr="008856A9">
        <w:rPr>
          <w:spacing w:val="-6"/>
          <w:lang w:val="en-US" w:bidi="ar-SY"/>
        </w:rPr>
        <w:t>(USN)</w:t>
      </w:r>
      <w:r w:rsidRPr="008856A9">
        <w:rPr>
          <w:rFonts w:hint="cs"/>
          <w:rtl/>
          <w:lang w:val="en-US" w:bidi="ar-SY"/>
        </w:rPr>
        <w:t xml:space="preserve"> </w:t>
      </w:r>
      <w:r>
        <w:rPr>
          <w:rFonts w:hint="cs"/>
          <w:rtl/>
          <w:lang w:val="en-US" w:bidi="ar-SY"/>
        </w:rPr>
        <w:t>.</w:t>
      </w:r>
    </w:p>
    <w:p w:rsidR="002768C2" w:rsidRDefault="002768C2" w:rsidP="00BC70DA">
      <w:pPr>
        <w:spacing w:before="0" w:line="120" w:lineRule="auto"/>
        <w:rPr>
          <w:rtl/>
          <w:lang w:val="en-US" w:bidi="ar-EG"/>
        </w:rPr>
      </w:pPr>
    </w:p>
    <w:p w:rsidR="002768C2" w:rsidRPr="002768C2" w:rsidRDefault="002768C2" w:rsidP="00BC70DA">
      <w:pPr>
        <w:pStyle w:val="figure0"/>
        <w:rPr>
          <w:rtl/>
          <w:lang w:val="en-US" w:bidi="ar-EG"/>
        </w:rPr>
      </w:pPr>
      <w:bookmarkStart w:id="101" w:name="_Toc259106666"/>
      <w:r w:rsidRPr="002768C2">
        <w:rPr>
          <w:rFonts w:hint="cs"/>
          <w:rtl/>
        </w:rPr>
        <w:t xml:space="preserve">الشكل </w:t>
      </w:r>
      <w:r w:rsidRPr="002768C2">
        <w:rPr>
          <w:lang w:val="en-US"/>
        </w:rPr>
        <w:t>5</w:t>
      </w:r>
      <w:r w:rsidRPr="002768C2">
        <w:t>-5</w:t>
      </w:r>
      <w:r w:rsidRPr="002768C2">
        <w:rPr>
          <w:rFonts w:hint="cs"/>
          <w:rtl/>
        </w:rPr>
        <w:t xml:space="preserve">: </w:t>
      </w:r>
      <w:r w:rsidRPr="002768C2">
        <w:rPr>
          <w:rFonts w:hint="cs"/>
          <w:rtl/>
          <w:lang w:bidi="ar-SY"/>
        </w:rPr>
        <w:t xml:space="preserve">نظرة عامة للمشروع </w:t>
      </w:r>
      <w:r w:rsidRPr="002768C2">
        <w:rPr>
          <w:lang w:val="en-US" w:bidi="ar-SY"/>
        </w:rPr>
        <w:t>BcN</w:t>
      </w:r>
      <w:r w:rsidRPr="002768C2">
        <w:rPr>
          <w:rFonts w:hint="cs"/>
          <w:rtl/>
          <w:lang w:val="en-US" w:bidi="ar-SY"/>
        </w:rPr>
        <w:t xml:space="preserve"> الكوري</w:t>
      </w:r>
      <w:bookmarkEnd w:id="101"/>
    </w:p>
    <w:p w:rsidR="002768C2" w:rsidRDefault="00A0320B" w:rsidP="002768C2">
      <w:pPr>
        <w:spacing w:before="240"/>
        <w:jc w:val="center"/>
        <w:rPr>
          <w:rtl/>
          <w:lang w:val="en-US" w:bidi="ar-SY"/>
        </w:rPr>
      </w:pPr>
      <w:r>
        <w:rPr>
          <w:rtl/>
          <w:lang w:val="en-US" w:bidi="ar-SY"/>
        </w:rPr>
      </w:r>
      <w:r>
        <w:rPr>
          <w:lang w:val="en-US" w:bidi="ar-SY"/>
        </w:rPr>
        <w:pict>
          <v:group id="_x0000_s1948" editas="canvas" style="width:361.9pt;height:184.5pt;mso-position-horizontal-relative:char;mso-position-vertical-relative:line" coordorigin="4,4" coordsize="7238,3690">
            <o:lock v:ext="edit" aspectratio="t"/>
            <v:shape id="_x0000_s1949" type="#_x0000_t75" style="position:absolute;left:4;top:4;width:7238;height:3690" o:preferrelative="f">
              <v:fill o:detectmouseclick="t"/>
              <v:path o:extrusionok="t" o:connecttype="none"/>
              <o:lock v:ext="edit" text="t"/>
            </v:shape>
            <v:group id="_x0000_s1950" style="position:absolute;left:4;top:4;width:7238;height:3690" coordorigin="4,4" coordsize="7238,3690">
              <v:shape id="_x0000_s1951" type="#_x0000_t75" style="position:absolute;left:9;top:805;width:7233;height:1000">
                <v:imagedata r:id="rId248" o:title=""/>
              </v:shape>
              <v:shape id="_x0000_s1952" style="position:absolute;left:4;top:801;width:7235;height:1000" coordsize="13073,1808" path="m1,906hdc,905,,904,1,903hal9,857hdc9,856,9,855,10,854hal36,809hdc36,809,36,808,37,808hal78,763hdc78,763,78,762,79,762hal137,718r73,-44l299,631,401,589,519,549,650,509,794,470,952,433r170,-37l1304,361r194,-34l1703,295r216,-31l2146,234r238,-28l2630,179r256,-26l3151,130r273,-22l3706,88,3995,71,4291,54,4595,40,4904,28,5220,18,5868,5,6536,r669,5l7853,18r316,10l8478,40r304,14l9078,71r289,17l9649,108r273,22l10187,153r256,25l10690,206r237,28l11154,264r216,31l11576,327r193,34l11951,396r170,37l12278,470r145,39l12554,549r117,40l12774,631r89,42l12936,718r58,44hdc12995,762,12995,763,12995,763hal13036,808hdc13037,809,13037,809,13037,810hal13062,855hdc13063,855,13063,856,13063,857hal13072,903hdc13073,904,13073,905,13072,906hal13064,952hdc13064,953,13064,954,13063,954hal13037,1000hdc13037,1001,13037,1001,13036,1002hal12995,1046hdc12995,1046,12995,1047,12994,1047hal12936,1092r-72,43l12775,1178r-104,42l12554,1261r-131,40l12279,1339r-158,38l11951,1413r-182,35l11576,1482r-206,32l11154,1546r-227,29l10690,1603r-247,27l10187,1655r-265,23l9649,1700r-282,20l9078,1737r-296,16l8478,1768r-309,12l7853,1790r-648,13l6537,1808r-668,-5l5220,1790r-315,-10l4595,1768r-303,-14l3995,1738r-289,-18l3425,1700r-274,-22l2886,1655r-256,-25l2384,1603r-237,-28l1919,1546r-216,-32l1498,1482r-194,-34l1122,1413,952,1377,795,1339,650,1300,519,1261,402,1220,298,1178r-88,-42l136,1091,79,1047hdc78,1047,78,1046,78,1046hal37,1001hdc36,1000,36,1000,36,999hal10,954hdc9,954,9,953,9,952hal1,906hdxm24,949hal23,946r26,45l48,990r41,45l88,1034r57,44l217,1121r87,42l407,1205r117,41l655,1285r143,39l955,1362r170,36l1307,1433r194,34l1706,1499r215,32l2148,1560r237,28l2631,1614r256,25l3152,1662r274,22l3707,1704r289,18l4293,1738r303,14l4906,1764r315,10l5870,1787r666,5l7204,1787r648,-13l8168,1764r309,-12l8781,1737r296,-16l9366,1704r282,-20l9921,1662r265,-23l10442,1615r247,-27l10925,1560r226,-29l11367,1499r206,-32l11766,1433r182,-35l12118,1362r156,-38l12418,1286r131,-40l12665,1205r103,-42l12855,1122r72,-43l12985,1034r-1,1l13025,991r-2,2l13049,947r,2l13057,903r,3l13048,860r,2l13023,817r2,2l12984,774r1,1l12927,731r-71,-43l12768,646r-102,-42l12549,564r-131,-40l12275,485r-157,-37l11948,411r-182,-35l11573,342r-206,-32l11151,279r-225,-30l10689,221r-247,-27l10186,169,9921,146,9648,124,9366,104,9077,87,8781,70,8477,56,8168,44,7852,34,7204,21,6537,16r-668,5l5221,34,4905,44,4596,56,4292,70,3996,87r-289,17l3425,124r-273,22l2887,169r-256,25l2385,221r-236,28l1922,279r-216,31l1501,342r-194,34l1125,411,955,448,799,485,655,524,524,564,408,604,306,646r-87,41l146,731,88,775r1,-1l48,819r1,-2l23,862r1,-2l16,906r,-3l24,949hdxe" fillcolor="#0c6" strokecolor="#0c6" strokeweight="3e-5mm">
                <v:path arrowok="t"/>
                <o:lock v:ext="edit" verticies="t"/>
              </v:shape>
              <v:shape id="_x0000_s1953" type="#_x0000_t75" style="position:absolute;left:9;top:876;width:7233;height:1000">
                <v:imagedata r:id="rId249" o:title=""/>
              </v:shape>
              <v:shape id="_x0000_s1954" style="position:absolute;left:4;top:872;width:7235;height:1000" coordsize="13073,1808" path="m1,906hdc,905,,904,1,903hal9,857hdc9,856,9,855,10,854hal36,809hdc36,809,36,808,37,808hal78,763hdc78,763,78,762,79,762hal137,718r73,-44l299,631,401,589,519,549,650,509,794,470,952,433r170,-37l1304,361r194,-34l1703,295r216,-31l2146,234r238,-28l2630,179r256,-26l3151,130r273,-22l3706,88,3995,71,4291,54,4595,40,4904,28,5220,18,5868,5,6536,r669,5l7853,18r316,10l8478,40r304,14l9078,71r289,17l9649,108r273,22l10187,153r256,25l10690,206r237,28l11154,264r216,31l11576,327r193,34l11951,396r170,37l12278,470r145,39l12554,549r117,40l12774,631r89,42l12936,718r58,44hdc12995,762,12995,763,12995,763hal13036,808hdc13037,809,13037,809,13037,810hal13062,855hdc13063,855,13063,856,13063,857hal13072,903hdc13073,904,13073,905,13072,906hal13064,952hdc13064,953,13064,954,13063,954hal13037,1000hdc13037,1001,13037,1001,13036,1002hal12995,1046hdc12995,1046,12995,1047,12994,1047hal12936,1092r-72,43l12775,1178r-104,42l12554,1261r-131,40l12279,1339r-158,38l11951,1413r-182,35l11576,1482r-206,32l11154,1546r-227,29l10690,1603r-247,27l10187,1655r-265,23l9649,1700r-282,20l9078,1737r-296,16l8478,1768r-309,12l7853,1790r-648,13l6537,1808r-668,-5l5220,1790r-315,-10l4595,1768r-303,-14l3995,1738r-289,-18l3425,1700r-274,-22l2886,1655r-256,-25l2384,1603r-237,-28l1919,1546r-216,-32l1498,1482r-194,-34l1122,1413,952,1377,795,1339,650,1300,519,1261,402,1220,298,1178r-88,-42l136,1091,79,1047hdc78,1047,78,1046,78,1046hal37,1001hdc36,1000,36,1000,36,999hal10,954hdc9,954,9,953,9,952hal1,906hdxm24,949hal23,946r26,45l48,990r41,45l88,1034r57,44l217,1121r87,42l407,1205r117,41l655,1285r143,39l955,1362r170,36l1307,1433r194,34l1706,1499r215,32l2148,1560r237,28l2631,1614r256,25l3152,1662r274,22l3707,1704r289,18l4293,1738r303,14l4906,1764r315,10l5870,1787r666,5l7204,1787r648,-13l8168,1764r309,-12l8781,1737r296,-16l9366,1704r282,-20l9921,1662r265,-23l10442,1615r247,-27l10925,1560r226,-29l11367,1499r206,-32l11766,1433r182,-35l12118,1362r156,-38l12418,1286r131,-40l12665,1205r103,-42l12855,1122r72,-43l12985,1034r-1,1l13025,991r-2,2l13049,947r,2l13057,903r,3l13048,860r,2l13023,817r2,2l12984,774r1,1l12927,731r-71,-43l12768,646r-102,-42l12549,564r-131,-40l12275,485r-157,-37l11948,411r-182,-35l11573,342r-206,-32l11151,279r-225,-30l10689,221r-247,-27l10186,169,9921,146,9648,124,9366,104,9077,87,8781,70,8477,56,8168,44,7852,34,7204,21,6537,16r-668,5l5221,34,4905,44,4596,56,4292,70,3996,87r-289,17l3425,124r-273,22l2887,169r-256,25l2385,221r-236,28l1922,279r-216,31l1501,342r-194,34l1125,411,955,448,799,485,655,524,524,564,408,604,306,646r-87,41l146,731,88,775r1,-1l48,819r1,-2l23,862r1,-2l16,906r,-3l24,949hdxe" fillcolor="#6f9" strokecolor="#6f9" strokeweight="3e-5mm">
                <v:path arrowok="t"/>
                <o:lock v:ext="edit" verticies="t"/>
              </v:shape>
              <v:shape id="_x0000_s1955" type="#_x0000_t75" style="position:absolute;left:9;top:947;width:7233;height:1000">
                <v:imagedata r:id="rId250" o:title=""/>
              </v:shape>
              <v:shape id="_x0000_s1956" style="position:absolute;left:4;top:942;width:7235;height:1000" coordsize="13073,1808" path="m1,906hdc,905,,904,1,903hal9,857hdc9,856,9,855,10,854hal36,809hdc36,809,36,808,37,808hal78,763hdc78,763,78,762,79,762hal137,718r73,-44l299,631,401,589,519,549,650,509,794,470,952,433r170,-37l1304,361r194,-34l1703,295r216,-31l2146,234r238,-28l2630,179r256,-26l3151,130r273,-22l3706,88,3995,71,4291,54,4595,40,4904,28,5220,18,5868,5,6536,r669,5l7853,18r316,10l8478,40r304,14l9078,71r289,17l9649,108r273,22l10187,153r256,25l10690,206r237,28l11154,264r216,31l11576,327r193,34l11951,396r170,37l12278,470r145,39l12554,549r117,40l12774,631r89,42l12936,718r58,44hdc12995,762,12995,763,12995,763hal13036,808hdc13037,809,13037,809,13037,810hal13062,855hdc13063,855,13063,856,13063,857hal13072,903hdc13073,904,13073,905,13072,906hal13064,952hdc13064,953,13064,954,13063,954hal13037,1000hdc13037,1001,13037,1001,13036,1002hal12995,1046hdc12995,1046,12995,1047,12994,1047hal12936,1092r-72,43l12775,1178r-104,42l12554,1261r-131,40l12279,1339r-158,38l11951,1413r-182,35l11576,1482r-206,32l11154,1546r-227,29l10690,1603r-247,27l10187,1655r-265,23l9649,1700r-282,20l9078,1737r-296,16l8478,1768r-309,12l7853,1790r-648,13l6537,1808r-668,-5l5220,1790r-315,-10l4595,1768r-303,-14l3995,1738r-289,-18l3425,1700r-274,-22l2886,1655r-256,-25l2384,1603r-237,-28l1919,1546r-216,-32l1498,1482r-194,-34l1122,1413,952,1377,795,1339,650,1300,519,1261,402,1220,298,1178r-88,-42l136,1091,79,1047hdc78,1047,78,1046,78,1046hal37,1001hdc36,1000,36,1000,36,999hal10,954hdc9,954,9,953,9,952hal1,906hdxm24,949hal23,946r26,45l48,990r41,45l88,1034r57,44l217,1121r87,42l407,1205r117,41l655,1285r143,39l955,1362r170,36l1307,1433r194,34l1706,1499r215,32l2148,1560r237,28l2631,1614r256,25l3152,1662r274,22l3707,1704r289,18l4293,1738r303,14l4906,1764r315,10l5870,1787r666,5l7204,1787r648,-13l8168,1764r309,-12l8781,1737r296,-16l9366,1704r282,-20l9921,1662r265,-23l10442,1615r247,-27l10925,1560r226,-29l11367,1499r206,-32l11766,1433r182,-35l12118,1362r156,-38l12418,1286r131,-40l12665,1205r103,-42l12855,1122r72,-43l12985,1034r-1,1l13025,991r-2,2l13049,947r,2l13057,903r,3l13048,860r,2l13023,817r2,2l12984,774r1,1l12927,731r-71,-43l12768,646r-102,-42l12549,564r-131,-40l12275,485r-157,-37l11948,411r-182,-35l11573,342r-206,-32l11151,279r-225,-30l10689,221r-247,-27l10186,169,9921,146,9648,124,9366,104,9077,87,8781,70,8477,56,8168,44,7852,34,7204,21,6537,16r-668,5l5221,34,4905,44,4596,56,4292,70,3996,87r-289,17l3425,124r-273,22l2887,169r-256,25l2385,221r-236,28l1922,279r-216,31l1501,342r-194,34l1125,411,955,448,799,485,655,524,524,564,408,604,306,646r-87,41l146,731,88,775r1,-1l48,819r1,-2l23,862r1,-2l16,906r,-3l24,949hdxe" fillcolor="#cff" strokecolor="#cff" strokeweight="3e-5mm">
                <v:path arrowok="t"/>
                <o:lock v:ext="edit" verticies="t"/>
              </v:shape>
              <v:shape id="_x0000_s1957" type="#_x0000_t75" style="position:absolute;left:2559;top:460;width:2204;height:522">
                <v:imagedata r:id="rId251" o:title=""/>
              </v:shape>
              <v:shape id="_x0000_s1958" style="position:absolute;left:2524;top:456;width:2266;height:522" coordsize="2266,522" path="m,210r,-2l1133,,2266,208r,2l1866,210r4,-5l1870,317r-4,-5l2266,312r,2l1133,522,,314r,-2l400,312r-4,5l396,205r4,5l,210xm404,201r,120l35,321r1,-9l1134,514r-2,l2230,312r1,9l1861,321r,-120l2231,201r-1,9l1132,9r2,l36,210r-1,-9l404,201xe" fillcolor="#09c" strokecolor="#09c" strokeweight="3e-5mm">
                <v:path arrowok="t"/>
                <o:lock v:ext="edit" verticies="t"/>
              </v:shape>
              <v:rect id="_x0000_s1959" style="position:absolute;left:3032;top:537;width:1257;height:530;v-text-anchor:top" filled="f" stroked="f">
                <v:textbox style="mso-next-textbox:#_x0000_s1959" inset="0,0,0,0">
                  <w:txbxContent>
                    <w:p w:rsidR="00A520AA" w:rsidRPr="00264F33" w:rsidRDefault="00A520AA" w:rsidP="00FB6739">
                      <w:pPr>
                        <w:spacing w:before="0" w:line="168" w:lineRule="auto"/>
                        <w:jc w:val="center"/>
                        <w:rPr>
                          <w:sz w:val="17"/>
                          <w:szCs w:val="24"/>
                          <w:lang w:bidi="ar-SY"/>
                        </w:rPr>
                      </w:pPr>
                      <w:r w:rsidRPr="00264F33">
                        <w:rPr>
                          <w:rFonts w:ascii="HY???" w:eastAsia="HY???" w:hint="cs"/>
                          <w:b/>
                          <w:bCs/>
                          <w:color w:val="0000CC"/>
                          <w:sz w:val="16"/>
                          <w:szCs w:val="16"/>
                          <w:rtl/>
                          <w:lang w:bidi="ar-SY"/>
                        </w:rPr>
                        <w:t>سطح بيني مفتوح لبرمجة التطبيق</w:t>
                      </w:r>
                    </w:p>
                  </w:txbxContent>
                </v:textbox>
              </v:rect>
              <v:rect id="_x0000_s1960" style="position:absolute;left:1850;top:1071;width:992;height:354" fillcolor="#369" stroked="f"/>
              <v:shape id="_x0000_s1961" style="position:absolute;left:1846;top:1066;width:1001;height:363" coordsize="1001,363" path="m,l1001,r,363l,363,,xm9,359l4,354r992,l992,359,992,5r4,4l4,9,9,5r,354xe" fillcolor="#369" strokecolor="#369" strokeweight="3e-5mm">
                <v:path arrowok="t"/>
                <o:lock v:ext="edit" verticies="t"/>
              </v:shape>
              <v:shape id="_x0000_s1962" type="#_x0000_t75" style="position:absolute;left:1868;top:1088;width:965;height:337">
                <v:imagedata r:id="rId252" o:title=""/>
              </v:shape>
              <v:shape id="_x0000_s1963" type="#_x0000_t75" style="position:absolute;left:1868;top:1088;width:965;height:337">
                <v:imagedata r:id="rId253" o:title=""/>
              </v:shape>
              <v:shape id="_x0000_s1964" type="#_x0000_t75" style="position:absolute;left:1850;top:1071;width:966;height:336">
                <v:imagedata r:id="rId254" o:title=""/>
              </v:shape>
              <v:shape id="_x0000_s1965" type="#_x0000_t75" style="position:absolute;left:1850;top:1071;width:966;height:336">
                <v:imagedata r:id="rId255" o:title=""/>
              </v:shape>
              <v:rect id="_x0000_s1966" style="position:absolute;left:1864;top:1084;width:947;height:319" fillcolor="#6a9ece" stroked="f"/>
              <v:rect id="_x0000_s1967" style="position:absolute;left:1954;top:1154;width:736;height:207;mso-wrap-style:none;v-text-anchor:top" filled="f" stroked="f">
                <v:textbox style="mso-next-textbox:#_x0000_s1967;mso-fit-shape-to-text:t" inset="0,0,0,0">
                  <w:txbxContent>
                    <w:p w:rsidR="00A520AA" w:rsidRDefault="00A520AA" w:rsidP="00FB6739">
                      <w:pPr>
                        <w:spacing w:before="0" w:line="240" w:lineRule="auto"/>
                      </w:pPr>
                      <w:r>
                        <w:rPr>
                          <w:rFonts w:ascii="Arial" w:hAnsi="Arial" w:cs="Arial" w:hint="cs"/>
                          <w:b/>
                          <w:bCs/>
                          <w:color w:val="000000"/>
                          <w:sz w:val="18"/>
                          <w:szCs w:val="18"/>
                          <w:rtl/>
                          <w:lang w:bidi="ar-SY"/>
                        </w:rPr>
                        <w:t>جودة الخدمة</w:t>
                      </w:r>
                    </w:p>
                  </w:txbxContent>
                </v:textbox>
              </v:rect>
              <v:rect id="_x0000_s1968" style="position:absolute;left:3125;top:1071;width:992;height:354" fillcolor="#369" stroked="f"/>
              <v:shape id="_x0000_s1969" style="position:absolute;left:3121;top:1066;width:1000;height:363" coordsize=",363" path="m,l1000,r,363l,363,,xm9,359l4,354r992,l992,359,992,5r4,4l4,9,9,5r,354xe" fillcolor="#369" strokecolor="#369" strokeweight="3e-5mm">
                <v:path arrowok="t"/>
                <o:lock v:ext="edit" verticies="t"/>
              </v:shape>
              <v:shape id="_x0000_s1970" type="#_x0000_t75" style="position:absolute;left:3143;top:1088;width:965;height:337">
                <v:imagedata r:id="rId256" o:title=""/>
              </v:shape>
              <v:shape id="_x0000_s1971" type="#_x0000_t75" style="position:absolute;left:3143;top:1088;width:965;height:337">
                <v:imagedata r:id="rId257" o:title=""/>
              </v:shape>
              <v:shape id="_x0000_s1972" type="#_x0000_t75" style="position:absolute;left:3125;top:1071;width:966;height:336">
                <v:imagedata r:id="rId258" o:title=""/>
              </v:shape>
              <v:shape id="_x0000_s1973" type="#_x0000_t75" style="position:absolute;left:3125;top:1071;width:966;height:336">
                <v:imagedata r:id="rId259" o:title=""/>
              </v:shape>
              <v:rect id="_x0000_s1974" style="position:absolute;left:3139;top:1084;width:947;height:319" fillcolor="#6a9ece" stroked="f"/>
              <v:rect id="_x0000_s1975" style="position:absolute;left:3229;top:1154;width:728;height:207;v-text-anchor:top" filled="f" stroked="f">
                <v:textbox style="mso-next-textbox:#_x0000_s1975;mso-fit-shape-to-text:t" inset="0,0,0,0">
                  <w:txbxContent>
                    <w:p w:rsidR="00A520AA" w:rsidRDefault="00A520AA" w:rsidP="00FB6739">
                      <w:pPr>
                        <w:spacing w:before="0" w:line="240" w:lineRule="auto"/>
                        <w:jc w:val="center"/>
                        <w:rPr>
                          <w:lang w:bidi="ar-SY"/>
                        </w:rPr>
                      </w:pPr>
                      <w:r>
                        <w:rPr>
                          <w:rFonts w:ascii="Arial" w:hAnsi="Arial" w:cs="Arial" w:hint="cs"/>
                          <w:b/>
                          <w:bCs/>
                          <w:color w:val="000000"/>
                          <w:sz w:val="18"/>
                          <w:szCs w:val="18"/>
                          <w:rtl/>
                          <w:lang w:bidi="ar-SY"/>
                        </w:rPr>
                        <w:t>الأمــــن</w:t>
                      </w:r>
                    </w:p>
                  </w:txbxContent>
                </v:textbox>
              </v:rect>
              <v:rect id="_x0000_s1976" style="position:absolute;left:4330;top:1071;width:991;height:354" fillcolor="#369" stroked="f"/>
              <v:shape id="_x0000_s1977" style="position:absolute;left:4325;top:1066;width:1001;height:363" coordsize="1001,363" path="m,l1001,r,363l,363,,xm9,359l5,354r991,l992,359,992,5r4,4l5,9,9,5r,354xe" fillcolor="#369" strokecolor="#369" strokeweight="3e-5mm">
                <v:path arrowok="t"/>
                <o:lock v:ext="edit" verticies="t"/>
              </v:shape>
              <v:shape id="_x0000_s1978" type="#_x0000_t75" style="position:absolute;left:4347;top:1088;width:965;height:337">
                <v:imagedata r:id="rId260" o:title=""/>
              </v:shape>
              <v:shape id="_x0000_s1979" type="#_x0000_t75" style="position:absolute;left:4347;top:1088;width:965;height:337">
                <v:imagedata r:id="rId261" o:title=""/>
              </v:shape>
              <v:shape id="_x0000_s1980" type="#_x0000_t75" style="position:absolute;left:4330;top:1071;width:965;height:336">
                <v:imagedata r:id="rId262" o:title=""/>
              </v:shape>
              <v:shape id="_x0000_s1981" type="#_x0000_t75" style="position:absolute;left:4330;top:1071;width:965;height:336">
                <v:imagedata r:id="rId263" o:title=""/>
              </v:shape>
              <v:rect id="_x0000_s1982" style="position:absolute;left:4343;top:1084;width:947;height:319" fillcolor="#6a9ece" stroked="f"/>
              <v:rect id="_x0000_s1983" style="position:absolute;left:4433;top:1154;width:865;height:207;mso-wrap-style:none;v-text-anchor:top" filled="f" stroked="f">
                <v:textbox style="mso-next-textbox:#_x0000_s1983;mso-fit-shape-to-text:t" inset="0,0,0,0">
                  <w:txbxContent>
                    <w:p w:rsidR="00A520AA" w:rsidRPr="00264F33" w:rsidRDefault="00A520AA" w:rsidP="00FB6739">
                      <w:pPr>
                        <w:spacing w:before="0" w:line="240" w:lineRule="auto"/>
                        <w:rPr>
                          <w:rtl/>
                          <w:lang w:val="en-US" w:bidi="ar-SY"/>
                        </w:rPr>
                      </w:pPr>
                      <w:r>
                        <w:rPr>
                          <w:rFonts w:ascii="Arial" w:hAnsi="Arial" w:cs="Arial" w:hint="cs"/>
                          <w:b/>
                          <w:bCs/>
                          <w:color w:val="000000"/>
                          <w:sz w:val="18"/>
                          <w:szCs w:val="18"/>
                          <w:rtl/>
                          <w:lang w:bidi="ar-SY"/>
                        </w:rPr>
                        <w:t xml:space="preserve">الإصدار </w:t>
                      </w:r>
                      <w:r>
                        <w:rPr>
                          <w:rFonts w:ascii="Arial" w:hAnsi="Arial" w:cs="Arial"/>
                          <w:b/>
                          <w:bCs/>
                          <w:color w:val="000000"/>
                          <w:sz w:val="18"/>
                          <w:szCs w:val="18"/>
                        </w:rPr>
                        <w:t>IPv6</w:t>
                      </w:r>
                    </w:p>
                  </w:txbxContent>
                </v:textbox>
              </v:rect>
              <v:shape id="_x0000_s1984" style="position:absolute;left:1138;top:2836;width:5029;height:850" coordsize="9088,1536" path="m,256hdc,115,115,,256,v,,,,,hal256,,8832,r,hdc8974,,9088,115,9088,256v,,,,,hal9088,256r,1024l9088,1280hdc9088,1422,8974,1536,8832,1536v,,,,,hal8832,1536r-8576,l256,1536hdc115,1536,,1422,,1280v,,,,,hal,256hdxe" fillcolor="#fcf" strokeweight="0">
                <v:path arrowok="t"/>
              </v:shape>
              <v:shape id="_x0000_s1985" style="position:absolute;left:1129;top:2827;width:5047;height:867" coordsize="9120,1568" path="m,272l6,220hdc6,219,6,218,6,217hal21,169hdc22,168,22,167,22,166hal46,122hdc47,121,47,120,48,119hal79,81hdc80,81,81,80,81,79hal119,48hdc120,47,121,47,122,46hal166,22hdc167,22,168,22,169,21hal217,6hdc218,6,219,6,220,6hal271,1,8848,r54,6hdc8903,6,8904,6,8905,6hal8953,21hdc8954,22,8955,22,8956,22hal8999,46hdc9000,47,9001,47,9002,48hal9040,79hdc9040,80,9041,81,9042,81hal9073,119hdc9073,120,9074,121,9075,122hal9099,166hdc9099,167,9099,168,9100,169hal9115,217hdc9115,218,9115,219,9115,220hal9120,271r,1025l9115,1350hdc9115,1351,9115,1352,9115,1353hal9100,1401hdc9099,1402,9099,1403,9098,1404hal9074,1447hdc9074,1448,9073,1449,9073,1450hal9042,1488hdc9041,1488,9040,1489,9040,1490hal9002,1521hdc9001,1521,9000,1522,8999,1522hal8956,1546hdc8955,1547,8954,1547,8953,1548hal8905,1563hdc8904,1563,8903,1563,8902,1563hal8850,1568r-8578,l220,1563hdc219,1563,218,1563,217,1563hal169,1548hdc168,1547,167,1547,166,1547hal122,1523hdc121,1522,120,1521,119,1521hal81,1490hdc81,1489,80,1488,79,1488hal48,1450hdc47,1449,47,1448,46,1447hal22,1404hdc22,1403,22,1402,21,1401hal6,1353hdc6,1352,6,1351,6,1350hal1,1298,,272xm32,1295r5,52l37,1344r15,48l50,1389r24,43l73,1429r31,38l102,1465r38,31l137,1494r44,24l178,1517r48,15l223,1532r49,4l8847,1537r52,-5l8896,1532r48,-15l8941,1518r43,-24l8981,1496r38,-31l9017,1467r31,-38l9046,1432r24,-43l9069,1392r15,-48l9084,1347r4,-51l9089,274r-5,-51l9084,226r-15,-48l9070,181r-24,-44l9048,140r-31,-38l9019,104,8981,73r3,1l8941,50r3,2l8896,37r3,l8848,32,274,32r-51,5l226,37,178,52r3,-1l137,75r3,-2l102,104r2,-2l73,140r2,-3l51,181r1,-3l37,226r,-3l32,272r,1023xe" fillcolor="#c6f" strokecolor="#c6f" strokeweight="3e-5mm">
                <v:path arrowok="t"/>
                <o:lock v:ext="edit" verticies="t"/>
              </v:shape>
              <v:shape id="_x0000_s1986" type="#_x0000_t75" style="position:absolute;left:4825;top:3018;width:310;height:247">
                <v:imagedata r:id="rId264" o:title=""/>
              </v:shape>
              <v:shape id="_x0000_s1987" type="#_x0000_t75" style="position:absolute;left:4825;top:3018;width:310;height:247">
                <v:imagedata r:id="rId265" o:title=""/>
              </v:shape>
              <v:shape id="_x0000_s1988" type="#_x0000_t75" style="position:absolute;left:4400;top:2982;width:142;height:239">
                <v:imagedata r:id="rId266" o:title=""/>
              </v:shape>
              <v:shape id="_x0000_s1989" type="#_x0000_t75" style="position:absolute;left:4400;top:2982;width:142;height:239">
                <v:imagedata r:id="rId267" o:title=""/>
              </v:shape>
              <v:shape id="_x0000_s1990" type="#_x0000_t75" style="position:absolute;left:5180;top:3009;width:221;height:256">
                <v:imagedata r:id="rId268" o:title=""/>
              </v:shape>
              <v:shape id="_x0000_s1991" type="#_x0000_t75" style="position:absolute;left:5206;top:3124;width:149;height:69">
                <v:imagedata r:id="rId233" o:title=""/>
              </v:shape>
              <v:shape id="_x0000_s1992" type="#_x0000_t75" style="position:absolute;left:4613;top:3026;width:177;height:195">
                <v:imagedata r:id="rId269" o:title=""/>
              </v:shape>
              <v:shape id="_x0000_s1993" type="#_x0000_t75" style="position:absolute;left:4639;top:3044;width:124;height:124">
                <v:imagedata r:id="rId270" o:title=""/>
              </v:shape>
              <v:group id="_x0000_s1994" style="position:absolute;left:5465;top:3026;width:219;height:195" coordorigin="5465,3026" coordsize="219,195">
                <v:shape id="_x0000_s1995" style="position:absolute;left:5465;top:3026;width:219;height:195" coordsize="219,195" path="m46,r1,l47,1r1,l49,1r,l49,1r1,1l50,2r,1l50,4r,1l50,6,89,44r2,l92,44r2,l95,44r2,l98,44r2,l101,44r2,-1l106,41r4,-2l114,37r5,-2l125,32r5,-3l136,26r6,-3l147,20r5,-3l157,15r4,-2l164,11r1,-1l166,10r,-1l166,8r1,-2l168,5r,l169,5r,-1l170,4r1,l171,4r1,l173,4r1,1l175,6r,1l175,8r,1l175,10r-1,1l174,11r-1,1l173,12r-1,l171,12r,1l170,13r,-1l169,12r-2,-1l167,12r-2,1l162,14r-4,2l154,19r-5,2l144,24r-5,3l133,30r-5,3l123,36r-5,2l114,41r-3,2l108,44r-1,1l109,46r1,l112,47r2,l115,48r2,1l118,50r2,1l203,51r3,l208,51r2,1l212,52r1,1l214,54r1,2l215,57r4,106l219,165r,2l218,168r,2l217,172r-1,1l214,174r-2,1l210,176r-2,1l206,177r-2,1l202,178r-2,l197,178r-2,l17,195r-1,l15,195r-1,-1l13,194r,-1l12,193r-1,-1l10,192r,-6l9,171,7,149,5,125,3,100,1,78,,62,,55,1,54,2,53,3,52r1,l5,52,6,51r1,l8,51r64,l73,49r2,-1l76,48r2,-1l80,46r2,l83,45r2,l84,44,83,42,81,40,79,38,76,35,73,32,69,28,66,25,63,22,59,19,57,16,54,13,52,11,50,9,49,8r-1,l48,8r-1,l46,8r-1,l44,8r,-1l43,7r,-1l42,5r,-1l43,3,44,2r,-1l45,1r1,l46,xe" fillcolor="black" stroked="f">
                  <v:path arrowok="t"/>
                </v:shape>
                <v:shape id="_x0000_s1996" style="position:absolute;left:5549;top:3073;width:8;height:4" coordsize="8,4" path="m8,l7,,6,1,5,2,4,3,3,3,2,4,1,4,,3r1,l1,2r2,l4,1r1,l6,,7,,8,xe" stroked="f">
                  <v:path arrowok="t"/>
                </v:shape>
                <v:shape id="_x0000_s1997" style="position:absolute;left:5559;top:3073;width:21;height:4" coordsize="21,4" path="m21,3l,4,1,3,2,2,3,1r2,l6,,8,,9,r2,l12,r2,1l15,1r1,l18,2r1,l20,3r1,xe" fillcolor="#a5a5a5" stroked="f">
                  <v:path arrowok="t"/>
                </v:shape>
                <v:shape id="_x0000_s1998" style="position:absolute;left:5470;top:3079;width:210;height:137" coordsize="210,137" path="m202,1r,l203,1r1,1l205,2r,1l206,3r,1l207,4r3,111l210,116r-1,1l209,118r-1,1l207,120r-1,l204,121r-1,l17,137r-2,l13,137r-1,l11,136r-1,l9,135r,l9,134,,6r,l,5,1,4,1,3,2,2r,l3,1,4,,202,1xe" fillcolor="#870000" stroked="f">
                  <v:path arrowok="t"/>
                </v:shape>
                <v:shape id="_x0000_s1999" style="position:absolute;left:5477;top:3084;width:158;height:125" coordsize="158,125" path="m147,1r2,l150,1r1,1l152,2r1,1l154,4r1,1l155,6r3,104l158,111r-1,l156,112r-1,1l154,113r-1,1l152,114r-1,l15,125r-1,-1l13,124r-1,l11,124r,-1l10,123,9,122r,-1l8,116,7,103,5,85,3,63,1,41,,22,,7,1,,2,,3,,5,,8,r3,l15,r5,l25,r5,l36,r6,l48,r7,l61,r7,1l75,1r7,l89,1r6,l102,1r6,l114,1r5,l125,1r5,l134,1r4,l141,1r3,l146,1r1,xe" fillcolor="black" stroked="f">
                  <v:path arrowok="t"/>
                </v:shape>
                <v:shape id="_x0000_s2000" style="position:absolute;left:5638;top:3085;width:35;height:27" coordsize="35,27" path="m32,7r1,l33,8r1,1l34,9r1,1l34,10r,1l33,11r,2l33,15r,2l32,18r,2l30,22r-1,1l27,25r-2,1l23,26r-2,1l19,27r-2,l15,27,13,26,11,25r-1,l9,25r,-1l8,23r-1,l6,23r,l5,23r-1,l3,22r-1,l1,21r,-1l,19,,18,,17,,16,,15r1,l2,15,3,14r,-1l3,11,4,10,4,8,5,7,6,6,7,4,9,3,10,2r2,l13,1r2,l17,r2,l21,r2,1l24,1r1,1l27,2r1,1l29,4r1,1l31,6r1,1xe" fillcolor="black" stroked="f">
                  <v:path arrowok="t"/>
                </v:shape>
                <v:shape id="_x0000_s2001" style="position:absolute;left:5482;top:3087;width:149;height:119" coordsize="149,119" path="m141,r-1,1l139,2r,1l138,4r-1,1l136,6r-1,1l135,8r1,l138,8r2,-1l143,7r2,-1l146,5r1,l148,4r,16l149,55r,35l149,106r-1,-1l147,104r-1,-1l144,102r-1,-1l142,100r-1,-1l139,99r1,l140,100r1,1l142,102r1,2l144,106r1,1l146,108,11,119r1,-2l13,115r1,-3l15,110r1,-2l17,106r1,-1l18,104r-2,1l5,114,,6,1,7r2,l5,8,7,9r1,1l10,11r2,1l14,12r,l14,11r,l14,11,12,9,11,8,9,7,8,6,7,4,5,3,4,2,3,r,l5,,6,,9,r3,l16,r4,l25,r5,l35,r6,l47,r6,l59,r7,l72,r7,l85,r6,l98,r6,l109,r6,l120,r4,l129,r3,l135,r3,l140,r1,xe" fillcolor="#ffef7c" stroked="f">
                  <v:path arrowok="t"/>
                </v:shape>
                <v:shape id="_x0000_s2002" style="position:absolute;left:5643;top:3087;width:25;height:12" coordsize="25,12" path="m25,5l24,6r-2,l19,7,16,8r-3,l11,9,9,9r,1l9,9r,l9,8,9,7r1,l11,7,12,6r,-1l12,5r-1,l10,5,9,5,8,6,7,7,6,9r,1l,12,,10,,9,,8,1,6,2,5,3,4,4,3,6,2,7,1r1,l9,r2,l12,r1,l15,r1,l17,r2,1l20,1r1,1l22,3r1,l24,4r1,1xe" fillcolor="#a5a5a5" stroked="f">
                  <v:path arrowok="t"/>
                </v:shape>
                <v:shape id="_x0000_s2003" style="position:absolute;left:5493;top:3094;width:128;height:98" coordsize="128,98" path="m124,7r1,5l126,21r1,13l128,47r,14l128,72r,8l128,83r,2l128,86r-1,2l126,89r-1,1l124,92r-2,l121,93,18,98r-3,l13,96,11,95,9,94,7,92,6,90,4,88,3,86,,25,,22,,19,,16,1,13,2,10,4,7,6,4,8,2,107,r2,l112,r3,l117,1r2,1l121,4r2,1l124,7xe" fillcolor="black" stroked="f">
                  <v:path arrowok="t"/>
                </v:shape>
                <v:shape id="_x0000_s2004" style="position:absolute;left:5496;top:3096;width:123;height:93" coordsize="123,93" path="m113,3r2,1l116,5r1,1l118,8r,1l119,10r,2l120,13r,8l121,39r1,18l122,67r1,5l123,76r-1,4l121,82r,2l120,85r,1l119,86,20,93r1,-1l22,90r,-2l23,87r1,-2l25,83r1,-1l27,81r1,l29,81r2,l32,80r1,l34,80r1,l37,80r1,l39,79r1,l41,79r2,1l44,80r1,l46,81r2,1l50,82r2,l54,83r2,-1l58,82r2,l62,81r1,l63,81r1,-1l64,80r1,l65,80r1,l67,80r1,l69,81r2,l72,81r1,l74,80r1,l77,79r1,l79,79r1,-1l81,78r1,-1l84,77r1,l86,77r1,l89,76r1,l91,76r2,l94,75r1,l96,74r20,l116,74r1,l118,73r,l119,73r,-1l120,72r,-1l120,67,109,29r,l108,28r,-1l107,27r-1,l106,26r-1,l104,26,36,33,27,50r-2,l23,51r-3,1l18,53r-2,1l14,56r-1,1l12,59r,2l12,62r,2l11,65r-1,2l9,68,8,69,7,71,5,72,4,74,3,75r,2l,17,,15,1,13r,-2l2,9,3,7,4,5,5,4,7,2r,l8,2r1,l11,2r3,l16,2,19,1r4,l27,1r4,l35,1r5,l44,1r5,l54,1,59,r5,l69,r5,l78,r5,l87,r4,l95,1r4,l102,1r3,l108,1r2,1l112,2r1,l113,3xe" fillcolor="#47ff9e" stroked="f">
                  <v:path arrowok="t"/>
                </v:shape>
                <v:shape id="_x0000_s2005" style="position:absolute;left:5641;top:3096;width:24;height:9" coordsize="24,9" path="m1,9r,l,8,,7,,6,24,r,l23,,22,1r-2,l19,2,17,3,15,4,13,5r-2,l9,6,7,7,5,8,4,8,2,9r,l1,9xe" fillcolor="#ffef7c" stroked="f">
                  <v:path arrowok="t"/>
                </v:shape>
                <v:shape id="_x0000_s2006" style="position:absolute;left:5647;top:3097;width:22;height:13" coordsize="22,13" path="m20,9r-2,1l17,11r-2,1l13,13r-2,l9,13r-2,l5,13r-1,l4,13,3,12r-1,l2,12,1,11,,11,,10r,l1,9r1,l2,9,3,8r1,l4,8,5,7r,1l6,8r,1l7,9r1,l10,9r1,l12,9r2,l15,8r1,l17,7r,-1l17,6r,-1l17,5r,l16,5r-1,l15,5,14,6r,l13,6,12,7,8,6,10,5r1,l13,4,15,3,17,2,19,1r1,l22,r,2l22,4,21,7,20,9xe" fillcolor="#a5a5a5" stroked="f">
                  <v:path arrowok="t"/>
                </v:shape>
                <v:shape id="_x0000_s2007" style="position:absolute;left:5663;top:3114;width:9;height:7" coordsize="9,7" path="m8,2l9,3,8,4r,1l8,5,7,6r,l6,7,5,7r,l4,7,3,7,2,7,1,6,1,5,,3,1,2,1,1r1,l3,,4,r,l5,,6,,7,r,l8,1r,l8,2xe" fillcolor="black" stroked="f">
                  <v:path arrowok="t"/>
                </v:shape>
                <v:shape id="_x0000_s2008" style="position:absolute;left:5653;top:3114;width:8;height:7" coordsize="8,7" path="m8,3r,1l8,5,7,6,6,7,5,7,4,7r,l3,7,2,7,1,7,1,6r,l,4,1,3,1,2,2,1r,l3,,4,,5,,6,1r1,l8,2r,1xe" fillcolor="black" stroked="f">
                  <v:path arrowok="t"/>
                </v:shape>
                <v:shape id="_x0000_s2009" style="position:absolute;left:5643;top:3115;width:8;height:7" coordsize="8,7" path="m8,2r,1l8,4r,1l8,6,7,7,6,7r,l5,7,4,7r,l3,7,2,7,1,7,,6,,4,,3r,l1,2r,l2,1r,l3,1,3,,4,,5,r,l6,r,1l7,1r,l7,2r1,xe" fillcolor="black" stroked="f">
                  <v:path arrowok="t"/>
                </v:shape>
                <v:shape id="_x0000_s2010" style="position:absolute;left:5642;top:3124;width:29;height:73" coordsize="29,73" path="m29,69r-1,l27,70r-1,l24,70r-2,1l19,71r-2,l15,72r-3,l10,72r-2,l6,72r-2,l3,72,2,73r,l,2r1,l1,2r2,l5,2r2,l9,2r3,l14,1r3,l19,1r3,l24,1r2,l27,1,28,r,l29,69xe" fillcolor="black" stroked="f">
                  <v:path arrowok="t"/>
                </v:shape>
                <v:shape id="_x0000_s2011" style="position:absolute;left:5520;top:3125;width:94;height:43" coordsize="94,43" path="m91,31r1,2l92,35r1,2l94,38r,1l93,41r-1,1l90,43,2,41,1,39,,38,,37,,35,1,34,2,31,4,26,7,21,9,16r3,-5l14,8,15,7,78,r3,2l83,5r2,5l87,16r2,5l90,26r1,3l91,31xe" fillcolor="#ccc" stroked="f">
                  <v:path arrowok="t"/>
                </v:shape>
                <v:shape id="_x0000_s2012" style="position:absolute;left:5645;top:3128;width:22;height:66" coordsize="22,66" path="m22,64l1,66,,,,,1,,2,,3,,5,,7,,9,r2,l13,r2,l16,r2,l20,r1,l22,r,l22,64xe" fillcolor="#a5a5a5" stroked="f">
                  <v:path arrowok="t"/>
                </v:shape>
                <v:shape id="_x0000_s2013" style="position:absolute;left:5574;top:3130;width:32;height:29" coordsize="32,29" path="m24,1r2,2l27,5r,3l28,10r,2l29,15r,2l30,19r,1l31,22r,1l31,24r1,2l32,27r-1,1l31,29r-3,l26,28,24,27,22,26,20,24,19,23,17,21,15,20,,7,,5,1,4,1,3,2,2r2,l5,2r1,l7,1r2,l10,1r1,l12,1,14,r1,l16,r1,l19,r1,l21,r2,l24,1xe" fillcolor="black" stroked="f">
                  <v:path arrowok="t"/>
                </v:shape>
                <v:shape id="_x0000_s2014" style="position:absolute;left:5528;top:3132;width:28;height:22" coordsize="28,22" path="m28,1r,1l28,2r,1l27,3r,1l26,5r-1,l25,6,24,7,22,8,21,9r-1,1l19,11r-2,1l16,13r-1,1l14,15r-2,1l11,16r-1,1l8,18,7,19,6,20,5,21r-1,l3,21r,l3,22r-1,l1,22r,l,22,,21,,19,1,18r,-1l2,16r,-1l2,14r,-2l2,11r1,l4,10,4,9,5,8,5,7,6,6,6,5,7,4,9,3,11,2r2,l15,2r2,l19,1r2,l22,1,23,r1,l25,r1,l27,r1,l28,1xe" fillcolor="black" stroked="f">
                  <v:path arrowok="t"/>
                </v:shape>
                <v:shape id="_x0000_s2015" style="position:absolute;left:5579;top:3133;width:25;height:25" coordsize="25,25" path="m14,1r,l15,1,15,r1,l17,1r,l18,2r,l17,2,16,3r,l15,3r,1l15,5r,1l16,7r1,1l17,8r1,l19,8r,-1l20,7r,-1l21,6r1,6l21,12r,1l20,13r,1l20,15r,1l21,17r,l21,17r-1,l19,18r-1,l19,19r,1l19,20r1,1l20,21r,-2l21,19r,l21,19r1,l22,20r,1l22,21r,1l23,22r,-1l23,21r1,l24,20r,-1l23,18,22,17r2,l24,19r,2l25,23r,2l24,24r-1,l22,24r,-1l21,23,20,22r-1,l18,21,16,19,13,17,11,15,9,13,6,11,4,8,2,6,,4,,3r,l,2r,l1,2r,1l2,4r1,l4,4r,l5,4r,l5,3r1,l6,3r1,l7,3r,l8,3,8,2,7,2r,l7,1,7,,8,1r1,l10,1r,l11,2r1,l13,2,14,1xe" fillcolor="#00d828" stroked="f">
                  <v:path arrowok="t"/>
                </v:shape>
                <v:shape id="_x0000_s2016" style="position:absolute;left:5581;top:3134;width:3;height:1" coordsize="3,1" path="m3,l2,1r,l1,1r,l1,1,,1,,,1,r,l2,r,l3,xe" fillcolor="#00d828" stroked="f">
                  <v:path arrowok="t"/>
                </v:shape>
                <v:shape id="_x0000_s2017" style="position:absolute;left:5531;top:3135;width:19;height:16" coordsize="19,16" path="m19,2l2,15r,l2,15,1,16r,l,15,,14r,l1,13r,-1l1,12r,-1l1,11r,-1l1,9,2,8,3,7,4,6,4,5,4,4,4,3,5,2r1,l7,1r1,l9,1r1,l11,1r,l13,1r1,l15,r2,l18,r1,l19,r,2xe" stroked="f">
                  <v:path arrowok="t"/>
                </v:shape>
                <v:shape id="_x0000_s2018" style="position:absolute;left:5585;top:3135;width:8;height:6" coordsize="8,6" path="m8,2r,1l8,4r,l7,5,6,5r,l5,5r,l4,5r,1l3,6,2,6,1,5,1,4,,4,,3r1,l1,2r,l2,2r,1l1,3,2,4r,l3,4,4,2,4,1,5,,6,,7,,8,1r,1xe" fillcolor="black" stroked="f">
                  <v:path arrowok="t"/>
                </v:shape>
                <v:shape id="_x0000_s2019" style="position:absolute;left:5530;top:3137;width:70;height:28" coordsize="70,28" path="m44,4l70,24r,1l70,26r,l70,27r-2,l66,28r-2,l63,28r-2,l59,28r-2,l55,28r-2,l51,28r-2,l48,28,46,27r-2,l42,27r-2,l38,27r-1,l35,27r-2,l31,27r-2,l28,27r-2,l3,25r-1,l1,24,,24r,l,22,1,21r,-1l3,19,25,3,26,2,27,1r1,l30,r1,l32,r1,l35,r1,l37,r2,1l40,1r1,1l42,2r1,1l44,4xe" fillcolor="black" stroked="f">
                  <v:path arrowok="t"/>
                </v:shape>
                <v:shape id="_x0000_s2020" style="position:absolute;left:5590;top:3137;width:1;height:1" coordsize="1,1" path="m1,1l,1r,l,,,,1,r,l1,r,1xe" fillcolor="#00d828" stroked="f">
                  <v:path arrowok="t"/>
                </v:shape>
                <v:shape id="_x0000_s2021" style="position:absolute;left:5596;top:3137;width:2;height:2" coordsize="2,2" path="m2,1r,l2,2,1,2r,l,2r,l,1r,l,,,,,,1,r,l1,r,1l2,1xe" fillcolor="#00d828" stroked="f">
                  <v:path arrowok="t"/>
                </v:shape>
                <v:shape id="_x0000_s2022" style="position:absolute;left:5536;top:3137;width:9;height:7" coordsize="9,7" path="m9,1l8,2r,1l7,4r,l6,5r,1l5,6,4,7r,l3,6,2,6r,l1,6r,l,6,,5,1,4r,l2,3,2,2,2,1,3,,4,,5,1r1,l7,1r1,l9,1xe" fillcolor="black" stroked="f">
                  <v:path arrowok="t"/>
                </v:shape>
                <v:shape id="_x0000_s2023" style="position:absolute;left:5539;top:3139;width:3;height:3" coordsize="3,3" path="m3,r,1l2,2,1,3,,3,,2,,1r,l1,,3,xe" fillcolor="#ffef7c" stroked="f">
                  <v:path arrowok="t"/>
                </v:shape>
                <v:shape id="_x0000_s2024" style="position:absolute;left:5532;top:3140;width:62;height:23" coordsize="62,23" path="m39,3r2,1l43,6r1,1l46,8r2,2l50,11r1,2l53,14r,l52,14r,l51,15r,l50,15r,l50,16,46,14r,-2l46,11,45,9,44,8r,-1l43,7r-1,l42,7r-1,l40,6r-1,l39,6,38,5,37,4r-2,l34,3r-2,l31,3r-2,l27,3r-1,l24,4r-1,l21,5,20,6,18,7,17,8,16,9r-1,1l14,10r,1l13,11r-1,1l12,13r,1l11,15r1,1l12,17r1,1l15,19r1,1l17,20r,l18,20r1,l20,20r1,-1l22,19r1,1l25,21r2,l29,21r1,l32,21r2,-1l36,20r,l37,20r1,1l38,21r1,l40,21r1,l41,21r1,-1l43,20r,l44,21r1,l46,21r,l47,21r2,l50,21r2,1l54,22r1,l57,22r1,l59,20r3,3l61,23r-2,l58,23r-2,l55,23r-2,l52,23r-2,l48,23r-1,l45,23r-1,l42,23,40,22r-1,l37,22,10,21,,20,14,8,15,7r1,l17,6,18,5,19,4,20,3r2,l23,2,24,1r1,l26,r1,l29,r1,l31,r2,l39,3xe" fillcolor="#a5a5a5" stroked="f">
                  <v:path arrowok="t"/>
                </v:shape>
                <v:shape id="_x0000_s2025" style="position:absolute;left:5590;top:3140;width:9;height:10" coordsize="9,10" path="m6,2r,1l6,4,5,4r,1l5,5r1,l6,5r,l6,5,6,4,7,3r,l8,3r,l8,4r,l8,4r,1l9,5r,l9,6,8,6r,1l8,8r,1l7,9r,1l6,10r-1,l5,10,4,9,3,8,3,7r,l4,6r,l4,6r,l4,5,3,5r,l2,5r,l1,5,1,4r,l,3,1,2,1,1,2,r,l3,,4,1r,l5,1r,l6,2xe" fillcolor="black" stroked="f">
                  <v:path arrowok="t"/>
                </v:shape>
                <v:shape id="_x0000_s2026" style="position:absolute;left:5592;top:3142;width:2;height:2" coordsize="2,2" path="m2,1r,l2,1r,1l1,2r,l,2,,1r,l,,1,,2,r,1xe" fillcolor="#00d828" stroked="f">
                  <v:path arrowok="t"/>
                </v:shape>
                <v:shape id="_x0000_s2027" style="position:absolute;left:5547;top:3145;width:28;height:14" coordsize="28,14" path="m21,2r,1l22,3r,l23,4r1,l25,4r,l26,5r,l27,6r,1l28,7r,1l28,9r,l27,10r-1,1l26,12r-1,1l25,14r-1,l23,14,22,13r,l21,12r,l20,12r-1,1l18,13r-1,l15,14,14,13r-2,l11,13r-1,l9,12,8,11r-1,l6,11r-1,l3,12r-1,l1,11,,11,,10,,9,,8r,l1,7,1,6r1,l3,6,10,r2,l13,r2,l16,1r1,l18,1r2,1l21,2xe" fillcolor="#992600" stroked="f">
                  <v:path arrowok="t"/>
                </v:shape>
                <v:shape id="_x0000_s2028" style="position:absolute;left:5601;top:3147;width:1;height:2" coordsize="1,2" path="m1,2l,2,,1r,l,1,,,1,r,1l1,2xe" fillcolor="#00d828" stroked="f">
                  <v:path arrowok="t"/>
                </v:shape>
                <v:shape id="_x0000_s2029" style="position:absolute;left:5595;top:3147;width:1;height:1" coordsize="1,1" path="m1,r,1l1,1r,l1,1,,1r,l,1r,l,,,,1,r,xe" fillcolor="#00d828" stroked="f">
                  <v:path arrowok="t"/>
                </v:shape>
                <v:shape id="_x0000_s2030" style="position:absolute;left:5500;top:3151;width:66;height:38" coordsize="66,38" path="m19,17r2,l22,17r2,l27,18r2,l31,18r3,l36,18r3,l41,18r2,l45,18r2,l48,18r1,l49,18r,1l50,19r,1l51,20r,l52,20r1,l54,20r-1,1l53,21r,1l54,22r,l55,22r1,-1l56,21r1,l59,20r1,l61,19r1,l64,19r1,l66,19r-8,5l56,24r-2,l53,25r-2,l49,25r-1,l46,25,44,24,43,23r-1,l40,22r-2,l37,22r-2,l34,22r-2,l30,22r-1,1l27,23r-2,l24,23,22,22r-1,l19,22r,l18,23r1,1l19,24r-2,2l16,27r-1,2l14,31r-1,2l12,35r-1,1l10,38r-1,l7,37,6,36,5,35,4,34,2,33,1,32,,31,1,28r,-2l2,24,3,22,4,20,5,18,6,16,7,15,8,14r,l9,13r1,1l10,14r1,l12,13r,l12,11,11,8,12,6,13,4,14,3,15,2r,l16,1r1,l18,r1,l20,,19,2,18,4,17,6,16,8r,2l16,13r1,2l19,17xe" fillcolor="#cc8c7f" stroked="f">
                  <v:path arrowok="t"/>
                </v:shape>
                <v:shape id="_x0000_s2031" style="position:absolute;left:5552;top:3151;width:12;height:6" coordsize="12,6" path="m4,1l5,2r1,l6,3,7,4r5,l12,5r,l11,6r-1,l9,6,7,6,6,6,5,5,4,5,3,4,2,4,1,4,,3,,2,,1,,,1,1r,l2,1r,1l3,2r,l4,2,4,1xe" fillcolor="black" stroked="f">
                  <v:path arrowok="t"/>
                </v:shape>
                <v:shape id="_x0000_s2032" style="position:absolute;left:5575;top:3157;width:14;height:3" coordsize="14,3" path="m14,2r,1l13,3r,l12,3r-1,l11,3r-1,l10,3,9,3,7,2,6,2,5,2,4,2,3,2,1,2,,1,1,,2,,4,1r1,l7,2r1,l9,1,9,r1,l10,1r1,l11,1r1,1l12,2r1,l14,2xe" fillcolor="#e5c9b7" stroked="f">
                  <v:path arrowok="t"/>
                </v:shape>
                <v:shape id="_x0000_s2033" style="position:absolute;left:5564;top:3170;width:22;height:4" coordsize="22,4" path="m17,r1,l19,r,1l20,1r,l21,1r,l22,1r-2,l18,1r-1,l15,1,13,2r-1,l10,2,9,2,8,3,7,3,5,3,4,3,3,4,2,4,1,4,,4,1,2,3,1,5,,8,r2,l13,r2,l17,xe" fillcolor="#cc8c7f" stroked="f">
                  <v:path arrowok="t"/>
                </v:shape>
              </v:group>
              <v:shape id="_x0000_s2034" type="#_x0000_t75" style="position:absolute;left:5773;top:2982;width:186;height:266">
                <v:imagedata r:id="rId271" o:title=""/>
              </v:shape>
              <v:group id="_x0000_s2035" style="position:absolute;left:2904;top:2973;width:151;height:230" coordorigin="2904,2973" coordsize="151,230">
                <v:shape id="_x0000_s2036" style="position:absolute;left:2924;top:2973;width:18;height:139" coordsize="18,139" path="m16,127r,l16,126r,l16,126r,-28l16,97,15,96r,-1l13,95r1,l14,4r,-1l13,3r,-1l12,1r,l11,1,10,,9,,8,,7,1,6,1r,l5,2r,1l4,3r,1l4,95r1,l4,95,3,96,2,97r,1l2,126r,l2,126r,l2,126r,l1,127,,128r,2l,131r,2l,134r1,1l2,137r1,l4,138r1,l5,138r1,l7,139r1,l9,139r1,l11,139r1,-1l13,138r,l14,138r1,-1l16,137r1,-2l18,134r,-1l18,131r,-1l18,128r-1,-1l16,126r,1xe" fillcolor="black" stroked="f">
                  <v:path arrowok="t"/>
                </v:shape>
                <v:shape id="_x0000_s2037" style="position:absolute;left:2904;top:3088;width:151;height:115" coordsize="151,115" path="m148,23r,l147,23r-2,l143,22r-3,l137,21r-4,l129,20r-5,-1l119,18r-5,-1l109,16r-5,-1l98,14,92,13,86,12,81,11,75,10,69,9,64,7r-6,l53,6,48,5,44,4,40,3,36,2r-3,l30,1r-2,l26,,25,r,l24,,23,r,l22,r,l21,,20,r,1l19,1r,l18,2r-1,l16,2r,1l15,4r,1l15,18r-1,1l14,19r,1l13,20r,1l12,21r-2,1l9,23r-1,l6,24,5,25r,l4,25,3,26r,1l2,28r,l1,29r,1l1,30r,1l,32r,1l,34r,7l,57,,72r,7l1,80r,1l1,82r1,1l7,88r1,1l9,90r1,l11,91r,l12,91r2,l16,92r2,l21,93r4,1l29,94r4,1l38,96r4,1l47,98r5,1l58,101r5,1l69,103r5,1l79,105r6,1l90,107r5,2l100,109r4,2l108,111r4,1l116,113r3,1l121,114r2,1l125,115r1,l126,115r1,l128,115r,l129,115r1,l130,115r1,l131,115r14,-6l146,109r,-1l147,107r,-1l148,94r1,-28l150,39r1,-13l151,25r-1,-1l149,24r-1,-1xe" fillcolor="black" stroked="f">
                  <v:path arrowok="t"/>
                </v:shape>
                <v:shape id="_x0000_s2038" style="position:absolute;left:2905;top:3089;width:149;height:114" coordsize="149,114" path="m15,4r,-1l15,2r1,l17,1,19,r1,l20,r1,l21,r1,l22,r1,l23,,147,23r1,l148,24r1,l149,25r-4,80l145,106r,1l144,107r-1,1l130,113r-1,1l128,114r-1,l126,114,10,89r-1,l8,88r-1,l6,87,2,82,1,81r,-1l,79,,78,,33,,32,,31,,30r1,l2,27r,-1l3,26,4,25r,-1l12,20r1,-1l14,19r,-1l14,17,15,4xe" fillcolor="#e5e5e5" stroked="f">
                  <v:path arrowok="t"/>
                </v:shape>
                <v:shape id="_x0000_s2039" style="position:absolute;left:3026;top:3113;width:28;height:89" coordsize="28,89" path="m28,1r,l27,r,l26,,21,1,20,2r,l19,3r,1l18,17r,1l17,19r,l16,20,7,24,6,25r-1,l4,26r,1l3,30,2,31r,1l2,33r,1l,80r1,1l1,82r,1l2,83r4,5l6,89r1,l8,89r1,l22,84r1,-1l24,83r,-1l24,81,28,1xe" fillcolor="#848484" stroked="f">
                  <v:path arrowok="t"/>
                </v:shape>
                <v:shape id="_x0000_s2040" style="position:absolute;left:3028;top:3114;width:25;height:87" coordsize="25,87" path="m21,80r,1l21,81r-1,1l20,82,6,87r,l5,87r,l5,87,1,82,,81,,80r,l,79,1,33r,-1l1,31r,-1l2,29,3,26r,l4,25,5,24r,l14,20r1,-1l16,18r1,-1l17,16,18,3r,-1l18,2,19,1r,l24,r,l24,r1,l25,r,l25,r,l25,,21,80xe" fillcolor="#686868" stroked="f">
                  <v:path arrowok="t"/>
                </v:shape>
                <v:shape id="_x0000_s2041" style="position:absolute;left:2906;top:3115;width:124;height:29" coordsize="124,29" path="m1,1l1,,2,,3,,4,,122,23r1,l124,24r,l124,25r-1,3l122,28r-1,1l121,29r-1,l1,6,,6,,5,,4r,l1,1xe" stroked="f">
                  <v:path arrowok="t"/>
                </v:shape>
                <v:shape id="_x0000_s2042" style="position:absolute;left:2919;top:3091;width:126;height:40" coordsize="126,40" path="m1,2l1,1r,l2,,3,,124,24r1,l125,24r1,1l126,26r-1,13l125,40r-1,l123,40r,l3,17r-1,l1,17r,-1l,15,1,2xe" fillcolor="#bfbfbf" stroked="f">
                  <v:path arrowok="t"/>
                </v:shape>
                <v:shape id="_x0000_s2043" style="position:absolute;left:2921;top:3089;width:132;height:26" coordsize="132,26" path="m122,26r,l123,26r,l124,26r1,l125,26r1,-1l126,25r5,-1l131,24r1,-1l131,23r,l7,r,l6,r,l5,r,l4,r,l3,,1,1,,2r,l,2r1,l122,26xe" stroked="f">
                  <v:path arrowok="t"/>
                </v:shape>
                <v:shape id="_x0000_s2044" style="position:absolute;left:2906;top:3170;width:126;height:33" coordsize="126,33" path="m1,1l,,,,1,r,l118,24r1,1l120,25r1,1l122,26r4,5l126,32r,l125,33r,l9,8,8,8,7,7,6,7,5,6,1,1xe" fillcolor="#9e9e9e" stroked="f">
                  <v:path arrowok="t"/>
                </v:shape>
                <v:shape id="_x0000_s2045" style="position:absolute;left:2913;top:3146;width:72;height:35" coordsize="72,35" path="m,2l,1r,l,,,,1,r,l2,,3,,69,13r1,l71,14r,l72,15,71,33r,1l71,34r-1,1l70,35r,l69,35r-1,l67,35,3,21r-1,l1,20r,-1l1,19,,2xe" fillcolor="#3f3f3f" stroked="f">
                  <v:path arrowok="t"/>
                </v:shape>
                <v:shape id="_x0000_s2046" style="position:absolute;left:2912;top:3147;width:71;height:22" coordsize="71,22" path="m71,16r,-1l71,14r,-1l70,13r-1,l3,,2,r,l1,r,1l,18r1,1l1,20r1,l3,20r7,2l12,21r1,-1l15,19r2,-1l19,18r2,-1l23,16r3,-1l28,15r3,-1l33,14r3,l39,13r3,l44,13r3,l49,13r2,l52,13r2,l56,13r1,l59,14r1,l62,14r1,l64,14r2,1l67,15r2,l70,16r1,xe" fillcolor="#999" stroked="f">
                  <v:path arrowok="t"/>
                </v:shape>
                <v:shape id="_x0000_s2047" style="position:absolute;left:2922;top:3160;width:61;height:21" coordsize="61,21" path="m61,20l61,3r-1,l59,2r-2,l56,2,54,1r-1,l52,1r-2,l49,1,47,,46,,44,,42,,41,,39,,37,,34,,32,,29,,26,1r-3,l21,1,18,2r-2,l13,3,11,4,9,5,7,5,5,6,3,7,2,8,,9,58,21r1,l60,21r,-1l61,20xe" fillcolor="#7f7f7f" stroked="f">
                  <v:path arrowok="t"/>
                </v:shape>
                <v:shape id="_x0000_s45056" style="position:absolute;left:2919;top:3151;width:30;height:20" coordsize="30,20" path="m,1r,l1,,2,,3,,28,5r,l29,5r1,1l30,7r,12l29,19r,1l28,20r-1,l3,15r-1,l1,14,,14,,13,,1xe" fillcolor="black" stroked="f">
                  <v:path arrowok="t"/>
                </v:shape>
                <v:shape id="_x0000_s45057" style="position:absolute;left:2921;top:3152;width:26;height:17" coordsize="26,17" path="m,2l,1r,l1,,2,,24,5r1,l25,5r1,1l26,7r,8l26,16r-1,1l25,17r-1,l2,12r-1,l,12,,11,,10,,2xe" fillcolor="#bfddbf" stroked="f">
                  <v:path arrowok="t"/>
                </v:shape>
                <v:shape id="_x0000_s45058" style="position:absolute;left:2927;top:3157;width:20;height:12" coordsize="20,12" path="m,1r,l1,r,l2,,18,3r1,l19,3r1,1l20,5r,5l20,11r-1,1l19,12r-1,l2,9,1,8,,8,,7,,6,,1xe" fillcolor="#7fbf7f" stroked="f">
                  <v:path arrowok="t"/>
                </v:shape>
                <v:shape id="_x0000_s45059" style="position:absolute;left:2924;top:3097;width:17;height:14" coordsize="17,14" path="m9,14r2,l12,14r2,-1l15,12r1,-1l17,10r,-1l17,7r,-1l17,4,16,3,15,2,14,1r-2,l11,,9,,7,,6,1,4,1,3,2,2,3,1,4r,2l,7,1,9r,1l2,11r1,1l4,13r2,1l7,14r2,xe" fillcolor="#3f3f3f" stroked="f">
                  <v:path arrowok="t"/>
                </v:shape>
                <v:shape id="_x0000_s45060" style="position:absolute;left:2924;top:3099;width:6;height:11" coordsize="6,11" path="m6,3l5,2,4,2,3,1,3,,2,1,1,3r,1l,5,1,6r,1l1,8,2,9r,1l3,10r1,1l5,11r-1,l4,10,4,9,4,8,4,6,4,5,5,4,6,3xe" fillcolor="#7f7f7f" stroked="f">
                  <v:path arrowok="t"/>
                </v:shape>
                <v:shape id="_x0000_s45061" style="position:absolute;left:2926;top:3097;width:14;height:7" coordsize="14,7" path="m7,7r1,l10,7,11,6r1,l12,6,13,5r,-1l14,4,13,3r,-1l12,2r,-1l11,1r-1,l8,1,7,,6,1,4,1,3,1,2,1r,1l1,2r,1l,4r1,l1,5,2,6r,l3,6,4,7r2,l7,7xe" fillcolor="#7f7f7f" stroked="f">
                  <v:path arrowok="t"/>
                </v:shape>
                <v:shape id="_x0000_s45062" style="position:absolute;left:2927;top:3068;width:12;height:35" coordsize="12,35" path="m,3l,31r,l,32r,l1,33r1,l3,34r1,l5,34r1,1l8,34r1,l10,34r1,-1l11,33r1,-1l12,32r,-1l12,31,12,3r,l12,2r,l11,1r,l10,,9,,7,,6,,5,,4,,3,,2,1,1,1,,2r,l,3xe" fillcolor="#3f3f3f" stroked="f">
                  <v:path arrowok="t"/>
                </v:shape>
                <v:shape id="_x0000_s45063" style="position:absolute;left:2927;top:3068;width:5;height:34" coordsize="5,34" path="m3,5l3,4r,l4,3r1,l4,3,3,2,2,2,2,1,2,,1,1,,2r,l,3,,31r,l,31r,l,31r,1l1,33r1,l3,34r,l3,34r,l3,34r,l3,34r,-1l3,33r,-3l3,5xe" fillcolor="#7f7f7f" stroked="f">
                  <v:path arrowok="t"/>
                </v:shape>
                <v:shape id="_x0000_s45064" style="position:absolute;left:2927;top:3068;width:12;height:5" coordsize="12,5" path="m6,5r1,l8,5,9,4r1,l11,4r,-1l12,3r,-1l12,2,11,1r,l10,,9,,8,,7,,6,,5,,4,,3,,2,,1,1r,l1,2,,2,1,3r,l1,4r1,l3,4,4,5r1,l6,5xe" fillcolor="#7f7f7f" stroked="f">
                  <v:path arrowok="t"/>
                </v:shape>
                <v:shape id="_x0000_s45065" style="position:absolute;left:2929;top:2974;width:8;height:97" coordsize="8,97" path="m,3l,95r,l,96r1,1l2,97r2,l6,97r1,l8,96r,-1l8,95,8,3r,l8,2,7,1,6,,4,,2,,1,1,,2,,3xe" fillcolor="#3f3f3f" stroked="f">
                  <v:path arrowok="t"/>
                </v:shape>
                <v:shape id="_x0000_s45066" style="position:absolute;left:2929;top:2974;width:8;height:97" coordsize="8,97" path="m4,l2,,1,1,,2,,3,,94r,1l,96r1,l2,97r1,l3,97r,l3,97r,l3,94,3,5,4,4,4,3,6,2r1,l7,2r1,l8,2r,l7,1,6,1,5,,4,xe" fillcolor="#7f7f7f" stroked="f">
                  <v:path arrowok="t"/>
                </v:shape>
              </v:group>
              <v:shape id="_x0000_s45067" style="position:absolute;left:2709;top:2940;width:77;height:197" coordsize="139,357" path="m59,12l33,43r1,-3l20,85r1,-2l19,138r,-2l29,197r-1,-2l48,251r-1,-1l75,295r-1,-2l106,326r-3,-2l139,340r-7,17l96,341hdc95,341,94,340,93,339hal61,306hdc60,305,60,305,60,304hal32,259hdc31,259,31,258,31,258hal11,202hdc10,201,10,201,10,200hal,139hdc,138,,138,,137hal2,82hdc2,81,2,80,3,80hal17,35hdc17,34,18,32,18,31hal44,,59,12xe" fillcolor="#5f5f5f" strokecolor="#5f5f5f" strokeweight="3e-5mm">
                <v:path arrowok="t"/>
              </v:shape>
              <v:shape id="_x0000_s45068" style="position:absolute;left:2732;top:2946;width:68;height:171" coordsize="123,309" path="m55,12l33,38r1,-3l21,74r1,-2l19,120r,-2l28,171r-1,-2l44,216r-1,-2l68,253r-1,-1l95,280r-3,-2l123,292r-7,17l85,295hdc84,295,83,294,82,293hal54,265hdc53,265,53,264,53,264hal28,225hdc27,224,27,223,27,223hal10,176hdc9,175,9,175,9,174hal,121hdc,120,,120,,119hal3,71hdc3,70,3,69,4,69hal17,30hdc17,28,18,27,18,26hal40,,55,12xe" fillcolor="#5f5f5f" strokecolor="#5f5f5f" strokeweight="3e-5mm">
                <v:path arrowok="t"/>
              </v:shape>
              <v:shape id="_x0000_s45069" style="position:absolute;left:2755;top:2954;width:61;height:146" coordsize="110,263" path="m53,13l32,36r2,-3l21,66r1,-3l19,104r,-2l26,146r-1,-2l40,184r-1,-2l60,215r-1,-2l85,236r-3,-1l110,246r-7,17l75,252hdc74,252,73,251,72,250hal46,227hdc46,227,45,226,45,225hal24,192hdc23,192,23,191,23,191hal8,151hdc8,150,7,150,7,149hal,105hdc,104,,103,,103hal3,62hdc3,61,3,60,4,59hal17,26hdc17,25,18,24,19,23hal40,,53,13xe" fillcolor="#5f5f5f" strokecolor="#5f5f5f" strokeweight="3e-5mm">
                <v:path arrowok="t"/>
              </v:shape>
              <v:shape id="_x0000_s45070" style="position:absolute;left:2776;top:2957;width:61;height:134" coordsize="109,241" path="m59,13l36,34r2,-2l23,63r1,-3l19,98r,-3l25,136r-1,-2l39,170r-1,-2l59,198r-2,-2l83,216r-3,-1l109,224r-5,17l75,232hdc74,232,73,232,72,231hal46,211hdc45,210,44,210,44,209hal23,179hdc22,178,22,178,22,177hal7,141hdc7,140,6,140,6,139hal,98hdc,97,,96,,95hal5,57hdc5,56,6,55,6,54hal21,23hdc22,22,22,21,23,21hal46,,59,13xe" fillcolor="#5f5f5f" strokecolor="#5f5f5f" strokeweight="3e-5mm">
                <v:path arrowok="t"/>
              </v:shape>
              <v:shape id="_x0000_s45071" style="position:absolute;left:2796;top:2961;width:53;height:116" coordsize="95,209" path="m52,13l32,31r2,-3l22,55r1,-2l19,85r,-3l23,117r-1,-2l35,147r-1,-2l52,170r-2,-2l73,185r-3,-1l95,192r-5,17l65,201hdc64,201,63,201,62,200hal39,183hdc38,182,37,182,37,181hal19,156hdc18,155,18,155,18,154hal5,122hdc4,121,4,120,4,120hal,85hdc,84,,83,,82hal4,50hdc4,49,5,49,5,48hal17,21hdc17,19,18,18,19,18hal39,,52,13xe" fillcolor="#5f5f5f" strokecolor="#5f5f5f" strokeweight="3e-5mm">
                <v:path arrowok="t"/>
              </v:shape>
              <v:shape id="_x0000_s45072" style="position:absolute;left:2816;top:2965;width:47;height:100" coordsize="85,180" path="m50,15l31,31r3,-3l22,51r1,-3l19,75r,-2l22,103r-1,-3l32,126r-1,-2l47,145r-2,-2l65,157r-3,-1l85,163r-5,17l57,173hdc56,173,55,173,54,172hal34,158hdc33,158,33,157,32,156hal16,135hdc16,134,15,134,15,133hal4,107hdc4,106,3,105,3,104hal,74hdc,74,,73,,72hal4,45hdc4,44,5,43,5,42hal17,19hdc18,18,19,17,19,16hal38,,50,15xe" fillcolor="#5f5f5f" strokecolor="#5f5f5f" strokeweight="3e-5mm">
                <v:path arrowok="t"/>
              </v:shape>
              <v:shape id="_x0000_s45073" style="position:absolute;left:2852;top:2968;width:38;height:78" coordsize="69,140" path="m44,15l29,27r3,-3l22,42r1,-3l19,60r,-3l22,79,20,76r21,35l39,108r16,11l51,117r18,4l65,140,47,136hdc46,135,45,135,44,134hal28,123hdc27,122,26,121,25,120hal4,85hdc4,84,3,83,3,82hal,60hdc,59,,58,,57hal4,36hdc4,35,5,34,5,33hal15,15hdc16,14,17,13,18,12hal33,,44,15xe" fillcolor="#5f5f5f" strokecolor="#5f5f5f" strokeweight="3e-5mm">
                <v:path arrowok="t"/>
              </v:shape>
              <v:shape id="_x0000_s45074" style="position:absolute;left:3976;top:2912;width:76;height:198" coordsize="137,358" path="m53,343l88,314r-3,3l108,273r-1,3l118,221r,2l114,162r1,2l98,108r,2l71,64r2,2l37,32r3,2l,17,7,,47,17hdc48,17,49,18,50,19hal86,53hdc87,53,87,54,88,55hal115,101hdc115,101,115,102,115,103hal132,159hdc133,159,133,160,133,161hal137,222hdc137,223,137,223,137,224hal126,279hdc125,280,125,281,125,282hal102,326hdc101,327,100,328,99,329hal64,358,53,343xe" fillcolor="#5f5f5f" strokecolor="#5f5f5f" strokeweight="3e-5mm">
                <v:path arrowok="t"/>
              </v:shape>
              <v:shape id="_x0000_s45075" style="position:absolute;left:3957;top:2931;width:67;height:171" coordsize="120,310" path="m44,295l74,270r-2,3l93,235r-1,3l101,191r,2l98,140r1,2l84,94r,2l61,56r2,2l32,30r3,2l,17,7,,42,15hdc43,15,44,16,45,17hal76,45hdc76,45,77,46,78,47hal101,87hdc101,87,101,88,101,89hal116,137hdc117,137,117,138,117,139hal120,192hdc120,193,120,193,120,194hal111,241hdc110,242,110,243,110,244hal89,282hdc88,283,87,284,86,285hal56,310,44,295xe" fillcolor="#5f5f5f" strokecolor="#5f5f5f" strokeweight="3e-5mm">
                <v:path arrowok="t"/>
              </v:shape>
              <v:shape id="_x0000_s45076" style="position:absolute;left:3936;top:2946;width:60;height:146" coordsize="109,263" path="m37,248l65,226r-2,3l83,197r-2,2l90,159r,3l88,118r1,2l76,79r1,2l56,48r2,3l30,28r2,1l,17,7,,39,12hdc40,12,41,13,41,13hal69,36hdc70,37,71,38,71,38hal92,71hdc93,72,93,73,93,74hal106,115hdc107,115,107,116,107,117hal109,161hdc109,162,109,163,109,164hal100,204hdc99,205,99,206,98,206hal78,238hdc78,239,77,240,76,241hal48,263,37,248xe" fillcolor="#5f5f5f" strokecolor="#5f5f5f" strokeweight="3e-5mm">
                <v:path arrowok="t"/>
              </v:shape>
              <v:shape id="_x0000_s45077" style="position:absolute;left:3910;top:2953;width:60;height:134" coordsize="110,242" path="m31,227l62,207r-2,2l82,179r-1,3l92,145r-1,3l89,107r1,2l78,72r1,3l57,45r2,2l31,26r3,1l,17,5,,39,10hdc40,10,41,10,42,11hal70,32hdc71,33,71,33,72,34hal94,64hdc95,65,95,66,95,67hal107,104hdc108,104,108,105,108,106hal110,147hdc110,148,110,149,109,150hal98,187hdc98,188,98,189,97,190hal75,220hdc74,221,73,222,73,222hal42,242,31,227xe" fillcolor="#5f5f5f" strokecolor="#5f5f5f" strokeweight="3e-5mm">
                <v:path arrowok="t"/>
              </v:shape>
              <v:shape id="_x0000_s45078" style="position:absolute;left:3893;top:2965;width:54;height:117" coordsize="97,211" path="m28,196l54,179r-2,2l70,155r-1,3l79,126r-1,3l77,94r1,2l67,64r1,3l49,42r2,2l26,25r3,1l,18,5,,34,8hdc35,9,36,9,37,10hal62,29hdc63,30,63,30,64,31hal83,56hdc83,57,84,57,84,58hal95,90hdc96,91,96,92,96,93hal97,128hdc97,129,97,130,96,131hal86,163hdc86,164,86,165,85,166hal67,192hdc66,193,66,194,65,194hal39,211,28,196xe" fillcolor="#5f5f5f" strokecolor="#5f5f5f" strokeweight="3e-5mm">
                <v:path arrowok="t"/>
              </v:shape>
              <v:shape id="_x0000_s45079" style="position:absolute;left:3874;top:2976;width:48;height:100" coordsize="87,180" path="m22,164l47,149r-3,3l61,129r-1,3l69,105r-1,2l68,78r1,4l60,56r1,2l44,36r3,2l24,24r2,1l,18,5,,31,7hdc32,8,33,8,33,8hal56,22hdc57,23,58,24,59,25hal76,47hdc76,48,77,48,77,49hal86,75hdc87,76,87,77,87,78hal87,107hdc87,108,87,109,86,110hal77,137hdc77,138,77,139,76,140hal59,163hdc58,164,57,165,56,165hal31,180,22,164xe" fillcolor="#5f5f5f" strokecolor="#5f5f5f" strokeweight="3e-5mm">
                <v:path arrowok="t"/>
              </v:shape>
              <v:shape id="_x0000_s45080" style="position:absolute;left:3839;top:2992;width:40;height:77" coordsize="71,140" path="m16,125l35,113r-2,2l46,98r-1,2l53,80r-1,3l52,61r1,4l45,45r1,2l33,31r2,2l18,22r3,2l,19,5,,26,5hdc27,6,28,6,29,7hal46,18hdc46,18,47,19,48,20hal61,36hdc61,36,62,37,62,38hal70,58hdc71,59,71,60,71,61hal71,83hdc71,85,71,86,70,87hal62,107hdc62,108,61,108,61,109hal48,126hdc47,127,46,128,45,128hal26,140,16,125xe" fillcolor="#5f5f5f" strokecolor="#5f5f5f" strokeweight="3e-5mm">
                <v:path arrowok="t"/>
              </v:shape>
              <v:shape id="_x0000_s45081" style="position:absolute;left:2953;top:3076;width:921;height:158" coordsize="1663,287" path="m,141l4,127hdc4,126,5,125,6,124hal7,123r11,11l17,135r2,-3l15,146,,141xm18,111r1,hdc19,110,20,110,20,110hal33,102r8,13l29,123r1,-1l29,123,18,111xm48,93l62,86r7,15l54,108,48,93xm78,80l93,75r5,15l83,95,78,80xm109,70r15,-4l128,81r-15,4l109,70xm140,61r6,-1l156,58r3,15l150,75r-6,2l140,61xm171,54r16,-3l190,67r-15,3l171,54xm203,48r16,-3l222,61r-16,3l203,48xm234,42r13,-2l250,39r3,16l250,55r-13,3l234,42xm266,37r16,-2l284,51r-15,2l266,37xm298,32r16,-2l316,46r-16,2l298,32xm330,28r16,-2l348,42r-16,2l330,28xm362,24r7,-1l378,22r1,16l372,38r-8,1l362,24xm394,20r16,-1l411,35r-16,1l394,20xm426,18r16,-2l443,32r-16,2l426,18xm458,15r16,-1l475,30r-16,1l458,15xm490,12r16,-1l507,27r-16,1l490,12xm522,10l538,9r1,16l523,26,522,10xm554,8l570,7r1,16l555,24,554,8xm586,7l602,6r1,16l587,23,586,7xm618,5l634,4r1,16l619,21,618,5xm650,3l665,2r1,l666,18r,l651,19,650,3xm682,2r16,l698,18r-16,l682,2xm714,2l730,1r,16l714,18r,-16xm746,1r16,l762,17r-16,l746,1xm778,r16,l794,16r-16,l778,xm810,r16,l826,16r-16,l810,xm842,r16,l858,16r-16,l842,xm874,r16,1l890,17,874,16,874,xm906,1r16,l922,17r-16,l906,1xm938,1r17,1l954,18,938,17r,-16xm971,2r16,l986,18r-16,l971,2xm1003,3r16,1l1018,20r-16,-1l1003,3xm1035,4r16,1l1050,21r-16,-1l1035,4xm1067,6r16,1l1082,23r-16,-1l1067,6xm1099,8r16,l1114,24r-16,l1099,8xm1131,9r16,1l1146,26r-16,-1l1131,9xm1163,11r16,2l1178,29r-16,-2l1163,11xm1195,14r16,1l1210,31r-16,-1l1195,14xm1227,17r16,1l1241,34r-16,-1l1227,17xm1259,20r16,1l1273,37r-16,-2l1259,20xm1291,22r2,l1307,24r-2,16l1292,38r-3,l1291,22xm1323,27r16,2l1336,45r-15,-3l1323,27xm1355,31r15,2l1368,49r-16,-2l1355,31xm1386,35r16,3l1400,54r-16,-3l1386,35xm1418,40r16,3l1431,59r-16,-3l1418,40xm1450,46r16,3l1463,65r-16,-3l1450,46xm1481,52r16,3l1494,71r-16,-3l1481,52xm1513,59r4,1l1529,63r-4,15l1514,75r-4,-1l1513,59xm1544,67r15,4l1560,71r-5,15l1554,86r-14,-4l1544,67xm1575,77r15,5l1585,97r-15,-5l1575,77xm1606,89r14,6l1614,110r-15,-7l1606,89xm1635,105r8,5hdc1643,110,1644,110,1644,111hal1649,115r-12,12l1633,122r1,1l1626,118r9,-13xm1660,131r3,10l1648,146r-3,-10l1660,131xm1663,146r-1,5l1646,147r2,-6l1663,146xm1653,168r-9,9hdc1644,177,1643,178,1643,178hal1640,180r-9,-13l1634,165r-1,1l1641,157r12,11xm1626,189r-3,2hdc1622,191,1622,192,1622,192hal1610,197r-6,-15l1615,177r-1,1l1617,176r9,13xm1596,203r-2,1l1580,209r-5,-16l1587,189r2,-1l1596,203xm1565,214r-6,2l1549,219r-4,-16l1554,201r6,-2l1565,214xm1534,223r-16,4l1514,212r16,-5l1534,223xm1502,231r-15,3l1483,219r16,-4l1502,231xm1471,238r-2,l1455,241r-3,-16l1466,223r2,-1l1471,238xm1439,244r-15,3l1421,231r15,-3l1439,244xm1407,249r-16,3l1389,236r16,-2l1407,249xm1376,254r-16,2l1358,240r16,-2l1376,254xm1344,258r-16,2l1326,244r16,-2l1344,258xm1312,262r-16,2l1294,248r16,-2l1312,262xm1280,266r-16,1l1263,251r16,-1l1280,266xm1248,268r-16,2l1231,254r16,-2l1248,268xm1216,271r-16,1l1199,256r16,-1l1216,271xm1184,274r-16,1l1167,259r16,-1l1184,274xm1152,277r-16,l1135,261r16,l1152,277xm1120,278r-16,1l1103,263r16,-1l1120,278xm1088,280r-16,1l1071,265r16,-1l1088,280xm1056,281r-16,1l1039,266r16,-1l1056,281xm1024,283r-16,1l1007,268r16,-1l1024,283xm992,285r-16,l975,269r16,l992,285xm960,285r-16,l943,269r16,l960,285xm928,286r-16,l911,270r16,l928,286xm896,286r-16,1l879,271r16,-1l896,286xm864,287r-16,l847,271r16,l864,287xm832,287r,l831,271r,l832,287xm831,287r-16,l816,271r16,l831,287xm799,287r-16,l784,271r16,l799,287xm767,286r-16,l752,270r16,l767,286xm735,286r-16,-1l720,269r16,1l735,286xm703,285r-16,l688,269r16,l703,285xm671,285r-6,-1l655,284r1,-16l666,268r5,1l671,285xm639,283r-16,-1l624,266r16,1l639,283xm607,281r-16,l592,265r16,l607,281xm575,280r-16,-1l560,263r16,1l575,280xm543,278r-16,-1l528,261r16,1l543,278xm511,277r-1,-1l495,275r1,-16l511,260r1,1l511,277xm479,274r-16,-2l464,256r16,2l479,274xm447,271r-16,-1l432,254r16,1l447,271xm415,268r-16,-1l400,251r16,1l415,268xm383,266r-13,-2l367,264r2,-16l371,248r13,2l383,266xm351,262r-16,-2l337,244r16,2l351,262xm319,258r-16,-2l305,240r16,2l319,258xm287,254r-16,-2l274,236r15,2l287,254xm256,249r-9,-1l239,247r3,-16l250,233r8,1l256,249xm224,244r-16,-3l211,225r16,3l224,244xm192,238r-16,-4l180,219r15,3l192,238xm161,231r-14,-4l145,227r4,-16l150,212r14,3l161,231xm129,223r-15,-4l118,203r15,4l129,223xm98,214l83,209r5,-16l103,199r-5,15xm67,203l52,197r7,-15l74,188r-7,15xm37,189l23,180r9,-13l46,176r-9,13xm10,168l6,163hdc5,162,4,161,4,160hal1,151r16,-4l19,155r-2,-3l22,157,10,168xe" fillcolor="#33c" strokecolor="#33c" strokeweight="3e-5mm">
                <v:path arrowok="t"/>
                <o:lock v:ext="edit" verticies="t"/>
              </v:shape>
              <v:group id="_x0000_s45082" style="position:absolute;left:3789;top:2982;width:142;height:230" coordorigin="3789,2982" coordsize="142,230">
                <v:shape id="_x0000_s45083" style="position:absolute;left:3808;top:2982;width:17;height:139" coordsize="17,139" path="m15,127r,-1l15,126r,l15,126r,-28l15,97r,-1l14,95r-1,l13,95,13,4r,-1l13,2r-1,l12,1r-1,l10,r,l9,,8,,7,,6,1r,l5,2r,l4,3r,1l4,95r1,l4,95,3,96,2,97r,1l2,126r,l2,126r,l2,126r,l1,127r,1l,130r,1l,133r1,1l1,135r2,1l3,137r1,l5,138r,l6,138r1,1l8,139r1,l10,139r,l11,138r1,l13,138r,-1l14,137r1,-1l16,135r1,-1l17,133r,-2l17,130r,-2l16,127r-1,-1l15,127xe" fillcolor="black" stroked="f">
                  <v:path arrowok="t"/>
                </v:shape>
                <v:shape id="_x0000_s45084" style="position:absolute;left:3789;top:3097;width:142;height:115" coordsize="142,115" path="m140,23r-1,l138,23r-1,l135,22r-3,l129,21r-3,-1l122,20r-5,-1l113,18r-5,-1l103,16,98,15,92,14,87,13,82,12,76,10,71,9,65,8,60,7,55,6,50,5,46,4r-4,l38,3,34,2r-3,l29,1r-3,l25,,24,r,l23,,22,r,l21,r,l20,r,l19,r,l18,1r-1,l17,1,16,2,15,3r,1l14,5r,13l14,19r,l13,20r,l12,20r-1,1l10,22r-1,l8,23,6,24r-1,l5,25r-1,l3,26r,1l2,28r,l2,29,1,30r,l1,31r,1l,33r,1l,41,1,57r,15l1,79r,1l1,81r1,1l2,83r5,5l8,89r,1l9,90r1,l11,90r1,1l13,91r2,l18,92r2,1l24,93r3,1l31,95r5,1l40,97r5,1l50,99r5,1l60,102r5,1l70,104r5,1l80,106r5,1l90,108r4,1l98,110r4,1l106,112r3,1l112,113r3,1l117,114r1,1l119,115r,l120,115r,l121,115r1,l122,115r1,l123,115r1,l137,109r,l138,108r1,-1l139,106r1,-12l141,66r1,-28l142,26r,-1l142,24r-1,l140,23xe" fillcolor="black" stroked="f">
                  <v:path arrowok="t"/>
                </v:shape>
                <v:shape id="_x0000_s45085" style="position:absolute;left:3790;top:3097;width:140;height:114" coordsize="140,114" path="m14,5r,-1l15,3r,-1l16,2,18,1r1,l19,1r1,l20,1,21,r,l22,r,1l138,24r1,l140,25r,l140,26r-3,80l137,107r,1l136,108r-1,1l123,114r-1,l121,114r-1,l119,114,10,90,9,89r-1,l7,88r-1,l2,82r-1,l1,81r,-1l1,79,,34,,33,,32,1,31r,-1l2,28r,-1l3,26r1,l4,25r8,-4l13,20r,l14,19r,-1l14,5xe" fillcolor="#e5e5e5" stroked="f">
                  <v:path arrowok="t"/>
                </v:shape>
                <v:shape id="_x0000_s45086" style="position:absolute;left:3905;top:3122;width:25;height:89" coordsize="25,89" path="m25,1l25,r,l24,r,l19,1r-1,l18,2,17,3r,1l16,17r,1l15,18r,1l14,20,5,24r,1l4,25,3,26r,1l2,30,1,31r,l1,32r,1l,80r,1l,81r,1l1,83r4,5l5,89r1,l7,89r1,l20,84r1,-1l22,83r,-1l22,81,25,1xe" fillcolor="#848484" stroked="f">
                  <v:path arrowok="t"/>
                </v:shape>
                <v:shape id="_x0000_s45087" style="position:absolute;left:3906;top:3123;width:23;height:87" coordsize="23,87" path="m20,80r,1l20,81r-1,1l19,82,6,87r,l5,87r,l4,87,1,82,,81,,80,,79r,l1,32r,l1,31,2,30r,-1l3,26r,-1l4,25r,-1l5,24r9,-4l15,19r,-1l16,17r,-1l17,3r,-1l17,2,18,1r,l23,r,l23,r,l23,r,l23,r,l23,,20,80xe" fillcolor="#686868" stroked="f">
                  <v:path arrowok="t"/>
                </v:shape>
                <v:shape id="_x0000_s45088" style="position:absolute;left:3791;top:3124;width:117;height:29" coordsize="117,29" path="m1,1l1,,2,,3,,4,,115,23r1,l117,23r,1l117,25r-1,3l115,28r,1l114,29r-1,l1,6,1,5,,5,,4,,3,1,1xe" stroked="f">
                  <v:path arrowok="t"/>
                </v:shape>
                <v:shape id="_x0000_s45089" style="position:absolute;left:3804;top:3100;width:118;height:40" coordsize="118,40" path="m,2l,1,1,r,l2,,116,23r1,1l117,24r1,1l118,26r-1,13l117,40r-1,l116,40r-1,l2,17r-1,l,16r,l,15,,2xe" fillcolor="#bfbfbf" stroked="f">
                  <v:path arrowok="t"/>
                </v:shape>
                <v:shape id="_x0000_s45090" style="position:absolute;left:3805;top:3097;width:124;height:26" coordsize="124,26" path="m115,26r,l116,26r,l117,26r1,l118,26r1,l119,26r5,-1l124,25r,-1l124,24r-1,l7,1,7,,6,r,l5,1r,l4,1r,l3,1,1,2,,2,,3r1,l1,3,115,26xe" stroked="f">
                  <v:path arrowok="t"/>
                </v:shape>
                <v:shape id="_x0000_s45091" style="position:absolute;left:3792;top:3178;width:118;height:33" coordsize="118,33" path="m,1r,l,1,,,1,,111,25r,l112,26r1,1l114,27r4,5l118,33r,l117,33r,l8,9,7,8,6,8,5,7,4,7,,1xe" fillcolor="#9e9e9e" stroked="f">
                  <v:path arrowok="t"/>
                </v:shape>
                <v:shape id="_x0000_s45092" style="position:absolute;left:3798;top:3155;width:67;height:35" coordsize="67,35" path="m,2l,1,,,,,,,1,r,l2,,3,,65,13r1,l67,14r,l67,15r,18l66,34r,l66,35r,l65,35r,l64,35r-1,l3,21,2,20r-1,l1,19,,18,,2xe" fillcolor="#3f3f3f" stroked="f">
                  <v:path arrowok="t"/>
                </v:shape>
                <v:shape id="_x0000_s45093" style="position:absolute;left:3797;top:3155;width:67;height:23" coordsize="67,23" path="m67,17r,-1l67,15r,-1l66,14,65,13,3,,2,,1,1r,l1,2,,19r,1l1,20r1,1l2,21r7,2l11,22r1,-1l14,20r2,-1l18,18r2,l22,17r2,-1l26,16r3,-1l31,15r3,-1l36,14r3,l42,14r2,l46,14r2,l49,14r2,l52,14r2,l55,14r1,1l58,15r1,l61,15r1,1l63,16r2,l66,17r1,xe" fillcolor="#999" stroked="f">
                  <v:path arrowok="t"/>
                </v:shape>
                <v:shape id="_x0000_s45094" style="position:absolute;left:3806;top:3169;width:58;height:21" coordsize="58,21" path="m57,20l58,3r-1,l56,2r-2,l53,2,52,1r-2,l49,1r-2,l46,,45,,43,,42,,40,,39,,37,,35,,33,,30,,27,,25,,22,1r-2,l17,2r-2,l13,3,11,4,9,4,7,5,5,6,3,7,2,8,,9,55,21r1,l57,21r,-1xe" fillcolor="#7f7f7f" stroked="f">
                  <v:path arrowok="t"/>
                </v:shape>
                <v:shape id="_x0000_s45095" style="position:absolute;left:3804;top:3160;width:27;height:20" coordsize="27,20" path="m,1l,,,,1,,2,,25,4r1,1l27,5r,1l27,7r,12l27,19r,1l26,20r-1,l2,15r-1,l,14,,13r,l,1xe" fillcolor="black" stroked="f">
                  <v:path arrowok="t"/>
                </v:shape>
                <v:shape id="_x0000_s45096" style="position:absolute;left:3805;top:3161;width:25;height:17" coordsize="25,17" path="m,2l,1r1,l1,,2,,23,4r1,1l24,5r1,1l25,7r,8l25,16r-1,l24,17r-1,l2,12r-1,l1,11,,11,,10,,2xe" fillcolor="#bfddbf" stroked="f">
                  <v:path arrowok="t"/>
                </v:shape>
                <v:shape id="_x0000_s45097" style="position:absolute;left:3811;top:3166;width:19;height:12" coordsize="19,12" path="m,1r,l1,r,l2,,17,2r1,1l18,3r1,1l19,5r,5l19,11r-1,l18,12r-1,l2,8,1,8,,8,,7,,6,,1xe" fillcolor="#7fbf7f" stroked="f">
                  <v:path arrowok="t"/>
                </v:shape>
                <v:shape id="_x0000_s45098" style="position:absolute;left:3809;top:3106;width:16;height:14" coordsize="16,14" path="m8,14r1,l11,13r1,l13,12r1,-1l15,10r,-2l16,7,15,6r,-2l14,3,13,2,12,1r-1,l9,,8,,6,,5,1,3,1,2,2,1,3,,4,,6,,7,,8r,2l1,11r1,1l3,13r2,l6,14r2,xe" fillcolor="#3f3f3f" stroked="f">
                  <v:path arrowok="t"/>
                </v:shape>
                <v:shape id="_x0000_s45099" style="position:absolute;left:3809;top:3108;width:5;height:11" coordsize="5,11" path="m5,3l4,2,3,2,2,1,2,,1,1,,2,,4,,5,,6,,7,,8,1,9r1,l2,10r1,1l4,11,3,10,3,9,3,8,3,7,3,6,3,5,4,4,5,3xe" fillcolor="#7f7f7f" stroked="f">
                  <v:path arrowok="t"/>
                </v:shape>
                <v:shape id="_x0000_s45100" style="position:absolute;left:3811;top:3106;width:12;height:7" coordsize="12,7" path="m6,7r1,l8,7,9,6r1,l11,5r,l12,4r,l12,3,11,2r,l10,1,9,1,8,1,7,,6,,4,,3,1,2,1,1,1r,1l,2,,3,,4r,l,5r1,l1,6r1,l3,7r1,l6,7xe" fillcolor="#7f7f7f" stroked="f">
                  <v:path arrowok="t"/>
                </v:shape>
                <v:shape id="_x0000_s45101" style="position:absolute;left:3811;top:3076;width:12;height:35" coordsize="12,35" path="m,4l,32r,l,33r,l1,34r1,l3,35r1,l5,35r1,l7,35r1,l9,35r1,-1l11,34r,-1l12,33r,-1l12,32,12,4r,l12,3,11,2r,l10,1,9,1,8,1,7,1,6,,5,1,3,1r,l2,1,1,2,,2,,3,,4xe" fillcolor="#3f3f3f" stroked="f">
                  <v:path arrowok="t"/>
                </v:shape>
                <v:shape id="_x0000_s45102" style="position:absolute;left:3811;top:3077;width:4;height:34" coordsize="4,34" path="m3,5l3,4r,l4,3r,l3,2r,l2,2,2,1,2,,1,1,,1,,2,,3,,31r,l,31r,l,31r,1l1,33r1,l3,34r,l3,34r,l3,34r,-1l3,33r,l3,33r,-3l3,5xe" fillcolor="#7f7f7f" stroked="f">
                  <v:path arrowok="t"/>
                </v:shape>
                <v:shape id="_x0000_s45103" style="position:absolute;left:3811;top:3077;width:11;height:4" coordsize="11,4" path="m6,4r1,l8,4r1,l10,4r,l11,3r,l11,2r,-1l11,1r-1,l10,,9,,8,,7,,6,,5,,4,,3,,2,,1,1r,l1,1,,2,1,3r,l1,4r1,l3,4r1,l5,4r1,xe" fillcolor="#7f7f7f" stroked="f">
                  <v:path arrowok="t"/>
                </v:shape>
                <v:shape id="_x0000_s45104" style="position:absolute;left:3813;top:2983;width:7;height:97" coordsize="7,97" path="m,3l,95r,l,96r1,l2,97r2,l5,97,6,96r1,l7,95r,l7,3r,l7,2,6,1,5,,4,,2,,1,1,,2,,3xe" fillcolor="#3f3f3f" stroked="f">
                  <v:path arrowok="t"/>
                </v:shape>
                <v:shape id="_x0000_s45105" style="position:absolute;left:3813;top:2983;width:7;height:97" coordsize="7,97" path="m4,l2,,1,1,,2,,3,,94r,1l,96r1,l1,96r1,1l3,97r,l3,97r,-1l3,93,3,5,3,4,4,3,5,2r2,l7,2r,l7,2r,l7,1,6,,5,,4,xe" fillcolor="#7f7f7f" stroked="f">
                  <v:path arrowok="t"/>
                </v:shape>
              </v:group>
              <v:group id="_x0000_s45106" style="position:absolute;left:3444;top:2911;width:151;height:230" coordorigin="3444,2911" coordsize="151,230">
                <v:shape id="_x0000_s45107" style="position:absolute;left:3464;top:2911;width:18;height:139" coordsize="18,139" path="m16,127r,l16,126r,l16,126r,-28l16,97,15,96r,-1l13,95r1,l14,4r,-1l13,3r,-1l12,1r,l11,1,10,,9,,8,,7,1,6,1r,l5,2r,1l4,3r,1l4,95r1,l4,95,3,96,2,97r,1l2,126r,l2,126r,l2,126r,l1,127r,1l,130r,1l,133r1,1l1,135r2,2l3,137r1,1l5,138r1,l6,138r1,1l8,139r1,l10,139r1,l12,138r1,l13,138r1,l15,137r1,l17,135r1,-1l18,133r,-2l18,130r,-2l17,127r-1,-1l16,127xe" fillcolor="black" stroked="f">
                  <v:path arrowok="t"/>
                </v:shape>
                <v:shape id="_x0000_s45108" style="position:absolute;left:3444;top:3026;width:151;height:115" coordsize="151,115" path="m148,23r,l147,23r-2,l143,22r-3,l137,21r-4,l129,20r-5,-1l120,18r-6,-1l109,16r-5,-1l98,14,92,13,86,12,81,11,75,10,69,9,64,7r-6,l53,6,49,5,44,4,40,3,36,2r-3,l30,1r-2,l26,,25,r,l24,r,l23,,22,r,l21,r,l20,1r,l19,1,18,2r-1,l16,2r,1l15,4r,1l15,18r,1l14,19r,1l13,20r,1l12,21r-2,1l9,23r-1,l6,24,5,25r,l4,25,3,26r,1l2,28r,l1,29r,1l1,30r,1l,32r,1l,34r,7l,57,,72r,7l1,80r,1l1,82r1,1l7,88r1,1l9,90r1,l11,91r,l12,91r2,l16,92r2,l21,93r4,1l29,94r4,1l38,96r4,1l47,98r6,1l58,101r5,1l69,103r5,1l79,105r6,1l90,107r5,2l100,109r4,2l108,111r4,1l116,113r3,1l121,114r3,1l125,115r1,l126,115r1,l128,115r,l129,115r1,l130,115r1,l131,115r14,-6l146,109r1,-1l147,107r,-1l148,94r1,-28l150,39r1,-13l151,25r-1,-1l149,24r-1,-1xe" fillcolor="black" stroked="f">
                  <v:path arrowok="t"/>
                </v:shape>
                <v:shape id="_x0000_s45109" style="position:absolute;left:3445;top:3027;width:149;height:114" coordsize="149,114" path="m15,4r,-1l15,2r1,l17,1,19,r1,l20,r1,l21,r1,l23,r,l24,,147,23r1,l148,24r1,l149,25r-3,80l145,106r,1l144,107r-1,1l130,113r-1,1l128,114r-1,l126,114,10,89r-1,l8,88r-1,l6,87,2,82,1,81r,-1l,79,,78,,33,,32,,31,,30r1,l2,27r,-1l3,26,4,25r,-1l12,20r1,-1l14,19r,-1l15,17,15,4xe" fillcolor="#e5e5e5" stroked="f">
                  <v:path arrowok="t"/>
                </v:shape>
                <v:shape id="_x0000_s45110" style="position:absolute;left:3567;top:3051;width:27;height:89" coordsize="27,89" path="m27,1r,l26,r,l25,,20,1,19,2r,l18,3r,1l17,17r,1l16,19r,l15,20,6,24,5,25r-1,l3,26r,1l2,30,1,31r,1l1,33r,1l,80r,1l,82r,1l1,83r4,5l5,89r1,l7,89r1,l21,84r1,-1l23,83r,-1l24,81,27,1xe" fillcolor="#848484" stroked="f">
                  <v:path arrowok="t"/>
                </v:shape>
                <v:shape id="_x0000_s45111" style="position:absolute;left:3568;top:3052;width:25;height:87" coordsize="25,87" path="m21,80r,1l21,81r,1l20,82,6,87r,l5,87r,l5,87,1,82,,81,,80r,l,79,1,33r,-1l1,31,2,30r,-1l3,26r,l4,25,5,24r,l14,20r1,-1l16,18r1,-1l17,16,18,3r,-1l18,2,19,1r,l24,r1,l25,r,l25,r,l25,r,l25,,21,80xe" fillcolor="#686868" stroked="f">
                  <v:path arrowok="t"/>
                </v:shape>
                <v:shape id="_x0000_s45112" style="position:absolute;left:3446;top:3053;width:124;height:29" coordsize="124,29" path="m1,1l1,,2,,3,,4,,122,23r1,l124,24r,l124,25r-1,3l122,28r,1l121,29r-1,l1,6,,6,,5,,4r,l1,1xe" stroked="f">
                  <v:path arrowok="t"/>
                </v:shape>
                <v:shape id="_x0000_s45113" style="position:absolute;left:3460;top:3029;width:125;height:40" coordsize="125,40" path="m,2l,1r,l1,,2,,123,24r1,l124,24r1,1l125,26r-1,13l124,40r-1,l122,40r,l2,17r-1,l,17,,16,,15,,2xe" fillcolor="#bfbfbf" stroked="f">
                  <v:path arrowok="t"/>
                </v:shape>
                <v:shape id="_x0000_s45114" style="position:absolute;left:3461;top:3027;width:132;height:26" coordsize="132,26" path="m122,26r,l123,26r,l124,26r1,l125,26r1,-1l126,25r5,-1l132,24r,-1l132,23r-1,l8,,7,r,l6,,5,r,l4,r,l3,,1,1,,2r,l,2r1,l122,26xe" stroked="f">
                  <v:path arrowok="t"/>
                </v:shape>
                <v:shape id="_x0000_s45115" style="position:absolute;left:3446;top:3108;width:126;height:33" coordsize="126,33" path="m1,1l,,,,1,r,l118,24r1,1l120,25r1,1l122,26r4,5l126,32r,l125,33r,l9,8,8,8,7,7,6,7,5,6,1,1xe" fillcolor="#9e9e9e" stroked="f">
                  <v:path arrowok="t"/>
                </v:shape>
                <v:shape id="_x0000_s45116" style="position:absolute;left:3453;top:3084;width:72;height:35" coordsize="72,35" path="m,2l,1r,l,,,,1,r,l2,,3,,69,13r1,l71,14r1,l72,15,71,33r,1l71,34r-1,1l70,35r,l69,35r-1,l67,35,3,21r-1,l1,20r,-1l1,19,,2xe" fillcolor="#3f3f3f" stroked="f">
                  <v:path arrowok="t"/>
                </v:shape>
                <v:shape id="_x0000_s45117" style="position:absolute;left:3452;top:3085;width:72;height:22" coordsize="72,22" path="m71,16r1,-1l71,14r,-1l70,13r-1,l3,,2,r,l1,r,1l,18r1,1l1,20r1,l3,20r7,2l12,21r1,-1l15,19r2,-1l19,18r2,-1l23,16r3,-1l28,15r3,-1l33,14r3,l39,13r3,l45,13r2,l49,13r2,l52,13r2,l56,13r1,l59,14r1,l62,14r1,l64,14r2,1l67,15r2,l70,16r1,xe" fillcolor="#999" stroked="f">
                  <v:path arrowok="t"/>
                </v:shape>
                <v:shape id="_x0000_s45118" style="position:absolute;left:3462;top:3098;width:61;height:21" coordsize="61,21" path="m61,20l61,3r-1,l59,2r-2,l56,2,54,1r-1,l52,1r-2,l49,1,47,,46,,44,,42,,41,,39,,37,,35,,32,,29,,26,1r-3,l21,1,18,2r-2,l13,3,11,4,9,5,7,5,5,6,3,7,2,8,,9,58,21r1,l60,21r,-1l61,20xe" fillcolor="#7f7f7f" stroked="f">
                  <v:path arrowok="t"/>
                </v:shape>
                <v:shape id="_x0000_s45119" style="position:absolute;left:3459;top:3089;width:30;height:20" coordsize="30,20" path="m,1r1,l1,,2,,3,,28,5r,l29,5r1,1l30,7r,12l29,19r,1l28,20r-1,l3,15r-1,l1,14r,l,13,,1xe" fillcolor="black" stroked="f">
                  <v:path arrowok="t"/>
                </v:shape>
                <v:shape id="_x0000_s45120" style="position:absolute;left:3461;top:3090;width:26;height:17" coordsize="26,17" path="m,2l,1r1,l1,,2,,24,5r1,l25,5r1,1l26,7r,8l26,16r-1,1l25,17r-1,l2,12r-1,l1,12,,11,,10,,2xe" fillcolor="#bfddbf" stroked="f">
                  <v:path arrowok="t"/>
                </v:shape>
                <v:shape id="_x0000_s45121" style="position:absolute;left:3467;top:3095;width:20;height:12" coordsize="20,12" path="m,1r,l1,,2,r,l18,3r1,l19,3r1,1l20,5r,5l20,11r-1,1l19,12r-1,l2,9,1,8,,8,,7,,6,,1xe" fillcolor="#7fbf7f" stroked="f">
                  <v:path arrowok="t"/>
                </v:shape>
                <v:shape id="_x0000_s45122" style="position:absolute;left:3465;top:3035;width:16;height:14" coordsize="16,14" path="m8,14r2,l11,14r2,-1l14,12r1,-1l16,10r,-1l16,7r,-1l16,4,15,3,14,2,13,1r-2,l10,,8,,6,,5,1,3,1,2,2,1,3,,4,,6,,7,,9r,1l1,11r1,1l3,13r2,1l6,14r2,xe" fillcolor="#3f3f3f" stroked="f">
                  <v:path arrowok="t"/>
                </v:shape>
                <v:shape id="_x0000_s45123" style="position:absolute;left:3465;top:3037;width:5;height:11" coordsize="5,11" path="m5,3l4,2,3,2,2,1,2,,1,1,,3,,4,,5,,6,,7,,8,1,9r1,1l2,10r1,1l4,11r,l3,10,3,9,3,8,3,6,3,5,4,4,5,3xe" fillcolor="#7f7f7f" stroked="f">
                  <v:path arrowok="t"/>
                </v:shape>
                <v:shape id="_x0000_s45124" style="position:absolute;left:3467;top:3035;width:13;height:7" coordsize="13,7" path="m6,7r1,l9,7,10,6r1,l11,6,12,5r,-1l13,4,12,3r,-1l11,2r,-1l10,1,9,1,7,1,6,,5,1,3,1,2,1,1,1r,1l,2,,3,,4r,l,5,1,6r,l2,6,3,7r2,l6,7xe" fillcolor="#7f7f7f" stroked="f">
                  <v:path arrowok="t"/>
                </v:shape>
                <v:shape id="_x0000_s45125" style="position:absolute;left:3467;top:3006;width:12;height:35" coordsize="12,35" path="m,3l,31r,l,32r1,l1,33r1,l3,34r1,l5,34r1,1l8,34r1,l10,34r1,-1l11,33r1,-1l12,32r,-1l12,31,12,3r,l12,2r,l11,1r,l10,,9,,7,,6,,5,,4,,3,,2,1,1,1,,2r,l,3xe" fillcolor="#3f3f3f" stroked="f">
                  <v:path arrowok="t"/>
                </v:shape>
                <v:shape id="_x0000_s45126" style="position:absolute;left:3467;top:3006;width:5;height:34" coordsize="5,34" path="m3,5l3,4r1,l4,3r1,l4,3,3,2,2,2,2,1,2,,1,1r,1l,2,,3,,31r,l,31r,l,31r,1l1,33r1,l3,34r,l3,34r,l3,34r,l3,34r,-1l3,33r,-3l3,5xe" fillcolor="#7f7f7f" stroked="f">
                  <v:path arrowok="t"/>
                </v:shape>
                <v:shape id="_x0000_s45127" style="position:absolute;left:3468;top:3006;width:11;height:5" coordsize="11,5" path="m5,5r1,l7,5,8,4r1,l10,4r,-1l11,3r,-1l11,2,10,1r,l9,,8,,7,,6,,5,,4,,3,,2,,1,r,1l,1,,2r,l,3r,l1,4r,l2,4,3,5r1,l5,5xe" fillcolor="#7f7f7f" stroked="f">
                  <v:path arrowok="t"/>
                </v:shape>
                <v:shape id="_x0000_s45128" style="position:absolute;left:3469;top:2912;width:8;height:97" coordsize="8,97" path="m,3l,95r,l,96r1,1l3,97r1,l6,97r1,l8,96r,-1l8,95,8,3r,l8,2,7,1,6,,4,,2,,1,1,,2,,3xe" fillcolor="#3f3f3f" stroked="f">
                  <v:path arrowok="t"/>
                </v:shape>
                <v:shape id="_x0000_s45129" style="position:absolute;left:3469;top:2912;width:8;height:97" coordsize="8,97" path="m4,l2,,1,1,,2,,3,,94r,1l,96r1,l2,97r1,l3,97r,l3,97r,l3,94,3,5,4,4,4,3,6,2r1,l7,2r1,l8,2r,l7,1,6,1,5,,4,xe" fillcolor="#7f7f7f" stroked="f">
                  <v:path arrowok="t"/>
                </v:shape>
              </v:group>
              <v:group id="_x0000_s45130" style="position:absolute;left:3276;top:3071;width:151;height:230" coordorigin="3276,3071" coordsize="151,230">
                <v:shape id="_x0000_s45131" style="position:absolute;left:3296;top:3071;width:18;height:138" coordsize="18,138" path="m16,126r,l16,126r,l16,125r,-28l16,96,15,95r-1,l13,94r1,1l14,3r,l13,2r,-1l12,1,12,,11,,10,,9,,8,,7,,6,r,1l5,1r,1l4,3r,l4,95,5,94,3,95r,l2,96r,1l2,125r,1l2,126r,l2,126r,-1l1,127,,128r,1l,131r,1l,133r1,2l2,136r1,l4,137r1,l5,138r1,l7,138r1,l9,138r1,l11,138r1,l12,138r1,-1l14,137r1,-1l15,136r2,-1l17,133r1,-1l18,131r,-2l18,128r-1,-1l16,125r,1xe" fillcolor="black" stroked="f">
                  <v:path arrowok="t"/>
                </v:shape>
                <v:shape id="_x0000_s45132" style="position:absolute;left:3276;top:3185;width:151;height:116" coordsize="151,116" path="m148,24r,l146,23r-1,l143,23r-3,-1l137,22r-4,-1l129,20r-5,-1l119,18r-5,-1l109,16r-6,-1l98,14,92,13,86,12,80,11,75,10,69,9,64,8,58,7,53,6,48,5,44,4,40,3r-4,l33,2,30,1r-2,l26,1r-1,l25,1,24,,23,r,l22,,21,1r,l20,1r,l19,1r-1,l18,2r-1,l16,3r-1,l15,4r,1l14,19r,l14,20r-1,l13,21r,l12,21r-2,1l9,23,7,24r-1,l5,25r,l4,26r-1,l2,27r,1l2,29r-1,l1,30r,1l,32r,1l,34r,1l,42,,57,,73r,7l,81r1,1l1,83r1,l7,89r,l8,90r1,1l11,91r,l12,91r1,l16,92r2,1l21,93r4,1l29,95r4,1l37,97r5,1l47,99r5,1l58,101r5,1l68,103r6,1l79,106r5,1l90,108r5,1l99,110r5,1l108,112r4,l116,113r3,1l121,114r2,1l125,115r1,l126,116r1,l127,116r1,l129,116r,l130,115r1,l131,115r14,-5l145,109r1,-1l147,107r,-1l148,94r1,-27l150,39r1,-12l150,26r,-1l149,24r-1,xe" fillcolor="black" stroked="f">
                  <v:path arrowok="t"/>
                </v:shape>
                <v:shape id="_x0000_s45133" style="position:absolute;left:3277;top:3186;width:149;height:114" coordsize="149,114" path="m14,4l15,3r,l16,2r,l19,r,l20,r1,l21,r1,l22,r1,l23,,147,23r,1l148,24r1,1l149,26r-4,79l145,106r,1l144,108r-1,l130,113r-1,1l128,114r-1,l126,114,10,89r-1,l8,88r-1,l6,87,1,82r,-1l1,80,,80,,79,,34,,33,,32,,31,1,30,2,27r,l3,26,4,25r,l12,20r1,l14,19r,-1l14,18,14,4xe" fillcolor="#e5e5e5" stroked="f">
                  <v:path arrowok="t"/>
                </v:shape>
                <v:shape id="_x0000_s45134" style="position:absolute;left:3398;top:3210;width:28;height:90" coordsize="28,90" path="m28,2r,-1l27,r,l26,,21,2r-1,l19,3r,l19,4,18,17r,1l17,19r-1,1l16,20,6,24r,1l5,26r-1,l4,27,3,30,2,31r,1l2,33r,1l,80r1,1l1,82r,1l2,84r4,5l6,89r1,1l8,90,9,89,22,84r1,l24,83r,-1l24,81,28,2xe" fillcolor="#848484" stroked="f">
                  <v:path arrowok="t"/>
                </v:shape>
                <v:shape id="_x0000_s45135" style="position:absolute;left:3400;top:3211;width:25;height:88" coordsize="25,88" path="m21,80r,1l21,82r-1,l20,82,6,88r,l5,88r,l5,87,1,82,,82,,81,,80,,79,1,33r,-1l1,31r,-1l2,30,3,27r,-1l4,25r,l5,24r9,-4l15,19r1,l17,17r,-1l18,3r,l18,2r1,l19,2,24,r,l24,r,l24,r,l25,r,l25,1,21,80xe" fillcolor="#686868" stroked="f">
                  <v:path arrowok="t"/>
                </v:shape>
                <v:shape id="_x0000_s45136" style="position:absolute;left:3277;top:3212;width:125;height:30" coordsize="125,30" path="m2,1r,l3,,4,,5,,123,23r1,l125,24r,l125,25r-1,3l123,29r-1,l122,30r-1,l2,6,1,6,1,5,,5,1,4,2,1xe" stroked="f">
                  <v:path arrowok="t"/>
                </v:shape>
                <v:shape id="_x0000_s45137" style="position:absolute;left:3291;top:3189;width:126;height:40" coordsize="126,40" path="m,1r1,l1,,2,,3,,124,23r,l125,24r1,l126,25r-1,13l125,39r-1,1l123,40r-1,l2,17r,-1l1,16,,15r,l,1xe" fillcolor="#bfbfbf" stroked="f">
                  <v:path arrowok="t"/>
                </v:shape>
                <v:shape id="_x0000_s45138" style="position:absolute;left:3293;top:3186;width:132;height:26" coordsize="132,26" path="m122,26r,l123,26r,l124,26r,l125,26r,l126,26r5,-2l131,24r1,l131,24r,-1l7,r,l6,r,l5,r,l4,,3,r,l,2r,l,2r,l1,3,122,26xe" stroked="f">
                  <v:path arrowok="t"/>
                </v:shape>
                <v:shape id="_x0000_s45139" style="position:absolute;left:3278;top:3267;width:126;height:33" coordsize="126,33" path="m,1l,,,,1,r,l118,25r1,l120,25r1,1l122,27r4,5l126,32r,1l125,33r,l9,8,8,8,7,7,6,7,5,6,,1xe" fillcolor="#9e9e9e" stroked="f">
                  <v:path arrowok="t"/>
                </v:shape>
                <v:shape id="_x0000_s45140" style="position:absolute;left:3285;top:3243;width:71;height:36" coordsize="71,36" path="m,2r,l,1r,l,,1,r,l2,,3,,69,13r1,1l71,14r,1l71,16r,17l71,34r-1,1l70,35r,1l70,36r-1,l68,35r-1,l3,21r-1,l1,20r,l,19,,2xe" fillcolor="#3f3f3f" stroked="f">
                  <v:path arrowok="t"/>
                </v:shape>
                <v:shape id="_x0000_s45141" style="position:absolute;left:3284;top:3244;width:71;height:22" coordsize="71,22" path="m71,16r,-1l71,14r,l70,13r-1,l3,,2,,1,r,1l1,1,,19r,l1,20r1,l2,21r8,1l12,21r1,-1l15,20r2,-1l19,18r2,-1l23,16r3,l28,15r3,l33,14r3,l39,14r2,-1l44,13r3,l49,13r2,l52,13r2,1l55,14r2,l58,14r2,l61,14r2,1l64,15r2,l67,15r2,1l70,16r1,xe" fillcolor="#999" stroked="f">
                  <v:path arrowok="t"/>
                </v:shape>
                <v:shape id="_x0000_s45142" style="position:absolute;left:3294;top:3257;width:61;height:21" coordsize="61,21" path="m60,20l61,3r-1,l59,3,57,2r-1,l54,2r-1,l51,1r-1,l48,1r-1,l45,1r-1,l42,,41,,39,,37,,34,,31,,29,1r-3,l23,1,21,2r-3,l16,3r-3,l11,4,9,5,7,6,5,7,3,7,2,8,,9,58,21r1,l60,21r,l60,20xe" fillcolor="#7f7f7f" stroked="f">
                  <v:path arrowok="t"/>
                </v:shape>
                <v:shape id="_x0000_s45143" style="position:absolute;left:3291;top:3248;width:30;height:20" coordsize="30,20" path="m,2l,1,1,,2,r,l27,5r1,l29,6r,l30,7,29,19r,1l29,20r-1,l27,20,2,15r,l1,15,,14,,13,,2xe" fillcolor="black" stroked="f">
                  <v:path arrowok="t"/>
                </v:shape>
                <v:shape id="_x0000_s45144" style="position:absolute;left:3293;top:3250;width:26;height:16" coordsize="26,16" path="m,1r,l,,1,,2,,24,4r1,l25,5r1,l26,6r,9l26,16r-1,l24,16r,l2,12,1,11,,11,,10,,9,,1xe" fillcolor="#bfddbf" stroked="f">
                  <v:path arrowok="t"/>
                </v:shape>
                <v:shape id="_x0000_s45145" style="position:absolute;left:3298;top:3254;width:21;height:12" coordsize="21,12" path="m1,2l1,1r1,l2,,3,,19,3r1,l20,4r1,l21,5r,6l21,12r-1,l19,12r,l3,9,2,9,1,8,1,7,,7,1,2xe" fillcolor="#7fbf7f" stroked="f">
                  <v:path arrowok="t"/>
                </v:shape>
                <v:shape id="_x0000_s45146" style="position:absolute;left:3296;top:3195;width:17;height:13" coordsize="17,13" path="m9,13r2,l12,13r2,-1l15,11r1,-1l17,9r,-1l17,7r,-2l17,4,16,3,15,2,14,1,12,,11,,9,,7,,6,,4,1,3,2,2,3,1,4,,5,,7,,8,1,9r1,1l3,11r1,1l6,13r1,l9,13xe" fillcolor="#3f3f3f" stroked="f">
                  <v:path arrowok="t"/>
                </v:shape>
                <v:shape id="_x0000_s45147" style="position:absolute;left:3296;top:3197;width:6;height:11" coordsize="6,11" path="m6,2l5,2,4,1,3,1,3,,2,1,1,2,,3,,5r,l1,7r,l2,8r,1l3,10r1,l5,11,4,10,4,9,4,8,4,7,4,6,4,4,5,3,6,2xe" fillcolor="#7f7f7f" stroked="f">
                  <v:path arrowok="t"/>
                </v:shape>
                <v:shape id="_x0000_s45148" style="position:absolute;left:3298;top:3195;width:13;height:6" coordsize="13,6" path="m7,6r1,l9,6r2,l12,5r,l13,4r,l13,3r,-1l13,2,12,1r,l11,,9,,8,,7,,6,,4,,3,,2,1,1,1r,1l,2,,3,,4r1,l1,5r1,l3,6r1,l6,6r1,xe" fillcolor="#7f7f7f" stroked="f">
                  <v:path arrowok="t"/>
                </v:shape>
                <v:shape id="_x0000_s45149" style="position:absolute;left:3299;top:3165;width:12;height:35" coordsize="12,35" path="m,3l,31r,l,32r,1l1,33r1,1l3,34r1,1l5,35r1,l8,35r1,l10,34r1,l11,33r1,l12,32r,-1l12,31,12,3r,l12,3r,-1l11,1r-1,l9,1,8,,7,,6,,5,,4,,3,1,2,1,1,1,,2,,3r,xe" fillcolor="#3f3f3f" stroked="f">
                  <v:path arrowok="t"/>
                </v:shape>
                <v:shape id="_x0000_s45150" style="position:absolute;left:3299;top:3166;width:5;height:33" coordsize="5,33" path="m3,4r,l3,3r1,l5,2,4,2,3,2,2,1,2,r,l1,,,1r,l,2,,30r,1l,31r,l,31r,1l1,32r1,1l3,33r,l3,33r,l3,33r,l3,33r,l3,33r,-4l3,4xe" fillcolor="#7f7f7f" stroked="f">
                  <v:path arrowok="t"/>
                </v:shape>
                <v:shape id="_x0000_s45151" style="position:absolute;left:3299;top:3165;width:12;height:5" coordsize="12,5" path="m6,5r1,l8,5r1,l10,4r1,l11,4,12,3r,l12,2,11,1r,l10,1,9,1,8,,7,,6,,5,,4,,3,1,2,1,1,1r,l,2,,3r,l1,4r,l2,4,3,5r1,l5,5r1,xe" fillcolor="#7f7f7f" stroked="f">
                  <v:path arrowok="t"/>
                </v:shape>
                <v:shape id="_x0000_s45152" style="position:absolute;left:3301;top:3071;width:8;height:97" coordsize="8,97" path="m,3l,95r,l,96r1,1l2,97r2,l6,97r1,l8,96r,-1l8,95,8,3r,l8,2,7,1,5,,4,,2,,1,1,,2,,3xe" fillcolor="#3f3f3f" stroked="f">
                  <v:path arrowok="t"/>
                </v:shape>
                <v:shape id="_x0000_s45153" style="position:absolute;left:3301;top:3071;width:8;height:97" coordsize="8,97" path="m4,l2,,1,1,,2,,3,,95r,l,96r1,1l2,97r1,l3,97r,l3,97r,l3,94,3,6,3,4,4,3r2,l7,3r,l7,3r1,l8,3,7,2,6,1,5,,4,xe" fillcolor="#7f7f7f" stroked="f">
                  <v:path arrowok="t"/>
                </v:shape>
              </v:group>
              <v:rect id="_x0000_s45154" style="position:absolute;left:4490;top:3389;width:1593;height:129;v-text-anchor:top" filled="f" stroked="f">
                <v:textbox style="mso-next-textbox:#_x0000_s45154;mso-fit-shape-to-text:t" inset="0,0,0,0">
                  <w:txbxContent>
                    <w:p w:rsidR="00A520AA" w:rsidRPr="00F14173" w:rsidRDefault="00A520AA" w:rsidP="00FB6739">
                      <w:pPr>
                        <w:spacing w:before="0" w:line="144" w:lineRule="auto"/>
                        <w:rPr>
                          <w:lang w:bidi="ar-SY"/>
                        </w:rPr>
                      </w:pPr>
                      <w:r>
                        <w:rPr>
                          <w:rFonts w:ascii="Arial Narrow" w:hAnsi="Arial Narrow" w:hint="cs"/>
                          <w:b/>
                          <w:bCs/>
                          <w:color w:val="000099"/>
                          <w:sz w:val="14"/>
                          <w:szCs w:val="14"/>
                          <w:rtl/>
                          <w:lang w:bidi="ar-SY"/>
                        </w:rPr>
                        <w:t>مطاريف معلومات متعددة الأغراض</w:t>
                      </w:r>
                    </w:p>
                  </w:txbxContent>
                </v:textbox>
              </v:rect>
              <v:rect id="_x0000_s45155" style="position:absolute;left:2346;top:9;width:2834;height:425" fillcolor="#369" stroked="f"/>
              <v:shape id="_x0000_s45156" style="position:absolute;left:2342;top:4;width:2842;height:434" coordsize="2842,434" path="m,l2842,r,434l,434,,xm9,430l4,425r2834,l2833,430r,-425l2838,9,4,9,9,5r,425xe" fillcolor="#369" strokecolor="#369" strokeweight="3e-5mm">
                <v:path arrowok="t"/>
                <o:lock v:ext="edit" verticies="t"/>
              </v:shape>
              <v:shape id="_x0000_s45157" type="#_x0000_t75" style="position:absolute;left:2399;top:35;width:2727;height:399">
                <v:imagedata r:id="rId272" o:title=""/>
              </v:shape>
              <v:shape id="_x0000_s45158" type="#_x0000_t75" style="position:absolute;left:2399;top:35;width:2727;height:399">
                <v:imagedata r:id="rId273" o:title=""/>
              </v:shape>
              <v:shape id="_x0000_s45159" type="#_x0000_t75" style="position:absolute;left:2382;top:18;width:2727;height:398">
                <v:imagedata r:id="rId274" o:title=""/>
              </v:shape>
              <v:shape id="_x0000_s45160" type="#_x0000_t75" style="position:absolute;left:2382;top:18;width:2727;height:398">
                <v:imagedata r:id="rId275" o:title=""/>
              </v:shape>
              <v:rect id="_x0000_s45161" style="position:absolute;left:2395;top:31;width:2709;height:380" fillcolor="#6a9ece" stroked="f"/>
              <v:rect id="_x0000_s45162" style="position:absolute;left:2486;top:90;width:2548;height:368;v-text-anchor:top" filled="f" stroked="f">
                <v:textbox style="mso-next-textbox:#_x0000_s45162;mso-fit-shape-to-text:t" inset="0,0,0,0">
                  <w:txbxContent>
                    <w:p w:rsidR="00A520AA" w:rsidRPr="00070ECF" w:rsidRDefault="00A520AA" w:rsidP="00FB6739">
                      <w:pPr>
                        <w:spacing w:before="0" w:line="240" w:lineRule="auto"/>
                        <w:jc w:val="center"/>
                        <w:rPr>
                          <w:lang w:bidi="ar-SY"/>
                        </w:rPr>
                      </w:pPr>
                      <w:r w:rsidRPr="00070ECF">
                        <w:rPr>
                          <w:rFonts w:ascii="Arial" w:hAnsi="Arial" w:hint="cs"/>
                          <w:b/>
                          <w:bCs/>
                          <w:color w:val="000000"/>
                          <w:sz w:val="24"/>
                          <w:szCs w:val="24"/>
                          <w:rtl/>
                          <w:lang w:bidi="ar-SY"/>
                        </w:rPr>
                        <w:t>الخدمات المطبقة</w:t>
                      </w:r>
                    </w:p>
                  </w:txbxContent>
                </v:textbox>
              </v:rect>
              <v:shape id="_x0000_s45163" style="position:absolute;left:151;top:1495;width:2054;height:1328" coordsize="3712,2400" path="m,400hdc,180,180,,400,v,,,,,hal400,,3312,r,hdc3533,,3712,180,3712,400v,,,,,hal3712,400r,1600l3712,2000hdc3712,2221,3533,2400,3312,2400v,,,,,hal3312,2400r-2912,l400,2400hdc180,2400,,2221,,2000v,,,,,hal,400hdxe" fillcolor="#ffc" strokeweight="0">
                <v:path arrowok="t"/>
              </v:shape>
              <v:shape id="_x0000_s45164" style="position:absolute;left:146;top:1491;width:2063;height:1336" coordsize="3728,2416" path="m,408l8,328hdc9,327,9,327,9,326hal33,251hdc33,251,33,250,33,250hal70,182hdc71,181,71,181,71,180hal120,121hdc121,121,121,121,121,120hal180,71hdc181,71,181,71,182,70hal250,33hdc250,33,251,33,251,33hal326,9hdc327,9,327,9,328,8hal408,,3320,r82,8hdc3403,9,3403,9,3404,9hal3479,33hdc3479,33,3480,33,3480,33hal3548,70hdc3549,71,3549,71,3550,71hal3609,120hdc3609,121,3609,121,3610,121hal3659,180hdc3659,181,3659,181,3660,182hal3697,250hdc3697,250,3697,251,3697,251hal3720,326hdc3720,327,3720,327,3720,328hal3728,408r,1600l3720,2090hdc3720,2091,3720,2091,3720,2092hal3697,2167hdc3697,2167,3697,2168,3697,2168hal3660,2236hdc3659,2237,3659,2237,3659,2238hal3610,2297hdc3609,2297,3609,2297,3609,2298hal3550,2347hdc3549,2347,3549,2347,3548,2347hal3480,2384hdc3480,2385,3479,2385,3479,2385hal3404,2408hdc3403,2408,3403,2408,3402,2408hal3321,2416r-2913,l328,2408hdc327,2408,327,2408,326,2408hal251,2385hdc251,2385,250,2385,250,2384hal182,2347hdc181,2347,181,2347,180,2347hal121,2298hdc121,2297,121,2297,120,2297hal71,2238hdc71,2237,71,2237,70,2236hal33,2168hdc33,2168,33,2167,33,2167hal9,2092hdc9,2091,9,2091,8,2090hal,2009,,408xm16,2008r8,81l24,2087r24,75l48,2161r37,68l84,2227r49,59l132,2285r59,49l189,2333r68,37l256,2370r75,23l329,2392r79,8l3320,2400r81,-8l3399,2393r75,-23l3473,2370r68,-37l3539,2334r59,-49l3597,2286r49,-59l3645,2229r37,-68l3682,2162r23,-75l3704,2089r8,-81l3712,409r-8,-80l3705,331r-23,-75l3682,257r-37,-68l3646,191r-49,-59l3598,133,3539,84r2,1l3473,48r1,l3399,24r2,l3320,16,409,16r-80,8l331,24,256,48r1,l189,85r2,-1l132,133r1,-1l84,191r1,-2l48,257r,-1l24,331r,-2l16,408r,1600xe" fillcolor="black" strokeweight="3e-5mm">
                <v:path arrowok="t"/>
                <o:lock v:ext="edit" verticies="t"/>
              </v:shape>
              <v:shape id="_x0000_s45165" style="position:absolute;left:217;top:1846;width:930;height:928" coordsize="930,928" path="m890,64l858,219r,-3l881,257r19,43l914,343r9,45l929,433r1,45l926,522r-7,44l907,609r-16,42l871,691r-24,38l819,765r-31,33l753,829r-39,27l672,880r-43,18l586,913r-44,9l496,928r-45,l407,925r-44,-8l320,905,278,889,238,870,200,846,164,818,131,787,100,751,72,712,49,671,30,628,17,585,7,540,1,495,,450,4,406r8,-44l24,319,39,277,59,237,83,199r28,-36l142,130,178,99,216,71,278,38,344,16,411,2,479,r68,7l613,24r64,26l736,87r-3,-1l890,64xm733,95l672,58r1,1l609,32r1,l544,15r2,l479,8r,l412,11r,l346,24r,l282,47r,l221,79r,l183,106r,-1l148,136r,l117,169r1,-1l91,204r,l67,242r,-1l48,281r,l32,322r,l20,365r,-1l13,407r,l9,451r,-1l10,495r,l15,539r,l25,582r,l39,625r,l57,667r-1,l80,708r,-1l107,746r,l137,780r,l170,811r-1,l205,839r,l243,862r-1,l282,881r,l323,897r,l366,909r-1,l408,917r,-1l452,919r-1,l496,919r-1,l540,914r,l584,904r-1,l626,890r,l668,872r,l709,849r,l748,822r-1,l782,792r,l813,759r-1,l840,724r,l864,686r-1,1l883,647r,1l899,606r,l910,564r,l918,521r-1,l921,477r,1l920,433r1,l915,389r,l906,345r,1l891,303r,l873,261r1,l849,219,880,68r5,5l733,95xe" fillcolor="black" strokeweight="3e-5mm">
                <v:path arrowok="t"/>
                <o:lock v:ext="edit" verticies="t"/>
              </v:shape>
              <v:group id="_x0000_s45166" style="position:absolute;left:301;top:1969;width:825;height:338" coordorigin="301,1969" coordsize="825,338">
                <v:group id="_x0000_s45167" style="position:absolute;left:301;top:1970;width:735;height:291" coordorigin="301,1970" coordsize="735,291">
                  <v:shape id="_x0000_s45168" style="position:absolute;left:398;top:2016;width:638;height:245" coordsize="638,245" path="m129,6l260,8,412,r41,9l464,16r10,7l548,71r58,28l638,110r-40,29l542,174r-42,42l393,222,284,245r-34,-5l140,206,62,194,48,136,,84,88,47,129,6xe" fillcolor="#bfc9ff" stroked="f">
                    <v:path arrowok="t"/>
                  </v:shape>
                  <v:shape id="_x0000_s45169" style="position:absolute;left:421;top:2016;width:540;height:111" coordsize="540,111" path="m408,r2,2l413,4r2,2l417,8r2,2l421,11r2,3l425,16r2,1l429,19r1,2l433,23r2,2l437,27r3,2l442,31r2,1l446,34r1,1l450,36r1,2l453,39r1,1l457,42r1,1l460,44r2,2l464,47r2,1l469,49r2,2l473,52r4,2l481,57r3,2l489,62r3,2l496,67r4,2l505,72r4,2l513,76r4,3l521,81r4,2l530,86r4,2l538,91r1,1l540,92r,1l540,94r-6,-2l528,90r-7,-3l516,85r-6,-3l505,79r-5,-2l496,74r-5,-3l487,68r-5,-3l478,62r-4,-3l469,56r-4,-3l461,50r-2,-1l459,48r-2,-1l456,46r-2,-1l453,44r-2,-1l450,41r-2,-1l446,39r-1,-1l443,37r-1,-1l441,35r-1,-1l438,33r-1,-2l435,30r-2,-1l432,28r-2,-1l428,25r-1,-1l425,23r-2,-1l422,21r-2,-1l418,18r-1,-1l415,16r-2,-1l412,14r-2,l409,14r1,2l412,18r1,1l415,21r2,2l419,24r2,2l423,28r2,1l428,31r2,1l432,34r3,2l436,37r2,2l441,41r-3,l436,40r-1,-1l433,38r-1,-1l430,36r-2,-2l425,34r-2,-1l422,32r-2,-2l418,30r-2,-2l415,27r-2,-1l412,25r-2,-1l409,23r-2,-1l405,21r-1,-2l403,18r-2,-1l399,16r-1,1l397,18r,l398,20r1,1l400,21r1,1l402,23r2,2l406,27r3,2l411,31r2,1l416,34r3,2l422,38r2,2l427,41r3,2l432,45r3,2l437,49r1,2l441,53r3,3l448,58r4,3l456,64r4,2l464,69r5,3l474,74r4,3l482,80r4,2l491,85r4,3l499,91r3,2l506,96r1,1l508,98r1,1l510,101r-3,l505,101r-3,l500,100r-2,l497,99r,-1l499,98r-2,-1l496,96r-1,l494,95r-2,-1l491,94r-1,-1l490,92r-2,-1l487,90r-1,l485,89r-1,-1l482,88r-1,-1l480,86r-5,-3l471,80r-5,-3l462,74r-5,-3l452,69r-4,-3l443,63r-5,-4l434,57r-4,-3l425,51r-5,-3l416,45r-4,-3l408,39r,-1l407,38r-1,-1l405,37r-1,-2l402,34r-2,-1l398,32r-2,-1l395,30r,l395,31r,l395,32r-1,l393,31r-1,-1l392,30r,1l392,32r1,1l394,34r1,1l396,36r1,1l399,38r1,1l402,39r1,2l404,41r2,1l407,44r1,l410,46r-3,-1l405,44r-2,-2l401,41r-2,-1l397,39r-2,-1l394,37r-1,-1l391,34r-2,-1l388,32r-2,-1l385,30r-2,-1l381,28r-2,1l379,29r1,1l381,32r1,l383,33r1,1l385,34r,1l386,35r,1l387,37r1,l389,38r1,1l391,39r-2,l388,38r-1,l386,37r-1,-1l384,36r,-1l383,34r-1,1l381,36r,1l382,38r1,l383,39r1,1l385,40r,1l386,42r1,l388,43r1,1l389,44r2,2l393,48r2,2l397,52r2,1l402,55r3,2l408,58r3,2l414,61r3,2l420,64r3,2l427,67r3,2l433,71r3,1l438,74r3,2l445,78r3,2l451,82r3,2l457,85r3,2l463,89r3,2l469,93r2,2l473,97r1,2l476,102r3,-1l479,102r-3,l473,102r-3,l469,102r-3,l465,101r-2,-1l462,99r-1,l460,97r-1,l458,96r-1,-1l456,94r-2,-1l453,92r-2,-2l448,88r-3,-2l441,84r-3,-1l434,81r-4,-2l427,78r-4,-2l419,74r-4,-2l413,71r-3,-2l407,67r-2,-2l404,63r-3,-2l399,60r-2,-2l395,57r-2,-1l391,54r-2,-1l388,51r-3,-1l384,48r-3,-1l379,46r-2,-1l375,44r-3,-1l369,42r-2,l365,43r-1,l364,44r,1l364,45r1,1l365,47r1,1l367,49r1,l369,50r1,1l371,52r,1l373,54r2,3l378,60r3,3l384,66r4,3l391,72r3,3l398,78r4,3l405,85r4,3l413,91r5,2l422,96r5,3l432,102r2,1l436,105r-3,l430,105r-2,l427,105r-2,-1l423,104r-1,-1l421,103r-1,-1l418,101r,-1l417,99r-2,-1l414,98r-1,-1l412,97r-4,-3l404,91r-4,-3l397,85r-4,-3l390,79r-3,-3l384,74r-4,-3l378,68r-4,-3l371,62r-3,-3l365,57r-3,-3l359,51r-2,1l355,52r-2,2l353,55r-2,1l350,57r-2,1l347,59r,l348,60r,1l350,62r,1l351,64r2,l353,65r2,1l356,67r1,1l358,69r1,l360,70r1,1l361,72r2,2l365,77r3,2l370,81r1,2l374,86r2,2l379,90r2,2l384,94r2,3l389,99r3,2l395,103r4,2l402,107r-3,1l397,108r-3,l392,107r-2,l389,106r-1,-1l386,105r-1,-1l385,103r-1,-1l383,101r-2,-1l381,99r-1,-1l379,98r-3,-2l373,94r-2,-2l369,90r-3,-2l364,86r-2,-2l360,83r-2,-2l356,79r-2,-2l353,75r-2,-2l349,71r-2,-2l346,68r-1,-1l344,67r-1,-1l343,66r-2,1l341,67r-1,1l341,69r,1l343,71r,1l343,73r1,l345,74r1,1l346,76r1,l348,77r,1l348,79r1,1l350,80r1,1l351,82r1,1l353,83r-2,l351,83r-1,l348,83r-1,-1l346,81r,-1l345,79r-2,-1l343,78r-1,-1l342,76r-1,-1l340,74r-2,l337,73r-1,l334,73r-2,-1l331,73r2,2l335,77r2,2l340,82r2,2l345,86r3,3l351,91r2,2l357,95r3,2l364,100r3,2l371,104r4,2l379,108r-3,l373,108r-3,l368,107r-3,l363,106r-2,-1l359,104r-1,-1l356,102r-2,-2l353,99r-2,-1l349,97r-1,-1l346,95r-2,-1l343,93r-2,-1l340,91r-2,-2l337,88r-1,-1l336,86r-1,-1l333,84r-1,-1l332,82r-2,-1l329,80r-2,-1l326,78r-1,1l324,80r,1l325,82r,1l326,83r,1l327,85r1,1l329,87r,1l330,88r1,1l331,90r,l331,90r-1,-1l328,88r-1,-1l326,86r-2,-1l323,85r-1,-2l321,83r-1,l319,83r-2,l317,84r,l317,85r1,1l319,86r1,2l322,89r,l323,90r1,l324,91r2,1l328,93r2,1l331,96r2,1l335,98r2,1l339,100r2,1l343,102r3,1l348,104r3,1l353,106r3,1l360,108r-3,l354,109r-3,l348,109r-2,l343,108r,-1l341,107r,l340,106r-2,-1l336,104r-3,-1l332,102r-2,-1l329,100r-2,-1l326,98r-2,-1l322,95r-1,-1l319,94r-2,-2l316,92r-2,-2l312,90r-1,l310,90r-1,l309,91r,l309,92r1,1l311,93r1,1l314,96r2,1l317,98r,l318,99r-1,l315,98r-1,-1l312,96r-1,-1l310,95r-1,-1l308,93r-1,-1l305,92r-1,l303,93r,l303,94r1,l304,95r1,1l306,97r1,l308,98r1,1l311,99r1,1l313,101r1,1l316,102r3,2l321,105r3,1l327,107r3,1l332,109r4,1l332,110r-2,l327,109r-2,l323,108r-2,l319,107r-2,-1l315,105r-1,-1l312,103r-2,-1l309,101r-2,-1l306,99r-2,l304,98r,-1l304,97r-1,-1l301,96r-1,l298,96r,1l298,97r,1l298,98r1,1l299,99r-1,l296,98r,l295,98r-2,l292,98r1,1l294,100r,1l296,102r1,1l299,104r2,l303,105r1,1l307,107r2,l311,108r1,1l314,109r2,1l317,111r-2,l313,111r-2,-1l309,110r-2,l305,109r-1,l302,108r-2,-1l298,107r-1,-1l295,105r-3,-1l289,103r-1,-1l287,102r-2,l284,102r-2,l281,102r-2,1l278,103r-2,l274,104r-2,l270,104r-1,1l268,105r-2,l264,105r-1,l262,106r-2,l260,106r,1l260,107r-1,1l259,109r-1,1l258,110r-3,l253,110r-1,l250,110r-1,l247,110r-2,-1l244,109r-1,l241,109r2,-1l244,107r1,l247,106r1,-1l249,104r1,-1l252,102r-2,l248,102r-1,l246,103r-1,l244,104r-1,1l242,105r-2,1l238,107r-2,l235,108r-3,l231,108r2,-1l235,106r3,-1l241,104r2,-2l245,101r2,-1l247,100r1,-1l249,98r-2,1l245,99r-1,l243,100r-3,1l239,102r-2,1l235,104r-3,1l230,105r2,-1l234,103r2,-1l238,101r1,-2l240,98r2,-1l242,96r-2,l238,96r-1,1l235,97r-1,1l233,99r-1,1l230,101r-2,1l227,103r-2,1l222,105r-2,l217,106r-1,l214,106r-1,l211,106r2,-1l215,105r1,-1l219,103r1,-1l222,101r2,-1l226,100r1,-1l229,98r1,-1l231,96r1,-1l232,94r1,-1l234,92r-3,l229,93r-2,1l225,95r-2,1l221,97r-1,1l218,99r-2,1l215,101r-2,1l211,102r-2,1l207,103r-2,1l203,105r1,-2l206,102r2,-1l210,100r2,-1l214,98r2,-1l217,96r2,-1l221,94r1,-1l224,92r1,-1l227,90r,-2l228,87r-1,l227,86r,-1l227,85r-3,l221,85r-1,l220,86r,l221,87r-3,l216,87r-1,1l214,89r-1,1l212,91r-1,1l209,92r-1,1l206,94r-1,1l204,96r-2,1l200,97r-1,1l197,99r-2,1l193,101r-2,l190,102r-2,l185,102r-2,l181,101r2,-1l187,99r3,-1l192,97r3,-1l197,95r2,-1l201,93r3,-2l205,90r3,-1l210,87r1,-1l214,85r1,-2l217,82r,-1l217,80r-1,-1l215,78r-1,l213,78r-1,l212,78r,1l212,80r-2,l209,80r-1,1l206,81r-1,l204,82r,1l203,83r-2,1l200,84r-1,1l198,86r-1,l196,87r-2,1l193,88r-2,1l190,90r-2,l188,91r-3,1l184,93r-1,l181,94r-1,1l178,95r-2,1l175,97r-2,l172,98r-2,l168,99r,l170,99r-3,1l166,99r-3,l161,99r2,-1l166,96r2,-1l172,94r3,-2l178,91r3,-2l185,88r3,-2l190,85r3,-2l196,82r2,-2l200,78r2,-1l204,75r1,-1l205,73r-1,-1l203,71r-3,l198,71r-1,l196,71r-1,l195,72r-4,2l188,75r-5,2l180,79r-4,1l172,82r-4,2l164,85r-4,2l156,89r-4,1l148,92r-5,1l139,94r-5,1l130,96r-2,l126,95r-3,l121,95r-2,l116,94r-2,l111,94r2,l114,93r1,-1l117,92r2,-1l122,90r2,-1l127,88r1,l130,87r2,l133,86r1,l136,86r,l137,86r-1,l136,87r,1l135,88r-2,l132,89r-1,1l129,90r-2,l126,91r-2,1l122,92r1,1l124,93r1,l127,94r1,-1l129,93r2,l133,92r1,l136,91r2,-1l139,90r2,-1l142,89r2,-1l146,88r3,-2l152,85r4,-1l159,82r3,-1l165,79r3,-1l171,77r2,-2l176,74r3,-2l182,71r1,-2l186,68r2,-2l190,64r-2,l188,64r-2,-1l185,64r-2,l182,65r-1,1l180,66r-1,1l178,68r-1,1l176,69r-2,1l173,71r-2,l170,72r-2,1l167,74r-1,l164,75r-2,1l161,77r-2,1l158,78r-2,1l154,80r-2,1l151,81r-1,l152,80r3,-2l156,77r2,-1l161,74r2,-1l165,71r2,-1l168,69r2,-2l172,66r2,-2l175,63r2,-1l178,60r1,-1l177,59r-1,l174,60r-1,1l172,62r-1,l170,63r-2,1l165,66r-3,2l158,70r-3,2l151,74r-4,2l143,78r-4,2l135,81r-4,2l126,85r-4,2l117,88r-5,2l107,91r-5,2l100,93r-1,l97,93r-2,l96,92r1,l98,92r1,l104,90r5,-2l114,85r5,-1l123,81r5,-2l133,77r4,-2l142,73r4,-2l150,69r3,-2l157,64r3,-2l163,59r3,-2l167,56r1,l169,56r2,l171,56r,-1l171,54r,l170,53r,-1l170,52r-1,-1l168,50r-1,l166,49r-1,l163,48r-1,l160,48r-1,l157,49r-2,1l153,51r-1,1l150,53r-3,1l146,56r-3,1l141,58r-2,1l137,60r-1,1l133,62r-1,1l130,64r-2,2l125,67r-3,2l119,71r-3,2l113,74r-3,2l106,78r-2,2l101,82r-3,1l94,85r-4,1l86,88r-4,1l78,90r-5,1l75,89r3,-1l81,86r3,-1l87,83r2,-2l92,80r3,-2l98,77r2,-2l103,74r3,-2l108,71r3,-2l113,68r3,-2l119,65r2,-2l124,62r2,-1l128,59r3,-1l133,57r3,-1l138,54r2,-1l142,52r2,-1l146,49r1,-1l149,46r1,-1l148,45r-2,1l143,47r-1,l140,48r-2,1l137,50r-2,1l133,52r-1,1l130,54r-2,1l126,56r-2,1l122,58r-1,1l122,57r1,-1l124,55r2,-1l128,53r1,-1l131,51r2,-2l134,48r2,-1l137,46r2,-1l141,44r1,-1l144,41r2,-1l145,40r-1,-1l142,39r,l140,40r-2,1l136,42r-2,1l132,44r-1,1l128,46r-1,2l124,49r-2,1l121,51r-2,1l117,53r-1,2l114,56r-2,1l108,59r-4,3l100,64r-3,2l93,68r-4,2l85,72r-4,2l77,76r-4,2l69,79r-4,2l60,83r-4,2l51,86r-4,2l44,88r-2,l40,87r-1,l39,87r,-1l40,86r1,l42,86r2,l46,85r2,-2l50,83r3,-2l55,81r2,-2l59,78r3,l64,76r2,l67,74r3,l72,73r3,-2l77,71r3,-2l80,69r,-1l81,67r1,l83,66r1,-1l85,64r2,l89,63r1,l92,62r1,-1l95,61r1,-1l97,59r1,l100,58r1,-1l103,56r1,-1l106,54r2,-1l109,52r2,-1l112,50r2,-1l116,48r1,-1l118,46r2,-1l122,44r1,-1l123,42r,-1l124,41r1,-1l126,39r1,l128,38r1,l131,37r1,-1l133,36r1,-1l134,34r,-1l133,32r-1,l132,32r-1,l129,32r-1,-1l126,32r-3,2l121,35r-3,2l116,38r-3,2l111,41r-3,2l106,44r-3,1l101,47r-3,1l96,49r-3,2l91,52r-3,1l84,55r2,-2l89,51r3,-2l95,48r3,-2l100,44r3,-2l106,40r3,-2l111,37r3,-3l117,33r2,-2l122,29r1,-2l126,25r-2,-1l123,24r-1,-1l121,24r-1,l119,24r-1,1l118,25r-1,1l116,27r-1,l114,28r,1l113,30r-1,l111,30r-3,3l104,37r-5,2l95,42r-5,3l86,48r-5,2l77,53r-6,2l66,58r-6,3l55,63r-6,3l44,68r-6,3l33,74r-3,l29,75r-3,1l25,77r-3,1l21,78r-3,1l17,80r-2,1l13,81r-2,1l9,82r-2,l5,83,2,82,,82,6,80r6,-2l18,75r6,-2l29,71r6,-3l40,66r6,-2l51,61r5,-3l60,56r5,-3l70,51r5,-3l79,46r5,-3l84,42r1,-1l85,41r2,-1l88,39r1,-1l90,37r2,l94,35r1,-1l98,32r2,-1l101,29r2,-1l105,27r1,-2l108,24r2,-2l111,21r1,-2l113,18r1,-2l116,15r,-1l118,14r1,l120,15r1,l122,16r1,1l124,18r1,1l126,19r2,2l129,21r2,1l132,23r1,1l134,25r2,1l137,27r2,l141,28r1,1l146,32r4,2l154,37r4,2l162,41r4,3l171,46r4,3l179,51r4,3l188,56r3,3l195,61r4,2l203,66r3,2l206,69r2,1l209,71r1,l211,72r2,1l215,74r1,1l218,75r1,1l221,77r1,1l224,78r1,1l225,80r2,1l225,82r2,1l227,83r3,1l232,84r2,1l235,85r1,1l236,86r1,1l238,88r1,1l240,90r2,1l244,92r1,l247,93r2,1l250,95r2,1l253,97r2,1l256,99r2,l259,100r2,1l262,102r1,l264,101r1,1l267,102r2,-1l271,101r2,l276,100r1,l279,100r3,1l287,97r5,-3l297,91r5,-3l307,84r5,-3l317,77r5,-3l326,70r5,-4l335,63r5,-4l343,55r5,-3l352,48r4,-4l359,41r4,-2l366,36r3,-3l373,31r3,-3l379,25r4,-2l386,20r3,-3l393,14r3,-3l399,9r3,-3l405,3,408,xe" fillcolor="black" stroked="f">
                    <v:path arrowok="t"/>
                  </v:shape>
                  <v:shape id="_x0000_s45170" style="position:absolute;left:540;top:2019;width:279;height:18" coordsize="279,18" path="m269,r2,l274,r2,l279,r-1,1l277,1r-2,1l274,3r-3,1l269,4r-7,l256,5r-6,l244,6r-7,l231,7r-7,1l219,8r-7,l206,9r-6,l194,10r-7,1l181,11r-6,1l169,12r-9,1l152,13r-9,l135,14r-9,l118,14r-10,1l100,15r-8,l83,15r-8,l66,15r-8,l49,14r-8,l33,14,31,13r-3,l24,13r-2,l23,14r1,l25,15r2,l29,15r2,l32,15r2,1l36,16r2,l41,16r2,l44,16r2,l48,17r2,l47,17r-3,l41,17r-3,l35,17r-3,1l29,18r-2,l23,18,20,17r-2,l16,17,14,16,12,15,10,14,9,13r-2,l6,12,5,11,4,10r-1,l2,9,1,8,,8,2,7r2,l7,7r2,l12,8r2,l16,8r2,l26,8r8,1l42,10r9,l59,10r8,l76,10r8,l92,10r9,l110,10r8,-1l126,9r9,l144,9r8,l158,8r7,l171,7r7,l184,6r6,l196,6r6,-1l208,5r6,-1l220,4r7,l233,3r6,l245,2r7,l254,2r2,-1l257,1r3,l262,r2,l266,r3,xe" fillcolor="black" stroked="f">
                    <v:path arrowok="t"/>
                  </v:shape>
                  <v:shape id="_x0000_s45171" style="position:absolute;left:574;top:2027;width:233;height:24" coordsize="233,24" path="m233,r-1,1l231,2r-1,1l230,5r-2,1l227,7r-2,l223,8,221,7r-3,l215,8r-2,l210,9r-3,1l204,10r-3,l198,10r-3,l191,11r-3,l185,12r-3,l178,12r-2,1l172,13r-3,l166,14r-4,l159,14r-3,l152,14r-3,1l140,16r-9,l123,17r-9,1l105,19r-9,l87,20r-8,1l70,21r-9,1l52,22r-9,1l35,23r-10,l17,24r-9,l5,23,3,22,2,21,,20r3,l5,20r3,l12,20r2,l17,20r3,l23,20r3,-1l29,19r3,l35,19r2,l41,19r2,-1l46,18r4,l53,18r3,l60,17r3,l67,17r3,l74,17r2,-1l79,16r4,l86,16r3,l92,16r4,-1l99,15r3,l106,15r3,l112,15r4,l119,15r4,-1l126,14r3,l133,14r3,-1l139,13r4,-1l146,12r3,l153,12r4,-1l162,11r5,-1l172,10r4,-1l181,9r4,-1l190,8r5,-1l200,7r4,-1l209,6r4,-1l218,5r5,-1l227,3r2,-1l230,2r2,-1l233,xe" fillcolor="black" stroked="f">
                    <v:path arrowok="t"/>
                  </v:shape>
                  <v:shape id="_x0000_s45172" style="position:absolute;left:651;top:2036;width:35;height:4" coordsize="35,4" path="m32,r,l34,,33,1r,l34,1r1,l33,1,30,2r-2,l27,2r-3,l22,3r-2,l18,3r-3,l13,3r-2,l9,4,7,4,4,4,2,4,,4r2,l3,3r2,l7,3r2,l12,3r1,l15,2r2,l19,2r2,l23,1r2,l27,1r2,l32,xe" fillcolor="black" stroked="f">
                    <v:path arrowok="t"/>
                  </v:shape>
                  <v:shape id="_x0000_s45173" style="position:absolute;left:748;top:2037;width:49;height:7" coordsize="49,7" path="m42,r2,l45,r2,1l49,,48,1,47,2r-1,l44,3r-1,l41,4r-2,l37,5,36,4r-3,l31,4r-3,l26,5r-2,l23,5r-2,l18,6r-2,l14,6r-3,l10,6,8,6,6,6,4,6,3,6,,7,3,6r3,l9,5r2,l14,4r2,l19,4,21,3,24,2r2,l29,2,31,1r3,l36,r3,l42,xe" fillcolor="black" stroked="f">
                    <v:path arrowok="t"/>
                  </v:shape>
                  <v:shape id="_x0000_s45174" style="position:absolute;left:558;top:2037;width:101;height:4" coordsize="101,4" path="m88,r2,l92,r1,l95,r1,l98,r2,l101,,95,1,90,2r-7,l78,2,72,3r-6,l60,3,54,4r-6,l42,4r-6,l30,4r-6,l18,4r-7,l5,4,4,3,2,3,1,2,,1r6,l11,1r5,l22,1r6,l33,1r6,l44,1r5,l55,1r6,l66,1r6,l77,1r6,l88,xe" fillcolor="black" stroked="f">
                    <v:path arrowok="t"/>
                  </v:shape>
                  <v:shape id="_x0000_s45175" style="position:absolute;left:569;top:2043;width:35;height:3" coordsize="35,3" path="m5,l7,,8,r2,l12,1r2,l15,1r3,l19,1r2,l23,1r2,l27,1r2,l30,1r2,l35,1r-3,l30,1r-2,l27,2r-3,l22,2r-2,l18,2r-3,l14,2r-2,l9,2,8,2,6,2,4,2,3,3,1,2,,1r1,l2,1,4,,5,xe" fillcolor="black" stroked="f">
                    <v:path arrowok="t"/>
                  </v:shape>
                  <v:shape id="_x0000_s45176" style="position:absolute;left:597;top:2044;width:188;height:21" coordsize="188,21" path="m188,r,1l187,2r-2,1l184,3r-2,1l179,4r-2,1l174,5r-2,l169,5r-3,1l163,6r-3,l158,6r-3,l154,7r-5,l144,8r-4,l136,9r-5,l126,10r-4,l118,11r-5,l108,12r-4,l100,13r-5,l91,13r-5,1l82,14r-5,1l73,15r-5,1l63,16r-4,l54,17r-5,l45,18r-5,l35,18r-4,1l27,19r-5,1l17,20r-5,l7,21,6,20,4,19,2,17,,16r,l,15r1,l2,15r2,l6,15r4,l15,15r4,l24,15r4,l33,15r4,-1l42,14r4,-1l51,13r5,l61,12r4,l69,11r5,l79,11r4,-1l88,10r6,l99,9r5,l110,9r5,-1l120,8r5,l130,7r5,l141,6r5,l151,5r5,-1l161,4r1,l165,4r1,l168,3r2,l172,3r1,l175,2r2,l178,2r2,l182,1r1,l185,1r2,l188,xe" fillcolor="black" stroked="f">
                    <v:path arrowok="t"/>
                  </v:shape>
                  <v:shape id="_x0000_s45177" style="position:absolute;left:597;top:2050;width:60;height:3" coordsize="60,3" path="m46,r2,l49,r2,l53,r1,l56,r2,l60,r,l60,1r-3,l55,1r-2,l51,2r1,l53,2r-3,l47,3r-3,l40,3r-3,l34,3r-4,l27,3r-3,l20,3r-3,l14,3r-4,l7,3,4,3,,3r3,l5,3,8,2r4,l14,2r3,l20,2r3,l25,1r4,l32,1r2,l37,1r3,l43,r3,xe" fillcolor="black" stroked="f">
                    <v:path arrowok="t"/>
                  </v:shape>
                  <v:shape id="_x0000_s45178" style="position:absolute;left:738;top:2051;width:41;height:5" coordsize="41,5" path="m37,r2,l41,,40,1,39,2r-2,l36,3r-3,l31,4r-2,l26,4r-3,l20,4r-3,l14,4r-3,l8,4,5,4,4,5,2,5,,5,,4r3,l5,3r3,l10,3r3,l15,2r3,l20,2,23,1r2,l28,1r2,l32,1,35,r2,xe" fillcolor="black" stroked="f">
                    <v:path arrowok="t"/>
                  </v:shape>
                  <v:shape id="_x0000_s45179" style="position:absolute;left:587;top:2054;width:39;height:3" coordsize="39,3" path="m1,l3,,6,,8,r3,l13,r2,l17,r3,l22,r3,l27,r3,l32,r2,1l37,1r2,l37,1r-2,l33,2r-3,l28,2r-2,l24,2,22,3r-3,l17,3r-3,l12,3r-2,l8,3,6,3,4,3,2,2,1,1,,1,1,xe" fillcolor="black" stroked="f">
                    <v:path arrowok="t"/>
                  </v:shape>
                  <v:shape id="_x0000_s45180" style="position:absolute;left:813;top:2056;width:31;height:19" coordsize="31,19" path="m,l2,1,4,2,6,3,8,4r3,2l13,7r3,1l18,9r2,1l22,11r2,1l26,13r2,1l28,16r2,1l31,19,28,17,26,16,24,15,22,14,20,13,18,12,16,10,15,9,13,8,11,7,9,6,7,5,5,3,3,2,2,1,,xe" fillcolor="black" stroked="f">
                    <v:path arrowok="t"/>
                  </v:shape>
                  <v:shape id="_x0000_s45181" style="position:absolute;left:717;top:2057;width:40;height:5" coordsize="40,5" path="m34,r1,l37,r1,l40,,37,,35,1r-2,l30,1,28,2r-3,l23,2,20,3r-2,l15,3r-2,l10,4,8,4,5,4,2,4,,5,1,4,2,3r1,l5,3,7,2r1,l11,2r2,l15,1r2,l19,1r2,l23,1r2,l27,1,29,r2,l32,r1,l34,xe" fillcolor="black" stroked="f">
                    <v:path arrowok="t"/>
                  </v:shape>
                  <v:shape id="_x0000_s45182" style="position:absolute;left:622;top:2059;width:147;height:17" coordsize="147,17" path="m146,r1,1l147,1r-2,1l143,2r-2,1l138,3r-2,l135,4r-8,1l119,6r-8,1l103,9r-8,l87,11r-8,l71,12r-8,1l54,14r-8,l38,15r-8,l21,16r-8,l5,17r-2,l,17,,16r,l,15r2,l3,15r1,l5,14r2,l9,14r1,l12,14r2,l15,14r2,l18,14r2,-1l24,13r5,-1l33,11r5,l43,11r4,-1l52,9r5,l61,9,66,8,70,7r5,l80,6r5,l89,6,94,5r3,l100,5r3,-1l106,4r4,l113,3r3,l120,3r3,l126,2r3,l132,1r3,l138,1r3,l145,r,l146,xe" fillcolor="black" stroked="f">
                    <v:path arrowok="t"/>
                  </v:shape>
                  <v:shape id="_x0000_s45183" style="position:absolute;left:668;top:2059;width:41;height:4" coordsize="41,4" path="m29,r2,l34,r2,l37,r2,l41,r,1l38,1r-3,l32,1,30,2r-3,l25,2r-3,l20,2,17,3r-2,l12,3r-2,l7,3,5,3,2,4,,4r1,l3,3r2,l6,3,8,2r2,l11,2r2,l15,1r2,l18,1r3,l22,1r2,l26,1,29,xe" fillcolor="black" stroked="f">
                    <v:path arrowok="t"/>
                  </v:shape>
                  <v:shape id="_x0000_s45184" style="position:absolute;left:860;top:2062;width:42;height:27" coordsize="42,27" path="m,l3,1,7,2r3,2l13,6r2,1l18,9r2,2l23,12r2,2l28,16r2,2l33,19r2,2l37,23r3,2l42,27,40,25,37,23,34,21,31,20,28,18,25,16,23,15,20,13,17,11,14,9,12,8,9,6,7,4,4,3,2,1,,xe" fillcolor="black" stroked="f">
                    <v:path arrowok="t"/>
                  </v:shape>
                  <v:shape id="_x0000_s45185" style="position:absolute;left:609;top:2064;width:43;height:6" coordsize="43,6" path="m39,r2,l43,r,l41,,38,1r-2,l33,1,31,2r-3,l26,3r-2,l21,4r-2,l16,4r-2,l11,5,9,5,6,5,4,6,2,5,2,4,,3r,l3,2r2,l8,2r2,l12,2r3,l17,1r3,l22,1r3,l27,1,29,r2,l34,r2,l39,xe" fillcolor="black" stroked="f">
                    <v:path arrowok="t"/>
                  </v:shape>
                  <v:shape id="_x0000_s45186" style="position:absolute;left:701;top:2064;width:63;height:10" coordsize="63,10" path="m61,r1,l63,,61,1,59,2,57,3,55,4r-3,l50,5,47,6r-3,l41,6,37,7r-3,l31,7,27,8r-3,l21,8,18,9r-2,l13,9r-2,l9,9,7,9,4,9,2,9,,10,4,9r4,l12,9,16,8,19,7r5,l27,6r4,l35,5,39,4r3,l46,3,50,2,54,1r3,l61,xe" fillcolor="black" stroked="f">
                    <v:path arrowok="t"/>
                  </v:shape>
                  <v:shape id="_x0000_s45187" style="position:absolute;left:617;top:2065;width:68;height:8" coordsize="68,8" path="m66,r,l68,,63,,59,1r-4,l51,2r-4,l42,3r-4,l34,4r-4,l25,5r-4,l17,6r-4,l9,7,5,8,,8,,7,,6r2,l4,6,5,5r2,l9,5r1,l13,5r2,l18,4,21,3r3,l27,3,31,2r2,l36,2,40,1r3,l46,1,49,r3,l56,r3,l62,r4,xe" fillcolor="black" stroked="f">
                    <v:path arrowok="t"/>
                  </v:shape>
                  <v:shape id="_x0000_s45188" style="position:absolute;left:568;top:2067;width:15;height:14" coordsize="15,14" path="m15,r,1l15,2r,l15,3,14,4r,1l13,5,12,6,11,7r-1,l9,8,8,9,6,9,5,10,4,11r,1l3,12r,1l1,13,,14,,13r1,l1,12r1,l2,11,3,10r,l4,9,4,8r1,l6,7r,l8,6r2,l11,5r,-1l11,3r1,l12,2,13,1r1,l15,xe" fillcolor="black" stroked="f">
                    <v:path arrowok="t"/>
                  </v:shape>
                  <v:shape id="_x0000_s45189" style="position:absolute;left:638;top:2073;width:113;height:16" coordsize="113,16" path="m113,r,2l112,2r-1,1l110,4r-2,1l105,6r-2,l100,7r-2,l95,8r-3,l89,8,86,9r-3,l81,10r-2,l74,10r-4,1l65,12r-5,l56,12r-5,1l47,13r-5,1l37,14r-5,l28,15r-5,l18,15r-5,l8,16r-4,l2,15r-1,l,14r,l,13r1,l3,12r2,l7,12r1,l10,12r1,l17,12r7,-1l30,11r7,-1l43,10,50,9r6,l63,8,70,7r6,l82,6,89,5,95,4r6,-1l107,2,113,xe" fillcolor="black" stroked="f">
                    <v:path arrowok="t"/>
                  </v:shape>
                  <v:shape id="_x0000_s45190" style="position:absolute;left:539;top:2077;width:28;height:19" coordsize="28,19" path="m28,l26,1,25,3,23,4,22,5,20,6,19,8,18,9r-2,1l14,11r-1,1l11,13,9,15,8,16,5,17,4,18,2,19r-1,l,19,1,17,3,16,4,15,5,14,7,13,8,11r2,-1l11,9,13,8,15,7,16,6,19,5,20,3,23,2,25,1,28,xe" fillcolor="black" stroked="f">
                    <v:path arrowok="t"/>
                  </v:shape>
                  <v:shape id="_x0000_s45191" style="position:absolute;left:627;top:2078;width:41;height:2" coordsize="41,2" path="m12,r2,l15,r2,l19,r2,l23,r1,l26,r2,l29,r2,l33,r2,l37,r2,l41,,39,,37,1r-3,l32,1r-3,l26,1,24,2r-3,l19,2r-3,l14,2r-3,l9,2,7,2,4,2,2,2,,1r1,l2,,4,,7,,9,r1,l12,xe" fillcolor="black" stroked="f">
                    <v:path arrowok="t"/>
                  </v:shape>
                  <v:shape id="_x0000_s45192" style="position:absolute;left:634;top:2078;width:60;height:6" coordsize="60,6" path="m58,r1,l60,,56,1r-3,l49,2r-3,l42,2,39,3r-4,l31,4r-4,l24,4r-5,l16,5r-4,l8,5,4,5,1,6,,5,1,4r2,l6,4r1,l8,4r2,l12,4r2,l17,4r2,l22,4,25,3r3,l30,3r3,l35,3,38,2r2,l42,2r3,l47,1r3,l52,1r3,l58,xe" fillcolor="black" stroked="f">
                    <v:path arrowok="t"/>
                  </v:shape>
                  <v:shape id="_x0000_s45193" style="position:absolute;left:465;top:2080;width:26;height:10" coordsize="26,10" path="m26,l25,1r-2,l22,2,20,3r-2,l18,4,16,5,14,6r-2,l11,7,9,7,7,8,6,9,4,9,2,10,,10r,l,10,,9,2,8r1,l5,7,6,6r2,l10,5r2,l13,4r2,l17,3r2,l21,2,23,1r1,l26,xe" fillcolor="black" stroked="f">
                    <v:path arrowok="t"/>
                  </v:shape>
                  <v:shape id="_x0000_s45194" style="position:absolute;left:724;top:2081;width:21;height:6" coordsize="21,6" path="m21,r,1l21,2r-1,l19,3r-1,l17,4r-1,l14,5r-2,l11,5,8,5,6,6,5,6,3,6,1,6,,6r2,l5,5,8,4r3,l14,3,17,2,19,1,21,xe" fillcolor="black" stroked="f">
                    <v:path arrowok="t"/>
                  </v:shape>
                  <v:shape id="_x0000_s45195" style="position:absolute;left:856;top:2082;width:22;height:15" coordsize="22,15" path="m,l2,,5,1r1,l7,2r,1l8,3,9,4r1,1l11,5r1,1l13,7r,1l15,8r,1l16,10r1,1l17,11r1,1l19,13r1,1l21,14r1,1l20,14,19,13,17,12,16,11,14,10,12,9,11,8,9,8,7,7,6,6,4,5,3,4,1,3,1,2,,1,,xe" fillcolor="black" stroked="f">
                    <v:path arrowok="t"/>
                  </v:shape>
                  <v:shape id="_x0000_s45196" style="position:absolute;left:476;top:2082;width:53;height:24" coordsize="53,24" path="m53,r,l53,,51,2,48,3,45,5,43,6,40,8,38,9r-3,2l33,12r-3,2l27,15r-3,2l22,18r-4,2l15,21r-3,1l8,24r-2,l4,24,1,23,,23,4,22,7,20r4,-1l15,17r3,-1l22,15r2,-2l28,12r2,-2l34,9,37,8,40,6,43,5,46,3,49,2,53,xe" fillcolor="black" stroked="f">
                    <v:path arrowok="t"/>
                  </v:shape>
                  <v:shape id="_x0000_s45197" style="position:absolute;left:646;top:2088;width:58;height:4" coordsize="58,4" path="m53,r1,l56,r1,l58,,54,,51,1r-4,l44,1,40,2r-3,l33,2,30,3r-3,l23,3,19,4r-3,l12,4,9,4,5,4,2,4,1,3,,2r4,l7,2r3,l14,2r3,l20,2r4,l27,2r3,l33,1r4,l40,1r3,l47,r3,l53,xe" fillcolor="black" stroked="f">
                    <v:path arrowok="t"/>
                  </v:shape>
                  <v:shape id="_x0000_s45198" style="position:absolute;left:659;top:2089;width:77;height:12" coordsize="77,12" path="m74,r2,l77,r,l75,1,73,2r-3,l68,3r-4,l61,4,59,5r-3,l53,5,50,6r-4,l44,6,41,7r-3,l35,8,33,9r-3,l29,9r-3,l25,10r-2,l21,10r-2,l17,11r-2,l14,11r-3,l10,11r-2,l6,12r-2,l2,12,1,11,,10r,l1,9r,l2,9,4,8r2,l7,8r3,l11,8r3,l15,8,17,7r1,l19,7,22,6r4,l30,6,33,5r3,l40,5,43,4r4,l50,3r4,l57,2r3,l64,1r3,l71,r3,xe" fillcolor="black" stroked="f">
                    <v:path arrowok="t"/>
                  </v:shape>
                  <v:shape id="_x0000_s45199" style="position:absolute;left:445;top:2091;width:32;height:11" coordsize="32,11" path="m31,r,l32,,30,1r-2,l27,2,26,3,25,4,23,5r-1,l21,6,19,7,17,8r-1,l14,9r-2,1l11,10,8,11r-1,l5,11r-2,l2,10,,10r2,l5,9,6,8r2,l10,7r2,l14,6r2,l18,5,20,4r1,l23,3,25,2,27,1r2,l31,xe" fillcolor="black" stroked="f">
                    <v:path arrowok="t"/>
                  </v:shape>
                  <v:shape id="_x0000_s45200" style="position:absolute;left:652;top:2092;width:31;height:5" coordsize="31,5" path="m30,r1,l31,1r-3,l26,2r-3,l21,2r-3,l16,3r-2,l13,3r-2,l9,4,7,4,6,4,4,4,3,5,2,4,1,3,,3,,2r1,l4,2r2,l8,2r1,l11,2r2,l15,2r2,l19,2,21,1r1,l24,1r2,l28,1,30,xe" fillcolor="black" stroked="f">
                    <v:path arrowok="t"/>
                  </v:shape>
                  <v:shape id="_x0000_s45201" style="position:absolute;left:834;top:2092;width:48;height:27" coordsize="48,27" path="m1,l5,2,7,3r4,2l14,6r3,2l21,9r3,2l27,13r3,2l33,16r2,2l38,20r2,2l43,24r2,2l48,27r-3,l44,26,41,25,40,24,38,23,36,22,34,21,32,20,30,19,28,18,26,16,24,15,22,14,20,13,17,12,15,11,12,9,10,8,8,7,7,6,5,4,3,3,1,2,,1,1,r,xe" fillcolor="black" stroked="f">
                    <v:path arrowok="t"/>
                  </v:shape>
                  <v:shape id="_x0000_s45202" style="position:absolute;left:437;top:2094;width:15;height:6" coordsize="15,6" path="m15,l14,1,13,2,11,3,9,4,7,5,5,5,2,6,,6,2,5r1,l5,4,7,3,9,2r2,l13,1,15,xe" fillcolor="black" stroked="f">
                    <v:path arrowok="t"/>
                  </v:shape>
                  <v:shape id="_x0000_s45203" style="position:absolute;left:707;top:2095;width:18;height:4" coordsize="18,4" path="m18,r,1l18,2r,l18,2,16,3,13,4r-2,l10,4,7,4,6,4,4,4,2,4,1,4,,4r1,l3,3r3,l8,2r3,l13,1r3,l18,xe" fillcolor="black" stroked="f">
                    <v:path arrowok="t"/>
                  </v:shape>
                  <v:shape id="_x0000_s45204" style="position:absolute;left:562;top:2098;width:35;height:15" coordsize="35,15" path="m35,l34,1,32,2,30,3,29,4,27,6,25,7,24,8,22,9r-2,1l17,11r-2,1l14,13r-3,l9,14,6,15r-3,l1,15,,15,2,14,5,13,7,12,9,11r2,-1l14,10,16,9,18,8,20,7,22,6,24,5,26,4,28,3,30,2,33,1,35,xe" fillcolor="black" stroked="f">
                    <v:path arrowok="t"/>
                  </v:shape>
                  <v:shape id="_x0000_s45205" style="position:absolute;left:408;top:2099;width:281;height:106" coordsize="281,106" path="m4,l5,r,l9,1r4,l18,2r4,l26,3r5,l35,4r4,1l43,5r5,1l52,7r4,l60,8r4,l69,9r4,l75,10r2,l78,10r2,l82,10r3,l86,10r2,1l91,11r2,l96,11r2,l100,12r2,l105,12r2,l110,12r2,l118,13r6,l131,14r6,1l144,15r6,1l156,16r7,1l169,18r6,1l181,19r7,1l194,21r6,1l206,23r6,1l214,24r3,l218,25r3,l223,25r3,1l228,26r2,l233,26r2,1l237,27r3,l242,27r3,1l247,28r3,l251,28r2,1l253,29r2,l255,30r1,l257,30r3,1l261,31r2,l265,31r2,1l268,32r2,l272,32r3,1l276,33r1,l278,34r2,l280,35r1,1l281,37r-1,l280,38r-2,l277,38r-2,-1l273,36r-1,-1l270,34r,l270,34r-1,1l269,35r1,1l270,37r1,1l272,39r,1l270,39r-1,l267,38r-1,-1l265,36r-2,-1l262,34r,-1l260,33r-1,l258,33r-1,l257,34r1,1l258,36r,l260,37r,1l261,38r1,1l262,39r1,1l263,41r,1l264,43r-1,1l262,43r-1,-1l260,41r-1,-1l258,39r-1,l256,38r-1,-1l254,36r-1,-1l252,35r-1,-1l250,33r-1,-1l248,32r-1,-1l245,32r,1l244,33r1,1l245,34r,1l245,36r2,1l247,37r1,1l248,39r2,l250,40r1,1l251,42r2,1l253,44r1,l254,45r,1l252,45r-1,-1l249,43r-2,-1l245,41r,-1l243,39r-1,l241,37r-1,l238,35r,-1l236,34r-1,-2l234,32r-1,-1l231,31r-1,1l229,32r,1l229,34r,1l230,36r1,1l232,37r1,1l234,39r1,1l237,41r1,1l238,42r2,1l240,44r2,1l242,46r1,1l242,47r,1l240,47r-2,-1l236,45r-2,-1l233,43r-2,-1l229,41r-1,-1l226,39r-2,-1l223,36r-1,-1l220,34r-1,-1l217,32r-1,-1l214,32r,l213,33r1,1l214,35r1,1l216,37r1,1l218,39r2,1l221,41r2,1l224,43r1,1l226,45r1,1l227,47r1,1l229,49r1,1l229,50r-2,-2l226,47r-2,-1l222,44r-1,-1l219,41r-1,-1l217,39r-2,-2l213,36r-1,-2l211,33r-2,-1l208,30r-1,-1l206,27r-2,1l203,29r,l203,30r,1l203,32r1,l204,34r2,l206,35r1,1l208,37r1,1l209,39r1,l211,40r1,1l213,42r,1l214,44r1,1l216,46r1,2l218,49r1,1l221,51r1,1l223,53r1,l225,54r1,1l228,56r-3,1l223,58r-2,l219,59r-2,-2l216,55r-2,-2l212,50r-2,-2l208,46r-2,-2l204,42r-1,-3l201,37r-3,-2l196,33r-1,-2l193,28r-2,-2l190,24r-1,1l189,25r-1,1l188,27r,l188,28r1,1l189,30r1,1l190,32r1,l192,33r1,1l193,36r,-1l192,34r-1,l190,33r-1,-1l188,31r,-1l186,29r-1,-1l184,27r-1,-1l182,25r-1,l180,24r-1,-1l176,23r-1,1l174,24r,1l173,25r,1l174,27r,l175,28r1,1l176,29r2,1l178,31r1,l179,32r1,l181,34r3,2l185,38r2,1l189,41r1,2l192,45r2,1l196,48r,2l198,52r1,1l201,55r1,2l203,59r2,2l206,60r1,l208,60r,-1l208,58r,l208,57r-1,-1l207,55r-1,l206,54r,l206,53r,1l207,54r2,1l209,56r2,2l212,58r,1l213,59r,1l213,61r,1l212,63r-1,l209,64r-1,1l206,65r-2,1l203,66r-2,l200,66r-1,-1l198,65r,-1l195,61r-2,-3l190,56r-2,-3l185,51r-2,-2l181,46r-2,-3l176,41r-2,-3l172,36r-2,-3l168,31r-3,-3l163,25r-2,-2l160,22r-1,l157,22r,l156,22r-1,l154,23r,1l153,24r,1l153,25r,1l153,27r1,1l154,29r,l154,30r,1l154,32r,l154,33r,l154,34r1,l153,34r-1,-1l151,32r-1,-1l149,30r-2,-1l146,28r,-1l145,26r-1,-1l143,24r,-1l142,22r,-1l141,20r,-1l140,21r,2l140,25r1,2l141,29r2,2l144,32r2,2l147,36r2,2l151,40r1,2l154,43r1,2l156,47r1,2l159,50r2,1l162,53r2,1l165,55r1,2l168,58r2,2l171,61r2,1l174,64r2,1l177,66r2,1l181,69r2,1l184,70r2,l188,70r2,1l190,71r,1l189,73r-2,1l185,74r-2,2l180,76r-2,1l175,78r-3,1l170,79r-2,1l166,79r-1,-1l164,77r-1,l161,75r-1,-1l159,73r-1,-1l157,72r-1,-2l155,69r-1,-1l153,67r-1,-1l152,65r-1,l152,65r,1l154,66r,1l155,68r1,l157,69r,1l159,71r2,1l162,73r1,l164,74r1,1l168,75r2,-1l172,74r1,-1l174,72r,l174,71r,-1l173,69r-1,-2l171,66r-1,-1l169,64r-1,-1l166,62r,l163,59r-3,-3l157,54r-2,-3l152,49r-3,-3l147,43r-2,-2l142,38r-2,-3l137,32r-2,-3l133,27r-2,-3l130,21r-2,-2l126,19r-1,l124,19r,l124,20r,2l124,23r1,1l126,26r1,1l127,28r2,2l130,31r,1l131,34r2,1l134,37r1,1l137,39r2,2l138,41r,1l136,40r-2,-2l132,37r-1,-2l129,33r-1,-1l126,30r-2,-2l124,27r-3,-2l119,23r,-1l116,20r-2,-2l112,17r-1,-2l110,16r-2,l110,19r2,2l113,23r1,2l115,27r1,3l117,32r2,2l119,37r2,2l122,41r2,2l126,45r2,2l131,49r3,3l135,53r1,2l138,57r2,2l141,61r2,2l145,65r2,2l149,69r1,2l152,73r3,2l156,77r3,1l161,80r2,2l161,83r-3,1l155,85r-2,l150,86r-1,l148,85r,l148,84r,l144,79r-4,-4l136,71r-4,-4l129,63r-3,-4l124,54r-3,-4l117,46r-3,-4l111,38r-3,-4l105,29r-4,-4l97,21,93,17,91,16r-1,l89,16r,l88,16r1,2l89,18r1,1l90,19r1,1l92,21r2,1l95,23r,1l96,25r1,1l97,27r1,1l99,29r1,l100,30r,1l101,31r,1l101,33r1,l102,34r1,l103,35r1,1l105,36r,1l106,38r,l106,39r1,1l104,38r-2,-1l100,35,98,33,96,32,94,30,92,28,91,27,88,25,86,23,85,22,82,20,80,18,78,17,75,15,73,14r-2,l70,14r1,2l73,17r2,2l76,21r2,2l80,24r2,2l84,28r2,2l88,31r2,2l92,35r1,2l95,38r1,2l98,42r2,3l103,48r3,3l108,54r3,3l113,60r1,4l117,67r2,3l119,73r2,3l122,80r2,3l124,86r,4l125,93r-1,1l124,94r-2,1l121,95r-2,1l117,96r-1,1l114,97r-1,-5l112,87r-2,-4l109,78r-2,-4l105,69r-3,-4l100,60,97,56,94,52,91,47,87,43,83,39,78,35,73,31,68,27,67,25,65,24r-1,l63,23,62,22r,-1l60,20,59,19,58,18,57,17,56,16,55,15,53,14r-1,l50,13,48,12r-1,1l47,14r1,2l49,17r,1l51,19r2,1l54,21r-1,l51,22,50,21,49,20r-1,l48,19,47,18r-1,l45,17,44,16r-1,l43,15,42,14r-1,l40,13,39,12r,l38,11r-2,1l36,12r-1,1l35,14r,l36,15r1,1l38,16r,1l39,18r1,1l40,20r,1l42,22r,l42,23r,3l43,29r2,3l47,35r2,3l52,41r3,3l58,47r2,3l63,53r2,2l67,58r2,3l70,64r1,3l72,71r,2l73,75r1,2l75,79r,3l75,84r1,2l77,89r,2l77,93r,2l77,98r-1,2l75,102r,2l75,106r-2,-1l73,104r-1,-1l72,102r-1,-1l70,100r,-2l70,97r,-1l69,95r,-1l69,92,68,91r,-1l68,89,67,88,66,83,65,78,63,73,61,68,58,63,56,59,53,54,50,50,46,45,42,40,39,36,35,31,31,27,26,22,22,17,18,13,16,12r,-1l15,11,14,10,13,9r,l12,8,11,7r,-1l10,5,9,5,8,4,8,3,7,2,6,2,5,1r,1l4,3,3,4r,1l3,6r,1l3,8,4,9,3,8,3,7,2,6,1,5,,4,1,3,1,2r2,l3,,4,xe" fillcolor="black" stroked="f">
                    <v:path arrowok="t"/>
                  </v:shape>
                  <v:shape id="_x0000_s45206" style="position:absolute;left:505;top:2099;width:21;height:9" coordsize="21,9" path="m21,l20,1,19,2r-2,l17,3,16,4r-1,l14,5r-1,l10,7,7,7,5,8,4,8,2,9,,9,1,8,4,7,6,5r4,l11,4,13,3r1,l16,2,18,1,21,xe" fillcolor="black" stroked="f">
                    <v:path arrowok="t"/>
                  </v:shape>
                  <v:shape id="_x0000_s45207" style="position:absolute;left:713;top:2100;width:7;height:2" coordsize="7,2" path="m5,l6,,7,r,1l6,1,5,1,4,1,3,2,2,1r,l1,1,,1r,l,1r1,l2,1r2,l5,xe" fillcolor="black" stroked="f">
                    <v:path arrowok="t"/>
                  </v:shape>
                  <v:shape id="_x0000_s45208" style="position:absolute;left:665;top:2103;width:49;height:5" coordsize="49,5" path="m,l3,,5,1r3,l10,1r3,l16,1r2,l19,1r2,l23,1r1,l25,1r2,l29,1,30,r2,l34,r1,l37,r2,l40,r2,l44,r2,l48,r1,l48,1,46,2r-2,l42,3r-3,l37,3,34,4r-2,l28,4r-3,l22,4r-3,l16,4r-3,l11,5,9,5,7,4,6,4,4,3,4,2,2,2,1,1,,,,xe" fillcolor="black" stroked="f">
                    <v:path arrowok="t"/>
                  </v:shape>
                  <v:shape id="_x0000_s45209" style="position:absolute;left:845;top:2105;width:27;height:15" coordsize="27,15" path="m,l1,1,3,2,5,3,6,4,8,5r1,l11,6r2,1l14,8r2,1l18,10r1,1l21,12r2,1l24,14r3,1l24,15r-2,l20,15,18,14,17,13r-2,l14,12,13,11,12,10,11,9,9,8,8,7,7,6,6,6,4,5,3,4r,l3,3,2,2,1,2,,1,,xe" fillcolor="black" stroked="f">
                    <v:path arrowok="t"/>
                  </v:shape>
                  <v:shape id="_x0000_s45210" style="position:absolute;left:934;top:2107;width:21;height:10" coordsize="21,10" path="m6,l8,r2,1l12,2r2,1l16,3r2,1l20,5r1,1l21,6r,2l21,9r,1l18,9r-3,l12,9r-2,l7,9,5,8,4,8,3,8,3,7,3,6r,l3,5,1,4,,4r1,l3,4r1,l6,5,7,6,8,7r2,l11,8r1,l14,8,15,7r1,l15,6,13,5,11,4,10,3,9,2,8,1,7,,6,xe" fillcolor="black" stroked="f">
                    <v:path arrowok="t"/>
                  </v:shape>
                  <v:shape id="_x0000_s45211" style="position:absolute;left:899;top:2108;width:14;height:10" coordsize="14,10" path="m,l2,1,4,2,7,3,9,5r3,1l13,7r1,1l14,8r,1l13,10r-2,l8,10,7,9r,l6,8,5,7,4,7,3,6r,l3,5,2,4,1,4,1,3,1,2,,1,,xe" fillcolor="black" stroked="f">
                    <v:path arrowok="t"/>
                  </v:shape>
                  <v:shape id="_x0000_s45212" style="position:absolute;left:676;top:2109;width:31;height:4" coordsize="31,4" path="m5,l7,r,l4,1r,l4,2r1,l7,2r2,l10,2r2,l14,2,17,1r2,l21,1,23,r3,l28,r3,l29,1r-1,l27,2r1,l26,3r-2,l22,3,20,4r-2,l16,4r-3,l12,4,9,4,7,4,5,4,4,4,2,3,2,2,,1r,l2,,5,xe" fillcolor="black" stroked="f">
                    <v:path arrowok="t"/>
                  </v:shape>
                  <v:shape id="_x0000_s45213" style="position:absolute;left:816;top:2109;width:23;height:14" coordsize="23,14" path="m,l1,1r1,l4,2,5,3,7,4r1,l10,5r2,1l13,6r1,1l15,8r2,1l18,10r2,1l22,12r1,l21,13r-2,l17,13r-2,1l14,13,12,12,11,11,10,10,9,9,8,9,7,8,6,7,5,6,4,5,3,4,2,4,2,3,1,2,,1,,xe" fillcolor="black" stroked="f">
                    <v:path arrowok="t"/>
                  </v:shape>
                  <v:shape id="_x0000_s45214" style="position:absolute;left:693;top:2114;width:8;height:1" coordsize="8,1" path="m5,l7,,8,r,l8,,6,1,4,1,2,1,,1r1,l2,1,4,,5,xe" fillcolor="black" stroked="f">
                    <v:path arrowok="t"/>
                  </v:shape>
                  <v:shape id="_x0000_s45215" style="position:absolute;left:685;top:2115;width:7;height:1" coordsize="7,1" path="m4,l5,,7,,5,,3,1,1,1,,,1,,2,,3,,4,xe" fillcolor="black" stroked="f">
                    <v:path arrowok="t"/>
                  </v:shape>
                  <v:shape id="_x0000_s45216" style="position:absolute;left:722;top:2116;width:261;height:87" coordsize="261,87" path="m258,r2,1l261,1r-1,1l260,3r-2,1l256,5r-2,1l252,6r-3,1l246,8r-2,l242,10r-3,l237,12r-3,1l233,14r-3,1l228,16r-2,1l224,19r-1,1l220,21r-1,1l217,23r-3,2l212,26r-3,1l206,29r-2,2l202,32r-2,2l198,36r-3,1l194,39r-3,1l189,42r-3,1l184,45r-3,1l179,48r2,-3l183,43r3,-3l189,38r2,-3l194,32r4,-2l201,27r3,-2l208,22r4,-2l215,17r4,-2l222,12r3,-2l229,7r-3,l224,8r-2,l220,9r-2,l216,10r-2,1l213,12r-1,l210,14r-1,1l208,15r-2,1l205,17r-1,1l203,19r-6,3l192,26r-5,3l183,33r-5,4l173,40r-3,4l166,48r-4,4l158,55r-4,4l151,63r-4,4l144,71r-4,3l136,78r-1,1l135,80r-1,1l134,82r,l133,83r-1,1l131,85r,2l130,87r-1,l127,86r-2,l124,85r-2,-1l121,84r-1,-1l119,82r-1,l118,81r,-1l118,80r1,-1l119,78r2,l124,77r,-2l126,72r3,-2l131,68r1,-3l135,63r2,-2l140,59r2,-3l145,54r2,-2l150,50r2,-2l155,45r2,-2l160,41r1,-2l163,38r2,-2l168,35r2,-2l172,32r2,-2l177,28r2,-1l181,25r3,-1l186,22r3,-1l191,19r3,-2l196,16r1,-1l199,14r1,-2l201,11r1,-1l201,10,200,9r,l198,9r-2,l192,12r-3,2l185,16r-4,2l178,21r-4,2l171,25r-3,3l164,30r-3,2l157,35r-2,2l152,40r-3,2l146,44r-2,3l145,46r,-1l146,43r1,-1l147,41r1,-1l149,39r1,-1l151,36r,-1l152,34r2,-1l155,32r2,-1l158,30r3,-1l163,27r2,-1l166,25r2,-1l170,23r1,-1l173,20r2,-1l177,18r2,-1l180,16r2,-1l184,14r2,-2l188,11r2,-1l188,10r-2,l185,9r-1,1l181,10r-2,1l178,12r-1,l176,13r-1,1l175,14r-2,1l173,15r-1,1l169,18r-3,2l163,21r-2,2l157,25r-2,2l152,28r-3,2l146,32r-2,2l141,35r-3,2l136,39r-3,2l131,43r-2,2l127,46r-2,1l124,49r-2,1l120,51r-1,1l117,54r-1,1l114,56r-2,1l111,59r-1,1l108,61r-1,1l106,64r-2,1l107,61r3,-3l113,54r4,-4l121,47r5,-4l130,40r5,-3l140,33r5,-3l150,27r5,-4l161,20r5,-3l171,14r6,-3l174,10r-2,l170,11r-2,1l165,13r-2,1l161,15r-1,1l155,19r-5,3l145,25r-5,4l135,32r-5,3l125,38r-4,3l117,45r-5,3l108,51r-3,4l101,58r-3,3l94,65r-2,3l90,67,89,66,88,65r,-1l88,62r1,-1l90,60r2,-1l93,58r1,-1l96,55r1,-1l99,53r1,-1l101,51r2,-1l105,47r3,-2l111,42r3,-2l117,38r3,-3l124,33r3,-2l131,28r3,-2l137,23r4,-2l144,19r3,-3l150,14r2,-3l153,11r,l151,11r-2,l147,12r-2,l144,13r-2,l141,14r-1,1l139,16r-1,l137,17r-1,1l135,19r-1,1l133,20r-1,1l131,22r-2,1l128,24r-1,1l125,25r-1,1l123,27r-1,1l120,29r-1,1l118,31r-1,1l116,32r-2,1l113,34r-1,1l111,36r-2,l109,36r,-1l109,35r1,-1l111,33r1,-1l113,30r1,-1l116,28r1,-1l119,25r2,-1l122,23r2,-1l125,21r2,-1l129,18r1,-1l132,16r2,-1l132,14r-1,-1l129,12r,l127,12r-2,l124,12r-2,1l121,14r-2,1l117,15r-1,1l114,17r-1,1l112,18r-1,1l108,21r-4,2l102,25r-3,2l96,29r-3,3l91,34r-3,2l85,38r-2,2l80,42r-2,2l75,46r-2,3l69,51r-2,2l66,52r,-1l66,50r1,-1l67,48r1,-1l69,46r1,l70,45r2,-1l73,43r1,-1l74,41r1,-1l76,39r1,-1l78,37r2,-2l82,34r1,-2l85,31r2,-2l89,28r2,-1l93,25r2,-1l97,22r2,-1l102,19r2,-1l106,16r3,-1l107,14r-1,l105,14r-1,l102,14r-3,1l97,15r-2,1l93,17r-1,1l91,19r-2,1l89,20r-1,1l87,22r-2,l85,23r-1,1l83,25r-1,l80,26r,1l79,27r-1,1l77,29r-1,l77,28r,-1l78,26r,-1l79,24r1,-1l80,22r2,-1l83,20r1,l85,19r1,-1l88,17r1,-1l91,15r2,l92,14r-1,l89,13r-1,l85,14r-1,1l82,16r-2,1l78,18r-3,1l73,20r-2,1l69,22r-2,2l64,25r-1,2l60,28r-1,2l57,32r-2,1l53,35r-1,1l50,38r-2,1l47,41r-2,1l42,41r-1,l40,40,39,39,38,38r,l40,37r2,-1l42,35r2,-2l46,32r1,-1l49,29r2,-1l53,27r2,-1l57,25r2,-2l60,22r3,-1l64,20r3,-2l68,17r2,-1l68,16,66,15r-2,l63,15r-2,l59,15r-1,l56,15r-2,1l52,16r-1,l49,17r-2,l47,18r-2,1l45,20r-2,l42,21r-2,1l39,23r-2,1l36,25r-1,1l34,27r-2,1l31,29r-1,1l30,31r-1,1l28,33r-1,1l27,35r,l26,35,25,33r,-1l24,31r1,-1l25,29r1,-2l28,26r2,-1l31,24r2,-1l35,22r2,-1l39,20r2,-1l42,18r3,-1l42,16r-1,l40,16r-1,l37,16r-1,1l35,17r,1l33,19r-1,l31,20r-1,1l30,21r-1,1l28,23r-1,l26,23r,1l25,24r1,-1l28,22r1,-2l31,19r1,-1l34,17r,-1l35,15r-3,l31,15r-2,1l28,16r-2,1l25,17r-1,1l23,19r-1,1l21,21r-1,l19,22r-1,1l18,24r-2,l16,25r-1,1l15,27,13,26r,l11,25r,l12,24r1,-1l15,22r1,-2l18,20r1,-1l20,18r,-1l20,17r1,-1l19,16r-1,l16,16r-1,l14,17r-2,1l11,19r-1,l10,20,9,21r-1,l8,22r,l7,23,5,22,3,21r-1,l1,20,,19,,18r,l1,17r1,l3,16,5,15,8,14r2,l14,13r2,l20,13r3,-1l27,12r3,l34,12r3,l41,12r4,l48,12r4,l55,11r12,l80,10r13,l106,9,118,8,131,7r13,l157,6,169,5r13,l195,4,208,3,220,2r13,l245,1,258,xe" fillcolor="black" stroked="f">
                    <v:path arrowok="t"/>
                  </v:shape>
                  <v:shape id="_x0000_s45217" style="position:absolute;left:455;top:2123;width:14;height:14" coordsize="14,14" path="m,l1,1,2,2,3,3r1,l5,4,6,5,7,6,8,7r,1l10,8r,1l11,10r1,1l12,12r1,1l14,14,12,13,11,12r-1,l8,11,7,10,7,9,6,8,5,7,4,6,3,5,2,5,2,4,1,3,1,2,,1,,xe" fillcolor="black" stroked="f">
                    <v:path arrowok="t"/>
                  </v:shape>
                  <v:shape id="_x0000_s45218" style="position:absolute;left:689;top:2123;width:15;height:6" coordsize="15,6" path="m5,l8,r2,1l11,1r2,l14,1r1,l15,1,14,2r-2,l10,3,9,3,6,3,5,4,3,4,1,4r,1l1,6,,5,,4r,l1,3r1,l3,2,4,1,5,xe" fillcolor="black" stroked="f">
                    <v:path arrowok="t"/>
                  </v:shape>
                  <v:shape id="_x0000_s45219" style="position:absolute;left:920;top:2124;width:63;height:36" coordsize="63,36" path="m58,r2,l61,1r1,l63,1,62,2,61,3,59,4r-2,l55,5r,2l52,8r-4,2l45,12r-3,2l38,15r-3,2l31,19r-3,2l24,23r-3,2l17,27r-3,1l11,30,7,32,4,34,1,36,,36,2,34,4,32,6,31,8,29r3,-2l13,26r2,-2l17,22r3,-1l22,19r2,-2l27,15r2,-1l32,12r3,-1l38,9,39,8r1,l41,7,42,6r,l44,5,45,4r2,l49,3,52,2,53,1r2,l57,1,58,xe" fillcolor="black" stroked="f">
                    <v:path arrowok="t"/>
                  </v:shape>
                  <v:shape id="_x0000_s45220" style="position:absolute;left:567;top:2126;width:5;height:7" coordsize="5,7" path="m,l1,,2,1,3,2,4,3r,1l4,5r,1l5,7,3,6,2,5,1,4,1,3,1,2,,2,,,,xe" fillcolor="black" stroked="f">
                    <v:path arrowok="t"/>
                  </v:shape>
                  <v:shape id="_x0000_s45221" style="position:absolute;left:704;top:2130;width:13;height:5" coordsize="13,5" path="m13,r,l12,1,10,3,7,4,4,4,1,5r,l,4r,l1,3r,l2,3r1,l4,2r2,l8,1r1,l10,1,12,r1,xe" fillcolor="black" stroked="f">
                    <v:path arrowok="t"/>
                  </v:shape>
                  <v:shape id="_x0000_s45222" style="position:absolute;left:885;top:2135;width:93;height:87" coordsize="93,87" path="m89,r1,1l92,1r1,l93,2r,1l93,4,90,5,88,6,86,7,84,8r-2,l82,9r-2,1l79,11r-2,1l76,13r-1,l74,14r-2,1l70,15r-1,1l67,17r-1,1l66,19r-1,1l65,21r-3,2l60,26r-3,3l55,31r-3,3l49,37r-3,2l43,42r-3,2l37,47r-3,3l31,52r-3,3l26,58r-2,3l22,63r-2,2l19,66r-1,2l17,69r-1,1l15,72r-1,1l13,75r-1,2l12,78r-2,2l10,81r,2l10,84,9,86r,1l7,86r-2,l3,85,2,84,,83,,82,,81,2,80,3,77r,-2l5,73r,-2l7,69,8,67r2,-2l12,63r1,-2l15,59r2,-3l18,55r2,-2l22,51r3,-2l26,48r1,-1l28,46r,-1l30,44r1,l32,43r,-1l33,42r2,-1l36,39r1,-1l39,37r1,-1l42,34r1,-1l45,31r1,-1l47,29r2,-2l50,26r1,-2l53,23r2,-1l57,21r,-2l58,18r1,-1l60,16r1,-1l63,15r2,-1l66,13r2,-1l70,11r1,-1l74,9,75,8,77,7,78,6,80,5r,l82,4r,-1l84,3,85,2,87,1r,l89,xe" fillcolor="black" stroked="f">
                    <v:path arrowok="t"/>
                  </v:shape>
                  <v:shape id="_x0000_s45223" style="position:absolute;left:481;top:2136;width:30;height:71" coordsize="30,71" path="m,l2,2,5,4,7,6,9,8r3,2l13,12r2,3l17,17r1,2l20,21r1,3l22,26r1,3l24,31r,2l25,36r,2l25,40r1,1l27,43r,2l28,47r1,2l29,51r1,2l30,54r,2l30,58r,2l29,61r-1,2l27,65r-3,l22,66r-4,1l16,67r-3,1l11,69r-1,l9,70,7,71r,l8,70,9,69r1,-2l12,66r1,-2l14,63r1,-1l17,60r1,-1l19,57r1,-1l21,54r1,-1l23,51r1,-1l25,48r-2,l23,49r,l23,50r-2,1l20,52r-1,1l18,54r-1,1l17,56r-2,1l14,58r,-1l14,55r1,-2l15,52r1,-2l17,49r,-2l18,45r,-1l18,42r1,-2l19,39r,-2l19,35,18,34r,-2l18,32r-2,1l15,35r,l15,36r-1,l14,37r,l13,37r,l13,36r,l12,37r-1,1l10,39r,1l10,40r-1,l9,38r,-3l8,32r,-2l7,27r,-2l7,22r,-2l6,17,5,14r,-2l4,9,3,7,2,5,1,2,,xe" fillcolor="black" stroked="f">
                    <v:path arrowok="t"/>
                  </v:shape>
                  <v:shape id="_x0000_s45224" style="position:absolute;left:686;top:2137;width:205;height:117" coordsize="205,117" path="m31,r2,1l36,3r3,1l42,6r3,1l48,9r3,1l54,12r2,1l59,15r3,2l65,18r3,2l71,21r4,2l78,24r3,2l83,27r3,1l89,30r3,1l95,32r2,2l100,35r2,1l105,38r2,1l109,41r2,1l113,43r2,2l117,46r3,2l124,49r4,2l132,53r3,1l138,56r4,2l145,60r3,1l152,63r3,2l159,67r3,1l166,70r4,2l174,74r2,1l178,76r2,1l182,78r1,l186,79r1,1l189,81r2,1l193,82r2,1l197,84r1,1l201,86r2,1l205,88r-7,l190,88r-7,l176,89r-8,l161,89r-7,1l147,91r-8,l133,92r-8,1l118,94r-7,l104,96r-6,1l91,98r-6,1l79,99r-6,2l68,102r-6,1l57,104r-6,1l46,107r-6,1l34,109r-5,2l23,112r-5,1l12,114r-5,1l1,117,,115r,-1l2,113r1,-1l4,112r2,-1l8,110r3,l13,109r3,-1l18,108r3,-1l23,107r3,-1l28,106r3,-1l39,103r10,-1l58,100r9,-2l76,97r9,-2l94,94r10,-2l113,91r10,-1l132,88r10,-1l151,86r10,-1l171,85r10,-1l181,83r,-1l181,82r,-1l173,81r-8,l157,82r-8,l141,83r-8,1l125,85r-7,1l110,87r-7,1l95,89r-7,1l80,92r-7,1l65,94r-7,1l54,96r-3,1l47,97r-3,1l40,99r-3,l33,100r-4,1l26,101r-3,1l19,102r-3,1l12,104r-3,1l6,106r-3,1l3,106r,-1l3,104r,-1l3,102r,-1l3,100r,-1l3,98r,-1l3,96r,-1l3,94,4,93r,-1l5,92,7,91r2,l12,91r2,-1l17,90r2,l21,89r3,l26,89r2,-1l31,88r2,l35,87r3,l40,87r3,l41,87r-2,1l39,88r-1,1l36,89r-2,l32,89r-2,1l28,90r-2,l24,91r-2,l21,92r-3,l17,92r-1,1l14,94r-1,l12,95r-1,l13,95r3,l18,95r3,l23,95r2,-1l27,94r3,l32,93r2,-1l37,92r2,l41,91r3,l46,90r3,l50,90r2,l52,90r,l50,91r-2,l46,92r-2,l42,92r-3,1l37,93r-1,1l33,94r-2,l29,95r-1,1l26,96r-2,1l23,97r-1,1l24,98r2,-1l28,97r3,l33,97r2,-1l37,96r2,-1l42,95r2,-1l46,94r3,l50,93r2,l55,92r2,l62,91r6,-1l73,89r6,-1l85,87r6,-1l98,85r6,l111,84r6,-1l124,83r6,-1l137,82r6,-1l149,80r6,-1l156,79r2,-1l160,78r1,l163,78r2,l165,78r2,l167,77r,-1l165,76r-2,l161,76r-2,l157,76r-2,l153,76r-2,1l149,77r-2,l145,77r-2,l142,77r-3,l138,77r-2,l134,76r,l135,75r2,l139,75r2,l143,75r1,l146,75r2,l149,74r2,l153,74r1,l157,73r2,-1l158,72r,-1l153,71r-4,l145,71r-4,l137,72r-5,l128,72r-4,1l119,73r-4,1l111,74r-5,1l103,75r-5,1l94,76r-4,1l84,77r-6,1l73,79r-6,l62,80r-6,1l51,81r-6,1l39,83r-5,1l28,84r-5,1l18,86r-5,1l8,88,3,89r,l3,88r,-1l3,86r,-1l3,84r,l4,83,5,82r1,l7,81r1,l9,80r3,l14,80r3,l23,79r8,-1l38,77r8,l53,76r7,-1l67,74r8,l82,73r7,-1l96,72r8,-1l111,71r8,-1l127,69r7,l136,68r3,l140,68r2,l143,68r2,l147,68r2,l149,67r1,l150,66r-1,l146,66r-3,l139,66r-3,l133,66r-4,l127,66r-4,1l120,67r-3,l114,67r-4,l107,68r-3,l101,68r-3,l98,68r2,-1l101,67r2,-1l104,66r2,-1l108,65r1,l110,65r1,l113,65r2,l116,65r2,-1l120,64r1,l123,64r2,l127,64r1,-1l130,63r2,l133,63r2,l137,63r1,l140,63r-1,-1l139,61r-1,l137,61r-2,l134,61r-2,l131,61r-2,l127,61r-2,l124,61r-2,l120,61r-1,l118,61r-8,l103,62r-7,1l88,63r-7,1l75,65r-7,l61,66r-7,1l47,68r-7,l33,69r-6,1l19,71r-6,1l6,73r,-2l6,70,7,69r1,l10,68r2,l15,67r3,l20,67r3,l26,67r3,l31,66r3,l36,66r3,l44,65r5,-1l54,63r5,l64,62r5,l74,61r6,l85,61r5,-1l95,60r5,l106,59r5,l116,59r7,l123,58r2,l126,58r2,l126,57r-1,l123,56r-2,l119,56r-2,l115,56r-2,l110,56r-2,l105,57r-2,l100,57r-2,l96,57r-2,l92,57r-2,l88,57r-1,l85,57r-2,l81,57r-1,1l82,57r2,l86,57r3,-1l91,56r3,-1l96,55r3,l101,54r2,l106,54r2,l111,54r2,l116,54r3,l119,53r,l119,52r1,-1l112,51r-7,1l98,52r-8,l83,52r-7,1l69,53r-7,1l56,54r-7,1l42,56r-7,1l28,57r-6,1l15,59,8,60r,-1l9,58r1,-1l12,56r1,l16,55r2,l21,54r2,l26,54r2,l31,54r3,-1l36,53r3,l41,53r5,-1l50,52r5,l59,52r5,-1l68,51r4,l76,50r5,l85,49r3,l93,49r5,l101,49r5,-1l111,49r,-1l111,47r-1,l109,46r-1,l106,46r-1,l103,46r-2,l100,45r-1,l98,45r-1,l98,44r,l99,43,98,42r-3,l94,41r-1,l91,41r-2,l87,41r-2,l83,41r-2,1l80,42r-2,l76,42r-1,l71,42r-4,l63,42r-4,l55,42r-4,1l47,43r-3,l39,44r-3,l32,44r-4,1l24,46r-3,l17,47r-3,1l12,48r-1,1l11,47r,-1l12,45r1,l15,44r2,l19,44r3,l25,43r3,l31,43r3,l37,43r2,l42,42r2,l46,41r3,l51,41r2,l55,41r2,l60,41r2,-1l64,40r2,l68,40r3,l73,39r2,l77,39r3,l80,38r-1,l78,37r,l76,37r-1,l73,37r-1,l70,37r-2,l67,37r-2,l64,37r-2,l61,37r-1,l58,37r-1,l55,37r-1,l54,36r1,l56,35r2,l60,35r2,l64,35r2,l68,35r3,l72,35r3,l76,35r1,-1l78,34r1,-1l76,33r-3,l70,33r-3,l64,32r-3,l57,32r-2,l51,32r-2,l45,32r-3,l39,32r-3,1l33,33r-3,l32,32r2,-1l36,31r3,l41,30r3,l46,30r4,1l52,31r3,l57,30r3,l62,30r2,-1l66,29r1,-1l70,28r2,1l72,28r,-1l72,27r-1,l70,26r-2,l66,25r-2,l61,25,60,24r-4,l53,24r-3,l47,25r-3,l41,25r-3,l35,26r-3,l29,27r-2,l24,27r-3,1l18,28r-2,1l13,29r,-1l13,28r,-1l14,26r2,l17,25r2,l21,25r2,l25,24r2,l30,24r2,l34,24r2,l38,24r1,-1l41,23r2,l44,23r2,l49,23r2,l53,23r2,l56,23r2,l60,23r1,-1l62,22r,-1l63,21,60,20r-4,l53,20r-3,l47,20r-3,l41,20r-3,l34,20r-2,1l28,21r-2,1l22,22r-3,l16,23r-3,1l13,23r,-1l13,21r2,l16,20r2,l20,20r2,l24,19r3,l29,19r3,l33,19r3,l37,18r2,l41,18r2,l44,18r3,l49,18r1,-1l52,17r2,l54,17,53,16r-1,l51,16,49,15r-3,l44,15r,l42,15r-2,1l38,15r-2,l33,15r-3,l27,16r-3,1l22,17r-3,l17,18r-2,l15,17r1,l16,16r,l16,15r,l17,15r1,l19,15r3,l23,15r1,l26,15r1,-1l29,14r2,l32,13r2,l35,13r2,l39,13r1,1l43,13r1,l46,13r,l46,12,44,11r-2,l39,11,38,10r-2,l34,10r-2,1l31,11r-2,l28,11r-2,1l24,12r-1,l21,12r-2,1l18,13r-1,l16,12r,-1l17,11r1,l19,10r2,l22,10r2,l26,9r2,l30,9r2,l34,9r2,l38,8r1,l40,8r1,l39,7r,l37,7r-2,l33,7,32,6r-2,l28,7r-1,l25,7r-2,l22,7,19,8,17,9,16,8r,-1l17,6r1,l19,6r2,l22,6r2,l26,6r1,l29,5r2,l32,5r,l33,4r,l31,3r-2,l27,3,26,4r-3,l22,4r-2,l18,4r,-1l18,2,19,1r,l21,r1,l23,r2,1l27,1r1,l29,r2,xe" fillcolor="black" stroked="f">
                    <v:path arrowok="t"/>
                  </v:shape>
                  <v:shape id="_x0000_s45225" style="position:absolute;left:497;top:2138;width:201;height:116" coordsize="201,116" path="m200,r1,1l201,2r,1l201,4r-1,1l200,6r,1l200,8r,l200,7r-1,l198,7r,3l197,13r,3l197,18r-1,3l196,24r-1,3l195,30r,2l194,35r-1,3l193,41r-1,2l192,46r-1,3l191,52r-2,1l189,54r,l190,56r,l191,57r-1,1l190,59r-1,3l188,65r,3l187,71r-1,3l186,77r,2l186,82r,3l185,88r,3l185,94r,3l185,100r,3l185,106r-1,1l183,108r,1l183,109r,1l183,111r,l183,112r,l183,113r,1l183,114r,1l183,116r-5,-1l173,114r-5,-1l164,111r-5,-1l156,109r-5,-1l147,106r-4,-1l139,104r-5,-1l130,101r-4,-1l122,99r-5,-1l112,97r-5,-2l100,93,94,91,88,90,82,88,76,86,70,85,63,84,57,82,51,81,44,80,38,78,32,77,25,76,19,75,12,74,10,73,7,72r-3,l2,71,,71,,70r,l1,70,2,69r2,l5,68r2,l8,67r1,l11,67r1,l14,67r2,1l18,68r3,1l23,70r1,l26,70r2,1l29,71r1,l32,72r1,l35,72r2,l38,73r2,l43,74r4,1l51,76r5,1l60,78r3,1l68,80r4,1l76,82r4,1l84,84r5,1l92,86r5,1l101,88r4,1l109,90r3,1l117,92r3,2l124,95r4,1l131,98r4,1l138,100r3,2l145,103r3,1l151,105r4,1l159,107r3,2l163,109r1,1l165,110r2,l169,110r3,l174,109r2,-1l176,107r,-1l176,106r,-1l176,104r,l175,103r-1,-2l173,100r-2,-1l169,98r-2,-1l164,96r-2,l158,95r-2,-1l152,93r-3,l146,92r-2,-1l141,90r-2,-1l133,87r-8,-2l119,83r-7,-2l104,79,97,78,90,76,83,74,76,73,68,71,61,70,53,68,45,67,38,65,30,64,23,63r2,-1l27,61r3,-1l32,60r3,l37,61r3,l42,62r2,l47,63r2,l52,64r2,l57,65r2,l62,65r6,1l74,67r6,2l86,70r6,1l98,72r6,1l110,75r5,1l122,77r5,2l133,81r5,1l144,84r6,2l156,88r,l158,89r2,1l162,90r1,l166,90r1,l169,90r2,l173,90r1,-1l175,89r1,-1l176,87r,-1l176,85r-2,-1l173,83r-2,-1l169,81r-2,-2l164,79r-2,-1l159,77r-3,-1l152,75r-3,-1l146,73r-3,-1l140,71r-3,l134,70r-2,-1l129,69r-3,-1l123,67r-3,l118,66r-3,l112,65r-3,-1l105,63r-4,l97,62,94,61,90,60r-4,l83,59,79,58r-4,l71,57,67,56r-4,l60,55,56,54r-4,l53,53r1,-1l56,52r1,l59,51r2,l63,51r2,1l67,52r2,l71,53r2,l75,53r2,1l79,54r1,1l82,55r2,l86,56r2,l90,56r1,l94,57r1,l97,57r2,l101,58r2,l104,58r3,1l109,59r1,l114,60r4,1l121,61r4,1l128,63r4,1l135,65r3,1l141,67r3,1l148,69r3,1l154,71r4,1l161,73r3,1l166,75r2,1l171,76r2,l174,76r2,l175,75r-2,-1l171,73r-3,-1l165,71r-2,-1l160,70r-3,-1l155,68r-3,-1l154,67r2,1l159,68r3,l164,69r3,l168,70r1,1l171,70r2,l173,70r1,-1l173,68r-1,-1l169,66r-2,-1l164,64r-2,-1l157,61r-4,-1l148,58r-5,-1l138,56r-6,-1l127,54r-5,-1l116,52r-6,-1l105,50r-5,-1l94,48,89,47,83,46,77,45r2,l81,44r2,-1l85,43r1,-1l88,42r,l89,43r,l90,44r2,l95,44r3,l101,44r3,1l106,45r3,1l112,46r2,1l116,48r2,l121,49r2,1l125,51r3,l130,51r,1l131,53r2,l135,53r2,l139,53r1,l141,54r2,l144,54r1,1l146,56r2,l150,56r2,l154,57r2,l158,58r2,l162,59r1,1l166,60r1,l169,61r2,l173,61r2,l177,62r1,-1l178,60r-1,-1l174,59r-2,-1l169,58r-2,-1l165,56r-2,l161,56r-2,-1l158,55r,l160,55r2,l164,55r3,1l169,56r3,l174,56r3,l178,57r3,l182,56r1,-1l181,55r-2,l177,54r-1,l173,53r-2,-1l168,51r-3,-2l163,49r-1,-1l160,48r-2,l154,47r-3,-1l147,46r-3,-1l140,44r-3,-1l134,42r-4,-1l127,40r-4,l120,39r-3,-1l112,38r-3,l105,37r-4,l102,36r2,-1l107,34r2,l112,34r2,l116,34r3,1l122,35r2,1l127,37r3,1l133,38r2,1l138,39r3,1l143,40r2,1l147,41r2,l151,42r3,l156,43r2,l160,44r2,1l164,45r3,1l168,46r3,1l173,47r3,1l178,48r3,l182,48r1,-1l183,47r,-1l181,46r-1,-1l178,45r-1,l175,44r-2,-1l172,43r-2,-1l168,42r-1,-1l165,41r-2,-1l162,40r-2,-1l158,39r-2,-1l155,38r-2,l151,37r,l152,37r2,l156,37r2,1l161,38r2,l164,39r3,l168,40r3,l173,40r2,1l177,41r2,l181,41r2,l183,40r-1,-1l180,38r-3,l176,37r-2,l172,37r-1,l168,36r-2,-1l163,35r-2,-1l159,33r-3,l153,32r-2,-1l148,30r-3,l142,29r-3,l136,28r-3,l130,28r-3,l124,28r-3,l123,28r1,-1l125,26r2,l129,25r1,l132,24r1,-1l136,24r3,1l143,25r3,1l149,27r4,1l156,28r3,1l162,30r4,1l169,31r3,1l175,33r3,l181,34r4,1l186,35r1,l187,34r1,-1l188,33r,-1l188,31r,-1l188,30r,-1l187,28r-1,l185,27r-1,l183,26r-2,l179,26r-2,l175,25r-2,l170,25r-2,-1l166,24r-3,-1l161,23r-3,-1l156,22r-2,-1l151,21r-1,l148,21r-2,l145,21r-1,1l142,22r-2,l139,21r-1,1l139,21r2,-2l144,19r1,-1l148,16r2,l151,15r2,l154,14r2,l156,14r,l156,15r2,l159,16r2,l158,16r-2,l153,16r-2,l152,17r2,l156,18r2,1l159,19r3,l164,20r3,l169,21r3,l174,21r3,1l179,22r2,1l183,23r3,l186,23r1,l188,23r,-1l187,21r-1,-1l185,20r-2,-1l181,19r-3,-1l176,18r-3,-1l169,16r-2,l164,15r-2,l161,14r-2,l158,13r,l158,12r1,l161,12r1,l163,12r2,l167,12r1,1l170,13r2,1l173,14r2,1l177,16r1,l179,16r2,1l182,17r2,1l186,18r2,-1l189,17r2,-1l191,16r1,-1l191,14r-2,l188,14r-2,-1l184,13r-1,l181,12r-2,l178,12r-2,-1l174,11r-1,-1l172,10,171,9r-1,l170,8r1,l172,7r2,l176,8r1,1l179,10r3,l185,11r2,l190,11r1,l192,10r,l193,9r-2,l188,9,187,8r-1,l183,7r-1,l181,6r-2,l179,5r2,l183,4r2,1l185,5r1,1l188,6r1,1l191,7r2,l195,7r1,-1l195,6,193,5r-2,l189,5,187,4r,l187,3r1,l189,2r2,l193,1r1,l195,r2,l198,r2,xe" fillcolor="black" stroked="f">
                    <v:path arrowok="t"/>
                  </v:shape>
                  <v:shape id="_x0000_s45226" style="position:absolute;left:572;top:2138;width:27;height:24" coordsize="27,24" path="m,l1,1,2,2,3,3,5,4,6,5,7,6,9,7r2,1l12,9r1,1l14,11r2,1l17,14r1,l19,16r1,1l21,18r,l22,19r2,1l24,21r1,1l26,23r1,1l24,22,22,21,20,19,17,18,15,17,14,15,11,14,10,12,7,11,6,10,5,8,4,6,2,5,1,3,,2,,xe" fillcolor="black" stroked="f">
                    <v:path arrowok="t"/>
                  </v:shape>
                  <v:shape id="_x0000_s45227" style="position:absolute;left:741;top:2144;width:1;height:1" coordsize="1,1" path="m1,r,1l1,1r,l,1,1,xe" fillcolor="black" stroked="f">
                    <v:path arrowok="t"/>
                  </v:shape>
                  <v:shape id="_x0000_s45228" style="position:absolute;left:942;top:2145;width:44;height:34" coordsize="44,34" path="m40,r2,l43,1r,l44,2,43,3r,l42,4,41,5,40,6r-2,l37,7,36,8,35,9r-1,l33,10r,1l32,12r-2,2l28,15r-1,2l25,18r-2,1l21,21r-2,1l17,23r-3,2l12,26,9,28,7,29,4,31,2,32,,34,1,31,3,29,4,27,7,25,9,22r2,-2l14,18r2,-2l19,14r3,-2l25,9,27,7,30,5,33,4,37,2,40,xe" fillcolor="black" stroked="f">
                    <v:path arrowok="t"/>
                  </v:shape>
                  <v:shape id="_x0000_s45229" style="position:absolute;left:774;top:2151;width:11;height:13" coordsize="11,13" path="m11,l10,1r,1l9,3r,l8,4r,1l7,6r,l6,7r,1l5,8r,1l4,10r,1l4,12r,1l2,12,1,11,,10r,l,9,1,8,2,7,3,6r,l5,5,6,4,7,3,8,2r1,l10,1,11,xe" fillcolor="black" stroked="f">
                    <v:path arrowok="t"/>
                  </v:shape>
                  <v:shape id="_x0000_s45230" style="position:absolute;left:796;top:2160;width:15;height:17" coordsize="15,17" path="m14,r1,1l15,2r,1l14,4,12,5,10,6,9,8r,1l8,10,7,11r,1l7,13r,1l8,15,7,16r,1l5,16r-1,l3,15r-1,l1,13,,12r,l1,11r,-1l2,10,3,9,3,8r1,l5,7,6,6,8,5,9,4r1,l11,3,12,2,13,1,14,xe" fillcolor="black" stroked="f">
                    <v:path arrowok="t"/>
                  </v:shape>
                  <v:shape id="_x0000_s45231" style="position:absolute;left:594;top:2164;width:7;height:5" coordsize="7,5" path="m,l2,,3,1r1,l5,2r,1l6,3r,1l7,5,5,4,4,4,3,4,2,4,,3r,l1,3r2,l2,2,1,1,,,,xe" fillcolor="black" stroked="f">
                    <v:path arrowok="t"/>
                  </v:shape>
                  <v:shape id="_x0000_s45232" style="position:absolute;left:532;top:2167;width:10;height:22" coordsize="10,22" path="m,l1,1,2,2,3,4,5,5r,1l6,8r,1l7,11r,1l8,14r,1l8,17r,1l8,19r1,2l10,22r-2,l8,22r,-1l7,19r,-1l7,17,6,15r,-1l5,12r,-1l4,9,3,8,3,7,2,5,1,4,,2,,1,,xe" fillcolor="black" stroked="f">
                    <v:path arrowok="t"/>
                  </v:shape>
                  <v:shape id="_x0000_s45233" style="position:absolute;left:697;top:2175;width:25;height:3" coordsize="25,3" path="m10,r2,l13,r3,l18,r2,l22,r1,l25,1r-2,l22,1r-2,l19,2r-2,l16,2r-2,l13,2r-3,l7,3,4,3,1,3r,l,2r,l,1r1,l2,1r1,l6,1r2,l10,xe" fillcolor="black" stroked="f">
                    <v:path arrowok="t"/>
                  </v:shape>
                  <v:shape id="_x0000_s45234" style="position:absolute;left:589;top:2176;width:15;height:3" coordsize="15,3" path="m5,l8,1r2,1l13,2r2,1l15,3r-1,l12,3,9,3,8,3,5,3,4,3,2,2,,2r1,l2,1r2,l5,xe" fillcolor="black" stroked="f">
                    <v:path arrowok="t"/>
                  </v:shape>
                  <v:shape id="_x0000_s45235" style="position:absolute;left:545;top:2179;width:9;height:10" coordsize="9,10" path="m,l1,1r,1l3,3,4,4,6,5,8,6r,l8,7r,l9,7,7,8,6,9,4,10r-2,l2,10,2,9,2,8,2,7r,l2,6,2,5r,l1,4r,l,3,,2,,1,,xe" fillcolor="black" stroked="f">
                    <v:path arrowok="t"/>
                  </v:shape>
                  <v:shape id="_x0000_s45236" style="position:absolute;left:861;top:2181;width:33;height:36" coordsize="33,36" path="m33,l32,3r,2l31,7,30,9r-1,2l28,13r-1,2l26,18r-2,2l23,22r-1,2l22,27r-1,2l21,31r,2l21,36,18,35,17,34,14,33r-2,l10,32,8,31,6,30,4,29,2,28,1,27,,26,,25,,24,,23,1,22,2,20r1,l3,19,4,18r1,l6,17r,-1l7,15r1,l8,14,9,13r1,l11,12r2,-1l16,10r,l17,10r-1,1l15,12r-1,1l14,15r-1,1l13,17r-1,1l12,19r,1l12,22r,l12,24r,1l13,26r,1l14,28r2,-1l17,25r1,-1l19,22r,-1l20,20r1,-2l21,17r,-2l22,14r,-2l23,11r1,-1l25,8,26,7,29,6r,-1l29,4r,-1l30,3r,-1l31,1r1,l33,xe" fillcolor="black" stroked="f">
                    <v:path arrowok="t"/>
                  </v:shape>
                  <v:shape id="_x0000_s45237" style="position:absolute;left:695;top:2182;width:48;height:7" coordsize="48,7" path="m46,r1,l48,,46,1,44,2r-2,l40,3r-3,l35,4r-3,l30,5r-3,l24,5,22,6r-3,l16,6r-2,l10,7,8,7,6,7,4,7,2,7,,7r,l,6,,5r2,l3,5r1,l5,5r2,l9,4r1,l12,4r2,l15,4r2,l19,3r1,l22,3r2,l25,2r3,l30,2r2,l34,2,37,1r2,l41,1r2,l46,xe" fillcolor="black" stroked="f">
                    <v:path arrowok="t"/>
                  </v:shape>
                  <v:shape id="_x0000_s45238" style="position:absolute;left:827;top:2183;width:6;height:9" coordsize="6,9" path="m6,r,l6,1r,l6,2r,1l6,3r,1l6,5,5,6,4,7r,1l4,9,2,9,1,8r,l,7r,l,6,1,5r,l1,4,2,3r1,l3,2,4,1r,l5,,6,xe" fillcolor="black" stroked="f">
                    <v:path arrowok="t"/>
                  </v:shape>
                  <v:shape id="_x0000_s45239" style="position:absolute;left:562;top:2185;width:27;height:4" coordsize="27,4" path="m6,l9,1r2,l14,2r2,l19,3r2,l24,4r3,l25,4r-2,l21,4r-1,l18,4r-2,l15,4r-2,l11,4,10,3,8,3,6,3,5,3,3,3,1,3,,3,,2r1,l2,1r2,l6,xe" fillcolor="black" stroked="f">
                    <v:path arrowok="t"/>
                  </v:shape>
                  <v:shape id="_x0000_s45240" style="position:absolute;left:589;top:2192;width:57;height:9" coordsize="57,9" path="m,l4,,8,r3,l15,1r3,l22,1r4,1l29,2r3,1l36,4r3,l43,5r3,1l49,6r4,1l56,8r,1l57,9r-4,l50,8r-3,l44,7,41,6r-4,l34,5r-3,l28,4,25,3r-4,l18,2r-3,l11,1,8,1,4,1,3,,2,,,,,xe" fillcolor="black" stroked="f">
                    <v:path arrowok="t"/>
                  </v:shape>
                  <v:shape id="_x0000_s45241" style="position:absolute;left:928;top:2193;width:2;height:1" coordsize="2,1" path="m2,r,l1,1,,1r1,l,1r,l2,xe" fillcolor="black" stroked="f">
                    <v:path arrowok="t"/>
                  </v:shape>
                  <v:shape id="_x0000_s45242" style="position:absolute;left:534;top:2194;width:55;height:9" coordsize="55,9" path="m9,r2,l14,1r3,l20,2r3,l26,3r3,l31,4r3,l37,5r3,1l43,6r3,1l49,7r3,1l55,9,51,8r-3,l44,7r-3,l38,7,34,6r-3,l28,5r-4,l20,4r-3,l14,4,10,3,6,3,3,3,,2r1,l3,1r2,l6,,8,,9,xe" fillcolor="black" stroked="f">
                    <v:path arrowok="t"/>
                  </v:shape>
                  <v:shape id="_x0000_s45243" style="position:absolute;left:693;top:2196;width:30;height:7" coordsize="30,7" path="m29,r1,l30,,29,1r-3,l25,1,23,2r-2,l19,2,17,3r-2,l14,4r-3,l10,4,8,5,6,5,4,5,2,6,1,7,,5r1,l1,4,3,3r2,l6,2r3,l11,2r2,l16,1r2,l20,1r2,l25,1,27,r2,xe" fillcolor="black" stroked="f">
                    <v:path arrowok="t"/>
                  </v:shape>
                  <v:shape id="_x0000_s45244" style="position:absolute;left:510;top:2202;width:41;height:8" coordsize="41,8" path="m5,l7,,9,1r2,l13,1r2,1l17,2r2,1l22,3r2,l26,4r2,l31,5r2,l35,6r3,l40,7r,l41,8,38,7r-3,l33,6r-3,l28,6,25,5r-3,l20,5,17,4r-2,l12,3r-2,l8,3,5,3,3,2,,2r,l,1r1,l3,1r1,l5,xe" fillcolor="black" stroked="f">
                    <v:path arrowok="t"/>
                  </v:shape>
                  <v:shape id="_x0000_s45245" style="position:absolute;left:690;top:2207;width:57;height:9" coordsize="57,9" path="m52,r3,l57,,53,,50,1r-4,l43,2,40,3r-5,l32,4,29,5r-4,l22,6r-4,l14,7r-3,l7,8,4,8,,9,,8,1,7,2,6r2,l5,5r2,l9,4r3,l14,4r3,l19,3r3,l24,3r3,l28,2r2,l33,1r2,l38,1r4,l44,r3,l50,r2,xe" fillcolor="black" stroked="f">
                    <v:path arrowok="t"/>
                  </v:shape>
                  <v:shape id="_x0000_s45246" style="position:absolute;left:481;top:2212;width:2;height:1" coordsize="2,0" path="m,l2,r,l2,,,,,,,xe" fillcolor="black" stroked="f">
                    <v:path arrowok="t"/>
                  </v:shape>
                  <v:shape id="_x0000_s45247" style="position:absolute;left:617;top:2228;width:24;height:8" coordsize="24,8" path="m,1l2,,4,1r2,l8,1r2,1l13,3r1,l15,4r2,1l18,5r1,1l20,6r2,1l24,8,22,7r-2,l19,6r-2,l15,6,14,5r-1,l11,4,8,3,5,2,3,1,,1xe" fillcolor="black" stroked="f">
                    <v:path arrowok="t"/>
                  </v:shape>
                  <v:shape id="_x0000_s45248" style="position:absolute;left:648;top:2236;width:19;height:8" coordsize="19,8" path="m,l2,,5,1,7,2r3,l11,3r2,1l16,4r3,1l19,6,18,7r-1,l17,8,15,7,13,6,11,5,8,4,5,3,3,2,2,1,,xe" fillcolor="black" stroked="f">
                    <v:path arrowok="t"/>
                  </v:shape>
                  <v:shape id="_x0000_s45249" style="position:absolute;left:432;top:1970;width:209;height:86" coordsize="209,86" path="m208,30r-3,-2l203,27r-3,-2l197,24r-3,-1l191,21r-3,-1l185,18r-2,-1l179,15r-2,-1l174,13r-3,-2l168,10,165,9,163,7,161,6r-2,l157,5r-2,l154,4,152,3r-2,l149,2r-3,l144,1r-2,l140,r-2,l136,r-3,l131,r-3,l126,1r-3,1l121,2r-3,l115,2r-3,l110,2,108,1,106,r-2,l102,r-2,l98,,97,1,95,2r-2,l90,3,88,4r-2,l84,5,82,6,79,7,77,8r-3,l73,9r-3,1l68,11r-2,l64,12r-2,1l59,14r2,1l61,16r1,1l63,18r1,1l65,20r1,1l67,23r1,1l69,25r1,1l72,27r1,1l75,29r2,1l79,31r1,1l80,33r-1,1l77,34,74,33,72,32r-3,l67,30,64,29,62,28,60,27,58,26,56,25r-2,l51,24,50,23,48,22,46,21,44,20r-1,l40,20r-2,1l35,22r-2,1l31,23r-2,1l26,25r-2,l22,26r-2,1l18,28r-2,l13,29r-2,1l9,30,7,31,5,32r-2,l1,33,,33r1,1l2,35r2,1l6,37r1,1l9,39r2,1l13,40r1,1l16,42r2,1l19,44r1,1l21,46r2,1l24,48r1,l26,48r,l27,49r-1,l26,50r,1l27,51r-1,1l26,53r,1l26,55r,2l28,57r1,1l30,59r4,1l38,62r3,1l45,65r3,1l51,68r5,1l59,70r3,2l66,73r3,1l73,76r3,1l79,79r4,1l87,82r2,1l92,83r3,2l97,86r2,-1l101,86r2,-1l105,84r1,l106,83r,l107,82r,-1l107,80r1,-1l109,78r1,-1l111,77r,-1l112,75r1,-1l114,73r1,-1l116,71r,l116,70r1,-1l117,68r-2,-1l115,67r,l115,66r1,-1l117,64r2,l121,63r2,l125,62r2,l128,62r2,-1l132,60r-2,l128,59r-1,-1l126,57r-1,l123,56r-1,-1l121,55r-2,-1l118,53r-1,l116,52r-2,-1l113,50r-1,l111,49r1,l114,49r1,l117,49r1,1l120,51r1,l122,52r2,1l126,53r1,1l129,55r2,1l133,57r2,l136,58r5,-2l145,55r5,-1l155,52r4,-1l164,50r4,-2l172,47r5,-1l181,45r4,-1l190,42r4,-1l199,40r4,-2l207,37r1,-1l208,35r,-1l209,33r-1,-1l208,31r,-1l208,30xe" fillcolor="black" stroked="f">
                    <v:path arrowok="t"/>
                  </v:shape>
                  <v:shape id="_x0000_s45250" style="position:absolute;left:519;top:1977;width:115;height:46" coordsize="115,46" path="m108,23r-2,-1l103,20r-2,-1l98,18,96,16,93,15,90,13,87,12,85,11,82,9,79,8,76,7,73,5,70,4,67,3,64,2,63,1r-2,l60,,58,,57,,55,1r-1,l52,2r-2,l49,2,47,3,46,4r-3,l40,5,37,6,35,7,32,8,29,9r-3,1l24,11r-3,l19,12r-3,1l13,14r-2,1l8,16,6,17,3,18,1,19,,20r,1l2,22r1,l5,23r1,1l8,25r,1l10,27r3,1l15,29r2,1l19,32r2,1l24,34r2,1l29,36r2,1l33,38r2,2l38,41r2,1l43,43r2,1l48,45r1,l51,46r2,l54,45r2,l58,45r1,-1l60,43r3,l66,42r1,-1l69,41r1,l72,40r3,l78,39r1,-1l81,38r1,l84,37r1,l87,36r3,-1l92,35r1,-1l96,33r2,l100,32r2,-1l104,31r2,-1l108,29r2,l111,28r2,-1l115,27r-2,-1l112,25r-2,-1l108,23xe" fillcolor="red" stroked="f">
                    <v:path arrowok="t"/>
                  </v:shape>
                  <v:shape id="_x0000_s45251" style="position:absolute;left:601;top:1992;width:26;height:13" coordsize="26,13" path="m24,9l23,8r-2,l20,7r-1,l20,8r2,1l23,10r,1l21,10,20,9r-1,l18,8,16,7r-1,l14,6,13,5r-2,l10,4r,-1l8,3,7,2,6,1,5,1,3,r,1l5,2r1,l8,3,5,3,3,2,1,1,,1,,2,1,3,3,4r,1l3,5,4,6,5,7r1,l7,8,8,9r2,l11,10,10,9,8,8,8,7r,l7,6,6,5r,l6,4r,l6,3,8,4r2,1l11,6r1,1l13,8r2,1l16,10r1,1l18,11r,l19,12r,l18,13r-1,l20,13r3,-1l24,11r2,l25,10,24,9xe" fillcolor="black" stroked="f">
                    <v:path arrowok="t"/>
                  </v:shape>
                  <v:shape id="_x0000_s45252" style="position:absolute;left:570;top:1980;width:14;height:5" coordsize="14,5" path="m13,1r-1,l11,,9,,8,,6,1,3,2,1,3,,3r2,l3,3r2,l7,2,9,3r2,2l12,4r1,l11,3,9,3,7,2,6,2,8,1r3,l12,2r2,l14,2,13,1xe" fillcolor="black" stroked="f">
                    <v:path arrowok="t"/>
                  </v:shape>
                  <v:shape id="_x0000_s45253" style="position:absolute;left:588;top:1987;width:3;height:3" coordsize="3,3" path="m3,1l1,,,,,1r1,l1,2,3,3,3,2r,l3,1r,xe" fillcolor="black" stroked="f">
                    <v:path arrowok="t"/>
                  </v:shape>
                  <v:shape id="_x0000_s45254" style="position:absolute;left:591;top:1991;width:6;height:3" coordsize="6,3" path="m6,2l4,1,3,,2,,,,2,,3,1,5,2,6,3r,l6,2r,l6,2xe" fillcolor="black" stroked="f">
                    <v:path arrowok="t"/>
                  </v:shape>
                  <v:shape id="_x0000_s45255" style="position:absolute;left:602;top:2002;width:12;height:6" coordsize="12,6" path="m12,1r,l11,,9,1,7,3,4,3r,2l2,5,,6r2,l5,5,7,4,9,3r1,l11,2r1,l12,1xe" fillcolor="black" stroked="f">
                    <v:path arrowok="t"/>
                  </v:shape>
                  <v:shape id="_x0000_s45256" style="position:absolute;left:563;top:1984;width:23;height:5" coordsize="23,5" path="m23,4r-2,l19,3,18,2r-1,l15,1r-1,l12,,11,,9,,7,1,5,1,3,1,1,2,,2r2,l5,2,8,1r2,l11,1r2,1l15,2r1,1l17,3r1,l19,4r1,l21,5r1,l23,5r,-1xe" fillcolor="black" stroked="f">
                    <v:path arrowok="t"/>
                  </v:shape>
                  <v:shape id="_x0000_s45257" style="position:absolute;left:539;top:1986;width:68;height:27" coordsize="68,27" path="m62,13l60,12,59,11,57,10,55,9r-1,l53,8,51,7,49,6,48,5,46,4r-2,l43,3,40,2r-1,l37,1,35,,33,1r-2,l29,2r-1,l25,3r-1,l22,4,20,5r-2,l16,6r-2,l13,7r-2,l9,8,8,9,6,9,4,10r-1,l1,11r,l,12r,l1,13r2,1l4,15r2,1l8,16r2,1l11,18r3,1l16,20r2,1l20,21r1,1l23,23r2,1l27,25r2,1l31,26r2,1l35,27r3,-1l40,26r2,-1l44,24r3,l49,23r2,-1l53,21r2,l57,20r2,-1l61,18r2,l65,17r3,-1l65,16,64,15,63,14,62,13xe" fillcolor="black" stroked="f">
                    <v:path arrowok="t"/>
                  </v:shape>
                  <v:shape id="_x0000_s45258" style="position:absolute;left:549;top:1990;width:50;height:20" coordsize="50,20" path="m42,7l40,6,39,5r-1,l37,5,35,3r-2,l30,2,28,1,27,,25,,24,,22,,20,,19,,17,,15,1r-1,l12,2r-1,l9,3,6,3,4,5,3,5,1,5r,1l,7r,l,8,,9r1,1l1,10r2,1l4,12r1,l8,13r3,2l12,15r2,l15,16r1,1l17,17r2,1l20,19r3,1l25,19r3,l30,18r3,l35,17r2,-1l40,15r2,l44,14r1,l47,13r2,-1l50,11r,l50,10,48,9r-1,l45,8,43,7r-1,xe" fillcolor="#e6e6ff" stroked="f">
                    <v:path arrowok="t"/>
                  </v:shape>
                  <v:shape id="_x0000_s45259" style="position:absolute;left:591;top:1998;width:5;height:5" coordsize="5,5" path="m1,1l1,,,,,1,1,3,,3,,4r,l,5r1,l2,4r1,l5,3,4,3,3,2,2,1,1,1xe" fillcolor="black" stroked="f">
                    <v:path arrowok="t"/>
                  </v:shape>
                  <v:shape id="_x0000_s45260" style="position:absolute;left:591;top:2009;width:18;height:4" coordsize="18,4" path="m18,l16,,13,1r-1,l10,2,7,2,5,3,2,3,,4r3,l5,3r3,l10,3,13,2,15,1r1,l18,xe" fillcolor="black" stroked="f">
                    <v:path arrowok="t"/>
                  </v:shape>
                  <v:shape id="_x0000_s45261" style="position:absolute;left:561;top:1990;width:20;height:7" coordsize="20,7" path="m20,4l19,3,17,2r-1,l15,1r-2,l11,,9,1,7,1,6,2,4,2,3,3,1,3,,4r,l1,5,2,6r2,l6,7,5,6,4,5r,l3,4,3,3r,l4,3r,l6,3r1,l10,4r2,1l14,6r2,1l15,6r,-1l13,4r,l11,3r-1,l9,2,7,2,9,1r2,l12,1r2,1l15,2r2,1l18,3r2,1l20,4r,xe" fillcolor="black" stroked="f">
                    <v:path arrowok="t"/>
                  </v:shape>
                  <v:shape id="_x0000_s45262" style="position:absolute;left:585;top:2003;width:3;height:2" coordsize="3,2" path="m3,1l2,r,l1,1,,2r1,l2,2r,l3,1r,l3,1xe" fillcolor="black" stroked="f">
                    <v:path arrowok="t"/>
                  </v:shape>
                  <v:shape id="_x0000_s45263" style="position:absolute;left:539;top:1987;width:16;height:6" coordsize="16,6" path="m16,l14,,12,1r-2,l9,2,6,3,4,4,1,5,,6,2,5r2,l6,4,8,3r1,l11,2r1,l13,1,14,r2,xe" fillcolor="black" stroked="f">
                    <v:path arrowok="t"/>
                  </v:shape>
                  <v:shape id="_x0000_s45264" style="position:absolute;left:564;top:2004;width:18;height:4" coordsize="18,4" path="m18,2r-3,l14,1r-1,l10,1r,l10,2r,1l12,3,9,3,7,3,4,1,1,1,1,,,,,1,2,2,4,3,7,4r2,l12,4r2,l17,3,18,2r,xe" fillcolor="black" stroked="f">
                    <v:path arrowok="t"/>
                  </v:shape>
                  <v:shape id="_x0000_s45265" style="position:absolute;left:555;top:1994;width:5;height:5" coordsize="5,5" path="m4,1l3,1,3,,,1,,2,1,3r2,l4,4,5,5,4,3r,l3,2,4,1xe" fillcolor="black" stroked="f">
                    <v:path arrowok="t"/>
                  </v:shape>
                  <v:shape id="_x0000_s45266" style="position:absolute;left:562;top:1997;width:5;height:5" coordsize="5,5" path="m2,1l1,r,l,1r,l,2,1,3,2,4,5,5,3,4,3,3,2,2r,l2,1r,xe" fillcolor="black" stroked="f">
                    <v:path arrowok="t"/>
                  </v:shape>
                  <v:shape id="_x0000_s45267" style="position:absolute;left:553;top:1997;width:6;height:5" coordsize="6,5" path="m1,r,l1,r,l1,,,,,1r,l,2,1,3,2,4r2,l6,5,6,4,5,3,4,2,2,1,1,1,1,xe" fillcolor="black" stroked="f">
                    <v:path arrowok="t"/>
                  </v:shape>
                  <v:shape id="_x0000_s45268" style="position:absolute;left:553;top:2010;width:33;height:10" coordsize="33,10" path="m33,6l30,7r-2,l25,7r-3,l24,6r1,l26,5,28,4,25,5r-3,l20,5r-2,l16,6r,l14,5r-2,l10,4,8,3,6,2,4,1,2,,,,1,1,2,2r2,l5,4r1,l7,5,9,6r2,1l13,8r2,1l18,10r3,l22,10,24,9r1,l27,8r2,l30,7r1,l33,6xe" fillcolor="black" stroked="f">
                    <v:path arrowok="t"/>
                  </v:shape>
                  <v:shape id="_x0000_s45269" style="position:absolute;left:524;top:1994;width:15;height:10" coordsize="15,10" path="m14,1r-1,l11,1,9,2,8,2,7,3,6,3,5,4,3,4r,l3,3r,l5,2,6,1r2,l9,r2,l8,,6,1,4,1,3,2,1,2,,3,,4,1,5r2,l6,6,8,7r,1l10,8r2,l13,9r2,1l15,10r,-1l14,8r-1,l11,7,10,6,8,5r,l8,3r2,l12,2,14,1xe" fillcolor="black" stroked="f">
                    <v:path arrowok="t"/>
                  </v:shape>
                  <v:shape id="_x0000_s45270" style="position:absolute;left:538;top:2006;width:14;height:7" coordsize="14,7" path="m10,4l7,3,5,2,2,1,,,1,1,3,2,5,3,6,4r2,l10,5r1,1l14,7,12,6r-1,l10,5r,-1xe" fillcolor="black" stroked="f">
                    <v:path arrowok="t"/>
                  </v:shape>
                  <v:shape id="_x0000_s45271" style="position:absolute;left:486;top:2004;width:70;height:29" coordsize="70,29" path="m70,26l68,25r-2,l65,24,64,23r-1,l62,22,61,21r-2,l58,20r-1,l55,19,53,18r-1,l51,17,49,16r-1,l46,15r,l44,14,43,13,41,12,39,11,37,10r-2,l34,9,33,8,30,7,28,6,25,5,23,3r-2,l19,1r-3,l14,,12,,10,1,8,1,7,2,5,2,3,3,2,4r,l,4,,5,1,6r1,l4,7r,l5,8r,l8,9r4,2l14,12r4,1l20,15r4,1l27,17r3,2l33,20r2,1l38,23r3,1l44,25r3,1l51,28r3,1l56,29r2,l61,29r2,-1l64,27r2,l68,26r2,xe" fillcolor="red" stroked="f">
                    <v:path arrowok="t"/>
                  </v:shape>
                  <v:shape id="_x0000_s45272" style="position:absolute;left:542;top:2025;width:7;height:6" coordsize="7,6" path="m7,5l5,4,3,3,1,2,,,,1,,2r1,l2,3r,1l3,4,4,5r,1l5,5r1,l7,5r,xe" fillcolor="black" stroked="f">
                    <v:path arrowok="t"/>
                  </v:shape>
                  <v:shape id="_x0000_s45273" style="position:absolute;left:518;top:2016;width:14;height:6" coordsize="14,6" path="m14,6r-2,l10,5,9,4,7,3,4,3,3,2,1,1,,,,1,2,2,4,3,6,4,7,5r2,l11,6r3,xe" fillcolor="black" stroked="f">
                    <v:path arrowok="t"/>
                  </v:shape>
                  <v:shape id="_x0000_s45274" style="position:absolute;left:495;top:2006;width:10;height:3" coordsize="10,3" path="m9,2l7,1,5,1,4,,3,,2,,1,1,,1r,l,1,1,2,3,1,5,2,8,3r2,l9,3,9,2xe" fillcolor="black" stroked="f">
                    <v:path arrowok="t"/>
                  </v:shape>
                  <v:shape id="_x0000_s45275" style="position:absolute;left:534;top:2026;width:8;height:5" coordsize="8,5" path="m5,1l3,1,2,1,1,,,,1,1,4,2r,1l5,4r1,l8,5,8,4,6,3,5,2,5,1xe" fillcolor="black" stroked="f">
                    <v:path arrowok="t"/>
                  </v:shape>
                  <v:shape id="_x0000_s45276" style="position:absolute;left:490;top:2008;width:19;height:7" coordsize="19,7" path="m19,7l18,6r-2,l14,5,13,4r-2,l10,3,8,2,7,2r1,l8,1,6,,5,,4,,3,,2,,1,1r,l,2r2,l4,3r2,l9,4r1,l13,5r1,l16,6r2,l19,7xe" fillcolor="black" stroked="f">
                    <v:path arrowok="t"/>
                  </v:shape>
                  <v:shape id="_x0000_s45277" style="position:absolute;left:519;top:2021;width:5;height:2" coordsize="5,2" path="m5,2l3,1,2,1,1,,,,,,,,,,1,1r,l2,2r1,l5,2xe" fillcolor="black" stroked="f">
                    <v:path arrowok="t"/>
                  </v:shape>
                  <v:shape id="_x0000_s45278" style="position:absolute;left:465;top:2011;width:81;height:42" coordsize="81,42" path="m81,28l79,27r-1,l77,26r-2,l74,25,73,24r-2,l70,23,68,22r-1,l65,21,63,20,62,19r-2,l58,18,56,17r-1,l53,16,51,15,50,14r-2,l46,13,45,12,44,11,41,10,39,9,36,8,34,7,31,6,28,5,26,3,23,2,22,1r-2,l18,,17,,15,,13,,12,1r,1l11,2,10,3,9,4,8,5r,l7,6,6,7r,1l5,9,4,9,3,10,2,11r,l1,12r,1l,14r,l,15r1,1l2,16r1,l5,17r2,1l8,19r2,l11,20r2,1l15,21r2,1l18,23r3,l23,24r3,1l28,26r3,2l33,29r2,1l38,31r2,1l43,33r2,1l48,35r2,1l53,37r2,1l58,39r3,1l64,42r1,l67,41r1,l69,40r1,-1l70,38r1,-1l72,37r,-1l73,35r,l74,34r,-1l75,32r,l77,31r,-1l78,29r1,-1l81,28xe" fillcolor="red" stroked="f">
                    <v:path arrowok="t"/>
                  </v:shape>
                  <v:shape id="_x0000_s45279" style="position:absolute;left:533;top:2037;width:6;height:5" coordsize="6,5" path="m6,2l4,1,3,,2,,1,1r,l1,2,,3,1,4r1,l4,5,4,4,5,3,5,2r1,xe" fillcolor="black" stroked="f">
                    <v:path arrowok="t"/>
                  </v:shape>
                  <v:shape id="_x0000_s45280" style="position:absolute;left:525;top:2034;width:7;height:5" coordsize="7,5" path="m7,2l4,1,2,r,1l,2,,3r,l1,4r1,l2,5r2,l4,5r,l5,5,5,4,6,3,7,2xe" fillcolor="black" stroked="f">
                    <v:path arrowok="t"/>
                  </v:shape>
                  <v:shape id="_x0000_s45281" style="position:absolute;left:518;top:2030;width:4;height:5" coordsize="4,5" path="m4,2l4,1,3,1,2,1,2,r,l2,1,1,1r,1l,3,1,4r,l3,5,3,4r1,l4,3,4,2xe" fillcolor="black" stroked="f">
                    <v:path arrowok="t"/>
                  </v:shape>
                  <v:shape id="_x0000_s45282" style="position:absolute;left:510;top:2028;width:6;height:4" coordsize="6,4" path="m6,1l5,,4,,3,,2,,,1,,2,1,3,3,4r1,l5,4,5,3,5,2r,l6,1xe" fillcolor="black" stroked="f">
                    <v:path arrowok="t"/>
                  </v:shape>
                  <v:shape id="_x0000_s45283" style="position:absolute;left:504;top:2025;width:5;height:3" coordsize="5,3" path="m5,1l4,,3,,2,,1,r,l1,1,,1,1,2,2,3r2,l4,2,5,1xe" fillcolor="black" stroked="f">
                    <v:path arrowok="t"/>
                  </v:shape>
                  <v:shape id="_x0000_s45284" style="position:absolute;left:497;top:2021;width:4;height:4" coordsize="4,4" path="m2,l1,r,1l,2,1,3,2,4r1,l3,4,4,3,4,2r,l3,1,2,xe" fillcolor="black" stroked="f">
                    <v:path arrowok="t"/>
                  </v:shape>
                  <v:shape id="_x0000_s45285" style="position:absolute;left:490;top:2019;width:5;height:2" coordsize="5,2" path="m5,1l3,,1,r,l,1,1,2r2,l4,2r,l4,2,4,1r1,l5,1xe" fillcolor="black" stroked="f">
                    <v:path arrowok="t"/>
                  </v:shape>
                  <v:shape id="_x0000_s45286" style="position:absolute;left:480;top:2014;width:8;height:5" coordsize="8,5" path="m8,2l6,2,5,1,3,,1,,,,,1r,l,2,1,3r2,l5,4,7,5,7,4r1,l8,3,8,2xe" fillcolor="black" stroked="f">
                    <v:path arrowok="t"/>
                  </v:shape>
                  <v:shape id="_x0000_s45287" style="position:absolute;left:530;top:2042;width:5;height:4" coordsize="5,4" path="m5,1l4,,3,,2,1r,l,2r,l,3r,l2,4r1,l4,4,4,3,4,2,5,1xe" fillcolor="black" stroked="f">
                    <v:path arrowok="t"/>
                  </v:shape>
                  <v:shape id="_x0000_s45288" style="position:absolute;left:522;top:2039;width:5;height:4" coordsize="5,4" path="m5,2r,l4,1,3,1,2,1,1,,,1r,l,2r,l2,3,3,4r2,l5,4,5,3r,l5,2xe" fillcolor="black" stroked="f">
                    <v:path arrowok="t"/>
                  </v:shape>
                  <v:shape id="_x0000_s45289" style="position:absolute;left:515;top:2036;width:4;height:4" coordsize="4,4" path="m4,1l3,,1,r,l,,,1r,l,2,,3r1,l3,4,3,3r1,l4,2,4,1xe" fillcolor="black" stroked="f">
                    <v:path arrowok="t"/>
                  </v:shape>
                  <v:shape id="_x0000_s45290" style="position:absolute;left:506;top:2032;width:7;height:4" coordsize="7,4" path="m7,2l5,2,4,1,3,,2,r,1l1,1,,2r,l2,3,4,4r1,l5,4r1,l7,3r,l7,2xe" fillcolor="black" stroked="f">
                    <v:path arrowok="t"/>
                  </v:shape>
                  <v:shape id="_x0000_s45291" style="position:absolute;left:500;top:2028;width:5;height:5" coordsize="5,5" path="m4,2l3,1,2,,1,1,,2r,l,3,,4,3,5,4,4,5,3,5,2,4,2xe" fillcolor="black" stroked="f">
                    <v:path arrowok="t"/>
                  </v:shape>
                  <v:shape id="_x0000_s45292" style="position:absolute;left:493;top:2026;width:6;height:4" coordsize="6,4" path="m5,l3,,2,,1,r,1l,1,,2,1,3,3,4,4,3,6,2,5,1,5,xe" fillcolor="black" stroked="f">
                    <v:path arrowok="t"/>
                  </v:shape>
                  <v:shape id="_x0000_s45293" style="position:absolute;left:486;top:2022;width:5;height:5" coordsize="5,5" path="m5,2l4,1,2,,1,1,,2,,3r,l,4,2,5,3,4,5,3r,l5,2xe" fillcolor="black" stroked="f">
                    <v:path arrowok="t"/>
                  </v:shape>
                  <v:shape id="_x0000_s45294" style="position:absolute;left:475;top:2017;width:9;height:7" coordsize="9,7" path="m9,3l7,3,5,2,4,1,2,r,1l1,2,,2,,3r,l,4,1,5r2,l5,6,7,7,8,6,8,5,9,4,9,3xe" fillcolor="black" stroked="f">
                    <v:path arrowok="t"/>
                  </v:shape>
                  <v:shape id="_x0000_s45295" style="position:absolute;left:526;top:2046;width:6;height:4" coordsize="6,4" path="m6,1l4,1,3,,2,1,1,1r,1l,2,1,3,3,4r1,l4,4,6,3r,l6,2,6,1xe" fillcolor="black" stroked="f">
                    <v:path arrowok="t"/>
                  </v:shape>
                  <v:shape id="_x0000_s45296" style="position:absolute;left:518;top:2043;width:8;height:4" coordsize="8,4" path="m8,2l6,2,5,1,4,,3,,1,r,1l,1,1,2r,l2,3r1,l4,4r1,l6,4,7,3,8,2xe" fillcolor="black" stroked="f">
                    <v:path arrowok="t"/>
                  </v:shape>
                  <v:shape id="_x0000_s45297" style="position:absolute;left:511;top:2040;width:5;height:3" coordsize="5,3" path="m4,1l2,,1,,,,,1,,2,2,3r1,l4,3r1,l5,2,5,1,4,1xe" fillcolor="black" stroked="f">
                    <v:path arrowok="t"/>
                  </v:shape>
                  <v:shape id="_x0000_s45298" style="position:absolute;left:503;top:2037;width:6;height:3" coordsize="6,3" path="m5,l3,,2,,1,r,l,1,1,2r1,l3,3r1,l6,3,6,2,6,1,6,,5,xe" fillcolor="black" stroked="f">
                    <v:path arrowok="t"/>
                  </v:shape>
                  <v:shape id="_x0000_s45299" style="position:absolute;left:495;top:2033;width:6;height:4" coordsize="6,4" path="m6,2l4,1,3,,1,r,l1,1r,l,2,1,3r2,l5,4r,l5,3,5,2r1,xe" fillcolor="black" stroked="f">
                    <v:path arrowok="t"/>
                  </v:shape>
                  <v:shape id="_x0000_s45300" style="position:absolute;left:488;top:2031;width:6;height:2" coordsize="6,2" path="m6,1l4,,2,r,l,,,,,1r,l,1,,2r1,l2,2r1,l5,2r1,l6,1r,xe" fillcolor="black" stroked="f">
                    <v:path arrowok="t"/>
                  </v:shape>
                  <v:shape id="_x0000_s45301" style="position:absolute;left:481;top:2028;width:5;height:3" coordsize="5,3" path="m5,l3,,2,,1,1,,2r,l1,3r1,l4,3,4,2r1,l5,1,5,xe" fillcolor="black" stroked="f">
                    <v:path arrowok="t"/>
                  </v:shape>
                  <v:shape id="_x0000_s45302" style="position:absolute;left:470;top:2022;width:10;height:7" coordsize="10,7" path="m8,3l6,2,5,2,3,1,2,,,2,,3r,l,4r1,l3,5r1,l5,5,6,6,7,7,8,6,10,5r,-1l8,3xe" fillcolor="black" stroked="f">
                    <v:path arrowok="t"/>
                  </v:shape>
                  <v:shape id="_x0000_s45303" style="position:absolute;left:301;top:2065;width:164;height:72" coordsize="164,72" path="m117,r-5,l108,r-4,l100,,96,,92,,88,,84,,79,,76,,71,,68,,64,,60,,56,,52,,49,,47,,44,,42,,39,,37,,34,1r-2,l29,1r-2,l25,1,22,2r-2,l18,3r-1,l15,4,14,5r,1l14,7,13,9r-1,1l10,11r-1,l8,11,6,12r-1,l3,12,1,13,,13r,l,14r,1l,15r,1l,16r,1l,18r,1l,20r,2l,23r,1l,25r,1l,27r,2l,30r,1l,32r,1l,34r,2l1,36r3,l6,36r3,1l12,37r3,1l17,38r3,1l22,39r4,l29,39r2,1l34,40r4,l40,40r4,l46,40r2,1l49,41r,l49,42r1,l48,43r-2,l44,43r-1,l41,43r-2,l38,43r-2,l34,43r-2,1l30,44r-1,l27,44r-2,l24,44r-2,l19,44r-2,l13,44r-3,1l7,45r-2,l2,45,,45r,1l,47r,1l,49r,1l,52r,1l,54r,1l,56r,2l,59r,1l,61r,1l,63r,1l,65r,1l,67r2,l5,67r3,l11,67r3,l17,67r2,l22,67r3,l28,67r2,l33,67r2,l38,68r3,l44,68r,-1l45,67r1,l47,68r1,l50,68r1,1l53,69r1,1l55,70r2,1l59,71r2,1l63,72r2,l68,72r4,-1l77,71r5,l88,71r5,l98,70r5,l108,70r5,l118,69r5,l128,69r5,l138,69r5,-1l149,68r1,l151,68r2,l155,68r1,l158,68r2,-1l161,67r1,l162,66r1,l164,66r,-1l164,65r,-1l164,64r-2,-1l160,62r-1,-1l157,60r-1,l155,59r-2,-1l152,57r-1,-1l150,56r-1,-1l147,54r-1,-1l145,53r-2,-1l142,51r-1,-1l139,50r-1,l136,50r-1,l135,50r-2,-1l133,48r,-1l133,46r,-1l134,44r,-1l135,43r-1,-2l134,41r-2,l130,41r-3,l125,41r-3,l120,41r-2,l115,41r-2,l111,41r-2,l107,41r-2,l103,41r-3,l99,41r,-1l100,39r1,l103,39r2,l107,39r2,l111,39r2,l116,39r3,-1l122,38r2,l127,38r3,l132,38r,-3l132,33r-1,-2l131,28r,-2l131,24r,-2l131,20r,-3l131,15r-1,-2l130,10r,-2l129,6r,-2l128,2,127,1,126,r-1,l123,r-2,l120,r-2,l117,xe" fillcolor="black" stroked="f">
                    <v:path arrowok="t"/>
                  </v:shape>
                  <v:shape id="_x0000_s45304" style="position:absolute;left:337;top:2067;width:90;height:34" coordsize="90,34" path="m77,l73,,69,,64,,60,,56,,52,,47,,43,,38,,34,,30,,25,,21,,17,1r-4,l9,1,7,1,5,1,3,2r,l2,3,1,3r,1l1,5,,5,,6,,7,1,8r,1l1,9r,1l1,11r,1l1,14r,1l1,17r,1l2,19r,2l2,22r,2l2,25r,1l3,28r,1l3,30r1,2l5,33r2,l10,33r2,l15,34r2,l19,34r3,l25,34r3,l32,34r3,l39,34r4,l47,34r3,l54,34r4,-1l61,33r4,l69,33r3,l76,33r4,l84,33r1,-1l86,32r1,-1l88,31r,-1l88,29r,-1l88,28r,-1l88,26r,l88,25r,-1l88,23r,l89,22r,-1l89,20r,l89,19r,-1l90,18r,-1l90,16r,-1l90,14,89,13r,-1l89,11r,-1l89,9,90,8,89,7r,-1l89,5r,-2l89,3r,-1l89,1,89,,87,,85,,84,,83,,79,,77,xe" fillcolor="#b5e652" stroked="f">
                    <v:path arrowok="t"/>
                  </v:shape>
                  <v:shape id="_x0000_s45305" style="position:absolute;left:384;top:2068;width:35;height:5" coordsize="35,5" path="m30,l28,,27,,25,,23,r1,l26,1r1,l29,1r1,l32,1r,l32,2r-2,l29,2r-2,l24,2,22,1r-2,l18,1r-2,l14,1r-1,l10,1,8,1,6,1,4,1,2,1,,2r2,l4,2r2,l9,2,7,2,5,3,2,3,,3,3,4r2,l7,4r1,l10,4r1,1l13,5r1,l16,5r1,l19,5r2,l22,5r3,l22,5r-2,l19,5r-2,l15,4r-2,l11,4r-1,l9,3r,l11,3r4,l17,3r3,l22,3r3,l28,3r3,l32,3r2,1l34,4r1,1l35,3r,-1l35,1,35,,34,,32,r,l30,xe" fillcolor="black" stroked="f">
                    <v:path arrowok="t"/>
                  </v:shape>
                  <v:shape id="_x0000_s45306" style="position:absolute;left:345;top:2069;width:11;height:6" coordsize="11,6" path="m6,1l5,,4,1,2,1r,l1,1r,1l,3,1,4r,1l1,6,2,5r2,l4,4r,l5,3r2,l9,3r2,l10,3r,-1l8,2,6,3,4,3,2,3,2,2r2,l7,1r2,l7,1,6,1xe" fillcolor="black" stroked="f">
                    <v:path arrowok="t"/>
                  </v:shape>
                  <v:shape id="_x0000_s45307" style="position:absolute;left:365;top:2071;width:6;height:1" coordsize="6,1" path="m4,l2,,,,2,1r,l4,1r2,l6,1,4,1,4,xe" fillcolor="black" stroked="f">
                    <v:path arrowok="t"/>
                  </v:shape>
                  <v:shape id="_x0000_s45308" style="position:absolute;left:374;top:2072;width:10;height:1" coordsize="10,1" path="m7,l5,,3,,1,,,1r2,l4,1r1,l6,1r2,l10,1,9,,7,xe" fillcolor="black" stroked="f">
                    <v:path arrowok="t"/>
                  </v:shape>
                  <v:shape id="_x0000_s45309" style="position:absolute;left:409;top:2073;width:6;height:7" coordsize="6,7" path="m4,l2,,,,1,,2,1r,1l2,3,3,4,4,5,5,6r,1l5,6r,l6,5r,l6,4,6,3,6,2r,l5,1,4,xe" fillcolor="black" stroked="f">
                    <v:path arrowok="t"/>
                  </v:shape>
                  <v:shape id="_x0000_s45310" style="position:absolute;left:348;top:2073;width:19;height:7" coordsize="19,7" path="m18,l15,,12,,9,,7,1,5,1,3,1,2,1,1,2r,l1,3,,4,,5,,6,,7,1,5r1,l2,4,3,3,4,2,6,1r1,l8,1r1,l11,1r1,l13,1r1,l16,1r2,l19,1,19,,18,xe" fillcolor="black" stroked="f">
                    <v:path arrowok="t"/>
                  </v:shape>
                  <v:shape id="_x0000_s45311" style="position:absolute;left:354;top:2075;width:53;height:19" coordsize="53,19" path="m42,l39,,36,,34,,31,,29,,26,,24,,21,,18,,16,,13,,11,,8,,6,,3,,1,1r,1l1,3r,l1,4,,5,,6,,7,,8,,9r,1l,11r,1l,13r1,1l1,15r,1l1,16r,1l1,18r,1l2,19r1,l5,19r2,l10,19r3,l16,19r2,l21,19r3,l26,19r2,l29,19r2,l34,19r2,-1l39,18r2,l44,18r2,l49,18r3,l52,17r,-2l52,14r1,-1l53,12r,-1l53,10r,-1l52,8r,-2l52,5r,-1l52,3r,-1l52,1,52,,49,,46,,44,,42,xe" fillcolor="black" stroked="f">
                    <v:path arrowok="t"/>
                  </v:shape>
                  <v:shape id="_x0000_s45312" style="position:absolute;left:358;top:2076;width:45;height:16" coordsize="45,16" path="m33,l31,,29,,27,,25,,23,,21,,19,,17,,15,,13,,11,,9,,8,,6,1,4,1,3,2,2,2r,1l1,4r,1l1,5,,6,,7,,8,,9r,l,10r,1l1,12r,1l1,13r1,1l4,15r1,l7,15r2,1l10,16r2,l14,16r2,l17,16r3,l21,16r3,l25,16r2,l29,16r2,l34,16r2,-1l39,15r2,l42,14r,l43,13r,-1l43,12r1,-1l44,10r1,l45,9r,-1l45,8r,-1l45,6r,l45,5r,-1l45,4,44,3,43,2r,-1l42,1,40,,39,,36,,34,,33,xe" fillcolor="yellow" stroked="f">
                    <v:path arrowok="t"/>
                  </v:shape>
                  <v:shape id="_x0000_s45313" style="position:absolute;left:388;top:2077;width:10;height:3" coordsize="10,3" path="m2,l1,,,,,1r,l3,1,5,2,7,3r3,l10,3,9,2,9,1r,l7,1,6,1,4,,2,xe" fillcolor="black" stroked="f">
                    <v:path arrowok="t"/>
                  </v:shape>
                  <v:shape id="_x0000_s45314" style="position:absolute;left:418;top:2078;width:3;height:8" coordsize="3,8" path="m2,l1,1r,1l1,3r,1l,5,,6,,7,,8,1,7,1,6,2,5,3,4,3,3,3,2,3,1,2,xe" fillcolor="black" stroked="f">
                    <v:path arrowok="t"/>
                  </v:shape>
                  <v:shape id="_x0000_s45315" style="position:absolute;left:361;top:2078;width:16;height:7" coordsize="16,7" path="m13,l10,,8,,6,,4,,2,,1,1r,1l1,2r,1l1,4,,5,1,6r,l2,7r2,l6,7r2,l10,7,8,6,7,6,5,6,3,5,2,5,1,5,2,4r2,l5,3r1,l8,3r2,l11,3r2,l14,3r2,l14,3r-2,l10,2,8,2,6,2,4,2,3,3,1,3,1,2,1,1r2,l5,,6,,9,r2,l13,xe" fillcolor="black" stroked="f">
                    <v:path arrowok="t"/>
                  </v:shape>
                  <v:shape id="_x0000_s45316" style="position:absolute;left:411;top:2081;width:2;height:3" coordsize="2,3" path="m1,l,1r1,l1,2r,1l2,2r,l2,1,1,1,1,r,xe" fillcolor="black" stroked="f">
                    <v:path arrowok="t"/>
                  </v:shape>
                  <v:shape id="_x0000_s45317" style="position:absolute;left:395;top:2082;width:4;height:1" coordsize="4,1" path="m2,l,,,,,,1,1r1,l3,1r1,l4,,3,,2,xe" fillcolor="black" stroked="f">
                    <v:path arrowok="t"/>
                  </v:shape>
                  <v:shape id="_x0000_s45318" style="position:absolute;left:344;top:2082;width:3;height:9" coordsize="3,9" path="m,l,1,,2,,3,,4r,l,5,,6,1,7r,1l2,9,2,8,3,7,3,6,3,5,2,4r,l2,3,1,2,1,1,,xe" fillcolor="black" stroked="f">
                    <v:path arrowok="t"/>
                  </v:shape>
                  <v:shape id="_x0000_s45319" style="position:absolute;left:383;top:2085;width:16;height:5" coordsize="16,5" path="m15,l13,1r-2,l9,1,8,2r1,l10,3r1,l14,3r-2,l12,4r-2,l9,4,7,4,5,4,4,4,2,4,1,4,,5r2,l6,5r1,l9,5r1,l12,5,14,4,16,3r,l16,2r,-1l16,1,15,r,xe" fillcolor="black" stroked="f">
                    <v:path arrowok="t"/>
                  </v:shape>
                  <v:shape id="_x0000_s45320" style="position:absolute;left:360;top:2086;width:10;height:2" coordsize="10,2" path="m3,l2,,,,1,1r2,l4,1r3,l9,1r1,1l9,1,7,1,6,1,5,1,4,,3,xe" fillcolor="black" stroked="f">
                    <v:path arrowok="t"/>
                  </v:shape>
                  <v:shape id="_x0000_s45321" style="position:absolute;left:370;top:2086;width:10;height:1" coordsize="10,1" path="m1,l,,,,,,1,1r1,l4,1r1,l7,1r2,l10,1,8,1,5,1,3,,1,xe" fillcolor="black" stroked="f">
                    <v:path arrowok="t"/>
                  </v:shape>
                  <v:shape id="_x0000_s45322" style="position:absolute;left:363;top:2089;width:14;height:1" coordsize="14,1" path="m1,r,l,,1,1r2,l4,1r2,l8,1r2,l11,1r3,l12,1,10,,8,,7,,4,,1,xe" fillcolor="black" stroked="f">
                    <v:path arrowok="t"/>
                  </v:shape>
                  <v:shape id="_x0000_s45323" style="position:absolute;left:388;top:2090;width:33;height:8" coordsize="33,8" path="m33,l31,1,30,2,28,3,27,4,26,3r,-1l26,1r-1,l24,2,23,3r,1l21,4r,1l22,6r-3,l16,6r-3,l10,6,7,6,5,7,2,7,,7r2,l5,7r2,l10,7r2,l15,8r3,l21,8r1,l23,8,25,7r2,l28,7r2,l31,7,33,6r,-1l33,5r,-1l33,3r,-1l33,2r,-1l33,xe" fillcolor="black" stroked="f">
                    <v:path arrowok="t"/>
                  </v:shape>
                  <v:shape id="_x0000_s45324" style="position:absolute;left:344;top:2093;width:25;height:6" coordsize="25,6" path="m6,r,l6,1,5,1r,1l5,3r,1l5,4,6,5,4,5,3,4,2,4,2,3,2,2,2,1r,l2,,1,1r,l,2,1,3r,1l2,5r,1l3,6r2,l6,6r1,l8,6r2,l12,5r1,l16,5r2,l19,5r1,l22,5r1,l25,5,23,4r-1,l20,4r-2,l16,4r-3,l12,4r-2,l8,3r,l7,2r,l6,1,6,xe" fillcolor="black" stroked="f">
                    <v:path arrowok="t"/>
                  </v:shape>
                  <v:shape id="_x0000_s45325" style="position:absolute;left:393;top:2094;width:7;height:1" coordsize="7,1" path="m6,l4,,2,,1,,,1r1,l4,1r2,l7,,6,r,xe" fillcolor="black" stroked="f">
                    <v:path arrowok="t"/>
                  </v:shape>
                  <v:shape id="_x0000_s45326" style="position:absolute;left:416;top:2098;width:2;height:1" coordsize="2,1" path="m,l,,,1r,l2,1,1,,,xe" fillcolor="black" stroked="f">
                    <v:path arrowok="t"/>
                  </v:shape>
                  <v:shape id="_x0000_s45327" style="position:absolute;left:372;top:2099;width:22;height:1" coordsize="22,0" path="m12,l11,,9,,7,,6,,4,,2,,1,,,,2,,5,,6,,8,r2,l11,r2,l16,r1,l18,r2,l22,,19,,17,,15,,12,xe" fillcolor="black" stroked="f">
                    <v:path arrowok="t"/>
                  </v:shape>
                  <v:shape id="_x0000_s45328" style="position:absolute;left:343;top:2108;width:86;height:10" coordsize="86,10" path="m86,l84,,82,,80,,78,,76,,73,,71,,70,,68,,66,1r-3,l62,1r-2,l57,1r-2,l54,1r-3,l50,1r-2,l46,1r-1,l44,1r-3,l39,1r-3,l33,1r-3,l28,1r-2,l24,1r-2,l21,1r-2,l17,1r-1,l14,2r-2,l11,2,9,2,7,2,6,2,4,2,2,2,1,2,,3,,4,,5,,6r1,l1,7r,1l2,9r,l2,10r2,l7,10r2,l12,10r5,l21,9r4,l29,9r5,l39,9,42,8r5,l51,8r5,l60,8r5,l69,7r4,l78,7r5,l84,6,85,5r,l86,4,85,3,86,2r,-1l86,xe" fillcolor="#b5e652" stroked="f">
                    <v:path arrowok="t"/>
                  </v:shape>
                  <v:shape id="_x0000_s45329" style="position:absolute;left:411;top:2110;width:13;height:2" coordsize="13,2" path="m13,l12,,10,,8,,7,,5,,3,,2,,,,2,,3,,5,,7,1r1,l10,1r2,l13,2r,-1l13,xe" fillcolor="black" stroked="f">
                    <v:path arrowok="t"/>
                  </v:shape>
                  <v:shape id="_x0000_s45330" style="position:absolute;left:379;top:2111;width:20;height:1" coordsize="20,1" path="m20,l17,,14,,11,,9,1,6,1,4,1,2,1,,1r3,l5,1r3,l11,1r2,l15,1r3,l20,xe" fillcolor="black" stroked="f">
                    <v:path arrowok="t"/>
                  </v:shape>
                  <v:shape id="_x0000_s45331" style="position:absolute;left:347;top:2112;width:11;height:2" coordsize="11,2" path="m8,l6,,5,,3,,2,,,,,,,,,1r,l,2r1,l2,2,3,1r2,l7,,8,r2,l11,r,l9,,8,xe" fillcolor="black" stroked="f">
                    <v:path arrowok="t"/>
                  </v:shape>
                  <v:shape id="_x0000_s45332" style="position:absolute;left:408;top:2112;width:14;height:1" coordsize="14,1" path="m5,l3,r,l1,,,1r2,l3,1r2,l7,1r1,l11,1r2,l14,1r-2,l9,,7,,5,xe" fillcolor="black" stroked="f">
                    <v:path arrowok="t"/>
                  </v:shape>
                  <v:shape id="_x0000_s45333" style="position:absolute;left:347;top:2114;width:24;height:3" coordsize="24,3" path="m24,l22,,20,,17,,15,,13,,10,1,8,1,7,1,6,,5,,4,,3,,1,,,1r,l2,2r,l3,3r1,l7,2r2,l12,1r2,l16,1,19,r3,l23,r1,xe" fillcolor="black" stroked="f">
                    <v:path arrowok="t"/>
                  </v:shape>
                  <v:shape id="_x0000_s45334" style="position:absolute;left:388;top:2114;width:9;height:1" coordsize="9,1" path="m9,l6,,4,,2,,,,1,1r,l3,1r2,l7,1,9,xe" fillcolor="black" stroked="f">
                    <v:path arrowok="t"/>
                  </v:shape>
                  <v:shape id="_x0000_s45335" style="position:absolute;left:345;top:2117;width:113;height:18" coordsize="113,18" path="m96,l94,,91,,89,,87,,85,,83,,81,,79,1r-2,l74,1r-3,l69,1r-2,l65,1r-3,l60,1r-2,l55,1r-2,l50,2r-2,l45,2r-2,l41,2r-2,l37,2r-2,l33,2r-1,l29,2r-2,l26,2r-2,l22,2r-2,l18,2r-2,l14,2r-2,l10,3,8,2,6,3,4,3,2,3,1,4,,4,1,5,2,6,3,7r1,l5,8,6,9r1,l8,10r1,1l10,12r1,l12,13r2,1l15,15r,l17,16r,1l19,17r,1l21,18r1,l25,18r2,l29,18r1,l33,18r2,l38,17r2,l43,17r2,l48,17r2,-1l53,16r3,l60,16r4,l68,16r3,-1l75,15r3,l82,15r4,l89,15r4,l97,14r4,l104,14r3,l111,14r1,-1l113,12r-1,-1l112,11r-2,-1l109,9r-2,l107,8,105,7,103,6,102,5,101,4r-2,l98,3,97,2r,-1l96,r,xe" fillcolor="#b5e652" stroked="f">
                    <v:path arrowok="t"/>
                  </v:shape>
                  <v:shape id="_x0000_s45336" style="position:absolute;left:431;top:2119;width:10;height:2" coordsize="10,2" path="m5,l2,,1,,,,,1r1,l3,2r1,l6,2r2,l10,2,8,2,7,1,6,1,5,xe" fillcolor="black" stroked="f">
                    <v:path arrowok="t"/>
                  </v:shape>
                  <v:shape id="_x0000_s45337" style="position:absolute;left:419;top:2119;width:12;height:4" coordsize="12,4" path="m7,l5,,3,,2,,,1r,l2,2r1,l4,3r2,l8,4r2,l12,3,10,2,9,2,8,1,7,xe" fillcolor="black" stroked="f">
                    <v:path arrowok="t"/>
                  </v:shape>
                  <v:shape id="_x0000_s45338" style="position:absolute;left:408;top:2120;width:10;height:3" coordsize="10,3" path="m5,l3,,2,,1,,,,1,1r1,l3,2r2,l6,2,7,3r1,l10,2,8,1,5,xe" fillcolor="black" stroked="f">
                    <v:path arrowok="t"/>
                  </v:shape>
                  <v:shape id="_x0000_s45339" style="position:absolute;left:399;top:2120;width:9;height:3" coordsize="9,3" path="m4,l1,,,1r,l1,2r,1l3,3r2,l7,3r,l9,3,7,2r,l5,1,4,xe" fillcolor="black" stroked="f">
                    <v:path arrowok="t"/>
                  </v:shape>
                  <v:shape id="_x0000_s45340" style="position:absolute;left:388;top:2121;width:9;height:2" coordsize="9,2" path="m5,l2,,1,,,,2,1r,1l5,2r1,l9,2,6,1,5,xe" fillcolor="black" stroked="f">
                    <v:path arrowok="t"/>
                  </v:shape>
                  <v:shape id="_x0000_s45341" style="position:absolute;left:377;top:2121;width:9;height:2" coordsize="9,2" path="m,l,1r1,l2,1,3,2r1,l6,2r1,l9,2,7,1,5,1,4,,3,,1,,,xe" fillcolor="black" stroked="f">
                    <v:path arrowok="t"/>
                  </v:shape>
                  <v:shape id="_x0000_s45342" style="position:absolute;left:368;top:2121;width:7;height:2" coordsize="7,2" path="m4,l2,,,1,,2r2,l4,2r2,l7,2r,l6,2,5,1,4,1,4,xe" fillcolor="black" stroked="f">
                    <v:path arrowok="t"/>
                  </v:shape>
                  <v:shape id="_x0000_s45343" style="position:absolute;left:352;top:2122;width:13;height:2" coordsize="13,2" path="m9,l7,,4,,2,,,,,1r1,l2,2r1,l5,2r3,l10,2,13,1r-2,l9,xe" fillcolor="black" stroked="f">
                    <v:path arrowok="t"/>
                  </v:shape>
                  <v:shape id="_x0000_s45344" style="position:absolute;left:439;top:2123;width:8;height:3" coordsize="8,3" path="m3,l1,,,,,,,1,2,2r2,l6,3r2,l7,2,6,1,5,,3,xe" fillcolor="black" stroked="f">
                    <v:path arrowok="t"/>
                  </v:shape>
                  <v:shape id="_x0000_s45345" style="position:absolute;left:428;top:2124;width:10;height:2" coordsize="10,2" path="m6,l5,,3,,1,,,,,,,1r,l1,2r2,l6,2r2,l10,2,8,1,6,xe" fillcolor="black" stroked="f">
                    <v:path arrowok="t"/>
                  </v:shape>
                  <v:shape id="_x0000_s45346" style="position:absolute;left:416;top:2124;width:8;height:3" coordsize="8,3" path="m5,l2,,,,,1,2,2r1,l5,2,7,3r1,l8,2,8,1,6,1,5,xe" fillcolor="black" stroked="f">
                    <v:path arrowok="t"/>
                  </v:shape>
                  <v:shape id="_x0000_s45347" style="position:absolute;left:403;top:2124;width:11;height:3" coordsize="11,3" path="m8,1l6,1,3,,1,,,1r1,l3,2r,l4,3r2,l8,3r,l10,3,11,2r,l11,2,10,1,8,1r,xe" fillcolor="black" stroked="f">
                    <v:path arrowok="t"/>
                  </v:shape>
                  <v:shape id="_x0000_s45348" style="position:absolute;left:393;top:2125;width:9;height:2" coordsize="9,2" path="m4,l2,,,,1,1,3,2r1,l5,2r1,l8,2r,l9,2,8,1,7,,6,,4,xe" fillcolor="black" stroked="f">
                    <v:path arrowok="t"/>
                  </v:shape>
                  <v:shape id="_x0000_s45349" style="position:absolute;left:383;top:2125;width:9;height:3" coordsize="9,3" path="m4,l1,r,l,,1,1,2,2,4,3r2,l9,2,7,1r,l5,,4,xe" fillcolor="black" stroked="f">
                    <v:path arrowok="t"/>
                  </v:shape>
                  <v:shape id="_x0000_s45350" style="position:absolute;left:373;top:2125;width:9;height:3" coordsize="9,3" path="m4,l3,,2,,1,,,,1,1,2,2r1,l4,3r2,l9,3,8,2,7,1,6,1,4,xe" fillcolor="black" stroked="f">
                    <v:path arrowok="t"/>
                  </v:shape>
                  <v:shape id="_x0000_s45351" style="position:absolute;left:356;top:2125;width:16;height:4" coordsize="16,4" path="m11,l8,1,6,1,3,1,,1r1,l2,2,3,3r1,l6,3r,1l8,4,11,3r,l13,3r2,l16,3r,-1l14,1r-2,l11,xe" fillcolor="black" stroked="f">
                    <v:path arrowok="t"/>
                  </v:shape>
                  <v:shape id="_x0000_s45352" style="position:absolute;left:445;top:2126;width:7;height:3" coordsize="7,3" path="m3,1l2,,1,,,1r,l,1,1,2r,l2,3r1,l5,3r1,l7,3,7,2,6,1,5,1,3,1xe" fillcolor="black" stroked="f">
                    <v:path arrowok="t"/>
                  </v:shape>
                  <v:shape id="_x0000_s45353" style="position:absolute;left:433;top:2127;width:10;height:2" coordsize="10,2" path="m8,l6,,3,,1,,,,,1,1,2r2,l5,2r1,l8,2r2,l10,1,9,1,8,xe" fillcolor="black" stroked="f">
                    <v:path arrowok="t"/>
                  </v:shape>
                  <v:shape id="_x0000_s45354" style="position:absolute;left:422;top:2128;width:9;height:2" coordsize="9,2" path="m3,l1,,,,,1r1,l3,2r2,l7,2r2,l7,1,6,,4,,3,xe" fillcolor="black" stroked="f">
                    <v:path arrowok="t"/>
                  </v:shape>
                  <v:shape id="_x0000_s45355" style="position:absolute;left:411;top:2128;width:9;height:2" coordsize="9,2" path="m2,l,,,1r,l,2r2,l3,2r2,l7,2r1,l9,2,8,1,6,,4,,2,xe" fillcolor="black" stroked="f">
                    <v:path arrowok="t"/>
                  </v:shape>
                  <v:shape id="_x0000_s45356" style="position:absolute;left:399;top:2129;width:10;height:2" coordsize="10,2" path="m6,l4,,3,,2,,1,,,,,,,1r1,l2,2r2,l5,2r2,l9,2r1,l9,1,8,1,7,,6,xe" fillcolor="black" stroked="f">
                    <v:path arrowok="t"/>
                  </v:shape>
                  <v:shape id="_x0000_s45357" style="position:absolute;left:390;top:2129;width:7;height:2" coordsize="7,2" path="m4,l2,,,,,1r,l,2r2,l2,2r,l3,2r1,l5,2r2,l7,1r,l6,,4,xe" fillcolor="black" stroked="f">
                    <v:path arrowok="t"/>
                  </v:shape>
                  <v:shape id="_x0000_s45358" style="position:absolute;left:381;top:2130;width:6;height:2" coordsize="6,2" path="m3,l1,,,1r,l1,1,2,2r1,l4,2r1,l6,2,6,1r,l5,1,4,,3,xe" fillcolor="black" stroked="f">
                    <v:path arrowok="t"/>
                  </v:shape>
                  <v:shape id="_x0000_s45359" style="position:absolute;left:364;top:2130;width:15;height:3" coordsize="15,3" path="m8,l6,,3,1,1,1,,1,1,2,3,3r,l5,3r1,l8,3r1,l11,3r2,l15,3,14,2,13,1,11,,10,,9,,8,xe" fillcolor="black" stroked="f">
                    <v:path arrowok="t"/>
                  </v:shape>
                  <v:shape id="_x0000_s45360" style="position:absolute;left:348;top:2173;width:181;height:72" coordsize="181,72" path="m83,1r-3,l76,2r-3,l70,3,66,4r-3,l60,5r-2,l54,6,51,7r-4,l45,8r-4,l38,9r-3,1l32,11r-2,l28,11r-2,1l24,12r-2,1l21,13r-2,1l17,14r-2,1l13,15r-2,1l10,16,8,17,7,18r-1,l6,19r,1l7,21r1,1l9,23r,1l8,25,7,26,6,27,4,28r-1,l1,29r,1l,30r1,1l1,31r2,1l3,33r2,1l6,35r1,1l8,37r1,1l11,39r1,1l13,41r1,1l15,42r2,1l18,44r1,1l20,46r2,1l24,47r2,-1l29,46r2,l34,46r2,l39,46r2,l44,46r2,l49,46r2,-1l53,45r3,l58,44r3,l63,44r2,l66,44r1,l68,44r,1l66,46r-3,l61,47r-3,1l56,48r-3,1l50,50r-2,l46,51r-2,l41,52r-2,l36,53r-2,l32,53r-2,1l31,55r1,1l33,57r2,1l35,59r2,1l38,61r1,1l40,63r1,l42,64r2,1l45,66r1,1l47,68r1,1l48,70r1,1l50,71r1,1l53,72r2,-1l58,71r2,l62,70r2,l66,69r2,l71,68r2,l75,68r3,-1l80,67r2,l85,66r2,l86,66r1,-1l88,65r1,l91,65r,1l93,66r1,l96,66r2,l100,66r2,1l103,67r2,-1l107,66r1,l112,65r4,-1l120,63r4,-1l128,61r4,-1l135,59r5,-1l143,57r4,-1l151,56r4,-1l158,54r4,-1l166,52r5,-1l173,50r3,-1l178,49r3,-1l181,47r,l179,46r,-1l177,44r-3,l173,44r-2,-1l169,43r-2,-1l166,42r-2,l162,41r-1,l160,40r-2,-1l156,39r-1,l152,38r-1,l149,38r-2,l145,38r-2,l142,37r-2,l139,36r-1,-1l138,35r-1,-1l137,33r-1,-1l135,32r-1,-1l132,31r-2,1l129,32r-2,l125,33r-1,l122,33r-2,1l118,34r-1,l115,35r-2,l112,35r-2,1l108,36r-1,l105,35r1,l107,35r1,-1l109,34r2,-1l112,33r2,l116,32r2,l120,31r3,l124,30r3,l128,30r2,-1l128,27r-3,-2l123,23r-2,-1l119,20r-2,-2l115,16r-2,-1l110,13r-2,-2l106,9,104,7,102,5,100,4,98,2,95,,94,,93,,91,,89,,88,,86,,84,,83,1xe" fillcolor="black" stroked="f">
                    <v:path arrowok="t"/>
                  </v:shape>
                  <v:shape id="_x0000_s45361" style="position:absolute;left:372;top:2174;width:95;height:39" coordsize="95,39" path="m59,2r-3,l52,3,49,4r-3,l42,5,39,6r-4,l32,7,28,8r-3,l21,9r-3,1l15,11r-4,l8,12,5,13,3,14r-1,l1,14r,1l,15r1,1l1,17r1,l2,18r1,l4,19r1,1l6,20r,1l7,22r1,l9,23r1,1l11,25r2,2l14,28r2,1l17,30r1,1l20,32r1,1l22,34r2,1l25,36r2,1l28,38r3,1l32,39r2,l37,38r2,l41,38r2,-1l45,37r2,l50,36r4,l56,35r3,l62,34r3,l68,33r3,-1l74,32r2,-1l79,30r3,l85,29r3,l91,28r3,-1l95,27r,l95,26r,-1l94,24r,l93,23r,l91,22,90,20,89,19,88,18,87,17r-1,l86,16r,l85,14,84,13,83,12r-2,l80,11r,-1l79,9,78,8,76,7r,-1l75,5r-1,l73,4,72,3,71,2r-1,l69,1,69,,66,1r-2,l61,1,59,2xe" fillcolor="#5e75fc" stroked="f">
                    <v:path arrowok="t"/>
                  </v:shape>
                  <v:shape id="_x0000_s45362" style="position:absolute;left:409;top:2177;width:31;height:7" coordsize="31,7" path="m23,l20,1r-2,l20,1r3,l25,r2,1l25,1r-2,l22,1,20,2r-2,l17,2,15,3r-2,l12,3,10,4,8,4,7,4,5,4,3,5,2,5,,6,2,5r2,l5,5r2,l7,5,5,6,2,6,1,7r3,l7,7,9,6r3,l14,6r3,l20,5r3,l23,4r-2,l19,5r-1,l17,5r-2,l13,6r-1,l10,6,9,6,9,5r1,l13,4r2,l18,4,20,3r2,l24,3,27,2r2,l31,3,30,2r,-1l28,r,l25,,23,xe" fillcolor="black" stroked="f">
                    <v:path arrowok="t"/>
                  </v:shape>
                  <v:shape id="_x0000_s45363" style="position:absolute;left:379;top:2187;width:10;height:6" coordsize="10,6" path="m4,1l1,1,,2r,l1,3r,1l3,4,4,5,5,6,5,5,5,4,4,4,4,3r1,l7,2r2,l10,2,9,2,9,1,7,2,5,2,4,3,3,4,2,2r1,l4,1,6,,5,1,4,1xe" fillcolor="black" stroked="f">
                    <v:path arrowok="t"/>
                  </v:shape>
                  <v:shape id="_x0000_s45364" style="position:absolute;left:395;top:2186;width:6;height:1" coordsize="6,1" path="m3,l2,1,,1r1,l3,1r3,l4,,3,xe" fillcolor="black" stroked="f">
                    <v:path arrowok="t"/>
                  </v:shape>
                  <v:shape id="_x0000_s45365" style="position:absolute;left:404;top:2185;width:9;height:2" coordsize="9,2" path="m5,l4,1,2,1,,1,,2,2,1r2,l6,1,9,,7,,5,xe" fillcolor="black" stroked="f">
                    <v:path arrowok="t"/>
                  </v:shape>
                  <v:shape id="_x0000_s45366" style="position:absolute;left:432;top:2181;width:10;height:5" coordsize="10,5" path="m3,l2,,,,2,1,4,2,6,3,9,4r1,1l10,5r,l10,4,9,3r,l7,2,6,1,5,,3,xe" fillcolor="black" stroked="f">
                    <v:path arrowok="t"/>
                  </v:shape>
                  <v:shape id="_x0000_s45367" style="position:absolute;left:387;top:2188;width:12;height:8" coordsize="12,8" path="m10,l8,1,6,1,5,1,3,2,1,2,,3r,l,4,,5r,l,6r1,l1,7,2,8,2,7,2,6,2,5r,l2,4,2,3r1,l6,2r,l8,1r1,l10,1r1,l12,,11,,10,xe" fillcolor="black" stroked="f">
                    <v:path arrowok="t"/>
                  </v:shape>
                </v:group>
                <v:group id="_x0000_s45368" style="position:absolute;left:388;top:2079;width:738;height:228" coordorigin="388,2079" coordsize="738,228">
                  <v:shape id="_x0000_s45369" style="position:absolute;left:392;top:2184;width:55;height:22" coordsize="55,22" path="m31,1r-2,l27,2r-3,l23,2,21,3r-2,l16,4r-2,l12,4,10,5,8,5,7,6,5,6,3,7,1,7,,8,,9r1,l2,10r,1l3,12r1,l5,13r1,1l7,14r,1l8,16r1,1l10,17r1,1l12,19r1,1l14,21r2,1l16,22r2,l19,22r2,l23,21r3,l28,20r2,l32,19r3,l37,18r3,l41,17r3,l45,16r2,l49,15r2,l53,14r2,l54,13r,-1l53,11,52,10,51,9,50,8,49,7r,l47,6r,-1l45,4,44,3,42,2,41,1,41,,40,,37,,36,1r-2,l31,1xe" fillcolor="black" stroked="f">
                    <v:path arrowok="t"/>
                  </v:shape>
                  <v:shape id="_x0000_s45370" style="position:absolute;left:398;top:2186;width:43;height:17" coordsize="43,17" path="m23,1r-2,l20,1,18,2r-2,l15,2,13,3r-2,l10,3,8,3,7,4,5,4,4,5,1,5,,6,,7,,8r,l1,9r,1l2,10r,1l3,12r1,l5,13r,1l6,15r2,l8,16r1,l11,17r1,l13,17r2,l17,17r1,l20,17r1,-1l23,16r3,-1l29,15r2,l33,14r1,l36,14r2,-1l39,12r2,l43,11r,-1l42,9,41,8r,-1l39,6,38,5,37,4,36,3,35,2,34,1,33,,31,,30,,29,,27,,25,,24,1r-1,xe" fillcolor="#e6e6ff" stroked="f">
                    <v:path arrowok="t"/>
                  </v:shape>
                  <v:shape id="_x0000_s45371" style="position:absolute;left:419;top:2187;width:12;height:2" coordsize="12,2" path="m2,1r,l,1r1,l4,2r2,l9,2r3,l10,2,9,1,8,1,8,,7,,5,1,3,1,2,1xe" fillcolor="black" stroked="f">
                    <v:path arrowok="t"/>
                  </v:shape>
                  <v:shape id="_x0000_s45372" style="position:absolute;left:446;top:2184;width:5;height:7" coordsize="5,7" path="m,l,1,1,2r1,l2,3,3,4,4,5r,1l5,7,5,6,5,5,4,4,4,3,2,2r,l1,1,,xe" fillcolor="black" stroked="f">
                    <v:path arrowok="t"/>
                  </v:shape>
                  <v:shape id="_x0000_s45373" style="position:absolute;left:399;top:2191;width:15;height:7" coordsize="15,7" path="m10,l8,,7,,5,,4,,2,,1,1,,2r,l1,3,2,4r,1l2,5,3,6,4,7r1,l7,7r,l10,7,12,6,13,5r-1,l10,5,8,6,7,6,5,6,4,5r1,l6,4,7,3r3,l12,3,15,2r-2,l12,2r-2,l8,2,7,2,6,2,4,3r,l2,3,2,2r,l4,1r1,l7,1,8,r2,xe" fillcolor="black" stroked="f">
                    <v:path arrowok="t"/>
                  </v:shape>
                  <v:shape id="_x0000_s45374" style="position:absolute;left:442;top:2187;width:2;height:3" coordsize="2,3" path="m,l,1,1,2r,l2,3,2,2r,l1,1,,xe" fillcolor="black" stroked="f">
                    <v:path arrowok="t"/>
                  </v:shape>
                  <v:shape id="_x0000_s45375" style="position:absolute;left:429;top:2191;width:4;height:1" coordsize="4,0" path="m2,l,,,,2,,3,,4,,3,,2,r,xe" fillcolor="black" stroked="f">
                    <v:path arrowok="t"/>
                  </v:shape>
                  <v:shape id="_x0000_s45376" style="position:absolute;left:388;top:2199;width:10;height:6" coordsize="10,6" path="m,l1,1,2,2r1,l4,3,5,4,7,5,9,6r1,l9,5,9,4,7,4,6,3,5,2,3,1,2,,,xe" fillcolor="black" stroked="f">
                    <v:path arrowok="t"/>
                  </v:shape>
                  <v:shape id="_x0000_s45377" style="position:absolute;left:426;top:2193;width:12;height:6" coordsize="12,6" path="m8,l7,1,6,1,5,2r,1l7,3r3,l9,3,7,4,5,5,2,5,1,5,,6r3,l5,5r2,l10,4,11,3r1,l11,1r-1,l9,,8,xe" fillcolor="black" stroked="f">
                    <v:path arrowok="t"/>
                  </v:shape>
                  <v:shape id="_x0000_s45378" style="position:absolute;left:405;top:2199;width:9;height:1" coordsize="9,1" path="m1,r,l,,1,1r,l2,1r2,l6,1,9,,7,,6,,3,,1,xe" fillcolor="black" stroked="f">
                    <v:path arrowok="t"/>
                  </v:shape>
                  <v:shape id="_x0000_s45379" style="position:absolute;left:412;top:2198;width:10;height:1" coordsize="10,0" path="m1,r,l,,2,,5,,8,r2,l8,,6,,4,,1,xe" fillcolor="black" stroked="f">
                    <v:path arrowok="t"/>
                  </v:shape>
                  <v:shape id="_x0000_s45380" style="position:absolute;left:409;top:2200;width:13;height:2" coordsize="13,2" path="m1,1l,1r,l2,1,3,2r1,l6,2,7,1r2,l10,1,13,,10,,7,,6,,5,1,2,1,1,1xe" fillcolor="black" stroked="f">
                    <v:path arrowok="t"/>
                  </v:shape>
                  <v:shape id="_x0000_s45381" style="position:absolute;left:437;top:2194;width:25;height:10" coordsize="25,10" path="m20,r,1l20,2r,1l19,4,18,3,16,2r-1,l15,1r,1l15,3r,1l15,5r,l16,6r-2,l12,7r-2,l8,8,5,8,4,9,2,9,,10,2,9r2,l6,9r3,l11,9,13,8r2,l18,7r2,l22,6,24,5r1,l25,4,24,3r-1,l23,2,22,1r-1,l21,,20,xe" fillcolor="black" stroked="f">
                    <v:path arrowok="t"/>
                  </v:shape>
                  <v:shape id="_x0000_s45382" style="position:absolute;left:400;top:2206;width:22;height:6" coordsize="22,6" path="m3,r,1l4,2,6,3,7,4,6,4,5,4,4,4,3,3,2,3,1,2,,1r,l,2,,3r,l2,4,3,5r2,l6,6r3,l10,4r2,l13,3r2,l16,3,18,2r2,l22,1r-1,l19,1r-2,l16,2r-2,l12,2r-1,l9,2,6,2,5,2,4,1,3,xe" fillcolor="black" stroked="f">
                    <v:path arrowok="t"/>
                  </v:shape>
                  <v:shape id="_x0000_s45383" style="position:absolute;left:439;top:2200;width:6;height:2" coordsize="6,2" path="m4,l3,1,2,1,,1,,2,1,1r2,l4,1,6,,5,,4,xe" fillcolor="black" stroked="f">
                    <v:path arrowok="t"/>
                  </v:shape>
                  <v:shape id="_x0000_s45384" style="position:absolute;left:460;top:2201;width:2;height:1" coordsize="2,0" path="m1,l,,1,r,l2,,1,r,xe" fillcolor="black" stroked="f">
                    <v:path arrowok="t"/>
                  </v:shape>
                  <v:shape id="_x0000_s45385" style="position:absolute;left:413;top:2207;width:70;height:20" coordsize="70,20" path="m67,l65,,64,1r-2,l60,1r-1,l57,2r-2,l54,2,53,3r-2,l49,3,48,4r-2,l45,5r-2,l42,5r-2,l38,6r-3,l34,7r-3,l30,8r-2,l26,8,23,9r-2,l18,10r-2,l13,11r-3,1l8,12,5,13r-2,l,14r,1l1,16r1,l3,17r1,1l5,18r1,1l7,19r1,1l9,20r1,l12,19r2,l16,19r4,-1l23,17r3,-1l30,15r3,-1l37,14r3,-1l43,12r4,-1l50,11r3,-1l57,9,60,8r3,l67,7,70,6r,-1l70,4r,-1l70,3,68,2r,-1l67,r,xe" fillcolor="#5e75fc" stroked="f">
                    <v:path arrowok="t"/>
                  </v:shape>
                  <v:shape id="_x0000_s45386" style="position:absolute;left:468;top:2209;width:12;height:2" coordsize="12,2" path="m9,l7,1,5,1,2,1,,2r3,l5,1r2,l8,1r2,l12,1r-2,l9,xe" fillcolor="black" stroked="f">
                    <v:path arrowok="t"/>
                  </v:shape>
                  <v:shape id="_x0000_s45387" style="position:absolute;left:444;top:2214;width:15;height:4" coordsize="15,4" path="m15,l13,,11,1,8,1,6,2,4,2,3,3,1,3,,4,2,3r2,l7,2r3,l13,1,15,xe" fillcolor="black" stroked="f">
                    <v:path arrowok="t"/>
                  </v:shape>
                  <v:shape id="_x0000_s45388" style="position:absolute;left:418;top:2220;width:8;height:4" coordsize="8,4" path="m5,1l4,1,3,1,1,1r,1l,2,1,3r,1l3,3r,l4,2,5,1r1,l8,1r,l8,,7,1,5,1xe" fillcolor="black" stroked="f">
                    <v:path arrowok="t"/>
                  </v:shape>
                  <v:shape id="_x0000_s45389" style="position:absolute;left:467;top:2212;width:11;height:1" coordsize="11,1" path="m3,l1,1,,1r3,l6,1,9,r2,l9,,7,,5,,3,xe" fillcolor="black" stroked="f">
                    <v:path arrowok="t"/>
                  </v:shape>
                  <v:shape id="_x0000_s45390" style="position:absolute;left:421;top:2220;width:18;height:6" coordsize="18,6" path="m18,l16,,14,1r-2,l11,2r-1,l8,3,6,3,5,4,4,3,3,3,2,3,1,4,,4r,l,5r2,l2,5,3,6,5,5,6,4r1,l9,3,11,2r1,l14,1r2,l17,r1,l18,r,xe" fillcolor="black" stroked="f">
                    <v:path arrowok="t"/>
                  </v:shape>
                  <v:shape id="_x0000_s45391" style="position:absolute;left:453;top:2217;width:6;height:1" coordsize="6,1" path="m6,l4,,3,,2,,,1r,l1,1r1,l3,1,4,,5,,6,r,xe" fillcolor="black" stroked="f">
                    <v:path arrowok="t"/>
                  </v:shape>
                  <v:shape id="_x0000_s45392" style="position:absolute;left:424;top:2212;width:98;height:26" coordsize="98,26" path="m73,l71,,70,,69,1r-2,l65,2r-1,l62,3r-2,l58,3,56,4r-2,l52,5r-1,l49,5,47,6r-1,l43,7r-1,l39,8r-1,l36,9r-2,l32,9r-1,1l28,10r-3,1l22,12r-3,l16,13r-3,1l10,14,8,15r-3,l4,16r-2,l1,17,,17r,1l2,19r2,l7,20r2,1l11,21r2,1l14,22r1,l18,23r4,1l24,25r3,1l29,26r3,-1l33,25r2,-1l37,24r1,l40,23r2,l44,22r2,l48,21r2,l52,20r1,-1l56,19r3,-1l62,17r2,l67,16r3,-1l73,15r3,-1l79,14r2,-1l84,12r3,l90,11r2,-1l95,9r3,l98,8r,-1l97,7,96,6r-2,l92,5r-1,l90,5,87,4r-2,l83,3r-2,l80,2r-2,l76,1r-1,l74,,73,xe" fillcolor="#5e75fc" stroked="f">
                    <v:path arrowok="t"/>
                  </v:shape>
                  <v:shape id="_x0000_s45393" style="position:absolute;left:491;top:2215;width:10;height:1" coordsize="10,1" path="m4,l2,,,,,,1,1r1,l4,1r1,l7,1r1,l10,1,7,,4,xe" fillcolor="black" stroked="f">
                    <v:path arrowok="t"/>
                  </v:shape>
                  <v:shape id="_x0000_s45394" style="position:absolute;left:482;top:2216;width:12;height:3" coordsize="12,3" path="m5,l4,1,2,1,1,1,,1,1,2r2,l6,3r2,l10,3,12,2r,l12,2,11,1,9,1,7,1,5,xe" fillcolor="black" stroked="f">
                    <v:path arrowok="t"/>
                  </v:shape>
                  <v:shape id="_x0000_s45395" style="position:absolute;left:474;top:2219;width:9;height:2" coordsize="9,2" path="m3,l2,,,,1,1r2,l4,1,6,2,8,1r1,l8,,7,,5,,3,xe" fillcolor="black" stroked="f">
                    <v:path arrowok="t"/>
                  </v:shape>
                  <v:shape id="_x0000_s45396" style="position:absolute;left:467;top:2221;width:10;height:2" coordsize="10,2" path="m3,l1,,,,,1r3,l5,2,7,1r1,l10,1,8,,6,,4,,3,xe" fillcolor="black" stroked="f">
                    <v:path arrowok="t"/>
                  </v:shape>
                  <v:shape id="_x0000_s45397" style="position:absolute;left:459;top:2222;width:8;height:2" coordsize="8,2" path="m3,l1,1,,1,,2r2,l3,2r3,l7,2,8,1,6,1,3,xe" fillcolor="black" stroked="f">
                    <v:path arrowok="t"/>
                  </v:shape>
                  <v:shape id="_x0000_s45398" style="position:absolute;left:450;top:2224;width:8;height:2" coordsize="8,2" path="m,1l1,2r2,l5,2r1,l7,2r1,l7,1,5,1,2,,,1xe" fillcolor="black" stroked="f">
                    <v:path arrowok="t"/>
                  </v:shape>
                  <v:shape id="_x0000_s45399" style="position:absolute;left:444;top:2226;width:6;height:2" coordsize="6,2" path="m2,l,,,1r,l2,2r1,l4,1r2,l6,1r,l6,1,4,,3,r,l2,xe" fillcolor="black" stroked="f">
                    <v:path arrowok="t"/>
                  </v:shape>
                  <v:shape id="_x0000_s45400" style="position:absolute;left:431;top:2228;width:11;height:3" coordsize="11,3" path="m7,l5,,3,1,2,1,,2r1,l2,3r2,l6,2r1,l8,2,10,1r1,l11,1,10,,8,,7,xe" fillcolor="black" stroked="f">
                    <v:path arrowok="t"/>
                  </v:shape>
                  <v:shape id="_x0000_s45401" style="position:absolute;left:502;top:2217;width:8;height:2" coordsize="8,2" path="m2,l1,,,,,1r2,l3,2r1,l7,1r1,l7,1,6,,3,,2,xe" fillcolor="black" stroked="f">
                    <v:path arrowok="t"/>
                  </v:shape>
                  <v:shape id="_x0000_s45402" style="position:absolute;left:494;top:2219;width:9;height:2" coordsize="9,2" path="m5,l3,,2,,,,,1r,l2,2r2,l5,1r2,l9,,6,,5,xe" fillcolor="black" stroked="f">
                    <v:path arrowok="t"/>
                  </v:shape>
                  <v:shape id="_x0000_s45403" style="position:absolute;left:485;top:2221;width:8;height:2" coordsize="8,2" path="m3,l1,,,1r,l2,2r1,l5,2,6,1r2,l8,,6,,4,,3,xe" fillcolor="black" stroked="f">
                    <v:path arrowok="t"/>
                  </v:shape>
                  <v:shape id="_x0000_s45404" style="position:absolute;left:475;top:2222;width:9;height:3" coordsize="9,3" path="m5,l3,1,2,1,,2r,l2,2,5,3r1,l7,2r1,l9,2r,l9,1,8,1,6,1r,l5,xe" fillcolor="black" stroked="f">
                    <v:path arrowok="t"/>
                  </v:shape>
                  <v:shape id="_x0000_s45405" style="position:absolute;left:466;top:2225;width:9;height:1" coordsize="9,1" path="m3,l2,,,1r2,l5,1r1,l9,1r,l7,,6,,5,,3,xe" fillcolor="black" stroked="f">
                    <v:path arrowok="t"/>
                  </v:shape>
                  <v:shape id="_x0000_s45406" style="position:absolute;left:458;top:2226;width:9;height:3" coordsize="9,3" path="m3,l1,1,,1r1,l3,2r1,l5,3,7,2r2,l8,1,6,1,4,,3,xe" fillcolor="black" stroked="f">
                    <v:path arrowok="t"/>
                  </v:shape>
                  <v:shape id="_x0000_s45407" style="position:absolute;left:450;top:2228;width:11;height:2" coordsize="11,2" path="m4,l2,1,,1r2,l5,2r1,l7,2r2,l11,2,8,1,7,1,5,,4,xe" fillcolor="black" stroked="f">
                    <v:path arrowok="t"/>
                  </v:shape>
                  <v:shape id="_x0000_s45408" style="position:absolute;left:438;top:2230;width:14;height:3" coordsize="14,3" path="m7,l5,,3,1,1,1,,2r1,l3,3r2,l7,3r1,l10,3r,-1l12,2,13,1r1,l13,1,11,,9,,7,xe" fillcolor="black" stroked="f">
                    <v:path arrowok="t"/>
                  </v:shape>
                  <v:shape id="_x0000_s45409" style="position:absolute;left:510;top:2219;width:6;height:2" coordsize="6,2" path="m2,l,,,,,1,3,2,5,1r1,l6,r,l6,,5,,3,,2,xe" fillcolor="black" stroked="f">
                    <v:path arrowok="t"/>
                  </v:shape>
                  <v:shape id="_x0000_s45410" style="position:absolute;left:500;top:2220;width:10;height:3" coordsize="10,3" path="m6,l5,1,4,1,2,1,,2r1,l4,3r1,l6,2r2,l9,2,10,1r,l8,,6,xe" fillcolor="black" stroked="f">
                    <v:path arrowok="t"/>
                  </v:shape>
                  <v:shape id="_x0000_s45411" style="position:absolute;left:493;top:2223;width:7;height:2" coordsize="7,2" path="m1,l,,,1r1,l3,2,5,1r1,l7,1r,l6,,4,,2,,1,xe" fillcolor="black" stroked="f">
                    <v:path arrowok="t"/>
                  </v:shape>
                  <v:shape id="_x0000_s45412" style="position:absolute;left:483;top:2225;width:10;height:2" coordsize="10,2" path="m2,l,1r,l2,1,4,2,5,1r2,l8,1r2,l7,,5,,4,,2,xe" fillcolor="black" stroked="f">
                    <v:path arrowok="t"/>
                  </v:shape>
                  <v:shape id="_x0000_s45413" style="position:absolute;left:475;top:2227;width:9;height:2" coordsize="9,2" path="m3,l2,,,1r,l2,2r1,l5,2,8,1r1,l8,,6,,5,,3,xe" fillcolor="black" stroked="f">
                    <v:path arrowok="t"/>
                  </v:shape>
                  <v:shape id="_x0000_s45414" style="position:absolute;left:468;top:2229;width:6;height:2" coordsize="6,2" path="m3,l1,,,1r,l3,2r2,l6,1,5,,3,xe" fillcolor="black" stroked="f">
                    <v:path arrowok="t"/>
                  </v:shape>
                  <v:shape id="_x0000_s45415" style="position:absolute;left:461;top:2231;width:6;height:2" coordsize="6,2" path="m2,l1,,,,,,,,1,1,4,2r1,l6,1,4,,2,xe" fillcolor="black" stroked="f">
                    <v:path arrowok="t"/>
                  </v:shape>
                  <v:shape id="_x0000_s45416" style="position:absolute;left:448;top:2233;width:14;height:3" coordsize="14,3" path="m6,l4,,3,1,2,1,,2r2,l4,3r1,l8,2r1,l10,1r2,l14,1,12,,10,,8,,6,xe" fillcolor="black" stroked="f">
                    <v:path arrowok="t"/>
                  </v:shape>
                  <v:shape id="_x0000_s45417" style="position:absolute;left:554;top:2230;width:208;height:77" coordsize="208,77" path="m39,4l37,5,35,7,33,8r-1,2l30,11r-2,2l26,14r-2,2l22,17r-2,2l18,20r-1,2l15,23r-2,1l11,26r-1,1l9,28,8,29,7,30,6,31,5,32,4,33,3,34r,1l1,36r,1l,38r,l,40r,l,42r1,1l4,43r2,1l9,44r2,1l13,46r1,1l14,47r,1l14,49r,l13,50r,1l13,52r1,1l14,54r2,l18,55r2,l23,56r3,l28,57r3,l34,58r3,l39,59r3,l44,60r3,l50,61r2,l55,62r2,l60,62r3,1l65,62r2,-1l68,60r3,l73,59r2,-1l77,57r2,l81,56r2,-1l84,54r3,-1l88,52r1,-1l91,50r1,-1l94,48r2,-1l99,47r2,1l101,49r,l100,50r-1,1l99,51r,1l98,53r-1,l96,54r,1l95,55r-1,1l94,57r-1,l92,58r,1l91,59r-2,2l88,62r-1,1l86,64r-2,1l83,66r-1,1l85,68r2,l90,69r3,l96,70r2,l101,71r3,l106,72r3,l111,72r3,1l116,74r3,l121,75r3,1l126,76r1,l129,77r2,l132,76r2,-1l135,74r1,-1l138,72r1,-1l140,70r1,-1l143,68r1,-1l145,66r2,-1l149,64r1,l152,63r3,-1l153,62r,-1l153,61r2,-1l156,60r2,l159,60r1,-1l161,59r3,l166,58r2,l169,57r2,l172,56r1,-1l174,53r2,-2l178,49r3,-2l182,45r2,-1l186,42r2,-2l190,38r2,-2l194,34r2,-2l198,30r2,-2l202,27r2,-2l204,24r,l205,23r,-1l205,21r1,l207,20r1,-1l206,19r-1,-1l203,17r-2,l198,17r-2,1l193,18r-2,l189,18r-2,l184,18r-2,l180,18r-2,l175,18r-2,l171,18r-3,l166,19r-2,l161,19r-2,l159,20r,l158,21r-1,l154,21r-2,l150,20r-2,-1l146,19r-2,l143,18r-2,l139,17r-2,l136,18r-1,1l134,19r-2,1l131,21r,1l130,22r-1,2l128,24r-1,1l126,26r-1,l124,27r-1,1l122,29r-1,l119,29r-1,-1l118,28r1,-1l119,26r1,l121,25r1,-1l123,23r1,-1l125,21r1,-1l127,19r1,-1l129,17r1,l124,15r-5,-1l114,13r-5,-1l104,11,99,10,94,9,89,8,84,7,80,6,75,5,70,4,65,3,60,2,55,1,50,,47,,46,1r-1,l44,2r-1,l42,3,40,4r-1,xe" fillcolor="black" stroked="f">
                    <v:path arrowok="t"/>
                  </v:shape>
                  <v:shape id="_x0000_s45418" style="position:absolute;left:567;top:2232;width:104;height:45" coordsize="104,45" path="m29,4l27,5,25,7,24,8r-2,2l20,11r-2,2l16,15r-2,1l12,18r-2,1l8,21,6,22,5,24,3,26,2,27,1,29,,30r,1l,31r,1l1,32r1,1l3,33r2,1l6,34r2,l10,35r2,l14,35r2,1l17,36r2,l22,37r3,1l28,38r3,1l34,40r3,l40,41r3,l46,42r3,1l52,43r3,1l58,44r4,1l65,45r3,l69,45r2,-1l72,43r2,-1l75,41r1,-1l77,39r2,l81,37r1,-1l84,35r2,-2l87,32r2,-1l91,29r1,-1l93,26r2,-1l97,24r1,-2l99,21r2,-1l103,19r1,-2l104,16r,l103,15r-1,l101,14r-2,l97,13r-1,l94,13r-1,l91,12r-2,l88,12,86,11r-1,l83,10r-2,l81,10,79,9r-2,l74,8,71,7r-2,l67,6r-3,l62,5r-3,l57,4r-2,l53,3r-3,l48,2r-2,l44,1r-2,l39,1,37,,36,,34,1,32,2,31,3,29,4xe" fillcolor="#b0c77d" stroked="f">
                    <v:path arrowok="t"/>
                  </v:shape>
                  <v:shape id="_x0000_s45419" style="position:absolute;left:589;top:2235;width:22;height:14" coordsize="22,14" path="m11,2r-1,l9,3r,1l8,4r1,l10,4r,-1l11,2,13,1r2,l15,2,13,3,12,4r-1,l10,5,9,6,8,7,7,7,6,8,5,9,4,9,3,10,2,11,1,12,,12r,1l1,13,2,12,3,11,5,10r,1l5,12,3,13r,1l5,13,8,12r1,l12,11,14,9,15,8r1,l17,7r1,l18,6r,l17,7r-2,l15,8,14,9r-1,l12,10r-2,l9,11r-1,l7,11,8,9r1,l10,7r2,l13,6,15,5,16,4,18,3r,-1l20,2r1,l22,2,20,1r-2,l15,,14,,12,1,11,2xe" fillcolor="black" stroked="f">
                    <v:path arrowok="t"/>
                  </v:shape>
                  <v:shape id="_x0000_s45420" style="position:absolute;left:572;top:2259;width:11;height:5" coordsize="11,5" path="m1,1l,2,,3r1,l3,4r2,l7,4,9,5r2,l11,5,10,4r,l9,4,8,4,6,4,7,3,7,2,8,1,9,,8,,6,r,1l6,2,5,3r,1l3,3,3,2,3,1,3,,2,1,1,1xe" fillcolor="black" stroked="f">
                    <v:path arrowok="t"/>
                  </v:shape>
                  <v:shape id="_x0000_s45421" style="position:absolute;left:584;top:2254;width:4;height:2" coordsize="4,2" path="m,1r,l,2r1,l2,1r1,l4,,3,,,1xe" fillcolor="black" stroked="f">
                    <v:path arrowok="t"/>
                  </v:shape>
                  <v:shape id="_x0000_s45422" style="position:absolute;left:581;top:2258;width:2;height:1" coordsize="2,1" path="m2,l1,,,1r1,l2,r,l2,xe" fillcolor="black" stroked="f">
                    <v:path arrowok="t"/>
                  </v:shape>
                  <v:shape id="_x0000_s45423" style="position:absolute;left:591;top:2250;width:5;height:3" coordsize="5,3" path="m2,1l1,2,,2,,3r,l1,2r1,l3,1,5,,4,,3,r,l2,1xe" fillcolor="black" stroked="f">
                    <v:path arrowok="t"/>
                  </v:shape>
                  <v:shape id="_x0000_s45424" style="position:absolute;left:607;top:2239;width:18;height:3" coordsize="18,3" path="m2,r,1l,2r2,l2,2r2,l5,2r2,l9,2r1,1l12,3r1,l16,3r2,l17,3,15,2r-2,l11,1,9,1,7,,4,,2,r,l2,xe" fillcolor="black" stroked="f">
                    <v:path arrowok="t"/>
                  </v:shape>
                  <v:shape id="_x0000_s45425" style="position:absolute;left:583;top:2256;width:10;height:9" coordsize="10,9" path="m4,l3,1r,1l1,3,,4,,5,,6,1,7,4,8r1,l6,9r2,l10,9,8,9,6,8,5,7,4,7,3,6,2,5,2,4,4,3r,l4,2r1,l6,1,6,r,l5,,4,xe" fillcolor="black" stroked="f">
                    <v:path arrowok="t"/>
                  </v:shape>
                  <v:shape id="_x0000_s45426" style="position:absolute;left:589;top:2243;width:60;height:27" coordsize="60,27" path="m15,3r,1l13,5,12,6,11,7,10,8,9,9,8,10,7,11,5,12,4,13r-1,l2,14r,1l,16r,1l,18r2,1l3,19r2,1l7,20r2,1l11,21r2,1l15,22r2,l19,23r1,l23,24r2,l27,25r2,l31,25r2,1l35,26r1,l38,27r1,l41,26r1,l43,25r1,-1l46,23r,-1l47,21r1,-1l49,18r2,-1l52,16r1,-1l54,14r1,-1l56,12r1,-1l58,10,59,9r1,l58,8,56,7,53,6r-2,l48,5r-2,l43,4r-2,l38,3r-2,l33,2r-2,l28,1r-2,l23,,21,,20,1r,1l18,3r-3,xe" fillcolor="black" stroked="f">
                    <v:path arrowok="t"/>
                  </v:shape>
                  <v:shape id="_x0000_s45427" style="position:absolute;left:595;top:2246;width:46;height:20" coordsize="46,20" path="m11,3l10,4,9,4r,1l7,6,6,6r,1l4,8r,l3,9,2,10r-1,l1,11,,12r,1l,13r1,1l2,15r1,l4,16r2,l7,17r2,l11,18r1,l14,19r2,l18,19r2,l21,20r3,l25,20r2,l29,20r2,l32,19r1,l34,18r1,-1l36,17r1,-1l38,15r1,l40,14r,-1l41,12r1,l43,11r1,-1l45,10,46,9r,-1l46,7,45,6,42,5,40,4,37,3r-1,l34,3,32,2r-1,l29,1r-3,l24,,22,,20,,18,,16,,14,r,1l14,2r-2,l11,3xe" fillcolor="#ffffc2" stroked="f">
                    <v:path arrowok="t"/>
                  </v:shape>
                  <v:shape id="_x0000_s45428" style="position:absolute;left:607;top:2247;width:12;height:3" coordsize="12,3" path="m2,3l1,3,,3r2,l4,3,6,2r1,l9,2r1,l12,1r-2,l9,1,7,1,5,,4,1r,1l2,2r,1xe" fillcolor="black" stroked="f">
                    <v:path arrowok="t"/>
                  </v:shape>
                  <v:shape id="_x0000_s45429" style="position:absolute;left:624;top:2239;width:17;height:5" coordsize="17,5" path="m,l1,,3,1,6,2,8,3r2,l12,4r2,l17,5,15,4,13,3r-2,l9,2,7,1,5,1,2,,,xe" fillcolor="black" stroked="f">
                    <v:path arrowok="t"/>
                  </v:shape>
                  <v:shape id="_x0000_s45430" style="position:absolute;left:598;top:2256;width:17;height:7" coordsize="17,7" path="m4,l3,1,2,1,1,2,,3,,4r,l1,5r3,l6,6r1,l9,6r2,1l12,7r1,l14,6r2,l16,5,17,4r-1,l14,5r-1,l11,6r-1,l9,6,8,6,8,5,8,4r,l9,3,9,2,11,1,12,,11,1,9,1,8,2,7,2,6,3r,1l6,5r,l3,5,1,4r,l1,3,2,2,3,1r1,l5,,4,r,xe" fillcolor="black" stroked="f">
                    <v:path arrowok="t"/>
                  </v:shape>
                  <v:shape id="_x0000_s45431" style="position:absolute;left:626;top:2243;width:6;height:2" coordsize="6,2" path="m,l3,1,6,2,5,1,4,1,2,1,,xe" fillcolor="black" stroked="f">
                    <v:path arrowok="t"/>
                  </v:shape>
                  <v:shape id="_x0000_s45432" style="position:absolute;left:620;top:2249;width:5;height:1" coordsize="5,1" path="m1,l,1r,l2,1r3,l5,r,l4,,2,r,l1,xe" fillcolor="black" stroked="f">
                    <v:path arrowok="t"/>
                  </v:shape>
                  <v:shape id="_x0000_s45433" style="position:absolute;left:597;top:2268;width:20;height:4" coordsize="20,4" path="m,l2,1,5,2r2,l10,2r2,1l15,3r3,l20,4,18,3,16,2r-2,l11,2,7,1,5,1,2,1,,xe" fillcolor="black" stroked="f">
                    <v:path arrowok="t"/>
                  </v:shape>
                  <v:shape id="_x0000_s45434" style="position:absolute;left:615;top:2254;width:4;height:1" coordsize="4,1" path="m1,l,1r1,l2,,4,r,l3,,2,,1,xe" fillcolor="black" stroked="f">
                    <v:path arrowok="t"/>
                  </v:shape>
                  <v:shape id="_x0000_s45435" style="position:absolute;left:618;top:2253;width:7;height:4" coordsize="7,4" path="m,3r,l1,4,3,3,4,2,6,1,7,,5,1,4,1,2,2,,3xe" fillcolor="black" stroked="f">
                    <v:path arrowok="t"/>
                  </v:shape>
                  <v:shape id="_x0000_s45436" style="position:absolute;left:628;top:2250;width:9;height:8" coordsize="9,8" path="m1,1r1,l1,2,,3,1,4r1,l4,4,5,3,7,2r,l7,3r,1l7,4,6,5,5,6,4,6r,1l3,7,4,8,6,7,7,6,8,5,9,4,9,2,8,2,7,1,6,1,4,1,3,1,2,,1,1xe" fillcolor="black" stroked="f">
                    <v:path arrowok="t"/>
                  </v:shape>
                  <v:shape id="_x0000_s45437" style="position:absolute;left:613;top:2262;width:9;height:3" coordsize="9,3" path="m1,1r,1l,2,1,3r2,l4,2r1,l6,1r1,l8,,9,,7,,5,1,3,1,1,1xe" fillcolor="black" stroked="f">
                    <v:path arrowok="t"/>
                  </v:shape>
                  <v:shape id="_x0000_s45438" style="position:absolute;left:617;top:2258;width:9;height:3" coordsize="9,3" path="m1,3r,l,3r3,l5,2,7,1,9,,7,1,5,1,3,2,1,3xe" fillcolor="black" stroked="f">
                    <v:path arrowok="t"/>
                  </v:shape>
                  <v:shape id="_x0000_s45439" style="position:absolute;left:620;top:2261;width:10;height:4" coordsize="10,4" path="m1,3l,3,,4r2,l4,3r1,l6,3,7,2,8,1,9,r1,l8,,7,,6,1,5,1,3,2,1,3xe" fillcolor="black" stroked="f">
                    <v:path arrowok="t"/>
                  </v:shape>
                  <v:shape id="_x0000_s45440" style="position:absolute;left:648;top:2244;width:16;height:16" coordsize="16,16" path="m3,l4,1,6,3r1,l8,5,5,4,4,4,2,4,,4r2,l4,5,5,6,7,7r1,l10,7,8,8,7,9,5,10r,1l4,12,3,13,2,14,1,16,2,15,4,14,5,13,7,12,9,11r2,-1l12,9,13,8r1,l15,7r,l16,6r,-1l16,4,14,3r-2,l11,2,9,2,7,2,5,1,4,1,3,xe" fillcolor="black" stroked="f">
                    <v:path arrowok="t"/>
                  </v:shape>
                  <v:shape id="_x0000_s45441" style="position:absolute;left:622;top:2267;width:20;height:8" coordsize="20,8" path="m,4l2,5r1,l4,5,6,6r1,l9,6r1,l13,7r-2,l10,7,8,7,7,7,4,7,3,6,1,6,,6r,l3,7,4,8r3,l9,8r3,l13,8,15,7r,l15,6r,-1l16,5r,-1l17,3r1,l18,2,19,1,20,,19,,18,1r-2,l15,2,14,3r-1,l12,4,11,5,8,5,5,5,3,4,,4xe" fillcolor="black" stroked="f">
                    <v:path arrowok="t"/>
                  </v:shape>
                  <v:shape id="_x0000_s45442" style="position:absolute;left:647;top:2254;width:4;height:3" coordsize="4,3" path="m2,r,1l1,2,,2,1,3,1,2r1,l3,1,4,,3,,2,xe" fillcolor="black" stroked="f">
                    <v:path arrowok="t"/>
                  </v:shape>
                  <v:shape id="_x0000_s45443" style="position:absolute;left:636;top:2264;width:2;height:2" coordsize="2,2" path="m2,l1,1r,l1,1,,2,1,1r1,l2,1,2,xe" fillcolor="black" stroked="f">
                    <v:path arrowok="t"/>
                  </v:shape>
                  <v:shape id="_x0000_s45444" style="position:absolute;left:665;top:2250;width:3;height:1" coordsize="3,1" path="m,l1,,2,1,3,r,l1,,,xe" fillcolor="black" stroked="f">
                    <v:path arrowok="t"/>
                  </v:shape>
                  <v:shape id="_x0000_s45445" style="position:absolute;left:648;top:2259;width:10;height:7" coordsize="10,7" path="m4,3l3,3r,1l2,5,,6r,l,7,,6,2,5,3,4r2,l5,2r2,l8,1,10,,8,,7,1,5,2,4,3xe" fillcolor="black" stroked="f">
                    <v:path arrowok="t"/>
                  </v:shape>
                  <v:shape id="_x0000_s45446" style="position:absolute;left:658;top:2250;width:49;height:35" coordsize="49,35" path="m35,l34,1r,1l33,2,32,3,31,4r-1,l30,5,28,6,27,7r,1l26,8,25,9r,1l23,11r-1,l22,12r-2,1l20,14r-2,1l17,15r-1,2l15,18r-1,l13,20r-1,l11,21r-1,1l9,23r-1,l8,24,7,25r-1,l6,26,5,27r-1,l3,28r,l2,29,1,30r,l,31r,1l2,32r1,1l6,33r2,1l10,34r2,l13,34r3,l16,35r2,l19,34r1,-1l20,32r,l21,32r1,-1l24,29r1,-1l27,26r1,-1l30,23r2,-2l34,19r2,-1l37,16r2,-2l41,13r1,-2l44,9,46,8,47,6,49,5,48,4,47,3,45,2r-2,l41,2,39,1,37,,35,xe" fillcolor="#c9d496" stroked="f">
                    <v:path arrowok="t"/>
                  </v:shape>
                  <v:shape id="_x0000_s45447" style="position:absolute;left:690;top:2253;width:9;height:4" coordsize="9,4" path="m5,l4,1,3,2,2,2,1,3,,4r,l2,3,4,2r1,l6,1r2,l9,1,7,,5,xe" fillcolor="black" stroked="f">
                    <v:path arrowok="t"/>
                  </v:shape>
                  <v:shape id="_x0000_s45448" style="position:absolute;left:680;top:2262;width:7;height:8" coordsize="7,8" path="m7,l5,1,4,3,3,3r,1l2,4r,1l1,6,,6,,7,,8,,7,2,6,3,5,4,4,5,3,5,2,6,1,7,xe" fillcolor="black" stroked="f">
                    <v:path arrowok="t"/>
                  </v:shape>
                  <v:shape id="_x0000_s45449" style="position:absolute;left:663;top:2277;width:5;height:5" coordsize="5,5" path="m3,1l2,2,1,3,,4r1,l2,4,3,5r2,l5,5,5,4,5,2,5,1,5,r,l5,1,4,1,3,1xe" fillcolor="black" stroked="f">
                    <v:path arrowok="t"/>
                  </v:shape>
                  <v:shape id="_x0000_s45450" style="position:absolute;left:693;top:2255;width:8;height:5" coordsize="8,5" path="m1,3r,l1,4,,4,1,5,1,4,2,3r1,l4,2r1,l6,1,7,,8,,6,,4,1,2,2,1,3xe" fillcolor="black" stroked="f">
                    <v:path arrowok="t"/>
                  </v:shape>
                  <v:shape id="_x0000_s45451" style="position:absolute;left:670;top:2274;width:9;height:9" coordsize="9,9" path="m9,l8,1r,l7,2,6,3,5,4r,1l4,5,3,6,1,6,,7,,8r,l1,9,3,8,4,9r2,l6,8,6,7,6,6,6,5,6,4,8,3,8,2,9,1,8,,9,xe" fillcolor="black" stroked="f">
                    <v:path arrowok="t"/>
                  </v:shape>
                  <v:shape id="_x0000_s45452" style="position:absolute;left:688;top:2265;width:4;height:3" coordsize="4,3" path="m4,l2,r,1l1,2,,3r1,l1,3,1,2,3,1,4,r,xe" fillcolor="black" stroked="f">
                    <v:path arrowok="t"/>
                  </v:shape>
                  <v:shape id="_x0000_s45453" style="position:absolute;left:687;top:2268;width:1;height:1" coordsize="1,1" path="m1,l,1r1,l1,1,1,xe" fillcolor="black" stroked="f">
                    <v:path arrowok="t"/>
                  </v:shape>
                  <v:shape id="_x0000_s45454" style="position:absolute;left:681;top:2249;width:74;height:38" coordsize="74,38" path="m36,1r,1l34,2r,1l33,4,32,5r-1,l31,6,30,7,29,8,28,9r-1,1l26,11r,1l24,12r,1l23,14r-1,1l21,16r,1l19,18r-1,1l18,20r-1,1l16,22r-2,l14,23r-1,1l12,24r,1l11,26r-1,l9,27,8,28r,l7,29,6,30,5,31r-1,l4,32,3,33r-1,l1,34,,35r1,1l2,37r,l4,38r3,l8,38r3,-1l12,37r2,l16,37r2,l21,37r2,l24,37r3,l28,37r3,l32,37r2,l36,37r2,l40,37r1,-1l42,35r1,l44,34r,-1l45,33r1,-1l47,31r,-1l49,29r,-1l51,27r,-1l52,25r,-1l54,22r1,-1l56,20r2,-2l59,17r2,-1l62,14r2,-1l65,12r2,-2l68,9,70,7,71,6,72,5,73,3,74,2,73,1,72,,70,,69,,66,,64,,62,1r-2,l59,1r-2,l55,1r-1,l52,1r-3,l47,1r-2,l42,1r-2,l38,1r-2,xe" fillcolor="#c9d496" stroked="f">
                    <v:path arrowok="t"/>
                  </v:shape>
                  <v:shape id="_x0000_s45455" style="position:absolute;left:718;top:2252;width:9;height:3" coordsize="9,3" path="m2,1l,2r,l1,2,2,3,3,2r2,l7,2r,l9,1,9,,7,,6,,4,1,2,1xe" fillcolor="black" stroked="f">
                    <v:path arrowok="t"/>
                  </v:shape>
                  <v:shape id="_x0000_s45456" style="position:absolute;left:714;top:2256;width:11;height:3" coordsize="11,3" path="m2,1l1,1r,1l,2,,3r1,l4,3r1,l7,2r2,l10,2,11,1,11,r,l11,,9,,6,,4,,2,1xe" fillcolor="black" stroked="f">
                    <v:path arrowok="t"/>
                  </v:shape>
                  <v:shape id="_x0000_s45457" style="position:absolute;left:709;top:2261;width:10;height:2" coordsize="10,2" path="m2,1l1,1,,2r,l1,2r1,l4,2r1,l6,2,8,1r1,l10,1,10,,8,,6,,4,,2,1xe" fillcolor="black" stroked="f">
                    <v:path arrowok="t"/>
                  </v:shape>
                  <v:shape id="_x0000_s45458" style="position:absolute;left:706;top:2264;width:10;height:3" coordsize="10,3" path="m2,1l,2r,l1,3r1,l3,3r3,l7,2,8,1r1,l10,,8,1,6,1,3,1,2,1xe" fillcolor="black" stroked="f">
                    <v:path arrowok="t"/>
                  </v:shape>
                  <v:shape id="_x0000_s45459" style="position:absolute;left:702;top:2268;width:8;height:3" coordsize="8,3" path="m2,1l1,2,,2,1,3r2,l5,3,6,2,7,1,8,,6,1,5,1,3,1,2,1xe" fillcolor="black" stroked="f">
                    <v:path arrowok="t"/>
                  </v:shape>
                  <v:shape id="_x0000_s45460" style="position:absolute;left:697;top:2273;width:10;height:2" coordsize="10,2" path="m,2r2,l4,2r2,l7,1,8,r2,l6,,4,,2,1,,2xe" fillcolor="black" stroked="f">
                    <v:path arrowok="t"/>
                  </v:shape>
                  <v:shape id="_x0000_s45461" style="position:absolute;left:695;top:2276;width:6;height:3" coordsize="6,3" path="m,1l,2r,l1,3r2,l5,2,6,1,5,r,l4,,3,1,2,1,,1xe" fillcolor="black" stroked="f">
                    <v:path arrowok="t"/>
                  </v:shape>
                  <v:shape id="_x0000_s45462" style="position:absolute;left:688;top:2280;width:9;height:4" coordsize="9,4" path="m4,1l2,2r,l1,3,,4r3,l5,4r1,l7,2,8,1,9,,7,,6,,5,1,4,1xe" fillcolor="black" stroked="f">
                    <v:path arrowok="t"/>
                  </v:shape>
                  <v:shape id="_x0000_s45463" style="position:absolute;left:730;top:2252;width:10;height:2" coordsize="10,2" path="m2,l,1r1,l2,2r1,l5,2r1,l7,2,8,1,9,r1,l8,,6,,4,,2,xe" fillcolor="black" stroked="f">
                    <v:path arrowok="t"/>
                  </v:shape>
                  <v:shape id="_x0000_s45464" style="position:absolute;left:728;top:2255;width:8;height:3" coordsize="8,3" path="m2,1r,l1,2,,2,,3r,l,3r2,l4,3r1,l6,2,7,1,8,,6,,5,,3,,2,1xe" fillcolor="black" stroked="f">
                    <v:path arrowok="t"/>
                  </v:shape>
                  <v:shape id="_x0000_s45465" style="position:absolute;left:723;top:2260;width:9;height:3" coordsize="9,3" path="m2,1l,1,,2r,l1,2r1,l4,3,5,2r2,l7,1,9,,7,,5,,3,,2,1xe" fillcolor="black" stroked="f">
                    <v:path arrowok="t"/>
                  </v:shape>
                  <v:shape id="_x0000_s45466" style="position:absolute;left:718;top:2263;width:8;height:4" coordsize="8,4" path="m2,1l1,2,,3r,l,4r1,l2,4r2,l6,4,7,3,7,2r,l8,1r,l7,1,6,,4,1r,l2,1xe" fillcolor="black" stroked="f">
                    <v:path arrowok="t"/>
                  </v:shape>
                  <v:shape id="_x0000_s45467" style="position:absolute;left:713;top:2268;width:9;height:3" coordsize="9,3" path="m1,1l,2,,3r1,l2,3r2,l5,3,6,2r1,l7,1r2,l9,1,9,,6,,4,,2,1,1,1xe" fillcolor="black" stroked="f">
                    <v:path arrowok="t"/>
                  </v:shape>
                  <v:shape id="_x0000_s45468" style="position:absolute;left:709;top:2272;width:9;height:3" coordsize="9,3" path="m,1l,2r,l1,2r2,l5,2,7,3,7,2,8,1r,l9,1,8,,6,,4,,3,,1,1,,1xe" fillcolor="black" stroked="f">
                    <v:path arrowok="t"/>
                  </v:shape>
                  <v:shape id="_x0000_s45469" style="position:absolute;left:704;top:2276;width:11;height:2" coordsize="11,2" path="m2,1l1,1,,2r2,l4,2r1,l7,2,9,1r1,l10,1,11,,9,,6,,4,,2,1xe" fillcolor="black" stroked="f">
                    <v:path arrowok="t"/>
                  </v:shape>
                  <v:shape id="_x0000_s45470" style="position:absolute;left:698;top:2280;width:12;height:4" coordsize="12,4" path="m4,1l3,2,2,2,,3,,4r2,l4,4r2,l9,4,10,3,11,2r,l11,1,11,r1,l10,,8,,5,,4,1xe" fillcolor="black" stroked="f">
                    <v:path arrowok="t"/>
                  </v:shape>
                  <v:shape id="_x0000_s45471" style="position:absolute;left:741;top:2251;width:8;height:3" coordsize="8,3" path="m1,1l,2r1,l2,2,4,3r1,l6,3,7,1r1,l7,r,l6,,5,1,2,1,1,1xe" fillcolor="black" stroked="f">
                    <v:path arrowok="t"/>
                  </v:shape>
                  <v:shape id="_x0000_s45472" style="position:absolute;left:737;top:2255;width:9;height:3" coordsize="9,3" path="m4,l3,1,2,1,1,2,,3r1,l3,3r1,l5,3,6,2r1,l8,1r,l9,,8,,5,,4,xe" fillcolor="black" stroked="f">
                    <v:path arrowok="t"/>
                  </v:shape>
                  <v:shape id="_x0000_s45473" style="position:absolute;left:733;top:2259;width:8;height:3" coordsize="8,3" path="m,2l,3r1,l2,3r2,l5,2r2,l8,1,8,,5,,4,1,2,1,,2xe" fillcolor="black" stroked="f">
                    <v:path arrowok="t"/>
                  </v:shape>
                  <v:shape id="_x0000_s45474" style="position:absolute;left:728;top:2263;width:8;height:3" coordsize="8,3" path="m1,2l,3r1,l2,3r2,l5,3,7,2r1,l8,1r,l8,,6,,4,1,2,1,1,2xe" fillcolor="black" stroked="f">
                    <v:path arrowok="t"/>
                  </v:shape>
                  <v:shape id="_x0000_s45475" style="position:absolute;left:725;top:2268;width:8;height:3" coordsize="8,3" path="m2,l,1,,2r,l,3,2,2r1,l5,2r1,l7,1,8,,6,,5,,3,,2,xe" fillcolor="black" stroked="f">
                    <v:path arrowok="t"/>
                  </v:shape>
                  <v:shape id="_x0000_s45476" style="position:absolute;left:722;top:2272;width:6;height:3" coordsize="6,3" path="m1,l,1,,2r,l1,2r2,l4,2r1,l5,3,5,2,6,1r,l5,,4,,3,,2,,1,xe" fillcolor="black" stroked="f">
                    <v:path arrowok="t"/>
                  </v:shape>
                  <v:shape id="_x0000_s45477" style="position:absolute;left:718;top:2276;width:7;height:2" coordsize="7,2" path="m1,1l,1,2,2r2,l7,1r,l7,,5,,4,,2,,1,1xe" fillcolor="black" stroked="f">
                    <v:path arrowok="t"/>
                  </v:shape>
                  <v:shape id="_x0000_s45478" style="position:absolute;left:712;top:2279;width:11;height:5" coordsize="11,5" path="m2,2l1,3r,1l,4,,5r1,l3,5r2,l6,5,7,4,8,3r,l9,2,10,1,11,,8,,6,,5,,3,1,2,1r,1xe" fillcolor="black" stroked="f">
                    <v:path arrowok="t"/>
                  </v:shape>
                  <v:shape id="_x0000_s45479" style="position:absolute;left:832;top:2186;width:202;height:81" coordsize="202,81" path="m118,1r4,1l125,2r3,1l132,4r3,1l138,5r4,1l146,7r3,1l152,9r4,1l158,10r4,1l165,12r3,1l172,14r2,l176,15r1,l179,16r3,1l184,17r2,l188,18r2,1l191,19r2,1l195,21r1,1l197,22r1,1l199,24r-2,1l196,26r-1,1l195,29r-1,l195,31r1,1l198,33r1,l200,34r1,1l202,35r,1l202,37r-1,1l200,39r-1,1l197,40r-2,2l194,43r-2,1l190,45r-1,1l187,47r-1,1l184,48r-1,1l182,50r-2,1l179,52r-2,1l176,54r-3,l170,54r-3,-1l164,53r-2,l159,53r-3,l154,53r-3,-1l148,52r-2,l143,51r-3,l138,50r-3,l133,49r-3,l128,49r-3,l124,50r3,1l129,52r3,1l135,54r2,l140,55r3,1l146,57r2,l150,58r3,1l155,59r2,1l160,61r2,l164,62r-1,1l161,64r-1,1l158,66r-1,1l156,68r-2,1l152,70r-1,l150,72r-2,l147,73r-2,2l144,75r-1,2l142,78r-2,l140,79r-1,1l138,81r-3,-1l133,79r-3,l128,79r-3,-1l123,77r-2,l119,76r-2,l114,75r-2,l109,74r-2,l104,74r-2,-1l99,73r,-1l99,72r-1,l96,72r-1,l94,72r-2,l91,72r-2,l86,72r-2,l83,73,80,72r-1,l77,72r-2,l71,70,67,69,63,68,58,67,55,66,51,64,46,63,42,62,39,61,35,60,30,59,26,58,22,57,19,56,14,54,11,53,8,52,6,51r-2,l2,50r-1,l,50,,49,,48,1,47,2,46r1,l4,45r2,l8,45r2,l12,44r2,l16,44r1,-1l19,43r2,-1l24,42r1,-1l27,41r2,-1l31,40r2,l35,39r2,l40,39r1,1l43,40r3,-1l48,38r,l49,37r1,-1l51,35r,-1l52,34r1,-1l55,32r2,1l58,33r2,l62,34r1,l66,35r2,l70,36r1,l73,37r2,l77,38r2,l81,38r2,1l85,39r,-1l85,38,84,37r-1,l81,36r-1,l78,35r-1,l75,34r-2,l70,33r-2,l66,32,63,31r-2,l60,30r3,-2l65,26r3,-2l71,22r3,-2l76,19r3,-2l82,15r2,-2l88,11,90,9,93,8,96,5,99,4r3,-2l105,r2,l108,r1,l111,r2,l115,1r2,l118,1xe" fillcolor="black" stroked="f">
                    <v:path arrowok="t"/>
                  </v:shape>
                  <v:shape id="_x0000_s45480" style="position:absolute;left:904;top:2187;width:106;height:44" coordsize="106,44" path="m46,2r4,1l53,4r3,1l60,6r3,l68,7r3,1l75,9r3,1l82,11r3,1l89,13r3,1l96,15r3,1l102,17r2,l105,18r1,l106,19r,l106,20r-1,1l105,21r-1,1l102,23r-1,l100,24r-1,1l98,25r-1,1l97,27r-2,1l94,29r-2,1l90,31r-1,1l87,34r-2,1l84,36r-2,1l80,38r-1,1l77,40r-2,1l73,42r-2,1l68,44r-2,l64,44,62,43r-2,l57,42r-2,l53,42,51,41,48,40r-3,l41,39,38,38,35,37r-3,l28,36,26,35,22,34r-3,l16,33,14,32,11,31,8,30r-3,l2,29,1,28r,l,27,1,26r,l2,25,3,24r1,l5,23r1,l7,22r,-1l8,21,9,20r,-1l10,19r1,-1l12,18r,-1l13,16r1,l14,15r1,-1l16,14r1,-1l18,12r1,-1l21,10,22,9r1,l24,8,26,7,27,6,28,5,30,4,31,3,32,2r1,l35,1,36,r3,1l41,1r3,1l46,2xe" fillcolor="#ff6" stroked="f">
                    <v:path arrowok="t"/>
                  </v:shape>
                  <v:shape id="_x0000_s45481" style="position:absolute;left:940;top:2190;width:32;height:9" coordsize="32,9" path="m9,1r1,l11,1r1,1l14,2r-3,l9,1,6,1,5,1,6,2r2,l10,2r1,1l13,3r2,1l17,4r2,l20,5r2,l24,5r2,1l27,6r2,1l31,7r1,1l30,7r-2,l27,7,25,6r,1l27,8r2,l31,9r-2,l27,9,26,8r-1,l21,8r-2,l16,8,13,7,10,6,8,6r,l8,6r2,l11,6r2,l15,7r1,l18,7r2,l22,8r,-1l23,7,21,6r-2,l16,5r-2,l11,4,9,4,6,4,5,3,2,3,1,3,,3,,4,,3,1,1r1,l4,,6,,9,1xe" fillcolor="black" stroked="f">
                    <v:path arrowok="t"/>
                  </v:shape>
                  <v:shape id="_x0000_s45482" style="position:absolute;left:993;top:2203;width:10;height:7" coordsize="10,7" path="m7,1r2,l10,2r,1l10,3,8,4,7,5,6,6,5,7,4,6,5,5,5,4r1,l4,3,3,3,2,2,,2r1,l2,2r1,l5,3r1,l8,4,8,3r,l8,2,7,2,6,1,5,,6,1r1,xe" fillcolor="black" stroked="f">
                    <v:path arrowok="t"/>
                  </v:shape>
                  <v:shape id="_x0000_s45483" style="position:absolute;left:980;top:2202;width:7;height:1" coordsize="7,1" path="m4,l5,1r2,l5,1,3,1,2,1,,,1,,3,,4,xe" fillcolor="black" stroked="f">
                    <v:path arrowok="t"/>
                  </v:shape>
                  <v:shape id="_x0000_s45484" style="position:absolute;left:990;top:2204;width:3;height:1" coordsize="3,1" path="m,l1,1r2,l1,1,,,,,,xe" fillcolor="black" stroked="f">
                    <v:path arrowok="t"/>
                  </v:shape>
                  <v:shape id="_x0000_s45485" style="position:absolute;left:968;top:2200;width:9;height:2" coordsize="9,2" path="m4,1r2,l7,1,9,2r,l7,2,4,1,2,1,,,1,,2,,3,1r1,xe" fillcolor="black" stroked="f">
                    <v:path arrowok="t"/>
                  </v:shape>
                  <v:shape id="_x0000_s45486" style="position:absolute;left:935;top:2195;width:12;height:6" coordsize="12,6" path="m10,r,l12,1r-2,l7,2,5,3,2,4r,l1,5,,5,,6,,5,1,4,1,3,3,2r1,l6,1,7,r3,xe" fillcolor="black" stroked="f">
                    <v:path arrowok="t"/>
                  </v:shape>
                  <v:shape id="_x0000_s45487" style="position:absolute;left:982;top:2204;width:13;height:8" coordsize="13,8" path="m2,l4,1r2,l8,2r2,l11,3r2,1l13,4r,1l13,5,12,6r,l11,7r,1l9,8r,l10,7r,-1l11,5r,-1l10,4,8,3,6,3,6,2,5,2,3,1,2,1,1,1,,,1,,2,xe" fillcolor="black" stroked="f">
                    <v:path arrowok="t"/>
                  </v:shape>
                  <v:shape id="_x0000_s45488" style="position:absolute;left:927;top:2198;width:63;height:26" coordsize="63,26" path="m29,2r3,l34,3r1,l38,4r2,l42,5r3,l47,6r2,l51,7r2,l55,8r2,l59,9r2,1l63,10r-1,1l61,12r-1,1l58,14r-1,l57,15r-1,1l55,17r-2,l52,18r-1,1l50,20r-1,1l48,21r-1,1l45,23r,1l44,24r-1,1l42,25r-2,1l39,26r-2,l35,25,33,24r-3,l28,23,26,22r-2,l22,21,19,20r-2,l14,19r-2,l10,18,8,17r-3,l4,16,1,15,,15,,14,1,13,2,12,4,11,5,10,6,9,8,8,9,7,10,6,12,5,13,4,15,3,17,2,18,1,19,r2,l23,r2,1l27,1r2,1xe" fillcolor="black" stroked="f">
                    <v:path arrowok="t"/>
                  </v:shape>
                  <v:shape id="_x0000_s45489" style="position:absolute;left:935;top:2201;width:48;height:19" coordsize="48,19" path="m24,1r1,l27,2r2,l30,2r2,l34,3r1,l37,4r2,l40,4r2,1l43,6r1,l45,7r2,l48,8r,1l47,9r-1,1l45,11r,l44,12r-1,1l43,14r-1,l40,15r-1,1l39,16r-3,2l34,19r-2,l30,19r-2,l26,19,25,18r-2,l21,18,20,17r-2,l16,16r-1,l13,16,11,15r-1,l8,14r-1,l5,14,3,13,1,12,,11,,10,,9,1,8,2,7,4,5,6,4,7,3,9,2r1,l11,1,12,r2,l15,r2,l19,r2,l22,r2,1xe" fillcolor="#8aa1ff" stroked="f">
                    <v:path arrowok="t"/>
                  </v:shape>
                  <v:shape id="_x0000_s45490" style="position:absolute;left:948;top:2202;width:11;height:2" coordsize="11,2" path="m11,1r,l11,1,8,1,6,1,3,2,,2,1,1r1,l3,1,4,,5,,7,1r1,l11,1xe" fillcolor="black" stroked="f">
                    <v:path arrowok="t"/>
                  </v:shape>
                  <v:shape id="_x0000_s45491" style="position:absolute;left:924;top:2198;width:8;height:7" coordsize="8,7" path="m8,l7,,6,2,4,3r,l3,4,2,5,1,6,,7,,6,1,5,1,4,2,3,3,2,5,1,6,,8,xe" fillcolor="black" stroked="f">
                    <v:path arrowok="t"/>
                  </v:shape>
                  <v:shape id="_x0000_s45492" style="position:absolute;left:965;top:2207;width:15;height:8" coordsize="15,8" path="m7,l8,r2,l12,1r2,l14,2r1,1l15,3,14,4,13,5r-1,l11,6,10,7,9,7,7,8,6,8,4,7,2,6,1,6r1,l4,6r2,l8,6r1,l10,6r,-1l10,5,7,4,5,3,2,2,,1,2,2r2,l5,2,7,3r2,l10,3r2,1l13,5,14,4r,-1l13,2r,l11,1,9,1,7,r,l7,r,xe" fillcolor="black" stroked="f">
                    <v:path arrowok="t"/>
                  </v:shape>
                  <v:shape id="_x0000_s45493" style="position:absolute;left:932;top:2202;width:4;height:2" coordsize="4,2" path="m4,l3,,2,1,1,1,,2,,1r1,l2,,4,xe" fillcolor="black" stroked="f">
                    <v:path arrowok="t"/>
                  </v:shape>
                  <v:shape id="_x0000_s45494" style="position:absolute;left:944;top:2205;width:5;height:1" coordsize="5,1" path="m4,r,l5,1,4,1,3,1,1,1r,l,1r,l,1,2,,3,,4,xe" fillcolor="black" stroked="f">
                    <v:path arrowok="t"/>
                  </v:shape>
                  <v:shape id="_x0000_s45495" style="position:absolute;left:980;top:2216;width:11;height:7" coordsize="11,7" path="m11,l10,1,9,2,8,3,7,4,5,5,3,5,2,6,,7,,6,2,5,3,4,4,3,6,2,8,1r2,l11,xe" fillcolor="black" stroked="f">
                    <v:path arrowok="t"/>
                  </v:shape>
                  <v:shape id="_x0000_s45496" style="position:absolute;left:955;top:2208;width:4;height:1" coordsize="4,1" path="m3,l4,r,1l2,1,,,1,,3,xe" fillcolor="black" stroked="f">
                    <v:path arrowok="t"/>
                  </v:shape>
                  <v:shape id="_x0000_s45497" style="position:absolute;left:949;top:2209;width:10;height:2" coordsize="10,2" path="m10,2r,l7,2,5,1,2,1,,,2,,4,1r1,l7,1,8,2r2,xe" fillcolor="black" stroked="f">
                    <v:path arrowok="t"/>
                  </v:shape>
                  <v:shape id="_x0000_s45498" style="position:absolute;left:937;top:2208;width:13;height:7" coordsize="13,7" path="m5,r,1l7,1,9,2r,1l8,3,7,3,5,3,3,2r,1l5,4,7,5r1,l10,6r2,l12,6r1,1l11,7r-1,l8,6,7,6,4,5,3,4,1,3,,2r,l2,2,2,1,4,r,l5,xe" fillcolor="black" stroked="f">
                    <v:path arrowok="t"/>
                  </v:shape>
                  <v:shape id="_x0000_s45499" style="position:absolute;left:963;top:2215;width:11;height:2" coordsize="11,2" path="m9,r,1l11,1,9,1r,1l7,2,6,2,2,1,,1r2,l4,1r2,l9,xe" fillcolor="black" stroked="f">
                    <v:path arrowok="t"/>
                  </v:shape>
                  <v:shape id="_x0000_s45500" style="position:absolute;left:955;top:2213;width:10;height:1" coordsize="10,1" path="m10,1r,l10,1,8,1,5,1,2,1,,,2,1r3,l7,1r3,xe" fillcolor="black" stroked="f">
                    <v:path arrowok="t"/>
                  </v:shape>
                  <v:shape id="_x0000_s45501" style="position:absolute;left:955;top:2216;width:13;height:2" coordsize="13,2" path="m12,1r,1l13,2r-3,l9,2,7,2,6,2,4,1,2,1,1,1,,,1,,2,,4,,6,1r1,l9,1r1,l12,1xe" fillcolor="black" stroked="f">
                    <v:path arrowok="t"/>
                  </v:shape>
                  <v:shape id="_x0000_s45502" style="position:absolute;left:910;top:2208;width:27;height:12" coordsize="27,12" path="m7,l6,1r,1l6,3,8,4,8,3r2,l11,2r2,l12,3r,1l11,5r1,1l11,6,10,7r2,l14,8r2,1l18,9r3,1l23,11r2,l27,12,25,11r-3,l20,11,18,10r-3,l13,9r-2,l8,8,6,8,3,7,1,6,,5,1,4r,l2,3,3,2r,l5,1,6,,7,xe" fillcolor="black" stroked="f">
                    <v:path arrowok="t"/>
                  </v:shape>
                  <v:shape id="_x0000_s45503" style="position:absolute;left:952;top:2224;width:26;height:5" coordsize="26,5" path="m23,l22,1,20,2,18,3,16,4r1,l19,4r1,l21,3,22,2r1,l24,1r2,l25,2r,l23,3,22,4,20,5r-2,l17,5r-2,l13,4,10,3,9,3,8,2,6,2,5,2,3,1,,,2,,3,,5,,7,1r2,l10,2r3,l15,2r2,l20,1,21,r2,xe" fillcolor="black" stroked="f">
                    <v:path arrowok="t"/>
                  </v:shape>
                  <v:shape id="_x0000_s45504" style="position:absolute;left:929;top:2215;width:7;height:2" coordsize="7,2" path="m2,1r1,l5,1,6,2r1,l5,2,3,2,1,1,,,1,,2,1xe" fillcolor="black" stroked="f">
                    <v:path arrowok="t"/>
                  </v:shape>
                  <v:shape id="_x0000_s45505" style="position:absolute;left:953;top:2221;width:3;height:1" coordsize="3,1" path="m,l2,1r1,l2,1,1,1,,,,xe" fillcolor="black" stroked="f">
                    <v:path arrowok="t"/>
                  </v:shape>
                  <v:shape id="_x0000_s45506" style="position:absolute;left:910;top:2215;width:2;height:1" coordsize="2,1" path="m2,1r,l1,1r,l,1,1,,2,1xe" fillcolor="black" stroked="f">
                    <v:path arrowok="t"/>
                  </v:shape>
                  <v:shape id="_x0000_s45507" style="position:absolute;left:930;top:2221;width:18;height:4" coordsize="18,4" path="m9,1r2,1l13,2r2,1l18,4,15,3r-2,l11,2,9,2,6,1,4,1,2,,,,1,,4,,6,1r3,xe" fillcolor="black" stroked="f">
                    <v:path arrowok="t"/>
                  </v:shape>
                  <v:shape id="_x0000_s45508" style="position:absolute;left:883;top:2221;width:76;height:26" coordsize="76,26" path="m7,l8,1r2,1l11,2r1,l14,3r2,l18,3r1,1l21,4r2,1l24,5r2,1l28,6r1,1l30,7r3,l34,8r3,l38,9r2,l43,10r2,l47,11r2,l52,12r2,1l57,13r2,1l62,15r4,1l68,16r3,1l73,18r3,1l75,20r-1,1l73,21r-1,1l71,23r-2,l68,24r-1,l67,25r-1,1l64,25r-1,l63,24r-1,l59,23r-2,l54,22,50,21,47,20,43,19,39,18,36,17,33,16,29,15,25,14,22,13,18,12,15,11,11,10,7,9,4,8,1,7,,6,,5,1,4r1,l3,3,4,2,5,1,7,xe" fillcolor="#ff6" stroked="f">
                    <v:path arrowok="t"/>
                  </v:shape>
                  <v:shape id="_x0000_s45509" style="position:absolute;left:888;top:2224;width:14;height:2" coordsize="14,2" path="m3,l5,,8,1r2,1l11,2r2,l14,2r-1,l11,2,9,2,7,2,5,2,4,1,2,1,,2,2,1,3,xe" fillcolor="black" stroked="f">
                    <v:path arrowok="t"/>
                  </v:shape>
                  <v:shape id="_x0000_s45510" style="position:absolute;left:911;top:2230;width:15;height:5" coordsize="15,5" path="m,l2,1r2,l5,2r2,l9,3r2,1l13,4r2,1l13,4r-2,l9,3,7,3,5,2,2,1,1,1,,xe" fillcolor="black" stroked="f">
                    <v:path arrowok="t"/>
                  </v:shape>
                  <v:shape id="_x0000_s45511" style="position:absolute;left:945;top:2239;width:9;height:3" coordsize="9,3" path="m4,l5,,7,1r1,l9,2r,l7,3r,l5,3,5,2,4,1,1,,,,1,,4,xe" fillcolor="black" stroked="f">
                    <v:path arrowok="t"/>
                  </v:shape>
                  <v:shape id="_x0000_s45512" style="position:absolute;left:890;top:2227;width:12;height:2" coordsize="12,2" path="m9,1r1,1l12,2r-2,l8,2,7,2,5,1,2,1,,,2,,4,,6,,9,1xe" fillcolor="black" stroked="f">
                    <v:path arrowok="t"/>
                  </v:shape>
                  <v:shape id="_x0000_s45513" style="position:absolute;left:931;top:2238;width:19;height:7" coordsize="19,7" path="m,l2,,4,1r1,l7,2r2,l10,3r2,1l14,4r1,l15,4r1,l18,4r1,1l19,5,18,6r-1,l16,6,15,7,14,6,12,5,11,4,9,3,8,3,6,2,4,1,3,1,1,,,,,,,xe" fillcolor="black" stroked="f">
                    <v:path arrowok="t"/>
                  </v:shape>
                  <v:shape id="_x0000_s45514" style="position:absolute;left:910;top:2233;width:6;height:2" coordsize="6,2" path="m,l1,1r2,l4,1,6,2r,l6,2,3,1,1,1,,1,,xe" fillcolor="black" stroked="f">
                    <v:path arrowok="t"/>
                  </v:shape>
                  <v:shape id="_x0000_s45515" style="position:absolute;left:917;top:2235;width:1;height:1" coordsize="1,1" path="m,l1,1r,l,1,,xe" fillcolor="black" stroked="f">
                    <v:path arrowok="t"/>
                  </v:shape>
                  <v:shape id="_x0000_s45516" style="position:absolute;left:839;top:2226;width:105;height:30" coordsize="105,30" path="m30,r2,1l33,1r2,1l36,2r2,1l40,3r1,1l43,4r2,1l47,5r2,1l51,6r2,1l55,8r1,l59,9r2,l62,10r2,l66,11r2,1l70,12r2,1l74,13r3,1l80,15r1,l83,16r1,l86,16r2,1l89,17r2,1l93,18r3,1l98,20r2,l102,21r1,l105,22r,1l105,23r-1,1l102,24r-2,1l98,25r-2,l95,26r-2,l91,26r-2,1l88,28r-2,l84,28r-1,l81,29r-2,l78,30r-1,l75,30r-3,l69,30,68,29r-2,l64,28r-2,l61,27r-3,l56,26r-2,l53,25,51,24r-2,l48,23,44,22,41,21,38,20,35,19,32,18r-3,l26,17,23,16,20,15,18,14r-4,l12,13,9,12,6,11,2,10,,9,,8r,l1,7r2,l5,6r2,l9,5r2,l14,5,17,4r1,l20,3r2,l24,3,25,2r3,l29,1,30,xe" fillcolor="#ff6" stroked="f">
                    <v:path arrowok="t"/>
                  </v:shape>
                  <v:shape id="_x0000_s45517" style="position:absolute;left:864;top:2229;width:10;height:2" coordsize="10,2" path="m7,l8,,9,1r1,l10,2,9,2,7,2,5,2,3,2,2,2,,1r2,l4,1r1,l7,xe" fillcolor="black" stroked="f">
                    <v:path arrowok="t"/>
                  </v:shape>
                  <v:shape id="_x0000_s45518" style="position:absolute;left:871;top:2232;width:13;height:3" coordsize="13,3" path="m8,r2,l13,1,11,2,9,2,8,2,6,3,4,2,3,2,1,2,,2,,1r,l1,1,3,,6,,8,xe" fillcolor="black" stroked="f">
                    <v:path arrowok="t"/>
                  </v:shape>
                  <v:shape id="_x0000_s45519" style="position:absolute;left:882;top:2235;width:11;height:2" coordsize="11,2" path="m8,l9,r2,1l8,1,6,2,4,2,3,2,1,1,,1r2,l5,,6,,8,xe" fillcolor="black" stroked="f">
                    <v:path arrowok="t"/>
                  </v:shape>
                  <v:shape id="_x0000_s45520" style="position:absolute;left:890;top:2237;width:10;height:2" coordsize="10,2" path="m7,l9,r1,1l10,2,7,2,5,2,4,2,3,2,2,2,,1r,l1,1r2,l5,,7,xe" fillcolor="black" stroked="f">
                    <v:path arrowok="t"/>
                  </v:shape>
                  <v:shape id="_x0000_s45521" style="position:absolute;left:900;top:2239;width:8;height:2" coordsize="8,2" path="m6,l7,1r1,l8,2r,l7,2,6,2,5,2,3,2,1,2,,1r1,l2,1r2,l6,xe" fillcolor="black" stroked="f">
                    <v:path arrowok="t"/>
                  </v:shape>
                  <v:shape id="_x0000_s45522" style="position:absolute;left:908;top:2242;width:10;height:2" coordsize="10,2" path="m10,1l9,1,7,2,5,2,3,1,2,1,,1,3,,6,,8,r2,1xe" fillcolor="black" stroked="f">
                    <v:path arrowok="t"/>
                  </v:shape>
                  <v:shape id="_x0000_s45523" style="position:absolute;left:917;top:2244;width:8;height:2" coordsize="8,2" path="m5,l6,,8,1,7,2,5,2,3,2,1,1,,1r1,l1,,3,,4,,5,xe" fillcolor="black" stroked="f">
                    <v:path arrowok="t"/>
                  </v:shape>
                  <v:shape id="_x0000_s45524" style="position:absolute;left:925;top:2247;width:12;height:2" coordsize="12,2" path="m6,l7,,9,r2,1l12,2r-1,l9,2,7,2,5,2,3,2,2,1,1,1,,,1,r,l3,,4,,6,xe" fillcolor="black" stroked="f">
                    <v:path arrowok="t"/>
                  </v:shape>
                  <v:shape id="_x0000_s45525" style="position:absolute;left:853;top:2231;width:10;height:3" coordsize="10,3" path="m7,l9,1r1,l9,2,8,2,5,3r,l3,2,2,2,1,2,,2,1,1r3,l5,1,7,xe" fillcolor="black" stroked="f">
                    <v:path arrowok="t"/>
                  </v:shape>
                  <v:shape id="_x0000_s45526" style="position:absolute;left:862;top:2234;width:9;height:2" coordsize="9,2" path="m4,l6,,9,1r,l9,2,8,2,6,2,4,2,2,2,1,1,,1,1,,4,xe" fillcolor="black" stroked="f">
                    <v:path arrowok="t"/>
                  </v:shape>
                  <v:shape id="_x0000_s45527" style="position:absolute;left:872;top:2237;width:8;height:2" coordsize="8,2" path="m5,l7,,8,1,7,1,6,2,4,2,2,2,1,1,,1,,,1,,3,,5,xe" fillcolor="black" stroked="f">
                    <v:path arrowok="t"/>
                  </v:shape>
                  <v:shape id="_x0000_s45528" style="position:absolute;left:880;top:2239;width:11;height:3" coordsize="11,3" path="m5,l7,,9,1r1,l11,2r-1,l8,2,7,2,6,3,4,2,2,2,,1r,l,,1,,2,,4,r,l5,xe" fillcolor="black" stroked="f">
                    <v:path arrowok="t"/>
                  </v:shape>
                  <v:shape id="_x0000_s45529" style="position:absolute;left:890;top:2242;width:10;height:2" coordsize="10,2" path="m7,l8,r2,1l9,1,7,1,6,2,5,2,3,2,2,2,2,1,,1r,l,1,1,,3,,5,,7,xe" fillcolor="black" stroked="f">
                    <v:path arrowok="t"/>
                  </v:shape>
                  <v:shape id="_x0000_s45530" style="position:absolute;left:899;top:2244;width:8;height:3" coordsize="8,3" path="m7,l8,r,1l8,1r,l5,2,4,3,1,2,,1r1,l2,,3,,4,,6,,7,xe" fillcolor="black" stroked="f">
                    <v:path arrowok="t"/>
                  </v:shape>
                  <v:shape id="_x0000_s45531" style="position:absolute;left:906;top:2246;width:10;height:2" coordsize="10,2" path="m7,l9,1r1,l8,2,5,2,4,2,2,2,1,2,,2,1,1r1,l3,,5,,6,,7,xe" fillcolor="black" stroked="f">
                    <v:path arrowok="t"/>
                  </v:shape>
                  <v:shape id="_x0000_s45532" style="position:absolute;left:914;top:2248;width:16;height:4" coordsize="16,4" path="m8,l9,1r3,l14,2r2,1l14,3r-1,l11,4,9,4,8,4,7,4,6,4,4,3,2,2,,2,2,1r2,l6,,8,xe" fillcolor="black" stroked="f">
                    <v:path arrowok="t"/>
                  </v:shape>
                  <v:shape id="_x0000_s45533" style="position:absolute;left:846;top:2233;width:8;height:3" coordsize="8,3" path="m5,1r2,l8,1r,l7,1,5,2,3,3,1,2,,2,,1r,l,1r2,l4,,5,1xe" fillcolor="black" stroked="f">
                    <v:path arrowok="t"/>
                  </v:shape>
                  <v:shape id="_x0000_s45534" style="position:absolute;left:853;top:2235;width:10;height:4" coordsize="10,4" path="m5,l8,1r2,1l10,2,9,3,8,3,7,4,5,3,4,3,2,3,1,2,,2r,l,1r,l3,1,5,xe" fillcolor="black" stroked="f">
                    <v:path arrowok="t"/>
                  </v:shape>
                  <v:shape id="_x0000_s45535" style="position:absolute;left:863;top:2239;width:9;height:2" coordsize="9,2" path="m8,l9,r,1l8,1r,1l5,2,3,1,1,1,,,1,,3,,5,,8,xe" fillcolor="black" stroked="f">
                    <v:path arrowok="t"/>
                  </v:shape>
                  <v:shape id="_x0000_s45536" style="position:absolute;left:872;top:2241;width:8;height:2" coordsize="8,2" path="m8,1r,l7,2,5,2,3,2,2,2,1,1,,1r,l1,,3,,6,,8,1xe" fillcolor="black" stroked="f">
                    <v:path arrowok="t"/>
                  </v:shape>
                  <v:shape id="_x0000_s45537" style="position:absolute;left:880;top:2244;width:10;height:2" coordsize="10,2" path="m6,l8,r2,1l10,1r,l9,2,8,2,5,2,4,2,2,1,,,1,,3,,4,,6,xe" fillcolor="black" stroked="f">
                    <v:path arrowok="t"/>
                  </v:shape>
                  <v:shape id="_x0000_s45538" style="position:absolute;left:890;top:2246;width:7;height:3" coordsize="7,3" path="m4,l5,1r2,l7,1r,1l5,2,4,2r,1l4,3,2,2,1,2,,1r,l,1,2,r,l4,xe" fillcolor="black" stroked="f">
                    <v:path arrowok="t"/>
                  </v:shape>
                  <v:shape id="_x0000_s45539" style="position:absolute;left:897;top:2249;width:8;height:2" coordsize="8,2" path="m5,l7,,8,,7,1,6,1,4,2,2,2,,1,,,3,,5,xe" fillcolor="black" stroked="f">
                    <v:path arrowok="t"/>
                  </v:shape>
                  <v:shape id="_x0000_s45540" style="position:absolute;left:903;top:2251;width:15;height:4" coordsize="15,4" path="m9,1r1,l12,1r1,1l15,2,13,3,10,4,8,3,6,3,4,2,3,2,1,1,,1r2,l3,,4,,6,,8,,9,1xe" fillcolor="black" stroked="f">
                    <v:path arrowok="t"/>
                  </v:shape>
                  <v:shape id="_x0000_s45541" style="position:absolute;left:948;top:2079;width:178;height:77" coordsize="178,77" path="m51,r4,l60,r3,l68,r5,l76,r5,l85,r4,l94,r4,l102,r5,l111,r4,l119,1r3,l124,1r3,l129,1r3,l135,1r3,l140,1r3,l145,2r3,l151,2r1,1l155,3r2,1l159,5r,1l159,7r,1l159,8r,1l160,10r1,1l163,12r1,l166,12r1,1l169,13r2,l173,14r1,l176,15r1,l178,16r,l178,17r,1l178,18r,2l178,21r,1l178,23r-1,2l177,26r,1l177,28r,1l177,31r-1,1l176,33r,1l176,36r,1l176,38r-3,l170,39r-3,l164,40r-3,l158,40r-2,1l153,41r-3,1l147,42r-4,l140,43r-3,l135,43r-4,l128,43r-3,l123,43r-1,1l122,45r1,l125,46r2,l128,46r2,l132,46r2,l135,47r2,l140,47r1,l143,47r2,l147,47r2,l151,47r2,l157,47r1,l159,47r2,l163,47r1,l166,47r1,l169,47r3,l175,48r-1,1l174,50r,2l174,53r,1l174,55r,2l174,58r-1,1l173,60r,2l173,63r,1l173,65r1,1l174,68r,1l174,70r,1l174,71r-3,l168,71r-3,l162,72r-3,-1l157,71r-4,l151,71r-3,l145,71r-3,l139,72r-3,l133,72r-3,l128,73r-1,-1l126,72r-1,l124,72r-1,l122,73r-2,l119,74r-2,l115,75r-2,l112,76r-3,l108,77r-3,l103,76r-5,l92,76,86,75r-5,l76,75r-5,l65,75r-5,l55,74r-6,l44,74r-5,l34,73r-6,l23,73r-6,l16,73,14,72r-2,l10,72r-2,l7,72r-2,l3,72,2,71,1,70,,69,1,68r,l2,67r1,l4,66,6,65r1,l8,64r2,-1l11,62r1,-1l13,60r2,l16,59r1,-1l19,57r1,-1l22,56r2,-1l25,54r2,l30,54r2,-1l33,52r1,-1l34,50,33,49r,-1l33,47r-1,l32,46r,-1l33,44r2,l37,44r3,l42,44r2,l46,44r2,l51,44r2,l55,44r2,l60,44r3,l65,44r2,l69,44,68,43r,-1l66,42r-1,l63,41r-3,l58,41r-2,l53,41r-2,l47,41r-2,l42,41r-2,l37,41,35,40r,-2l35,35r,-2l35,31r,-3l35,26r,-3l36,21r,-2l36,16r,-2l36,12r,-3l37,7r,-3l39,2r,-1l40,1r2,l43,1r2,l47,1,49,r2,xe" fillcolor="black" stroked="f">
                    <v:path arrowok="t"/>
                  </v:shape>
                  <v:shape id="_x0000_s45542" style="position:absolute;left:989;top:2081;width:94;height:36" coordsize="94,36" path="m13,r4,l22,r4,l30,r5,l40,r4,l49,r4,l58,r5,1l68,1r4,l77,1r4,l86,2r1,l89,2r2,l92,3r,1l93,4r1,1l94,6r,l94,7r,1l94,9r,1l94,11r,l94,12r,2l94,15r,2l94,18r-1,2l93,21r,2l93,24r,1l92,27r,1l92,30r,1l91,33r,1l90,36r-3,l85,36r-3,l80,36r-3,l74,36r-2,l69,36r-3,l61,36r-4,l53,36r-4,l45,36r-3,l38,36r-5,l30,36r-5,l22,36,18,35r-4,l10,35r-4,l5,35,4,34r-2,l2,33,1,32r,l1,31,2,30,1,29r,-1l1,28r,-1l1,26r,-1l1,25r,-1l1,23r,l,22,,21,,20,,19r,l,18,,17,,16,,14,,13,,12,,11,,10,,9,,8,,6,,5,,4,,3,1,2r,l1,1r3,l7,,9,r1,l11,r2,xe" fillcolor="#ba87e3" stroked="f">
                    <v:path arrowok="t"/>
                  </v:shape>
                  <v:shape id="_x0000_s45543" style="position:absolute;left:997;top:2083;width:38;height:5" coordsize="38,5" path="m5,l7,,8,r3,l13,,11,,9,,8,,6,,4,,3,1,2,1r,l4,1r3,l8,1r3,l13,1r2,l17,1r2,l22,1r2,l26,1r3,l30,1r2,l35,1r2,l37,1r,l35,2r-3,l30,2r-1,l30,2r2,1l34,3r1,l36,3r2,l36,3,35,4r-2,l31,4r-1,l28,4r-2,l25,5r-2,l21,5r-2,l18,5r-2,l14,5r-1,l11,5,13,4r2,l17,4r2,l21,4r2,l25,4r2,l27,3r,-1l25,2r-3,l19,3r-3,l13,3r-3,l7,3,4,3,3,3,2,4,1,4r,1l,4,,3r,l,2,,1,1,,3,,5,xe" fillcolor="black" stroked="f">
                    <v:path arrowok="t"/>
                  </v:shape>
                  <v:shape id="_x0000_s45544" style="position:absolute;left:1065;top:2084;width:10;height:6" coordsize="10,6" path="m4,l6,,7,r,1l8,1r1,l10,2,9,3r,1l9,5r1,1l7,6,7,5,7,4,7,3,5,3,3,3,1,3,,3r,l,2r2,l5,3r2,l9,3,7,2,6,1,3,1,2,1r,l4,xe" fillcolor="black" stroked="f">
                    <v:path arrowok="t"/>
                  </v:shape>
                  <v:shape id="_x0000_s45545" style="position:absolute;left:1048;top:2086;width:7;height:1" coordsize="7,1" path="m4,l5,,7,1,5,1,4,1,2,1,,1r2,l4,xe" fillcolor="black" stroked="f">
                    <v:path arrowok="t"/>
                  </v:shape>
                  <v:shape id="_x0000_s45546" style="position:absolute;left:1060;top:2087;width:3;height:1" coordsize="3,0" path="m1,l2,,3,r,l3,,2,,,,,,1,xe" fillcolor="black" stroked="f">
                    <v:path arrowok="t"/>
                  </v:shape>
                  <v:shape id="_x0000_s45547" style="position:absolute;left:1034;top:2087;width:11;height:1" coordsize="11,1" path="m4,l6,,8,r2,l11,1,8,1,5,1,3,1,,1,2,,4,xe" fillcolor="black" stroked="f">
                    <v:path arrowok="t"/>
                  </v:shape>
                  <v:shape id="_x0000_s45548" style="position:absolute;left:1001;top:2088;width:6;height:7" coordsize="6,7" path="m3,l4,,6,,5,1r,l4,2r,l4,3,3,4r,l2,5r,1l1,7,,6r,l,4r,l,3,1,2,2,1,3,xe" fillcolor="black" stroked="f">
                    <v:path arrowok="t"/>
                  </v:shape>
                  <v:shape id="_x0000_s45549" style="position:absolute;left:1052;top:2088;width:20;height:6" coordsize="20,6" path="m2,l4,,7,r3,l13,r2,1l17,1r1,1l19,2r,l20,3r,1l20,5r,1l20,6r-1,l19,5,18,4,17,3,16,2r-1,l13,1r-3,l9,1,7,1,5,1,3,1,1,1,,1,,,2,xe" fillcolor="black" stroked="f">
                    <v:path arrowok="t"/>
                  </v:shape>
                  <v:shape id="_x0000_s45550" style="position:absolute;left:1009;top:2090;width:57;height:21" coordsize="57,21" path="m12,r3,l18,r2,l23,r3,l29,r3,l34,r3,l40,r3,l46,r2,l51,r2,1l56,1r,1l57,3r,1l57,5r,1l57,7r,1l57,9r,l57,11r,l57,13r,1l57,15r,1l57,17r,l57,18r-1,1l56,20r-1,l54,20r-2,1l50,21,48,20r-1,l45,20r-2,l42,20r-2,l39,20r-2,l35,20r-1,l33,20r-2,l29,20r-1,l26,20r-2,l22,20r-3,l16,19r-3,l10,19r-3,l5,19r-3,l2,18r,-2l1,15r,-1l,13,,12,,11,1,9,1,8,1,7,2,6,2,5,2,3,2,2,2,1,2,,5,,7,r3,l12,xe" fillcolor="black" stroked="f">
                    <v:path arrowok="t"/>
                  </v:shape>
                  <v:shape id="_x0000_s45551" style="position:absolute;left:1014;top:2091;width:48;height:17" coordsize="48,17" path="m13,r2,l17,r2,l21,r2,l25,r3,l30,r2,l34,r1,l38,1r1,l42,1r1,l45,2r1,1l46,3r,1l47,5r,1l47,7r,1l48,9r-1,l47,10r,1l47,12r,1l47,14r-1,l46,15r-2,l42,16r-1,l39,17r-2,l35,17r-2,l31,17r-2,l27,17r-2,l23,17r-3,l19,17r-2,l15,17r-3,l9,16r-2,l4,16,3,15,2,14r,l2,13r-1,l1,12r,-1l1,10,,10,,9,,8r,l,7,,6r,l,5,,4,,3,1,2,2,1r,l5,1,7,,9,1,11,r2,xe" fillcolor="#ffff85" stroked="f">
                    <v:path arrowok="t"/>
                  </v:shape>
                  <v:shape id="_x0000_s45552" style="position:absolute;left:1019;top:2093;width:10;height:3" coordsize="10,3" path="m9,r1,l10,,8,,5,1,3,2,,3,,2,2,1r,l2,,3,,5,,7,,9,xe" fillcolor="black" stroked="f">
                    <v:path arrowok="t"/>
                  </v:shape>
                  <v:shape id="_x0000_s45553" style="position:absolute;left:995;top:2093;width:3;height:9" coordsize="3,9" path="m,l1,1r,1l1,4,2,5r,1l2,7,3,8r,1l2,8,1,7,,6,,5,,4,,3r,l,2,,1,,xe" fillcolor="black" stroked="f">
                    <v:path arrowok="t"/>
                  </v:shape>
                  <v:shape id="_x0000_s45554" style="position:absolute;left:1042;top:2093;width:16;height:8" coordsize="16,8" path="m4,l6,,8,r2,l13,r1,1l16,1r,1l16,2r,1l16,3r,1l16,5r,1l16,6r,1l15,7,13,8r-2,l9,7,6,7r1,l9,6r2,l13,6r2,l15,5r,l13,4r-2,l10,4,8,4,6,4,5,4,3,4,1,4,,4,2,3r2,l6,3r2,l10,3r2,l14,3r2,1l15,2r,l13,1r-1,l10,1,7,1,5,,4,r,l4,xe" fillcolor="black" stroked="f">
                    <v:path arrowok="t"/>
                  </v:shape>
                  <v:shape id="_x0000_s45555" style="position:absolute;left:1004;top:2097;width:1;height:2" coordsize="1,2" path="m1,r,l1,,,1,1,2,,1r,l,,1,xe" fillcolor="black" stroked="f">
                    <v:path arrowok="t"/>
                  </v:shape>
                  <v:shape id="_x0000_s45556" style="position:absolute;left:1018;top:2097;width:5;height:2" coordsize="5,2" path="m3,l4,,5,,3,1,1,2r,l,2,,1r1,l2,,3,xe" fillcolor="black" stroked="f">
                    <v:path arrowok="t"/>
                  </v:shape>
                  <v:shape id="_x0000_s45557" style="position:absolute;left:1073;top:2098;width:4;height:9" coordsize="4,9" path="m4,r,1l4,2r,1l4,3r,1l4,4,3,6r,1l2,8r,1l1,8r,l,7r,l,6,1,4r,l1,3,2,2r,l3,1,4,xe" fillcolor="black" stroked="f">
                    <v:path arrowok="t"/>
                  </v:shape>
                  <v:shape id="_x0000_s45558" style="position:absolute;left:1031;top:2098;width:6;height:1" coordsize="6,0" path="m4,l5,,6,,5,,3,,2,,,,2,,4,xe" fillcolor="black" stroked="f">
                    <v:path arrowok="t"/>
                  </v:shape>
                  <v:shape id="_x0000_s45559" style="position:absolute;left:1027;top:2100;width:12;height:1" coordsize="12,1" path="m11,r,l12,,9,,6,,3,,,1,2,,5,,7,,8,r2,l11,xe" fillcolor="black" stroked="f">
                    <v:path arrowok="t"/>
                  </v:shape>
                  <v:shape id="_x0000_s45560" style="position:absolute;left:1018;top:2101;width:18;height:5" coordsize="18,5" path="m2,l3,,5,1r3,l9,1,8,2,6,3,5,3,3,3r,l4,3,6,4r2,l10,4r1,l14,4r1,l16,4r2,1l16,5r-2,l13,5r-2,l9,5,8,5,6,5,5,5,2,4,,3,,2r,l,1,,,1,,2,xe" fillcolor="black" stroked="f">
                    <v:path arrowok="t"/>
                  </v:shape>
                  <v:shape id="_x0000_s45561" style="position:absolute;left:1049;top:2102;width:11;height:2" coordsize="11,2" path="m8,l9,r2,l11,,9,1,8,1,7,2,5,2,3,2,2,2,,2,2,1r2,l6,,8,xe" fillcolor="black" stroked="f">
                    <v:path arrowok="t"/>
                  </v:shape>
                  <v:shape id="_x0000_s45562" style="position:absolute;left:1039;top:2102;width:10;height:1" coordsize="10,1" path="m9,r1,l10,,9,1,6,1,4,1,3,1,1,1,,1r2,l4,1,7,,9,xe" fillcolor="black" stroked="f">
                    <v:path arrowok="t"/>
                  </v:shape>
                  <v:shape id="_x0000_s45563" style="position:absolute;left:1042;top:2105;width:15;height:1" coordsize="15,1" path="m14,r,l15,,13,,11,1r-1,l8,1,6,1,4,1,2,1,,1r1,l3,,4,,6,,7,r3,l11,r3,xe" fillcolor="black" stroked="f">
                    <v:path arrowok="t"/>
                  </v:shape>
                  <v:shape id="_x0000_s45564" style="position:absolute;left:995;top:2106;width:36;height:8" coordsize="36,8" path="m,l1,1,3,2,4,3,6,4,6,3,7,2,7,1r1,l8,1,9,2r,l10,3r,1l13,5r-1,l12,6r2,l18,6r1,l21,6r1,l24,6r3,l29,7r2,l33,7r1,l36,7r-2,l32,7r-1,l29,7r-2,l24,8r-3,l19,8r-3,l13,8r-2,l9,8,8,8,6,8,4,7,3,7,2,7,,7,,6,,5,,4,,3,,2r,l,1,,xe" fillcolor="black" stroked="f">
                    <v:path arrowok="t"/>
                  </v:shape>
                  <v:shape id="_x0000_s45565" style="position:absolute;left:1051;top:2108;width:25;height:8" coordsize="25,8" path="m20,r,1l20,2r,1l20,3r,1l20,5r,1l20,6r1,l22,6r,-1l23,4r,-1l23,2r,l24,1r,1l25,3r,1l25,5,24,6,23,7r-2,l20,8,18,7r-2,l15,7r-2,l11,7,9,7,7,6,6,6,5,6,3,6,1,6,,6,1,5r2,l5,5r2,l9,5r2,l14,5r2,l17,4,19,3r,-1l19,2r,-1l20,xe" fillcolor="black" stroked="f">
                    <v:path arrowok="t"/>
                  </v:shape>
                  <v:shape id="_x0000_s45566" style="position:absolute;left:1016;top:2110;width:10;height:1" coordsize="10,1" path="m2,l4,1r2,l8,r2,1l7,1,5,1,3,1,,1,1,,2,xe" fillcolor="black" stroked="f">
                    <v:path arrowok="t"/>
                  </v:shape>
                  <v:shape id="_x0000_s45567" style="position:absolute;left:1047;top:2111;width:5;height:1" coordsize="5,0" path="m,l2,,5,r,l4,,2,,,,,xe" fillcolor="black" stroked="f">
                    <v:path arrowok="t"/>
                  </v:shape>
                  <v:shape id="_x0000_s45568" style="position:absolute;left:999;top:2114;width:2;height:1" coordsize="2,1" path="m1,r,1l2,1,,1r,l,1,1,xe" fillcolor="black" stroked="f">
                    <v:path arrowok="t"/>
                  </v:shape>
                </v:group>
                <v:shape id="_x0000_s45569" style="position:absolute;left:1024;top:2115;width:24;height:1" coordsize="24,1" path="m10,r2,l13,r2,l17,r1,l20,r2,l24,1r-2,l20,1r-1,l17,1r-3,l12,1,8,,5,,3,,,,3,,5,,8,r2,xe" fillcolor="black" stroked="f">
                  <v:path arrowok="t"/>
                </v:shape>
                <v:shape id="_x0000_s45570" style="position:absolute;left:987;top:2125;width:90;height:11" coordsize="90,11" path="m,l1,,3,r,1l4,1r2,l8,1r2,l12,1r2,l16,1r2,l21,1r2,l25,1r2,l29,1r3,l34,1r2,l39,1r2,l44,1r3,l50,1r2,l55,1r3,l61,1r2,l65,1r1,l69,1r1,l72,1r2,l76,2r2,l79,2r2,l83,2r2,l86,2r2,l90,3r,l90,4r,1l90,6r,1l89,8r,1l89,10r,l89,11r-2,l86,11r-1,l84,11,80,10r-2,1l73,10r-4,l64,10r-5,l55,10,50,9r-5,l41,9r-5,l31,9,26,8r-4,l17,8r-5,l8,8,3,8,2,7,1,6,,5,,4,,3,,2,,1,,xe" fillcolor="#ba87e3" stroked="f">
                  <v:path arrowok="t"/>
                </v:shape>
                <v:shape id="_x0000_s45571" style="position:absolute;left:991;top:2127;width:14;height:2" coordsize="14,2" path="m,l2,,4,,5,,7,,9,r1,l12,r2,l12,,11,1,9,1,7,1,5,1,4,1,2,1,,2,,1,,xe" fillcolor="black" stroked="f">
                  <v:path arrowok="t"/>
                </v:shape>
                <v:shape id="_x0000_s45572" style="position:absolute;left:1018;top:2129;width:21;height:1" coordsize="21,1" path="m,l3,,5,,8,r3,l13,r3,l19,1r2,l19,1r-3,l14,1r-3,l8,1,5,,2,,,xe" fillcolor="black" stroked="f">
                  <v:path arrowok="t"/>
                </v:shape>
                <v:shape id="_x0000_s45573" style="position:absolute;left:1062;top:2129;width:11;height:2" coordsize="11,2" path="m4,l5,,6,,8,,9,r1,l11,r,1l11,2r,l11,2r-1,l10,2,9,2,9,1,7,1,5,1,4,1,3,1,1,,,,,,2,,4,xe" fillcolor="black" stroked="f">
                  <v:path arrowok="t"/>
                </v:shape>
                <v:shape id="_x0000_s45574" style="position:absolute;left:994;top:2129;width:15;height:2" coordsize="15,2" path="m10,r2,l15,1r-3,l11,1,9,1,7,1,5,1,4,1,2,1,,2,2,1r3,l7,r3,xe" fillcolor="black" stroked="f">
                  <v:path arrowok="t"/>
                </v:shape>
                <v:shape id="_x0000_s45575" style="position:absolute;left:1048;top:2131;width:24;height:4" coordsize="24,4" path="m,l3,,5,,7,1r3,l12,1r2,l17,1r2,l18,1r1,l20,r3,1l24,1r,1l24,2r,l23,3r,1l20,3r-2,l15,2r-2,l11,2,8,1,6,1,4,1,2,1,,,,,,xe" fillcolor="black" stroked="f">
                  <v:path arrowok="t"/>
                </v:shape>
                <v:shape id="_x0000_s45576" style="position:absolute;left:1021;top:2132;width:8;height:1" coordsize="8,0" path="m,l2,,4,,6,,8,r,l8,,6,,3,,1,,,xe" fillcolor="black" stroked="f">
                  <v:path arrowok="t"/>
                </v:shape>
                <v:shape id="_x0000_s45577" style="position:absolute;left:1031;top:2132;width:3;height:1" coordsize="3,0" path="m,l2,,3,,2,,1,,,,,xe" fillcolor="black" stroked="f">
                  <v:path arrowok="t"/>
                </v:shape>
                <v:shape id="_x0000_s45578" style="position:absolute;left:955;top:2134;width:120;height:20" coordsize="120,20" path="m20,r2,l24,r1,l28,1r2,l32,1r2,l36,1r3,l41,1r3,l46,1r3,1l51,2r3,l57,2r2,l62,2r2,l67,2r2,1l72,3r3,l78,3r1,l81,3r2,l86,3r1,l89,3r2,l93,3r2,l97,3r2,l101,3r2,l105,3r2,l110,4r2,-1l114,3r2,1l118,4r2,1l120,5r,1l119,7r-2,1l116,9r-1,l114,10r-2,1l112,12r-1,l110,13r-2,1l107,15r-1,l106,16r-1,1l103,18r-1,l101,19r-1,l98,20r-2,l94,20,92,19r-2,l88,19r-1,1l85,19r-2,l82,19r-1,l78,19r-3,l72,18r-2,l67,18r-2,l61,18,56,17r-3,l49,17r-4,l41,17r-4,l34,17,29,16r-3,l22,16r-4,l14,16,10,15r-4,l3,15,1,14,,14,1,13,2,12,3,11,5,10r1,l7,9,9,8r,l10,7r2,l12,6,14,5,15,4r2,l17,3,19,2r,-1l20,xe" fillcolor="#ba87e3" stroked="f">
                  <v:path arrowok="t"/>
                </v:shape>
                <v:shape id="_x0000_s45579" style="position:absolute;left:975;top:2136;width:9;height:3" coordsize="9,3" path="m5,1l7,,9,1r,l9,1r,1l7,2,6,3,4,3,2,3,,3,1,2r2,l4,1r1,xe" fillcolor="black" stroked="f">
                  <v:path arrowok="t"/>
                </v:shape>
                <v:shape id="_x0000_s45580" style="position:absolute;left:984;top:2137;width:13;height:4" coordsize="13,4" path="m6,l8,r2,l11,r2,1l12,1,11,2,10,3,9,3,6,3,5,4,3,4,1,3r,l,3,2,2r1,l5,1,6,xe" fillcolor="black" stroked="f">
                  <v:path arrowok="t"/>
                </v:shape>
                <v:shape id="_x0000_s45581" style="position:absolute;left:999;top:2138;width:10;height:3" coordsize="10,3" path="m5,l6,,7,,9,r1,l8,1,7,1,5,2,4,2,2,3,,3,,2,1,1,3,,5,xe" fillcolor="black" stroked="f">
                  <v:path arrowok="t"/>
                </v:shape>
                <v:shape id="_x0000_s45582" style="position:absolute;left:1008;top:2138;width:11;height:3" coordsize="11,3" path="m6,l8,r2,l11,r,1l10,2r,l8,3,7,3,5,3,3,3,2,3,,3,2,2r1,l5,1,6,xe" fillcolor="black" stroked="f">
                  <v:path arrowok="t"/>
                </v:shape>
                <v:shape id="_x0000_s45583" style="position:absolute;left:1021;top:2139;width:9;height:2" coordsize="9,2" path="m5,l7,,9,r,l8,1,6,2,5,2,2,2,,2,2,1,5,xe" fillcolor="black" stroked="f">
                  <v:path arrowok="t"/>
                </v:shape>
                <v:shape id="_x0000_s45584" style="position:absolute;left:1033;top:2139;width:9;height:2" coordsize="9,2" path="m9,l8,1,6,2,5,2,3,2,1,2,,2r,l1,1r1,l4,1,6,,9,xe" fillcolor="black" stroked="f">
                  <v:path arrowok="t"/>
                </v:shape>
                <v:shape id="_x0000_s45585" style="position:absolute;left:1044;top:2139;width:8;height:2" coordsize="8,2" path="m4,l6,1r2,l7,2,5,2,4,2,3,2,2,2,,2r,l,2r,l2,1r1,l4,xe" fillcolor="black" stroked="f">
                  <v:path arrowok="t"/>
                </v:shape>
                <v:shape id="_x0000_s45586" style="position:absolute;left:1055;top:2140;width:13;height:2" coordsize="13,2" path="m4,l6,,8,r3,l13,,12,1r,1l11,2r-1,l7,2,5,2,2,2,,2,1,1,4,xe" fillcolor="black" stroked="f">
                  <v:path arrowok="t"/>
                </v:shape>
                <v:shape id="_x0000_s45587" style="position:absolute;left:967;top:2141;width:8;height:3" coordsize="8,3" path="m5,l7,,8,r,1l7,2,5,2r,l3,3,,3,1,2,3,1r1,l5,xe" fillcolor="black" stroked="f">
                  <v:path arrowok="t"/>
                </v:shape>
                <v:shape id="_x0000_s45588" style="position:absolute;left:978;top:2142;width:10;height:2" coordsize="10,2" path="m4,l5,,6,,7,,9,r1,l10,1r,l9,2,6,2,4,2,2,2,,2,1,1,4,xe" fillcolor="black" stroked="f">
                  <v:path arrowok="t"/>
                </v:shape>
                <v:shape id="_x0000_s45589" style="position:absolute;left:990;top:2142;width:10;height:3" coordsize="10,3" path="m5,1l7,,9,1r,l10,1,9,1,8,2,7,2,5,3,3,3,1,3,,2,1,1r2,l5,1xe" fillcolor="black" stroked="f">
                  <v:path arrowok="t"/>
                </v:shape>
                <v:shape id="_x0000_s45590" style="position:absolute;left:1002;top:2143;width:12;height:2" coordsize="12,2" path="m3,l6,,8,r2,l12,,10,,9,1r,l8,2,6,2,4,2,2,2,1,2,,2,,1r1,l2,,3,r,xe" fillcolor="black" stroked="f">
                  <v:path arrowok="t"/>
                </v:shape>
                <v:shape id="_x0000_s45591" style="position:absolute;left:1015;top:2143;width:9;height:2" coordsize="9,2" path="m6,l8,,9,r,l8,1,7,2,6,2,5,2,4,2,2,2,1,2r,l,2,1,1,2,,3,,6,xe" fillcolor="black" stroked="f">
                  <v:path arrowok="t"/>
                </v:shape>
                <v:shape id="_x0000_s45592" style="position:absolute;left:1027;top:2143;width:7;height:3" coordsize="7,3" path="m5,l6,,7,r,l7,1,6,1r,1l5,2r,1l4,3,2,3,1,2,,2r,l1,1,2,,5,xe" fillcolor="black" stroked="f">
                  <v:path arrowok="t"/>
                </v:shape>
                <v:shape id="_x0000_s45593" style="position:absolute;left:1036;top:2143;width:10;height:4" coordsize="10,4" path="m6,l8,r2,l9,1,8,2,7,2,6,3,5,3,3,3,1,4,,4,1,3,1,2r,l2,2,2,1r1,l4,,6,xe" fillcolor="black" stroked="f">
                  <v:path arrowok="t"/>
                </v:shape>
                <v:shape id="_x0000_s45594" style="position:absolute;left:1047;top:2143;width:17;height:4" coordsize="17,4" path="m6,l9,1r2,l14,1r3,l16,2r-1,l13,3,12,4r-2,l7,4,5,4,3,4,1,4,,4,,3,2,2,4,1,6,xe" fillcolor="black" stroked="f">
                  <v:path arrowok="t"/>
                </v:shape>
                <v:shape id="_x0000_s45595" style="position:absolute;left:961;top:2145;width:9;height:3" coordsize="9,3" path="m5,l6,,8,r,l9,,8,1r,l7,2,6,3,5,2,4,2,2,2,1,2,,1,2,,4,,5,xe" fillcolor="black" stroked="f">
                  <v:path arrowok="t"/>
                </v:shape>
                <v:shape id="_x0000_s45596" style="position:absolute;left:972;top:2145;width:11;height:3" coordsize="11,3" path="m3,l5,,7,,9,r2,l11,1r,1l10,2,9,3,7,3,6,3,4,3,2,3,,3r,l,2r,l1,1,3,xe" fillcolor="black" stroked="f">
                  <v:path arrowok="t"/>
                </v:shape>
                <v:shape id="_x0000_s45597" style="position:absolute;left:985;top:2146;width:9;height:2" coordsize="9,2" path="m6,l8,,9,r,1l8,1,7,2,5,2,4,2,2,2,1,2,,2,1,1,3,,4,,6,xe" fillcolor="black" stroked="f">
                  <v:path arrowok="t"/>
                </v:shape>
                <v:shape id="_x0000_s45598" style="position:absolute;left:996;top:2146;width:9;height:3" coordsize="9,3" path="m8,l9,1r,1l9,2,7,2,5,3,3,2,1,2,,2,1,1r2,l5,,8,xe" fillcolor="black" stroked="f">
                  <v:path arrowok="t"/>
                </v:shape>
                <v:shape id="_x0000_s45599" style="position:absolute;left:1008;top:2147;width:10;height:2" coordsize="10,2" path="m5,l7,,9,r1,1l8,2,7,2,5,2,2,2,,2,1,1r1,l3,1,5,xe" fillcolor="black" stroked="f">
                  <v:path arrowok="t"/>
                </v:shape>
                <v:shape id="_x0000_s45600" style="position:absolute;left:1021;top:2148;width:7;height:2" coordsize="7,2" path="m2,l3,,5,,6,,7,r,l7,1,6,1r,1l6,2r,l3,2,2,2,1,2,,1r,l,,1,,2,xe" fillcolor="black" stroked="f">
                  <v:path arrowok="t"/>
                </v:shape>
                <v:shape id="_x0000_s45601" style="position:absolute;left:1031;top:2148;width:7;height:3" coordsize="7,3" path="m4,l6,,7,,6,1r,1l5,2,3,3,1,3,,2,,1r1,l2,,4,xe" fillcolor="black" stroked="f">
                  <v:path arrowok="t"/>
                </v:shape>
                <v:shape id="_x0000_s45602" style="position:absolute;left:1039;top:2148;width:17;height:4" coordsize="17,4" path="m9,r1,l13,1r2,l17,1,16,2,15,3r-2,l12,4r-2,l9,3,7,3,4,3,2,3,,3,1,2r1,l3,1r1,l7,,9,xe" fillcolor="black" stroked="f">
                  <v:path arrowok="t"/>
                </v:shape>
                <v:shape id="_x0000_s45603" style="position:absolute;left:733;top:1969;width:209;height:86" coordsize="209,86" path="m,35l3,33,5,32,8,30r2,-1l13,28r2,-2l18,25r3,-1l24,22r2,-1l29,19r2,-1l34,16r2,-1l39,14r2,-2l43,11r1,l46,10,47,9,49,8,50,7,52,6r1,l55,5,57,4,58,3r2,l62,2r2,l67,1r2,l72,2r2,1l77,3r3,l82,4,85,3r2,l90,3,92,2,93,1r3,l97,1,100,r1,1l103,1r3,1l108,2r3,1l113,4r2,l118,5r2,1l123,6r2,1l128,7r2,1l132,9r3,1l137,10r2,1l141,12r3,l143,13r-1,1l141,16r,1l140,18r,1l139,20r,1l138,22r-1,2l136,25r-1,1l134,27r-1,1l131,29r-2,1l129,31r,1l129,33r3,l134,32r3,-1l139,30r2,-1l143,28r2,-1l147,26r2,-1l151,24r2,-1l155,22r2,-1l157,20r2,-1l161,18r2,-1l165,18r3,l170,19r3,1l175,20r2,1l180,22r2,l184,23r3,1l189,24r3,1l194,25r3,1l199,26r3,1l203,27r3,1l207,28r2,1l208,30r-1,1l205,32r-1,1l202,34r-1,1l199,36r-1,1l196,38r-2,1l193,40r-1,1l191,42r-1,1l189,44r,1l187,45r-1,l185,45r,1l185,46r1,1l186,48r1,l187,49r1,1l189,51r,1l190,53r,1l189,55r-1,l185,57r-3,2l178,60r-2,2l173,63r-3,2l167,67r-3,1l162,70r-3,1l156,73r-3,1l150,76r-3,1l144,79r-3,2l140,81r-2,1l135,82r-1,1l131,84r-2,l128,85r-2,1l124,85r-2,1l119,85r-1,-1l117,84r-1,-1l116,83r,-1l115,81r-1,-1l113,79r-1,l111,78r-1,-1l108,76r,-1l107,74r-1,l105,73r-2,-1l103,71r-1,-1l101,69r,-1l103,68r,-1l102,66r-2,-1l98,65r-2,l95,64r-3,l91,63r-3,l87,62r-1,l86,61r2,-1l88,60r2,-1l91,58r1,-1l93,57r2,-1l96,55r1,-1l98,53r1,l100,52r1,-1l102,51r1,-1l101,49r-1,l98,50r-1,l96,51r-1,1l93,52r-1,1l91,54r-2,1l87,56r-1,l85,57r-2,1l82,59r-2,1l75,58,70,57,65,56,60,55,55,54,50,53,45,52,41,51,36,49,30,48,26,47,21,46,16,45,12,44,7,42,3,41,2,40r-1,l,39,,38,,37,,36r,l,35xe" fillcolor="black" stroked="f">
                  <v:path arrowok="t"/>
                </v:shape>
                <v:shape id="_x0000_s45604" style="position:absolute;left:742;top:1979;width:112;height:44" coordsize="112,44" path="m4,25l6,23,9,22r1,-2l13,19r2,-2l17,16r3,-2l22,13r2,-2l27,10,29,8,32,7,34,5,37,4,40,3,43,2,44,1,45,r1,l48,r1,l51,r2,l54,1r2,l58,1r1,1l61,2r2,1l64,3r2,1l68,4r2,1l73,5r3,1l79,7r3,1l85,8r3,1l91,10r2,1l96,11r3,1l102,13r2,1l107,15r2,1l112,16r-1,1l110,18r-1,1l107,20r-1,1l105,22r-1,1l104,24r-3,1l99,26r-2,2l95,29r-2,1l91,31r-2,2l87,34r-2,1l83,36r-2,2l79,39r-2,1l74,41r-2,1l71,44r-2,l68,44r-3,l64,44r-2,l60,43r-1,l58,43,56,42r-2,l53,41r-1,l50,41r-2,l47,40r-2,l44,40,42,39r-2,l39,39,37,38r-2,l34,38,32,37r-2,l28,36r-2,l24,35r-3,l19,34,17,33r-2,l12,32r-1,l9,31r-3,l5,30r-2,l1,29,,29,,28,1,27,3,26,4,25xe" fillcolor="#ffcc80" stroked="f">
                  <v:path arrowok="t"/>
                </v:shape>
                <v:shape id="_x0000_s45605" style="position:absolute;left:748;top:1995;width:23;height:13" coordsize="23,13" path="m2,9r1,l3,8,4,7r2,l5,8,3,9,2,10r1,1l4,10,5,9r1,l7,8,8,7,9,6r1,l11,5r,-1l13,4,14,3,15,2,16,1r1,l19,r1,l19,,18,1,17,2,16,3,18,2r2,l21,1,23,r,l22,1r,1l21,2r,1l21,4r,l21,5,19,6,18,7,16,8r-2,2l14,9,15,8,16,7r,l17,6,18,5,19,4r1,l19,4,17,3,16,4,14,5,13,6,12,7,11,8,10,9,9,10r,1l8,11r,l6,12r1,l8,13r1,l6,13,4,12r-2,l,11,,10,2,9xe" fillcolor="black" stroked="f">
                  <v:path arrowok="t"/>
                </v:shape>
                <v:shape id="_x0000_s45606" style="position:absolute;left:784;top:1982;width:15;height:4" coordsize="15,4" path="m1,1l2,,4,,6,,8,r2,l11,1r2,l15,2r-2,l11,2r-1,l9,1,7,2,6,3,5,3,4,4,3,4,2,4,4,3,6,2,7,1r2,l6,,4,1,2,1,,2,1,1r,xe" fillcolor="black" stroked="f">
                  <v:path arrowok="t"/>
                </v:shape>
                <v:shape id="_x0000_s45607" style="position:absolute;left:780;top:1989;width:2;height:2" coordsize="2,2" path="m,1l1,,2,r,l2,1,1,2,,2,,1r,xe" fillcolor="black" stroked="f">
                  <v:path arrowok="t"/>
                </v:shape>
                <v:shape id="_x0000_s45608" style="position:absolute;left:785;top:1986;width:2;height:1" coordsize="2,1" path="m,1r1,l2,,1,1r,l1,1,,1xe" fillcolor="black" stroked="f">
                  <v:path arrowok="t"/>
                </v:shape>
                <v:shape id="_x0000_s45609" style="position:absolute;left:774;top:1993;width:6;height:3" coordsize="6,3" path="m1,2l2,1,3,,4,,6,,5,1,3,1,2,2,,3,,2r1,xe" fillcolor="black" stroked="f">
                  <v:path arrowok="t"/>
                </v:shape>
                <v:shape id="_x0000_s45610" style="position:absolute;left:760;top:2005;width:14;height:5" coordsize="14,5" path="m,1l1,,2,,4,1,6,2,9,3r2,1l12,5r2,l12,5r-2,l8,4,6,4,4,3,2,2,1,2,,1r,xe" fillcolor="black" stroked="f">
                  <v:path arrowok="t"/>
                </v:shape>
                <v:shape id="_x0000_s45611" style="position:absolute;left:785;top:1985;width:22;height:5" coordsize="22,5" path="m,5l1,4,3,3,4,2,6,1r1,l9,r1,l11,r2,l15,1r1,l19,1r1,1l22,2r-2,l17,2,15,1r-2,l11,1,9,1,7,2,6,3,5,3,4,4,2,4r,1l1,5,,5r,l,5xe" fillcolor="black" stroked="f">
                  <v:path arrowok="t"/>
                </v:shape>
                <v:shape id="_x0000_s45612" style="position:absolute;left:764;top:1988;width:73;height:26" coordsize="73,26" path="m7,13l8,12r2,-1l11,10,13,9r2,l16,8,17,7,19,6,20,5,22,4,23,3,25,2r2,l28,1,30,r2,l34,r2,l38,1r2,l41,2r2,l45,2r2,1l49,3r2,1l53,4r2,1l57,5r2,1l61,6r2,1l65,7r2,1l69,8r2,1l72,9r1,1l72,10r,1l70,12r-2,1l65,14r-2,1l61,16r-3,1l56,18r-1,1l53,20r-2,1l50,22r-2,1l46,23r-1,1l43,25r-1,1l39,26,36,25,33,24r-2,l28,24,25,23,23,22r-3,l17,21,15,20r-3,l10,19r-3,l5,18,3,17,,17,3,16,5,15,6,14,7,13xe" fillcolor="black" stroked="f">
                  <v:path arrowok="t"/>
                </v:shape>
                <v:shape id="_x0000_s45613" style="position:absolute;left:774;top:1990;width:50;height:21" coordsize="50,21" path="m4,10l5,9r1,l7,8,8,7r1,l10,6,11,5r1,l13,4,15,3r1,l17,2,18,1r2,l21,1,23,r2,l26,1r2,l30,1r2,1l33,2r3,l37,3r2,l41,4r1,l44,5r3,1l50,7r,l50,8r,1l50,9r-1,1l48,11r-1,1l46,12r-1,1l44,14r-1,l42,15r-1,1l40,16r-1,1l38,18r-2,l35,19r-3,1l30,21r-2,l27,21,26,20r-2,l21,20,18,19r-1,l15,19,13,18r-1,l9,17r-2,l5,16r-2,l2,15,1,14,,14,,13,1,12r2,l3,11,4,10xe" fillcolor="#ba87e3" stroked="f">
                  <v:path arrowok="t"/>
                </v:shape>
                <v:shape id="_x0000_s45614" style="position:absolute;left:778;top:2000;width:6;height:5" coordsize="6,5" path="m3,l4,r,l4,r,1l4,2r,1l4,4r1,l6,5,4,4,3,4,2,3,,3,1,2r1,l3,1,3,xe" fillcolor="black" stroked="f">
                  <v:path arrowok="t"/>
                </v:shape>
                <v:shape id="_x0000_s45615" style="position:absolute;left:767;top:2012;width:19;height:3" coordsize="19,3" path="m,l2,,4,,7,1r2,l12,2r2,l17,2r2,1l16,3,13,2r-2,l8,2,6,1,4,1,2,,,xe" fillcolor="black" stroked="f">
                  <v:path arrowok="t"/>
                </v:shape>
                <v:shape id="_x0000_s45616" style="position:absolute;left:791;top:1991;width:20;height:7" coordsize="20,7" path="m,4l1,3,2,2r1,l5,1r1,l8,,9,1r3,l13,2r2,l16,2r2,1l19,3r1,1l19,4,18,5,16,6,15,7r,-1l15,5,16,4r,l16,3r,l15,3r-2,l11,3,10,4,8,5,7,6,6,6,4,7,5,6,5,5,6,4r1,l8,3,9,2r2,l13,2,10,1,9,1,7,1,6,2,4,2,3,3,1,4,,4r,l,4xe" fillcolor="black" stroked="f">
                  <v:path arrowok="t"/>
                </v:shape>
                <v:shape id="_x0000_s45617" style="position:absolute;left:777;top:2010;width:5;height:2" coordsize="5,2" path="m,l2,,3,1r1,l5,2,4,2,3,1,1,1,,xe" fillcolor="black" stroked="f">
                  <v:path arrowok="t"/>
                </v:shape>
                <v:shape id="_x0000_s45618" style="position:absolute;left:787;top:2005;width:2;height:2" coordsize="2,2" path="m,l,,1,,2,r,1l2,2,,1,,,,xe" fillcolor="black" stroked="f">
                  <v:path arrowok="t"/>
                </v:shape>
                <v:shape id="_x0000_s45619" style="position:absolute;left:815;top:1987;width:18;height:6" coordsize="18,6" path="m,l3,,5,1,7,2r3,l11,3r3,1l16,5r2,1l15,5r-2,l10,4,8,3,6,2,4,2,2,1,,xe" fillcolor="black" stroked="f">
                  <v:path arrowok="t"/>
                </v:shape>
                <v:shape id="_x0000_s45620" style="position:absolute;left:794;top:2005;width:16;height:4" coordsize="16,4" path="m,2r1,l3,2,4,1r2,l7,1r,1l7,3,6,3r2,l11,2r1,l13,1,14,r1,l15,r1,l16,1,14,2,12,3,10,4,8,4,5,4,4,4,3,4,1,3,,3r,l,2xe" fillcolor="black" stroked="f">
                  <v:path arrowok="t"/>
                </v:shape>
                <v:shape id="_x0000_s45621" style="position:absolute;left:813;top:1995;width:3;height:4" coordsize="3,4" path="m,l1,r,l3,r,l3,1r,1l2,3,,4,1,3,1,2,1,1,,xe" fillcolor="black" stroked="f">
                  <v:path arrowok="t"/>
                </v:shape>
                <v:shape id="_x0000_s45622" style="position:absolute;left:807;top:1998;width:4;height:4" coordsize="4,4" path="m3,r,l3,r,l4,1,3,1r,1l2,3,,4,1,3,2,2,2,1,3,xe" fillcolor="black" stroked="f">
                  <v:path arrowok="t"/>
                </v:shape>
                <v:shape id="_x0000_s45623" style="position:absolute;left:815;top:1997;width:5;height:5" coordsize="5,5" path="m4,r,l4,,5,r,1l5,2r,l4,3,3,4,1,5,,5r,l,4,1,3,1,2,3,1,4,xe" fillcolor="black" stroked="f">
                  <v:path arrowok="t"/>
                </v:shape>
                <v:shape id="_x0000_s45624" style="position:absolute;left:792;top:2010;width:31;height:11" coordsize="31,11" path="m,8r3,l5,8r3,l11,8,9,7,8,7,6,6,5,6r2,l10,6r3,l15,6r1,l17,7,19,6,21,5,22,4,24,3,26,2r2,l29,1,31,,29,1,28,2r,1l27,4,26,5,25,6r-1,l22,7,21,9r-3,1l16,10r-2,1l12,11,10,10r-2,l7,10,5,9,3,9,2,8,,8xe" fillcolor="black" stroked="f">
                  <v:path arrowok="t"/>
                </v:shape>
                <v:shape id="_x0000_s45625" style="position:absolute;left:834;top:1993;width:15;height:11" coordsize="15,11" path="m,2r2,l6,2,9,3r3,1l12,3r,l10,2,9,2,7,2,5,1,4,1,3,,5,,7,1r3,l12,2r1,l14,3r1,1l14,5r-2,l11,5,10,6,9,6,7,7,6,8,5,8,4,9,2,10,1,11,,10,1,9r,l2,8,4,7,5,6,5,5r1,l6,4,5,4,5,3,4,3,2,2,,2xe" fillcolor="black" stroked="f">
                  <v:path arrowok="t"/>
                </v:shape>
                <v:shape id="_x0000_s45626" style="position:absolute;left:812;top:2010;width:5;height:3" coordsize="5,3" path="m1,2r,l2,1r1,l5,,4,1,3,2,1,2,,3r,l1,2xe" fillcolor="black" stroked="f">
                  <v:path arrowok="t"/>
                </v:shape>
                <v:shape id="_x0000_s45627" style="position:absolute;left:827;top:2002;width:3;height:1" coordsize="3,1" path="m,1r2,l3,,2,r,1l1,1,,1xe" fillcolor="black" stroked="f">
                  <v:path arrowok="t"/>
                </v:shape>
                <v:shape id="_x0000_s45628" style="position:absolute;left:811;top:2020;width:2;height:1" coordsize="2,1" path="m1,l2,r,l2,1,1,1,,1,1,xe" fillcolor="black" stroked="f">
                  <v:path arrowok="t"/>
                </v:shape>
                <v:shape id="_x0000_s45629" style="position:absolute;left:825;top:2005;width:11;height:8" coordsize="11,8" path="m4,5l6,4,8,2r1,l11,,10,1,9,2,8,3,6,4,4,5,3,6,1,7,,8,1,7,2,6,3,5r1,xe" fillcolor="black" stroked="f">
                  <v:path arrowok="t"/>
                </v:shape>
                <v:shape id="_x0000_s45630" style="position:absolute;left:826;top:2002;width:64;height:31" coordsize="64,31" path="m,28l1,27r2,l4,26,5,25r,l7,24,8,23r1,l10,22r1,-1l13,20r1,l15,19r1,-1l18,18r,-1l20,16r,-1l22,14r1,l25,13r1,-1l28,11r1,-1l30,9,32,8,34,7,36,6,38,5,40,4,42,3,44,1,46,r2,l50,r2,l54,r2,1l57,2r2,l61,3r1,l64,3r,1l63,5r-2,l60,6r-1,l59,7r,1l56,9r-3,1l50,12r-2,1l45,14r-3,2l40,17r-3,2l35,20r-3,2l30,23r-3,2l24,26r-2,2l19,29r-3,2l14,30r-2,l9,30r-2,l5,29r-2,l1,28,,28xe" fillcolor="#ffcc80" stroked="f">
                  <v:path arrowok="t"/>
                </v:shape>
                <v:shape id="_x0000_s45631" style="position:absolute;left:832;top:2025;width:7;height:5" coordsize="7,5" path="m,4l2,3,4,2,5,1,7,r,l6,1r,1l5,2,4,3r,1l4,5r,l2,5,,4xe" fillcolor="black" stroked="f">
                  <v:path arrowok="t"/>
                </v:shape>
                <v:shape id="_x0000_s45632" style="position:absolute;left:848;top:2015;width:13;height:6" coordsize="13,6" path="m,6l1,5r2,l4,4,6,3,8,2,9,1,11,r2,l11,1,10,2,9,2,8,3,5,4,3,5,2,6,,6xe" fillcolor="black" stroked="f">
                  <v:path arrowok="t"/>
                </v:shape>
                <v:shape id="_x0000_s45633" style="position:absolute;left:871;top:2003;width:9;height:4" coordsize="9,4" path="m1,3l1,2r1,l3,1r,l5,,7,1r1,l9,2r,l9,2,6,2,4,3,2,4,,4r,l1,3xe" fillcolor="black" stroked="f">
                  <v:path arrowok="t"/>
                </v:shape>
                <v:shape id="_x0000_s45634" style="position:absolute;left:840;top:2025;width:6;height:5" coordsize="6,5" path="m2,1r2,l6,,5,1,4,1r,1l3,3,2,3,1,4r,1l,5,,4,1,3,1,2,2,1xe" fillcolor="black" stroked="f">
                  <v:path arrowok="t"/>
                </v:shape>
                <v:shape id="_x0000_s45635" style="position:absolute;left:868;top:2005;width:18;height:8" coordsize="18,8" path="m,8l1,7,3,6r1,l6,5r1,l9,4,10,3,11,2r-1,l10,2r,-1l12,1,13,r1,l15,r1,1l17,2r1,l16,2,14,3,11,4r-1,l7,5,6,5,4,6,3,7,1,7,,8xe" fillcolor="black" stroked="f">
                  <v:path arrowok="t"/>
                </v:shape>
                <v:shape id="_x0000_s45636" style="position:absolute;left:856;top:2019;width:5;height:3" coordsize="5,3" path="m,3l1,2r1,l3,1,4,r,l5,,3,1,2,2,1,3,,3xe" fillcolor="black" stroked="f">
                  <v:path arrowok="t"/>
                </v:shape>
                <v:shape id="_x0000_s45637" style="position:absolute;left:862;top:2018;width:1;height:1" coordsize="1,1" path="m,1l,,1,,,1r,xe" fillcolor="black" stroked="f">
                  <v:path arrowok="t"/>
                </v:shape>
                <v:shape id="_x0000_s45638" style="position:absolute;left:838;top:2008;width:77;height:43" coordsize="77,43" path="m,30r1,l2,29r1,l4,28,6,27,7,26r1,l10,25r1,-1l13,24r,-1l15,22r2,-1l18,20r2,-1l21,19r2,-1l24,17r2,l28,16r1,-1l30,14r1,-1l33,12r1,l35,11r1,l37,10,38,9r1,l40,8,41,7r1,l43,6,44,5r1,l46,4r2,l49,3,50,2r1,l52,1,54,r2,l57,r2,l60,r2,1l63,2r1,1l64,3r1,1l67,5r,1l68,6r1,1l70,8r2,l72,9r1,1l74,11r1,l75,12r2,1l77,14r-2,1l73,16r-1,1l71,17r,1l69,19r-2,l65,20r-1,1l62,22r-2,1l59,23r-2,1l54,25r-2,1l49,28r-2,1l45,30r-2,1l41,33r-2,1l37,35r-2,1l33,37r-3,1l28,40r-3,1l23,42r-2,1l19,43r-2,l16,42r-1,l13,41r,-1l12,39r-1,l11,38r-1,l9,37r,-1l8,35r-1,l6,34,5,33,3,32r,l1,31,,30xe" fillcolor="#ffcc80" stroked="f">
                  <v:path arrowok="t"/>
                </v:shape>
                <v:shape id="_x0000_s45639" style="position:absolute;left:846;top:2037;width:5;height:4" coordsize="5,4" path="m,1l,,2,r,l3,r,l4,1,5,2,4,2,3,3,2,4,1,3,,2r,l,1xe" fillcolor="black" stroked="f">
                  <v:path arrowok="t"/>
                </v:shape>
                <v:shape id="_x0000_s45640" style="position:absolute;left:851;top:2033;width:7;height:5" coordsize="7,5" path="m,1r2,l5,r,l6,1,7,2r,l7,3,6,4r,l4,5r,l3,4,2,4,1,3,,1xe" fillcolor="black" stroked="f">
                  <v:path arrowok="t"/>
                </v:shape>
                <v:shape id="_x0000_s45641" style="position:absolute;left:859;top:2029;width:5;height:4" coordsize="5,4" path="m,1r2,l3,r,l4,1r,l4,2,5,3r,l3,4,2,4,1,3,,2,,1xe" fillcolor="black" stroked="f">
                  <v:path arrowok="t"/>
                </v:shape>
                <v:shape id="_x0000_s45642" style="position:absolute;left:865;top:2026;width:6;height:4" coordsize="6,4" path="m,1r1,l2,,3,,4,,5,1,6,2r,1l4,4,3,4r,l2,4,2,3,1,2,,1xe" fillcolor="black" stroked="f">
                  <v:path arrowok="t"/>
                </v:shape>
                <v:shape id="_x0000_s45643" style="position:absolute;left:872;top:2022;width:5;height:5" coordsize="5,5" path="m,2l1,1r1,l2,,3,r,1l3,2r2,l4,3,2,4r,1l1,4,1,3,,2r,xe" fillcolor="black" stroked="f">
                  <v:path arrowok="t"/>
                </v:shape>
                <v:shape id="_x0000_s45644" style="position:absolute;left:878;top:2019;width:4;height:4" coordsize="4,4" path="m2,r,l4,r,1l4,1r,1l4,3,3,3,2,4,1,3r,l,2r,l,1,2,xe" fillcolor="black" stroked="f">
                  <v:path arrowok="t"/>
                </v:shape>
                <v:shape id="_x0000_s45645" style="position:absolute;left:884;top:2016;width:4;height:3" coordsize="4,3" path="m,1l1,,3,,4,r,1l3,2,2,3,1,3r,l,2r,l,1r,xe" fillcolor="black" stroked="f">
                  <v:path arrowok="t"/>
                </v:shape>
                <v:shape id="_x0000_s45646" style="position:absolute;left:890;top:2011;width:7;height:5" coordsize="7,5" path="m,2r1,l3,1,4,,5,,6,,7,1r,l7,2,6,2,5,3,3,4,2,5,1,5,,4r,l,3,,2xe" fillcolor="black" stroked="f">
                  <v:path arrowok="t"/>
                </v:shape>
                <v:shape id="_x0000_s45647" style="position:absolute;left:850;top:2041;width:5;height:5" coordsize="5,5" path="m,1r1,l1,,2,,3,1r1,l5,2r,l5,3,4,4,3,5,2,4,1,3,1,2,,1xe" fillcolor="black" stroked="f">
                  <v:path arrowok="t"/>
                </v:shape>
                <v:shape id="_x0000_s45648" style="position:absolute;left:856;top:2038;width:7;height:4" coordsize="7,4" path="m,2l2,1,3,,5,r,l6,,7,1,6,2r,1l5,3,4,3,3,4,2,4,1,3r,l1,3,,2xe" fillcolor="black" stroked="f">
                  <v:path arrowok="t"/>
                </v:shape>
                <v:shape id="_x0000_s45649" style="position:absolute;left:864;top:2034;width:5;height:4" coordsize="5,4" path="m,2l1,1,3,r,l4,r,1l5,1r,1l5,3,4,3,3,4,2,4,,3,,2r,xe" fillcolor="black" stroked="f">
                  <v:path arrowok="t"/>
                </v:shape>
                <v:shape id="_x0000_s45650" style="position:absolute;left:869;top:2030;width:8;height:4" coordsize="8,4" path="m,2r2,l3,1,4,,5,r,l6,1r,1l8,2,6,3,4,4,3,4,2,4r,l2,3,,3,,2xe" fillcolor="black" stroked="f">
                  <v:path arrowok="t"/>
                </v:shape>
                <v:shape id="_x0000_s45651" style="position:absolute;left:876;top:2026;width:6;height:4" coordsize="6,4" path="m1,1r1,l3,,4,1r2,l6,2r,l5,3,4,4r,l4,4,2,4,1,3,,2,1,1xe" fillcolor="black" stroked="f">
                  <v:path arrowok="t"/>
                </v:shape>
                <v:shape id="_x0000_s45652" style="position:absolute;left:882;top:2023;width:6;height:4" coordsize="6,4" path="m1,1l2,,4,r,1l5,1r,1l6,2r,1l5,3,4,4r,l2,3,1,2,,2,1,1xe" fillcolor="black" stroked="f">
                  <v:path arrowok="t"/>
                </v:shape>
                <v:shape id="_x0000_s45653" style="position:absolute;left:888;top:2019;width:6;height:5" coordsize="6,5" path="m,2l2,1,3,,4,1r,l5,2,6,3r,l6,4,5,5,4,5,2,4,1,3,,3,,2xe" fillcolor="black" stroked="f">
                  <v:path arrowok="t"/>
                </v:shape>
                <v:shape id="_x0000_s45654" style="position:absolute;left:895;top:2014;width:9;height:7" coordsize="9,7" path="m,3l1,2r2,l4,1,6,,7,1,9,2r,1l9,3,8,4,6,5,5,6,2,7,1,6,,5,,4,,3xe" fillcolor="black" stroked="f">
                  <v:path arrowok="t"/>
                </v:shape>
                <v:shape id="_x0000_s45655" style="position:absolute;left:854;top:2045;width:7;height:4" coordsize="7,4" path="m,1r1,l2,,3,,4,1r1,l7,2,5,3,3,4r,l2,4,1,3r,l,2,,1xe" fillcolor="black" stroked="f">
                  <v:path arrowok="t"/>
                </v:shape>
                <v:shape id="_x0000_s45656" style="position:absolute;left:859;top:2041;width:8;height:5" coordsize="8,5" path="m,3l2,2r1,l4,1,5,,7,,8,1r,1l8,3,7,4,5,4,4,5,3,4,1,3,,3xe" fillcolor="black" stroked="f">
                  <v:path arrowok="t"/>
                </v:shape>
                <v:shape id="_x0000_s45657" style="position:absolute;left:868;top:2038;width:5;height:4" coordsize="5,4" path="m1,1l3,,4,r,l5,1r,1l5,3,4,3,3,4,1,3,,2,,1r1,xe" fillcolor="black" stroked="f">
                  <v:path arrowok="t"/>
                </v:shape>
                <v:shape id="_x0000_s45658" style="position:absolute;left:874;top:2034;width:6;height:4" coordsize="6,4" path="m1,1l3,,4,,5,,6,1r,1l5,2r,1l4,3,3,4,1,4,,3,,2r,l1,1xe" fillcolor="black" stroked="f">
                  <v:path arrowok="t"/>
                </v:shape>
                <v:shape id="_x0000_s45659" style="position:absolute;left:882;top:2030;width:5;height:5" coordsize="5,5" path="m,2l1,1r1,l3,r,1l4,1,5,2r,l4,3,2,4r,1l1,4,,3r,l,2xe" fillcolor="black" stroked="f">
                  <v:path arrowok="t"/>
                </v:shape>
                <v:shape id="_x0000_s45660" style="position:absolute;left:888;top:2028;width:7;height:2" coordsize="7,2" path="m,1l1,,3,,5,,6,1r1,l6,2,4,2,2,2r,l,2,,1xe" fillcolor="black" stroked="f">
                  <v:path arrowok="t"/>
                </v:shape>
                <v:shape id="_x0000_s45661" style="position:absolute;left:895;top:2025;width:5;height:3" coordsize="5,3" path="m,l,,2,r,l3,,5,1r,1l5,2,4,2,3,3,2,3,,2r,l,1,,xe" fillcolor="black" stroked="f">
                  <v:path arrowok="t"/>
                </v:shape>
                <v:shape id="_x0000_s45662" style="position:absolute;left:900;top:2019;width:10;height:6" coordsize="10,6" path="m1,2r2,l5,1,6,,7,,8,1r2,1l10,3,7,4,6,4,5,5r,1l3,6,2,5,1,4,,3,1,2xe" fillcolor="black" stroked="f">
                  <v:path arrowok="t"/>
                </v:shape>
                <v:shape id="_x0000_s45663" style="position:absolute;left:481;top:2039;width:19;height:9" coordsize="19,9" path="m3,l19,7r,2l18,9r-1,l15,8,14,7r-2,l9,6,7,5,6,4,5,3r,l5,3r,l5,2r,l2,1,,,,,1,,2,,3,r,xe" fillcolor="black" stroked="f">
                  <v:path arrowok="t"/>
                </v:shape>
                <v:shape id="_x0000_s45664" style="position:absolute;left:432;top:2064;width:5;height:10" coordsize="5,10" path="m,l3,10,5,5,4,1,,xe" fillcolor="black" stroked="f">
                  <v:path arrowok="t"/>
                </v:shape>
                <v:shape id="_x0000_s45665" style="position:absolute;left:317;top:2104;width:19;height:4" coordsize="19,4" path="m,l16,2r3,1l13,4,12,3,,xe" fillcolor="black" stroked="f">
                  <v:path arrowok="t"/>
                </v:shape>
                <v:shape id="_x0000_s45666" style="position:absolute;left:329;top:2134;width:18;height:3" coordsize="18,3" path="m1,l2,,3,,5,,6,,8,1r2,l11,1r2,1l15,2r2,l18,2r,1l17,3r-1,l13,3r-2,l10,2,8,2,6,2,4,2,2,1,1,1,,1,1,xe" fillcolor="black" stroked="f">
                  <v:path arrowok="t"/>
                </v:shape>
                <v:shape id="_x0000_s45667" style="position:absolute;left:351;top:2136;width:4;height:1" coordsize="4,1" path="m,l,,,,,1r1,l2,1r1,l4,r,l,xe" fillcolor="black" stroked="f">
                  <v:path arrowok="t"/>
                </v:shape>
                <v:shape id="_x0000_s45668" style="position:absolute;left:416;top:2135;width:28;height:3" coordsize="28,3" path="m,l28,1r,2l27,2r-2,l23,1r-3,l17,1,16,2r-1,l15,2r-3,l10,2,8,2,7,2,6,1,5,1,3,1,2,1,,1,,xe" fillcolor="black" stroked="f">
                  <v:path arrowok="t"/>
                </v:shape>
                <v:shape id="_x0000_s45669" style="position:absolute;left:442;top:2148;width:18;height:26" coordsize="18,26" path="m,l,1r1,l2,2,3,3,4,4,6,5,8,7,9,8r1,1l11,11r2,1l13,14r1,1l15,16r1,2l16,19r,1l16,20r,1l16,22r,1l17,23r,1l17,25r1,l18,25r,1l13,24r,-1l13,23r-1,l12,22,11,21,10,20r,-1l9,18,8,17r,-1l6,14r,-1l5,12r,-1l4,10,4,9,3,8,2,7,2,6r,l1,5,1,4r,l1,3,,2r,l,1r,l,,,xe" fillcolor="black" stroked="f">
                  <v:path arrowok="t"/>
                </v:shape>
                <v:shape id="_x0000_s45670" style="position:absolute;left:439;top:2230;width:35;height:8" coordsize="35,8" path="m2,5l13,6,35,,34,,32,1r-1,l30,2,28,3,27,4r-1,l24,5,22,6r-1,l18,7,16,8r-2,l12,8,11,7,9,7,7,7,4,8,2,8,1,8,,7r,l2,5xe" fillcolor="black" stroked="f">
                  <v:path arrowok="t"/>
                </v:shape>
                <v:shape id="_x0000_s45671" style="position:absolute;left:393;top:2238;width:7;height:4" coordsize="7,4" path="m,l,,1,1r1,l3,2r1,l5,3r1,l7,3r,l6,3,5,4,4,4,2,4,1,3,,2r,l,1,,,,,,xe" fillcolor="black" stroked="f">
                  <v:path arrowok="t"/>
                </v:shape>
                <v:shape id="_x0000_s45672" style="position:absolute;left:345;top:2191;width:8;height:2" coordsize="8,2" path="m8,l7,r,1l6,1,4,2,2,2,1,2,,1r,l,1,1,,3,,5,,7,,8,xe" fillcolor="black" stroked="f">
                  <v:path arrowok="t"/>
                </v:shape>
              </v:group>
              <v:shape id="_x0000_s45673" style="position:absolute;left:1193;top:1846;width:946;height:929" coordsize="946,929" path="m6,138r4,-6l64,278,47,324r,l35,368r,-1l28,413r,-1l24,457r,-1l26,501r,l32,544r,l42,587r,l56,629r,-1l74,669r-1,l95,707r,l120,743r,l149,777r-1,l181,808r-1,l216,836r,l255,861r,-1l297,881r-1,l340,898r,l385,910r-1,l429,917r,l474,920r-1,l518,918r-1,1l561,913r,l604,903r,l646,889r-1,l686,871r,l724,850r,l760,825r,l794,795r,1l825,764r,l853,729r,l878,689r-1,1l898,648r,l915,605r,l927,560r,l934,516r,l937,471r,1l935,427r1,l930,383r,l920,340r,1l906,299r,1l888,260r,l867,221r,l842,185r,l812,152r1,l781,120r,1l745,92r,l706,68r1,l665,47r,l600,24r,l533,11r1,l466,8r1,l400,15r1,l336,32r1,l274,58r1,l216,93r,l162,138,6,138xm160,130r-3,1l211,86,270,50,333,24,398,7,466,r68,2l603,16r66,23l711,60r39,25l787,113r32,33l849,180r25,36l897,256r17,41l929,338r10,44l944,427r2,45l942,517r-7,45l923,607r-17,45l885,694r-25,39l831,770r-31,32l765,832r-36,25l690,879r-41,18l607,912r-44,10l519,927r-46,2l428,925r-46,-7l338,906,293,889,250,868,211,843,175,815,142,783,113,748,87,712,65,673,48,632,33,590,23,546,17,502,16,456r3,-44l27,366,39,321,55,277r,2l,129r160,1xe" fillcolor="black" strokeweight="3e-5mm">
                <v:path arrowok="t"/>
                <o:lock v:ext="edit" verticies="t"/>
              </v:shape>
              <v:shape id="_x0000_s45674" type="#_x0000_t75" style="position:absolute;left:1868;top:1964;width:275;height:116">
                <v:imagedata r:id="rId276" o:title=""/>
              </v:shape>
              <v:shape id="_x0000_s45675" style="position:absolute;left:1549;top:1982;width:79;height:115" coordsize="79,115" path="m79,115r-10,l59,112,38,100,16,86,5,64,,42,11,22,21,8,42,,26,11,11,25,5,42r6,20l21,81,38,98r21,12l79,115xe" fillcolor="#fc0" stroked="f">
                <v:path arrowok="t"/>
              </v:shape>
              <v:shape id="_x0000_s45676" style="position:absolute;left:1545;top:1978;width:88;height:124" coordsize="159,224" path="m150,223r-18,hdc131,223,130,223,130,223hal111,219hdc110,219,109,218,109,218hal71,195,31,170hdc30,169,29,168,28,166hal10,127hdc9,126,9,125,9,125hal1,85hdc,83,1,81,1,80hal20,44hdc20,44,21,44,21,43hal40,18hdc40,16,42,15,43,15hal81,1hdc85,,89,1,91,5v2,4,,8,-3,10hal59,33r1,l33,58r2,-3l24,86r,-5l35,117r-1,-2l53,151r-1,-2l81,179r-2,-2l117,200r-2,-1l152,208hdc156,209,159,213,158,217v-1,4,-5,7,-9,6hal111,215hdc110,214,109,214,109,214hal71,191hdc71,191,70,190,70,190hal40,160hdc40,159,39,159,39,158hal20,123hdc20,122,20,122,20,121hal9,86hdc9,84,9,83,9,81hal20,50hdc20,49,21,48,22,47hal49,21hdc49,21,50,20,50,20hal79,2r7,14l49,30r4,-3l34,53r,-1l16,87r,-5l25,122r-1,-2l43,159r-3,-3l79,182r38,22l115,203r18,5l132,207r18,hdc155,207,158,211,158,215v,5,-3,8,-8,8haxe" fillcolor="#f30" strokecolor="#f30" strokeweight="3e-5mm">
                <v:path arrowok="t"/>
              </v:shape>
              <v:shape id="_x0000_s45677" style="position:absolute;left:1638;top:2000;width:70;height:97" coordsize="70,97" path="m70,97l46,94,29,87,12,72,,52,,35,7,18,18,5,35,,18,8,12,20,7,35r,17l18,70,29,84,46,94r24,3xe" fillcolor="#fc0" stroked="f">
                <v:path arrowok="t"/>
              </v:shape>
              <v:shape id="_x0000_s45678" style="position:absolute;left:1634;top:1995;width:79;height:107" coordsize="143,192" path="m133,191l91,187hdc90,187,89,187,88,186hal57,173hdc56,173,55,172,55,172hal23,144hdc23,144,22,143,22,142hal2,107hdc1,106,,104,,103hal,71hdc,70,1,69,1,68hal12,38hdc13,37,13,36,14,35hal34,12hdc35,11,36,10,38,10hal69,1hdc73,,78,2,79,6v1,4,-1,8,-5,10hal43,29r4,-4l36,48,27,74r1,-3l28,103,26,99r21,30l67,157r-3,-3l95,172r-3,-1l135,175hdc139,176,143,180,142,184v,5,-4,8,-9,7hal91,187hdc90,187,89,186,88,186hal56,168hdc55,168,54,167,54,166hal33,138,13,107hdc12,106,12,105,12,103hal12,71hdc12,70,12,69,12,69hal21,41,33,18hdc34,16,35,15,37,14hal68,1r6,15l42,25r4,-2l26,46r1,-3l16,74r,-3l16,103,15,99r21,35l34,132r31,28l63,158r32,14l92,171r43,4hdc139,176,143,180,142,184v,5,-4,8,-9,7haxe" fillcolor="#f30" strokecolor="#f30" strokeweight="3e-5mm">
                <v:path arrowok="t"/>
              </v:shape>
              <v:shape id="_x0000_s45679" style="position:absolute;left:1727;top:2009;width:52;height:70" coordsize="52,70" path="m52,70l35,68,17,61,6,52,,38,,25,6,14,12,5,29,,17,5,6,14r,11l6,38r6,14l23,61r12,7l52,70xe" fillcolor="#fc0" stroked="f">
                <v:path arrowok="t"/>
              </v:shape>
              <v:shape id="_x0000_s45680" style="position:absolute;left:1722;top:2004;width:62;height:80" coordsize="111,144" path="m101,143l71,139hdc70,139,70,139,69,139hal36,127hdc35,127,35,126,34,126hal14,109hdc13,109,13,108,12,106hal1,81hdc1,80,,79,,78hal,54hdc,52,1,51,1,50hal12,30,24,13hdc25,12,26,10,28,10hal59,1hdc63,,67,2,68,6v2,4,,8,-4,10hal42,25r2,-1l24,40r3,-6l27,54r,24l27,75r11,25l35,97r20,16l54,112r22,12l73,123r30,5hdc108,128,111,132,110,137v,4,-4,7,-9,6hal71,139hdc70,139,69,139,68,138hal46,126hdc46,126,45,126,45,126hal25,109hdc24,109,23,108,23,106hal12,81hdc12,80,11,79,11,78hal11,54r,-20hdc11,31,12,29,14,27hal34,11hdc35,11,35,10,36,10hal58,1r5,15l33,25r4,-3l26,37,16,58r,-4l16,78r,-3l27,100,24,97r20,16l42,112r33,12l73,123r30,5hdc108,128,111,132,110,137v,4,-4,7,-9,6haxe" fillcolor="#f30" strokecolor="#f30" strokeweight="3e-5mm">
                <v:path arrowok="t"/>
              </v:shape>
              <v:shape id="_x0000_s45681" style="position:absolute;left:1788;top:2018;width:44;height:61" coordsize="44,61" path="m44,61r-13,l20,56,7,46,,33,,23,7,12,13,5,26,,13,5,7,12,,33,7,43,20,54r11,5l44,61xe" fillcolor="#fc0" stroked="f">
                <v:path arrowok="t"/>
              </v:shape>
              <v:shape id="_x0000_s45682" style="position:absolute;left:1784;top:2013;width:53;height:71" coordsize="95,128" path="m86,127r-23,hdc62,127,61,127,60,127hal40,117hdc39,117,38,117,38,116hal15,98hdc14,97,13,97,13,95hal1,73hdc1,72,,70,,69hal,51hdc,49,1,48,2,47hal13,27hdc13,27,13,27,14,26hal25,12hdc26,11,27,11,28,10hal34,25r3,-2l26,36r2,-2l16,71,15,65,27,83,25,81,48,99,46,98r21,9l65,107r23,4hdc92,112,95,117,94,121v-1,4,-5,7,-9,6hal62,123hdc61,122,61,122,60,122hal40,113hdc39,113,38,112,38,112hal15,94hdc14,93,14,92,13,92hal2,73hdc,71,,69,1,67hal12,29hdc13,28,13,27,14,26hal25,12hdc26,11,27,11,28,10hal56,hdc58,1,64,4,64,13,57,16,51,1,57,16hal34,25r3,-2l26,36r1,-1l15,55r1,-4l16,69r,-4l27,88,25,86r23,18l46,103r21,9l63,111r23,hdc91,111,94,115,94,119v,5,-3,8,-8,8haxe" fillcolor="#f30" strokecolor="#f30" strokeweight="3e-5mm">
                <v:path arrowok="t"/>
              </v:shape>
              <v:shape id="_x0000_s45683" style="position:absolute;left:1833;top:2026;width:34;height:44" coordsize="34,44" path="m34,44r-12,l12,41,6,34,,25,,17,6,9,12,3,22,,12,3,6,9,,25,12,39r10,5l34,44xe" fillcolor="#fc0" stroked="f">
                <v:path arrowok="t"/>
              </v:shape>
              <v:shape id="_x0000_s45684" style="position:absolute;left:1828;top:2022;width:43;height:53" coordsize="78,95" path="m70,95r-21,hdc48,95,48,95,47,95hal28,90hdc26,90,24,89,23,87hal13,72,2,57hdc1,56,,54,,53hal,38hdc,36,1,35,2,33hal13,19hdc13,18,13,18,14,17hal24,8hdc25,7,27,6,28,6hal32,21r3,-2l25,29r2,-3l16,55,15,48,36,72,33,70,53,80,49,79r21,hdc75,79,78,83,78,87v,5,-3,8,-8,8hal49,95hdc48,95,46,95,45,94hal26,85hdc25,84,24,83,24,83hal2,58hdc1,56,,53,1,50hal12,21hdc12,19,13,18,14,17hal24,8hdc25,7,27,6,28,6hal50,hdc51,1,59,3,59,14,51,16,47,1,51,16hal32,21r3,-2l25,29r1,-1l15,43r1,-5l16,53,15,48,26,63,36,78,32,75r19,4l49,79r21,hdc75,79,78,83,78,87v,5,-3,8,-8,8haxe" fillcolor="#f30" strokecolor="#f30" strokeweight="3e-5mm">
                <v:path arrowok="t"/>
              </v:shape>
              <v:shape id="_x0000_s45685" style="position:absolute;left:1765;top:2244;width:131;height:120" coordsize="237,217" path="m155,10r41,48hdc196,59,197,60,198,61hal224,105hdc225,106,226,108,226,110hal236,148hdc237,152,237,156,236,160hal227,188hdc225,193,221,198,216,201hal188,215hdc185,216,181,217,177,217hal135,215hdc133,215,131,214,129,214hal76,195hdc75,194,74,194,73,193hal14,159hdc4,153,,140,6,130v6,-10,19,-14,29,-8hal94,156r-3,-2l144,173r-7,-1l179,174r-10,2l197,162r-11,13l195,147r,12l185,121r2,5l161,82r2,3l122,37hdc115,28,116,15,125,7v9,-7,22,-6,30,3haxe" fillcolor="lime" strokecolor="lime" strokeweight="3e-5mm">
                <v:path arrowok="t"/>
              </v:shape>
              <v:shape id="_x0000_s45686" style="position:absolute;left:1741;top:2226;width:115;height:107" coordsize="208,194" path="m137,10r35,41hdc172,52,173,53,174,54hal197,93hdc198,94,199,96,199,98hal207,130hdc208,134,208,138,207,141hal200,165hdc198,171,195,175,190,178hal167,191hdc163,193,159,194,155,194hal119,191hdc117,191,115,190,113,190hal67,174hdc66,173,65,173,64,172hal14,143hdc4,137,,124,6,114v6,-10,19,-14,29,-8hal85,135r-4,-2l127,149r-5,-1l158,151r-12,3l169,141r-10,12l166,129r,12l158,109r2,5l137,75r2,3l104,37hdc97,28,98,15,107,7v9,-7,22,-6,30,3haxe" fillcolor="lime" strokecolor="lime" strokeweight="3e-5mm">
                <v:path arrowok="t"/>
              </v:shape>
              <v:shape id="_x0000_s45687" style="position:absolute;left:1712;top:2202;width:106;height:98" coordsize="192,177" path="m124,9r33,38l180,84hdc182,86,182,88,183,90hal191,119hdc192,122,192,126,191,129hal186,150hdc185,157,180,162,175,165hal154,175hdc150,176,146,177,142,177hal110,174hdc108,174,106,173,104,172hal63,155hdc62,155,61,154,61,154hal14,126hdc3,120,,107,6,97,12,86,25,83,35,89hal82,117r-2,-1l121,133r-7,-2l146,134r-11,2l156,126r-11,15l150,120r,10l142,101r3,6l124,75,91,37hdc84,29,85,15,93,7v9,-7,23,-6,31,2haxe" fillcolor="lime" strokecolor="lime" strokeweight="3e-5mm">
                <v:path arrowok="t"/>
              </v:shape>
              <v:shape id="_x0000_s45688" style="position:absolute;left:1678;top:2174;width:107;height:97" coordsize="193,175" path="m116,9r36,39hdc153,49,153,50,154,50hal178,85hdc179,87,180,88,180,90hal191,118hdc193,121,193,126,192,130hal188,150hdc187,157,182,163,175,165hal155,173hdc152,175,148,175,144,174hal112,168hdc110,168,108,168,107,167hal64,148hdc63,148,62,147,61,147hal13,117hdc3,110,,97,6,87,13,77,26,74,36,80hal84,110r-3,-1l124,128r-5,-2l151,132r-11,2l160,126r-13,15l151,121r1,12l141,105r2,5l119,75r2,2l85,38hdc77,29,77,16,86,8,95,,108,,116,9haxe" fillcolor="lime" strokecolor="lime" strokeweight="3e-5mm">
                <v:path arrowok="t"/>
              </v:shape>
              <v:shape id="_x0000_s45689" style="position:absolute;left:1656;top:2157;width:95;height:87" coordsize="172,157" path="m104,9r31,33hdc136,43,136,43,137,44hal158,74hdc159,76,160,77,160,79hal170,104hdc172,107,172,111,171,115hal168,132hdc167,139,162,145,156,148hal139,155hdc135,157,130,157,126,156hal98,150hdc97,150,95,150,94,149hal57,133hdc56,133,55,132,54,131hal13,105hdc3,99,,86,6,76,13,66,26,63,36,69hal77,95,74,94r37,16l107,109r28,6l122,116r17,-7l126,125r3,-17l131,119,121,94r2,5l102,69r2,2l73,38hdc65,29,65,16,74,8,82,,96,,104,9haxe" fillcolor="lime" strokecolor="lime" strokeweight="3e-5mm">
                <v:path arrowok="t"/>
              </v:shape>
              <v:shape id="_x0000_s45690" style="position:absolute;left:1631;top:2138;width:88;height:79" coordsize="158,144" path="m95,9r29,30hdc125,40,125,40,126,41hal145,69hdc146,71,147,72,147,73hal156,94hdc158,98,158,101,158,105hal156,120hdc155,128,149,135,141,138hal126,143hdc122,144,118,144,114,143hal89,137hdc88,137,86,136,85,136hal53,120,13,95hdc3,88,,75,6,65,13,55,26,52,36,58hal72,81r32,16l99,96r25,6l113,102r15,-5l113,115r2,-15l117,111,108,90r2,3l91,65r2,3l64,38hdc56,30,56,16,65,8,73,,87,,95,9haxe" fillcolor="lime" strokecolor="lime" strokeweight="3e-5mm">
                <v:path arrowok="t"/>
              </v:shape>
              <v:shape id="_x0000_s45691" style="position:absolute;left:1610;top:2120;width:81;height:73" coordsize="146,132" path="m88,9r26,27l134,62hdc135,63,135,65,136,66hal144,85hdc145,88,146,92,146,95hal145,108hdc144,117,138,124,130,127hal117,131hdc113,132,110,132,106,131hal83,126hdc81,126,80,125,78,125hal49,111,13,87hdc3,81,,68,7,58,13,48,26,45,36,52hal68,72,97,86,92,85r23,5l104,90r13,-4l102,105r1,-13l105,102,97,83r2,4l83,65,57,38hdc49,30,49,16,58,8,66,,80,,88,9haxe" fillcolor="lime" strokecolor="lime" strokeweight="3e-5mm">
                <v:path arrowok="t"/>
              </v:shape>
              <v:shape id="_x0000_s45692" style="position:absolute;left:1587;top:2102;width:73;height:65" coordsize="131,119" path="m80,9r22,23l119,55hdc120,56,121,57,122,59hal129,75hdc130,78,131,82,131,85hal130,96hdc129,105,123,113,114,115hal103,118hdc100,119,96,119,93,118hal74,114hdc72,114,70,113,69,112hal44,99,13,79hdc3,73,,60,7,50,13,40,26,37,36,44hal63,62,88,75,83,73r19,4l92,77r11,-3l87,93,88,82r2,10l83,76r2,4l71,61,49,38hdc41,30,41,16,50,8,58,,72,,80,9haxe" fillcolor="lime" strokecolor="lime" strokeweight="3e-5mm">
                <v:path arrowok="t"/>
              </v:shape>
              <v:shape id="_x0000_s45693" style="position:absolute;left:1569;top:2087;width:65;height:58" coordsize="117,105" path="m71,8l90,27r15,19hdc106,47,107,48,107,49hal114,62hdc116,66,117,71,117,75hal116,84hdc115,93,108,100,99,102hal90,104hdc87,105,84,105,80,104hal64,100hdc63,100,61,99,60,98hal39,87,13,70hdc3,64,,50,7,41,13,31,26,28,36,35hal58,50,79,61,75,59r16,4l81,63r9,-2l73,79r1,-9l77,83,70,70r2,3l59,58,40,39hdc32,30,32,17,40,8,49,,62,,71,8haxe" fillcolor="lime" strokecolor="lime" strokeweight="3e-5mm">
                <v:path arrowok="t"/>
              </v:shape>
              <v:shape id="_x0000_s45694" style="position:absolute;left:1560;top:2078;width:49;height:46" coordsize="88,83" path="m64,11l81,33hdc84,36,85,40,86,43hal88,57hdc88,63,87,69,83,74v-4,5,-9,7,-15,8hal53,83hdc49,83,45,82,41,80hal14,65hdc4,59,,46,6,36,12,26,25,22,35,28hal62,43,50,40,65,39,45,63,43,49r5,11l31,38hdc23,28,25,15,34,8,44,,57,2,64,11haxe" fillcolor="lime" strokecolor="lime" strokeweight="3e-5mm">
                <v:path arrowok="t"/>
              </v:shape>
              <v:rect id="_x0000_s45695" style="position:absolute;left:1390;top:2097;width:142;height:53" fillcolor="#009" stroked="f"/>
              <v:shape id="_x0000_s45696" style="position:absolute;left:1386;top:2093;width:150;height:62" coordsize="150,62" path="m,l150,r,62l,62,,xm8,57l4,53r142,l141,57r,-53l146,9,4,9,8,4r,53xe" fillcolor="black" strokeweight="3e-5mm">
                <v:path arrowok="t"/>
                <o:lock v:ext="edit" verticies="t"/>
              </v:shape>
              <v:shape id="_x0000_s45697" style="position:absolute;left:1279;top:2128;width:198;height:57" coordsize="198,57" path="m,21r180,l163,39,163,r35,l198,57,,57,,21xe" fillcolor="#3a6042" strokecolor="#3a6042" strokeweight="3e-5mm">
                <v:path arrowok="t"/>
              </v:shape>
              <v:shape id="_x0000_s45698" type="#_x0000_t75" style="position:absolute;left:974;top:1867;width:451;height:195">
                <v:imagedata r:id="rId277" o:title=""/>
              </v:shape>
              <v:shape id="_x0000_s45699" type="#_x0000_t75" style="position:absolute;left:974;top:1867;width:451;height:195">
                <v:imagedata r:id="rId278" o:title=""/>
              </v:shape>
              <v:rect id="_x0000_s45700" style="position:absolute;left:145;top:1583;width:2035;height:184;mso-wrap-style:none;v-text-anchor:top" filled="f" stroked="f">
                <v:textbox style="mso-next-textbox:#_x0000_s45700;mso-fit-shape-to-text:t" inset="0,0,0,0">
                  <w:txbxContent>
                    <w:p w:rsidR="00A520AA" w:rsidRPr="00F14173" w:rsidRDefault="00A520AA" w:rsidP="00FB6739">
                      <w:pPr>
                        <w:spacing w:before="0" w:line="240" w:lineRule="auto"/>
                        <w:rPr>
                          <w:rFonts w:cs="Arial"/>
                          <w:lang w:bidi="ar-SY"/>
                        </w:rPr>
                      </w:pPr>
                      <w:r>
                        <w:rPr>
                          <w:rFonts w:ascii="Arial Narrow" w:hAnsi="Arial Narrow" w:cs="Arial" w:hint="cs"/>
                          <w:b/>
                          <w:bCs/>
                          <w:color w:val="000099"/>
                          <w:sz w:val="16"/>
                          <w:szCs w:val="16"/>
                          <w:rtl/>
                          <w:lang w:bidi="ar-SY"/>
                        </w:rPr>
                        <w:t>تكامل بين الاتصالات السلكية واللاسلكية</w:t>
                      </w:r>
                    </w:p>
                  </w:txbxContent>
                </v:textbox>
              </v:rect>
              <v:shape id="_x0000_s45701" style="position:absolute;left:2559;top:1495;width:2054;height:1328" coordsize="3712,2400" path="m,400hdc,180,180,,400,v,,,,,hal400,,3312,r,hdc3533,,3712,180,3712,400v,,,,,hal3712,400r,1600l3712,2000hdc3712,2221,3533,2400,3312,2400v,,,,,hal3312,2400r-2912,l400,2400hdc180,2400,,2221,,2000v,,,,,hal,400hdxe" fillcolor="#ffc" strokeweight="0">
                <v:path arrowok="t"/>
              </v:shape>
              <v:shape id="_x0000_s45702" style="position:absolute;left:2554;top:1491;width:2063;height:1336" coordsize="3728,2416" path="m,408l8,328hdc9,327,9,327,9,326hal33,251hdc33,251,33,250,33,250hal70,182hdc71,181,71,181,71,180hal120,121hdc121,121,121,121,121,120hal180,71hdc181,71,181,71,182,70hal250,33hdc250,33,251,33,251,33hal326,9hdc327,9,327,9,328,8hal408,,3320,r82,8hdc3403,9,3403,9,3404,9hal3479,33hdc3479,33,3480,33,3480,33hal3548,70hdc3549,71,3549,71,3550,71hal3609,120hdc3609,121,3609,121,3610,121hal3659,180hdc3659,181,3659,181,3659,182hal3696,250hdc3697,250,3697,251,3697,251hal3720,326hdc3720,327,3720,327,3720,328hal3728,408r,1600l3720,2090hdc3720,2091,3720,2091,3720,2092hal3697,2167hdc3697,2167,3697,2168,3696,2168hal3659,2236hdc3659,2237,3659,2237,3659,2238hal3610,2297hdc3609,2297,3609,2297,3609,2298hal3550,2347hdc3549,2347,3549,2347,3548,2347hal3480,2384hdc3480,2385,3479,2385,3479,2385hal3404,2408hdc3403,2408,3403,2408,3402,2408hal3321,2416r-2913,l328,2408hdc327,2408,327,2408,326,2408hal251,2385hdc251,2385,250,2385,250,2384hal182,2347hdc181,2347,181,2347,180,2347hal121,2298hdc121,2297,121,2297,120,2297hal71,2238hdc71,2237,71,2237,70,2236hal33,2168hdc33,2168,33,2167,33,2167hal9,2092hdc9,2091,9,2091,8,2090hal,2009,,408xm16,2008r8,81l24,2087r24,75l48,2161r37,68l84,2227r49,59l132,2285r59,49l189,2333r68,37l256,2370r75,23l329,2392r79,8l3320,2400r81,-8l3399,2393r75,-23l3473,2370r68,-37l3539,2334r59,-49l3597,2286r49,-59l3645,2229r37,-68l3682,2162r23,-75l3704,2089r8,-81l3712,409r-8,-80l3705,331r-23,-75l3682,257r-37,-68l3646,191r-49,-59l3598,133,3539,84r2,1l3473,48r1,l3399,24r2,l3320,16,409,16r-80,8l331,24,256,48r1,l189,85r2,-1l132,133r1,-1l84,191r1,-2l48,257r,-1l24,331r,-2l16,408r,1600xe" fillcolor="black" strokeweight="3e-5mm">
                <v:path arrowok="t"/>
                <o:lock v:ext="edit" verticies="t"/>
              </v:shape>
              <v:rect id="_x0000_s45703" style="position:absolute;left:2773;top:1583;width:1801;height:184;mso-wrap-style:none;v-text-anchor:top" filled="f" stroked="f">
                <v:textbox style="mso-next-textbox:#_x0000_s45703;mso-fit-shape-to-text:t" inset="0,0,0,0">
                  <w:txbxContent>
                    <w:p w:rsidR="00A520AA" w:rsidRPr="00F14173" w:rsidRDefault="00A520AA" w:rsidP="00FB6739">
                      <w:pPr>
                        <w:spacing w:before="0" w:line="240" w:lineRule="auto"/>
                        <w:rPr>
                          <w:rFonts w:cs="Arial"/>
                          <w:lang w:bidi="ar-SY"/>
                        </w:rPr>
                      </w:pPr>
                      <w:r>
                        <w:rPr>
                          <w:rFonts w:ascii="Arial Narrow" w:hAnsi="Arial Narrow" w:cs="Arial" w:hint="cs"/>
                          <w:b/>
                          <w:bCs/>
                          <w:color w:val="000099"/>
                          <w:sz w:val="16"/>
                          <w:szCs w:val="16"/>
                          <w:rtl/>
                          <w:lang w:bidi="ar-SY"/>
                        </w:rPr>
                        <w:t>تكامل بين خدمات الصوت والبيانات</w:t>
                      </w:r>
                    </w:p>
                  </w:txbxContent>
                </v:textbox>
              </v:rect>
              <v:shape id="_x0000_s45704" style="position:absolute;left:2626;top:1846;width:929;height:928" coordsize="929,928" path="m890,64l857,219r,-3l881,257r18,43l913,343r10,45l928,433r1,45l926,522r-8,44l906,609r-16,42l870,691r-24,38l819,765r-32,33l752,829r-39,27l672,880r-44,18l585,913r-44,9l496,928r-45,l406,925r-43,-8l320,905,278,889,238,870,200,846,163,818,130,787,99,751,72,712,48,671,30,628,16,585,6,540,,495,,450,4,406r7,-44l23,319,38,277,58,237,83,199r27,-36l141,130,177,99,216,71,278,38,343,16,410,2,478,r68,7l612,24r64,26l736,87r-4,-1l890,64xm732,95l672,58r,1l608,32r1,l544,15r1,l478,8r,l411,11r,l345,24r1,l281,47r,l220,79r1,l182,106r,-1l147,136r,l116,169r1,-1l90,204r,l66,242r1,-1l47,281r,l31,322r,l20,365r,-1l12,407r,l9,451r,-1l9,495r,l14,539r,l24,582r,l38,625r,l56,667r,l79,708r,-1l106,746r-1,l136,780r,l169,811r,l204,839r,l242,862r,l281,881r,l322,897r,l365,909r-1,l408,917r-1,-1l451,919r,l495,919r-1,l539,914r,l583,904r-1,l626,890r-1,l668,872r,l709,849r-1,l747,822r-1,l781,792r,l812,759r,l839,724r,l863,686r-1,1l882,647r,1l898,606r,l909,564r,l917,521r,l920,477r,1l919,433r1,l914,389r,l905,345r,1l891,303r,l872,261r1,l849,219,880,68r5,5l732,95xe" fillcolor="black" strokeweight="3e-5mm">
                <v:path arrowok="t"/>
                <o:lock v:ext="edit" verticies="t"/>
              </v:shape>
              <v:shape id="_x0000_s45705" style="position:absolute;left:3602;top:1846;width:944;height:928" coordsize="944,928" path="m6,138r4,-6l64,278,46,323r,l35,367r,l27,412r,-1l24,456r,l25,500r,l31,544r,l41,587r,-1l55,628r,l72,668r,l94,706r,l119,743r,-1l148,776r,l180,808r-1,-1l215,835r,l254,860r-1,l295,881r,l339,898r,l383,909r,l428,917r-1,l472,919r,l516,918r,1l560,913r,l603,903r-1,l645,889r-1,l684,872r,l723,850r,l759,825r,l792,796r,1l824,764r-1,1l852,729r,l876,690r,1l897,649r,l914,605r,l926,561r,l933,517r,l936,472r,l935,428r,l930,384r,1l920,341r,1l906,300r,l888,260r1,l866,221r,1l842,185r,1l812,152r1,l781,121r,l745,93r,l707,68r,1l665,48r1,l600,24r1,l533,11r1,l466,8r1,l400,15r1,l335,32r1,l274,58r,l216,93r,l161,138,6,138xm160,129r-3,1l211,86,270,50,333,23,399,7,466,r68,2l603,16r66,23l711,60r39,26l787,114r32,32l849,180r25,37l896,256r18,41l928,339r10,44l943,428r1,44l942,518r-8,45l922,608r-17,45l884,695r-25,39l830,771r-32,32l764,832r-36,25l688,880r-41,18l605,912r-43,10l517,927r-45,1l427,925r-46,-7l336,906,292,889,249,867,210,842,174,814,142,782,112,748,87,711,64,672,46,631,33,589,23,545,16,501,15,456r3,-46l26,365,38,320,55,276r,3l,129r160,xe" fillcolor="black" strokeweight="3e-5mm">
                <v:path arrowok="t"/>
                <o:lock v:ext="edit" verticies="t"/>
              </v:shape>
              <v:rect id="_x0000_s45706" style="position:absolute;left:2730;top:2473;width:568;height:170;v-text-anchor:top" filled="f" stroked="f">
                <v:textbox style="mso-next-textbox:#_x0000_s45706" inset="0,0,0,0">
                  <w:txbxContent>
                    <w:p w:rsidR="00A520AA" w:rsidRPr="00F14173" w:rsidRDefault="00A520AA" w:rsidP="00FB6739">
                      <w:pPr>
                        <w:spacing w:before="0" w:line="144" w:lineRule="auto"/>
                        <w:jc w:val="center"/>
                        <w:rPr>
                          <w:lang w:bidi="ar-SY"/>
                        </w:rPr>
                      </w:pPr>
                      <w:r w:rsidRPr="00F14173">
                        <w:rPr>
                          <w:rFonts w:ascii="Arial Narrow" w:hAnsi="Arial Narrow" w:hint="cs"/>
                          <w:b/>
                          <w:bCs/>
                          <w:color w:val="663300"/>
                          <w:sz w:val="14"/>
                          <w:szCs w:val="14"/>
                          <w:rtl/>
                          <w:lang w:bidi="ar-SY"/>
                        </w:rPr>
                        <w:t>هاتف</w:t>
                      </w:r>
                    </w:p>
                  </w:txbxContent>
                </v:textbox>
              </v:rect>
              <v:rect id="_x0000_s45707" style="position:absolute;left:3795;top:2452;width:494;height:126;v-text-anchor:top" filled="f" stroked="f">
                <v:textbox style="mso-next-textbox:#_x0000_s45707;mso-fit-shape-to-text:t" inset="0,0,0,0">
                  <w:txbxContent>
                    <w:p w:rsidR="00A520AA" w:rsidRPr="00F14173" w:rsidRDefault="00A520AA" w:rsidP="00FB6739">
                      <w:pPr>
                        <w:spacing w:before="0" w:line="144" w:lineRule="auto"/>
                        <w:jc w:val="center"/>
                        <w:rPr>
                          <w:lang w:bidi="ar-SY"/>
                        </w:rPr>
                      </w:pPr>
                      <w:r w:rsidRPr="00F14173">
                        <w:rPr>
                          <w:rFonts w:ascii="HY???" w:eastAsia="HY???" w:hint="cs"/>
                          <w:color w:val="663300"/>
                          <w:sz w:val="14"/>
                          <w:szCs w:val="14"/>
                          <w:rtl/>
                          <w:lang w:bidi="ar-SY"/>
                        </w:rPr>
                        <w:t>إنترنت</w:t>
                      </w:r>
                    </w:p>
                  </w:txbxContent>
                </v:textbox>
              </v:rect>
              <v:shape id="_x0000_s45708" type="#_x0000_t75" style="position:absolute;left:2886;top:2203;width:275;height:213">
                <v:imagedata r:id="rId279" o:title=""/>
              </v:shape>
              <v:shape id="_x0000_s45709" type="#_x0000_t75" style="position:absolute;left:2842;top:2124;width:221;height:186">
                <v:imagedata r:id="rId280" o:title=""/>
              </v:shape>
              <v:shape id="_x0000_s45710" style="position:absolute;left:3052;top:2265;width:157;height:21" coordsize="157,21" path="m1,l157,3r-1,18l,17,1,xe" fillcolor="#2f6479" strokecolor="#2f6479" strokeweight="3e-5mm">
                <v:path arrowok="t"/>
              </v:shape>
              <v:shape id="_x0000_s45711" type="#_x0000_t75" style="position:absolute;left:3187;top:2230;width:222;height:186">
                <v:imagedata r:id="rId280" o:title=""/>
              </v:shape>
              <v:shape id="_x0000_s45712" style="position:absolute;left:3967;top:2122;width:208;height:190" coordsize="208,190" path="m195,190l,13,12,,208,177r-13,13xe" fillcolor="#2f6479" strokecolor="#2f6479" strokeweight="3e-5mm">
                <v:path arrowok="t"/>
              </v:shape>
              <v:group id="_x0000_s45713" style="position:absolute;left:3834;top:2053;width:187;height:88" coordorigin="3834,2053" coordsize="187,88">
                <v:oval id="_x0000_s45714" style="position:absolute;left:3834;top:2091;width:186;height:41" fillcolor="#0078aa" strokeweight="0"/>
                <v:oval id="_x0000_s45715" style="position:absolute;left:3834;top:2091;width:186;height:41" filled="f" strokecolor="#aae6ff" strokeweight="3e-5mm">
                  <v:stroke joinstyle="miter" endcap="round"/>
                </v:oval>
                <v:rect id="_x0000_s45716" style="position:absolute;left:3834;top:2083;width:186;height:30" fillcolor="#0078aa" stroked="f"/>
                <v:rect id="_x0000_s45717" style="position:absolute;left:3834;top:2083;width:186;height:30" fillcolor="#0078aa" stroked="f"/>
                <v:oval id="_x0000_s45718" style="position:absolute;left:3834;top:2062;width:186;height:41" fillcolor="#00b4ff" strokeweight="0"/>
                <v:oval id="_x0000_s45719" style="position:absolute;left:3834;top:2062;width:186;height:41" filled="f" strokecolor="#aae6ff" strokeweight="3e-5mm">
                  <v:stroke joinstyle="miter" endcap="round"/>
                </v:oval>
                <v:shape id="_x0000_s45720" style="position:absolute;left:3929;top:2068;width:61;height:13" coordsize="61,13" path="m,10r14,3l47,4,61,7,53,,15,,31,2,,10xe" fillcolor="black" stroked="f">
                  <v:path arrowok="t"/>
                </v:shape>
                <v:shape id="_x0000_s45721" style="position:absolute;left:3929;top:2068;width:61;height:13" coordsize="61,13" path="m,10r14,3l47,4,61,7,53,,15,,31,2,,10xe" fillcolor="black" stroked="f">
                  <v:path arrowok="t"/>
                </v:shape>
                <v:shape id="_x0000_s45722" style="position:absolute;left:3862;top:2083;width:61;height:14" coordsize="61,14" path="m61,3l48,,16,9,,6r8,8l48,14,31,11,61,3xe" fillcolor="black" stroked="f">
                  <v:path arrowok="t"/>
                </v:shape>
                <v:shape id="_x0000_s45723" style="position:absolute;left:3862;top:2083;width:61;height:14" coordsize="61,14" path="m61,3l48,,16,9,,6r8,8l48,14,31,11,61,3xe" fillcolor="black" stroked="f">
                  <v:path arrowok="t"/>
                </v:shape>
                <v:shape id="_x0000_s45724" style="position:absolute;left:3866;top:2067;width:61;height:13" coordsize="61,13" path="m,3l13,,46,8,61,6r-8,7l14,13,30,11,,3xe" fillcolor="black" stroked="f">
                  <v:path arrowok="t"/>
                </v:shape>
                <v:shape id="_x0000_s45725" style="position:absolute;left:3866;top:2067;width:61;height:13" coordsize="61,13" path="m,3l13,,46,8,61,6r-8,7l14,13,30,11,,3xe" fillcolor="black" stroked="f">
                  <v:path arrowok="t"/>
                </v:shape>
                <v:shape id="_x0000_s45726" style="position:absolute;left:3927;top:2085;width:61;height:13" coordsize="61,13" path="m61,10l47,13,16,4,,7,8,,47,,30,2r31,8xe" fillcolor="black" stroked="f">
                  <v:path arrowok="t"/>
                </v:shape>
                <v:shape id="_x0000_s45727" style="position:absolute;left:3927;top:2085;width:61;height:13" coordsize="61,13" path="m61,10l47,13,16,4,,7,8,,47,,30,2r31,8xe" fillcolor="black" stroked="f">
                  <v:path arrowok="t"/>
                </v:shape>
                <v:shape id="_x0000_s45728" style="position:absolute;left:3930;top:2068;width:62;height:14" coordsize="62,14" path="m,11r14,3l47,5,62,8,54,,15,,31,3,,11xe" stroked="f">
                  <v:path arrowok="t"/>
                </v:shape>
                <v:shape id="_x0000_s45729" style="position:absolute;left:3930;top:2068;width:62;height:14" coordsize="62,14" path="m,11r14,3l47,5,62,8,54,,15,,31,3,,11xe" stroked="f">
                  <v:path arrowok="t"/>
                </v:shape>
                <v:shape id="_x0000_s45730" style="position:absolute;left:3863;top:2084;width:62;height:14" coordsize="62,14" path="m62,3l48,,16,9,,6r8,8l48,14,31,11,62,3xe" stroked="f">
                  <v:path arrowok="t"/>
                </v:shape>
                <v:shape id="_x0000_s45731" style="position:absolute;left:3863;top:2084;width:62;height:14" coordsize="62,14" path="m62,3l48,,16,9,,6r8,8l48,14,31,11,62,3xe" stroked="f">
                  <v:path arrowok="t"/>
                </v:shape>
                <v:shape id="_x0000_s45732" style="position:absolute;left:3867;top:2068;width:61;height:13" coordsize="61,13" path="m,3l13,,46,8,61,5r-8,8l14,13,30,11,,3xe" stroked="f">
                  <v:path arrowok="t"/>
                </v:shape>
                <v:shape id="_x0000_s45733" style="position:absolute;left:3867;top:2068;width:61;height:13" coordsize="61,13" path="m,3l13,,46,8,61,5r-8,8l14,13,30,11,,3xe" stroked="f">
                  <v:path arrowok="t"/>
                </v:shape>
                <v:shape id="_x0000_s45734" style="position:absolute;left:3928;top:2085;width:61;height:14" coordsize="61,14" path="m61,11l48,14,16,5,,8,8,,48,,31,2r30,9xe" stroked="f">
                  <v:path arrowok="t"/>
                </v:shape>
                <v:shape id="_x0000_s45735" style="position:absolute;left:3928;top:2085;width:61;height:14" coordsize="61,14" path="m61,11l48,14,16,5,,8,8,,48,,31,2r30,9xe" stroked="f">
                  <v:path arrowok="t"/>
                </v:shape>
                <v:line id="_x0000_s45736" style="position:absolute" from="3834,2053" to="3835,2141" strokecolor="#aae6ff" strokeweight="3e-5mm">
                  <v:stroke joinstyle="miter" endcap="round"/>
                </v:line>
                <v:line id="_x0000_s45737" style="position:absolute" from="4020,2053" to="4021,2141" strokecolor="#aae6ff" strokeweight="3e-5mm">
                  <v:stroke joinstyle="miter" endcap="round"/>
                </v:line>
              </v:group>
              <v:group id="_x0000_s45738" style="position:absolute;left:4135;top:2133;width:187;height:88" coordorigin="4135,2133" coordsize="187,88">
                <v:oval id="_x0000_s45739" style="position:absolute;left:4135;top:2171;width:186;height:41" fillcolor="#0078aa" strokeweight="0"/>
                <v:oval id="_x0000_s45740" style="position:absolute;left:4135;top:2171;width:186;height:41" filled="f" strokecolor="#aae6ff" strokeweight="3e-5mm">
                  <v:stroke joinstyle="miter" endcap="round"/>
                </v:oval>
                <v:rect id="_x0000_s45741" style="position:absolute;left:4135;top:2163;width:186;height:29" fillcolor="#0078aa" stroked="f"/>
                <v:rect id="_x0000_s45742" style="position:absolute;left:4135;top:2163;width:186;height:29" fillcolor="#0078aa" stroked="f"/>
                <v:oval id="_x0000_s45743" style="position:absolute;left:4135;top:2141;width:186;height:42" fillcolor="#00b4ff" strokeweight="0"/>
                <v:oval id="_x0000_s45744" style="position:absolute;left:4135;top:2141;width:186;height:42" filled="f" strokecolor="#aae6ff" strokeweight="3e-5mm">
                  <v:stroke joinstyle="miter" endcap="round"/>
                </v:oval>
                <v:shape id="_x0000_s45745" style="position:absolute;left:4230;top:2147;width:61;height:14" coordsize="61,14" path="m,11r14,3l47,5,61,8,53,,15,,31,2,,11xe" fillcolor="black" stroked="f">
                  <v:path arrowok="t"/>
                </v:shape>
                <v:shape id="_x0000_s45746" style="position:absolute;left:4230;top:2147;width:61;height:14" coordsize="61,14" path="m,11r14,3l47,5,61,8,53,,15,,31,2,,11xe" fillcolor="black" stroked="f">
                  <v:path arrowok="t"/>
                </v:shape>
                <v:shape id="_x0000_s45747" style="position:absolute;left:4163;top:2163;width:61;height:14" coordsize="61,14" path="m61,3l48,,16,9,,6r8,8l48,14,31,11,61,3xe" fillcolor="black" stroked="f">
                  <v:path arrowok="t"/>
                </v:shape>
                <v:shape id="_x0000_s45748" style="position:absolute;left:4163;top:2163;width:61;height:14" coordsize="61,14" path="m61,3l48,,16,9,,6r8,8l48,14,31,11,61,3xe" fillcolor="black" stroked="f">
                  <v:path arrowok="t"/>
                </v:shape>
                <v:shape id="_x0000_s45749" style="position:absolute;left:4167;top:2147;width:61;height:13" coordsize="61,13" path="m,2l13,,46,8,61,5r-8,8l14,13,30,11,,2xe" fillcolor="black" stroked="f">
                  <v:path arrowok="t"/>
                </v:shape>
                <v:shape id="_x0000_s45750" style="position:absolute;left:4167;top:2147;width:61;height:13" coordsize="61,13" path="m,2l13,,46,8,61,5r-8,8l14,13,30,11,,2xe" fillcolor="black" stroked="f">
                  <v:path arrowok="t"/>
                </v:shape>
                <v:shape id="_x0000_s45751" style="position:absolute;left:4228;top:2164;width:61;height:13" coordsize="61,13" path="m61,11l48,13,16,5,,8,8,,48,,31,2r30,9xe" fillcolor="black" stroked="f">
                  <v:path arrowok="t"/>
                </v:shape>
                <v:shape id="_x0000_s45752" style="position:absolute;left:4228;top:2164;width:61;height:13" coordsize="61,13" path="m61,11l48,13,16,5,,8,8,,48,,31,2r30,9xe" fillcolor="black" stroked="f">
                  <v:path arrowok="t"/>
                </v:shape>
                <v:shape id="_x0000_s45753" style="position:absolute;left:4231;top:2148;width:62;height:13" coordsize="62,13" path="m,10r14,3l47,4,62,7,54,,15,,31,2,,10xe" stroked="f">
                  <v:path arrowok="t"/>
                </v:shape>
                <v:shape id="_x0000_s45754" style="position:absolute;left:4231;top:2148;width:62;height:13" coordsize="62,13" path="m,10r14,3l47,4,62,7,54,,15,,31,2,,10xe" stroked="f">
                  <v:path arrowok="t"/>
                </v:shape>
                <v:shape id="_x0000_s45755" style="position:absolute;left:4164;top:2163;width:62;height:14" coordsize="62,14" path="m62,3l48,,16,9,,6r8,8l48,14,31,12,62,3xe" stroked="f">
                  <v:path arrowok="t"/>
                </v:shape>
                <v:shape id="_x0000_s45756" style="position:absolute;left:4164;top:2163;width:62;height:14" coordsize="62,14" path="m62,3l48,,16,9,,6r8,8l48,14,31,12,62,3xe" stroked="f">
                  <v:path arrowok="t"/>
                </v:shape>
                <v:shape id="_x0000_s45757" style="position:absolute;left:4168;top:2147;width:61;height:14" coordsize="61,14" path="m,3l13,,46,8,61,6r-8,8l15,14,30,11,,3xe" stroked="f">
                  <v:path arrowok="t"/>
                </v:shape>
                <v:shape id="_x0000_s45758" style="position:absolute;left:4168;top:2147;width:61;height:14" coordsize="61,14" path="m,3l13,,46,8,61,6r-8,8l15,14,30,11,,3xe" stroked="f">
                  <v:path arrowok="t"/>
                </v:shape>
                <v:shape id="_x0000_s45759" style="position:absolute;left:4229;top:2165;width:61;height:13" coordsize="61,13" path="m61,10l48,13,16,4,,7,8,,48,,31,2r30,8xe" stroked="f">
                  <v:path arrowok="t"/>
                </v:shape>
                <v:shape id="_x0000_s45760" style="position:absolute;left:4229;top:2165;width:61;height:13" coordsize="61,13" path="m61,10l48,13,16,4,,7,8,,48,,31,2r30,8xe" stroked="f">
                  <v:path arrowok="t"/>
                </v:shape>
                <v:line id="_x0000_s45761" style="position:absolute" from="4135,2133" to="4136,2221" strokecolor="#aae6ff" strokeweight="3e-5mm">
                  <v:stroke joinstyle="miter" endcap="round"/>
                </v:line>
                <v:line id="_x0000_s45762" style="position:absolute" from="4321,2133" to="4322,2221" strokecolor="#aae6ff" strokeweight="3e-5mm">
                  <v:stroke joinstyle="miter" endcap="round"/>
                </v:line>
              </v:group>
              <v:group id="_x0000_s45763" style="position:absolute;left:3834;top:2239;width:187;height:88" coordorigin="3834,2239" coordsize="187,88">
                <v:oval id="_x0000_s45764" style="position:absolute;left:3834;top:2277;width:186;height:41" fillcolor="#0078aa" strokeweight="0"/>
                <v:oval id="_x0000_s45765" style="position:absolute;left:3834;top:2277;width:186;height:41" filled="f" strokecolor="#aae6ff" strokeweight="3e-5mm">
                  <v:stroke joinstyle="miter" endcap="round"/>
                </v:oval>
                <v:rect id="_x0000_s45766" style="position:absolute;left:3834;top:2269;width:186;height:29" fillcolor="#0078aa" stroked="f"/>
                <v:rect id="_x0000_s45767" style="position:absolute;left:3834;top:2269;width:186;height:29" fillcolor="#0078aa" stroked="f"/>
                <v:oval id="_x0000_s45768" style="position:absolute;left:3834;top:2248;width:186;height:41" fillcolor="#00b4ff" strokeweight="0"/>
                <v:oval id="_x0000_s45769" style="position:absolute;left:3834;top:2248;width:186;height:41" filled="f" strokecolor="#aae6ff" strokeweight="3e-5mm">
                  <v:stroke joinstyle="miter" endcap="round"/>
                </v:oval>
                <v:shape id="_x0000_s45770" style="position:absolute;left:3929;top:2253;width:61;height:14" coordsize="61,14" path="m,11r14,3l47,5,61,8,53,,15,,31,3,,11xe" fillcolor="black" stroked="f">
                  <v:path arrowok="t"/>
                </v:shape>
                <v:shape id="_x0000_s45771" style="position:absolute;left:3929;top:2253;width:61;height:14" coordsize="61,14" path="m,11r14,3l47,5,61,8,53,,15,,31,3,,11xe" fillcolor="black" stroked="f">
                  <v:path arrowok="t"/>
                </v:shape>
                <v:shape id="_x0000_s45772" style="position:absolute;left:3862;top:2269;width:61;height:14" coordsize="61,14" path="m61,3l48,,16,9,,6r8,8l48,14,31,11,61,3xe" fillcolor="black" stroked="f">
                  <v:path arrowok="t"/>
                </v:shape>
                <v:shape id="_x0000_s45773" style="position:absolute;left:3862;top:2269;width:61;height:14" coordsize="61,14" path="m61,3l48,,16,9,,6r8,8l48,14,31,11,61,3xe" fillcolor="black" stroked="f">
                  <v:path arrowok="t"/>
                </v:shape>
                <v:shape id="_x0000_s45774" style="position:absolute;left:3866;top:2253;width:61;height:13" coordsize="61,13" path="m,3l13,,46,8,61,6r-8,7l14,13,30,11,,3xe" fillcolor="black" stroked="f">
                  <v:path arrowok="t"/>
                </v:shape>
                <v:shape id="_x0000_s45775" style="position:absolute;left:3866;top:2253;width:61;height:13" coordsize="61,13" path="m,3l13,,46,8,61,6r-8,7l14,13,30,11,,3xe" fillcolor="black" stroked="f">
                  <v:path arrowok="t"/>
                </v:shape>
                <v:shape id="_x0000_s45776" style="position:absolute;left:3927;top:2270;width:61;height:14" coordsize="61,14" path="m61,11l47,14,16,5,,8,8,,47,,30,3r31,8xe" fillcolor="black" stroked="f">
                  <v:path arrowok="t"/>
                </v:shape>
                <v:shape id="_x0000_s45777" style="position:absolute;left:3927;top:2270;width:61;height:14" coordsize="61,14" path="m61,11l47,14,16,5,,8,8,,47,,30,3r31,8xe" fillcolor="black" stroked="f">
                  <v:path arrowok="t"/>
                </v:shape>
                <v:shape id="_x0000_s45778" style="position:absolute;left:3930;top:2254;width:62;height:13" coordsize="62,13" path="m,10r14,3l47,5,62,8,54,,15,,31,2,,10xe" stroked="f">
                  <v:path arrowok="t"/>
                </v:shape>
                <v:shape id="_x0000_s45779" style="position:absolute;left:3930;top:2254;width:62;height:13" coordsize="62,13" path="m,10r14,3l47,5,62,8,54,,15,,31,2,,10xe" stroked="f">
                  <v:path arrowok="t"/>
                </v:shape>
                <v:shape id="_x0000_s45780" style="position:absolute;left:3863;top:2270;width:62;height:14" coordsize="62,14" path="m62,3l48,,16,8,,6r8,8l48,14,31,11,62,3xe" stroked="f">
                  <v:path arrowok="t"/>
                </v:shape>
                <v:shape id="_x0000_s45781" style="position:absolute;left:3863;top:2270;width:62;height:14" coordsize="62,14" path="m62,3l48,,16,8,,6r8,8l48,14,31,11,62,3xe" stroked="f">
                  <v:path arrowok="t"/>
                </v:shape>
                <v:shape id="_x0000_s45782" style="position:absolute;left:3867;top:2253;width:61;height:14" coordsize="61,14" path="m,3l13,,46,9,61,6r-8,8l14,14,30,11,,3xe" stroked="f">
                  <v:path arrowok="t"/>
                </v:shape>
                <v:shape id="_x0000_s45783" style="position:absolute;left:3867;top:2253;width:61;height:14" coordsize="61,14" path="m,3l13,,46,9,61,6r-8,8l14,14,30,11,,3xe" stroked="f">
                  <v:path arrowok="t"/>
                </v:shape>
                <v:shape id="_x0000_s45784" style="position:absolute;left:3928;top:2271;width:61;height:13" coordsize="61,13" path="m61,10l48,13,16,5,,7,8,,48,,31,2r30,8xe" stroked="f">
                  <v:path arrowok="t"/>
                </v:shape>
                <v:shape id="_x0000_s45785" style="position:absolute;left:3928;top:2271;width:61;height:13" coordsize="61,13" path="m61,10l48,13,16,5,,7,8,,48,,31,2r30,8xe" stroked="f">
                  <v:path arrowok="t"/>
                </v:shape>
                <v:line id="_x0000_s45786" style="position:absolute" from="3834,2239" to="3835,2327" strokecolor="#aae6ff" strokeweight="3e-5mm">
                  <v:stroke joinstyle="miter" endcap="round"/>
                </v:line>
                <v:line id="_x0000_s45787" style="position:absolute" from="4020,2239" to="4021,2327" strokecolor="#aae6ff" strokeweight="3e-5mm">
                  <v:stroke joinstyle="miter" endcap="round"/>
                </v:line>
              </v:group>
              <v:group id="_x0000_s45788" style="position:absolute;left:4135;top:2283;width:187;height:88" coordorigin="4135,2283" coordsize="187,88">
                <v:oval id="_x0000_s45789" style="position:absolute;left:4135;top:2321;width:186;height:42" fillcolor="#0078aa" strokeweight="0"/>
                <v:oval id="_x0000_s45790" style="position:absolute;left:4135;top:2321;width:186;height:42" filled="f" strokecolor="#aae6ff" strokeweight="3e-5mm">
                  <v:stroke joinstyle="miter" endcap="round"/>
                </v:oval>
                <v:rect id="_x0000_s45791" style="position:absolute;left:4135;top:2313;width:186;height:30" fillcolor="#0078aa" stroked="f"/>
                <v:rect id="_x0000_s45792" style="position:absolute;left:4135;top:2313;width:186;height:30" fillcolor="#0078aa" stroked="f"/>
                <v:oval id="_x0000_s45793" style="position:absolute;left:4135;top:2292;width:186;height:41" fillcolor="#00b4ff" strokeweight="0"/>
                <v:oval id="_x0000_s45794" style="position:absolute;left:4135;top:2292;width:186;height:41" filled="f" strokecolor="#aae6ff" strokeweight="3e-5mm">
                  <v:stroke joinstyle="miter" endcap="round"/>
                </v:oval>
                <v:shape id="_x0000_s45795" style="position:absolute;left:4230;top:2298;width:61;height:13" coordsize="61,13" path="m,10r14,3l47,4,61,7,53,,15,,31,2,,10xe" fillcolor="black" stroked="f">
                  <v:path arrowok="t"/>
                </v:shape>
                <v:shape id="_x0000_s45796" style="position:absolute;left:4230;top:2298;width:61;height:13" coordsize="61,13" path="m,10r14,3l47,4,61,7,53,,15,,31,2,,10xe" fillcolor="black" stroked="f">
                  <v:path arrowok="t"/>
                </v:shape>
                <v:shape id="_x0000_s45797" style="position:absolute;left:4163;top:2313;width:61;height:14" coordsize="61,14" path="m61,3l48,,16,9,,6r8,8l48,14,31,11,61,3xe" fillcolor="black" stroked="f">
                  <v:path arrowok="t"/>
                </v:shape>
                <v:shape id="_x0000_s45798" style="position:absolute;left:4163;top:2313;width:61;height:14" coordsize="61,14" path="m61,3l48,,16,9,,6r8,8l48,14,31,11,61,3xe" fillcolor="black" stroked="f">
                  <v:path arrowok="t"/>
                </v:shape>
                <v:shape id="_x0000_s45799" style="position:absolute;left:4167;top:2297;width:61;height:13" coordsize="61,13" path="m,3l13,,46,8,61,6r-8,7l14,13,30,11,,3xe" fillcolor="black" stroked="f">
                  <v:path arrowok="t"/>
                </v:shape>
                <v:shape id="_x0000_s45800" style="position:absolute;left:4167;top:2297;width:61;height:13" coordsize="61,13" path="m,3l13,,46,8,61,6r-8,7l14,13,30,11,,3xe" fillcolor="black" stroked="f">
                  <v:path arrowok="t"/>
                </v:shape>
                <v:shape id="_x0000_s45801" style="position:absolute;left:4228;top:2315;width:61;height:13" coordsize="61,13" path="m61,10l48,13,16,4,,7,8,,48,,31,2r30,8xe" fillcolor="black" stroked="f">
                  <v:path arrowok="t"/>
                </v:shape>
                <v:shape id="_x0000_s45802" style="position:absolute;left:4228;top:2315;width:61;height:13" coordsize="61,13" path="m61,10l48,13,16,4,,7,8,,48,,31,2r30,8xe" fillcolor="black" stroked="f">
                  <v:path arrowok="t"/>
                </v:shape>
                <v:shape id="_x0000_s45803" style="position:absolute;left:4231;top:2298;width:62;height:14" coordsize="62,14" path="m,11r14,3l47,5,62,8,54,,15,,31,3,,11xe" stroked="f">
                  <v:path arrowok="t"/>
                </v:shape>
                <v:shape id="_x0000_s45804" style="position:absolute;left:4231;top:2298;width:62;height:14" coordsize="62,14" path="m,11r14,3l47,5,62,8,54,,15,,31,3,,11xe" stroked="f">
                  <v:path arrowok="t"/>
                </v:shape>
                <v:shape id="_x0000_s45805" style="position:absolute;left:4164;top:2314;width:62;height:14" coordsize="62,14" path="m62,3l48,,16,9,,6r8,8l48,14,31,11,62,3xe" stroked="f">
                  <v:path arrowok="t"/>
                </v:shape>
                <v:shape id="_x0000_s45806" style="position:absolute;left:4164;top:2314;width:62;height:14" coordsize="62,14" path="m62,3l48,,16,9,,6r8,8l48,14,31,11,62,3xe" stroked="f">
                  <v:path arrowok="t"/>
                </v:shape>
                <v:shape id="_x0000_s45807" style="position:absolute;left:4168;top:2298;width:61;height:13" coordsize="61,13" path="m,3l13,,46,8,61,6r-8,7l15,13,30,11,,3xe" stroked="f">
                  <v:path arrowok="t"/>
                </v:shape>
                <v:shape id="_x0000_s45808" style="position:absolute;left:4168;top:2298;width:61;height:13" coordsize="61,13" path="m,3l13,,46,8,61,6r-8,7l15,13,30,11,,3xe" stroked="f">
                  <v:path arrowok="t"/>
                </v:shape>
                <v:shape id="_x0000_s45809" style="position:absolute;left:4229;top:2315;width:61;height:14" coordsize="61,14" path="m61,11l48,14,16,5,,8,8,,48,,31,3r30,8xe" stroked="f">
                  <v:path arrowok="t"/>
                </v:shape>
                <v:shape id="_x0000_s45810" style="position:absolute;left:4229;top:2315;width:61;height:14" coordsize="61,14" path="m61,11l48,14,16,5,,8,8,,48,,31,3r30,8xe" stroked="f">
                  <v:path arrowok="t"/>
                </v:shape>
                <v:line id="_x0000_s45811" style="position:absolute" from="4135,2283" to="4136,2371" strokecolor="#aae6ff" strokeweight="3e-5mm">
                  <v:stroke joinstyle="miter" endcap="round"/>
                </v:line>
                <v:line id="_x0000_s45812" style="position:absolute" from="4321,2283" to="4322,2371" strokecolor="#aae6ff" strokeweight="3e-5mm">
                  <v:stroke joinstyle="miter" endcap="round"/>
                </v:line>
              </v:group>
              <v:shape id="_x0000_s45813" style="position:absolute;left:3980;top:2151;width:187;height:140" coordsize="187,140" path="m187,15l10,140,,126,177,r10,15xe" fillcolor="#2f6479" strokecolor="#2f6479" strokeweight="3e-5mm">
                <v:path arrowok="t"/>
              </v:shape>
              <v:shape id="_x0000_s45814" style="position:absolute;left:3947;top:2135;width:23;height:129" coordsize="23,129" path="m23,1l18,129,,129,5,,23,1xe" fillcolor="#2f6479" strokecolor="#2f6479" strokeweight="3e-5mm">
                <v:path arrowok="t"/>
              </v:shape>
              <v:shape id="_x0000_s45815" style="position:absolute;left:4004;top:2139;width:156;height:23" coordsize="156,23" path="m,l156,5r,18l,17,,xe" fillcolor="#2f6479" strokecolor="#2f6479" strokeweight="3e-5mm">
                <v:path arrowok="t"/>
              </v:shape>
              <v:shape id="_x0000_s45816" style="position:absolute;left:3999;top:2264;width:184;height:30" coordsize="184,30" path="m1,l184,12r-1,18l,18,1,xe" fillcolor="#2f6479" strokecolor="#2f6479" strokeweight="3e-5mm">
                <v:path arrowok="t"/>
              </v:shape>
              <v:shape id="_x0000_s45817" style="position:absolute;left:4144;top:2204;width:29;height:79" coordsize="29,79" path="m29,3l18,79,,76,11,,29,3xe" fillcolor="#2f6479" strokecolor="#2f6479" strokeweight="3e-5mm">
                <v:path arrowok="t"/>
              </v:shape>
              <v:shape id="_x0000_s45818" type="#_x0000_t75" style="position:absolute;left:3338;top:1867;width:451;height:195">
                <v:imagedata r:id="rId281" o:title=""/>
              </v:shape>
              <v:shape id="_x0000_s45819" type="#_x0000_t75" style="position:absolute;left:3338;top:1867;width:451;height:195">
                <v:imagedata r:id="rId282" o:title=""/>
              </v:shape>
              <v:shape id="_x0000_s45820" style="position:absolute;left:4967;top:1495;width:2054;height:1328" coordsize="3712,2400" path="m,400hdc,180,180,,400,v,,,,,hal400,,3312,r,hdc3533,,3712,180,3712,400v,,,,,hal3712,400r,1600l3712,2000hdc3712,2221,3533,2400,3312,2400v,,,,,hal3312,2400r-2912,l400,2400hdc180,2400,,2221,,2000v,,,,,hal,400hdxe" fillcolor="#ffc" strokeweight="0">
                <v:path arrowok="t"/>
              </v:shape>
              <v:shape id="_x0000_s45821" style="position:absolute;left:4963;top:1491;width:2063;height:1336" coordsize="3728,2416" path="m,408l8,328hdc9,327,9,327,9,326hal33,251hdc33,251,33,250,33,250hal70,182hdc71,181,71,181,71,180hal120,121hdc121,121,121,121,121,120hal180,71hdc181,71,181,71,182,70hal250,33hdc250,33,251,33,251,33hal326,9hdc327,9,327,9,328,8hal408,,3320,r82,8hdc3403,9,3403,9,3404,9hal3479,33hdc3479,33,3480,33,3480,33hal3548,70hdc3549,71,3549,71,3550,71hal3609,120hdc3609,121,3609,121,3610,121hal3659,180hdc3659,181,3659,181,3659,182hal3696,250hdc3697,250,3697,251,3697,251hal3720,326hdc3720,327,3720,327,3720,328hal3728,408r,1600l3720,2090hdc3720,2091,3720,2091,3720,2092hal3697,2167hdc3697,2167,3697,2168,3696,2168hal3659,2236hdc3659,2237,3659,2237,3659,2238hal3610,2297hdc3609,2297,3609,2297,3609,2298hal3550,2347hdc3549,2347,3549,2347,3548,2347hal3480,2384hdc3480,2385,3479,2385,3479,2385hal3404,2408hdc3403,2408,3403,2408,3402,2408hal3321,2416r-2913,l328,2408hdc327,2408,327,2408,326,2408hal251,2385hdc251,2385,250,2385,250,2384hal182,2347hdc181,2347,181,2347,180,2347hal121,2298hdc121,2297,121,2297,120,2297hal71,2238hdc71,2237,71,2237,70,2236hal33,2168hdc33,2168,33,2167,33,2167hal9,2092hdc9,2091,9,2091,8,2090hal,2009,,408xm16,2008r8,81l24,2087r24,75l47,2161r37,68l84,2227r49,59l132,2285r59,49l189,2333r68,37l256,2370r75,23l329,2392r79,8l3320,2400r81,-8l3399,2393r75,-23l3473,2370r68,-37l3539,2334r59,-49l3597,2286r49,-59l3645,2229r37,-68l3682,2162r23,-75l3704,2089r8,-81l3712,409r-8,-80l3705,331r-23,-75l3682,257r-37,-68l3646,191r-49,-59l3598,133,3539,84r2,1l3473,48r1,l3399,24r2,l3320,16,409,16r-80,8l331,24,256,48r1,l189,85r2,-1l132,133r1,-1l84,191r,-2l47,257r1,-1l24,331r,-2l16,408r,1600xe" fillcolor="black" strokeweight="3e-5mm">
                <v:path arrowok="t"/>
                <o:lock v:ext="edit" verticies="t"/>
              </v:shape>
              <v:shape id="_x0000_s45822" style="position:absolute;left:5034;top:1846;width:929;height:928" coordsize="929,928" path="m890,64l858,219r-1,-3l881,257r18,43l914,343r9,45l929,433r,45l926,522r-8,44l906,609r-16,42l870,691r-23,38l819,765r-32,33l752,829r-39,27l672,880r-43,18l585,913r-44,9l496,928r-45,l406,925r-43,-8l320,905,278,889,238,870,200,846,163,818,130,787,99,751,72,712,48,671,30,628,16,585,6,540,1,495,,450,4,406r8,-44l23,319,39,277,59,237,83,199r27,-36l142,130,177,99,216,71,278,38,343,16,411,2,479,r67,7l612,24r64,26l736,87r-3,-1l890,64xm733,95l672,58r,1l609,32r,l544,15r1,l478,8r1,l411,11r1,l345,24r1,l281,47r1,l220,79r1,l182,106r1,-1l148,136r,l117,169r,-1l90,204r,l66,242r1,-1l47,281r,l32,322r,l20,365r,-1l12,407r,l9,451r,-1l9,495r,l14,539r,l24,582r,l38,625r,l56,667r,l79,708r,-1l106,746r,l136,780r,l169,811r,l205,839r,l242,862r,l282,881r-1,l323,897r,l365,909r,l408,917r-1,-1l452,919r-1,l495,919r,l540,914r,l583,904r,l626,890r-1,l668,872r,l709,849r-1,l747,822r-1,l781,792r,l812,759r,l839,724r,l863,686r,1l882,647r,1l898,606r,l910,564r,l917,521r,l920,477r,1l920,433r,l915,389r,l905,345r,1l891,303r,l873,261r,l849,219,880,68r5,5l733,95xe" fillcolor="black" strokeweight="3e-5mm">
                <v:path arrowok="t"/>
                <o:lock v:ext="edit" verticies="t"/>
              </v:shape>
              <v:shape id="_x0000_s45823" style="position:absolute;left:6010;top:1846;width:945;height:928" coordsize="945,928" path="m6,138r5,-6l64,278,47,323r,l35,367r,l27,412r,-1l24,456r,l26,500r,l31,544r,l41,587r,-1l55,628r,l73,668r-1,l94,706r,l119,743r,-1l148,776r,l180,808r-1,-1l215,835r,l254,860r,l296,881r-1,l339,898r,l383,909r,l428,917r-1,l473,919r-1,l516,918r,1l560,913r,l603,903r,l645,889r-1,l685,872r-1,l723,850r,l759,825r,l793,796r,1l824,764r,1l852,729r,l877,690r-1,1l897,649r,l914,605r,l926,561r,l934,517r-1,l936,472r,l935,428r,l930,384r,1l920,341r,1l906,300r,l888,260r1,l867,221r,1l842,185r,1l812,152r1,l781,121r,l746,93r,l707,68r,1l665,48r1,l601,24r,l534,11r,l467,8r,l400,15r1,l335,32r2,l274,58r1,l216,93r1,l162,138,6,138xm160,129r-3,1l211,86,270,50,333,23,399,7,467,r68,2l603,16r66,23l711,60r40,26l787,114r32,32l849,180r25,37l897,256r17,41l928,339r10,44l944,428r1,44l942,518r-8,45l923,608r-18,45l884,695r-25,39l830,771r-31,32l764,832r-36,25l689,880r-41,18l606,912r-44,10l517,927r-45,1l427,925r-46,-7l337,906,292,889,249,867,210,842,174,814,142,782,112,748,87,711,64,672,47,631,33,589,23,545,17,501,16,456r2,-46l27,365,38,320,55,276r,3l,129r160,xe" fillcolor="black" strokeweight="3e-5mm">
                <v:path arrowok="t"/>
                <o:lock v:ext="edit" verticies="t"/>
              </v:shape>
              <v:rect id="_x0000_s45824" style="position:absolute;left:5230;top:2491;width:413;height:182;mso-wrap-style:none;v-text-anchor:top" filled="f" stroked="f">
                <v:textbox style="mso-next-textbox:#_x0000_s45824;mso-fit-shape-to-text:t" inset="0,0,0,0">
                  <w:txbxContent>
                    <w:p w:rsidR="00A520AA" w:rsidRDefault="00A520AA" w:rsidP="00FB6739">
                      <w:pPr>
                        <w:spacing w:before="0" w:line="240" w:lineRule="auto"/>
                      </w:pPr>
                      <w:r>
                        <w:rPr>
                          <w:rFonts w:ascii="HY???" w:eastAsia="HY???" w:cs="HY???"/>
                          <w:color w:val="663300"/>
                          <w:sz w:val="14"/>
                          <w:szCs w:val="14"/>
                        </w:rPr>
                        <w:t>CATV</w:t>
                      </w:r>
                    </w:p>
                  </w:txbxContent>
                </v:textbox>
              </v:rect>
              <v:rect id="_x0000_s45825" style="position:absolute;left:5264;top:2093;width:168;height:318" fillcolor="black" stroked="f"/>
              <v:group id="_x0000_s45826" style="position:absolute;left:5268;top:2097;width:160;height:315" coordorigin="5268,2097" coordsize="160,315">
                <v:shape id="_x0000_s45827" style="position:absolute;left:5338;top:2236;width:35;height:135" coordsize="35,135" path="m35,135l,101,33,r2,135xe" stroked="f">
                  <v:path arrowok="t"/>
                </v:shape>
                <v:shape id="_x0000_s45828" style="position:absolute;left:5338;top:2236;width:35;height:135" coordsize="35,135" path="m35,135l,101,33,r2,135xe" filled="f" strokecolor="white" strokeweight="6e-5mm">
                  <v:stroke joinstyle="miter" endcap="round"/>
                  <v:path arrowok="t"/>
                </v:shape>
                <v:shape id="_x0000_s45829" style="position:absolute;left:5268;top:2352;width:160;height:60" coordsize="160,60" path="m81,l,17,75,60,160,21,81,xe" fillcolor="silver" stroked="f">
                  <v:path arrowok="t"/>
                </v:shape>
                <v:shape id="_x0000_s45830" style="position:absolute;left:5268;top:2352;width:160;height:60" coordsize="160,60" path="m81,l,17,75,60,160,21,81,xe" filled="f" strokecolor="silver" strokeweight="0">
                  <v:stroke joinstyle="miter" endcap="round"/>
                  <v:path arrowok="t"/>
                </v:shape>
                <v:shape id="_x0000_s45831" style="position:absolute;left:5343;top:2097;width:55;height:293" coordsize="55,293" path="m,l55,55,54,273,,293,,xe" fillcolor="#e0a175" stroked="f">
                  <v:path arrowok="t"/>
                </v:shape>
                <v:shape id="_x0000_s45832" style="position:absolute;left:5343;top:2097;width:55;height:293" coordsize="55,293" path="m,l55,55,54,273,,293,,xe" filled="f" strokecolor="#ffc0ce" strokeweight="0">
                  <v:stroke joinstyle="miter" endcap="round"/>
                  <v:path arrowok="t"/>
                </v:shape>
                <v:shape id="_x0000_s45833" style="position:absolute;left:5291;top:2097;width:52;height:293" coordsize="52,293" path="m52,r,293l,268,,57,52,xe" fillcolor="#a16252" stroked="f">
                  <v:path arrowok="t"/>
                </v:shape>
                <v:shape id="_x0000_s45834" style="position:absolute;left:5291;top:2097;width:52;height:293" coordsize="52,293" path="m52,r,293l,268,,57,52,xe" filled="f" strokecolor="#a16252" strokeweight="0">
                  <v:stroke joinstyle="miter" endcap="round"/>
                  <v:path arrowok="t"/>
                </v:shape>
                <v:shape id="_x0000_s45835" style="position:absolute;left:5400;top:2360;width:19;height:20" coordsize="19,20" path="m3,l,5r,9l4,20r6,l19,14,17,7,3,xe" fillcolor="gray" stroked="f">
                  <v:path arrowok="t"/>
                </v:shape>
                <v:shape id="_x0000_s45836" style="position:absolute;left:5400;top:2360;width:19;height:20" coordsize="19,20" path="m3,l,5r,9l4,20r6,l19,14,17,7,3,xe" filled="f" strokecolor="gray" strokeweight="0">
                  <v:stroke joinstyle="miter" endcap="round"/>
                  <v:path arrowok="t"/>
                </v:shape>
                <v:shape id="_x0000_s45837" style="position:absolute;left:5406;top:2277;width:13;height:53" coordsize="13,53" path="m12,29l11,24r,-5l10,16r,-3l8,11,8,6,6,,5,3,3,5,2,9,,17r,6l,28r,5l,38r,2l1,46r,4l3,49r,4l4,53,6,50r3,2l11,47r2,-3l13,39,12,34r,-5xe" fillcolor="#00c200" stroked="f">
                  <v:path arrowok="t"/>
                </v:shape>
                <v:shape id="_x0000_s45838" style="position:absolute;left:5407;top:2369;width:9;height:7" coordsize="9,7" path="m,2r,l5,,9,5,3,7,,2xe" fillcolor="black" stroked="f">
                  <v:path arrowok="t"/>
                </v:shape>
                <v:shape id="_x0000_s45839" style="position:absolute;left:5407;top:2369;width:9;height:7" coordsize="9,7" path="m,2r,l5,,9,5,3,7,,2xe" filled="f" strokeweight="0">
                  <v:stroke joinstyle="miter" endcap="round"/>
                  <v:path arrowok="t"/>
                </v:shape>
                <v:shape id="_x0000_s45840" style="position:absolute;left:5408;top:2314;width:6;height:57" coordsize="6,57" path="m1,7l2,23r,13l2,55r,2l4,57,4,30,4,16,6,r,5l3,13r,6l,3,1,7xe" fillcolor="#824200" stroked="f">
                  <v:path arrowok="t"/>
                </v:shape>
                <v:shape id="_x0000_s45841" style="position:absolute;left:5408;top:2314;width:6;height:57" coordsize="6,57" path="m1,7l2,23r,13l2,55r,2l4,57,4,30,4,16,6,r,5l3,13r,6l,3,1,7xe" filled="f" strokecolor="#824200" strokeweight="0">
                  <v:stroke joinstyle="miter" endcap="round"/>
                  <v:path arrowok="t"/>
                </v:shape>
                <v:shape id="_x0000_s45842" style="position:absolute;left:5274;top:2361;width:15;height:14" coordsize="15,14" path="m,7r6,7l14,11,15,4,12,,2,5,,7xe" fillcolor="gray" stroked="f">
                  <v:path arrowok="t"/>
                </v:shape>
                <v:shape id="_x0000_s45843" style="position:absolute;left:5274;top:2361;width:15;height:14" coordsize="15,14" path="m,7r6,7l14,11,15,4,12,,2,5,,7xe" filled="f" strokecolor="gray" strokeweight="0">
                  <v:stroke joinstyle="miter" endcap="round"/>
                  <v:path arrowok="t"/>
                </v:shape>
                <v:shape id="_x0000_s45844" style="position:absolute;left:5276;top:2296;width:10;height:42" coordsize="10,42" path="m10,22l9,19r,-5l8,13,8,9,6,8,6,5,5,,4,2,3,3,2,8,,14r1,4l,21r,5l1,29,,31r,3l1,39r1,l2,41r2,1l5,39r2,2l9,37r1,-3l10,30,9,27r1,-5xe" fillcolor="#00c200" stroked="f">
                  <v:path arrowok="t"/>
                </v:shape>
                <v:shape id="_x0000_s45845" style="position:absolute;left:5278;top:2325;width:5;height:46" coordsize="5,46" path="m1,5l2,18r,9l2,43r,3l3,45,3,23,3,10,5,,4,3,3,10r,5l,2,1,5xe" fillcolor="#824200" stroked="f">
                  <v:path arrowok="t"/>
                </v:shape>
                <v:shape id="_x0000_s45846" style="position:absolute;left:5278;top:2325;width:5;height:46" coordsize="5,46" path="m1,5l2,18r,9l2,43r,3l3,45,3,23,3,10,5,,4,3,3,10r,5l,2,1,5xe" filled="f" strokecolor="#824200" strokeweight="0">
                  <v:stroke joinstyle="miter" endcap="round"/>
                  <v:path arrowok="t"/>
                </v:shape>
                <v:shape id="_x0000_s45847" style="position:absolute;left:5276;top:2366;width:8;height:6" coordsize="8,6" path="m,2l3,,5,,8,3,5,6,,2xe" fillcolor="black" stroked="f">
                  <v:path arrowok="t"/>
                </v:shape>
                <v:shape id="_x0000_s45848" style="position:absolute;left:5276;top:2366;width:8;height:6" coordsize="8,6" path="m,2l3,,5,,8,3,5,6,,2xe" filled="f" strokeweight="0">
                  <v:stroke joinstyle="miter" endcap="round"/>
                  <v:path arrowok="t"/>
                </v:shape>
                <v:shape id="_x0000_s45849" style="position:absolute;left:5292;top:2241;width:51;height:25" coordsize="51,25" path="m,16l51,r,10l,25,,16xe" fillcolor="#7f604f" stroked="f">
                  <v:path arrowok="t"/>
                </v:shape>
                <v:shape id="_x0000_s45850" style="position:absolute;left:5292;top:2166;width:51;height:43" coordsize="51,43" path="m,38l51,r,9l,43,,38xe" fillcolor="#7f604f" stroked="f">
                  <v:path arrowok="t"/>
                </v:shape>
                <v:shape id="_x0000_s45851" style="position:absolute;left:5292;top:2314;width:51;height:15" coordsize="51,15" path="m,l51,6r,9l,8,,xe" fillcolor="#7f604f" stroked="f">
                  <v:path arrowok="t"/>
                </v:shape>
                <v:line id="_x0000_s45852" style="position:absolute" from="5343,2097" to="5344,2390" strokecolor="#ffc0ce" strokeweight="0">
                  <v:stroke joinstyle="miter" endcap="round"/>
                </v:line>
                <v:shape id="_x0000_s45853" style="position:absolute;left:5348;top:2113;width:8;height:28" coordsize="8,28" path="m,l8,6,7,28,,22,,xe" fillcolor="black" stroked="f">
                  <v:path arrowok="t"/>
                </v:shape>
                <v:shape id="_x0000_s45854" style="position:absolute;left:5357;top:2122;width:8;height:27" coordsize="8,27" path="m,l,20r8,7l8,7,,xe" fillcolor="black" stroked="f">
                  <v:path arrowok="t"/>
                </v:shape>
                <v:shape id="_x0000_s45855" style="position:absolute;left:5366;top:2131;width:7;height:25" coordsize="7,25" path="m,l1,18r6,7l7,6,,xe" fillcolor="black" stroked="f">
                  <v:path arrowok="t"/>
                </v:shape>
                <v:shape id="_x0000_s45856" style="position:absolute;left:5375;top:2139;width:7;height:24" coordsize="7,24" path="m,l,18r7,6l7,5,,xe" fillcolor="black" stroked="f">
                  <v:path arrowok="t"/>
                </v:shape>
                <v:shape id="_x0000_s45857" style="position:absolute;left:5383;top:2146;width:6;height:22" coordsize="6,22" path="m,l,18r6,4l6,6,,xe" fillcolor="black" stroked="f">
                  <v:path arrowok="t"/>
                </v:shape>
                <v:shape id="_x0000_s45858" style="position:absolute;left:5391;top:2152;width:5;height:22" coordsize="5,22" path="m,l,18r5,4l5,6,,xe" fillcolor="black" stroked="f">
                  <v:path arrowok="t"/>
                </v:shape>
                <v:shape id="_x0000_s45859" style="position:absolute;left:5348;top:2140;width:8;height:28" coordsize="8,28" path="m,l,23r8,5l8,6,,xe" fillcolor="black" stroked="f">
                  <v:path arrowok="t"/>
                </v:shape>
                <v:shape id="_x0000_s45860" style="position:absolute;left:5357;top:2148;width:8;height:26" coordsize="8,26" path="m,l8,6r,20l,22,,xe" fillcolor="black" stroked="f">
                  <v:path arrowok="t"/>
                </v:shape>
                <v:shape id="_x0000_s45861" style="position:absolute;left:5366;top:2155;width:7;height:25" coordsize="7,25" path="m,l,21r7,4l7,5,,xe" fillcolor="black" stroked="f">
                  <v:path arrowok="t"/>
                </v:shape>
                <v:shape id="_x0000_s45862" style="position:absolute;left:5375;top:2162;width:7;height:24" coordsize="7,24" path="m,l,20r7,4l7,5,,xe" fillcolor="black" stroked="f">
                  <v:path arrowok="t"/>
                </v:shape>
                <v:shape id="_x0000_s45863" style="position:absolute;left:5383;top:2168;width:6;height:24" coordsize="6,24" path="m,l,19r6,5l6,5,,xe" fillcolor="black" stroked="f">
                  <v:path arrowok="t"/>
                </v:shape>
                <v:shape id="_x0000_s45864" style="position:absolute;left:5391;top:2175;width:5;height:21" coordsize="5,21" path="m,l,18r5,3l5,3,,xe" fillcolor="black" stroked="f">
                  <v:path arrowok="t"/>
                </v:shape>
                <v:shape id="_x0000_s45865" style="position:absolute;left:5348;top:2182;width:8;height:27" coordsize="8,27" path="m,l8,4r,23l,22,,xe" fillcolor="black" stroked="f">
                  <v:path arrowok="t"/>
                </v:shape>
                <v:shape id="_x0000_s45866" style="position:absolute;left:5357;top:2188;width:8;height:25" coordsize="8,25" path="m,l8,4r,21l,21,,xe" fillcolor="black" stroked="f">
                  <v:path arrowok="t"/>
                </v:shape>
                <v:shape id="_x0000_s45867" style="position:absolute;left:5366;top:2193;width:7;height:24" coordsize="7,24" path="m,l7,4r,20l,21,,xe" fillcolor="black" stroked="f">
                  <v:path arrowok="t"/>
                </v:shape>
                <v:shape id="_x0000_s45868" style="position:absolute;left:5375;top:2198;width:7;height:23" coordsize="7,23" path="m,l7,4r,19l,20,,xe" fillcolor="black" stroked="f">
                  <v:path arrowok="t"/>
                </v:shape>
                <v:shape id="_x0000_s45869" style="position:absolute;left:5383;top:2203;width:6;height:22" coordsize="6,22" path="m,l6,4r,18l,19,,xe" fillcolor="black" stroked="f">
                  <v:path arrowok="t"/>
                </v:shape>
                <v:shape id="_x0000_s45870" style="position:absolute;left:5391;top:2208;width:5;height:20" coordsize="5,20" path="m,l5,2r,18l,18,,xe" fillcolor="black" stroked="f">
                  <v:path arrowok="t"/>
                </v:shape>
                <v:shape id="_x0000_s45871" style="position:absolute;left:5348;top:2210;width:8;height:28" coordsize="8,28" path="m,l8,4r,24l,25,,xe" fillcolor="black" stroked="f">
                  <v:path arrowok="t"/>
                </v:shape>
                <v:shape id="_x0000_s45872" style="position:absolute;left:5357;top:2215;width:8;height:26" coordsize="8,26" path="m,l8,3r,23l,23,,xe" fillcolor="black" stroked="f">
                  <v:path arrowok="t"/>
                </v:shape>
                <v:shape id="_x0000_s45873" style="position:absolute;left:5366;top:2219;width:7;height:25" coordsize="7,25" path="m,l7,4r,21l,22,,xe" fillcolor="black" stroked="f">
                  <v:path arrowok="t"/>
                </v:shape>
                <v:shape id="_x0000_s45874" style="position:absolute;left:5375;top:2223;width:7;height:24" coordsize="7,24" path="m,l7,3r,21l,21,,xe" fillcolor="black" stroked="f">
                  <v:path arrowok="t"/>
                </v:shape>
                <v:shape id="_x0000_s45875" style="position:absolute;left:5383;top:2227;width:6;height:23" coordsize="6,23" path="m,l6,3r,20l1,20,,xe" fillcolor="black" stroked="f">
                  <v:path arrowok="t"/>
                </v:shape>
                <v:shape id="_x0000_s45876" style="position:absolute;left:5391;top:2230;width:5;height:22" coordsize="5,22" path="m,l5,3r,19l,20,,xe" fillcolor="black" stroked="f">
                  <v:path arrowok="t"/>
                </v:shape>
                <v:shape id="_x0000_s45877" style="position:absolute;left:5348;top:2258;width:8;height:24" coordsize="8,24" path="m,l,24r8,l8,2,,xe" fillcolor="black" stroked="f">
                  <v:path arrowok="t"/>
                </v:shape>
                <v:shape id="_x0000_s45878" style="position:absolute;left:5357;top:2260;width:8;height:25" coordsize="8,25" path="m,l8,2r,23l,23,,xe" fillcolor="black" stroked="f">
                  <v:path arrowok="t"/>
                </v:shape>
                <v:shape id="_x0000_s45879" style="position:absolute;left:5366;top:2263;width:7;height:22" coordsize="7,22" path="m,l7,1r,21l,21,,xe" fillcolor="black" stroked="f">
                  <v:path arrowok="t"/>
                </v:shape>
                <v:shape id="_x0000_s45880" style="position:absolute;left:5375;top:2265;width:7;height:21" coordsize="7,21" path="m,l,21r7,l7,1,,xe" fillcolor="black" stroked="f">
                  <v:path arrowok="t"/>
                </v:shape>
                <v:shape id="_x0000_s45881" style="position:absolute;left:5383;top:2268;width:6;height:18" coordsize="6,18" path="m,l6,1r,17l,18,,xe" fillcolor="black" stroked="f">
                  <v:path arrowok="t"/>
                </v:shape>
                <v:shape id="_x0000_s45882" style="position:absolute;left:5391;top:2270;width:5;height:18" coordsize="5,18" path="m,l5,r,18l,17,,xe" fillcolor="black" stroked="f">
                  <v:path arrowok="t"/>
                </v:shape>
                <v:rect id="_x0000_s45883" style="position:absolute;left:5348;top:2288;width:8;height:23" fillcolor="black" stroked="f"/>
                <v:rect id="_x0000_s45884" style="position:absolute;left:5357;top:2290;width:8;height:21" fillcolor="black" stroked="f"/>
                <v:shape id="_x0000_s45885" style="position:absolute;left:5366;top:2290;width:7;height:21" coordsize="7,21" path="m,l7,1r,20l,21,,xe" fillcolor="black" stroked="f">
                  <v:path arrowok="t"/>
                </v:shape>
                <v:rect id="_x0000_s45886" style="position:absolute;left:5375;top:2291;width:7;height:20" fillcolor="black" stroked="f"/>
                <v:rect id="_x0000_s45887" style="position:absolute;left:5383;top:2293;width:6;height:18" fillcolor="black" stroked="f"/>
                <v:rect id="_x0000_s45888" style="position:absolute;left:5391;top:2293;width:5;height:18" fillcolor="black" stroked="f"/>
                <v:shape id="_x0000_s45889" style="position:absolute;left:5294;top:2288;width:5;height:20" coordsize="5,20" path="m,2l5,r,20l,20,,2xe" fillcolor="black" stroked="f">
                  <v:path arrowok="t"/>
                </v:shape>
                <v:shape id="_x0000_s45890" style="position:absolute;left:5300;top:2288;width:6;height:21" coordsize="6,21" path="m,l6,r,21l,20,,xe" fillcolor="black" stroked="f">
                  <v:path arrowok="t"/>
                </v:shape>
                <v:rect id="_x0000_s45891" style="position:absolute;left:5307;top:2288;width:7;height:21" fillcolor="black" stroked="f"/>
                <v:shape id="_x0000_s45892" style="position:absolute;left:5315;top:2287;width:7;height:22" coordsize="7,22" path="m,1l7,r,22l,22,,1xe" fillcolor="black" stroked="f">
                  <v:path arrowok="t"/>
                </v:shape>
                <v:shape id="_x0000_s45893" style="position:absolute;left:5323;top:2286;width:8;height:24" coordsize="8,24" path="m,l8,r,24l,23,,xe" fillcolor="black" stroked="f">
                  <v:path arrowok="t"/>
                </v:shape>
                <v:rect id="_x0000_s45894" style="position:absolute;left:5332;top:2286;width:8;height:24" fillcolor="black" stroked="f"/>
                <v:shape id="_x0000_s45895" style="position:absolute;left:5294;top:2266;width:5;height:19" coordsize="5,19" path="m,1l5,r,19l,19,,1xe" fillcolor="black" stroked="f">
                  <v:path arrowok="t"/>
                </v:shape>
                <v:shape id="_x0000_s45896" style="position:absolute;left:5300;top:2264;width:6;height:21" coordsize="6,21" path="m,2l6,r,20l,21,,2xe" fillcolor="black" stroked="f">
                  <v:path arrowok="t"/>
                </v:shape>
                <v:shape id="_x0000_s45897" style="position:absolute;left:5307;top:2263;width:7;height:21" coordsize="7,21" path="m,1l7,r,20l,21,,1xe" fillcolor="black" stroked="f">
                  <v:path arrowok="t"/>
                </v:shape>
                <v:shape id="_x0000_s45898" style="position:absolute;left:5315;top:2261;width:7;height:22" coordsize="7,22" path="m,2l7,r,21l,22,,2xe" fillcolor="black" stroked="f">
                  <v:path arrowok="t"/>
                </v:shape>
                <v:shape id="_x0000_s45899" style="position:absolute;left:5323;top:2259;width:8;height:23" coordsize="8,23" path="m,2l8,r,23l,23,,2xe" fillcolor="black" stroked="f">
                  <v:path arrowok="t"/>
                </v:shape>
                <v:shape id="_x0000_s45900" style="position:absolute;left:5332;top:2257;width:8;height:25" coordsize="8,25" path="m,1l8,r,23l,25,,1xe" fillcolor="black" stroked="f">
                  <v:path arrowok="t"/>
                </v:shape>
                <v:shape id="_x0000_s45901" style="position:absolute;left:5294;top:2230;width:5;height:19" coordsize="5,19" path="m,3l5,r,17l,19,,3xe" fillcolor="black" stroked="f">
                  <v:path arrowok="t"/>
                </v:shape>
                <v:shape id="_x0000_s45902" style="position:absolute;left:5300;top:2227;width:6;height:20" coordsize="6,20" path="m,2l6,r,18l,20,,2xe" fillcolor="black" stroked="f">
                  <v:path arrowok="t"/>
                </v:shape>
                <v:shape id="_x0000_s45903" style="position:absolute;left:5307;top:2223;width:7;height:21" coordsize="7,21" path="m,3l7,r,19l,21,,3xe" fillcolor="black" stroked="f">
                  <v:path arrowok="t"/>
                </v:shape>
                <v:shape id="_x0000_s45904" style="position:absolute;left:5315;top:2219;width:7;height:22" coordsize="7,22" path="m,4l7,r,20l,22,,4xe" fillcolor="black" stroked="f">
                  <v:path arrowok="t"/>
                </v:shape>
                <v:shape id="_x0000_s45905" style="position:absolute;left:5323;top:2215;width:8;height:23" coordsize="8,23" path="m,3l8,r,21l,23,,3xe" fillcolor="black" stroked="f">
                  <v:path arrowok="t"/>
                </v:shape>
                <v:shape id="_x0000_s45906" style="position:absolute;left:5332;top:2211;width:8;height:24" coordsize="8,24" path="m,4l8,r,22l,24,,4xe" fillcolor="black" stroked="f">
                  <v:path arrowok="t"/>
                </v:shape>
                <v:shape id="_x0000_s45907" style="position:absolute;left:5294;top:2207;width:5;height:21" coordsize="5,21" path="m,3l5,r,19l,21,,3xe" fillcolor="black" stroked="f">
                  <v:path arrowok="t"/>
                </v:shape>
                <v:shape id="_x0000_s45908" style="position:absolute;left:5300;top:2202;width:6;height:23" coordsize="6,23" path="m,4l6,r,20l,23,,4xe" fillcolor="black" stroked="f">
                  <v:path arrowok="t"/>
                </v:shape>
                <v:shape id="_x0000_s45909" style="position:absolute;left:5307;top:2198;width:7;height:24" coordsize="7,24" path="m,3l7,r,20l,24,,3xe" fillcolor="black" stroked="f">
                  <v:path arrowok="t"/>
                </v:shape>
                <v:shape id="_x0000_s45910" style="position:absolute;left:5315;top:2192;width:7;height:25" coordsize="7,25" path="m,4l7,r,21l,25,,4xe" fillcolor="black" stroked="f">
                  <v:path arrowok="t"/>
                </v:shape>
                <v:shape id="_x0000_s45911" style="position:absolute;left:5323;top:2186;width:8;height:27" coordsize="8,27" path="m,5l8,r,23l,27,,5xe" fillcolor="black" stroked="f">
                  <v:path arrowok="t"/>
                </v:shape>
                <v:shape id="_x0000_s45912" style="position:absolute;left:5332;top:2180;width:8;height:28" coordsize="8,28" path="m,6l8,r,24l,28,,6xe" fillcolor="black" stroked="f">
                  <v:path arrowok="t"/>
                </v:shape>
                <v:shape id="_x0000_s45913" style="position:absolute;left:5294;top:2176;width:5;height:22" coordsize="5,22" path="m,4l5,r,18l,22,,4xe" fillcolor="black" stroked="f">
                  <v:path arrowok="t"/>
                </v:shape>
                <v:shape id="_x0000_s45914" style="position:absolute;left:5300;top:2169;width:6;height:24" coordsize="6,24" path="m,5l6,r,20l,24,,5xe" fillcolor="black" stroked="f">
                  <v:path arrowok="t"/>
                </v:shape>
                <v:shape id="_x0000_s45915" style="position:absolute;left:5307;top:2163;width:7;height:25" coordsize="7,25" path="m,5l7,r,20l,25,,5xe" fillcolor="black" stroked="f">
                  <v:path arrowok="t"/>
                </v:shape>
                <v:shape id="_x0000_s45916" style="position:absolute;left:5315;top:2155;width:7;height:27" coordsize="7,27" path="m,7l7,r,21l,27,,7xe" fillcolor="black" stroked="f">
                  <v:path arrowok="t"/>
                </v:shape>
                <v:shape id="_x0000_s45917" style="position:absolute;left:5323;top:2148;width:8;height:28" coordsize="8,28" path="m,7l8,r,23l,28,,7xe" fillcolor="black" stroked="f">
                  <v:path arrowok="t"/>
                </v:shape>
                <v:shape id="_x0000_s45918" style="position:absolute;left:5332;top:2140;width:8;height:29" coordsize="8,29" path="m,7l8,r,23l,29,,7xe" fillcolor="black" stroked="f">
                  <v:path arrowok="t"/>
                </v:shape>
                <v:shape id="_x0000_s45919" style="position:absolute;left:5294;top:2153;width:5;height:22" coordsize="5,22" path="m,6l5,r,18l,22,,6xe" fillcolor="black" stroked="f">
                  <v:path arrowok="t"/>
                </v:shape>
                <v:shape id="_x0000_s45920" style="position:absolute;left:5300;top:2147;width:6;height:22" coordsize="6,22" path="m,6l6,r,17l,22,,6xe" fillcolor="black" stroked="f">
                  <v:path arrowok="t"/>
                </v:shape>
                <v:shape id="_x0000_s45921" style="position:absolute;left:5307;top:2139;width:7;height:24" coordsize="7,24" path="m,5l7,r,18l,24,,5xe" fillcolor="black" stroked="f">
                  <v:path arrowok="t"/>
                </v:shape>
                <v:shape id="_x0000_s45922" style="position:absolute;left:5315;top:2130;width:7;height:26" coordsize="7,26" path="m,7l7,r,21l,26,,7xe" fillcolor="black" stroked="f">
                  <v:path arrowok="t"/>
                </v:shape>
                <v:shape id="_x0000_s45923" style="position:absolute;left:5323;top:2121;width:8;height:28" coordsize="8,28" path="m,8l8,r,22l,28,,8xe" fillcolor="black" stroked="f">
                  <v:path arrowok="t"/>
                </v:shape>
                <v:shape id="_x0000_s45924" style="position:absolute;left:5332;top:2112;width:8;height:29" coordsize="8,29" path="m,8l8,r,22l,29,,8xe" fillcolor="black" stroked="f">
                  <v:path arrowok="t"/>
                </v:shape>
                <v:shape id="_x0000_s45925" style="position:absolute;left:5343;top:2241;width:54;height:26" coordsize="54,26" path="m,l54,17r,9l,10,,xe" fillcolor="silver" stroked="f">
                  <v:path arrowok="t"/>
                </v:shape>
                <v:shape id="_x0000_s45926" style="position:absolute;left:5343;top:2166;width:54;height:42" coordsize="54,42" path="m,l54,35r,7l,9,,xe" fillcolor="silver" stroked="f">
                  <v:path arrowok="t"/>
                </v:shape>
                <v:shape id="_x0000_s45927" style="position:absolute;left:5343;top:2318;width:54;height:11" coordsize="54,11" path="m,2l54,r,6l,11,,2xe" fillcolor="silver" stroked="f">
                  <v:path arrowok="t"/>
                </v:shape>
                <v:shape id="_x0000_s45928" style="position:absolute;left:5348;top:2334;width:8;height:44" coordsize="8,44" path="m,44l,42,,1,8,r,41l,44xe" fillcolor="black" stroked="f">
                  <v:path arrowok="t"/>
                </v:shape>
                <v:shape id="_x0000_s45929" style="position:absolute;left:5357;top:2333;width:8;height:41" coordsize="8,41" path="m,l8,r,39l,41,,xe" fillcolor="black" stroked="f">
                  <v:path arrowok="t"/>
                </v:shape>
                <v:shape id="_x0000_s45930" style="position:absolute;left:5366;top:2332;width:7;height:49" coordsize="7,49" path="m,1l7,r,45l,49,,1xe" fillcolor="black" stroked="f">
                  <v:path arrowok="t"/>
                </v:shape>
                <v:shape id="_x0000_s45931" style="position:absolute;left:5375;top:2331;width:7;height:46" coordsize="7,46" path="m,1l7,r,44l,46,,1xe" fillcolor="black" stroked="f">
                  <v:path arrowok="t"/>
                </v:shape>
                <v:shape id="_x0000_s45932" style="position:absolute;left:5383;top:2330;width:6;height:36" coordsize="6,36" path="m,1l6,r,35l,36,,1xe" fillcolor="black" stroked="f">
                  <v:path arrowok="t"/>
                </v:shape>
                <v:shape id="_x0000_s45933" style="position:absolute;left:5391;top:2330;width:5;height:34" coordsize="5,34" path="m,l5,r,33l,34,,xe" fillcolor="black" stroked="f">
                  <v:path arrowok="t"/>
                </v:shape>
                <v:shape id="_x0000_s45934" style="position:absolute;left:5294;top:2325;width:5;height:33" coordsize="5,33" path="m,32l,,5,1r,32l,32xe" fillcolor="black" stroked="f">
                  <v:path arrowok="t"/>
                </v:shape>
                <v:shape id="_x0000_s45935" style="position:absolute;left:5300;top:2326;width:6;height:36" coordsize="6,36" path="m,l6,1r,35l,33,,xe" fillcolor="black" stroked="f">
                  <v:path arrowok="t"/>
                </v:shape>
                <v:shape id="_x0000_s45936" style="position:absolute;left:5307;top:2327;width:7;height:47" coordsize="7,47" path="m,l7,2r,45l,44,,xe" fillcolor="black" stroked="f">
                  <v:path arrowok="t"/>
                </v:shape>
                <v:shape id="_x0000_s45937" style="position:absolute;left:5315;top:2329;width:7;height:48" coordsize="7,48" path="m,l7,1r,47l,45,,xe" fillcolor="black" stroked="f">
                  <v:path arrowok="t"/>
                </v:shape>
                <v:shape id="_x0000_s45938" style="position:absolute;left:5323;top:2330;width:8;height:42" coordsize="8,42" path="m,l8,2r,40l,40,,xe" fillcolor="black" stroked="f">
                  <v:path arrowok="t"/>
                </v:shape>
                <v:shape id="_x0000_s45939" style="position:absolute;left:5332;top:2332;width:8;height:44" coordsize="8,44" path="m,l8,1r,43l,41,,xe" fillcolor="black" stroked="f">
                  <v:path arrowok="t"/>
                </v:shape>
                <v:shape id="_x0000_s45940" style="position:absolute;left:5347;top:2115;width:8;height:28" coordsize="8,28" path="m,l8,7,7,28,,22,,xe" fillcolor="#e1e1e1" stroked="f">
                  <v:path arrowok="t"/>
                </v:shape>
                <v:shape id="_x0000_s45941" style="position:absolute;left:5356;top:2124;width:8;height:27" coordsize="8,27" path="m,l,20r8,7l8,6,,xe" fillcolor="#e1e1e1" stroked="f">
                  <v:path arrowok="t"/>
                </v:shape>
                <v:shape id="_x0000_s45942" style="position:absolute;left:5365;top:2133;width:8;height:25" coordsize="8,25" path="m,l1,18r7,7l8,6,,xe" fillcolor="#e1e1e1" stroked="f">
                  <v:path arrowok="t"/>
                </v:shape>
                <v:shape id="_x0000_s45943" style="position:absolute;left:5374;top:2141;width:7;height:23" coordsize="7,23" path="m,l,19r7,4l7,6,,xe" fillcolor="#e1e1e1" stroked="f">
                  <v:path arrowok="t"/>
                </v:shape>
                <v:shape id="_x0000_s45944" style="position:absolute;left:5382;top:2148;width:6;height:23" coordsize="6,23" path="m,l,18r6,5l6,6,,xe" fillcolor="#e1e1e1" stroked="f">
                  <v:path arrowok="t"/>
                </v:shape>
                <v:shape id="_x0000_s45945" style="position:absolute;left:5390;top:2155;width:5;height:21" coordsize="5,21" path="m,l,17r5,4l5,5,,xe" fillcolor="#e1e1e1" stroked="f">
                  <v:path arrowok="t"/>
                </v:shape>
                <v:shape id="_x0000_s45946" style="position:absolute;left:5347;top:2143;width:8;height:27" coordsize="8,27" path="m,l,23r8,4l8,5,,xe" fillcolor="#e1e1e1" stroked="f">
                  <v:path arrowok="t"/>
                </v:shape>
                <v:shape id="_x0000_s45947" style="position:absolute;left:5356;top:2151;width:8;height:25" coordsize="8,25" path="m,l8,5r,20l,21,,xe" fillcolor="#e1e1e1" stroked="f">
                  <v:path arrowok="t"/>
                </v:shape>
                <v:shape id="_x0000_s45948" style="position:absolute;left:5365;top:2157;width:8;height:26" coordsize="8,26" path="m,l,20r8,6l8,6,,xe" fillcolor="#e1e1e1" stroked="f">
                  <v:path arrowok="t"/>
                </v:shape>
                <v:shape id="_x0000_s45949" style="position:absolute;left:5374;top:2164;width:7;height:25" coordsize="7,25" path="m,l,20r7,5l7,5,,xe" fillcolor="#e1e1e1" stroked="f">
                  <v:path arrowok="t"/>
                </v:shape>
                <v:shape id="_x0000_s45950" style="position:absolute;left:5382;top:2170;width:6;height:24" coordsize="6,24" path="m,l,20r6,4l6,6,,xe" fillcolor="#e1e1e1" stroked="f">
                  <v:path arrowok="t"/>
                </v:shape>
                <v:shape id="_x0000_s45951" style="position:absolute;left:5390;top:2176;width:5;height:22" coordsize="5,22" path="m,l,20r5,2l5,4,,xe" fillcolor="#e1e1e1" stroked="f">
                  <v:path arrowok="t"/>
                </v:shape>
                <v:shape id="_x0000_s45952" style="position:absolute;left:5347;top:2184;width:8;height:27" coordsize="8,27" path="m,l8,5r,22l,23,,xe" fillcolor="#e1e1e1" stroked="f">
                  <v:path arrowok="t"/>
                </v:shape>
                <v:shape id="_x0000_s45953" style="position:absolute;left:5356;top:2190;width:8;height:25" coordsize="8,25" path="m,l8,4r,21l,21,,xe" fillcolor="#e1e1e1" stroked="f">
                  <v:path arrowok="t"/>
                </v:shape>
                <v:shape id="_x0000_s45954" style="position:absolute;left:5365;top:2196;width:8;height:23" coordsize="8,23" path="m,l8,3r,20l,20,,xe" fillcolor="#e1e1e1" stroked="f">
                  <v:path arrowok="t"/>
                </v:shape>
                <v:shape id="_x0000_s45955" style="position:absolute;left:5374;top:2200;width:7;height:23" coordsize="7,23" path="m,l7,4r,19l,21,,xe" fillcolor="#e1e1e1" stroked="f">
                  <v:path arrowok="t"/>
                </v:shape>
                <v:shape id="_x0000_s45956" style="position:absolute;left:5382;top:2205;width:6;height:22" coordsize="6,22" path="m,l6,4r,18l,19,,xe" fillcolor="#e1e1e1" stroked="f">
                  <v:path arrowok="t"/>
                </v:shape>
                <v:shape id="_x0000_s45957" style="position:absolute;left:5390;top:2210;width:5;height:20" coordsize="5,20" path="m,l5,3r,17l,18,,xe" fillcolor="#e1e1e1" stroked="f">
                  <v:path arrowok="t"/>
                </v:shape>
                <v:shape id="_x0000_s45958" style="position:absolute;left:5347;top:2213;width:8;height:26" coordsize="8,26" path="m,l8,3r,23l,23,,xe" fillcolor="#e1e1e1" stroked="f">
                  <v:path arrowok="t"/>
                </v:shape>
                <v:shape id="_x0000_s45959" style="position:absolute;left:5356;top:2217;width:8;height:26" coordsize="8,26" path="m,l8,4r,22l,23,,xe" fillcolor="#e1e1e1" stroked="f">
                  <v:path arrowok="t"/>
                </v:shape>
                <v:shape id="_x0000_s45960" style="position:absolute;left:5365;top:2222;width:8;height:24" coordsize="8,24" path="m,l8,2r,22l,22,,xe" fillcolor="#e1e1e1" stroked="f">
                  <v:path arrowok="t"/>
                </v:shape>
                <v:shape id="_x0000_s45961" style="position:absolute;left:5374;top:2225;width:7;height:24" coordsize="7,24" path="m,l7,3r,21l,21,,xe" fillcolor="#e1e1e1" stroked="f">
                  <v:path arrowok="t"/>
                </v:shape>
                <v:shape id="_x0000_s45962" style="position:absolute;left:5382;top:2229;width:6;height:23" coordsize="6,23" path="m,l6,2r,21l1,20,,xe" fillcolor="#e1e1e1" stroked="f">
                  <v:path arrowok="t"/>
                </v:shape>
                <v:shape id="_x0000_s45963" style="position:absolute;left:5390;top:2232;width:5;height:22" coordsize="5,22" path="m,l5,3r,19l,20,,xe" fillcolor="#e1e1e1" stroked="f">
                  <v:path arrowok="t"/>
                </v:shape>
                <v:shape id="_x0000_s45964" style="position:absolute;left:5347;top:2260;width:8;height:25" coordsize="8,25" path="m,l,24r8,1l8,2,,xe" fillcolor="#e1e1e1" stroked="f">
                  <v:path arrowok="t"/>
                </v:shape>
                <v:shape id="_x0000_s45965" style="position:absolute;left:5356;top:2263;width:8;height:23" coordsize="8,23" path="m,l8,1r,22l,22,,xe" fillcolor="#e1e1e1" stroked="f">
                  <v:path arrowok="t"/>
                </v:shape>
                <v:shape id="_x0000_s45966" style="position:absolute;left:5365;top:2264;width:8;height:23" coordsize="8,23" path="m,l8,3r,20l,22,,xe" fillcolor="#e1e1e1" stroked="f">
                  <v:path arrowok="t"/>
                </v:shape>
                <v:shape id="_x0000_s45967" style="position:absolute;left:5374;top:2267;width:7;height:22" coordsize="7,22" path="m,l,21r7,1l7,2,,xe" fillcolor="#e1e1e1" stroked="f">
                  <v:path arrowok="t"/>
                </v:shape>
                <v:shape id="_x0000_s45968" style="position:absolute;left:5382;top:2270;width:6;height:19" coordsize="6,19" path="m,l6,1r,18l,18,,xe" fillcolor="#e1e1e1" stroked="f">
                  <v:path arrowok="t"/>
                </v:shape>
                <v:shape id="_x0000_s45969" style="position:absolute;left:5390;top:2271;width:5;height:19" coordsize="5,19" path="m,l5,1r,18l,19,,xe" fillcolor="#e1e1e1" stroked="f">
                  <v:path arrowok="t"/>
                </v:shape>
                <v:shape id="_x0000_s45970" style="position:absolute;left:5347;top:2290;width:8;height:23" coordsize="8,23" path="m,l8,1r,22l,23,,xe" fillcolor="#e1e1e1" stroked="f">
                  <v:path arrowok="t"/>
                </v:shape>
                <v:shape id="_x0000_s45971" style="position:absolute;left:5356;top:2291;width:8;height:22" coordsize="8,22" path="m,l8,2r,20l,22,,xe" fillcolor="#e1e1e1" stroked="f">
                  <v:path arrowok="t"/>
                </v:shape>
                <v:shape id="_x0000_s45972" style="position:absolute;left:5365;top:2291;width:8;height:22" coordsize="8,22" path="m,l8,2r,20l,22,,xe" fillcolor="#e1e1e1" stroked="f">
                  <v:path arrowok="t"/>
                </v:shape>
                <v:shape id="_x0000_s45973" style="position:absolute;left:5374;top:2293;width:7;height:20" coordsize="7,20" path="m,l7,1r,19l,20,,xe" fillcolor="#e1e1e1" stroked="f">
                  <v:path arrowok="t"/>
                </v:shape>
                <v:rect id="_x0000_s45974" style="position:absolute;left:5382;top:2294;width:6;height:19" fillcolor="#e1e1e1" stroked="f"/>
                <v:shape id="_x0000_s45975" style="position:absolute;left:5390;top:2294;width:5;height:19" coordsize="5,19" path="m,l5,2r,17l,19,,xe" fillcolor="#e1e1e1" stroked="f">
                  <v:path arrowok="t"/>
                </v:shape>
                <v:shape id="_x0000_s45976" style="position:absolute;left:5347;top:2335;width:8;height:45" coordsize="8,45" path="m,45l,43,,2,8,r,42l,45xe" fillcolor="#e1e1e1" stroked="f">
                  <v:path arrowok="t"/>
                </v:shape>
                <v:shape id="_x0000_s45977" style="position:absolute;left:5356;top:2335;width:8;height:42" coordsize="8,42" path="m,l8,r,39l,42,,xe" fillcolor="#e1e1e1" stroked="f">
                  <v:path arrowok="t"/>
                </v:shape>
                <v:shape id="_x0000_s45978" style="position:absolute;left:5365;top:2333;width:8;height:50" coordsize="8,50" path="m,2l8,r,47l,50,,2xe" fillcolor="#e1e1e1" stroked="f">
                  <v:path arrowok="t"/>
                </v:shape>
                <v:shape id="_x0000_s45979" style="position:absolute;left:5374;top:2333;width:7;height:47" coordsize="7,47" path="m,l7,r,44l,47,,xe" fillcolor="#e1e1e1" stroked="f">
                  <v:path arrowok="t"/>
                </v:shape>
                <v:shape id="_x0000_s45980" style="position:absolute;left:5382;top:2332;width:6;height:37" coordsize="6,37" path="m,1l6,r,35l,37,,1xe" fillcolor="#e1e1e1" stroked="f">
                  <v:path arrowok="t"/>
                </v:shape>
                <v:shape id="_x0000_s45981" style="position:absolute;left:5390;top:2332;width:5;height:34" coordsize="5,34" path="m,l5,r,32l,34,,xe" fillcolor="#e1e1e1" stroked="f">
                  <v:path arrowok="t"/>
                </v:shape>
                <v:shape id="_x0000_s45982" style="position:absolute;left:5293;top:2291;width:5;height:20" coordsize="5,20" path="m,2l5,r,20l,20,,2xe" fillcolor="#a2a2a2" stroked="f">
                  <v:path arrowok="t"/>
                </v:shape>
                <v:rect id="_x0000_s45983" style="position:absolute;left:5299;top:2291;width:6;height:20" fillcolor="#a2a2a2" stroked="f"/>
                <v:shape id="_x0000_s45984" style="position:absolute;left:5307;top:2291;width:6;height:21" coordsize="6,21" path="m,l6,r,21l,20,,xe" fillcolor="#a2a2a2" stroked="f">
                  <v:path arrowok="t"/>
                </v:shape>
                <v:shape id="_x0000_s45985" style="position:absolute;left:5314;top:2290;width:7;height:22" coordsize="7,22" path="m,1l7,r,22l,22,,1xe" fillcolor="#a2a2a2" stroked="f">
                  <v:path arrowok="t"/>
                </v:shape>
                <v:shape id="_x0000_s45986" style="position:absolute;left:5323;top:2290;width:7;height:23" coordsize="7,23" path="m,l7,r,23l,22,,xe" fillcolor="#a2a2a2" stroked="f">
                  <v:path arrowok="t"/>
                </v:shape>
                <v:rect id="_x0000_s45987" style="position:absolute;left:5331;top:2290;width:8;height:23" fillcolor="#a2a2a2" stroked="f"/>
                <v:rect id="_x0000_s45988" style="position:absolute;left:5293;top:2270;width:5;height:18" fillcolor="#a2a2a2" stroked="f"/>
                <v:shape id="_x0000_s45989" style="position:absolute;left:5299;top:2268;width:6;height:19" coordsize="6,19" path="m,1l6,r,18l,19,,1xe" fillcolor="#a2a2a2" stroked="f">
                  <v:path arrowok="t"/>
                </v:shape>
                <v:shape id="_x0000_s45990" style="position:absolute;left:5307;top:2266;width:6;height:20" coordsize="6,20" path="m,1l6,r,20l,20,,1xe" fillcolor="#a2a2a2" stroked="f">
                  <v:path arrowok="t"/>
                </v:shape>
                <v:shape id="_x0000_s45991" style="position:absolute;left:5314;top:2264;width:7;height:22" coordsize="7,22" path="m,2l7,r,22l,22,,2xe" fillcolor="#a2a2a2" stroked="f">
                  <v:path arrowok="t"/>
                </v:shape>
                <v:shape id="_x0000_s45992" style="position:absolute;left:5323;top:2263;width:7;height:22" coordsize="7,22" path="m,1l7,r,22l,22,,1xe" fillcolor="#a2a2a2" stroked="f">
                  <v:path arrowok="t"/>
                </v:shape>
                <v:shape id="_x0000_s45993" style="position:absolute;left:5331;top:2260;width:8;height:25" coordsize="8,25" path="m,2l8,r,24l,25,,2xe" fillcolor="#a2a2a2" stroked="f">
                  <v:path arrowok="t"/>
                </v:shape>
                <v:shape id="_x0000_s45994" style="position:absolute;left:5293;top:2233;width:5;height:19" coordsize="5,19" path="m,3l5,r,17l,19,,3xe" fillcolor="#a2a2a2" stroked="f">
                  <v:path arrowok="t"/>
                </v:shape>
                <v:shape id="_x0000_s45995" style="position:absolute;left:5299;top:2230;width:6;height:20" coordsize="6,20" path="m,3l6,r,18l,20,,3xe" fillcolor="#a2a2a2" stroked="f">
                  <v:path arrowok="t"/>
                </v:shape>
                <v:shape id="_x0000_s45996" style="position:absolute;left:5306;top:2226;width:7;height:21" coordsize="7,21" path="m,3l7,r,19l,21,,3xe" fillcolor="#a2a2a2" stroked="f">
                  <v:path arrowok="t"/>
                </v:shape>
                <v:shape id="_x0000_s45997" style="position:absolute;left:5314;top:2223;width:7;height:21" coordsize="7,21" path="m,2l7,r,19l,21,,2xe" fillcolor="#a2a2a2" stroked="f">
                  <v:path arrowok="t"/>
                </v:shape>
                <v:shape id="_x0000_s45998" style="position:absolute;left:5323;top:2218;width:7;height:24" coordsize="7,24" path="m,4l7,r,21l,24,,4xe" fillcolor="#a2a2a2" stroked="f">
                  <v:path arrowok="t"/>
                </v:shape>
                <v:shape id="_x0000_s45999" style="position:absolute;left:5331;top:2214;width:8;height:24" coordsize="8,24" path="m,3l8,r,22l,24,,3xe" fillcolor="#a2a2a2" stroked="f">
                  <v:path arrowok="t"/>
                </v:shape>
                <v:shape id="_x0000_s46000" style="position:absolute;left:5293;top:2210;width:5;height:21" coordsize="5,21" path="m,3l5,r,19l,21,,3xe" fillcolor="#a2a2a2" stroked="f">
                  <v:path arrowok="t"/>
                </v:shape>
                <v:shape id="_x0000_s46001" style="position:absolute;left:5299;top:2205;width:6;height:23" coordsize="6,23" path="m,4l6,r,20l,23,,4xe" fillcolor="#a2a2a2" stroked="f">
                  <v:path arrowok="t"/>
                </v:shape>
                <v:shape id="_x0000_s46002" style="position:absolute;left:5306;top:2201;width:7;height:24" coordsize="7,24" path="m,3l7,r,20l,24,,3xe" fillcolor="#a2a2a2" stroked="f">
                  <v:path arrowok="t"/>
                </v:shape>
                <v:shape id="_x0000_s46003" style="position:absolute;left:5314;top:2196;width:7;height:25" coordsize="7,25" path="m,3l7,r,21l,25,,3xe" fillcolor="#a2a2a2" stroked="f">
                  <v:path arrowok="t"/>
                </v:shape>
                <v:shape id="_x0000_s46004" style="position:absolute;left:5323;top:2190;width:7;height:26" coordsize="7,26" path="m,4l7,r,23l,26,,4xe" fillcolor="#a2a2a2" stroked="f">
                  <v:path arrowok="t"/>
                </v:shape>
                <v:shape id="_x0000_s46005" style="position:absolute;left:5331;top:2184;width:8;height:27" coordsize="8,27" path="m,5l8,r,24l,27,,5xe" fillcolor="#a2a2a2" stroked="f">
                  <v:path arrowok="t"/>
                </v:shape>
                <v:shape id="_x0000_s46006" style="position:absolute;left:5293;top:2178;width:5;height:23" coordsize="5,23" path="m,5l5,r,19l,23,,5xe" fillcolor="#a2a2a2" stroked="f">
                  <v:path arrowok="t"/>
                </v:shape>
                <v:shape id="_x0000_s46007" style="position:absolute;left:5299;top:2172;width:6;height:24" coordsize="6,24" path="m,5l6,r,20l,24,,5xe" fillcolor="#a2a2a2" stroked="f">
                  <v:path arrowok="t"/>
                </v:shape>
                <v:shape id="_x0000_s46008" style="position:absolute;left:5306;top:2166;width:7;height:25" coordsize="7,25" path="m,6l7,r,20l,25,,6xe" fillcolor="#a2a2a2" stroked="f">
                  <v:path arrowok="t"/>
                </v:shape>
                <v:shape id="_x0000_s46009" style="position:absolute;left:5314;top:2158;width:7;height:27" coordsize="7,27" path="m,7l7,r,22l,27,,7xe" fillcolor="#a2a2a2" stroked="f">
                  <v:path arrowok="t"/>
                </v:shape>
                <v:shape id="_x0000_s46010" style="position:absolute;left:5323;top:2151;width:7;height:27" coordsize="7,27" path="m,7l7,r,23l,27,,7xe" fillcolor="#a2a2a2" stroked="f">
                  <v:path arrowok="t"/>
                </v:shape>
                <v:shape id="_x0000_s46011" style="position:absolute;left:5331;top:2143;width:8;height:29" coordsize="8,29" path="m,8l8,r,23l,29,,8xe" fillcolor="#a2a2a2" stroked="f">
                  <v:path arrowok="t"/>
                </v:shape>
                <v:shape id="_x0000_s46012" style="position:absolute;left:5293;top:2157;width:5;height:21" coordsize="5,21" path="m,5l5,r,17l,21,,5xe" fillcolor="#a2a2a2" stroked="f">
                  <v:path arrowok="t"/>
                </v:shape>
                <v:shape id="_x0000_s46013" style="position:absolute;left:5299;top:2151;width:6;height:21" coordsize="6,21" path="m,5l6,r,16l,21,,5xe" fillcolor="#a2a2a2" stroked="f">
                  <v:path arrowok="t"/>
                </v:shape>
                <v:shape id="_x0000_s46014" style="position:absolute;left:5306;top:2141;width:7;height:25" coordsize="7,25" path="m,7l7,r,19l,25,,7xe" fillcolor="#a2a2a2" stroked="f">
                  <v:path arrowok="t"/>
                </v:shape>
                <v:shape id="_x0000_s46015" style="position:absolute;left:5314;top:2134;width:7;height:26" coordsize="7,26" path="m,6l7,r,19l,26,,6xe" fillcolor="#a2a2a2" stroked="f">
                  <v:path arrowok="t"/>
                </v:shape>
                <v:shape id="_x0000_s46016" style="position:absolute;left:5323;top:2124;width:7;height:28" coordsize="7,28" path="m,8l7,r,21l,28,,8xe" fillcolor="#a2a2a2" stroked="f">
                  <v:path arrowok="t"/>
                </v:shape>
                <v:shape id="_x0000_s46017" style="position:absolute;left:5331;top:2115;width:8;height:29" coordsize="8,29" path="m,8l8,r,22l,29,,8xe" fillcolor="#a2a2a2" stroked="f">
                  <v:path arrowok="t"/>
                </v:shape>
                <v:shape id="_x0000_s46018" style="position:absolute;left:5293;top:2329;width:5;height:33" coordsize="5,33" path="m,31l,,5,r,33l,31xe" fillcolor="#a2a2a2" stroked="f">
                  <v:path arrowok="t"/>
                </v:shape>
                <v:shape id="_x0000_s46019" style="position:absolute;left:5299;top:2329;width:6;height:36" coordsize="6,36" path="m,l6,1r,35l,34,,xe" fillcolor="#a2a2a2" stroked="f">
                  <v:path arrowok="t"/>
                </v:shape>
                <v:shape id="_x0000_s46020" style="position:absolute;left:5307;top:2331;width:6;height:46" coordsize="6,46" path="m,l6,1r,45l,43,,xe" fillcolor="#a2a2a2" stroked="f">
                  <v:path arrowok="t"/>
                </v:shape>
                <v:shape id="_x0000_s46021" style="position:absolute;left:5314;top:2332;width:7;height:49" coordsize="7,49" path="m,l7,1r,48l,45,,xe" fillcolor="#a2a2a2" stroked="f">
                  <v:path arrowok="t"/>
                </v:shape>
                <v:shape id="_x0000_s46022" style="position:absolute;left:5323;top:2333;width:7;height:43" coordsize="7,43" path="m,l7,2r,41l,40,,xe" fillcolor="#a2a2a2" stroked="f">
                  <v:path arrowok="t"/>
                </v:shape>
                <v:shape id="_x0000_s46023" style="position:absolute;left:5331;top:2335;width:8;height:44" coordsize="8,44" path="m,l8,2r,42l,41,,xe" fillcolor="#a2a2a2" stroked="f">
                  <v:path arrowok="t"/>
                </v:shape>
              </v:group>
              <v:shape id="_x0000_s46024" style="position:absolute;left:5520;top:2237;width:41;height:54" coordsize="74,99" path="m3,46hdc6,20,24,,42,3v,,,,,hal42,3hdc61,5,74,28,71,54hal71,54hdc69,80,51,99,32,97v,,,,,hal32,97hdc13,95,,72,3,46xe" fillcolor="black" strokeweight="0">
                <v:path arrowok="t"/>
              </v:shape>
              <v:shape id="_x0000_s46025" style="position:absolute;left:5508;top:2225;width:65;height:79" coordsize="117,143" path="m1,72hdc,67,1,62,2,58hal16,26hdc18,22,21,19,24,16hal36,7hdc39,5,43,3,47,3hal60,1hdc64,,68,1,72,2hal85,7hdc89,9,92,11,95,14hal105,26hdc108,29,109,33,110,37hal116,71hdc117,76,116,80,115,84hal102,116hdc100,121,97,124,94,127hal82,136hdc79,138,75,140,71,140hal57,142hdc53,143,49,142,45,141hal32,136hdc28,135,25,132,23,130hal13,119hdc10,115,8,111,7,107hal1,72hdxm54,98hal48,86,58,97,49,91r13,5l50,95,64,93,53,97,65,88,57,98,70,66,69,80,63,46r5,11l58,45r10,7l55,47r12,1l54,50,65,46,53,55,60,45,46,77,48,63r6,35hdxe" fillcolor="red" strokecolor="red" strokeweight="3e-5mm">
                <v:path arrowok="t"/>
                <o:lock v:ext="edit" verticies="t"/>
              </v:shape>
              <v:shape id="_x0000_s46026" style="position:absolute;left:5432;top:2235;width:259;height:98" coordsize="259,98" path="m,73l252,r7,26l8,98,,73xe" fillcolor="red" strokecolor="red" strokeweight="3e-5mm">
                <v:path arrowok="t"/>
              </v:shape>
              <v:rect id="_x0000_s46027" style="position:absolute;left:6609;top:2062;width:45;height:336" fillcolor="black" strokeweight="3e-5mm">
                <v:stroke joinstyle="round"/>
              </v:rect>
              <v:shape id="_x0000_s46028" style="position:absolute;left:6505;top:2049;width:244;height:70" coordsize="244,70" path="m,44l239,r5,26l5,70,,44xe" fillcolor="black" strokeweight="3e-5mm">
                <v:path arrowok="t"/>
              </v:shape>
              <v:shape id="_x0000_s46029" style="position:absolute;left:6505;top:2067;width:244;height:70" coordsize="244,70" path="m,44l239,r5,26l5,70,,44xe" fillcolor="black" strokeweight="3e-5mm">
                <v:path arrowok="t"/>
              </v:shape>
              <v:group id="_x0000_s46030" style="position:absolute;left:6171;top:2065;width:421;height:216" coordorigin="6171,2065" coordsize="421,216">
                <v:shape id="_x0000_s46031" style="position:absolute;left:6196;top:2067;width:372;height:190" coordsize="372,190" path="m67,51l2,58,,190,148,180,350,166,372,62,312,73,313,,245,8,140,20,84,19,67,51xe" stroked="f">
                  <v:path arrowok="t"/>
                </v:shape>
                <v:shape id="_x0000_s46032" style="position:absolute;left:6305;top:2065;width:158;height:87" coordsize="158,87" path="m147,87r,-1l148,84r1,-2l151,78r2,-4l155,69r1,-6l158,57r,-6l158,44r-1,-6l155,31r-4,-7l147,18r-7,-6l132,7,123,3,112,1,102,,91,1,80,2,69,6,58,9,48,13,38,18r-9,4l21,27r-7,4l8,35,4,38,1,40,,41,147,87xe" fillcolor="#a6bfff" stroked="f">
                  <v:path arrowok="t"/>
                </v:shape>
                <v:shape id="_x0000_s46033" style="position:absolute;left:6303;top:2213;width:154;height:68" coordsize="154,68" path="m10,r,l9,1,8,4,6,6,5,10,3,14,2,18,1,23,,28r1,6l2,39r3,5l8,49r5,5l19,59r8,4l36,66r10,1l56,68,67,67,77,65,88,63,98,59r10,-3l118,53r8,-4l134,45r7,-3l146,39r5,-2l153,35r1,l10,xe" fillcolor="#a6bfff" stroked="f">
                  <v:path arrowok="t"/>
                </v:shape>
                <v:shape id="_x0000_s46034" style="position:absolute;left:6209;top:2132;width:136;height:118" coordsize="136,118" path="m3,8l,118r136,-9l90,,3,8xe" fillcolor="#a6bfff" stroked="f">
                  <v:path arrowok="t"/>
                </v:shape>
                <v:shape id="_x0000_s46035" style="position:absolute;left:6404;top:2088;width:136;height:184" coordsize="136,184" path="m35,7l115,r1,l117,1r2,2l121,6r3,4l127,14r2,6l132,26r2,7l136,40r,8l136,58r-1,9l133,78r-4,11l124,101r-6,12l115,123r-3,10l111,141r,7l112,154r2,5l117,163r2,3l122,169r3,2l128,173r3,1l133,175r1,l135,175,,184,35,7xe" fillcolor="#7087db" stroked="f">
                  <v:path arrowok="t"/>
                </v:shape>
                <v:shape id="_x0000_s46036" style="position:absolute;left:6236;top:2101;width:258;height:153" coordsize="258,153" path="m5,6l256,r2,140l46,153r,l48,151r2,-2l54,145r3,-4l61,136r3,-5l67,125r2,-6l70,113r,-6l68,101,65,95,60,89,52,84,41,79,31,74,22,69,15,64,9,58,5,52,2,46,,40,,34,,28,,23,1,18,2,14,3,11,4,8,5,7,5,6xe" fillcolor="#4057ab" stroked="f">
                  <v:path arrowok="t"/>
                </v:shape>
                <v:shape id="_x0000_s46037" style="position:absolute;left:6326;top:2209;width:65;height:52" coordsize="65,52" path="m41,52l26,41,14,32,7,24,2,18,,12,1,8,4,4,8,2,14,r7,l28,r9,l44,2r8,1l59,6r6,2l41,52xe" fillcolor="black" stroked="f">
                  <v:path arrowok="t"/>
                </v:shape>
                <v:shape id="_x0000_s46038" style="position:absolute;left:6344;top:2096;width:73;height:46" coordsize="73,46" path="m,1l21,,38,,51,2,61,4r7,3l72,10r1,4l73,19r-3,4l66,28r-6,4l54,36r-7,3l40,42r-7,3l27,46,,1xe" fillcolor="black" stroked="f">
                  <v:path arrowok="t"/>
                </v:shape>
                <v:shape id="_x0000_s46039" style="position:absolute;left:6350;top:2227;width:21;height:34" coordsize="21,34" path="m18,l,30r3,4l21,3,18,xe" fillcolor="black" stroked="f">
                  <v:path arrowok="t"/>
                </v:shape>
                <v:shape id="_x0000_s46040" style="position:absolute;left:6361;top:2233;width:21;height:34" coordsize="21,34" path="m19,l,30r3,4l21,3,19,xe" fillcolor="black" stroked="f">
                  <v:path arrowok="t"/>
                </v:shape>
                <v:shape id="_x0000_s46041" style="position:absolute;left:6375;top:2235;width:21;height:34" coordsize="21,34" path="m18,l,30r3,4l21,4,18,xe" fillcolor="black" stroked="f">
                  <v:path arrowok="t"/>
                </v:shape>
                <v:shape id="_x0000_s46042" style="position:absolute;left:6388;top:2235;width:21;height:34" coordsize="21,34" path="m18,l,30r3,4l21,4,18,xe" fillcolor="black" stroked="f">
                  <v:path arrowok="t"/>
                </v:shape>
                <v:shape id="_x0000_s46043" style="position:absolute;left:6403;top:2233;width:21;height:34" coordsize="21,34" path="m18,l,30r2,4l21,3,18,xe" fillcolor="black" stroked="f">
                  <v:path arrowok="t"/>
                </v:shape>
                <v:shape id="_x0000_s46044" style="position:absolute;left:6431;top:2126;width:152;height:51" coordsize="152,51" path="m14,24l,44r21,7l152,30,150,,14,24xe" fillcolor="#ffffcf" stroked="f">
                  <v:path arrowok="t"/>
                </v:shape>
                <v:shape id="_x0000_s46045" style="position:absolute;left:6220;top:2170;width:119;height:45" coordsize="119,45" path="m,16l95,r24,8l106,28,,45,,16xe" fillcolor="#ffffcf" stroked="f">
                  <v:path arrowok="t"/>
                </v:shape>
                <v:shape id="_x0000_s46046" style="position:absolute;left:6439;top:2213;width:56;height:23" coordsize="56,23" path="m,13l56,r,10l2,23,,13xe" fillcolor="#7087db" stroked="f">
                  <v:path arrowok="t"/>
                </v:shape>
                <v:shape id="_x0000_s46047" style="position:absolute;left:6438;top:2191;width:56;height:23" coordsize="56,23" path="m,13l56,r,10l2,23,,13xe" fillcolor="#7087db" stroked="f">
                  <v:path arrowok="t"/>
                </v:shape>
                <v:shape id="_x0000_s46048" style="position:absolute;left:6438;top:2169;width:56;height:23" coordsize="56,23" path="m,13l56,r,10l2,23,,13xe" fillcolor="#7087db" stroked="f">
                  <v:path arrowok="t"/>
                </v:shape>
                <v:shape id="_x0000_s46049" style="position:absolute;left:6437;top:2148;width:56;height:23" coordsize="56,23" path="m,13l56,r,10l2,23,,13xe" fillcolor="#7087db" stroked="f">
                  <v:path arrowok="t"/>
                </v:shape>
                <v:shape id="_x0000_s46050" style="position:absolute;left:6436;top:2126;width:57;height:23" coordsize="57,23" path="m,13l57,r,10l2,23,,13xe" fillcolor="#7087db" stroked="f">
                  <v:path arrowok="t"/>
                </v:shape>
                <v:shape id="_x0000_s46051" style="position:absolute;left:6436;top:2104;width:57;height:23" coordsize="57,23" path="m,13l57,r,10l2,23,,13xe" fillcolor="#7087db" stroked="f">
                  <v:path arrowok="t"/>
                </v:shape>
                <v:shape id="_x0000_s46052" style="position:absolute;left:6332;top:2156;width:42;height:55" coordsize="42,55" path="m1,2l,38,18,55,42,51,41,,1,2xe" fillcolor="#e6f2ff" stroked="f">
                  <v:path arrowok="t"/>
                </v:shape>
                <v:shape id="_x0000_s46053" style="position:absolute;left:6333;top:2142;width:88;height:60" coordsize="88,60" path="m,9l73,,85,8r3,43l25,60,26,35,10,37,11,16,,17,,9xe" fillcolor="#7087db" stroked="f">
                  <v:path arrowok="t"/>
                </v:shape>
                <v:shape id="_x0000_s46054" style="position:absolute;left:6340;top:2173;width:38;height:8" coordsize="38,8" path="m1,4l38,r,3l,8,1,4xe" fillcolor="black" stroked="f">
                  <v:path arrowok="t"/>
                </v:shape>
                <v:shape id="_x0000_s46055" style="position:absolute;left:6356;top:2142;width:54;height:64" coordsize="54,64" path="m,17l1,64,54,55,52,10,33,,27,2,46,12r2,40l6,59,4,16,,17xe" fillcolor="black" stroked="f">
                  <v:path arrowok="t"/>
                </v:shape>
                <v:shape id="_x0000_s46056" style="position:absolute;left:6342;top:2143;width:49;height:17" coordsize="49,17" path="m14,17l,6,46,r3,2l9,7r9,8l14,17xe" fillcolor="black" stroked="f">
                  <v:path arrowok="t"/>
                </v:shape>
                <v:shape id="_x0000_s46057" style="position:absolute;left:6365;top:2157;width:37;height:35" coordsize="37,35" path="m,l32,35r5,-2l5,,,xe" fillcolor="black" stroked="f">
                  <v:path arrowok="t"/>
                </v:shape>
                <v:shape id="_x0000_s46058" style="position:absolute;left:6369;top:2155;width:31;height:39" coordsize="31,39" path="m29,l,37r3,2l31,4,29,xe" fillcolor="black" stroked="f">
                  <v:path arrowok="t"/>
                </v:shape>
                <v:shape id="_x0000_s46059" style="position:absolute;left:6371;top:2165;width:28;height:22" coordsize="28,22" path="m14,22r1,l17,22r1,-1l19,21r1,-1l22,20r1,-1l24,19r,-1l25,17r1,-1l27,15r,-1l27,13r1,-1l28,11r,-1l27,9r,-1l27,7,26,6,25,5,24,4r,-1l23,2r-1,l20,1r-1,l18,,17,,15,,14,,13,,11,,10,,9,1,7,1,6,2,5,2,4,3,3,4,2,5r,1l1,7r,1l,9r,1l,11r,1l,13r1,1l1,15r1,1l2,17r1,1l4,19r1,l6,20r1,l9,21r1,l11,22r2,l14,22xe" fillcolor="black" stroked="f">
                  <v:path arrowok="t"/>
                </v:shape>
                <v:shape id="_x0000_s46060" style="position:absolute;left:6375;top:2168;width:20;height:16" coordsize="20,16" path="m10,16r1,l12,16r1,-1l14,15r1,l15,14r1,l17,13r1,l18,12r1,-1l19,11r,-1l20,9r,-1l20,8r,-1l20,6,19,5r,l19,4,18,3r,l17,2r-1,l15,1r,l14,1,13,,12,,11,,10,,9,,8,,7,,6,1,5,1r,l4,2,3,2,2,3r,l1,4r,1l,5,,6,,7,,8r,l,9r,1l1,11r,l2,12r,1l3,13r1,1l5,14r,1l6,15r1,l8,16r1,l10,16xe" fillcolor="#c4dbff" stroked="f">
                  <v:path arrowok="t"/>
                </v:shape>
                <v:shape id="_x0000_s46061" style="position:absolute;left:6248;top:2168;width:41;height:48" coordsize="41,48" path="m1,6r,l,8r,2l,13r,3l,19r,4l,27r,4l,35r,3l,42r,2l,46r,2l,48,39,42,41,,1,6xe" fillcolor="#faf2a8" stroked="f">
                  <v:path arrowok="t"/>
                </v:shape>
                <v:shape id="_x0000_s46062" style="position:absolute;left:6174;top:2168;width:171;height:57" coordsize="171,57" path="m1,23l146,r25,9l155,30,,57,1,51,152,26,165,11,146,5,,27,1,23xe" fillcolor="black" stroked="f">
                  <v:path arrowok="t"/>
                </v:shape>
                <v:shape id="_x0000_s46063" style="position:absolute;left:6179;top:2191;width:6;height:30" coordsize="6,30" path="m1,1l,30,5,29,6,,1,1xe" fillcolor="black" stroked="f">
                  <v:path arrowok="t"/>
                </v:shape>
                <v:shape id="_x0000_s46064" style="position:absolute;left:6195;top:2189;width:6;height:29" coordsize="6,29" path="m1,l,29,5,28,6,,1,xe" fillcolor="black" stroked="f">
                  <v:path arrowok="t"/>
                </v:shape>
                <v:shape id="_x0000_s46065" style="position:absolute;left:6211;top:2186;width:6;height:29" coordsize="6,29" path="m1,1l,29r6,l6,,1,1xe" fillcolor="black" stroked="f">
                  <v:path arrowok="t"/>
                </v:shape>
                <v:shape id="_x0000_s46066" style="position:absolute;left:6227;top:2183;width:6;height:30" coordsize="6,30" path="m1,1l,30,5,29,6,,1,1xe" fillcolor="black" stroked="f">
                  <v:path arrowok="t"/>
                </v:shape>
                <v:shape id="_x0000_s46067" style="position:absolute;left:6243;top:2180;width:6;height:30" coordsize="6,30" path="m1,1l,30,5,29,6,,1,1xe" fillcolor="black" stroked="f">
                  <v:path arrowok="t"/>
                </v:shape>
                <v:shape id="_x0000_s46068" style="position:absolute;left:6259;top:2178;width:6;height:29" coordsize="6,29" path="m1,1l,29,6,28,6,,1,1xe" fillcolor="black" stroked="f">
                  <v:path arrowok="t"/>
                </v:shape>
                <v:shape id="_x0000_s46069" style="position:absolute;left:6275;top:2175;width:7;height:29" coordsize="7,29" path="m2,1l,29r6,l7,,2,1xe" fillcolor="black" stroked="f">
                  <v:path arrowok="t"/>
                </v:shape>
                <v:shape id="_x0000_s46070" style="position:absolute;left:6291;top:2172;width:6;height:30" coordsize="6,30" path="m2,1l,30,6,29,6,,2,1xe" fillcolor="black" stroked="f">
                  <v:path arrowok="t"/>
                </v:shape>
                <v:shape id="_x0000_s46071" style="position:absolute;left:6308;top:2169;width:6;height:30" coordsize="6,30" path="m,1l,30,5,29,6,,,1xe" fillcolor="black" stroked="f">
                  <v:path arrowok="t"/>
                </v:shape>
                <v:shape id="_x0000_s46072" style="position:absolute;left:6171;top:2205;width:10;height:4" coordsize="10,4" path="m,4l10,3,9,,,1,,4xe" fillcolor="black" stroked="f">
                  <v:path arrowok="t"/>
                </v:shape>
                <v:shape id="_x0000_s46073" style="position:absolute;left:6187;top:2202;width:11;height:4" coordsize="11,4" path="m1,4l11,3,11,,,1,1,4xe" fillcolor="black" stroked="f">
                  <v:path arrowok="t"/>
                </v:shape>
                <v:shape id="_x0000_s46074" style="position:absolute;left:6205;top:2199;width:11;height:5" coordsize="11,5" path="m1,5l11,3,10,,,2,1,5xe" fillcolor="black" stroked="f">
                  <v:path arrowok="t"/>
                </v:shape>
                <v:shape id="_x0000_s46075" style="position:absolute;left:6222;top:2196;width:11;height:5" coordsize="11,5" path="m1,5l11,3,11,,,2,1,5xe" fillcolor="black" stroked="f">
                  <v:path arrowok="t"/>
                </v:shape>
                <v:shape id="_x0000_s46076" style="position:absolute;left:6240;top:2193;width:11;height:5" coordsize="11,5" path="m1,5l11,3,10,,,2,1,5xe" fillcolor="black" stroked="f">
                  <v:path arrowok="t"/>
                </v:shape>
                <v:shape id="_x0000_s46077" style="position:absolute;left:6257;top:2190;width:11;height:5" coordsize="11,5" path="m1,5l11,4,11,,,2,1,5xe" fillcolor="black" stroked="f">
                  <v:path arrowok="t"/>
                </v:shape>
                <v:shape id="_x0000_s46078" style="position:absolute;left:6275;top:2187;width:11;height:5" coordsize="11,5" path="m,5l11,4,10,,,2,,5xe" fillcolor="black" stroked="f">
                  <v:path arrowok="t"/>
                </v:shape>
                <v:shape id="_x0000_s46079" style="position:absolute;left:6292;top:2185;width:11;height:5" coordsize="11,5" path="m1,5l11,3,11,,,1,1,5xe" fillcolor="black" stroked="f">
                  <v:path arrowok="t"/>
                </v:shape>
                <v:shape id="_x0000_s46080" style="position:absolute;left:6309;top:2182;width:12;height:5" coordsize="12,5" path="m1,5l12,3,11,,,2,1,5xe" fillcolor="black" stroked="f">
                  <v:path arrowok="t"/>
                </v:shape>
                <v:shape id="_x0000_s46081" style="position:absolute;left:6481;top:2132;width:38;height:48" coordsize="38,48" path="m38,42r,l38,40r,-2l38,35r,-3l38,28r,-4l38,20r,-4l38,13r,-4l38,6r,-3l38,1,38,r,l1,6,,48,38,42xe" fillcolor="#a6bfff" stroked="f">
                  <v:path arrowok="t"/>
                </v:shape>
                <v:shape id="_x0000_s46082" style="position:absolute;left:6428;top:2124;width:161;height:55" coordsize="161,55" path="m160,33l24,55,,47,15,26,161,r-1,5l18,29,6,45r18,6l161,28r-1,5xe" fillcolor="black" stroked="f">
                  <v:path arrowok="t"/>
                </v:shape>
                <v:shape id="_x0000_s46083" style="position:absolute;left:6578;top:2127;width:6;height:30" coordsize="6,30" path="m5,28l6,,1,1,,30,5,28xe" fillcolor="black" stroked="f">
                  <v:path arrowok="t"/>
                </v:shape>
                <v:shape id="_x0000_s46084" style="position:absolute;left:6563;top:2130;width:6;height:29" coordsize="6,29" path="m5,28l6,,1,1,,29,5,28xe" fillcolor="black" stroked="f">
                  <v:path arrowok="t"/>
                </v:shape>
                <v:shape id="_x0000_s46085" style="position:absolute;left:6548;top:2133;width:6;height:29" coordsize="6,29" path="m5,28l6,,1,,,29,5,28xe" fillcolor="black" stroked="f">
                  <v:path arrowok="t"/>
                </v:shape>
                <v:shape id="_x0000_s46086" style="position:absolute;left:6533;top:2135;width:6;height:30" coordsize="6,30" path="m5,29l6,,1,1,,30,5,29xe" fillcolor="black" stroked="f">
                  <v:path arrowok="t"/>
                </v:shape>
                <v:shape id="_x0000_s46087" style="position:absolute;left:6518;top:2138;width:6;height:30" coordsize="6,30" path="m5,29l6,,1,1,,30,5,29xe" fillcolor="black" stroked="f">
                  <v:path arrowok="t"/>
                </v:shape>
                <v:shape id="_x0000_s46088" style="position:absolute;left:6503;top:2141;width:6;height:29" coordsize="6,29" path="m5,28l6,,,1,,29,5,28xe" fillcolor="black" stroked="f">
                  <v:path arrowok="t"/>
                </v:shape>
                <v:shape id="_x0000_s46089" style="position:absolute;left:6488;top:2144;width:6;height:29" coordsize="6,29" path="m5,28l6,,1,,,29,5,28xe" fillcolor="black" stroked="f">
                  <v:path arrowok="t"/>
                </v:shape>
                <v:shape id="_x0000_s46090" style="position:absolute;left:6473;top:2146;width:5;height:30" coordsize="5,30" path="m4,29l5,,1,1,,30,4,29xe" fillcolor="black" stroked="f">
                  <v:path arrowok="t"/>
                </v:shape>
                <v:shape id="_x0000_s46091" style="position:absolute;left:6458;top:2149;width:6;height:30" coordsize="6,30" path="m5,29l6,,,1,,30,5,29xe" fillcolor="black" stroked="f">
                  <v:path arrowok="t"/>
                </v:shape>
                <v:shape id="_x0000_s46092" style="position:absolute;left:6397;top:2167;width:36;height:8" coordsize="36,8" path="m35,4l1,8,,5,36,,35,4xe" fillcolor="black" stroked="f">
                  <v:path arrowok="t"/>
                </v:shape>
                <v:shape id="_x0000_s46093" style="position:absolute;left:6582;top:2138;width:10;height:6" coordsize="10,6" path="m10,l,2,1,6,10,4,10,xe" fillcolor="black" stroked="f">
                  <v:path arrowok="t"/>
                </v:shape>
                <v:shape id="_x0000_s46094" style="position:absolute;left:6565;top:2141;width:11;height:5" coordsize="11,5" path="m10,l,2,1,5,11,3,10,xe" fillcolor="black" stroked="f">
                  <v:path arrowok="t"/>
                </v:shape>
                <v:shape id="_x0000_s46095" style="position:absolute;left:6549;top:2144;width:11;height:5" coordsize="11,5" path="m10,l,2,1,5,11,3,10,xe" fillcolor="black" stroked="f">
                  <v:path arrowok="t"/>
                </v:shape>
                <v:shape id="_x0000_s46096" style="position:absolute;left:6533;top:2147;width:10;height:5" coordsize="10,5" path="m10,l,2,,5,10,3,10,xe" fillcolor="black" stroked="f">
                  <v:path arrowok="t"/>
                </v:shape>
                <v:shape id="_x0000_s46097" style="position:absolute;left:6516;top:2150;width:11;height:5" coordsize="11,5" path="m10,l,2,1,5,11,3,10,xe" fillcolor="black" stroked="f">
                  <v:path arrowok="t"/>
                </v:shape>
                <v:shape id="_x0000_s46098" style="position:absolute;left:6500;top:2152;width:11;height:6" coordsize="11,6" path="m10,l,2,1,6,11,4,10,xe" fillcolor="black" stroked="f">
                  <v:path arrowok="t"/>
                </v:shape>
                <v:shape id="_x0000_s46099" style="position:absolute;left:6484;top:2155;width:10;height:5" coordsize="10,5" path="m10,l,2,,5,10,4,10,xe" fillcolor="black" stroked="f">
                  <v:path arrowok="t"/>
                </v:shape>
                <v:shape id="_x0000_s46100" style="position:absolute;left:6467;top:2158;width:11;height:5" coordsize="11,5" path="m10,l,2,1,5,11,3,10,xe" fillcolor="black" stroked="f">
                  <v:path arrowok="t"/>
                </v:shape>
                <v:shape id="_x0000_s46101" style="position:absolute;left:6451;top:2161;width:11;height:5" coordsize="11,5" path="m10,l,2,1,5,11,3,10,xe" fillcolor="black" stroked="f">
                  <v:path arrowok="t"/>
                </v:shape>
                <v:shape id="_x0000_s46102" style="position:absolute;left:6342;top:2149;width:10;height:53" coordsize="10,53" path="m,l1,43,9,53r1,-6l5,41,4,1,,xe" fillcolor="black" stroked="f">
                  <v:path arrowok="t"/>
                </v:shape>
                <v:shape id="_x0000_s46103" style="position:absolute;left:6375;top:2198;width:26;height:15" coordsize="26,15" path="m,2l10,15,26,12,19,,15,1r5,9l12,12,6,3,,2xe" fillcolor="black" stroked="f">
                  <v:path arrowok="t"/>
                </v:shape>
                <v:shape id="_x0000_s46104" style="position:absolute;left:6364;top:2208;width:68;height:34" coordsize="68,34" path="m34,34r3,-1l41,33r3,l47,32r3,l53,31r2,-1l58,29r2,-2l62,26r2,-1l65,23r1,-1l67,20r1,-2l68,17r,-2l67,13,66,12,65,10,64,9,62,7,60,6,58,5,55,4,53,3,50,2,47,1r-3,l41,,37,,34,,30,,27,,23,1r-3,l17,2,15,3,12,4,10,5,7,6,5,7,4,9,2,10,1,12,,13r,2l,17r,1l,20r1,2l2,23r2,2l5,26r2,1l10,29r2,1l15,31r2,1l20,32r3,1l27,33r3,l34,34xe" fillcolor="black" stroked="f">
                  <v:path arrowok="t"/>
                </v:shape>
                <v:shape id="_x0000_s46105" style="position:absolute;left:6369;top:2211;width:58;height:27" coordsize="58,27" path="m29,27r2,l34,27r3,-1l40,26r2,-1l45,25r2,-1l49,23r2,-1l52,21r2,-1l55,19r1,-1l57,16r,-1l58,14,57,12r,-1l56,10,55,8,54,7,52,6,51,5,49,4,47,3,45,2r-3,l40,1r-3,l34,,31,,29,,26,,23,,20,1r-3,l15,2r-2,l11,3,8,4,6,5,5,6,3,7,2,8,1,10r,1l,12r,2l,15r1,1l1,18r1,1l3,20r2,1l6,22r2,1l11,24r2,1l15,25r2,1l20,26r3,1l26,27r3,xe" stroked="f">
                  <v:path arrowok="t"/>
                </v:shape>
                <v:shape id="_x0000_s46106" style="position:absolute;left:6331;top:2106;width:68;height:33" coordsize="68,33" path="m34,33r3,-1l41,32r3,l47,31r3,l53,30r2,-1l58,28r2,-2l62,25r2,-1l65,22r1,-1l67,19r1,-1l68,16r,-2l67,13,66,11,65,10,64,8,62,7,60,5,58,4,55,3,53,2,50,1r-3,l44,,41,,37,,34,,30,,27,,23,,21,1r-4,l15,2,12,3,10,4,8,5,5,7,4,8,2,10,1,11r,2l,14r,2l,18r1,1l1,21r1,1l4,24r1,1l8,26r2,2l12,29r3,1l17,31r4,l23,32r4,l30,32r4,1xe" fillcolor="black" stroked="f">
                  <v:path arrowok="t"/>
                </v:shape>
                <v:shape id="_x0000_s46107" style="position:absolute;left:6336;top:2109;width:58;height:26" coordsize="58,26" path="m29,26r3,l35,26r2,l40,25r2,l45,24r2,-1l49,23r2,-1l53,21r1,-2l55,18r1,-1l57,16r1,-1l58,13r,-1l57,10,56,9,55,8,54,7,53,6,51,5,49,3r-2,l45,2,42,1r-2,l37,,35,,32,,29,,26,,23,,20,,18,1r-3,l13,2,10,3,8,3,6,5,5,6,3,7,2,8,1,9,,10r,2l,13r,2l,16r1,1l2,18r1,1l5,21r1,1l8,23r2,l13,24r2,1l18,25r2,1l23,26r3,l29,26xe" stroked="f">
                  <v:path arrowok="t"/>
                </v:shape>
                <v:shape id="_x0000_s46108" style="position:absolute;left:6331;top:2211;width:30;height:40" coordsize="30,40" path="m25,l,40r5,l30,,25,xe" fillcolor="black" stroked="f">
                  <v:path arrowok="t"/>
                </v:shape>
                <v:shape id="_x0000_s46109" style="position:absolute;left:6216;top:2202;width:129;height:25" coordsize="129,25" path="m,22l125,r4,3l8,25,,22xe" fillcolor="black" stroked="f">
                  <v:path arrowok="t"/>
                </v:shape>
                <v:shape id="_x0000_s46110" style="position:absolute;left:6384;top:2213;width:34;height:24" coordsize="34,24" path="m,1l20,12,5,24,34,18,20,12,29,,,1xe" fillcolor="#c4dbff" stroked="f">
                  <v:path arrowok="t"/>
                </v:shape>
                <v:shape id="_x0000_s46111" style="position:absolute;left:6344;top:2113;width:42;height:20" coordsize="42,20" path="m,2l36,,25,7r17,9l9,20,18,9,,2xe" fillcolor="#c4dbff" stroked="f">
                  <v:path arrowok="t"/>
                </v:shape>
                <v:shape id="_x0000_s46112" style="position:absolute;left:6362;top:2130;width:21;height:24" coordsize="21,24" path="m,1l16,24r5,l4,,,1xe" fillcolor="black" stroked="f">
                  <v:path arrowok="t"/>
                </v:shape>
                <v:shape id="_x0000_s46113" style="position:absolute;left:6361;top:2117;width:10;height:8" coordsize="10,8" path="m5,8r1,l7,7r,l8,7,9,6,9,5r,l10,4,9,3,9,2r,l8,1,7,1r,l6,,5,,4,,3,1,2,1,1,1r,1l,2,,3,,4,,5r,l1,6r,1l2,7r1,l4,8r1,xe" fillcolor="black" stroked="f">
                  <v:path arrowok="t"/>
                </v:shape>
                <v:shape id="_x0000_s46114" style="position:absolute;left:6399;top:2222;width:9;height:7" coordsize="9,7" path="m4,7r1,l6,6r1,l7,6,8,5,8,4r,l9,3,8,2r,l8,1,7,1,7,,6,,5,,4,,3,r,l2,,1,1r,l,2r,l,3,,4r,l1,5r,1l2,6r1,l3,7r1,xe" fillcolor="black" stroked="f">
                  <v:path arrowok="t"/>
                </v:shape>
                <v:shape id="_x0000_s46115" style="position:absolute;left:6446;top:2110;width:126;height:25" coordsize="126,25" path="m,25l124,5,126,,5,20,,25xe" fillcolor="black" stroked="f">
                  <v:path arrowok="t"/>
                </v:shape>
                <v:shape id="_x0000_s46116" style="position:absolute;left:6250;top:2103;width:73;height:7" coordsize="73,7" path="m,7l72,6,73,,3,2,,7xe" fillcolor="black" stroked="f">
                  <v:path arrowok="t"/>
                </v:shape>
                <v:shape id="_x0000_s46117" style="position:absolute;left:6379;top:2171;width:12;height:10" coordsize="12,10" path="m6,10r1,l8,9r1,l10,8r1,l12,7r,-1l12,5r,-1l12,3,11,2,10,1,9,1,8,,7,,6,,5,,4,,3,1,2,1,1,2r,1l,4,,5,,6,1,7r,1l2,8,3,9r1,l5,10r1,xe" fillcolor="#fcffff" stroked="f">
                  <v:path arrowok="t"/>
                </v:shape>
              </v:group>
              <v:shape id="_x0000_s46118" style="position:absolute;left:6556;top:2341;width:169;height:17" coordsize="169,17" path="m118,r51,13l37,17,,5,118,xe" fillcolor="#151515" stroked="f">
                <v:path arrowok="t"/>
              </v:shape>
              <v:shape id="_x0000_s46119" style="position:absolute;left:6556;top:2340;width:187;height:37" coordsize="337,66" path="m230,2l331,42hdc335,43,337,47,336,51v,3,-3,6,-7,6hal84,65hdc82,66,81,65,80,65hal5,25hdc2,23,,19,1,16v,-4,4,-6,7,-6hal227,1hdc231,1,235,5,235,9v,5,-3,8,-7,8hal9,26,12,11,87,50,83,49,328,41r-2,16l224,17hdc220,15,218,11,220,7v1,-5,6,-7,10,-5haxe" fillcolor="#151515" strokecolor="#151515" strokeweight="3e-5mm">
                <v:path arrowok="t"/>
              </v:shape>
              <v:shape id="_x0000_s46120" style="position:absolute;left:6556;top:2349;width:169;height:18" coordsize="169,18" path="m,5l37,18,169,14,37,14,,,,5xe" fillcolor="#565657" stroked="f">
                <v:path arrowok="t"/>
              </v:shape>
              <v:shape id="_x0000_s46121" style="position:absolute;left:6547;top:2172;width:186;height:133" coordsize="186,133" path="m181,126r5,l186,123r,-4l186,115r,-4l186,108r-5,-8l177,93r-5,-4l167,82r-5,-7l158,71r-5,-8l142,56r-9,-4l128,45,118,38,108,34,99,26,93,23,79,19,74,15,64,11,55,8,49,4,40,,35,,25,,20,,15,,6,4r,4l,11r,4l,19r,7l,30r,8l6,41r4,8l15,56r10,7l30,71,44,82r11,7l64,96r10,4l83,108r10,3l99,119r9,4l118,123r10,3l133,130r9,l153,133r5,l162,133r5,l172,130r9,-4xe" fillcolor="#151515" stroked="f">
                <v:path arrowok="t"/>
              </v:shape>
              <v:shape id="_x0000_s46122" style="position:absolute;left:6547;top:2172;width:186;height:133" coordsize="186,133" path="m181,129r5,-3l186,122r,-4l186,111r,-4l181,103r,-7l172,92r,-8l162,77r-4,-4l153,65,142,57r-4,-7l128,46,118,39,108,31,99,27,93,24,83,16,74,12,64,9r-4,l49,5,44,,35,,30,,25,,20,,15,,10,5,6,9,,12r,4l,20r,7l,31r6,8l6,42r4,8l20,57r5,8l35,73r9,11l55,92r9,7l74,103r9,4l93,111r10,7l108,122r10,4l128,129r5,l142,133r11,l158,133r4,l172,133r5,l181,129xe" fillcolor="#bbbbbd" stroked="f">
                <v:path arrowok="t"/>
              </v:shape>
              <v:shape id="_x0000_s46123" style="position:absolute;left:6636;top:2279;width:9;height:70" coordsize="9,70" path="m,l,,,3,,7r,4l,15r,7l,26r,7l,41r,7l,52r,7l,63r,4l,70r4,l9,70r,-3l9,63r,-8l9,52r,-8l9,41r,-8l9,29r,-7l9,18r,-3l9,11r-5,l4,7,4,3,,3,,xe" fillcolor="#151515" stroked="f">
                <v:path arrowok="t"/>
              </v:shape>
              <v:shape id="_x0000_s46124" style="position:absolute;left:6636;top:2279;width:27;height:88" coordsize="48,160" path="m16,8r,7l16,22r,7l16,42r,7l16,64r,13l16,91r,13l16,112r,13l16,132r,7l16,146r,6l8,144r12,l31,144r9,l32,152r,-6l32,139r,-7l32,119r,-7l32,97r,-6l32,77r,-7l32,56r,-7l32,42r,-6l32,29r,-7l40,30r-9,hdc29,30,28,29,27,28hal15,21r5,2l8,23hdc4,23,,19,,15hal,8hdc,4,4,,8,v5,,8,4,8,8hal16,15,8,7r12,hdc21,7,23,7,24,8hal35,15,31,14r9,hdc45,14,48,17,48,22hal48,29r,7l48,42r,7l48,56r,14l48,77r,14l48,97r,15l48,119r,13l48,139r,7l48,152hdc48,157,45,160,40,160hal31,160r-11,l8,160hdc4,160,,157,,152hal,146r,-7l,132r,-7l,112r,-8l,91,,77,,64,,49,,42,,29,,22,,15,,8hdc,4,4,,8,v5,,8,4,8,8haxe" fillcolor="#151515" strokecolor="#151515" strokeweight="3e-5mm">
                <v:path arrowok="t"/>
              </v:shape>
              <v:shape id="_x0000_s46125" style="position:absolute;left:6609;top:2305;width:18;height:44" coordsize="18,44" path="m18,44l18,,,44r18,xe" stroked="f">
                <v:path arrowok="t"/>
              </v:shape>
              <v:shape id="_x0000_s46126" style="position:absolute;left:6609;top:2305;width:36;height:53" coordsize="64,96" path="m48,88l48,8r15,5l15,93,8,80r48,hdc61,80,64,84,64,88v,5,-3,8,-8,8hal8,96hdc6,96,3,95,1,92,,90,,87,2,84hal50,4hdc51,1,55,,59,1v3,1,5,4,5,7hal64,88hdc64,93,61,96,56,96v-4,,-8,-3,-8,-8haxe" fillcolor="#151515" strokecolor="#151515" strokeweight="3e-5mm">
                <v:path arrowok="t"/>
              </v:shape>
              <v:shape id="_x0000_s46127" style="position:absolute;left:6654;top:2305;width:17;height:44" coordsize="17,44" path="m,44l,,17,44,,44xe" fillcolor="#151515" stroked="f">
                <v:path arrowok="t"/>
              </v:shape>
              <v:shape id="_x0000_s46128" style="position:absolute;left:6654;top:2305;width:36;height:53" coordsize="65,96" path="m,88l,8hdc,5,3,2,6,1v4,-1,7,,9,3hal63,84hdc65,87,65,90,63,92v-1,3,-4,4,-7,4hal8,96hdc4,96,,93,,88,,84,4,80,8,80hal56,80,50,93,2,13,16,8r,80hdc16,93,13,96,8,96,4,96,,93,,88haxe" fillcolor="#151515" strokecolor="#151515" strokeweight="3e-5mm">
                <v:path arrowok="t"/>
              </v:shape>
              <v:shape id="_x0000_s46129" style="position:absolute;left:6654;top:2305;width:18;height:72" coordsize="33,129" path="m16,7l32,119hdc33,123,31,126,28,128v-3,1,-7,1,-9,-2hal3,111hdc1,109,,107,,105hal,8hdc,4,4,,8,v5,,8,4,8,8hal16,105,14,99r16,16l17,122,1,10hdc,5,3,1,7,1v5,-1,9,2,9,6haxe" fillcolor="#151515" strokecolor="#151515" strokeweight="3e-5mm">
                <v:path arrowok="t"/>
              </v:shape>
              <v:shape id="_x0000_s46130" style="position:absolute;left:6547;top:2181;width:186;height:124" coordsize="186,124" path="m128,41l118,33,108,30,99,22,93,19,83,15,74,11,64,7,60,4,49,4,44,,35,,30,,25,,20,,15,,10,4,6,4r,3l,11r,4l,19r,3l,26r6,7l6,37r9,8l20,51r5,8l35,66r9,11l55,84r9,8l74,95r9,4l93,106r6,4l108,114r10,4l128,121r5,l142,124r6,l158,124r4,l167,124r5,-3l181,121r,-3l186,118r,-4l186,110r,-7l181,99r,-4l177,88r-5,-4l167,77r-5,-7l158,66r-5,-7l142,51r-9,-6l128,41xe" fillcolor="#adadaf" stroked="f">
                <v:path arrowok="t"/>
              </v:shape>
              <v:shape id="_x0000_s46131" style="position:absolute;left:6547;top:2181;width:178;height:124" coordsize="178,124" path="m125,41r-9,-8l106,30,97,22,92,19,82,15,72,11,62,7,54,4r-5,l44,,34,,29,,24,,20,,15,r,4l10,4,5,4r,3l5,11,,15r,4l,22r,4l5,33r,8l15,45r5,6l24,59r10,7l44,74,54,84r8,4l72,95r10,4l92,103r5,3l106,110r10,8l120,118r5,3l135,124r9,l149,124r10,l164,124r5,-3l174,118r4,-4l178,110r,-4l178,103r-4,-8l169,88r,-4l164,74r-5,-4l154,66,144,59r-5,-8l130,45r-5,-4xe" fillcolor="#adadaf" stroked="f">
                <v:path arrowok="t"/>
              </v:shape>
              <v:shape id="_x0000_s46132" style="position:absolute;left:6547;top:2181;width:178;height:124" coordsize="178,124" path="m123,41r-9,-8l108,30,99,26,89,19,84,15,69,11,64,7,55,4r-5,l44,4,35,,30,,25,,20,,15,4r-5,l6,7r,4l6,15,,19r,3l6,30r,3l10,41r5,4l20,51r5,8l35,66r9,8l55,84r9,4l74,95r10,4l89,103r10,3l108,110r6,8l123,118r5,3l138,121r5,3l153,124r5,l168,121r5,l178,118r,-4l178,110r,-4l178,103r,-8l178,92r-5,-4l168,80r,-6l163,70,153,66r-5,-7l138,51,128,48r-5,-7xe" fillcolor="#adadaf" stroked="f">
                <v:path arrowok="t"/>
              </v:shape>
              <v:shape id="_x0000_s46133" style="position:absolute;left:6556;top:2181;width:169;height:124" coordsize="169,124" path="m115,41r-9,-4l101,30,92,26,82,22,73,15,63,11r-5,l48,7,43,4r-5,l29,,24,,19,,15,,10,r,4l5,4,,7r,4l,15r,4l,26r,4l,33r5,8l10,45r5,6l19,59r10,7l38,74,48,84r10,4l63,95r14,4l82,103r10,3l101,110r5,8l115,118r5,3l130,121r5,3l140,124r10,l154,121r5,l164,118r5,l169,114r,-4l169,106r,-3l169,95r-5,-3l164,88r-5,-4l154,74r-4,-4l145,66r-5,-7l130,55,120,48r-5,-7xe" fillcolor="#9f9fa1" stroked="f">
                <v:path arrowok="t"/>
              </v:shape>
              <v:shape id="_x0000_s46134" style="position:absolute;left:6556;top:2181;width:169;height:115" coordsize="169,115" path="m115,39r-9,-4l96,28,92,25,82,21,73,18,63,15,58,11,48,7,43,4r-5,l29,4,24,,19,,15,r,4l10,4r,3l5,7,,11r,4l,18r,3l,25r,3l,32r5,7l10,46r5,4l19,57r10,6l38,71,48,81r10,3l63,91r14,4l82,99r10,2l96,105r10,8l111,113r9,l130,115r5,l140,115r10,l154,115r5,l164,113r5,-8l169,101r,-6l164,91r,-3l159,84r,-3l154,71r-4,-4l140,63r-5,-6l130,53,120,46r-5,-7xe" fillcolor="#9f9fa1" stroked="f">
                <v:path arrowok="t"/>
              </v:shape>
              <v:shape id="_x0000_s46135" style="position:absolute;left:6556;top:2181;width:160;height:115" coordsize="160,115" path="m108,36r-4,-3l94,26,89,22,80,18,71,15,61,11,56,7,52,4,42,4,37,,29,,24,,19,,15,,10,r,4l5,4,,7r,4l,15r,3l,22r,4l,33r5,3l10,44r5,3l19,54r10,8l37,73r10,7l56,83r5,7l71,94r9,4l89,101r5,4l104,109r4,4l118,113r5,2l131,115r5,l146,115r4,l155,113r5,l160,109r,-8l160,98r,-4l160,90r,-3l155,83r-5,-7l150,73r-4,-7l136,62r-5,-8l127,51r-9,-7l108,36xe" fillcolor="#909092" stroked="f">
                <v:path arrowok="t"/>
              </v:shape>
              <v:shape id="_x0000_s46136" style="position:absolute;left:6556;top:2181;width:160;height:115" coordsize="160,115" path="m108,36r-4,-3l94,30,89,22,80,18,71,15,61,11,56,7r-9,l42,4,37,,29,,24,,19,,15,,10,4r,3l5,7,,11r,4l,18r,4l,26r,7l10,36r,8l15,51r9,3l29,62r8,11l47,80r9,3l61,90r10,l80,98r9,3l94,105r10,4l108,113r10,l123,115r4,l136,115r5,l146,115r4,-2l155,113r5,-4l160,101r,-3l160,94r,-4l155,87r,-4l150,76r-4,-3l141,66r-5,-4l131,54r-8,-3l118,44,108,36xe" fillcolor="#909092" stroked="f">
                <v:path arrowok="t"/>
              </v:shape>
              <v:shape id="_x0000_s46137" style="position:absolute;left:6556;top:2181;width:160;height:115" coordsize="160,115" path="m108,40r-4,-7l89,30,85,26,75,22,71,18,66,11r-10,l47,7,42,4r-5,l29,,24,,19,,15,4r-5,l10,7,5,11,,11r,7l,22r,8l5,33r5,3l10,44r5,7l24,54r5,8l37,73r10,7l56,83r10,7l71,90r9,8l89,101r,4l99,109r9,4l118,113r9,2l131,115r5,l146,113r4,l155,113r,-4l160,105r,-7l160,94r-5,-4l155,87r-5,-4l150,76r-4,-3l141,66,131,62r-4,-8l123,51r-5,-7l108,40xe" fillcolor="#909092" stroked="f">
                <v:path arrowok="t"/>
              </v:shape>
              <v:shape id="_x0000_s46138" style="position:absolute;left:6556;top:2181;width:160;height:115" coordsize="160,115" path="m112,40l102,33,97,30,87,26,77,22,73,18,68,15,58,11,48,7r-5,l38,4r-9,l24,4,24,,19,4r-4,l10,4r,3l5,11r,4l,18r,4l,26r,4l5,33r5,3l10,44r5,7l24,54r5,8l38,73r10,7l58,83r10,4l73,90r4,4l87,98r10,7l102,109r10,l116,113r5,l131,113r4,2l140,113r11,l155,113r5,-4l160,105r,-4l160,98r,-4l160,90r,-3l155,83r-4,-7l151,73,140,66r-5,-4l131,54,121,51r,-7l112,40xe" fillcolor="#818182" stroked="f">
                <v:path arrowok="t"/>
              </v:shape>
              <v:shape id="_x0000_s46139" style="position:absolute;left:6556;top:2181;width:151;height:115" coordsize="151,115" path="m109,39l99,35,90,28,86,24,76,20,71,16,62,12,57,9,47,5r-5,l38,,29,,24,,19,,15,,10,5,5,9r,3l,16r,4l,24r5,4l5,31r5,8l15,43r4,8l24,58r5,4l38,74r9,7l57,85r5,3l71,92r5,5l86,100r4,8l99,111r5,l113,115r5,l128,115r4,l137,115r5,l147,115r4,-4l151,108r,-4l151,100r,-3l151,92r,-4l151,85r-4,-8l142,74r-5,-8l132,62r-4,-8l118,51r-5,-8l109,39xe" fillcolor="#818182" stroked="f">
                <v:path arrowok="t"/>
              </v:shape>
              <v:shape id="_x0000_s46140" style="position:absolute;left:6556;top:2181;width:151;height:115" coordsize="151,115" path="m103,39l98,35,88,28,83,24,73,20r-4,l64,12,54,9r-9,l40,5r-5,l25,,20,,15,,11,r,5l6,5r,4l,12r,4l,20r,4l,28r,3l6,39r5,4l15,51r5,7l25,62r10,7l45,81r9,4l64,88r5,4l73,97r10,3l88,108r10,l103,111r5,4l117,115r5,l128,115r3,l142,115r9,-4l151,108r,-4l151,100r,-3l151,92r,-4l147,85r-5,-8l142,74r-6,-8l131,62r-3,-4l117,51r-5,-5l103,39xe" fillcolor="#818182" stroked="f">
                <v:path arrowok="t"/>
              </v:shape>
              <v:shape id="_x0000_s46141" style="position:absolute;left:6556;top:2181;width:151;height:115" coordsize="151,115" path="m103,39l98,35,88,31,83,24,73,20,69,16,59,12r-5,l45,9,40,5r-5,l30,5,25,,20,,15,,11,5,6,9r,3l,12r,4l,20r,4l,28r6,3l6,39r5,4l15,51r5,7l25,62r10,7l45,81r9,4l64,88r5,4l73,97r10,3l88,104r10,4l103,108r5,3l117,111r,4l128,115r3,l136,115r11,-4l147,108r4,l151,104r,-4l151,97r,-5l147,88r,-3l142,77r-6,-3l131,66r-3,-4l122,58r-5,-7l108,46r-5,-7xe" fillcolor="#727273" stroked="f">
                <v:path arrowok="t"/>
              </v:shape>
              <v:shape id="_x0000_s46142" style="position:absolute;left:6556;top:2190;width:151;height:106" coordsize="151,106" path="m103,33l98,29,88,26,78,23,73,19,69,15,59,11,54,8,45,4r-5,l35,,30,,25,,20,,15,,11,r,4l6,4r,4l6,11,,11r,4l,19r,4l6,29r,4l11,37r4,7l20,52r5,3l35,63,45,74r9,4l59,80r10,4l73,88r5,4l88,95r5,4l103,99r5,4l112,103r5,3l122,106r9,l136,103r6,l147,99r4,-4l151,92r,-4l151,84r-4,l147,80r-5,-6l142,70r-6,-7l131,59r-3,-4l117,52r-5,-8l108,41r-5,-8xe" fillcolor="#727273" stroked="f">
                <v:path arrowok="t"/>
              </v:shape>
              <v:shape id="_x0000_s46143" style="position:absolute;left:6556;top:2190;width:151;height:106" coordsize="151,106" path="m106,33l95,29,91,26,81,23,76,19,71,15,61,11r-5,l46,8,41,4r-6,l31,,26,,21,,15,,11,4r,4l6,8r,3l6,15,,19r,4l6,26r,3l6,33r5,8l15,44r6,8l26,59r9,4l46,74r10,4l61,80r10,4l76,88r5,4l91,95r4,4l106,99r5,4l115,103r6,l126,106r9,-3l141,103r5,-4l151,99r,-4l151,92r,-4l151,84r-5,-4l146,74r-5,-4l135,66r,-7l126,55r-5,-3l115,44r-4,-3l106,33xe" fillcolor="#727273" stroked="f">
                <v:path arrowok="t"/>
              </v:shape>
              <v:shape id="_x0000_s46144" style="position:absolute;left:6565;top:2190;width:142;height:97" coordsize="142,97" path="m93,36l88,28,84,24,73,22,68,18,59,15r-5,l49,11,39,8r-5,l29,4r-4,l20,,15,,10,r,4l6,4r,4l,8r,3l,15r,3l,22r,2l,28r,4l6,38r4,4l15,49r5,7l29,63r10,7l49,74r5,2l64,80r4,4l73,88r11,l88,90r5,4l103,94r5,3l113,97r4,l122,97r5,l132,94r5,l137,90r5,-2l142,84r-5,-4l137,74r-5,-4l132,66r-5,-3l122,56r-5,-3l113,49r-5,-7l103,38,93,36xe" fillcolor="#636364" stroked="f">
                <v:path arrowok="t"/>
              </v:shape>
              <v:shape id="_x0000_s46145" style="position:absolute;left:6565;top:2190;width:133;height:97" coordsize="133,97" path="m90,33l85,26,77,22,72,18,67,15,57,11r-5,l48,7,38,7,33,,28,,25,,20,,15,,10,,5,r,4l5,7,,7r,4l,15r,3l,22r,4l5,29r,7l10,40r5,8l20,54r8,4l38,65r10,8l52,76r10,4l67,80r5,3l77,87r5,3l90,94r5,l100,97r9,l114,97r5,l129,94r4,-4l133,87r,-4l133,80r,-4l129,73r,-4l124,65r-5,-3l114,54r,-4l109,48r-5,-8l100,36,90,33xe" fillcolor="#636364" stroked="f">
                <v:path arrowok="t"/>
              </v:shape>
              <v:shape id="_x0000_s46146" style="position:absolute;left:6565;top:2190;width:133;height:97" coordsize="133,97" path="m90,33l77,22,67,15,52,11,38,7,28,,20,,10,,5,r,4l5,7,,7r,4l,15r,3l,22r,4l5,33r,3l10,40r5,8l25,54r8,4l38,65r10,8l52,76r5,4l67,80r5,3l82,87r,3l90,94r5,l100,94r4,3l109,97r5,l124,97r,-3l129,94r4,-4l133,87r,-4l133,80r-4,-4l129,73r,-4l124,65r,-3l114,54r-5,-4l109,48r-9,-4l95,36,90,33xe" fillcolor="#636364" stroked="f">
                <v:path arrowok="t"/>
              </v:shape>
              <v:shape id="_x0000_s46147" style="position:absolute;left:6565;top:2199;width:133;height:88" coordsize="133,88" path="m90,28l77,20,67,14,52,7,38,3,28,,25,,15,,10,,5,3r,4l,7r,3l,14r,3l5,20r,8l10,30r5,4l15,41r10,7l33,51r5,7l48,61r4,4l57,71r10,l72,75r5,4l82,82r8,l95,85r5,l104,85r5,3l114,88r5,-3l124,85r5,-3l129,79r4,l133,75r-4,-4l129,68r,-3l124,61r,-3l119,55r-5,-7l109,44r-5,-3l100,38,95,30,90,28xe" fillcolor="#565657" stroked="f">
                <v:path arrowok="t"/>
              </v:shape>
              <v:shape id="_x0000_s46148" style="position:absolute;left:6565;top:2199;width:124;height:88" coordsize="124,88" path="m83,29l74,22,60,14,51,7,37,3,28,,19,,14,,9,3,5,3r,4l,7r,4l,14r,4l,22r5,3l5,29r4,3l14,39r,4l23,50r9,4l37,60r9,4l51,67r5,8l64,75r5,3l74,82r5,3l83,85r10,3l97,88r4,l106,88r5,l115,88r9,-3l124,82r,-4l124,75r,-4l124,67r-4,-3l115,60r-4,-3l111,50r-5,-4l101,43,97,39,93,32,83,29xe" fillcolor="#565657" stroked="f">
                <v:path arrowok="t"/>
              </v:shape>
              <v:shape id="_x0000_s46149" style="position:absolute;left:6565;top:2199;width:124;height:88" coordsize="124,88" path="m88,29l74,22,60,14,51,7,37,7,28,3,23,,14,,9,3,5,7r,4l,14r,4l5,22r,3l5,29r4,3l14,39r5,4l23,50r9,4l37,60r14,7l60,75r14,7l83,85r14,3l101,88r10,l120,85r4,-3l124,75r-4,-4l120,64r-9,-7l106,46,97,39,88,29xe" fillcolor="#565657" stroked="f">
                <v:path arrowok="t"/>
              </v:shape>
              <v:shape id="_x0000_s46150" style="position:absolute;left:6565;top:2199;width:124;height:88" coordsize="124,88" path="m84,27l70,19,60,12,44,8,35,4,25,,20,,10,,5,,,4,,8r,4l,15r,4l,23r,4l5,30r5,8l15,41r5,7l30,52r5,7l50,67r10,7l70,78r14,7l95,88r9,l115,88r9,-3l124,82r,-8l124,70r-4,-7l115,56,104,44,95,38,84,27xe" fillcolor="#494849" stroked="f">
                <v:path arrowok="t"/>
              </v:shape>
              <v:shape id="_x0000_s46151" style="position:absolute;left:6565;top:2199;width:124;height:88" coordsize="124,88" path="m84,30l70,19,60,15,44,8,35,4,25,,20,,10,,,4,,8r,4l,19r,8l10,38,20,48,35,59r9,8l60,74r10,4l80,85r15,3l104,88r11,l120,85r4,-3l124,74r,-4l120,63,110,52r-6,-8l95,38,84,30xe" fillcolor="#494849" stroked="f">
                <v:path arrowok="t"/>
              </v:shape>
              <v:shape id="_x0000_s46152" style="position:absolute;left:6565;top:2199;width:115;height:88" coordsize="115,88" path="m77,30l67,19,58,15,43,8,34,4,24,4,15,,10,r,4l,4,,8r,7l,19r5,8l10,38,20,48,34,59r9,8l58,74r9,4l77,82r14,3l101,88r4,-3l115,82r,-4l115,74r,-4l110,63r-5,-7l101,44,91,38,77,30xe" fillcolor="#3a393a" stroked="f">
                <v:path arrowok="t"/>
              </v:shape>
              <v:shape id="_x0000_s46153" style="position:absolute;left:6565;top:2199;width:115;height:80" coordsize="115,80" path="m77,25l67,19,58,11,43,4,34,,24,,15,,10,,5,,,4r,7l,15,5,25r5,8l20,44,34,55r9,7l58,65r9,8l77,77r14,3l96,80r9,l110,77r5,-4l115,69r,-7l110,55r-5,-7l101,40,91,33,77,25xe" fillcolor="#3a393a" stroked="f">
                <v:path arrowok="t"/>
              </v:shape>
              <v:shape id="_x0000_s46154" style="position:absolute;left:6565;top:2199;width:115;height:80" coordsize="115,80" path="m80,25l70,19,56,11,45,8,36,4,25,,15,,10,,5,4,,8r,3l,19r5,6l10,33,25,44r11,7l45,62r11,3l70,73r10,4l90,80r11,l110,80r5,-3l115,73r,-4l115,62r-5,-7l110,48r-9,-8l90,33,80,25xe" fillcolor="#3a393a" stroked="f">
                <v:path arrowok="t"/>
              </v:shape>
              <v:shape id="_x0000_s46155" style="position:absolute;left:6565;top:2199;width:115;height:80" coordsize="115,80" path="m80,25l70,19,56,11,45,8,36,4,30,,21,,10,,5,4,,8r,3l,19r5,6l10,33,25,44r11,7l45,59,56,69r14,4l80,77r10,3l101,80r4,l110,77r5,-4l115,69r,-7l110,55r-5,-4l101,40,90,33,80,25xe" fillcolor="#2b2a2a" stroked="f">
                <v:path arrowok="t"/>
              </v:shape>
              <v:shape id="_x0000_s46156" style="position:absolute;left:6565;top:2199;width:115;height:80" coordsize="115,80" path="m80,25l70,19,60,15,45,8,36,4,30,,21,,10,r,4l5,8,,11r5,8l10,25r,8l25,44r11,7l45,59,60,69r10,l75,77r10,l95,80r10,-3l110,77r5,-4l115,69r-5,-7l110,55r-5,-4l101,40,90,33,80,25xe" fillcolor="#2b2a2a" stroked="f">
                <v:path arrowok="t"/>
              </v:shape>
              <v:shape id="_x0000_s46157" style="position:absolute;left:6574;top:2208;width:97;height:71" coordsize="97,71" path="m65,21l56,18,51,10,37,7,28,4,24,,14,,10,,5,r,4l,7r,3l,18r5,3l5,29,19,39r9,11l37,53r14,7l56,63r9,4l74,71r10,l93,71r4,-4l97,63r,-6l97,50,93,42,84,35,74,29,65,21xe" fillcolor="#2b2a2a" stroked="f">
                <v:path arrowok="t"/>
              </v:shape>
              <v:shape id="_x0000_s46158" style="position:absolute;left:6574;top:2208;width:97;height:71" coordsize="97,71" path="m65,25l56,18,47,10,37,7,28,4,24,,14,,10,,5,4,,7r,3l,18r5,3l5,32r14,7l28,50r9,3l47,60r9,3l65,67r9,4l79,71r10,l97,67r,-4l97,57,93,53,89,46,84,39,74,32,65,25xe" fillcolor="#151515" stroked="f">
                <v:path arrowok="t"/>
              </v:shape>
              <v:shape id="_x0000_s46159" style="position:absolute;left:6574;top:2208;width:97;height:71" coordsize="97,71" path="m65,25l56,18,47,14,37,7,28,4r-4,l14,,10,,5,4r,3l,7r,3l,18r5,3l10,32r9,7l28,50r9,3l47,60r9,3l65,67r5,4l79,71r10,l93,67r4,-4l93,57r,-7l89,46,79,39,74,32,65,25xe" fillcolor="#151515" stroked="f">
                <v:path arrowok="t"/>
              </v:shape>
              <v:shape id="_x0000_s46160" style="position:absolute;left:6574;top:2208;width:97;height:71" coordsize="97,71" path="m97,67r,-4l97,59r,-3l94,48,89,41,83,37,74,30,69,22,59,15,49,11,39,7,30,3,25,,16,,11,,6,r,3l6,7,,11r6,4l6,22r5,8l20,37r10,8l39,52r10,7l59,63r10,4l74,71r9,l89,71r8,-4xe" fillcolor="#151515" stroked="f">
                <v:path arrowok="t"/>
              </v:shape>
              <v:shape id="_x0000_s46161" style="position:absolute;left:6699;top:2202;width:26;height:47" coordsize="26,47" path="m,44l17,r9,3l8,47,,44xe" fillcolor="#151515" strokecolor="#151515" strokeweight="3e-5mm">
                <v:path arrowok="t"/>
              </v:shape>
              <v:shape id="_x0000_s46162" style="position:absolute;left:6596;top:2200;width:125;height:34" coordsize="125,34" path="m125,8l1,34,,26,124,r1,8xe" fillcolor="#151515" strokecolor="#151515" strokeweight="3e-5mm">
                <v:path arrowok="t"/>
              </v:shape>
              <v:shape id="_x0000_s46163" style="position:absolute;left:6699;top:2203;width:26;height:90" coordsize="26,90" path="m,88l17,r9,2l8,90,,88xe" fillcolor="#151515" strokecolor="#151515" strokeweight="3e-5mm">
                <v:path arrowok="t"/>
              </v:shape>
              <v:shape id="_x0000_s46164" style="position:absolute;left:6627;top:2199;width:98;height:9" coordsize="176,16" path="m168,16l8,16hdc4,16,,13,,8,,4,4,,8,hal168,hdc173,,176,4,176,8v,5,-3,8,-8,8haxe" fillcolor="#151515" strokecolor="#151515" strokeweight="3e-5mm">
                <v:path arrowok="t"/>
              </v:shape>
              <v:shape id="_x0000_s46165" style="position:absolute;left:6716;top:2190;width:9;height:9" coordsize="9,9" path="m9,5l4,9,,9,,5,4,,9,r,5xe" fillcolor="#151515" stroked="f">
                <v:path arrowok="t"/>
              </v:shape>
              <v:shape id="_x0000_s46166" style="position:absolute;left:6716;top:2190;width:27;height:27" coordsize="50,49" path="m45,30l21,47hdc18,49,14,49,11,46hal3,38hdc1,36,,34,,32hal,24hdc,22,1,19,3,18hal12,11,19,3hdc22,1,25,,28,1v3,1,5,4,5,7hal33,17,25,9r7,hdc34,9,36,9,37,11hal46,18hdc49,21,49,26,47,29v-3,3,-8,4,-12,1hal27,23r5,2l25,25hdc21,25,17,21,17,17hal17,8r14,6l22,23r-8,7l16,24r,8l14,27r8,8l12,34,36,17hdc39,15,44,16,47,19v3,4,2,9,-2,11haxe" fillcolor="#151515" strokecolor="#151515" strokeweight="3e-5mm">
                <v:path arrowok="t"/>
              </v:shape>
              <v:rect id="_x0000_s46167" style="position:absolute;left:6357;top:2491;width:328;height:182;mso-wrap-style:none;v-text-anchor:top" filled="f" stroked="f">
                <v:textbox style="mso-next-textbox:#_x0000_s46167;mso-fit-shape-to-text:t" inset="0,0,0,0">
                  <w:txbxContent>
                    <w:p w:rsidR="00A520AA" w:rsidRDefault="00A520AA" w:rsidP="00FB6739">
                      <w:pPr>
                        <w:spacing w:before="0" w:line="240" w:lineRule="auto"/>
                      </w:pPr>
                      <w:r>
                        <w:rPr>
                          <w:rFonts w:ascii="HY???" w:eastAsia="HY???" w:cs="HY???"/>
                          <w:color w:val="663300"/>
                          <w:sz w:val="14"/>
                          <w:szCs w:val="14"/>
                        </w:rPr>
                        <w:t>DMB</w:t>
                      </w:r>
                    </w:p>
                  </w:txbxContent>
                </v:textbox>
              </v:rect>
              <v:shape id="_x0000_s46168" type="#_x0000_t75" style="position:absolute;left:5790;top:1867;width:452;height:195">
                <v:imagedata r:id="rId283" o:title=""/>
              </v:shape>
              <v:shape id="_x0000_s46169" type="#_x0000_t75" style="position:absolute;left:5790;top:1867;width:452;height:195">
                <v:imagedata r:id="rId284" o:title=""/>
              </v:shape>
              <v:shape id="_x0000_s46170" type="#_x0000_t75" style="position:absolute;left:1567;top:2964;width:638;height:372">
                <v:imagedata r:id="rId285" o:title=""/>
              </v:shape>
              <v:rect id="_x0000_s46171" style="position:absolute;left:4824;top:1583;width:2174;height:184;mso-wrap-style:none;v-text-anchor:top" filled="f" stroked="f">
                <v:textbox style="mso-next-textbox:#_x0000_s46171;mso-fit-shape-to-text:t" inset="0,0,0,0">
                  <w:txbxContent>
                    <w:p w:rsidR="00A520AA" w:rsidRPr="00F14173" w:rsidRDefault="00A520AA" w:rsidP="00FB6739">
                      <w:pPr>
                        <w:spacing w:before="0" w:line="240" w:lineRule="auto"/>
                        <w:rPr>
                          <w:rFonts w:ascii="Arial Narrow" w:hAnsi="Arial Narrow" w:cs="Arial"/>
                          <w:b/>
                          <w:bCs/>
                          <w:color w:val="000099"/>
                          <w:sz w:val="16"/>
                          <w:szCs w:val="16"/>
                        </w:rPr>
                      </w:pPr>
                      <w:r>
                        <w:rPr>
                          <w:rFonts w:ascii="Arial Narrow" w:hAnsi="Arial Narrow" w:cs="Arial" w:hint="cs"/>
                          <w:b/>
                          <w:bCs/>
                          <w:color w:val="000099"/>
                          <w:sz w:val="16"/>
                          <w:szCs w:val="16"/>
                          <w:rtl/>
                        </w:rPr>
                        <w:t>تكامل</w:t>
                      </w:r>
                      <w:r>
                        <w:rPr>
                          <w:rFonts w:ascii="Arial Narrow" w:hAnsi="Arial Narrow" w:cs="Arial Narrow" w:hint="cs"/>
                          <w:b/>
                          <w:bCs/>
                          <w:color w:val="000099"/>
                          <w:sz w:val="16"/>
                          <w:szCs w:val="16"/>
                          <w:rtl/>
                        </w:rPr>
                        <w:t xml:space="preserve"> </w:t>
                      </w:r>
                      <w:r>
                        <w:rPr>
                          <w:rFonts w:ascii="Arial Narrow" w:hAnsi="Arial Narrow" w:cs="Arial" w:hint="cs"/>
                          <w:b/>
                          <w:bCs/>
                          <w:color w:val="000099"/>
                          <w:sz w:val="16"/>
                          <w:szCs w:val="16"/>
                          <w:rtl/>
                        </w:rPr>
                        <w:t>الخدمات</w:t>
                      </w:r>
                      <w:r>
                        <w:rPr>
                          <w:rFonts w:ascii="Arial Narrow" w:hAnsi="Arial Narrow" w:cs="Arial Narrow" w:hint="cs"/>
                          <w:b/>
                          <w:bCs/>
                          <w:color w:val="000099"/>
                          <w:sz w:val="16"/>
                          <w:szCs w:val="16"/>
                          <w:rtl/>
                        </w:rPr>
                        <w:t xml:space="preserve"> </w:t>
                      </w:r>
                      <w:r>
                        <w:rPr>
                          <w:rFonts w:ascii="Arial Narrow" w:hAnsi="Arial Narrow" w:cs="Arial" w:hint="cs"/>
                          <w:b/>
                          <w:bCs/>
                          <w:color w:val="000099"/>
                          <w:sz w:val="16"/>
                          <w:szCs w:val="16"/>
                          <w:rtl/>
                        </w:rPr>
                        <w:t>الإذاعية</w:t>
                      </w:r>
                      <w:r w:rsidRPr="00F14173">
                        <w:rPr>
                          <w:rFonts w:ascii="Arial Narrow" w:hAnsi="Arial Narrow" w:cs="Arial" w:hint="cs"/>
                          <w:b/>
                          <w:bCs/>
                          <w:color w:val="000099"/>
                          <w:sz w:val="16"/>
                          <w:szCs w:val="16"/>
                          <w:rtl/>
                        </w:rPr>
                        <w:t xml:space="preserve"> </w:t>
                      </w:r>
                      <w:r>
                        <w:rPr>
                          <w:rFonts w:ascii="Arial Narrow" w:hAnsi="Arial Narrow" w:cs="Arial" w:hint="cs"/>
                          <w:b/>
                          <w:bCs/>
                          <w:color w:val="000099"/>
                          <w:sz w:val="16"/>
                          <w:szCs w:val="16"/>
                          <w:rtl/>
                        </w:rPr>
                        <w:t>وخدمات</w:t>
                      </w:r>
                      <w:r w:rsidRPr="00F14173">
                        <w:rPr>
                          <w:rFonts w:ascii="Arial Narrow" w:hAnsi="Arial Narrow" w:cs="Arial" w:hint="cs"/>
                          <w:b/>
                          <w:bCs/>
                          <w:color w:val="000099"/>
                          <w:sz w:val="16"/>
                          <w:szCs w:val="16"/>
                          <w:rtl/>
                        </w:rPr>
                        <w:t xml:space="preserve"> </w:t>
                      </w:r>
                      <w:r>
                        <w:rPr>
                          <w:rFonts w:ascii="Arial Narrow" w:hAnsi="Arial Narrow" w:cs="Arial" w:hint="cs"/>
                          <w:b/>
                          <w:bCs/>
                          <w:color w:val="000099"/>
                          <w:sz w:val="16"/>
                          <w:szCs w:val="16"/>
                          <w:rtl/>
                        </w:rPr>
                        <w:t>الا</w:t>
                      </w:r>
                      <w:r w:rsidRPr="00F14173">
                        <w:rPr>
                          <w:rFonts w:ascii="Arial Narrow" w:hAnsi="Arial Narrow" w:cs="Arial" w:hint="cs"/>
                          <w:b/>
                          <w:bCs/>
                          <w:color w:val="000099"/>
                          <w:sz w:val="16"/>
                          <w:szCs w:val="16"/>
                          <w:rtl/>
                        </w:rPr>
                        <w:t>تصالات</w:t>
                      </w:r>
                    </w:p>
                  </w:txbxContent>
                </v:textbox>
              </v:rect>
              <v:rect id="_x0000_s46172" style="position:absolute;left:1235;top:2369;width:805;height:274;v-text-anchor:top" filled="f" stroked="f">
                <v:textbox style="mso-next-textbox:#_x0000_s46172" inset="0,0,0,0">
                  <w:txbxContent>
                    <w:p w:rsidR="00A520AA" w:rsidRPr="00D64D23" w:rsidRDefault="00A520AA" w:rsidP="00FB6739">
                      <w:pPr>
                        <w:spacing w:before="0" w:line="144" w:lineRule="auto"/>
                        <w:jc w:val="center"/>
                        <w:rPr>
                          <w:sz w:val="17"/>
                          <w:szCs w:val="24"/>
                          <w:lang w:val="en-US" w:bidi="ar-SY"/>
                        </w:rPr>
                      </w:pPr>
                      <w:r w:rsidRPr="00D64D23">
                        <w:rPr>
                          <w:rFonts w:ascii="Arial Narrow" w:hAnsi="Arial Narrow" w:hint="cs"/>
                          <w:b/>
                          <w:bCs/>
                          <w:color w:val="663300"/>
                          <w:sz w:val="12"/>
                          <w:szCs w:val="12"/>
                          <w:rtl/>
                          <w:lang w:bidi="ar-SY"/>
                        </w:rPr>
                        <w:t xml:space="preserve">اتصالات لا سلكية للشبكة </w:t>
                      </w:r>
                      <w:r w:rsidRPr="00D64D23">
                        <w:rPr>
                          <w:rFonts w:ascii="Arial Narrow" w:hAnsi="Arial Narrow"/>
                          <w:b/>
                          <w:bCs/>
                          <w:color w:val="663300"/>
                          <w:sz w:val="12"/>
                          <w:szCs w:val="12"/>
                          <w:lang w:val="en-US" w:bidi="ar-SY"/>
                        </w:rPr>
                        <w:t>BcN</w:t>
                      </w:r>
                    </w:p>
                  </w:txbxContent>
                </v:textbox>
              </v:rect>
              <v:rect id="_x0000_s46173" style="position:absolute;left:273;top:2358;width:783;height:315;v-text-anchor:top" filled="f" stroked="f">
                <v:textbox style="mso-next-textbox:#_x0000_s46173" inset="0,0,0,0">
                  <w:txbxContent>
                    <w:p w:rsidR="00A520AA" w:rsidRPr="00D64D23" w:rsidRDefault="00A520AA" w:rsidP="00FB6739">
                      <w:pPr>
                        <w:spacing w:before="0" w:line="144" w:lineRule="auto"/>
                        <w:jc w:val="center"/>
                        <w:rPr>
                          <w:sz w:val="17"/>
                          <w:szCs w:val="24"/>
                          <w:lang w:bidi="ar-SY"/>
                        </w:rPr>
                      </w:pPr>
                      <w:r w:rsidRPr="00D64D23">
                        <w:rPr>
                          <w:rFonts w:ascii="Arial Narrow" w:hAnsi="Arial Narrow" w:hint="cs"/>
                          <w:b/>
                          <w:bCs/>
                          <w:color w:val="663300"/>
                          <w:sz w:val="12"/>
                          <w:szCs w:val="12"/>
                          <w:rtl/>
                          <w:lang w:bidi="ar-SY"/>
                        </w:rPr>
                        <w:t xml:space="preserve">اتصالات سلكية للشبكة </w:t>
                      </w:r>
                      <w:r w:rsidRPr="00D64D23">
                        <w:rPr>
                          <w:rFonts w:ascii="Arial Narrow" w:hAnsi="Arial Narrow"/>
                          <w:b/>
                          <w:bCs/>
                          <w:color w:val="663300"/>
                          <w:sz w:val="12"/>
                          <w:szCs w:val="12"/>
                          <w:lang w:val="en-US" w:bidi="ar-SY"/>
                        </w:rPr>
                        <w:t>PTTH</w:t>
                      </w:r>
                    </w:p>
                  </w:txbxContent>
                </v:textbox>
              </v:rect>
              <v:rect id="_x0000_s46174" style="position:absolute;left:2626;top:3389;width:1593;height:129;v-text-anchor:top" filled="f" stroked="f">
                <v:textbox style="mso-next-textbox:#_x0000_s46174;mso-fit-shape-to-text:t" inset="0,0,0,0">
                  <w:txbxContent>
                    <w:p w:rsidR="00A520AA" w:rsidRPr="00F14173" w:rsidRDefault="00A520AA" w:rsidP="00FB6739">
                      <w:pPr>
                        <w:spacing w:before="0" w:line="144" w:lineRule="auto"/>
                        <w:jc w:val="center"/>
                        <w:rPr>
                          <w:lang w:bidi="ar-SY"/>
                        </w:rPr>
                      </w:pPr>
                      <w:r>
                        <w:rPr>
                          <w:rFonts w:ascii="Arial Narrow" w:hAnsi="Arial Narrow" w:hint="cs"/>
                          <w:b/>
                          <w:bCs/>
                          <w:color w:val="000099"/>
                          <w:sz w:val="14"/>
                          <w:szCs w:val="14"/>
                          <w:rtl/>
                          <w:lang w:bidi="ar-SY"/>
                        </w:rPr>
                        <w:t>شبكة محاسيس واسعة الانشتار</w:t>
                      </w:r>
                    </w:p>
                  </w:txbxContent>
                </v:textbox>
              </v:rect>
              <v:rect id="_x0000_s46175" style="position:absolute;left:1451;top:3389;width:762;height:129;v-text-anchor:top" filled="f" stroked="f">
                <v:textbox style="mso-next-textbox:#_x0000_s46175;mso-fit-shape-to-text:t" inset="0,0,0,0">
                  <w:txbxContent>
                    <w:p w:rsidR="00A520AA" w:rsidRPr="00F14173" w:rsidRDefault="00A520AA" w:rsidP="00FB6739">
                      <w:pPr>
                        <w:spacing w:before="0" w:line="144" w:lineRule="auto"/>
                        <w:jc w:val="center"/>
                        <w:rPr>
                          <w:lang w:bidi="ar-SY"/>
                        </w:rPr>
                      </w:pPr>
                      <w:r>
                        <w:rPr>
                          <w:rFonts w:ascii="Arial Narrow" w:hAnsi="Arial Narrow" w:hint="cs"/>
                          <w:b/>
                          <w:bCs/>
                          <w:color w:val="000099"/>
                          <w:sz w:val="14"/>
                          <w:szCs w:val="14"/>
                          <w:rtl/>
                          <w:lang w:bidi="ar-SY"/>
                        </w:rPr>
                        <w:t>شبكة منزلية</w:t>
                      </w:r>
                    </w:p>
                  </w:txbxContent>
                </v:textbox>
              </v:rect>
            </v:group>
            <w10:wrap type="none"/>
            <w10:anchorlock/>
          </v:group>
        </w:pict>
      </w:r>
    </w:p>
    <w:p w:rsidR="002768C2" w:rsidRDefault="002768C2" w:rsidP="002768C2">
      <w:pPr>
        <w:pBdr>
          <w:top w:val="single" w:sz="18" w:space="1" w:color="auto"/>
        </w:pBdr>
        <w:spacing w:before="240"/>
        <w:jc w:val="center"/>
        <w:rPr>
          <w:rtl/>
          <w:lang w:val="en-US" w:bidi="ar-SY"/>
        </w:rPr>
      </w:pPr>
    </w:p>
    <w:p w:rsidR="00FB6739" w:rsidRDefault="00FB6739" w:rsidP="00C97F0C">
      <w:pPr>
        <w:pStyle w:val="Heading1"/>
        <w:spacing w:before="0"/>
        <w:rPr>
          <w:rtl/>
          <w:lang w:val="en-US" w:bidi="ar-SY"/>
        </w:rPr>
      </w:pPr>
      <w:bookmarkStart w:id="102" w:name="_Toc258940919"/>
      <w:r>
        <w:rPr>
          <w:lang w:val="en-US"/>
        </w:rPr>
        <w:t>6</w:t>
      </w:r>
      <w:r>
        <w:rPr>
          <w:rFonts w:hint="cs"/>
          <w:rtl/>
          <w:lang w:val="en-US"/>
        </w:rPr>
        <w:tab/>
        <w:t xml:space="preserve">التحديات التنظيمية الناشئة عن الانتقال إلى الشبكات </w:t>
      </w:r>
      <w:r>
        <w:rPr>
          <w:lang w:val="en-US"/>
        </w:rPr>
        <w:t>NGN</w:t>
      </w:r>
      <w:bookmarkEnd w:id="102"/>
    </w:p>
    <w:p w:rsidR="00FB6739" w:rsidRDefault="00FB6739" w:rsidP="00FB6739">
      <w:pPr>
        <w:rPr>
          <w:rtl/>
          <w:lang w:val="en-US" w:bidi="ar-SY"/>
        </w:rPr>
      </w:pPr>
      <w:r>
        <w:rPr>
          <w:rFonts w:hint="cs"/>
          <w:rtl/>
          <w:lang w:val="en-US" w:bidi="ar-SY"/>
        </w:rPr>
        <w:t xml:space="preserve">أفرزت الشبكات </w:t>
      </w:r>
      <w:r>
        <w:rPr>
          <w:lang w:val="en-US" w:bidi="ar-SY"/>
        </w:rPr>
        <w:t>NGN</w:t>
      </w:r>
      <w:r>
        <w:rPr>
          <w:rFonts w:hint="cs"/>
          <w:rtl/>
          <w:lang w:val="en-US" w:bidi="ar-SY"/>
        </w:rPr>
        <w:t xml:space="preserve"> تحديات تنظيمية يمكن ربطها بطريقة أو بأخرى بعملية التقارب على مستويي التزويد بالخدمة وشبكة النفاذ. ويناقش هذا القسم عدداً من التحديات التنظيمية المتعلقة بشبكات الجيل التالي من منظور تقني. وتشمل هذه التحديات النفاذ المفتوح وتعريف السوق وجودة الخدمة والتوصيل البيني.</w:t>
      </w:r>
    </w:p>
    <w:p w:rsidR="00FB6739" w:rsidRPr="00C433B5" w:rsidRDefault="00FB6739" w:rsidP="00FB6739">
      <w:pPr>
        <w:rPr>
          <w:rtl/>
        </w:rPr>
      </w:pPr>
      <w:r w:rsidRPr="00C433B5">
        <w:rPr>
          <w:rFonts w:hint="cs"/>
          <w:rtl/>
        </w:rPr>
        <w:t xml:space="preserve">وفي هذه المناقشة، من المهم أن </w:t>
      </w:r>
      <w:r>
        <w:rPr>
          <w:rFonts w:hint="cs"/>
          <w:rtl/>
        </w:rPr>
        <w:t>ن</w:t>
      </w:r>
      <w:r w:rsidRPr="00C433B5">
        <w:rPr>
          <w:rFonts w:hint="cs"/>
          <w:rtl/>
        </w:rPr>
        <w:t xml:space="preserve">تذكر أن الشبكة </w:t>
      </w:r>
      <w:r w:rsidRPr="00C433B5">
        <w:t>NGN</w:t>
      </w:r>
      <w:r w:rsidRPr="00C433B5">
        <w:rPr>
          <w:rFonts w:hint="cs"/>
          <w:rtl/>
        </w:rPr>
        <w:t xml:space="preserve"> سوف ترث نفس الالتزامات التنظيمية المفروضة على الشبكات </w:t>
      </w:r>
      <w:r w:rsidRPr="00C433B5">
        <w:t>PSTN</w:t>
      </w:r>
      <w:r w:rsidRPr="00C433B5">
        <w:rPr>
          <w:rFonts w:hint="cs"/>
          <w:rtl/>
        </w:rPr>
        <w:t xml:space="preserve"> مثل الاعتراض القانوني والنفاذ إلى خدمات الطوارئ. وقد تمت مراعاة ضرورة النفاذ إلى خدمات الطوارئ في مشروع الشراكة </w:t>
      </w:r>
      <w:r w:rsidRPr="00C433B5">
        <w:t>3GPP</w:t>
      </w:r>
      <w:r w:rsidRPr="00C433B5">
        <w:rPr>
          <w:rFonts w:hint="cs"/>
          <w:rtl/>
        </w:rPr>
        <w:t xml:space="preserve"> وفي توحيد بروتوكولات الاتصالات والإنترنت عبر الشبكات </w:t>
      </w:r>
      <w:r w:rsidRPr="00C433B5">
        <w:t>(TISPAN)</w:t>
      </w:r>
      <w:r w:rsidRPr="00C433B5">
        <w:rPr>
          <w:rFonts w:hint="cs"/>
          <w:rtl/>
        </w:rPr>
        <w:t xml:space="preserve">. بيد أن إدخال خدمات الطوارئ لأول مرة ضمن معمارية النظام </w:t>
      </w:r>
      <w:r w:rsidRPr="00C433B5">
        <w:t>3GPP IMS</w:t>
      </w:r>
      <w:r w:rsidRPr="00C433B5">
        <w:rPr>
          <w:rFonts w:hint="cs"/>
          <w:rtl/>
        </w:rPr>
        <w:t xml:space="preserve"> لم يخطط إلا للإصدار </w:t>
      </w:r>
      <w:r w:rsidRPr="00C433B5">
        <w:t>7</w:t>
      </w:r>
      <w:r w:rsidRPr="00C433B5">
        <w:rPr>
          <w:rFonts w:hint="cs"/>
          <w:rtl/>
        </w:rPr>
        <w:t xml:space="preserve"> وما بعده في حي</w:t>
      </w:r>
      <w:r>
        <w:rPr>
          <w:rFonts w:hint="cs"/>
          <w:rtl/>
        </w:rPr>
        <w:t>ن</w:t>
      </w:r>
      <w:r w:rsidRPr="00C433B5">
        <w:rPr>
          <w:rFonts w:hint="cs"/>
          <w:rtl/>
        </w:rPr>
        <w:t xml:space="preserve"> أن الإصدارين </w:t>
      </w:r>
      <w:r w:rsidRPr="00C433B5">
        <w:t>R5</w:t>
      </w:r>
      <w:r w:rsidRPr="00C433B5">
        <w:rPr>
          <w:rFonts w:hint="cs"/>
          <w:rtl/>
        </w:rPr>
        <w:t xml:space="preserve"> و</w:t>
      </w:r>
      <w:r w:rsidRPr="00C433B5">
        <w:t>R6</w:t>
      </w:r>
      <w:r w:rsidRPr="00C433B5">
        <w:rPr>
          <w:rFonts w:hint="cs"/>
          <w:rtl/>
        </w:rPr>
        <w:t xml:space="preserve"> الأولين للنظام </w:t>
      </w:r>
      <w:r w:rsidRPr="00C433B5">
        <w:t>IMS</w:t>
      </w:r>
      <w:r w:rsidRPr="00C433B5">
        <w:rPr>
          <w:rFonts w:hint="cs"/>
          <w:rtl/>
        </w:rPr>
        <w:t xml:space="preserve"> لا يسمحان للنفاذ إلى خدمات الطوارئ إلا من خلال ميدان تبديل الدارات، أي البنية التحتية الأساسية للنظام العالمي للاتصالات المتنقلة التقليدي والمستعملة في النداءات الصوتية.</w:t>
      </w:r>
    </w:p>
    <w:p w:rsidR="00FB6739" w:rsidRPr="00C433B5" w:rsidRDefault="00FB6739" w:rsidP="00FB6739">
      <w:pPr>
        <w:rPr>
          <w:spacing w:val="4"/>
          <w:rtl/>
        </w:rPr>
      </w:pPr>
      <w:r w:rsidRPr="00C433B5">
        <w:rPr>
          <w:rFonts w:hint="cs"/>
          <w:spacing w:val="4"/>
          <w:rtl/>
        </w:rPr>
        <w:t>وتفع</w:t>
      </w:r>
      <w:r>
        <w:rPr>
          <w:rFonts w:hint="cs"/>
          <w:spacing w:val="4"/>
          <w:rtl/>
        </w:rPr>
        <w:t>ّ</w:t>
      </w:r>
      <w:r w:rsidRPr="00C433B5">
        <w:rPr>
          <w:rFonts w:hint="cs"/>
          <w:spacing w:val="4"/>
          <w:rtl/>
        </w:rPr>
        <w:t xml:space="preserve">ل الخدمة </w:t>
      </w:r>
      <w:r w:rsidRPr="00C433B5">
        <w:rPr>
          <w:spacing w:val="4"/>
        </w:rPr>
        <w:t>GPRS</w:t>
      </w:r>
      <w:r w:rsidRPr="00C433B5">
        <w:rPr>
          <w:rFonts w:hint="cs"/>
          <w:spacing w:val="4"/>
          <w:rtl/>
        </w:rPr>
        <w:t xml:space="preserve"> بالفعل الاعتراض القانوني لخدمات أسلوب الرزم في الشبكات المتنقلة من الجيل الثاني. ولدى الخدمة </w:t>
      </w:r>
      <w:r w:rsidRPr="00C433B5">
        <w:rPr>
          <w:spacing w:val="4"/>
        </w:rPr>
        <w:t>GRPS</w:t>
      </w:r>
      <w:r w:rsidRPr="00C433B5">
        <w:rPr>
          <w:rFonts w:hint="cs"/>
          <w:spacing w:val="4"/>
          <w:rtl/>
        </w:rPr>
        <w:t xml:space="preserve"> القدرة على إرسال نسخة من جميع الرزم التي يتبادلها المستعمل عبر بيئة </w:t>
      </w:r>
      <w:r w:rsidRPr="00C433B5">
        <w:rPr>
          <w:spacing w:val="4"/>
        </w:rPr>
        <w:t>PDP</w:t>
      </w:r>
      <w:r w:rsidRPr="00C433B5">
        <w:rPr>
          <w:rFonts w:hint="cs"/>
          <w:spacing w:val="4"/>
          <w:rtl/>
        </w:rPr>
        <w:t xml:space="preserve"> فضلاً عن عنوان الكيان الذي تم النفاذ إليه عن طريق هذه البيئة. وقد تم إدخال الاعتراض القانوني من المواصفة الأولى </w:t>
      </w:r>
      <w:r w:rsidRPr="00C433B5">
        <w:rPr>
          <w:spacing w:val="4"/>
        </w:rPr>
        <w:t>R5</w:t>
      </w:r>
      <w:r w:rsidRPr="00C433B5">
        <w:rPr>
          <w:rFonts w:hint="cs"/>
          <w:spacing w:val="4"/>
          <w:rtl/>
        </w:rPr>
        <w:t xml:space="preserve"> للنظام </w:t>
      </w:r>
      <w:r w:rsidRPr="00C433B5">
        <w:rPr>
          <w:spacing w:val="4"/>
        </w:rPr>
        <w:t>3GPP IMS</w:t>
      </w:r>
      <w:r w:rsidRPr="00C433B5">
        <w:rPr>
          <w:rFonts w:hint="cs"/>
          <w:spacing w:val="4"/>
          <w:rtl/>
        </w:rPr>
        <w:t>.</w:t>
      </w:r>
    </w:p>
    <w:p w:rsidR="00FB6739" w:rsidRDefault="00FB6739" w:rsidP="00FB6739">
      <w:pPr>
        <w:pStyle w:val="Heading2"/>
        <w:rPr>
          <w:rtl/>
          <w:lang w:val="en-US" w:bidi="ar-SY"/>
        </w:rPr>
      </w:pPr>
      <w:bookmarkStart w:id="103" w:name="_Toc258940920"/>
      <w:r>
        <w:rPr>
          <w:lang w:val="en-US" w:bidi="ar-SY"/>
        </w:rPr>
        <w:t>1.6</w:t>
      </w:r>
      <w:r>
        <w:rPr>
          <w:rFonts w:hint="cs"/>
          <w:rtl/>
          <w:lang w:val="en-US" w:bidi="ar-SY"/>
        </w:rPr>
        <w:tab/>
        <w:t>النفاذ المفتوح</w:t>
      </w:r>
      <w:bookmarkEnd w:id="103"/>
    </w:p>
    <w:p w:rsidR="00FB6739" w:rsidRDefault="00FB6739" w:rsidP="00C97F0C">
      <w:pPr>
        <w:rPr>
          <w:rtl/>
          <w:lang w:val="en-US" w:bidi="ar-SY"/>
        </w:rPr>
      </w:pPr>
      <w:r>
        <w:rPr>
          <w:rFonts w:hint="cs"/>
          <w:rtl/>
          <w:lang w:val="en-US" w:bidi="ar-SY"/>
        </w:rPr>
        <w:t xml:space="preserve">هناك عدد من المصاعب المرتبطة بعمليات نشر كبلات ألياف بصرية جديدة. حيث إن تكاليف الهندسة المدنية طويلة الأجل التي تتضمن تجديد بنية تحتية منفعلة في الميدان العمومي، مثل حفر مجاري الكبلات وتركيب الأنابيب التي ستمد فيها وتوصيلية كبلات التوصيل المنزلية في الميدان الخاص مثل مد الكبلات داخل المباني وفي المناطق السكنية، تعتبر عالية جداً. كما تنطوي هذه العمليات على تعقيد محتمل يمكن أن يحول دون مقدرة </w:t>
      </w:r>
      <w:r>
        <w:rPr>
          <w:rFonts w:hint="eastAsia"/>
          <w:rtl/>
          <w:lang w:val="en-US" w:bidi="ar-SY"/>
        </w:rPr>
        <w:t>أي</w:t>
      </w:r>
      <w:r>
        <w:rPr>
          <w:rFonts w:hint="cs"/>
          <w:rtl/>
          <w:lang w:val="en-US" w:bidi="ar-SY"/>
        </w:rPr>
        <w:t xml:space="preserve"> مورد خدمة على تذليله بمفرده. ولهذه الأسباب، ترى الهيئات التنظيمية أن التشارك في البنية التحتية المنفعلة أمر لا بد منه. فمثلاً، أطلق فريق الهيئات التنظيمية الأوروبية </w:t>
      </w:r>
      <w:r>
        <w:rPr>
          <w:lang w:val="en-US" w:bidi="ar-SY"/>
        </w:rPr>
        <w:t>(ERG)</w:t>
      </w:r>
      <w:r>
        <w:rPr>
          <w:rFonts w:hint="cs"/>
          <w:rtl/>
          <w:lang w:val="en-US" w:bidi="ar-SY"/>
        </w:rPr>
        <w:t xml:space="preserve"> مشاورة عامة في مايو </w:t>
      </w:r>
      <w:r>
        <w:rPr>
          <w:lang w:val="en-US" w:bidi="ar-SY"/>
        </w:rPr>
        <w:t>2007</w:t>
      </w:r>
      <w:r>
        <w:rPr>
          <w:rFonts w:hint="cs"/>
          <w:rtl/>
          <w:lang w:val="en-US" w:bidi="ar-SY"/>
        </w:rPr>
        <w:t xml:space="preserve"> يعرض فيها </w:t>
      </w:r>
      <w:r>
        <w:rPr>
          <w:rFonts w:hint="cs"/>
          <w:rtl/>
          <w:lang w:val="en-US" w:bidi="ar-SY"/>
        </w:rPr>
        <w:lastRenderedPageBreak/>
        <w:t>ضمن ما يعرض من تدابير، التشارك في مجاري مد الألياف البصرية إلى الأجهزة المطرافية.</w:t>
      </w:r>
      <w:r w:rsidR="00C97F0C">
        <w:rPr>
          <w:rStyle w:val="FootnoteReference"/>
          <w:rtl/>
          <w:lang w:val="en-US" w:bidi="ar-SY"/>
        </w:rPr>
        <w:footnoteReference w:id="1"/>
      </w:r>
      <w:r>
        <w:rPr>
          <w:rFonts w:hint="cs"/>
          <w:rtl/>
          <w:lang w:val="en-US" w:bidi="ar-SY"/>
        </w:rPr>
        <w:t xml:space="preserve"> إن من المتوقع أن ينتهي الفريق </w:t>
      </w:r>
      <w:r>
        <w:rPr>
          <w:lang w:val="en-US" w:bidi="ar-SY"/>
        </w:rPr>
        <w:t>ERG</w:t>
      </w:r>
      <w:r>
        <w:rPr>
          <w:rFonts w:hint="cs"/>
          <w:rtl/>
          <w:lang w:val="en-US" w:bidi="ar-SY"/>
        </w:rPr>
        <w:t xml:space="preserve"> من الصياغة النهائية لتوصياته إلى المفوضية الأوروبية في سبتمبر </w:t>
      </w:r>
      <w:r>
        <w:rPr>
          <w:lang w:val="en-US" w:bidi="ar-SY"/>
        </w:rPr>
        <w:t>2007</w:t>
      </w:r>
      <w:r>
        <w:rPr>
          <w:rFonts w:hint="cs"/>
          <w:rtl/>
          <w:lang w:val="en-US" w:bidi="ar-SY"/>
        </w:rPr>
        <w:t xml:space="preserve">، وهو الوقت المحدد لكي توصي المفوضية الأوروبية بتغيرات على الإطار التنظيمي للاتحاد الأوروبي والذي كان قد تحدد له أكتوبر </w:t>
      </w:r>
      <w:r>
        <w:rPr>
          <w:lang w:val="en-US" w:bidi="ar-SY"/>
        </w:rPr>
        <w:t>2007</w:t>
      </w:r>
      <w:r>
        <w:rPr>
          <w:rFonts w:hint="cs"/>
          <w:rtl/>
          <w:lang w:val="en-US" w:bidi="ar-SY"/>
        </w:rPr>
        <w:t>.</w:t>
      </w:r>
    </w:p>
    <w:p w:rsidR="00FB6739" w:rsidRPr="00441D16" w:rsidRDefault="00FB6739" w:rsidP="00FB6739">
      <w:pPr>
        <w:rPr>
          <w:spacing w:val="-4"/>
          <w:rtl/>
          <w:lang w:val="en-US" w:bidi="ar-SY"/>
        </w:rPr>
      </w:pPr>
      <w:r w:rsidRPr="00441D16">
        <w:rPr>
          <w:rFonts w:hint="cs"/>
          <w:spacing w:val="-4"/>
          <w:rtl/>
          <w:lang w:val="en-US" w:bidi="ar-SY"/>
        </w:rPr>
        <w:t xml:space="preserve">ومن الأمور الرئيسية الأخرى التي تنهض بالمنافسة مع تشجيع الاستثمار في شبكات النفاذ الشبكات </w:t>
      </w:r>
      <w:r w:rsidRPr="00441D16">
        <w:rPr>
          <w:spacing w:val="-4"/>
          <w:lang w:val="en-US" w:bidi="ar-SY"/>
        </w:rPr>
        <w:t>NGN</w:t>
      </w:r>
      <w:r w:rsidRPr="00441D16">
        <w:rPr>
          <w:rFonts w:hint="cs"/>
          <w:spacing w:val="-4"/>
          <w:rtl/>
          <w:lang w:val="en-US" w:bidi="ar-SY"/>
        </w:rPr>
        <w:t xml:space="preserve">، مسألة تفكيك العروة المحلية في بيئة للألياف البصرية. وتركز لوائح تفكيك العروة المحلية حالياً على الجيل الأخير. بيد أن التحول إلى توصيل الألياف إلى المنازل وتوصيل الألياف إلى المباني وتوصيل الألياف إلى الرصيف، يعني التركيز على ربع الميل الأخير أو </w:t>
      </w:r>
      <w:r>
        <w:rPr>
          <w:rFonts w:hint="cs"/>
          <w:spacing w:val="-4"/>
          <w:rtl/>
          <w:lang w:val="en-US" w:bidi="ar-SY"/>
        </w:rPr>
        <w:t>أ</w:t>
      </w:r>
      <w:r w:rsidRPr="00441D16">
        <w:rPr>
          <w:rFonts w:hint="cs"/>
          <w:spacing w:val="-4"/>
          <w:rtl/>
          <w:lang w:val="en-US" w:bidi="ar-SY"/>
        </w:rPr>
        <w:t xml:space="preserve">قل. ونظراً للتكاليف والموارد الأخرى المتضمنة، فإن نموذج تفكيك العروة المحلية </w:t>
      </w:r>
      <w:r w:rsidRPr="00441D16">
        <w:rPr>
          <w:spacing w:val="-4"/>
          <w:lang w:val="en-US" w:bidi="ar-SY"/>
        </w:rPr>
        <w:t>(LLU)</w:t>
      </w:r>
      <w:r w:rsidRPr="00441D16">
        <w:rPr>
          <w:rFonts w:hint="cs"/>
          <w:spacing w:val="-4"/>
          <w:rtl/>
          <w:lang w:val="en-US" w:bidi="ar-SY"/>
        </w:rPr>
        <w:t xml:space="preserve"> الملائم للكبلات النحاسية التقليدية قد يتعين مواءمته أو اللجوء إلى حلول أخرى. وقد عبرت بعض الهيئات التنظيمية الأوروبية كذلك عن شواغلها بشأن صعوبة تفكيك تكنولوجيا الألياف البصرية من نقطة إلى عدة نقاط. وتجري مناقشة هذه الشواغل في الفصل</w:t>
      </w:r>
      <w:r>
        <w:rPr>
          <w:rFonts w:hint="eastAsia"/>
          <w:spacing w:val="-4"/>
          <w:rtl/>
          <w:lang w:val="en-US" w:bidi="ar-SY"/>
        </w:rPr>
        <w:t> </w:t>
      </w:r>
      <w:r w:rsidRPr="00441D16">
        <w:rPr>
          <w:spacing w:val="-4"/>
          <w:lang w:val="en-US" w:bidi="ar-SY"/>
        </w:rPr>
        <w:t>1</w:t>
      </w:r>
      <w:r w:rsidRPr="00441D16">
        <w:rPr>
          <w:rFonts w:hint="cs"/>
          <w:spacing w:val="-4"/>
          <w:rtl/>
          <w:lang w:val="en-US" w:bidi="ar-SY"/>
        </w:rPr>
        <w:t xml:space="preserve"> من هذا المنشور. وعندما تتبنى الهيئات التنظيمية تفكيك العروة المحلية، قد يكون من بين الخيارات عرض لقطار بتات على مستوى المكتب المركزي حيث تكون طبيعة شبكة النفاذ شفافة بشكل كامل. وقد تتضمن الخيارات الأخرى ضرورة الاشتراك في الموقع على مستوى كابينة الشارع والتوصيل من الكابينة</w:t>
      </w:r>
      <w:r w:rsidRPr="00441D16">
        <w:rPr>
          <w:rFonts w:hint="cs"/>
          <w:spacing w:val="-4"/>
          <w:rtl/>
        </w:rPr>
        <w:t xml:space="preserve"> إلى عقدة المشغل، على نحو ما اقترح فريق </w:t>
      </w:r>
      <w:r w:rsidRPr="00441D16">
        <w:rPr>
          <w:spacing w:val="-4"/>
        </w:rPr>
        <w:t>ERG</w:t>
      </w:r>
      <w:r w:rsidRPr="00441D16">
        <w:rPr>
          <w:rFonts w:hint="cs"/>
          <w:spacing w:val="-4"/>
          <w:rtl/>
        </w:rPr>
        <w:t xml:space="preserve"> في المشاورة العامة في مايو </w:t>
      </w:r>
      <w:r w:rsidRPr="00441D16">
        <w:rPr>
          <w:spacing w:val="-4"/>
        </w:rPr>
        <w:t>2007</w:t>
      </w:r>
      <w:r w:rsidRPr="00441D16">
        <w:rPr>
          <w:rFonts w:hint="cs"/>
          <w:spacing w:val="-4"/>
          <w:rtl/>
        </w:rPr>
        <w:t xml:space="preserve">. بيد أن التوصيل قد يكون صعباً بالنسبة للمشغلين المتنافسين للإعلان عن أنفسهم ما لم تتاح عملية تقاسم المجاري. وكما ورد في الفصل </w:t>
      </w:r>
      <w:r w:rsidRPr="00441D16">
        <w:rPr>
          <w:spacing w:val="-4"/>
          <w:lang w:val="en-US"/>
        </w:rPr>
        <w:t>9</w:t>
      </w:r>
      <w:r w:rsidRPr="00441D16">
        <w:rPr>
          <w:rFonts w:hint="cs"/>
          <w:spacing w:val="-4"/>
          <w:rtl/>
          <w:lang w:val="en-US" w:bidi="ar-SY"/>
        </w:rPr>
        <w:t>، فقد قررت بعض الهيئات التنظيمية، بما في ذلك هيئات تنظيمية في الولايات المتحدة وهونغ كونغ والصين الإحجام عن تنظيم النفاذ </w:t>
      </w:r>
      <w:r w:rsidRPr="00441D16">
        <w:rPr>
          <w:spacing w:val="-4"/>
          <w:lang w:val="en-US" w:bidi="ar-SY"/>
        </w:rPr>
        <w:t>NGN</w:t>
      </w:r>
      <w:r w:rsidRPr="00441D16">
        <w:rPr>
          <w:rFonts w:hint="cs"/>
          <w:spacing w:val="-4"/>
          <w:rtl/>
          <w:lang w:val="en-US" w:bidi="ar-SY"/>
        </w:rPr>
        <w:t>.</w:t>
      </w:r>
    </w:p>
    <w:p w:rsidR="00FB6739" w:rsidRDefault="00FB6739" w:rsidP="00D55525">
      <w:pPr>
        <w:rPr>
          <w:rtl/>
          <w:lang w:val="en-US" w:bidi="ar-SY"/>
        </w:rPr>
      </w:pPr>
      <w:r>
        <w:rPr>
          <w:rFonts w:hint="cs"/>
          <w:rtl/>
          <w:lang w:val="en-US" w:bidi="ar-SY"/>
        </w:rPr>
        <w:t xml:space="preserve">وأفرزت عملية مد الألياف البصرية على الأجهزة المطرافية قضية أخرى تتعلق بإزالة صناديق التوزيع الرئيسية </w:t>
      </w:r>
      <w:r>
        <w:rPr>
          <w:lang w:val="en-US" w:bidi="ar-SY"/>
        </w:rPr>
        <w:t>(MDF)</w:t>
      </w:r>
      <w:r>
        <w:rPr>
          <w:rFonts w:hint="cs"/>
          <w:rtl/>
          <w:lang w:val="en-US" w:bidi="ar-SY"/>
        </w:rPr>
        <w:t xml:space="preserve"> من جانب المشغل الرئيسي للتخلص من المخطط "القديم" لتفكيك العروة المحلية للكبلات النحاسية (انظر الإطار </w:t>
      </w:r>
      <w:r>
        <w:rPr>
          <w:lang w:val="en-US" w:bidi="ar-SY"/>
        </w:rPr>
        <w:t>1.3</w:t>
      </w:r>
      <w:r>
        <w:rPr>
          <w:rFonts w:hint="cs"/>
          <w:rtl/>
          <w:lang w:val="en-US" w:bidi="ar-SY"/>
        </w:rPr>
        <w:t xml:space="preserve">) على الأقل عند التفكيك الكامل ومع خيارات تقاسم الخطوط، ما دامت عملية التفكيك تحدث في صناديق التوزيع الرئيسية طبقاً لسيناريوهات التفكيك التقليدية. وعند سحب نقاط التوصيل البيني، سيكون من المهم للمشغلين المتنافسين ألا يتحملوا تكاليف إضافية كجزء من عملية الانتقال إلى الشبكات </w:t>
      </w:r>
      <w:r>
        <w:rPr>
          <w:lang w:val="en-US" w:bidi="ar-SY"/>
        </w:rPr>
        <w:t>NGN</w:t>
      </w:r>
      <w:r>
        <w:rPr>
          <w:rFonts w:hint="cs"/>
          <w:rtl/>
          <w:lang w:val="en-US" w:bidi="ar-SY"/>
        </w:rPr>
        <w:t xml:space="preserve"> وأن يستمروا في عروض خدماتهم الحالية وألا يواجهوا مشكلات "الاستثمارات". فعلى سبيل المثال</w:t>
      </w:r>
      <w:r w:rsidR="000420A1">
        <w:rPr>
          <w:rStyle w:val="FootnoteReference"/>
          <w:rtl/>
          <w:lang w:val="en-US" w:bidi="ar-SY"/>
        </w:rPr>
        <w:footnoteReference w:id="2"/>
      </w:r>
      <w:r>
        <w:rPr>
          <w:rFonts w:hint="cs"/>
          <w:rtl/>
          <w:lang w:val="en-US" w:bidi="ar-SY"/>
        </w:rPr>
        <w:t xml:space="preserve">، أعلن المشغل الرئيسي في هولندا، </w:t>
      </w:r>
      <w:r>
        <w:rPr>
          <w:lang w:val="en-US" w:bidi="ar-SY"/>
        </w:rPr>
        <w:t>KPN</w:t>
      </w:r>
      <w:r>
        <w:rPr>
          <w:rFonts w:hint="cs"/>
          <w:rtl/>
          <w:lang w:val="en-US" w:bidi="ar-SY"/>
        </w:rPr>
        <w:t xml:space="preserve">، أنه سيقوم بإزالة كل ما لديه من صناديق توزيع رئيسية كجزء من عملية الانتقال إلى الشبكات </w:t>
      </w:r>
      <w:r>
        <w:rPr>
          <w:lang w:val="en-US" w:bidi="ar-SY"/>
        </w:rPr>
        <w:t>NGN</w:t>
      </w:r>
      <w:r>
        <w:rPr>
          <w:rFonts w:hint="cs"/>
          <w:rtl/>
          <w:lang w:val="en-US" w:bidi="ar-SY"/>
        </w:rPr>
        <w:t xml:space="preserve"> لتجميع شبكته في عدد أقل من عقد التبديل وعدم تحريك معددات الإرسال الخاصة بالنفاذ إلى خدمة الخط الرقمي للمشترك </w:t>
      </w:r>
      <w:r>
        <w:rPr>
          <w:lang w:val="en-US" w:bidi="ar-SY"/>
        </w:rPr>
        <w:t>(DSLAM)</w:t>
      </w:r>
      <w:r>
        <w:rPr>
          <w:rFonts w:hint="cs"/>
          <w:rtl/>
          <w:lang w:val="en-US" w:bidi="ar-SY"/>
        </w:rPr>
        <w:t xml:space="preserve"> إلا داخل كبائن الشوارع وتأمل شركة </w:t>
      </w:r>
      <w:r>
        <w:rPr>
          <w:lang w:val="en-US" w:bidi="ar-SY"/>
        </w:rPr>
        <w:t>KPN</w:t>
      </w:r>
      <w:r>
        <w:rPr>
          <w:rFonts w:hint="cs"/>
          <w:rtl/>
          <w:lang w:val="en-US" w:bidi="ar-SY"/>
        </w:rPr>
        <w:t xml:space="preserve"> من خلال بيع المنشآت التي تضم صناديق التوزيع الرئيسية الخاصة بها جني نحو مليار يورو يمكن أن تستخدمها فيما بعد في تمويل عملية مد الألياف البصرية إلى الأجهزة المطرافية. وتقوم كل من شركة </w:t>
      </w:r>
      <w:r>
        <w:rPr>
          <w:lang w:val="en-US" w:bidi="ar-SY"/>
        </w:rPr>
        <w:t>KPN</w:t>
      </w:r>
      <w:r>
        <w:rPr>
          <w:rFonts w:hint="cs"/>
          <w:rtl/>
          <w:lang w:val="en-US" w:bidi="ar-SY"/>
        </w:rPr>
        <w:t xml:space="preserve"> والهيئة التنظيمية الوطنية الهولندية حالياً بمناقشة خطط </w:t>
      </w:r>
      <w:r>
        <w:rPr>
          <w:lang w:val="en-US" w:bidi="ar-SY"/>
        </w:rPr>
        <w:t>KPN</w:t>
      </w:r>
      <w:r>
        <w:rPr>
          <w:rFonts w:hint="cs"/>
          <w:rtl/>
          <w:lang w:val="en-US" w:bidi="ar-SY"/>
        </w:rPr>
        <w:t xml:space="preserve"> لإزالة صناديق التوزيع الرئيسية والتي قد تتضمن شروط التخلص التدريجي من أجل شحن نفاذ هذه الصناديق فضلاً عن مقترح شركة </w:t>
      </w:r>
      <w:r>
        <w:rPr>
          <w:lang w:val="en-US" w:bidi="ar-SY"/>
        </w:rPr>
        <w:t>KPN</w:t>
      </w:r>
      <w:r>
        <w:rPr>
          <w:rFonts w:hint="cs"/>
          <w:rtl/>
          <w:lang w:val="en-US" w:bidi="ar-SY"/>
        </w:rPr>
        <w:t xml:space="preserve"> بالقيام بعملية "لتفكيك العروة الثانوية </w:t>
      </w:r>
      <w:r>
        <w:rPr>
          <w:lang w:val="en-US" w:bidi="ar-SY"/>
        </w:rPr>
        <w:t>(SLU)</w:t>
      </w:r>
      <w:r>
        <w:rPr>
          <w:rFonts w:hint="cs"/>
          <w:rtl/>
          <w:lang w:val="en-US" w:bidi="ar-SY"/>
        </w:rPr>
        <w:t xml:space="preserve">" لكبائن الشوارع وتقديم عرض "للنفاذ عريض النطاق بأسعار الجملة </w:t>
      </w:r>
      <w:r>
        <w:rPr>
          <w:lang w:val="en-US" w:bidi="ar-SY"/>
        </w:rPr>
        <w:t>(WBA)</w:t>
      </w:r>
      <w:r>
        <w:rPr>
          <w:rFonts w:hint="cs"/>
          <w:rtl/>
          <w:lang w:val="en-US" w:bidi="ar-SY"/>
        </w:rPr>
        <w:t xml:space="preserve">" على مستويات التبديل المحلي أو الإقليمي أو الوطني. وقد ترغب الهيئات التنظيمية في بلدان أخرى في متابعة التطورات التنظيمية في أوروبا وفي أماكن أخرى، طالما استمر المشغلون في نشر شبكات النفاذ </w:t>
      </w:r>
      <w:r>
        <w:rPr>
          <w:lang w:val="en-US" w:bidi="ar-SY"/>
        </w:rPr>
        <w:t>NGN</w:t>
      </w:r>
      <w:r>
        <w:rPr>
          <w:rFonts w:hint="cs"/>
          <w:rtl/>
          <w:lang w:val="en-US" w:bidi="ar-SY"/>
        </w:rPr>
        <w:t>.</w:t>
      </w:r>
    </w:p>
    <w:p w:rsidR="00FB6739" w:rsidRDefault="00FB6739" w:rsidP="00FB6739">
      <w:pPr>
        <w:pStyle w:val="Heading2"/>
        <w:rPr>
          <w:rtl/>
          <w:lang w:val="en-US" w:bidi="ar-SY"/>
        </w:rPr>
      </w:pPr>
      <w:bookmarkStart w:id="104" w:name="_Toc258940921"/>
      <w:r>
        <w:rPr>
          <w:lang w:val="en-US" w:bidi="ar-SY"/>
        </w:rPr>
        <w:t>2.6</w:t>
      </w:r>
      <w:r>
        <w:rPr>
          <w:rFonts w:hint="cs"/>
          <w:rtl/>
          <w:lang w:val="en-US" w:bidi="ar-SY"/>
        </w:rPr>
        <w:tab/>
        <w:t>تعريف السوق</w:t>
      </w:r>
      <w:bookmarkEnd w:id="104"/>
    </w:p>
    <w:p w:rsidR="00FB6739" w:rsidRDefault="00FB6739" w:rsidP="00FB6739">
      <w:pPr>
        <w:rPr>
          <w:rtl/>
          <w:lang w:val="en-US" w:bidi="ar-SY"/>
        </w:rPr>
      </w:pPr>
      <w:r>
        <w:rPr>
          <w:rFonts w:hint="cs"/>
          <w:rtl/>
          <w:lang w:val="en-US" w:bidi="ar-SY"/>
        </w:rPr>
        <w:t>يعتبر تحديد وتعريف الأسواق ذات الصلة الأساس في تحليل المنافسة والمستخدم في إرسال مبدأ عدم التنظيم في كثير من البلدان، خاصة في أوروبا. ومع شبكات الجيل التالي، تصبح هذه المهمة أكثر تعقيداً نظراً لعدم وضوح الرؤية بالنسبة للحدود بين التكنولوجيات والخدمات. وقد يكون هذا التعقيد في مصدر النزاع بين الهيئات التنظيمية والأطراف الفاعلة في السوق.</w:t>
      </w:r>
    </w:p>
    <w:p w:rsidR="00FB6739" w:rsidRDefault="00FB6739" w:rsidP="00FB6739">
      <w:pPr>
        <w:rPr>
          <w:rtl/>
        </w:rPr>
      </w:pPr>
      <w:r>
        <w:rPr>
          <w:rFonts w:hint="cs"/>
          <w:rtl/>
          <w:lang w:val="en-US" w:bidi="ar-SY"/>
        </w:rPr>
        <w:t xml:space="preserve">وحالة نشر الشبكات </w:t>
      </w:r>
      <w:r>
        <w:rPr>
          <w:lang w:val="en-US" w:bidi="ar-SY"/>
        </w:rPr>
        <w:t>NGN</w:t>
      </w:r>
      <w:r>
        <w:rPr>
          <w:rFonts w:hint="cs"/>
          <w:rtl/>
          <w:lang w:val="en-US" w:bidi="ar-SY"/>
        </w:rPr>
        <w:t xml:space="preserve"> في شركة الاتصالات الهولندية ونزاعها مع الهيئة التنظيمية بأن التزامها بتوفير النفاذ إلى شبكتها للمنافسين، هو مثال جيد على التحديات التنظيمية الجديدة التي أفرزتها الشبكات </w:t>
      </w:r>
      <w:r>
        <w:rPr>
          <w:lang w:val="en-US" w:bidi="ar-SY"/>
        </w:rPr>
        <w:t>NGN</w:t>
      </w:r>
      <w:r>
        <w:rPr>
          <w:rFonts w:hint="cs"/>
          <w:rtl/>
          <w:lang w:val="en-US" w:bidi="ar-SY"/>
        </w:rPr>
        <w:t xml:space="preserve">. وفي حين أنه تم تناول هذه الحالة بتفصيل أكبر في الفصل </w:t>
      </w:r>
      <w:r>
        <w:rPr>
          <w:lang w:val="en-US" w:bidi="ar-SY"/>
        </w:rPr>
        <w:t>9</w:t>
      </w:r>
      <w:r>
        <w:rPr>
          <w:rFonts w:hint="cs"/>
          <w:rtl/>
          <w:lang w:val="en-US" w:bidi="ar-SY"/>
        </w:rPr>
        <w:t xml:space="preserve"> - بيئة تمكينية للشبكات </w:t>
      </w:r>
      <w:r>
        <w:rPr>
          <w:lang w:val="en-US" w:bidi="ar-SY"/>
        </w:rPr>
        <w:t>NGN</w:t>
      </w:r>
      <w:r>
        <w:rPr>
          <w:rFonts w:hint="cs"/>
          <w:rtl/>
          <w:lang w:val="en-US" w:bidi="ar-SY"/>
        </w:rPr>
        <w:t xml:space="preserve">، فإن من المهم تسليط الضوء على جوانبها التقنية. ففي صلب النزاع بين شركة الاتصالات والهيئة التنظيمية الهولندية، يكمن الاختلاف في تأويل الفوارق النوعية بين النفاذ بالألياف البصرية والنفاذ بالخدمة </w:t>
      </w:r>
      <w:r>
        <w:rPr>
          <w:lang w:val="en-US" w:bidi="ar-SY"/>
        </w:rPr>
        <w:t>DSL</w:t>
      </w:r>
      <w:r>
        <w:rPr>
          <w:rFonts w:hint="cs"/>
          <w:rtl/>
          <w:lang w:val="en-US" w:bidi="ar-SY"/>
        </w:rPr>
        <w:t xml:space="preserve">. فمن وجهة نظر شركة الاتصالات الهولندية، من شأن عرض النطاق الإضافي الذي ستوفره الألياف البصرية أن يغير نوعياً من الخدمة من خلال، على </w:t>
      </w:r>
      <w:r>
        <w:rPr>
          <w:rFonts w:hint="cs"/>
          <w:rtl/>
          <w:lang w:val="en-US" w:bidi="ar-SY"/>
        </w:rPr>
        <w:lastRenderedPageBreak/>
        <w:t xml:space="preserve">سبيل المثال، توفير التلفزيون عالي الوضوح وهو ما يجعلها سوق مختلفة عن سوق الخدمة </w:t>
      </w:r>
      <w:r>
        <w:rPr>
          <w:lang w:val="en-US" w:bidi="ar-SY"/>
        </w:rPr>
        <w:t>DSL</w:t>
      </w:r>
      <w:r>
        <w:rPr>
          <w:rFonts w:hint="cs"/>
          <w:rtl/>
          <w:lang w:val="en-US" w:bidi="ar-SY"/>
        </w:rPr>
        <w:t xml:space="preserve"> والمعروفة حالياً بأنها سوق ذات قدرة سوقية كبيرة. بيد أن الهيئة التنظيمية ترى في المشروع أساساً أنه بمثابة ترقية لخدمة </w:t>
      </w:r>
      <w:r>
        <w:rPr>
          <w:lang w:val="en-US" w:bidi="ar-SY"/>
        </w:rPr>
        <w:t>DSL</w:t>
      </w:r>
      <w:r>
        <w:rPr>
          <w:rFonts w:hint="cs"/>
          <w:rtl/>
          <w:lang w:val="en-US" w:bidi="ar-SY"/>
        </w:rPr>
        <w:t xml:space="preserve"> لشركة الاتصالات الهولندية بنيّة الاحتفاظ بالمشتركين الحاليين في الخدمة </w:t>
      </w:r>
      <w:r>
        <w:rPr>
          <w:lang w:val="en-US" w:bidi="ar-SY"/>
        </w:rPr>
        <w:t>DSL</w:t>
      </w:r>
      <w:r>
        <w:rPr>
          <w:rFonts w:hint="cs"/>
          <w:rtl/>
          <w:lang w:val="en-US" w:bidi="ar-SY"/>
        </w:rPr>
        <w:t>. وقد تكون نتائج هذه النزاعات خطيرة إذا ما هددت شركات التشغيل الرئيسية بتجميد استثماراتها. ومع ذلك، ونتيجة للعائدات ال</w:t>
      </w:r>
      <w:r w:rsidRPr="004D7D63">
        <w:rPr>
          <w:rFonts w:hint="cs"/>
          <w:rtl/>
        </w:rPr>
        <w:t>محتملة، يبدو أن الهيئات التنظيمية الأوروبية على يقين من أن المشغلين سيواصلون الاستثمار في مشاريع مماثلة.</w:t>
      </w:r>
    </w:p>
    <w:p w:rsidR="00FB6739" w:rsidRDefault="00FB6739" w:rsidP="00FB6739">
      <w:pPr>
        <w:pStyle w:val="Heading2"/>
        <w:rPr>
          <w:rtl/>
          <w:lang w:val="en-US" w:bidi="ar-SY"/>
        </w:rPr>
      </w:pPr>
      <w:bookmarkStart w:id="105" w:name="_Toc258940922"/>
      <w:r>
        <w:rPr>
          <w:lang w:val="en-US"/>
        </w:rPr>
        <w:t>3.6</w:t>
      </w:r>
      <w:r>
        <w:rPr>
          <w:rFonts w:hint="cs"/>
          <w:rtl/>
          <w:lang w:val="en-US" w:bidi="ar-SY"/>
        </w:rPr>
        <w:tab/>
        <w:t>جودة الخدمة</w:t>
      </w:r>
      <w:bookmarkEnd w:id="105"/>
    </w:p>
    <w:p w:rsidR="00FB6739" w:rsidRPr="00441D16" w:rsidRDefault="00FB6739" w:rsidP="00FB6739">
      <w:pPr>
        <w:rPr>
          <w:spacing w:val="-4"/>
          <w:rtl/>
          <w:lang w:val="en-US" w:bidi="ar-SY"/>
        </w:rPr>
      </w:pPr>
      <w:r w:rsidRPr="00441D16">
        <w:rPr>
          <w:rFonts w:hint="cs"/>
          <w:spacing w:val="-4"/>
          <w:rtl/>
          <w:lang w:val="en-US" w:bidi="ar-SY"/>
        </w:rPr>
        <w:t xml:space="preserve">أفرز النقل الموحد للخدمات عبر الشبكات </w:t>
      </w:r>
      <w:r w:rsidRPr="00441D16">
        <w:rPr>
          <w:spacing w:val="-4"/>
          <w:lang w:val="en-US" w:bidi="ar-SY"/>
        </w:rPr>
        <w:t>NGN</w:t>
      </w:r>
      <w:r w:rsidRPr="00441D16">
        <w:rPr>
          <w:rFonts w:hint="cs"/>
          <w:spacing w:val="-4"/>
          <w:rtl/>
          <w:lang w:val="en-US" w:bidi="ar-SY"/>
        </w:rPr>
        <w:t xml:space="preserve"> قضايا تتعلق بطبيعة عدم وجود توصيل التي يتسم بها النقل القائم على بروتوكول الإنترنت، خاصة بالنسبة لخدمات الصوت التفاعلية في الوقت الفعلي أو تدفقات الاتصالات متعددة الوسائط التي تتسم بحساسية إزاء الخسارة في الرزم أو التأخير أو الارتعاش. ومع ذلك يوجد الكثير من التكنولوجيات التي تضمن جودة الخدمة عبر شبكة قائمة على بروتوكول الإنترنت. ويمكن تقسيم ذلك على نطاق واسع إلى نهج تكنولوجية تستند إلى التحديد الزائد للأبعاد المرتبط بالأولويات ذات الصلة أو إلى حجز صريح لمورد من طرف إلى طرف.</w:t>
      </w:r>
    </w:p>
    <w:p w:rsidR="00FB6739" w:rsidRDefault="00FB6739" w:rsidP="00FB6739">
      <w:pPr>
        <w:rPr>
          <w:rtl/>
          <w:lang w:val="en-US" w:bidi="ar-SY"/>
        </w:rPr>
      </w:pPr>
      <w:r>
        <w:rPr>
          <w:rFonts w:hint="cs"/>
          <w:rtl/>
          <w:lang w:val="en-US" w:bidi="ar-SY"/>
        </w:rPr>
        <w:t xml:space="preserve">وتجدر الإشارة إلى أن السواد الأعظم للإنترنت يستعمل نموذج "أفضل مجهود" دون </w:t>
      </w:r>
      <w:r>
        <w:rPr>
          <w:rFonts w:hint="eastAsia"/>
          <w:rtl/>
          <w:lang w:val="en-US" w:bidi="ar-SY"/>
        </w:rPr>
        <w:t>أي</w:t>
      </w:r>
      <w:r>
        <w:rPr>
          <w:rFonts w:hint="cs"/>
          <w:rtl/>
          <w:lang w:val="en-US" w:bidi="ar-SY"/>
        </w:rPr>
        <w:t xml:space="preserve"> ضمانات لجودة الخدمة. ويستعمل الكثير من التطبيقات الجارية عبر الإنترنت بروتوكول التحكم في الإرسال </w:t>
      </w:r>
      <w:r>
        <w:rPr>
          <w:lang w:val="en-US" w:bidi="ar-SY"/>
        </w:rPr>
        <w:t>(TCP)</w:t>
      </w:r>
      <w:r>
        <w:rPr>
          <w:rFonts w:hint="cs"/>
          <w:rtl/>
          <w:lang w:val="en-US" w:bidi="ar-SY"/>
        </w:rPr>
        <w:t xml:space="preserve"> والذي يحد من حركة اتصالات المستعمل في حالة الازدحام. بيد أن هذا البروتوكول لا يلائم تطبيقات الوقت الفعلي مثل الإرسال التدفقي للفيديو واتصالات الصوت والوسائط المتعددة التي لا يمكنها تقييد معدل إرسال الرزم في حالة الازدحام. ولحسن الحظ، فإن تطبيقات الوقت الفعلي مثل المهاتفة الصوتية أو الإرسال التدفقي للفيديو لا يمثل حتى الآن قدراً كبيراً من الحركة الأساسية للإنترنت. وحالياً توجد شبكة أساسية مقدر أبعادها بزيادة معقولة، كما هو الحال في الكثير من شبكات الإنترنت الأساسية، تعمل على تداول هذا النوع من الحركة.</w:t>
      </w:r>
    </w:p>
    <w:p w:rsidR="00FB6739" w:rsidRDefault="00FB6739" w:rsidP="00FB6739">
      <w:pPr>
        <w:rPr>
          <w:rtl/>
          <w:lang w:val="en-US" w:bidi="ar-SY"/>
        </w:rPr>
      </w:pPr>
      <w:r>
        <w:rPr>
          <w:rFonts w:hint="cs"/>
          <w:rtl/>
          <w:lang w:val="en-US" w:bidi="ar-SY"/>
        </w:rPr>
        <w:t xml:space="preserve">بيد أن شبكة الجيل التالي تختلف عن الإنترنت حتى وإن كانت تشاركها نفس تكنولوجيا النقل القائمة على بروتوكول الإنترنت. وتعتمد الشبكة </w:t>
      </w:r>
      <w:r>
        <w:rPr>
          <w:lang w:val="en-US" w:bidi="ar-SY"/>
        </w:rPr>
        <w:t>NGN</w:t>
      </w:r>
      <w:r>
        <w:rPr>
          <w:rFonts w:hint="cs"/>
          <w:rtl/>
          <w:lang w:val="en-US" w:bidi="ar-SY"/>
        </w:rPr>
        <w:t xml:space="preserve"> على ضمانات صريحة تقدمها الشبكة </w:t>
      </w:r>
      <w:r>
        <w:rPr>
          <w:rFonts w:hint="eastAsia"/>
          <w:rtl/>
          <w:lang w:val="en-US" w:bidi="ar-SY"/>
        </w:rPr>
        <w:t>إلى</w:t>
      </w:r>
      <w:r>
        <w:rPr>
          <w:rFonts w:hint="cs"/>
          <w:rtl/>
          <w:lang w:val="en-US" w:bidi="ar-SY"/>
        </w:rPr>
        <w:t xml:space="preserve"> مستعمليها النهائيين بشأن التطبيقات الحساسة للجودة، مثل تلفزيون الإنترنت والنقل المضمون للصوت عبر بروتوكول الإنترنت. ويتوقع أن تستمر هذه التطبيقات في شغل جزء كبير من حركة الشبكة </w:t>
      </w:r>
      <w:r>
        <w:rPr>
          <w:lang w:val="en-US" w:bidi="ar-SY"/>
        </w:rPr>
        <w:t>NGN</w:t>
      </w:r>
      <w:r>
        <w:rPr>
          <w:rFonts w:hint="cs"/>
          <w:rtl/>
          <w:lang w:val="en-US" w:bidi="ar-SY"/>
        </w:rPr>
        <w:t xml:space="preserve">. ومع ذلك، فإن الشبكة </w:t>
      </w:r>
      <w:r>
        <w:rPr>
          <w:lang w:val="en-US" w:bidi="ar-SY"/>
        </w:rPr>
        <w:t>NGN</w:t>
      </w:r>
      <w:r>
        <w:rPr>
          <w:rFonts w:hint="cs"/>
          <w:rtl/>
          <w:lang w:val="en-US" w:bidi="ar-SY"/>
        </w:rPr>
        <w:t xml:space="preserve"> تعتبر شبكة منظمة ومغلقة. ولذلك، فإن الكثير من التقنيات المتعلقة بجودة الخدمة والتي تتضمن الأولويات المميزة وعمليات حجز الموارد يمكن تطبيقها في شبكات الجيل التالي. وعلاوة على ذلك، يخضع ميدان النقل في الشبكة </w:t>
      </w:r>
      <w:r>
        <w:rPr>
          <w:lang w:val="en-US" w:bidi="ar-SY"/>
        </w:rPr>
        <w:t>NGN</w:t>
      </w:r>
      <w:r>
        <w:rPr>
          <w:rFonts w:hint="cs"/>
          <w:rtl/>
          <w:lang w:val="en-US" w:bidi="ar-SY"/>
        </w:rPr>
        <w:t xml:space="preserve"> لتحكم ميدان الخدمة وهو ما يضمن تخفيض ميدان النقل لأفضل الموارد خلال فترة تقديم الشبكة لخدمة معينة. وهذا الشيء غير موجود إلى حد معين في الإنترنت، نظراً إلى أن "التحكم" يكون من طرف لآخر وليس داخل الشبكة ذاتها.</w:t>
      </w:r>
    </w:p>
    <w:p w:rsidR="00FB6739" w:rsidRPr="001E2B58" w:rsidRDefault="00FB6739" w:rsidP="00FB6739">
      <w:pPr>
        <w:rPr>
          <w:rtl/>
        </w:rPr>
      </w:pPr>
      <w:r>
        <w:rPr>
          <w:rFonts w:hint="cs"/>
          <w:rtl/>
          <w:lang w:val="en-US" w:bidi="ar-SY"/>
        </w:rPr>
        <w:t xml:space="preserve">والقضية الحرجة التي لا تزال على السطح هي ضرورة ضمان التنسيق بين الشبكات </w:t>
      </w:r>
      <w:r>
        <w:rPr>
          <w:lang w:val="en-US" w:bidi="ar-SY"/>
        </w:rPr>
        <w:t>NGN</w:t>
      </w:r>
      <w:r>
        <w:rPr>
          <w:rFonts w:hint="cs"/>
          <w:rtl/>
          <w:lang w:val="en-US" w:bidi="ar-SY"/>
        </w:rPr>
        <w:t xml:space="preserve"> المختلفة توفيراً لجودة الخدمة من طرف لآخر. وهناك سوء فهم عام يتمثل في أن جودة الخدمة من طرف لآخر في شبكة </w:t>
      </w:r>
      <w:r>
        <w:rPr>
          <w:lang w:val="en-US" w:bidi="ar-SY"/>
        </w:rPr>
        <w:t>PSTN</w:t>
      </w:r>
      <w:r>
        <w:rPr>
          <w:rFonts w:hint="cs"/>
          <w:rtl/>
          <w:lang w:val="en-US" w:bidi="ar-SY"/>
        </w:rPr>
        <w:t xml:space="preserve"> ترتبط بحجز دارة </w:t>
      </w:r>
      <w:r>
        <w:rPr>
          <w:lang w:val="en-US" w:bidi="ar-SY"/>
        </w:rPr>
        <w:t>TDM</w:t>
      </w:r>
      <w:r>
        <w:rPr>
          <w:rFonts w:hint="cs"/>
          <w:rtl/>
          <w:lang w:val="en-US" w:bidi="ar-SY"/>
        </w:rPr>
        <w:t xml:space="preserve"> بمعدل </w:t>
      </w:r>
      <w:r>
        <w:rPr>
          <w:lang w:val="en-US" w:bidi="ar-SY"/>
        </w:rPr>
        <w:t>Kbit/s 64</w:t>
      </w:r>
      <w:r>
        <w:rPr>
          <w:rFonts w:hint="cs"/>
          <w:rtl/>
          <w:lang w:val="en-US" w:bidi="ar-SY"/>
        </w:rPr>
        <w:t xml:space="preserve"> على طول كل الشبكات المتقاطعة. وفي حين أن هذا الأمر حقيقي، فإن جودة الخدمة من طرف إلى طرف في الشبكة </w:t>
      </w:r>
      <w:r>
        <w:rPr>
          <w:lang w:val="en-US" w:bidi="ar-SY"/>
        </w:rPr>
        <w:t>PSTN</w:t>
      </w:r>
      <w:r>
        <w:rPr>
          <w:rFonts w:hint="cs"/>
          <w:rtl/>
          <w:lang w:val="en-US" w:bidi="ar-SY"/>
        </w:rPr>
        <w:t xml:space="preserve"> تعتمد كذلك على جودة التشوير من طرف إلى طرف من خلال نظام التشوير رقم</w:t>
      </w:r>
      <w:r>
        <w:rPr>
          <w:rFonts w:hint="eastAsia"/>
          <w:rtl/>
          <w:lang w:val="en-US" w:bidi="ar-SY"/>
        </w:rPr>
        <w:t> </w:t>
      </w:r>
      <w:r>
        <w:rPr>
          <w:lang w:val="en-US" w:bidi="ar-SY"/>
        </w:rPr>
        <w:t>(</w:t>
      </w:r>
      <w:r w:rsidRPr="001E2B58">
        <w:rPr>
          <w:bCs/>
          <w:lang w:val="en-US" w:bidi="ar-SY"/>
        </w:rPr>
        <w:t>SS7)</w:t>
      </w:r>
      <w:r>
        <w:rPr>
          <w:bCs/>
          <w:lang w:val="en-US" w:bidi="ar-SY"/>
        </w:rPr>
        <w:t> </w:t>
      </w:r>
      <w:r>
        <w:rPr>
          <w:lang w:val="en-US" w:bidi="ar-SY"/>
        </w:rPr>
        <w:t>7</w:t>
      </w:r>
      <w:r>
        <w:rPr>
          <w:rFonts w:hint="cs"/>
          <w:rtl/>
          <w:lang w:val="en-US" w:bidi="ar-SY"/>
        </w:rPr>
        <w:t xml:space="preserve"> للاتحاد الدولي للاتصالات. ويمكن تطبيق نفس المبدأ الخاص بالتشوير من طرف لآخر عبر أي حمالة نقل بالرزم والتي توضح احتمالاتها مواصفة الاتحاد الدولي للاتصالات بخصوص بروتوكول التحكم في النداء المستقل عن الحمالة </w:t>
      </w:r>
      <w:r>
        <w:rPr>
          <w:lang w:val="en-US" w:bidi="ar-SY"/>
        </w:rPr>
        <w:t>(BICC)</w:t>
      </w:r>
      <w:r>
        <w:rPr>
          <w:rFonts w:hint="cs"/>
          <w:rtl/>
          <w:lang w:val="en-US" w:bidi="ar-SY"/>
        </w:rPr>
        <w:t xml:space="preserve"> وهو </w:t>
      </w:r>
      <w:r w:rsidRPr="001E2B58">
        <w:rPr>
          <w:rFonts w:hint="cs"/>
          <w:rtl/>
        </w:rPr>
        <w:t xml:space="preserve">ما يعتبر صورة مكيفة لنظام التشوير </w:t>
      </w:r>
      <w:r w:rsidRPr="001E2B58">
        <w:rPr>
          <w:lang w:val="en-US" w:bidi="ar-SY"/>
        </w:rPr>
        <w:t>(SS7)</w:t>
      </w:r>
      <w:r w:rsidRPr="001E2B58">
        <w:rPr>
          <w:rFonts w:hint="cs"/>
          <w:rtl/>
        </w:rPr>
        <w:t>.</w:t>
      </w:r>
    </w:p>
    <w:p w:rsidR="00FB6739" w:rsidRDefault="00FB6739" w:rsidP="00FB6739">
      <w:pPr>
        <w:rPr>
          <w:rtl/>
          <w:lang w:val="en-US" w:bidi="ar-SY"/>
        </w:rPr>
      </w:pPr>
      <w:r w:rsidRPr="001E2B58">
        <w:rPr>
          <w:rFonts w:hint="cs"/>
          <w:rtl/>
        </w:rPr>
        <w:t xml:space="preserve">ومن خلال التعريف والتصميم يمكن لمعمارية النظام </w:t>
      </w:r>
      <w:r w:rsidRPr="001E2B58">
        <w:t>IMS</w:t>
      </w:r>
      <w:r w:rsidRPr="001E2B58">
        <w:rPr>
          <w:rFonts w:hint="cs"/>
          <w:rtl/>
        </w:rPr>
        <w:t xml:space="preserve"> أن تستعمل بروتوكول استهلال الدورة </w:t>
      </w:r>
      <w:r w:rsidRPr="001E2B58">
        <w:rPr>
          <w:lang w:val="en-US" w:bidi="ar-SY"/>
        </w:rPr>
        <w:t>(S</w:t>
      </w:r>
      <w:r w:rsidRPr="001E2B58">
        <w:t>IP)</w:t>
      </w:r>
      <w:r>
        <w:rPr>
          <w:rFonts w:hint="cs"/>
          <w:rtl/>
        </w:rPr>
        <w:t xml:space="preserve"> في تشوير النداء (الدورة). والبروتوكول </w:t>
      </w:r>
      <w:r>
        <w:rPr>
          <w:lang w:val="en-US"/>
        </w:rPr>
        <w:t>SIP</w:t>
      </w:r>
      <w:r>
        <w:rPr>
          <w:rFonts w:hint="cs"/>
          <w:rtl/>
          <w:lang w:val="en-US" w:bidi="ar-SY"/>
        </w:rPr>
        <w:t xml:space="preserve"> في الأساس بروتوكول إنترنت من طرف إلى طرف؛</w:t>
      </w:r>
      <w:r w:rsidRPr="00E02225">
        <w:rPr>
          <w:rFonts w:hint="cs"/>
          <w:rtl/>
        </w:rPr>
        <w:t xml:space="preserve"> بيد أن المشروع </w:t>
      </w:r>
      <w:r w:rsidRPr="00E02225">
        <w:t>3GPP</w:t>
      </w:r>
      <w:r w:rsidRPr="00E02225">
        <w:rPr>
          <w:rFonts w:hint="cs"/>
          <w:rtl/>
        </w:rPr>
        <w:t xml:space="preserve"> وعملية توحيد بروتوكول الاتصالات والإنترنت عبر الشبكات </w:t>
      </w:r>
      <w:r w:rsidRPr="00E02225">
        <w:t>(</w:t>
      </w:r>
      <w:r w:rsidRPr="00E02225">
        <w:rPr>
          <w:lang w:val="en-US" w:bidi="ar-SY"/>
        </w:rPr>
        <w:t>TISPAN</w:t>
      </w:r>
      <w:r w:rsidRPr="00E02225">
        <w:t>)</w:t>
      </w:r>
      <w:r>
        <w:rPr>
          <w:rFonts w:hint="cs"/>
          <w:rtl/>
        </w:rPr>
        <w:t xml:space="preserve"> قد وسّعا نطاقه بحيث يمكن استعماله في وظائف التحكم في الشبكة في النداءات الصوتية والنداءات متعددة الوسائط بالشبكات </w:t>
      </w:r>
      <w:r>
        <w:rPr>
          <w:lang w:val="en-US"/>
        </w:rPr>
        <w:t>NGN</w:t>
      </w:r>
      <w:r>
        <w:rPr>
          <w:rFonts w:hint="cs"/>
          <w:rtl/>
          <w:lang w:val="en-US" w:bidi="ar-SY"/>
        </w:rPr>
        <w:t xml:space="preserve">. ويتم ذلك بصورة تماثل وظائف التحكم في النداء والخدمة في المعمارية الشبكية الذكية التقليدية القائمة على بروتوكول التشوير </w:t>
      </w:r>
      <w:r>
        <w:rPr>
          <w:lang w:val="en-US" w:bidi="ar-SY"/>
        </w:rPr>
        <w:t>SS7</w:t>
      </w:r>
      <w:r>
        <w:rPr>
          <w:rFonts w:hint="cs"/>
          <w:rtl/>
          <w:lang w:val="en-US" w:bidi="ar-SY"/>
        </w:rPr>
        <w:t xml:space="preserve">. ويقوم الاتحاد الدولي للاتصالات حالياً بتطوير بروتوكولات لتشوير الشبكات </w:t>
      </w:r>
      <w:r>
        <w:rPr>
          <w:lang w:val="en-US" w:bidi="ar-SY"/>
        </w:rPr>
        <w:t>NGN</w:t>
      </w:r>
      <w:r>
        <w:rPr>
          <w:rFonts w:hint="cs"/>
          <w:rtl/>
          <w:lang w:val="en-US" w:bidi="ar-SY"/>
        </w:rPr>
        <w:t xml:space="preserve"> لحجز الموارد على أساس كل نداء على حدة، سيجري تطبيقها على الشبكات خاصة عند</w:t>
      </w:r>
      <w:r w:rsidRPr="00E02225">
        <w:rPr>
          <w:rFonts w:hint="cs"/>
          <w:rtl/>
        </w:rPr>
        <w:t xml:space="preserve"> نقاط التوصيل البيني للشبكات. ويجري تنفيذ هذا العمل بتعاون وثيق مع المشروع </w:t>
      </w:r>
      <w:r w:rsidRPr="00E02225">
        <w:t>3GPP</w:t>
      </w:r>
      <w:r w:rsidRPr="00E02225">
        <w:rPr>
          <w:rFonts w:hint="cs"/>
          <w:rtl/>
        </w:rPr>
        <w:t xml:space="preserve"> ومع </w:t>
      </w:r>
      <w:r w:rsidRPr="00E02225">
        <w:t xml:space="preserve">ETSI </w:t>
      </w:r>
      <w:r w:rsidRPr="00E02225">
        <w:rPr>
          <w:lang w:val="en-US" w:bidi="ar-SY"/>
        </w:rPr>
        <w:t>TISPAN</w:t>
      </w:r>
      <w:r w:rsidRPr="00E02225">
        <w:rPr>
          <w:rFonts w:hint="cs"/>
          <w:rtl/>
        </w:rPr>
        <w:t>. وقد أ</w:t>
      </w:r>
      <w:r>
        <w:rPr>
          <w:rFonts w:hint="cs"/>
          <w:rtl/>
        </w:rPr>
        <w:t xml:space="preserve">صدر </w:t>
      </w:r>
      <w:r>
        <w:rPr>
          <w:rFonts w:hint="cs"/>
          <w:rtl/>
          <w:lang w:val="en-US" w:bidi="ar-SY"/>
        </w:rPr>
        <w:t xml:space="preserve">الاتحاد بالفعل بعض التوصيات بشأن بروتوكول تشوير الشبكات </w:t>
      </w:r>
      <w:r>
        <w:rPr>
          <w:lang w:val="en-US" w:bidi="ar-SY"/>
        </w:rPr>
        <w:t>NGN</w:t>
      </w:r>
      <w:r>
        <w:rPr>
          <w:rFonts w:hint="cs"/>
          <w:rtl/>
          <w:lang w:val="en-US" w:bidi="ar-SY"/>
        </w:rPr>
        <w:t xml:space="preserve"> من أجل حجز الموارد في حين لا يزال مزيد من العمل يجري بواسطة لجنة الدراسات </w:t>
      </w:r>
      <w:r>
        <w:rPr>
          <w:lang w:val="en-US" w:bidi="ar-SY"/>
        </w:rPr>
        <w:t>11</w:t>
      </w:r>
      <w:r>
        <w:rPr>
          <w:rFonts w:hint="cs"/>
          <w:rtl/>
          <w:lang w:val="en-US" w:bidi="ar-SY"/>
        </w:rPr>
        <w:t xml:space="preserve"> لتقييس الاتصالات.</w:t>
      </w:r>
    </w:p>
    <w:p w:rsidR="00FB6739" w:rsidRDefault="00FB6739" w:rsidP="00FB6739">
      <w:pPr>
        <w:rPr>
          <w:rtl/>
          <w:lang w:val="en-US" w:bidi="ar-SY"/>
        </w:rPr>
      </w:pPr>
      <w:r>
        <w:rPr>
          <w:rFonts w:hint="cs"/>
          <w:rtl/>
          <w:lang w:val="en-US" w:bidi="ar-SY"/>
        </w:rPr>
        <w:lastRenderedPageBreak/>
        <w:t xml:space="preserve">وبالطبع، ليس من واجب الهيئات التنظيمية الدخول في تفصيلات الأمور التقنية المتعلقة بتوفير جودة الخدمة داخل الشبكات </w:t>
      </w:r>
      <w:r>
        <w:rPr>
          <w:lang w:val="en-US" w:bidi="ar-SY"/>
        </w:rPr>
        <w:t>NGN</w:t>
      </w:r>
      <w:r>
        <w:rPr>
          <w:rFonts w:hint="cs"/>
          <w:rtl/>
          <w:lang w:val="en-US" w:bidi="ar-SY"/>
        </w:rPr>
        <w:t>. بيد أنه، دعماً للخدمات الأساسية، مثل الصوت التفاعلي، يمكن للهيئات التنظيمية أن تساهم في تحديد المتطلبات الأساسية اللازمة عند نقاط التوصيل البيني، بأسلوب مماثل لما يحدث حالياً بين شبكات المهاتفة.</w:t>
      </w:r>
    </w:p>
    <w:p w:rsidR="00FB6739" w:rsidRDefault="00FB6739" w:rsidP="00FB6739">
      <w:pPr>
        <w:pStyle w:val="Heading2"/>
        <w:rPr>
          <w:rtl/>
          <w:lang w:val="en-US" w:bidi="ar-SY"/>
        </w:rPr>
      </w:pPr>
      <w:bookmarkStart w:id="106" w:name="_Toc258940923"/>
      <w:r>
        <w:rPr>
          <w:lang w:val="en-US" w:bidi="ar-SY"/>
        </w:rPr>
        <w:t>4.6</w:t>
      </w:r>
      <w:r>
        <w:rPr>
          <w:rFonts w:hint="cs"/>
          <w:rtl/>
          <w:lang w:val="en-US" w:bidi="ar-SY"/>
        </w:rPr>
        <w:tab/>
        <w:t>التوصيل البيني</w:t>
      </w:r>
      <w:bookmarkEnd w:id="106"/>
    </w:p>
    <w:p w:rsidR="00FB6739" w:rsidRDefault="00FB6739" w:rsidP="00FB6739">
      <w:pPr>
        <w:rPr>
          <w:rtl/>
          <w:lang w:val="en-US" w:bidi="ar-SY"/>
        </w:rPr>
      </w:pPr>
      <w:r>
        <w:rPr>
          <w:rFonts w:hint="cs"/>
          <w:rtl/>
          <w:lang w:val="en-US" w:bidi="ar-SY"/>
        </w:rPr>
        <w:t>تنبع الحاجة إلى وجود توصيل بيني بين شبكات الاتصالات بوجه عام من الضرورة الملحة لاستكمال الخدمة. ولا</w:t>
      </w:r>
      <w:r>
        <w:rPr>
          <w:rFonts w:hint="eastAsia"/>
          <w:rtl/>
          <w:lang w:val="en-US" w:bidi="ar-SY"/>
        </w:rPr>
        <w:t> </w:t>
      </w:r>
      <w:r>
        <w:rPr>
          <w:rFonts w:hint="cs"/>
          <w:rtl/>
          <w:lang w:val="en-US" w:bidi="ar-SY"/>
        </w:rPr>
        <w:t xml:space="preserve">تستثنى شبكات الجيل التالي من هذا الأمر؛ حيث إنها تنطوي في الواقع على متطلبات أكثر بالنسبة للتوصيل البيني من شبكات المهاتفة التقليدية نتيجة للانتشار الواسع للنفاذ إلى الخدمات التي توفرها. فعلاوة على متطلبات التوصيل التقليدية من أجل استكمال الخدمات بين شبكات </w:t>
      </w:r>
      <w:r>
        <w:rPr>
          <w:lang w:val="en-US" w:bidi="ar-SY"/>
        </w:rPr>
        <w:t>NGN</w:t>
      </w:r>
      <w:r>
        <w:rPr>
          <w:rFonts w:hint="cs"/>
          <w:rtl/>
          <w:lang w:val="en-US" w:bidi="ar-SY"/>
        </w:rPr>
        <w:t xml:space="preserve"> مختلفة وبين شبكة </w:t>
      </w:r>
      <w:r>
        <w:rPr>
          <w:lang w:val="en-US" w:bidi="ar-SY"/>
        </w:rPr>
        <w:t>NGN</w:t>
      </w:r>
      <w:r>
        <w:rPr>
          <w:rFonts w:hint="cs"/>
          <w:rtl/>
          <w:lang w:val="en-US" w:bidi="ar-SY"/>
        </w:rPr>
        <w:t xml:space="preserve"> والشبكات الصوتية الأخرى، يجب أن يتوفر للمشتركين القدرة على:</w:t>
      </w:r>
    </w:p>
    <w:p w:rsidR="00FB6739" w:rsidRDefault="003F6FB1" w:rsidP="003F6FB1">
      <w:pPr>
        <w:pStyle w:val="enumlev1"/>
        <w:rPr>
          <w:lang w:bidi="ar-SY"/>
        </w:rPr>
      </w:pPr>
      <w:r>
        <w:rPr>
          <w:rFonts w:hint="cs"/>
          <w:lang w:bidi="ar-SY"/>
        </w:rPr>
        <w:sym w:font="Symbol" w:char="F0B7"/>
      </w:r>
      <w:r>
        <w:rPr>
          <w:rFonts w:hint="cs"/>
          <w:rtl/>
          <w:lang w:bidi="ar-SY"/>
        </w:rPr>
        <w:tab/>
      </w:r>
      <w:r w:rsidR="00FB6739" w:rsidRPr="00F9087A">
        <w:rPr>
          <w:rFonts w:hint="cs"/>
          <w:rtl/>
          <w:lang w:bidi="ar-SY"/>
        </w:rPr>
        <w:t>التوصيل من أي شبكة أخرى والحصول على المظهر الجانبي لخدماتهم من شبكتهم الأصلية لكي يحصلوا على الخدمة طبقاً له، وهو ما يشابه مفهوم التجوال المتنقل، وإن كان يجري تطبيقه على كل أنماط النفاذ بالرزم عريض النطاق؛</w:t>
      </w:r>
    </w:p>
    <w:p w:rsidR="00FB6739" w:rsidRDefault="003F6FB1" w:rsidP="003F6FB1">
      <w:pPr>
        <w:pStyle w:val="enumlev1"/>
        <w:rPr>
          <w:lang w:bidi="ar-SY"/>
        </w:rPr>
      </w:pPr>
      <w:r>
        <w:rPr>
          <w:rFonts w:hint="cs"/>
          <w:lang w:bidi="ar-SY"/>
        </w:rPr>
        <w:sym w:font="Symbol" w:char="F0B7"/>
      </w:r>
      <w:r>
        <w:rPr>
          <w:rFonts w:hint="cs"/>
          <w:rtl/>
          <w:lang w:bidi="ar-SY"/>
        </w:rPr>
        <w:tab/>
      </w:r>
      <w:r w:rsidR="00FB6739">
        <w:rPr>
          <w:rFonts w:hint="cs"/>
          <w:rtl/>
          <w:lang w:bidi="ar-SY"/>
        </w:rPr>
        <w:t xml:space="preserve">النفاذ إلى خدمات شبكاتهم الخاصة بصورة أفضل من النفاذ </w:t>
      </w:r>
      <w:r w:rsidR="00FB6739">
        <w:rPr>
          <w:rFonts w:hint="eastAsia"/>
          <w:rtl/>
          <w:lang w:bidi="ar-SY"/>
        </w:rPr>
        <w:t>إلى</w:t>
      </w:r>
      <w:r w:rsidR="00FB6739">
        <w:rPr>
          <w:rFonts w:hint="cs"/>
          <w:rtl/>
          <w:lang w:bidi="ar-SY"/>
        </w:rPr>
        <w:t xml:space="preserve"> خدمات الشبكات المزارة وهي سمة موجودة حالياً في الشبكات المتنقلة عبر التطبيق المعدل خصيصاً للسطح البيني المنطقي المعزز للشبكة المتنقلة </w:t>
      </w:r>
      <w:r w:rsidR="00FB6739">
        <w:rPr>
          <w:lang w:bidi="ar-SY"/>
        </w:rPr>
        <w:t>CAMEL</w:t>
      </w:r>
      <w:r w:rsidR="00FB6739">
        <w:rPr>
          <w:rFonts w:hint="cs"/>
          <w:rtl/>
          <w:lang w:bidi="ar-SY"/>
        </w:rPr>
        <w:t xml:space="preserve"> والذي يسمح للمشتركين في خدمة التجوال باستقبال، على سبيل المثال، رسائل معلومات الشبكة وخدمة النفاذ ذات القيمة المضافة بلغتهم الأصلية؛</w:t>
      </w:r>
    </w:p>
    <w:p w:rsidR="00FB6739" w:rsidRDefault="003F6FB1" w:rsidP="003F6FB1">
      <w:pPr>
        <w:pStyle w:val="enumlev1"/>
        <w:rPr>
          <w:lang w:bidi="ar-SY"/>
        </w:rPr>
      </w:pPr>
      <w:r>
        <w:rPr>
          <w:rFonts w:hint="cs"/>
          <w:lang w:bidi="ar-SY"/>
        </w:rPr>
        <w:sym w:font="Symbol" w:char="F0B7"/>
      </w:r>
      <w:r>
        <w:rPr>
          <w:rFonts w:hint="cs"/>
          <w:rtl/>
          <w:lang w:bidi="ar-SY"/>
        </w:rPr>
        <w:tab/>
      </w:r>
      <w:r w:rsidR="00FB6739">
        <w:rPr>
          <w:rFonts w:hint="cs"/>
          <w:rtl/>
          <w:lang w:bidi="ar-SY"/>
        </w:rPr>
        <w:t xml:space="preserve">النفاذ إلى خدمات القيمة المضافة من مورد خدمة طرف ثالث، وهو مفهوم متاح حالياً لبعض خدمات المحتوى </w:t>
      </w:r>
      <w:r w:rsidR="00FB6739">
        <w:rPr>
          <w:lang w:bidi="ar-SY"/>
        </w:rPr>
        <w:t>2,5</w:t>
      </w:r>
      <w:r w:rsidR="00FB6739">
        <w:rPr>
          <w:rFonts w:hint="cs"/>
          <w:rtl/>
          <w:lang w:bidi="ar-SY"/>
        </w:rPr>
        <w:t xml:space="preserve"> و</w:t>
      </w:r>
      <w:r w:rsidR="00FB6739">
        <w:rPr>
          <w:lang w:bidi="ar-SY"/>
        </w:rPr>
        <w:t>3G</w:t>
      </w:r>
      <w:r w:rsidR="00FB6739">
        <w:rPr>
          <w:rFonts w:hint="cs"/>
          <w:rtl/>
          <w:lang w:bidi="ar-SY"/>
        </w:rPr>
        <w:t xml:space="preserve"> مثل النفاذ إلى بوابات بروتوكول التطبيق اللاسلكي البديل </w:t>
      </w:r>
      <w:r w:rsidR="00FB6739">
        <w:rPr>
          <w:lang w:bidi="ar-SY"/>
        </w:rPr>
        <w:t>(WAP)</w:t>
      </w:r>
      <w:r w:rsidR="00FB6739">
        <w:rPr>
          <w:rFonts w:hint="cs"/>
          <w:rtl/>
          <w:lang w:bidi="ar-SY"/>
        </w:rPr>
        <w:t xml:space="preserve"> أو خدمات أسلوب الإنترنت المتنقل </w:t>
      </w:r>
      <w:r w:rsidR="00FB6739">
        <w:rPr>
          <w:lang w:bidi="ar-SY"/>
        </w:rPr>
        <w:t>(I-mode)</w:t>
      </w:r>
      <w:r w:rsidR="00FB6739">
        <w:rPr>
          <w:rFonts w:hint="cs"/>
          <w:rtl/>
          <w:lang w:bidi="ar-SY"/>
        </w:rPr>
        <w:t>.</w:t>
      </w:r>
    </w:p>
    <w:p w:rsidR="00FB6739" w:rsidRDefault="00FB6739" w:rsidP="00FB6739">
      <w:pPr>
        <w:rPr>
          <w:rtl/>
          <w:lang w:val="en-US" w:bidi="ar-SY"/>
        </w:rPr>
      </w:pPr>
      <w:r>
        <w:rPr>
          <w:rFonts w:hint="cs"/>
          <w:rtl/>
          <w:lang w:val="en-US" w:bidi="ar-SY"/>
        </w:rPr>
        <w:t xml:space="preserve">وتحتاج متطلبات التوصيل البيني للشبكات </w:t>
      </w:r>
      <w:r>
        <w:rPr>
          <w:lang w:val="en-US" w:bidi="ar-SY"/>
        </w:rPr>
        <w:t>NGN</w:t>
      </w:r>
      <w:r>
        <w:rPr>
          <w:rFonts w:hint="cs"/>
          <w:rtl/>
          <w:lang w:val="en-US" w:bidi="ar-SY"/>
        </w:rPr>
        <w:t xml:space="preserve"> إلى تعريف موحد لما يتكون منه النداء متعدد الوسائط. وقد تكون هذه القضية حاسمة عند اختيار ما إذا كان الطرف القائم بالنداء هو الذي يدفع أم اتباع نظام الترسيم المتبادل بين الشبكتين. وفي حين تجري مناقشة هذا الموضوع بالتفصيل في الفصل </w:t>
      </w:r>
      <w:r>
        <w:rPr>
          <w:lang w:val="en-US" w:bidi="ar-SY"/>
        </w:rPr>
        <w:t>5</w:t>
      </w:r>
      <w:r>
        <w:rPr>
          <w:rFonts w:hint="cs"/>
          <w:rtl/>
          <w:lang w:val="en-US" w:bidi="ar-SY"/>
        </w:rPr>
        <w:t xml:space="preserve"> - التوصيل البيني في بيئة شبكة </w:t>
      </w:r>
      <w:r>
        <w:rPr>
          <w:lang w:val="en-US" w:bidi="ar-SY"/>
        </w:rPr>
        <w:t>NGN</w:t>
      </w:r>
      <w:r>
        <w:rPr>
          <w:rFonts w:hint="cs"/>
          <w:rtl/>
          <w:lang w:val="en-US" w:bidi="ar-SY"/>
        </w:rPr>
        <w:t xml:space="preserve"> قائمة على بروتوكول الإنترنت، فإن من المهم توضيح واحد من مظاهر سوء الفهم المرتبطة بنظام الطرف القائم بالنداء يدفع </w:t>
      </w:r>
      <w:r>
        <w:rPr>
          <w:lang w:val="en-US" w:bidi="ar-SY"/>
        </w:rPr>
        <w:t>(CPP)</w:t>
      </w:r>
      <w:r>
        <w:rPr>
          <w:rFonts w:hint="cs"/>
          <w:rtl/>
          <w:lang w:val="en-US" w:bidi="ar-SY"/>
        </w:rPr>
        <w:t xml:space="preserve"> مع النقل بتبديل الدارات. فالنظام </w:t>
      </w:r>
      <w:r>
        <w:rPr>
          <w:lang w:val="en-US" w:bidi="ar-SY"/>
        </w:rPr>
        <w:t>CPP</w:t>
      </w:r>
      <w:r>
        <w:rPr>
          <w:rFonts w:hint="cs"/>
          <w:rtl/>
          <w:lang w:val="en-US" w:bidi="ar-SY"/>
        </w:rPr>
        <w:t xml:space="preserve"> يتعلق كثيراً باتفاق لاستكمال الخدمة لنداء معين بين ميداني شبكة أكثر من تعلقه بالحجز الفعلي للمورد من أجل نداء معين. وحقيقة أنه في المهاتفة الصوتية التقليدية يستتبع ذلك حجز دارة مخصصة ما هي إلا تفاصيل تقنية ستنشأ عندما تتحول الشبكات إلى النقل بالرزم. وفي الشبكة </w:t>
      </w:r>
      <w:r>
        <w:rPr>
          <w:lang w:val="en-US" w:bidi="ar-SY"/>
        </w:rPr>
        <w:t>NGN</w:t>
      </w:r>
      <w:r>
        <w:rPr>
          <w:rFonts w:hint="cs"/>
          <w:rtl/>
          <w:lang w:val="en-US" w:bidi="ar-SY"/>
        </w:rPr>
        <w:t xml:space="preserve"> ضمان استكمال الخدمة هذا لا يكون ذا مغزى بالنسبة للنداءات متعددة الوسائط الفردية إلا في وجود تفاعل في التشوير أو إذا لزم الأمر، بين كيانات التحكم المعنية عند حدود ميادين الشبكة. ولكي يكون هذا التشوير موجوداًُ، يتعين وجود تعريف موحد لمتطلبات النداءات المتعددة الوسائط تلك، على شاكلة الموجود للنداءات الصوتية.</w:t>
      </w:r>
    </w:p>
    <w:p w:rsidR="00FB6739" w:rsidRDefault="00FB6739" w:rsidP="00FB6739">
      <w:pPr>
        <w:rPr>
          <w:rtl/>
          <w:lang w:val="en-US" w:bidi="ar-SY"/>
        </w:rPr>
      </w:pPr>
      <w:r>
        <w:rPr>
          <w:rFonts w:hint="cs"/>
          <w:rtl/>
          <w:lang w:val="en-US" w:bidi="ar-SY"/>
        </w:rPr>
        <w:t xml:space="preserve">ومن المرجح أن تكون مسألة التجوال أكثر تعقيداً بكثير من الشبكات </w:t>
      </w:r>
      <w:r>
        <w:rPr>
          <w:lang w:val="en-US" w:bidi="ar-SY"/>
        </w:rPr>
        <w:t>NGN</w:t>
      </w:r>
      <w:r>
        <w:rPr>
          <w:rFonts w:hint="cs"/>
          <w:rtl/>
          <w:lang w:val="en-US" w:bidi="ar-SY"/>
        </w:rPr>
        <w:t xml:space="preserve">. فقد اتفقت صناعة الاتصالات المتنقلة على اتفاقات تجوال متبادلة دون الحاجة إلى تدخل تنظيمي. ولا تتدخل الهيئات التنظيمية إلا في موضوع تعريفات التجوال. ومع الشبكات </w:t>
      </w:r>
      <w:r>
        <w:rPr>
          <w:lang w:val="en-US" w:bidi="ar-SY"/>
        </w:rPr>
        <w:t>NGN</w:t>
      </w:r>
      <w:r>
        <w:rPr>
          <w:rFonts w:hint="cs"/>
          <w:rtl/>
          <w:lang w:val="en-US" w:bidi="ar-SY"/>
        </w:rPr>
        <w:t xml:space="preserve">، سيتعين على الهيئات التنظيمية أن تنظر فيما إذا كان سيتحتم عليها أن تجيز التجوال. فمثلاً، سيتعين على مشغل من مشغلي النفاذ المتنقل </w:t>
      </w:r>
      <w:r>
        <w:rPr>
          <w:lang w:val="en-US" w:bidi="ar-SY"/>
        </w:rPr>
        <w:t>NGN</w:t>
      </w:r>
      <w:r>
        <w:rPr>
          <w:rFonts w:hint="cs"/>
          <w:rtl/>
          <w:lang w:val="en-US" w:bidi="ar-SY"/>
        </w:rPr>
        <w:t xml:space="preserve"> السماح لعملاء أي مشغل نفاذ ألياف بصرية </w:t>
      </w:r>
      <w:r>
        <w:rPr>
          <w:lang w:val="en-US" w:bidi="ar-SY"/>
        </w:rPr>
        <w:t>NGN</w:t>
      </w:r>
      <w:r>
        <w:rPr>
          <w:rFonts w:hint="cs"/>
          <w:rtl/>
          <w:lang w:val="en-US" w:bidi="ar-SY"/>
        </w:rPr>
        <w:t xml:space="preserve"> بالتجوال على شبكة النفاذ الخاصة به والعكس؟</w:t>
      </w:r>
    </w:p>
    <w:p w:rsidR="00FB6739" w:rsidRDefault="00FB6739" w:rsidP="00FB6739">
      <w:pPr>
        <w:rPr>
          <w:rtl/>
          <w:lang w:val="en-US" w:bidi="ar-SY"/>
        </w:rPr>
      </w:pPr>
      <w:r>
        <w:rPr>
          <w:rFonts w:hint="cs"/>
          <w:rtl/>
          <w:lang w:val="en-US" w:bidi="ar-SY"/>
        </w:rPr>
        <w:t xml:space="preserve">وتعد مسألة النفاذ إلى خدمات طرف ثالث من المسائل المهمة أيضاً. ففي الماضي حاول مشغلو الاتصالات المتنقلة حصر عملائهم على منصة التزويد بالخدمة الخاصة بكل منهم ولحسن الحظ، لم تعد هذه الممارسة موجودة الآن، حتى ولو كان معظم خدمات الطرف الثالث تقدم، عملياً، من خلال بوابات المشغلين. وبأسلوب مماثل، ينبغي للهيئات التنظيمية أن تراقب عن كثب نفاذ الطرف الثالث إلى الخدمات في بيئة الشبكة </w:t>
      </w:r>
      <w:r>
        <w:rPr>
          <w:lang w:val="en-US" w:bidi="ar-SY"/>
        </w:rPr>
        <w:t>NGN</w:t>
      </w:r>
      <w:r>
        <w:rPr>
          <w:rFonts w:hint="cs"/>
          <w:rtl/>
          <w:lang w:val="en-US" w:bidi="ar-SY"/>
        </w:rPr>
        <w:t xml:space="preserve">. وحتى لو كانت معمارية النظام </w:t>
      </w:r>
      <w:r>
        <w:rPr>
          <w:lang w:val="en-US" w:bidi="ar-SY"/>
        </w:rPr>
        <w:t>IMS</w:t>
      </w:r>
      <w:r>
        <w:rPr>
          <w:rFonts w:hint="cs"/>
          <w:rtl/>
          <w:lang w:val="en-US" w:bidi="ar-SY"/>
        </w:rPr>
        <w:t xml:space="preserve"> تتضمن، على الورق، نفاذ طرف ثالث إلى منصات موردي الخدمات، فإن التنفيذ الواقعي سيكون معقداً إلى حد كبير، ربما يتيح مجالاً لسلوك غير تنافسي يتوارى خلف النزاعات التقنية.</w:t>
      </w:r>
    </w:p>
    <w:p w:rsidR="00FB6739" w:rsidRDefault="00FB6739" w:rsidP="00FB6739">
      <w:pPr>
        <w:pStyle w:val="Heading1"/>
        <w:rPr>
          <w:rtl/>
          <w:lang w:val="en-US"/>
        </w:rPr>
      </w:pPr>
      <w:bookmarkStart w:id="107" w:name="_Toc258940924"/>
      <w:r>
        <w:rPr>
          <w:lang w:val="en-US"/>
        </w:rPr>
        <w:t>7</w:t>
      </w:r>
      <w:r>
        <w:rPr>
          <w:rFonts w:hint="cs"/>
          <w:rtl/>
          <w:lang w:val="en-US"/>
        </w:rPr>
        <w:tab/>
        <w:t xml:space="preserve">حالة الانتقال إلى الشبكات </w:t>
      </w:r>
      <w:r>
        <w:rPr>
          <w:lang w:val="en-US"/>
        </w:rPr>
        <w:t>NGN</w:t>
      </w:r>
      <w:r>
        <w:rPr>
          <w:rFonts w:hint="cs"/>
          <w:rtl/>
          <w:lang w:val="en-US"/>
        </w:rPr>
        <w:t xml:space="preserve"> والعمل الآخر المطلوب</w:t>
      </w:r>
      <w:bookmarkEnd w:id="107"/>
    </w:p>
    <w:p w:rsidR="00FB6739" w:rsidRPr="003810F2" w:rsidRDefault="00FB6739" w:rsidP="00FB6739">
      <w:pPr>
        <w:rPr>
          <w:spacing w:val="-2"/>
          <w:rtl/>
          <w:lang w:val="en-US" w:bidi="ar-SY"/>
        </w:rPr>
      </w:pPr>
      <w:r w:rsidRPr="003810F2">
        <w:rPr>
          <w:rFonts w:hint="cs"/>
          <w:spacing w:val="-2"/>
          <w:rtl/>
          <w:lang w:val="en-US" w:bidi="ar-SY"/>
        </w:rPr>
        <w:t xml:space="preserve">خلال دراسة هذه المسالة في فترة الدراسة </w:t>
      </w:r>
      <w:r w:rsidRPr="003810F2">
        <w:rPr>
          <w:spacing w:val="-2"/>
          <w:lang w:val="en-US" w:bidi="ar-SY"/>
        </w:rPr>
        <w:t>2010-2006</w:t>
      </w:r>
      <w:r w:rsidRPr="003810F2">
        <w:rPr>
          <w:rFonts w:hint="cs"/>
          <w:spacing w:val="-2"/>
          <w:rtl/>
          <w:lang w:val="en-US" w:bidi="ar-SY"/>
        </w:rPr>
        <w:t xml:space="preserve">، تم إرسال استبيان إلى إدارات الاتحاد وأعضاء القطاعات. ولم يرد </w:t>
      </w:r>
      <w:r w:rsidRPr="003810F2">
        <w:rPr>
          <w:rFonts w:hint="eastAsia"/>
          <w:spacing w:val="-2"/>
          <w:rtl/>
          <w:lang w:val="en-US" w:bidi="ar-SY"/>
        </w:rPr>
        <w:t>إلا</w:t>
      </w:r>
      <w:r w:rsidRPr="003810F2">
        <w:rPr>
          <w:rFonts w:hint="cs"/>
          <w:spacing w:val="-2"/>
          <w:rtl/>
          <w:lang w:val="en-US" w:bidi="ar-SY"/>
        </w:rPr>
        <w:t xml:space="preserve"> القليل جداً من الردود (</w:t>
      </w:r>
      <w:r w:rsidRPr="003810F2">
        <w:rPr>
          <w:spacing w:val="-2"/>
          <w:lang w:val="en-US" w:bidi="ar-SY"/>
        </w:rPr>
        <w:t>9</w:t>
      </w:r>
      <w:r w:rsidRPr="003810F2">
        <w:rPr>
          <w:rFonts w:hint="cs"/>
          <w:spacing w:val="-2"/>
          <w:rtl/>
          <w:lang w:val="en-US" w:bidi="ar-SY"/>
        </w:rPr>
        <w:t xml:space="preserve"> فقط). ويُعرض الاستبيان وملخص بالردود المتلقاة في الملحقين </w:t>
      </w:r>
      <w:r w:rsidRPr="003810F2">
        <w:rPr>
          <w:spacing w:val="-2"/>
          <w:lang w:val="en-US" w:bidi="ar-SY"/>
        </w:rPr>
        <w:t>1</w:t>
      </w:r>
      <w:r w:rsidRPr="003810F2">
        <w:rPr>
          <w:rFonts w:hint="cs"/>
          <w:spacing w:val="-2"/>
          <w:rtl/>
          <w:lang w:val="en-US" w:bidi="ar-SY"/>
        </w:rPr>
        <w:t xml:space="preserve"> و</w:t>
      </w:r>
      <w:r w:rsidRPr="003810F2">
        <w:rPr>
          <w:spacing w:val="-2"/>
          <w:lang w:val="en-US" w:bidi="ar-SY"/>
        </w:rPr>
        <w:t>2</w:t>
      </w:r>
      <w:r w:rsidRPr="003810F2">
        <w:rPr>
          <w:rFonts w:hint="cs"/>
          <w:spacing w:val="-2"/>
          <w:rtl/>
          <w:lang w:val="en-US" w:bidi="ar-SY"/>
        </w:rPr>
        <w:t xml:space="preserve"> لهذه الوثيقة.</w:t>
      </w:r>
    </w:p>
    <w:p w:rsidR="00FB6739" w:rsidRDefault="00FB6739" w:rsidP="00FB6739">
      <w:pPr>
        <w:rPr>
          <w:rtl/>
          <w:lang w:val="en-US" w:bidi="ar-SY"/>
        </w:rPr>
      </w:pPr>
      <w:r>
        <w:rPr>
          <w:rFonts w:hint="cs"/>
          <w:rtl/>
          <w:lang w:val="en-US" w:bidi="ar-SY"/>
        </w:rPr>
        <w:lastRenderedPageBreak/>
        <w:t xml:space="preserve">ولا يمكن النظر </w:t>
      </w:r>
      <w:r>
        <w:rPr>
          <w:rFonts w:hint="eastAsia"/>
          <w:rtl/>
          <w:lang w:val="en-US" w:bidi="ar-SY"/>
        </w:rPr>
        <w:t>إلى</w:t>
      </w:r>
      <w:r>
        <w:rPr>
          <w:rFonts w:hint="cs"/>
          <w:rtl/>
          <w:lang w:val="en-US" w:bidi="ar-SY"/>
        </w:rPr>
        <w:t xml:space="preserve"> تركيب الاستبيان على أنه ذو مغزى إحصائي. ومع ذلك، فقط وردت خلال فترة الدراسة، بعض المساهمات </w:t>
      </w:r>
      <w:r w:rsidR="003F6FB1">
        <w:rPr>
          <w:rtl/>
          <w:lang w:val="en-US" w:bidi="ar-SY"/>
        </w:rPr>
        <w:br/>
      </w:r>
      <w:r>
        <w:rPr>
          <w:rFonts w:hint="cs"/>
          <w:rtl/>
          <w:lang w:val="en-US" w:bidi="ar-SY"/>
        </w:rPr>
        <w:t xml:space="preserve">من البلدان النامية خلال اجتماع الفريق المعني بالمسألة. وفي ورش عمل أخرى للاتحاد بشأن حالة عملية الانتقال إلى الشبكات </w:t>
      </w:r>
      <w:r w:rsidR="003F6FB1">
        <w:rPr>
          <w:rtl/>
          <w:lang w:val="en-US" w:bidi="ar-SY"/>
        </w:rPr>
        <w:br/>
      </w:r>
      <w:r>
        <w:rPr>
          <w:lang w:val="en-US" w:bidi="ar-SY"/>
        </w:rPr>
        <w:t>NGN</w:t>
      </w:r>
      <w:r>
        <w:rPr>
          <w:rFonts w:hint="cs"/>
          <w:rtl/>
          <w:lang w:val="en-US" w:bidi="ar-SY"/>
        </w:rPr>
        <w:t xml:space="preserve"> لديها.</w:t>
      </w:r>
    </w:p>
    <w:p w:rsidR="00FB6739" w:rsidRDefault="00FB6739" w:rsidP="00FB6739">
      <w:pPr>
        <w:rPr>
          <w:rtl/>
          <w:lang w:val="en-US" w:bidi="ar-SY"/>
        </w:rPr>
      </w:pPr>
      <w:r>
        <w:rPr>
          <w:rFonts w:hint="cs"/>
          <w:rtl/>
          <w:lang w:val="en-US" w:bidi="ar-SY"/>
        </w:rPr>
        <w:t xml:space="preserve">وتقودنا المساهمات والاستبيان إلى استشفاف الملاحظات التالية بشأن الانتقال إلى الشبكات </w:t>
      </w:r>
      <w:r>
        <w:rPr>
          <w:lang w:val="en-US" w:bidi="ar-SY"/>
        </w:rPr>
        <w:t>NGN</w:t>
      </w:r>
      <w:r>
        <w:rPr>
          <w:rFonts w:hint="cs"/>
          <w:rtl/>
          <w:lang w:val="en-US" w:bidi="ar-SY"/>
        </w:rPr>
        <w:t xml:space="preserve"> في البلدان النامية حتى منتصف </w:t>
      </w:r>
      <w:r w:rsidR="003F6FB1">
        <w:rPr>
          <w:rtl/>
          <w:lang w:val="en-US" w:bidi="ar-SY"/>
        </w:rPr>
        <w:br/>
      </w:r>
      <w:r>
        <w:rPr>
          <w:rFonts w:hint="cs"/>
          <w:rtl/>
          <w:lang w:val="en-US" w:bidi="ar-SY"/>
        </w:rPr>
        <w:t xml:space="preserve">عام </w:t>
      </w:r>
      <w:r>
        <w:rPr>
          <w:lang w:val="en-US" w:bidi="ar-SY"/>
        </w:rPr>
        <w:t>2009</w:t>
      </w:r>
      <w:r>
        <w:rPr>
          <w:rFonts w:hint="cs"/>
          <w:rtl/>
          <w:lang w:val="en-US" w:bidi="ar-SY"/>
        </w:rPr>
        <w:t>:</w:t>
      </w:r>
    </w:p>
    <w:p w:rsidR="00FB6739" w:rsidRPr="00143659" w:rsidRDefault="003F6FB1" w:rsidP="003F6FB1">
      <w:pPr>
        <w:pStyle w:val="enumlev1"/>
        <w:rPr>
          <w:rtl/>
          <w:lang w:bidi="ar-SY"/>
        </w:rPr>
      </w:pPr>
      <w:r>
        <w:rPr>
          <w:rFonts w:hint="cs"/>
          <w:lang w:bidi="ar-SY"/>
        </w:rPr>
        <w:sym w:font="Symbol" w:char="F0B7"/>
      </w:r>
      <w:r>
        <w:rPr>
          <w:rFonts w:hint="cs"/>
          <w:rtl/>
          <w:lang w:bidi="ar-SY"/>
        </w:rPr>
        <w:tab/>
      </w:r>
      <w:r w:rsidR="00FB6739" w:rsidRPr="00143659">
        <w:rPr>
          <w:rFonts w:hint="cs"/>
          <w:rtl/>
          <w:lang w:bidi="ar-SY"/>
        </w:rPr>
        <w:t xml:space="preserve">أغلبية كبيرة من البلدان النامية مهتمة بالانتقال </w:t>
      </w:r>
      <w:r w:rsidR="00FB6739" w:rsidRPr="00143659">
        <w:rPr>
          <w:rFonts w:hint="eastAsia"/>
          <w:rtl/>
          <w:lang w:bidi="ar-SY"/>
        </w:rPr>
        <w:t>إلى</w:t>
      </w:r>
      <w:r w:rsidR="00FB6739" w:rsidRPr="00143659">
        <w:rPr>
          <w:rFonts w:hint="cs"/>
          <w:rtl/>
          <w:lang w:bidi="ar-SY"/>
        </w:rPr>
        <w:t xml:space="preserve"> الشبكات </w:t>
      </w:r>
      <w:r w:rsidR="00FB6739" w:rsidRPr="00143659">
        <w:rPr>
          <w:lang w:bidi="ar-SY"/>
        </w:rPr>
        <w:t>NGN</w:t>
      </w:r>
      <w:r w:rsidR="00FB6739" w:rsidRPr="00143659">
        <w:rPr>
          <w:rFonts w:hint="cs"/>
          <w:rtl/>
          <w:lang w:bidi="ar-SY"/>
        </w:rPr>
        <w:t xml:space="preserve"> وقد قبلت التحدي؛</w:t>
      </w:r>
    </w:p>
    <w:p w:rsidR="00FB6739" w:rsidRPr="00A87D1F" w:rsidRDefault="003F6FB1" w:rsidP="003F6FB1">
      <w:pPr>
        <w:pStyle w:val="enumlev1"/>
        <w:rPr>
          <w:rtl/>
          <w:lang w:bidi="ar-SY"/>
        </w:rPr>
      </w:pPr>
      <w:r>
        <w:rPr>
          <w:rFonts w:hint="cs"/>
          <w:lang w:bidi="ar-SY"/>
        </w:rPr>
        <w:sym w:font="Symbol" w:char="F0B7"/>
      </w:r>
      <w:r>
        <w:rPr>
          <w:rFonts w:hint="cs"/>
          <w:rtl/>
          <w:lang w:bidi="ar-SY"/>
        </w:rPr>
        <w:tab/>
      </w:r>
      <w:r w:rsidR="00FB6739" w:rsidRPr="00A87D1F">
        <w:rPr>
          <w:rFonts w:hint="cs"/>
          <w:rtl/>
          <w:lang w:bidi="ar-SY"/>
        </w:rPr>
        <w:t xml:space="preserve">أدخل الكثير من البلدان بالفعل بعض مكونات معمارية لشبكة </w:t>
      </w:r>
      <w:r w:rsidR="00FB6739" w:rsidRPr="00A87D1F">
        <w:rPr>
          <w:lang w:bidi="ar-SY"/>
        </w:rPr>
        <w:t>NGN</w:t>
      </w:r>
      <w:r w:rsidR="00FB6739" w:rsidRPr="00A87D1F">
        <w:rPr>
          <w:rFonts w:hint="cs"/>
          <w:rtl/>
          <w:lang w:bidi="ar-SY"/>
        </w:rPr>
        <w:t xml:space="preserve"> ضمن شبكاتهم مثل تبادل الصوت عبر بروتوكول الإنترنت </w:t>
      </w:r>
      <w:r w:rsidR="00FB6739" w:rsidRPr="00A87D1F">
        <w:rPr>
          <w:lang w:bidi="ar-SY"/>
        </w:rPr>
        <w:t>(VoIP)</w:t>
      </w:r>
      <w:r w:rsidR="00FB6739" w:rsidRPr="00A87D1F">
        <w:rPr>
          <w:rFonts w:hint="cs"/>
          <w:rtl/>
          <w:lang w:bidi="ar-SY"/>
        </w:rPr>
        <w:t xml:space="preserve"> مع التبديل السلس، أو إدخال شبكات وطنية أساسية قائمة على بروتوكول الإنترنت، بل بعضها حول بالفعل جزءاً كبيراً من المعمارية التقليدية للخدمات الصوتية لديها إلى الشبكات </w:t>
      </w:r>
      <w:r w:rsidR="00FB6739" w:rsidRPr="00A87D1F">
        <w:rPr>
          <w:lang w:bidi="ar-SY"/>
        </w:rPr>
        <w:t>NGN</w:t>
      </w:r>
      <w:r w:rsidR="00FB6739" w:rsidRPr="00A87D1F">
        <w:rPr>
          <w:rFonts w:hint="cs"/>
          <w:rtl/>
          <w:lang w:bidi="ar-SY"/>
        </w:rPr>
        <w:t>؛</w:t>
      </w:r>
    </w:p>
    <w:p w:rsidR="00FB6739" w:rsidRPr="00143659" w:rsidRDefault="003F6FB1" w:rsidP="003F6FB1">
      <w:pPr>
        <w:pStyle w:val="enumlev1"/>
        <w:rPr>
          <w:rtl/>
          <w:lang w:bidi="ar-SY"/>
        </w:rPr>
      </w:pPr>
      <w:r>
        <w:rPr>
          <w:rFonts w:hint="cs"/>
          <w:lang w:bidi="ar-SY"/>
        </w:rPr>
        <w:sym w:font="Symbol" w:char="F0B7"/>
      </w:r>
      <w:r>
        <w:rPr>
          <w:rFonts w:hint="cs"/>
          <w:rtl/>
          <w:lang w:bidi="ar-SY"/>
        </w:rPr>
        <w:tab/>
      </w:r>
      <w:r w:rsidR="00FB6739" w:rsidRPr="00143659">
        <w:rPr>
          <w:rFonts w:hint="cs"/>
          <w:rtl/>
          <w:lang w:bidi="ar-SY"/>
        </w:rPr>
        <w:t>ولا يزال الافتقار إلى النفاذ إلى النطاق العريض من الخصائص التي تميز الكثير من البلدان النامية - خاصة في صورته السلكية (</w:t>
      </w:r>
      <w:r w:rsidR="00FB6739" w:rsidRPr="00143659">
        <w:rPr>
          <w:lang w:bidi="ar-SY"/>
        </w:rPr>
        <w:t>DSL</w:t>
      </w:r>
      <w:r w:rsidR="00FB6739" w:rsidRPr="00143659">
        <w:rPr>
          <w:rFonts w:hint="cs"/>
          <w:rtl/>
          <w:lang w:bidi="ar-SY"/>
        </w:rPr>
        <w:t xml:space="preserve"> والألياف البصرية، ...) - مقارنة بالبلدان المتقدمة؛</w:t>
      </w:r>
    </w:p>
    <w:p w:rsidR="00FB6739" w:rsidRPr="00143659" w:rsidRDefault="003F6FB1" w:rsidP="003F6FB1">
      <w:pPr>
        <w:pStyle w:val="enumlev1"/>
        <w:rPr>
          <w:rtl/>
          <w:lang w:bidi="ar-SY"/>
        </w:rPr>
      </w:pPr>
      <w:r>
        <w:rPr>
          <w:rFonts w:hint="cs"/>
          <w:lang w:bidi="ar-SY"/>
        </w:rPr>
        <w:sym w:font="Symbol" w:char="F0B7"/>
      </w:r>
      <w:r>
        <w:rPr>
          <w:rFonts w:hint="cs"/>
          <w:rtl/>
          <w:lang w:bidi="ar-SY"/>
        </w:rPr>
        <w:tab/>
      </w:r>
      <w:r w:rsidR="00FB6739" w:rsidRPr="00143659">
        <w:rPr>
          <w:rFonts w:hint="cs"/>
          <w:rtl/>
          <w:lang w:bidi="ar-SY"/>
        </w:rPr>
        <w:t xml:space="preserve">وفي كثير من البلدان النامية - يؤدي الافتقار إلى النفاذ إلى النطاق العريض إلى تهميش، إن لم يكن انعدام استعمال خدمات جديدة للشبكات </w:t>
      </w:r>
      <w:r w:rsidR="00FB6739" w:rsidRPr="00143659">
        <w:rPr>
          <w:lang w:bidi="ar-SY"/>
        </w:rPr>
        <w:t>NGN</w:t>
      </w:r>
      <w:r w:rsidR="00FB6739" w:rsidRPr="00143659">
        <w:rPr>
          <w:rFonts w:hint="cs"/>
          <w:rtl/>
          <w:lang w:bidi="ar-SY"/>
        </w:rPr>
        <w:t>؛</w:t>
      </w:r>
    </w:p>
    <w:p w:rsidR="00FB6739" w:rsidRDefault="003F6FB1" w:rsidP="003F6FB1">
      <w:pPr>
        <w:pStyle w:val="enumlev1"/>
        <w:rPr>
          <w:rtl/>
        </w:rPr>
      </w:pPr>
      <w:r>
        <w:rPr>
          <w:rFonts w:hint="cs"/>
          <w:lang w:bidi="ar-SY"/>
        </w:rPr>
        <w:sym w:font="Symbol" w:char="F0B7"/>
      </w:r>
      <w:r>
        <w:rPr>
          <w:rFonts w:hint="cs"/>
          <w:rtl/>
          <w:lang w:val="en-US" w:bidi="ar-SY"/>
        </w:rPr>
        <w:tab/>
      </w:r>
      <w:r w:rsidR="00FB6739" w:rsidRPr="00143659">
        <w:rPr>
          <w:rFonts w:hint="cs"/>
          <w:rtl/>
          <w:lang w:val="en-US" w:bidi="ar-SY"/>
        </w:rPr>
        <w:t>ترى كثير من البل</w:t>
      </w:r>
      <w:r w:rsidR="00FB6739" w:rsidRPr="00143659">
        <w:rPr>
          <w:rFonts w:hint="cs"/>
          <w:rtl/>
        </w:rPr>
        <w:t xml:space="preserve">دان النامية أن المعمارية الجديدة للشبكة </w:t>
      </w:r>
      <w:r w:rsidR="00FB6739" w:rsidRPr="00143659">
        <w:t>NGN</w:t>
      </w:r>
      <w:r w:rsidR="00FB6739" w:rsidRPr="00143659">
        <w:rPr>
          <w:rFonts w:hint="cs"/>
          <w:rtl/>
        </w:rPr>
        <w:t xml:space="preserve"> معقدة بالنسبة إلى هيئات التقييس المتنافسة (</w:t>
      </w:r>
      <w:r w:rsidR="00FB6739" w:rsidRPr="00143659">
        <w:t>3GPP</w:t>
      </w:r>
      <w:r w:rsidR="00FB6739" w:rsidRPr="00143659">
        <w:rPr>
          <w:rFonts w:hint="cs"/>
          <w:rtl/>
        </w:rPr>
        <w:t xml:space="preserve">، </w:t>
      </w:r>
      <w:r w:rsidR="00FB6739" w:rsidRPr="00143659">
        <w:t>TISPAN</w:t>
      </w:r>
      <w:r w:rsidR="00FB6739" w:rsidRPr="00143659">
        <w:rPr>
          <w:rFonts w:hint="cs"/>
          <w:rtl/>
        </w:rPr>
        <w:t>،</w:t>
      </w:r>
      <w:r w:rsidR="00FB6739">
        <w:rPr>
          <w:rFonts w:hint="cs"/>
          <w:rtl/>
        </w:rPr>
        <w:t xml:space="preserve"> الاتحاد الدولي للاتصالات، ...) وتتخوف من أن تنطوي هذه المعمارية على تكاليف ضخمة من منظوري الاستثمارات والخبرات دون عائدات واضحة.</w:t>
      </w:r>
    </w:p>
    <w:p w:rsidR="00FB6739" w:rsidRDefault="00FB6739" w:rsidP="004D3908">
      <w:pPr>
        <w:rPr>
          <w:rtl/>
          <w:lang w:val="en-US" w:bidi="ar-SY"/>
        </w:rPr>
      </w:pPr>
      <w:r>
        <w:rPr>
          <w:rFonts w:hint="cs"/>
          <w:rtl/>
        </w:rPr>
        <w:t>وتثير الملاحظات عالي</w:t>
      </w:r>
      <w:r w:rsidR="004D3908">
        <w:rPr>
          <w:rFonts w:hint="cs"/>
          <w:rtl/>
        </w:rPr>
        <w:t>ة</w:t>
      </w:r>
      <w:r>
        <w:rPr>
          <w:rFonts w:hint="cs"/>
          <w:rtl/>
        </w:rPr>
        <w:t xml:space="preserve"> شعور مختلط بأمور </w:t>
      </w:r>
      <w:r w:rsidR="004D3908">
        <w:rPr>
          <w:rFonts w:hint="cs"/>
          <w:rtl/>
        </w:rPr>
        <w:t>إ</w:t>
      </w:r>
      <w:r>
        <w:rPr>
          <w:rFonts w:hint="cs"/>
          <w:rtl/>
        </w:rPr>
        <w:t>يجا</w:t>
      </w:r>
      <w:r w:rsidR="004D3908">
        <w:rPr>
          <w:rFonts w:hint="cs"/>
          <w:rtl/>
        </w:rPr>
        <w:t>بية وأخرى سلبية. فمن الناحية الإ</w:t>
      </w:r>
      <w:r>
        <w:rPr>
          <w:rFonts w:hint="cs"/>
          <w:rtl/>
        </w:rPr>
        <w:t xml:space="preserve">يجابية، يمكن القول إنه بمستوى معين من الضمان، بدأت الشبكات </w:t>
      </w:r>
      <w:r>
        <w:rPr>
          <w:lang w:val="en-US"/>
        </w:rPr>
        <w:t xml:space="preserve"> NGN</w:t>
      </w:r>
      <w:r>
        <w:rPr>
          <w:rFonts w:hint="cs"/>
          <w:rtl/>
          <w:lang w:val="en-US" w:bidi="ar-SY"/>
        </w:rPr>
        <w:t xml:space="preserve"> في الانتشار في البلدان النامية ولكن من الناحية السلبية، يؤدي الافتقار إلى النفاذ إلى النطاق العريض في كثير من البلدان النامية إلى حالة من عدم اليقين في كثير من البلدان، خاصة في ضوء الاستثمارات الضخمة اللازمة للتحول الكامل للشبكات </w:t>
      </w:r>
      <w:r>
        <w:rPr>
          <w:lang w:val="en-US" w:bidi="ar-SY"/>
        </w:rPr>
        <w:t>NGN</w:t>
      </w:r>
      <w:r>
        <w:rPr>
          <w:rFonts w:hint="cs"/>
          <w:rtl/>
          <w:lang w:val="en-US" w:bidi="ar-SY"/>
        </w:rPr>
        <w:t>.</w:t>
      </w:r>
    </w:p>
    <w:p w:rsidR="00FB6739" w:rsidRDefault="00FB6739" w:rsidP="00FB6739">
      <w:pPr>
        <w:rPr>
          <w:rtl/>
          <w:lang w:val="en-US" w:bidi="ar-SY"/>
        </w:rPr>
      </w:pPr>
      <w:r>
        <w:rPr>
          <w:rFonts w:hint="cs"/>
          <w:rtl/>
          <w:lang w:val="en-US" w:bidi="ar-SY"/>
        </w:rPr>
        <w:t xml:space="preserve">ومن ثم يتوقع أن يستمر العمل في هذه المسألة خلال فترة الدراسة المقبلة مع تركيز خاص على </w:t>
      </w:r>
      <w:r w:rsidRPr="00441D16">
        <w:rPr>
          <w:rFonts w:hint="cs"/>
          <w:b/>
          <w:bCs/>
          <w:rtl/>
          <w:lang w:val="en-US" w:bidi="ar-SY"/>
        </w:rPr>
        <w:t>النفاذ إلى النطاق العريض</w:t>
      </w:r>
      <w:r>
        <w:rPr>
          <w:rFonts w:hint="cs"/>
          <w:rtl/>
          <w:lang w:val="en-US" w:bidi="ar-SY"/>
        </w:rPr>
        <w:t xml:space="preserve"> كعامل دافع للانتقال إلى الشبكات </w:t>
      </w:r>
      <w:r>
        <w:rPr>
          <w:lang w:val="en-US" w:bidi="ar-SY"/>
        </w:rPr>
        <w:t>NGN</w:t>
      </w:r>
      <w:r>
        <w:rPr>
          <w:rFonts w:hint="cs"/>
          <w:rtl/>
          <w:lang w:val="en-US" w:bidi="ar-SY"/>
        </w:rPr>
        <w:t xml:space="preserve"> في البلدان النامية. ولقد كانت الشروط الضرورية لانتشار النفاذ إلى النطاق العريض وما ينتج عنه من تقدم في الشبكات </w:t>
      </w:r>
      <w:r>
        <w:rPr>
          <w:lang w:val="en-US" w:bidi="ar-SY"/>
        </w:rPr>
        <w:t>NGN</w:t>
      </w:r>
      <w:r>
        <w:rPr>
          <w:rFonts w:hint="cs"/>
          <w:rtl/>
          <w:lang w:val="en-US" w:bidi="ar-SY"/>
        </w:rPr>
        <w:t xml:space="preserve"> من الأمور التي تم التأكيد عليها في الرأي </w:t>
      </w:r>
      <w:r>
        <w:rPr>
          <w:lang w:val="en-US" w:bidi="ar-SY"/>
        </w:rPr>
        <w:t>2</w:t>
      </w:r>
      <w:r>
        <w:rPr>
          <w:rFonts w:hint="cs"/>
          <w:rtl/>
          <w:lang w:val="en-US" w:bidi="ar-SY"/>
        </w:rPr>
        <w:t xml:space="preserve"> للمنتدى العالمي لسياسات الاتصالات للاتحاد الدولي للاتصالات </w:t>
      </w:r>
      <w:r>
        <w:rPr>
          <w:lang w:val="en-US" w:bidi="ar-SY"/>
        </w:rPr>
        <w:t>(WTPF)</w:t>
      </w:r>
      <w:r>
        <w:rPr>
          <w:rFonts w:hint="cs"/>
          <w:rtl/>
          <w:lang w:val="en-US" w:bidi="ar-SY"/>
        </w:rPr>
        <w:t xml:space="preserve"> الذي عقد في لشبونه في أبريل </w:t>
      </w:r>
      <w:r>
        <w:rPr>
          <w:lang w:val="en-US" w:bidi="ar-SY"/>
        </w:rPr>
        <w:t>2009</w:t>
      </w:r>
      <w:r>
        <w:rPr>
          <w:rFonts w:hint="cs"/>
          <w:rtl/>
          <w:lang w:val="en-US" w:bidi="ar-SY"/>
        </w:rPr>
        <w:t xml:space="preserve">. ويمكن الاطلاع على هذا الرأي في الملحق </w:t>
      </w:r>
      <w:r>
        <w:rPr>
          <w:lang w:val="en-US" w:bidi="ar-SY"/>
        </w:rPr>
        <w:t>3</w:t>
      </w:r>
      <w:r>
        <w:rPr>
          <w:rFonts w:hint="cs"/>
          <w:rtl/>
          <w:lang w:val="en-US" w:bidi="ar-SY"/>
        </w:rPr>
        <w:t xml:space="preserve"> من هذه الوثيقة.</w:t>
      </w:r>
    </w:p>
    <w:p w:rsidR="00FB6739" w:rsidRDefault="00FB6739" w:rsidP="00FB6739">
      <w:pPr>
        <w:rPr>
          <w:rtl/>
          <w:lang w:val="en-US" w:bidi="ar-SY"/>
        </w:rPr>
      </w:pPr>
      <w:r>
        <w:rPr>
          <w:rFonts w:hint="cs"/>
          <w:rtl/>
          <w:lang w:val="en-US" w:bidi="ar-SY"/>
        </w:rPr>
        <w:t xml:space="preserve">وبعد النمو الهائل في المهاتفة المتنقلة في البلدان النامية، يمكن القول إن الفجوة الرقمية قد تزحزحت من الخدمات الصوتية </w:t>
      </w:r>
      <w:r>
        <w:rPr>
          <w:rFonts w:hint="eastAsia"/>
          <w:rtl/>
          <w:lang w:val="en-US" w:bidi="ar-SY"/>
        </w:rPr>
        <w:t>إلى</w:t>
      </w:r>
      <w:r>
        <w:rPr>
          <w:rFonts w:hint="cs"/>
          <w:rtl/>
          <w:lang w:val="en-US" w:bidi="ar-SY"/>
        </w:rPr>
        <w:t xml:space="preserve"> النفاذ إلى النطاق العريض وما يرتبط به من خدمات للشبكات </w:t>
      </w:r>
      <w:r>
        <w:rPr>
          <w:lang w:val="en-US" w:bidi="ar-SY"/>
        </w:rPr>
        <w:t>NGN</w:t>
      </w:r>
      <w:r>
        <w:rPr>
          <w:rFonts w:hint="cs"/>
          <w:rtl/>
          <w:lang w:val="en-US" w:bidi="ar-SY"/>
        </w:rPr>
        <w:t xml:space="preserve">. ولذا، فإنه يعود إلى قطاع تنمية الاتصالات - جنباً إلى جنب مع متابعة الرأي </w:t>
      </w:r>
      <w:r>
        <w:rPr>
          <w:lang w:val="en-US" w:bidi="ar-SY"/>
        </w:rPr>
        <w:t>2</w:t>
      </w:r>
      <w:r>
        <w:rPr>
          <w:rFonts w:hint="cs"/>
          <w:rtl/>
          <w:lang w:val="en-US" w:bidi="ar-SY"/>
        </w:rPr>
        <w:t xml:space="preserve"> للمنتدى </w:t>
      </w:r>
      <w:r>
        <w:rPr>
          <w:lang w:val="en-US" w:bidi="ar-SY"/>
        </w:rPr>
        <w:t>WTPF</w:t>
      </w:r>
      <w:r>
        <w:rPr>
          <w:rFonts w:hint="cs"/>
          <w:rtl/>
          <w:lang w:val="en-US" w:bidi="ar-SY"/>
        </w:rPr>
        <w:t xml:space="preserve"> - تقرير الاستمرار في هذه المسألة خلال فترة الدراسة المقبلة بحيث تركز على التحدي الخاص بالنفاذ إلى النطاق العريض كشرط أساسي للانتقال إلى الشبكات </w:t>
      </w:r>
      <w:r>
        <w:rPr>
          <w:lang w:val="en-US" w:bidi="ar-SY"/>
        </w:rPr>
        <w:t>NGN</w:t>
      </w:r>
      <w:r>
        <w:rPr>
          <w:rFonts w:hint="cs"/>
          <w:rtl/>
          <w:lang w:val="en-US" w:bidi="ar-SY"/>
        </w:rPr>
        <w:t xml:space="preserve"> في البلدان النامية.</w:t>
      </w:r>
    </w:p>
    <w:p w:rsidR="006C1F1A" w:rsidRDefault="006C1F1A" w:rsidP="00FB6739">
      <w:pPr>
        <w:rPr>
          <w:rtl/>
          <w:lang w:val="en-US" w:bidi="ar-EG"/>
        </w:rPr>
      </w:pPr>
    </w:p>
    <w:sectPr w:rsidR="006C1F1A" w:rsidSect="004E497F">
      <w:headerReference w:type="even" r:id="rId286"/>
      <w:headerReference w:type="default" r:id="rId287"/>
      <w:type w:val="oddPage"/>
      <w:pgSz w:w="11907" w:h="16834" w:code="9"/>
      <w:pgMar w:top="1418" w:right="1134" w:bottom="1418" w:left="1134" w:header="720" w:footer="720" w:gutter="0"/>
      <w:paperSrc w:first="7" w:other="7"/>
      <w:pgNumType w:start="1"/>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0AA" w:rsidRDefault="00A520AA">
      <w:r>
        <w:separator/>
      </w:r>
    </w:p>
  </w:endnote>
  <w:endnote w:type="continuationSeparator" w:id="0">
    <w:p w:rsidR="00A520AA" w:rsidRDefault="00A520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raditional Arabic">
    <w:panose1 w:val="02010000000000000000"/>
    <w:charset w:val="B2"/>
    <w:family w:val="auto"/>
    <w:pitch w:val="variable"/>
    <w:sig w:usb0="00002001" w:usb1="00000000" w:usb2="00000000" w:usb3="00000000" w:csb0="00000040" w:csb1="00000000"/>
  </w:font>
  <w:font w:name="Times New Roman Bold">
    <w:panose1 w:val="02020803070505020304"/>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Simplified Arabic">
    <w:panose1 w:val="02010000000000000000"/>
    <w:charset w:val="B2"/>
    <w:family w:val="auto"/>
    <w:pitch w:val="variable"/>
    <w:sig w:usb0="00002001"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SimHei">
    <w:altName w:val="黑体"/>
    <w:panose1 w:val="02010600030101010101"/>
    <w:charset w:val="86"/>
    <w:family w:val="auto"/>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
    <w:altName w:val="Batang"/>
    <w:panose1 w:val="00000000000000000000"/>
    <w:charset w:val="81"/>
    <w:family w:val="auto"/>
    <w:notTrueType/>
    <w:pitch w:val="variable"/>
    <w:sig w:usb0="00000001" w:usb1="09060000" w:usb2="00000010" w:usb3="00000000" w:csb0="00080000" w:csb1="00000000"/>
  </w:font>
  <w:font w:name="DaunPenh">
    <w:panose1 w:val="00000000000000000000"/>
    <w:charset w:val="00"/>
    <w:family w:val="auto"/>
    <w:notTrueType/>
    <w:pitch w:val="variable"/>
    <w:sig w:usb0="00000003" w:usb1="00000000" w:usb2="00000000" w:usb3="00000000" w:csb0="00000001" w:csb1="00000000"/>
  </w:font>
  <w:font w:name="HY???">
    <w:altName w:val="Batang"/>
    <w:panose1 w:val="00000000000000000000"/>
    <w:charset w:val="81"/>
    <w:family w:val="auto"/>
    <w:notTrueType/>
    <w:pitch w:val="variable"/>
    <w:sig w:usb0="00000000" w:usb1="09060000" w:usb2="00000010" w:usb3="00000000" w:csb0="00080000"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0AA" w:rsidRDefault="00A520AA" w:rsidP="006A50E8">
    <w:pPr>
      <w:pStyle w:val="Footer"/>
      <w:tabs>
        <w:tab w:val="clear" w:pos="5954"/>
      </w:tabs>
      <w:jc w:val="left"/>
    </w:pPr>
    <w:r>
      <w:rPr>
        <w:rFonts w:hint="cs"/>
        <w:rtl/>
      </w:rPr>
      <w:tab/>
    </w:r>
    <w:r w:rsidRPr="0099607C">
      <w:rPr>
        <w:rtl/>
        <w:lang w:val="en-US" w:eastAsia="zh-CN"/>
      </w:rPr>
      <w:drawing>
        <wp:inline distT="0" distB="0" distL="0" distR="0">
          <wp:extent cx="810842" cy="913915"/>
          <wp:effectExtent l="19050" t="0" r="8308"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811231" cy="91435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Ind w:w="27" w:type="dxa"/>
      <w:tblLook w:val="01E0"/>
    </w:tblPr>
    <w:tblGrid>
      <w:gridCol w:w="1260"/>
      <w:gridCol w:w="1710"/>
      <w:gridCol w:w="6858"/>
    </w:tblGrid>
    <w:tr w:rsidR="00A520AA" w:rsidRPr="0091725A" w:rsidTr="009F76E1">
      <w:trPr>
        <w:trHeight w:val="432"/>
      </w:trPr>
      <w:tc>
        <w:tcPr>
          <w:tcW w:w="1260" w:type="dxa"/>
          <w:tcBorders>
            <w:top w:val="single" w:sz="4" w:space="0" w:color="auto"/>
          </w:tcBorders>
        </w:tcPr>
        <w:p w:rsidR="00A520AA" w:rsidRPr="00C03E26" w:rsidRDefault="00A520AA" w:rsidP="00A01A4B">
          <w:pPr>
            <w:tabs>
              <w:tab w:val="clear" w:pos="794"/>
              <w:tab w:val="clear" w:pos="1191"/>
              <w:tab w:val="clear" w:pos="1588"/>
              <w:tab w:val="clear" w:pos="1985"/>
            </w:tabs>
            <w:spacing w:before="80" w:line="240" w:lineRule="exact"/>
            <w:jc w:val="left"/>
            <w:rPr>
              <w:sz w:val="16"/>
              <w:szCs w:val="22"/>
              <w:rtl/>
              <w:lang w:val="en-US" w:bidi="ar-EG"/>
            </w:rPr>
          </w:pPr>
          <w:r w:rsidRPr="00C03E26">
            <w:rPr>
              <w:rFonts w:hint="cs"/>
              <w:sz w:val="16"/>
              <w:szCs w:val="22"/>
              <w:rtl/>
              <w:lang w:val="en-US" w:bidi="ar-EG"/>
            </w:rPr>
            <w:t>جهة الاتصال:</w:t>
          </w:r>
        </w:p>
      </w:tc>
      <w:tc>
        <w:tcPr>
          <w:tcW w:w="1710" w:type="dxa"/>
          <w:tcBorders>
            <w:top w:val="single" w:sz="4" w:space="0" w:color="auto"/>
          </w:tcBorders>
        </w:tcPr>
        <w:p w:rsidR="00A520AA" w:rsidRPr="00C03E26" w:rsidRDefault="00A520AA" w:rsidP="00C03E26">
          <w:pPr>
            <w:spacing w:before="80" w:line="240" w:lineRule="exact"/>
            <w:jc w:val="left"/>
            <w:rPr>
              <w:sz w:val="16"/>
              <w:szCs w:val="22"/>
              <w:rtl/>
              <w:lang w:val="en-US" w:bidi="ar-EG"/>
            </w:rPr>
          </w:pPr>
          <w:r w:rsidRPr="00C03E26">
            <w:rPr>
              <w:rFonts w:hint="cs"/>
              <w:sz w:val="16"/>
              <w:szCs w:val="22"/>
              <w:rtl/>
              <w:lang w:val="en-US"/>
            </w:rPr>
            <w:t>الاسم/المنظمة/الكيان:</w:t>
          </w:r>
          <w:r w:rsidRPr="00C03E26">
            <w:rPr>
              <w:sz w:val="16"/>
              <w:szCs w:val="22"/>
              <w:rtl/>
              <w:lang w:val="en-US"/>
            </w:rPr>
            <w:br/>
          </w:r>
          <w:r w:rsidRPr="00C03E26">
            <w:rPr>
              <w:rFonts w:hint="cs"/>
              <w:sz w:val="16"/>
              <w:szCs w:val="22"/>
              <w:rtl/>
              <w:lang w:val="en-US"/>
            </w:rPr>
            <w:t>رقم الهاتف:</w:t>
          </w:r>
        </w:p>
        <w:p w:rsidR="00A520AA" w:rsidRPr="00C03E26" w:rsidRDefault="00A520AA" w:rsidP="007D1C9C">
          <w:pPr>
            <w:spacing w:before="30" w:after="120" w:line="240" w:lineRule="exact"/>
            <w:jc w:val="left"/>
            <w:rPr>
              <w:sz w:val="16"/>
              <w:szCs w:val="22"/>
              <w:rtl/>
              <w:lang w:val="en-US"/>
            </w:rPr>
          </w:pPr>
          <w:r w:rsidRPr="00C03E26">
            <w:rPr>
              <w:rFonts w:hint="cs"/>
              <w:sz w:val="16"/>
              <w:szCs w:val="22"/>
              <w:rtl/>
              <w:lang w:val="en-US"/>
            </w:rPr>
            <w:t>البريد الإلكتروني:</w:t>
          </w:r>
        </w:p>
      </w:tc>
      <w:tc>
        <w:tcPr>
          <w:tcW w:w="6858" w:type="dxa"/>
          <w:tcBorders>
            <w:top w:val="single" w:sz="4" w:space="0" w:color="auto"/>
          </w:tcBorders>
        </w:tcPr>
        <w:p w:rsidR="00A520AA" w:rsidRPr="00D35A22" w:rsidRDefault="00A520AA" w:rsidP="00337118">
          <w:pPr>
            <w:spacing w:before="80" w:line="240" w:lineRule="exact"/>
            <w:jc w:val="left"/>
            <w:rPr>
              <w:sz w:val="16"/>
              <w:szCs w:val="16"/>
              <w:rtl/>
              <w:lang w:val="en-US"/>
            </w:rPr>
          </w:pPr>
          <w:r w:rsidRPr="00D35A22">
            <w:rPr>
              <w:sz w:val="16"/>
              <w:szCs w:val="16"/>
              <w:lang w:val="en-US"/>
            </w:rPr>
            <w:t>Amy L. Sanders, Acting Rapporteur for Question 18-1/22</w:t>
          </w:r>
          <w:r w:rsidRPr="00D35A22">
            <w:rPr>
              <w:rFonts w:hint="cs"/>
              <w:sz w:val="16"/>
              <w:szCs w:val="16"/>
              <w:rtl/>
              <w:lang w:val="en-US"/>
            </w:rPr>
            <w:br/>
          </w:r>
          <w:r w:rsidRPr="00D35A22">
            <w:rPr>
              <w:sz w:val="16"/>
              <w:szCs w:val="16"/>
              <w:lang w:val="en-US"/>
            </w:rPr>
            <w:t>+1 973 884 3950</w:t>
          </w:r>
        </w:p>
        <w:p w:rsidR="00A520AA" w:rsidRPr="005A582B" w:rsidRDefault="00A520AA" w:rsidP="00DF426B">
          <w:pPr>
            <w:spacing w:before="30" w:line="240" w:lineRule="exact"/>
            <w:jc w:val="left"/>
            <w:rPr>
              <w:sz w:val="16"/>
              <w:szCs w:val="16"/>
              <w:rtl/>
              <w:lang w:val="en-US" w:bidi="ar-EG"/>
            </w:rPr>
          </w:pPr>
          <w:r w:rsidRPr="005A582B">
            <w:rPr>
              <w:rStyle w:val="Hyperlink"/>
              <w:sz w:val="16"/>
              <w:lang w:val="en-US"/>
            </w:rPr>
            <w:t>amy</w:t>
          </w:r>
          <w:hyperlink r:id="rId1" w:history="1">
            <w:r w:rsidRPr="005A582B">
              <w:rPr>
                <w:rStyle w:val="Hyperlink"/>
                <w:sz w:val="16"/>
                <w:lang w:val="en-US"/>
              </w:rPr>
              <w:t>.sanders@alcatel-lucent.com</w:t>
            </w:r>
          </w:hyperlink>
        </w:p>
      </w:tc>
    </w:tr>
  </w:tbl>
  <w:p w:rsidR="00A520AA" w:rsidRPr="000C3E16" w:rsidRDefault="00A520AA" w:rsidP="000C3E16">
    <w:pPr>
      <w:pStyle w:val="Footer"/>
      <w:bidi w:val="0"/>
      <w:spacing w:line="240" w:lineRule="auto"/>
      <w:rPr>
        <w:sz w:val="2"/>
        <w:szCs w:val="2"/>
        <w:rtl/>
        <w:lang w:val="en-US"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0AA" w:rsidRDefault="00A520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0AA" w:rsidRDefault="00A520AA">
      <w:r>
        <w:separator/>
      </w:r>
    </w:p>
  </w:footnote>
  <w:footnote w:type="continuationSeparator" w:id="0">
    <w:p w:rsidR="00A520AA" w:rsidRDefault="00A520AA">
      <w:r>
        <w:continuationSeparator/>
      </w:r>
    </w:p>
  </w:footnote>
  <w:footnote w:id="1">
    <w:p w:rsidR="00A520AA" w:rsidRDefault="00A520AA" w:rsidP="00C97F0C">
      <w:pPr>
        <w:pStyle w:val="FootnoteText"/>
        <w:rPr>
          <w:lang w:bidi="ar-EG"/>
        </w:rPr>
      </w:pPr>
      <w:r>
        <w:rPr>
          <w:rStyle w:val="FootnoteReference"/>
        </w:rPr>
        <w:footnoteRef/>
      </w:r>
      <w:r>
        <w:rPr>
          <w:rtl/>
        </w:rPr>
        <w:t xml:space="preserve"> </w:t>
      </w:r>
      <w:r w:rsidRPr="00C97F0C">
        <w:rPr>
          <w:rFonts w:hint="cs"/>
          <w:rtl/>
        </w:rPr>
        <w:t xml:space="preserve">انظر </w:t>
      </w:r>
      <w:hyperlink r:id="rId1" w:history="1">
        <w:r w:rsidRPr="00C97F0C">
          <w:rPr>
            <w:rStyle w:val="Hyperlink"/>
          </w:rPr>
          <w:t>http://www.erg.eu.int/doc/publications/consult_regprinc_nga/erg_cons_doc_on_reg_princ_of_nga.pdf</w:t>
        </w:r>
      </w:hyperlink>
      <w:r w:rsidRPr="00C97F0C">
        <w:rPr>
          <w:rFonts w:hint="cs"/>
          <w:rtl/>
          <w:lang w:bidi="ar-SY"/>
        </w:rPr>
        <w:t>.</w:t>
      </w:r>
    </w:p>
  </w:footnote>
  <w:footnote w:id="2">
    <w:p w:rsidR="00A520AA" w:rsidRDefault="00A520AA" w:rsidP="000420A1">
      <w:pPr>
        <w:pStyle w:val="FootnoteText"/>
        <w:rPr>
          <w:lang w:bidi="ar-EG"/>
        </w:rPr>
      </w:pPr>
      <w:r>
        <w:rPr>
          <w:rStyle w:val="FootnoteReference"/>
        </w:rPr>
        <w:footnoteRef/>
      </w:r>
      <w:r>
        <w:rPr>
          <w:rtl/>
        </w:rPr>
        <w:t xml:space="preserve"> </w:t>
      </w:r>
      <w:r w:rsidRPr="000420A1">
        <w:rPr>
          <w:rFonts w:hint="cs"/>
          <w:rtl/>
        </w:rPr>
        <w:t xml:space="preserve">انظر </w:t>
      </w:r>
      <w:hyperlink r:id="rId2" w:history="1">
        <w:r w:rsidRPr="000420A1">
          <w:rPr>
            <w:rStyle w:val="Hyperlink"/>
          </w:rPr>
          <w:t>http://erg.eu.int/doc/whatsnew/kpn_van_den_beukel_erg_17_apr_07.pdf</w:t>
        </w:r>
      </w:hyperlink>
      <w:r w:rsidRPr="000420A1">
        <w:rPr>
          <w:rFonts w:hint="cs"/>
          <w:u w:val="single"/>
          <w:rt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0AA" w:rsidRPr="00C55454" w:rsidRDefault="00A520AA" w:rsidP="00C55454">
    <w:pPr>
      <w:pStyle w:val="Header"/>
      <w:tabs>
        <w:tab w:val="center" w:pos="4819"/>
      </w:tabs>
      <w:jc w:val="left"/>
      <w:rPr>
        <w:sz w:val="19"/>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0AA" w:rsidRPr="0099607C" w:rsidRDefault="00A520AA" w:rsidP="0099607C">
    <w:pPr>
      <w:pStyle w:val="Header"/>
      <w:rPr>
        <w:rFonts w:cs="Simplified Arabic"/>
        <w:color w:val="808080"/>
        <w:sz w:val="40"/>
        <w:szCs w:val="40"/>
        <w:lang w:val="en-US"/>
      </w:rPr>
    </w:pPr>
    <w:r w:rsidRPr="0099607C">
      <w:rPr>
        <w:rFonts w:cs="Simplified Arabic"/>
        <w:color w:val="808080"/>
        <w:sz w:val="40"/>
        <w:szCs w:val="40"/>
        <w:rtl/>
      </w:rPr>
      <w:t>الاتح</w:t>
    </w:r>
    <w:r w:rsidRPr="0099607C">
      <w:rPr>
        <w:rFonts w:cs="Simplified Arabic" w:hint="cs"/>
        <w:color w:val="808080"/>
        <w:sz w:val="40"/>
        <w:szCs w:val="40"/>
        <w:rtl/>
        <w:lang w:bidi="ar-EG"/>
      </w:rPr>
      <w:t>ـ</w:t>
    </w:r>
    <w:r w:rsidRPr="0099607C">
      <w:rPr>
        <w:rFonts w:cs="Simplified Arabic"/>
        <w:color w:val="808080"/>
        <w:sz w:val="40"/>
        <w:szCs w:val="40"/>
        <w:rtl/>
      </w:rPr>
      <w:t>اد الدول</w:t>
    </w:r>
    <w:r w:rsidRPr="0099607C">
      <w:rPr>
        <w:rFonts w:cs="Simplified Arabic" w:hint="cs"/>
        <w:color w:val="808080"/>
        <w:sz w:val="40"/>
        <w:szCs w:val="40"/>
        <w:rtl/>
      </w:rPr>
      <w:t>ـ</w:t>
    </w:r>
    <w:r w:rsidRPr="0099607C">
      <w:rPr>
        <w:rFonts w:cs="Simplified Arabic"/>
        <w:color w:val="808080"/>
        <w:sz w:val="40"/>
        <w:szCs w:val="40"/>
        <w:rtl/>
      </w:rPr>
      <w:t>ي للاتص</w:t>
    </w:r>
    <w:r w:rsidRPr="0099607C">
      <w:rPr>
        <w:rFonts w:cs="Simplified Arabic" w:hint="cs"/>
        <w:color w:val="808080"/>
        <w:sz w:val="40"/>
        <w:szCs w:val="40"/>
        <w:rtl/>
      </w:rPr>
      <w:t>ـ</w:t>
    </w:r>
    <w:r w:rsidRPr="0099607C">
      <w:rPr>
        <w:rFonts w:cs="Simplified Arabic"/>
        <w:color w:val="808080"/>
        <w:sz w:val="40"/>
        <w:szCs w:val="40"/>
        <w:rtl/>
      </w:rPr>
      <w:t>الات</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0AA" w:rsidRPr="00E72812" w:rsidRDefault="00A520AA" w:rsidP="00AF4DEE">
    <w:pPr>
      <w:tabs>
        <w:tab w:val="clear" w:pos="794"/>
        <w:tab w:val="clear" w:pos="1191"/>
        <w:tab w:val="clear" w:pos="1588"/>
        <w:tab w:val="clear" w:pos="1985"/>
        <w:tab w:val="center" w:pos="4820"/>
        <w:tab w:val="right" w:pos="9639"/>
      </w:tabs>
      <w:spacing w:before="0"/>
      <w:jc w:val="left"/>
      <w:rPr>
        <w:rFonts w:eastAsia="SimHei"/>
        <w:bCs/>
        <w:w w:val="110"/>
        <w:szCs w:val="18"/>
        <w:lang w:val="en-US" w:bidi="ar-EG"/>
      </w:rPr>
    </w:pPr>
  </w:p>
  <w:p w:rsidR="00A520AA" w:rsidRPr="00AF4DEE" w:rsidRDefault="00A520AA" w:rsidP="00AF4DEE">
    <w:pPr>
      <w:pStyle w:val="Header"/>
      <w:bidi w:val="0"/>
      <w:jc w:val="right"/>
      <w:rPr>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0AA" w:rsidRPr="00C55454" w:rsidRDefault="00A520AA" w:rsidP="005B5B67">
    <w:pPr>
      <w:pStyle w:val="Header"/>
      <w:tabs>
        <w:tab w:val="center" w:pos="4819"/>
      </w:tabs>
      <w:jc w:val="left"/>
      <w:rPr>
        <w:sz w:val="19"/>
      </w:rPr>
    </w:pPr>
    <w:sdt>
      <w:sdtPr>
        <w:rPr>
          <w:rtl/>
        </w:rPr>
        <w:id w:val="89166938"/>
        <w:docPartObj>
          <w:docPartGallery w:val="Page Numbers (Top of Page)"/>
          <w:docPartUnique/>
        </w:docPartObj>
      </w:sdtPr>
      <w:sdtContent>
        <w:r w:rsidRPr="004E497F">
          <w:rPr>
            <w:rFonts w:asciiTheme="majorBidi" w:hAnsiTheme="majorBidi" w:cstheme="majorBidi"/>
            <w:szCs w:val="22"/>
          </w:rPr>
          <w:fldChar w:fldCharType="begin"/>
        </w:r>
        <w:r w:rsidRPr="004E497F">
          <w:rPr>
            <w:rFonts w:asciiTheme="majorBidi" w:hAnsiTheme="majorBidi" w:cstheme="majorBidi"/>
            <w:szCs w:val="22"/>
          </w:rPr>
          <w:instrText xml:space="preserve"> PAGE   \* MERGEFORMAT </w:instrText>
        </w:r>
        <w:r w:rsidRPr="004E497F">
          <w:rPr>
            <w:rFonts w:asciiTheme="majorBidi" w:hAnsiTheme="majorBidi" w:cstheme="majorBidi"/>
            <w:szCs w:val="22"/>
          </w:rPr>
          <w:fldChar w:fldCharType="separate"/>
        </w:r>
        <w:r w:rsidR="004C1425">
          <w:rPr>
            <w:rFonts w:asciiTheme="majorBidi" w:hAnsiTheme="majorBidi" w:cstheme="majorBidi"/>
            <w:noProof/>
            <w:szCs w:val="22"/>
          </w:rPr>
          <w:t>viii</w:t>
        </w:r>
        <w:r w:rsidRPr="004E497F">
          <w:rPr>
            <w:rFonts w:asciiTheme="majorBidi" w:hAnsiTheme="majorBidi" w:cstheme="majorBidi"/>
            <w:szCs w:val="22"/>
          </w:rPr>
          <w:fldChar w:fldCharType="end"/>
        </w:r>
      </w:sdtContent>
    </w:sdt>
    <w:r>
      <w:tab/>
    </w:r>
    <w:r w:rsidRPr="00C55454">
      <w:rPr>
        <w:rFonts w:hint="cs"/>
        <w:rtl/>
      </w:rPr>
      <w:t>المسألة</w:t>
    </w:r>
    <w:r w:rsidRPr="00C55454">
      <w:rPr>
        <w:rFonts w:hint="cs"/>
        <w:b w:val="0"/>
        <w:bCs w:val="0"/>
        <w:rtl/>
        <w:lang w:bidi="ar-EG"/>
      </w:rPr>
      <w:t xml:space="preserve"> </w:t>
    </w:r>
    <w:r w:rsidRPr="00C55454">
      <w:rPr>
        <w:b w:val="0"/>
        <w:bCs w:val="0"/>
        <w:lang w:val="en-US" w:bidi="ar-EG"/>
      </w:rPr>
      <w:t>1</w:t>
    </w:r>
    <w:r>
      <w:rPr>
        <w:b w:val="0"/>
        <w:bCs w:val="0"/>
        <w:lang w:val="en-US" w:bidi="ar-EG"/>
      </w:rPr>
      <w:t>9</w:t>
    </w:r>
    <w:r w:rsidRPr="00C55454">
      <w:rPr>
        <w:b w:val="0"/>
        <w:bCs w:val="0"/>
        <w:lang w:val="en-US" w:bidi="ar-EG"/>
      </w:rPr>
      <w:t>-1/</w:t>
    </w:r>
    <w:r>
      <w:rPr>
        <w:b w:val="0"/>
        <w:bCs w:val="0"/>
        <w:lang w:val="en-US" w:bidi="ar-EG"/>
      </w:rPr>
      <w:t>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bCs w:val="0"/>
        <w:rtl/>
      </w:rPr>
      <w:id w:val="89166939"/>
      <w:docPartObj>
        <w:docPartGallery w:val="Page Numbers (Top of Page)"/>
        <w:docPartUnique/>
      </w:docPartObj>
    </w:sdtPr>
    <w:sdtContent>
      <w:p w:rsidR="00A520AA" w:rsidRPr="00C55454" w:rsidRDefault="00A520AA" w:rsidP="00BD0952">
        <w:pPr>
          <w:pStyle w:val="Header"/>
          <w:tabs>
            <w:tab w:val="center" w:pos="4819"/>
            <w:tab w:val="right" w:pos="9639"/>
          </w:tabs>
          <w:jc w:val="left"/>
          <w:rPr>
            <w:b w:val="0"/>
            <w:bCs w:val="0"/>
          </w:rPr>
        </w:pPr>
        <w:r w:rsidRPr="00C55454">
          <w:rPr>
            <w:b w:val="0"/>
            <w:bCs w:val="0"/>
          </w:rPr>
          <w:tab/>
        </w:r>
        <w:r w:rsidRPr="00C55454">
          <w:rPr>
            <w:rFonts w:hint="cs"/>
            <w:rtl/>
          </w:rPr>
          <w:t>المسألة</w:t>
        </w:r>
        <w:r w:rsidRPr="00C55454">
          <w:rPr>
            <w:rFonts w:hint="cs"/>
            <w:b w:val="0"/>
            <w:bCs w:val="0"/>
            <w:rtl/>
            <w:lang w:bidi="ar-EG"/>
          </w:rPr>
          <w:t xml:space="preserve"> </w:t>
        </w:r>
        <w:r w:rsidRPr="00C55454">
          <w:rPr>
            <w:b w:val="0"/>
            <w:bCs w:val="0"/>
            <w:lang w:val="en-US" w:bidi="ar-EG"/>
          </w:rPr>
          <w:t>1</w:t>
        </w:r>
        <w:r>
          <w:rPr>
            <w:b w:val="0"/>
            <w:bCs w:val="0"/>
            <w:lang w:val="en-US" w:bidi="ar-EG"/>
          </w:rPr>
          <w:t>9</w:t>
        </w:r>
        <w:r w:rsidRPr="00C55454">
          <w:rPr>
            <w:b w:val="0"/>
            <w:bCs w:val="0"/>
            <w:lang w:val="en-US" w:bidi="ar-EG"/>
          </w:rPr>
          <w:t>-1/</w:t>
        </w:r>
        <w:r>
          <w:rPr>
            <w:b w:val="0"/>
            <w:bCs w:val="0"/>
            <w:lang w:val="en-US" w:bidi="ar-EG"/>
          </w:rPr>
          <w:t>2</w:t>
        </w:r>
        <w:r w:rsidRPr="00C55454">
          <w:rPr>
            <w:b w:val="0"/>
            <w:bCs w:val="0"/>
          </w:rPr>
          <w:tab/>
        </w:r>
        <w:r w:rsidRPr="00C55454">
          <w:rPr>
            <w:b w:val="0"/>
            <w:bCs w:val="0"/>
          </w:rPr>
          <w:fldChar w:fldCharType="begin"/>
        </w:r>
        <w:r w:rsidRPr="00C55454">
          <w:rPr>
            <w:b w:val="0"/>
            <w:bCs w:val="0"/>
          </w:rPr>
          <w:instrText xml:space="preserve"> PAGE   \* MERGEFORMAT </w:instrText>
        </w:r>
        <w:r w:rsidRPr="00C55454">
          <w:rPr>
            <w:b w:val="0"/>
            <w:bCs w:val="0"/>
          </w:rPr>
          <w:fldChar w:fldCharType="separate"/>
        </w:r>
        <w:r w:rsidR="004C1425">
          <w:rPr>
            <w:b w:val="0"/>
            <w:bCs w:val="0"/>
            <w:noProof/>
          </w:rPr>
          <w:t>vii</w:t>
        </w:r>
        <w:r w:rsidRPr="00C55454">
          <w:rPr>
            <w:b w:val="0"/>
            <w:bCs w:val="0"/>
          </w:rPr>
          <w:fldChar w:fldCharType="end"/>
        </w:r>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0AA" w:rsidRPr="00C55454" w:rsidRDefault="00A520AA" w:rsidP="00BD0952">
    <w:pPr>
      <w:pStyle w:val="Header"/>
      <w:tabs>
        <w:tab w:val="center" w:pos="4819"/>
      </w:tabs>
      <w:jc w:val="left"/>
      <w:rPr>
        <w:sz w:val="19"/>
      </w:rPr>
    </w:pPr>
    <w:sdt>
      <w:sdtPr>
        <w:rPr>
          <w:rtl/>
        </w:rPr>
        <w:id w:val="77985751"/>
        <w:docPartObj>
          <w:docPartGallery w:val="Page Numbers (Top of Page)"/>
          <w:docPartUnique/>
        </w:docPartObj>
      </w:sdtPr>
      <w:sdtContent>
        <w:r w:rsidRPr="004E497F">
          <w:rPr>
            <w:rFonts w:asciiTheme="majorBidi" w:hAnsiTheme="majorBidi" w:cstheme="majorBidi"/>
            <w:szCs w:val="22"/>
          </w:rPr>
          <w:fldChar w:fldCharType="begin"/>
        </w:r>
        <w:r w:rsidRPr="004E497F">
          <w:rPr>
            <w:rFonts w:asciiTheme="majorBidi" w:hAnsiTheme="majorBidi" w:cstheme="majorBidi"/>
            <w:szCs w:val="22"/>
          </w:rPr>
          <w:instrText xml:space="preserve"> PAGE   \* MERGEFORMAT </w:instrText>
        </w:r>
        <w:r w:rsidRPr="004E497F">
          <w:rPr>
            <w:rFonts w:asciiTheme="majorBidi" w:hAnsiTheme="majorBidi" w:cstheme="majorBidi"/>
            <w:szCs w:val="22"/>
          </w:rPr>
          <w:fldChar w:fldCharType="separate"/>
        </w:r>
        <w:r w:rsidR="004C1425">
          <w:rPr>
            <w:rFonts w:asciiTheme="majorBidi" w:hAnsiTheme="majorBidi" w:cstheme="majorBidi"/>
            <w:noProof/>
            <w:szCs w:val="22"/>
            <w:rtl/>
          </w:rPr>
          <w:t>20</w:t>
        </w:r>
        <w:r w:rsidRPr="004E497F">
          <w:rPr>
            <w:rFonts w:asciiTheme="majorBidi" w:hAnsiTheme="majorBidi" w:cstheme="majorBidi"/>
            <w:szCs w:val="22"/>
          </w:rPr>
          <w:fldChar w:fldCharType="end"/>
        </w:r>
      </w:sdtContent>
    </w:sdt>
    <w:r>
      <w:tab/>
    </w:r>
    <w:r w:rsidRPr="00C55454">
      <w:rPr>
        <w:rFonts w:hint="cs"/>
        <w:rtl/>
      </w:rPr>
      <w:t>المسألة</w:t>
    </w:r>
    <w:r w:rsidRPr="00C55454">
      <w:rPr>
        <w:rFonts w:hint="cs"/>
        <w:b w:val="0"/>
        <w:bCs w:val="0"/>
        <w:rtl/>
        <w:lang w:bidi="ar-EG"/>
      </w:rPr>
      <w:t xml:space="preserve"> </w:t>
    </w:r>
    <w:r w:rsidRPr="00C55454">
      <w:rPr>
        <w:b w:val="0"/>
        <w:bCs w:val="0"/>
        <w:lang w:val="en-US" w:bidi="ar-EG"/>
      </w:rPr>
      <w:t>1</w:t>
    </w:r>
    <w:r>
      <w:rPr>
        <w:b w:val="0"/>
        <w:bCs w:val="0"/>
        <w:lang w:val="en-US" w:bidi="ar-EG"/>
      </w:rPr>
      <w:t>9</w:t>
    </w:r>
    <w:r w:rsidRPr="00C55454">
      <w:rPr>
        <w:b w:val="0"/>
        <w:bCs w:val="0"/>
        <w:lang w:val="en-US" w:bidi="ar-EG"/>
      </w:rPr>
      <w:t>-1/</w:t>
    </w:r>
    <w:r>
      <w:rPr>
        <w:b w:val="0"/>
        <w:bCs w:val="0"/>
        <w:lang w:val="en-US" w:bidi="ar-EG"/>
      </w:rPr>
      <w:t>2</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bCs w:val="0"/>
        <w:rtl/>
      </w:rPr>
      <w:id w:val="77985735"/>
      <w:docPartObj>
        <w:docPartGallery w:val="Page Numbers (Top of Page)"/>
        <w:docPartUnique/>
      </w:docPartObj>
    </w:sdtPr>
    <w:sdtEndPr>
      <w:rPr>
        <w:rFonts w:asciiTheme="majorBidi" w:hAnsiTheme="majorBidi" w:cstheme="majorBidi"/>
        <w:b/>
        <w:bCs/>
        <w:szCs w:val="22"/>
      </w:rPr>
    </w:sdtEndPr>
    <w:sdtContent>
      <w:p w:rsidR="00A520AA" w:rsidRPr="00C55454" w:rsidRDefault="00A520AA" w:rsidP="00BD0952">
        <w:pPr>
          <w:pStyle w:val="Header"/>
          <w:tabs>
            <w:tab w:val="center" w:pos="4819"/>
            <w:tab w:val="right" w:pos="9639"/>
          </w:tabs>
          <w:jc w:val="left"/>
          <w:rPr>
            <w:b w:val="0"/>
            <w:bCs w:val="0"/>
          </w:rPr>
        </w:pPr>
        <w:r w:rsidRPr="00C55454">
          <w:rPr>
            <w:b w:val="0"/>
            <w:bCs w:val="0"/>
          </w:rPr>
          <w:tab/>
        </w:r>
        <w:r w:rsidRPr="00C55454">
          <w:rPr>
            <w:rFonts w:hint="cs"/>
            <w:rtl/>
          </w:rPr>
          <w:t>المسألة</w:t>
        </w:r>
        <w:r w:rsidRPr="00C55454">
          <w:rPr>
            <w:rFonts w:hint="cs"/>
            <w:b w:val="0"/>
            <w:bCs w:val="0"/>
            <w:rtl/>
            <w:lang w:bidi="ar-EG"/>
          </w:rPr>
          <w:t xml:space="preserve"> </w:t>
        </w:r>
        <w:r w:rsidRPr="00C55454">
          <w:rPr>
            <w:b w:val="0"/>
            <w:bCs w:val="0"/>
            <w:lang w:val="en-US" w:bidi="ar-EG"/>
          </w:rPr>
          <w:t>1</w:t>
        </w:r>
        <w:r>
          <w:rPr>
            <w:b w:val="0"/>
            <w:bCs w:val="0"/>
            <w:lang w:val="en-US" w:bidi="ar-EG"/>
          </w:rPr>
          <w:t>9</w:t>
        </w:r>
        <w:r w:rsidRPr="00C55454">
          <w:rPr>
            <w:b w:val="0"/>
            <w:bCs w:val="0"/>
            <w:lang w:val="en-US" w:bidi="ar-EG"/>
          </w:rPr>
          <w:t>-1/</w:t>
        </w:r>
        <w:r>
          <w:rPr>
            <w:b w:val="0"/>
            <w:bCs w:val="0"/>
            <w:lang w:val="en-US" w:bidi="ar-EG"/>
          </w:rPr>
          <w:t>2</w:t>
        </w:r>
        <w:r w:rsidRPr="00C55454">
          <w:rPr>
            <w:b w:val="0"/>
            <w:bCs w:val="0"/>
          </w:rPr>
          <w:tab/>
        </w:r>
        <w:r w:rsidRPr="004E497F">
          <w:rPr>
            <w:rFonts w:asciiTheme="majorBidi" w:hAnsiTheme="majorBidi" w:cstheme="majorBidi"/>
            <w:szCs w:val="22"/>
          </w:rPr>
          <w:fldChar w:fldCharType="begin"/>
        </w:r>
        <w:r w:rsidRPr="004E497F">
          <w:rPr>
            <w:rFonts w:asciiTheme="majorBidi" w:hAnsiTheme="majorBidi" w:cstheme="majorBidi"/>
            <w:szCs w:val="22"/>
          </w:rPr>
          <w:instrText xml:space="preserve"> PAGE   \* MERGEFORMAT </w:instrText>
        </w:r>
        <w:r w:rsidRPr="004E497F">
          <w:rPr>
            <w:rFonts w:asciiTheme="majorBidi" w:hAnsiTheme="majorBidi" w:cstheme="majorBidi"/>
            <w:szCs w:val="22"/>
          </w:rPr>
          <w:fldChar w:fldCharType="separate"/>
        </w:r>
        <w:r w:rsidR="004C1425">
          <w:rPr>
            <w:rFonts w:asciiTheme="majorBidi" w:hAnsiTheme="majorBidi" w:cstheme="majorBidi"/>
            <w:noProof/>
            <w:szCs w:val="22"/>
            <w:rtl/>
          </w:rPr>
          <w:t>49</w:t>
        </w:r>
        <w:r w:rsidRPr="004E497F">
          <w:rPr>
            <w:rFonts w:asciiTheme="majorBidi" w:hAnsiTheme="majorBidi" w:cstheme="majorBidi"/>
            <w:szCs w:val="22"/>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BE66BDA"/>
    <w:lvl w:ilvl="0">
      <w:start w:val="1"/>
      <w:numFmt w:val="decimal"/>
      <w:lvlText w:val="%1."/>
      <w:lvlJc w:val="left"/>
      <w:pPr>
        <w:tabs>
          <w:tab w:val="num" w:pos="1492"/>
        </w:tabs>
        <w:ind w:left="1492" w:hanging="360"/>
      </w:pPr>
    </w:lvl>
  </w:abstractNum>
  <w:abstractNum w:abstractNumId="1">
    <w:nsid w:val="FFFFFF7D"/>
    <w:multiLevelType w:val="singleLevel"/>
    <w:tmpl w:val="820CA516"/>
    <w:lvl w:ilvl="0">
      <w:start w:val="1"/>
      <w:numFmt w:val="decimal"/>
      <w:lvlText w:val="%1."/>
      <w:lvlJc w:val="left"/>
      <w:pPr>
        <w:tabs>
          <w:tab w:val="num" w:pos="1209"/>
        </w:tabs>
        <w:ind w:left="1209" w:hanging="360"/>
      </w:pPr>
    </w:lvl>
  </w:abstractNum>
  <w:abstractNum w:abstractNumId="2">
    <w:nsid w:val="FFFFFF7E"/>
    <w:multiLevelType w:val="singleLevel"/>
    <w:tmpl w:val="87DC9C6C"/>
    <w:lvl w:ilvl="0">
      <w:start w:val="1"/>
      <w:numFmt w:val="decimal"/>
      <w:lvlText w:val="%1."/>
      <w:lvlJc w:val="left"/>
      <w:pPr>
        <w:tabs>
          <w:tab w:val="num" w:pos="926"/>
        </w:tabs>
        <w:ind w:left="926" w:hanging="360"/>
      </w:pPr>
    </w:lvl>
  </w:abstractNum>
  <w:abstractNum w:abstractNumId="3">
    <w:nsid w:val="FFFFFF7F"/>
    <w:multiLevelType w:val="singleLevel"/>
    <w:tmpl w:val="58E48832"/>
    <w:lvl w:ilvl="0">
      <w:start w:val="1"/>
      <w:numFmt w:val="decimal"/>
      <w:lvlText w:val="%1."/>
      <w:lvlJc w:val="left"/>
      <w:pPr>
        <w:tabs>
          <w:tab w:val="num" w:pos="643"/>
        </w:tabs>
        <w:ind w:left="643" w:hanging="360"/>
      </w:pPr>
    </w:lvl>
  </w:abstractNum>
  <w:abstractNum w:abstractNumId="4">
    <w:nsid w:val="FFFFFF80"/>
    <w:multiLevelType w:val="singleLevel"/>
    <w:tmpl w:val="0906AC0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2E66E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F86257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54C47E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C825CB0"/>
    <w:lvl w:ilvl="0">
      <w:start w:val="1"/>
      <w:numFmt w:val="decimal"/>
      <w:lvlText w:val="%1."/>
      <w:lvlJc w:val="left"/>
      <w:pPr>
        <w:tabs>
          <w:tab w:val="num" w:pos="360"/>
        </w:tabs>
        <w:ind w:left="360" w:hanging="360"/>
      </w:pPr>
    </w:lvl>
  </w:abstractNum>
  <w:abstractNum w:abstractNumId="9">
    <w:nsid w:val="FFFFFF89"/>
    <w:multiLevelType w:val="singleLevel"/>
    <w:tmpl w:val="5C7C805C"/>
    <w:lvl w:ilvl="0">
      <w:start w:val="1"/>
      <w:numFmt w:val="bullet"/>
      <w:lvlText w:val=""/>
      <w:lvlJc w:val="left"/>
      <w:pPr>
        <w:tabs>
          <w:tab w:val="num" w:pos="360"/>
        </w:tabs>
        <w:ind w:left="360" w:hanging="360"/>
      </w:pPr>
      <w:rPr>
        <w:rFonts w:ascii="Symbol" w:hAnsi="Symbol" w:hint="default"/>
      </w:rPr>
    </w:lvl>
  </w:abstractNum>
  <w:abstractNum w:abstractNumId="10">
    <w:nsid w:val="006A028F"/>
    <w:multiLevelType w:val="hybridMultilevel"/>
    <w:tmpl w:val="9FC23C3E"/>
    <w:lvl w:ilvl="0" w:tplc="95FEE0FC">
      <w:start w:val="1"/>
      <w:numFmt w:val="bullet"/>
      <w:lvlText w:val="•"/>
      <w:lvlJc w:val="left"/>
      <w:pPr>
        <w:tabs>
          <w:tab w:val="num" w:pos="720"/>
        </w:tabs>
        <w:ind w:left="720" w:hanging="360"/>
      </w:pPr>
      <w:rPr>
        <w:rFonts w:ascii="Gulim" w:hAnsi="Gulim" w:hint="default"/>
      </w:rPr>
    </w:lvl>
    <w:lvl w:ilvl="1" w:tplc="DA8845D2">
      <w:start w:val="2524"/>
      <w:numFmt w:val="bullet"/>
      <w:lvlText w:val="–"/>
      <w:lvlJc w:val="left"/>
      <w:pPr>
        <w:tabs>
          <w:tab w:val="num" w:pos="1440"/>
        </w:tabs>
        <w:ind w:left="1440" w:hanging="360"/>
      </w:pPr>
      <w:rPr>
        <w:rFonts w:ascii="Gulim" w:hAnsi="Gulim" w:hint="default"/>
      </w:rPr>
    </w:lvl>
    <w:lvl w:ilvl="2" w:tplc="E1A63784" w:tentative="1">
      <w:start w:val="1"/>
      <w:numFmt w:val="bullet"/>
      <w:lvlText w:val="•"/>
      <w:lvlJc w:val="left"/>
      <w:pPr>
        <w:tabs>
          <w:tab w:val="num" w:pos="2160"/>
        </w:tabs>
        <w:ind w:left="2160" w:hanging="360"/>
      </w:pPr>
      <w:rPr>
        <w:rFonts w:ascii="Gulim" w:hAnsi="Gulim" w:hint="default"/>
      </w:rPr>
    </w:lvl>
    <w:lvl w:ilvl="3" w:tplc="3BE65C62" w:tentative="1">
      <w:start w:val="1"/>
      <w:numFmt w:val="bullet"/>
      <w:lvlText w:val="•"/>
      <w:lvlJc w:val="left"/>
      <w:pPr>
        <w:tabs>
          <w:tab w:val="num" w:pos="2880"/>
        </w:tabs>
        <w:ind w:left="2880" w:hanging="360"/>
      </w:pPr>
      <w:rPr>
        <w:rFonts w:ascii="Gulim" w:hAnsi="Gulim" w:hint="default"/>
      </w:rPr>
    </w:lvl>
    <w:lvl w:ilvl="4" w:tplc="A346341A" w:tentative="1">
      <w:start w:val="1"/>
      <w:numFmt w:val="bullet"/>
      <w:lvlText w:val="•"/>
      <w:lvlJc w:val="left"/>
      <w:pPr>
        <w:tabs>
          <w:tab w:val="num" w:pos="3600"/>
        </w:tabs>
        <w:ind w:left="3600" w:hanging="360"/>
      </w:pPr>
      <w:rPr>
        <w:rFonts w:ascii="Gulim" w:hAnsi="Gulim" w:hint="default"/>
      </w:rPr>
    </w:lvl>
    <w:lvl w:ilvl="5" w:tplc="53380714" w:tentative="1">
      <w:start w:val="1"/>
      <w:numFmt w:val="bullet"/>
      <w:lvlText w:val="•"/>
      <w:lvlJc w:val="left"/>
      <w:pPr>
        <w:tabs>
          <w:tab w:val="num" w:pos="4320"/>
        </w:tabs>
        <w:ind w:left="4320" w:hanging="360"/>
      </w:pPr>
      <w:rPr>
        <w:rFonts w:ascii="Gulim" w:hAnsi="Gulim" w:hint="default"/>
      </w:rPr>
    </w:lvl>
    <w:lvl w:ilvl="6" w:tplc="F132A84C" w:tentative="1">
      <w:start w:val="1"/>
      <w:numFmt w:val="bullet"/>
      <w:lvlText w:val="•"/>
      <w:lvlJc w:val="left"/>
      <w:pPr>
        <w:tabs>
          <w:tab w:val="num" w:pos="5040"/>
        </w:tabs>
        <w:ind w:left="5040" w:hanging="360"/>
      </w:pPr>
      <w:rPr>
        <w:rFonts w:ascii="Gulim" w:hAnsi="Gulim" w:hint="default"/>
      </w:rPr>
    </w:lvl>
    <w:lvl w:ilvl="7" w:tplc="1A7C7DF4" w:tentative="1">
      <w:start w:val="1"/>
      <w:numFmt w:val="bullet"/>
      <w:lvlText w:val="•"/>
      <w:lvlJc w:val="left"/>
      <w:pPr>
        <w:tabs>
          <w:tab w:val="num" w:pos="5760"/>
        </w:tabs>
        <w:ind w:left="5760" w:hanging="360"/>
      </w:pPr>
      <w:rPr>
        <w:rFonts w:ascii="Gulim" w:hAnsi="Gulim" w:hint="default"/>
      </w:rPr>
    </w:lvl>
    <w:lvl w:ilvl="8" w:tplc="55981842" w:tentative="1">
      <w:start w:val="1"/>
      <w:numFmt w:val="bullet"/>
      <w:lvlText w:val="•"/>
      <w:lvlJc w:val="left"/>
      <w:pPr>
        <w:tabs>
          <w:tab w:val="num" w:pos="6480"/>
        </w:tabs>
        <w:ind w:left="6480" w:hanging="360"/>
      </w:pPr>
      <w:rPr>
        <w:rFonts w:ascii="Gulim" w:hAnsi="Gulim" w:hint="default"/>
      </w:rPr>
    </w:lvl>
  </w:abstractNum>
  <w:abstractNum w:abstractNumId="11">
    <w:nsid w:val="04001497"/>
    <w:multiLevelType w:val="hybridMultilevel"/>
    <w:tmpl w:val="28FA7FC0"/>
    <w:lvl w:ilvl="0" w:tplc="6E4495D2">
      <w:start w:val="1"/>
      <w:numFmt w:val="bullet"/>
      <w:lvlText w:val="•"/>
      <w:lvlJc w:val="left"/>
      <w:pPr>
        <w:tabs>
          <w:tab w:val="num" w:pos="720"/>
        </w:tabs>
        <w:ind w:left="720" w:hanging="360"/>
      </w:pPr>
      <w:rPr>
        <w:rFonts w:ascii="Gulim" w:hAnsi="Gulim" w:hint="default"/>
      </w:rPr>
    </w:lvl>
    <w:lvl w:ilvl="1" w:tplc="06147BD2" w:tentative="1">
      <w:start w:val="1"/>
      <w:numFmt w:val="bullet"/>
      <w:lvlText w:val="•"/>
      <w:lvlJc w:val="left"/>
      <w:pPr>
        <w:tabs>
          <w:tab w:val="num" w:pos="1440"/>
        </w:tabs>
        <w:ind w:left="1440" w:hanging="360"/>
      </w:pPr>
      <w:rPr>
        <w:rFonts w:ascii="Gulim" w:hAnsi="Gulim" w:hint="default"/>
      </w:rPr>
    </w:lvl>
    <w:lvl w:ilvl="2" w:tplc="A7D66B80" w:tentative="1">
      <w:start w:val="1"/>
      <w:numFmt w:val="bullet"/>
      <w:lvlText w:val="•"/>
      <w:lvlJc w:val="left"/>
      <w:pPr>
        <w:tabs>
          <w:tab w:val="num" w:pos="2160"/>
        </w:tabs>
        <w:ind w:left="2160" w:hanging="360"/>
      </w:pPr>
      <w:rPr>
        <w:rFonts w:ascii="Gulim" w:hAnsi="Gulim" w:hint="default"/>
      </w:rPr>
    </w:lvl>
    <w:lvl w:ilvl="3" w:tplc="71F2BAB0" w:tentative="1">
      <w:start w:val="1"/>
      <w:numFmt w:val="bullet"/>
      <w:lvlText w:val="•"/>
      <w:lvlJc w:val="left"/>
      <w:pPr>
        <w:tabs>
          <w:tab w:val="num" w:pos="2880"/>
        </w:tabs>
        <w:ind w:left="2880" w:hanging="360"/>
      </w:pPr>
      <w:rPr>
        <w:rFonts w:ascii="Gulim" w:hAnsi="Gulim" w:hint="default"/>
      </w:rPr>
    </w:lvl>
    <w:lvl w:ilvl="4" w:tplc="8F505A74" w:tentative="1">
      <w:start w:val="1"/>
      <w:numFmt w:val="bullet"/>
      <w:lvlText w:val="•"/>
      <w:lvlJc w:val="left"/>
      <w:pPr>
        <w:tabs>
          <w:tab w:val="num" w:pos="3600"/>
        </w:tabs>
        <w:ind w:left="3600" w:hanging="360"/>
      </w:pPr>
      <w:rPr>
        <w:rFonts w:ascii="Gulim" w:hAnsi="Gulim" w:hint="default"/>
      </w:rPr>
    </w:lvl>
    <w:lvl w:ilvl="5" w:tplc="841EFD52" w:tentative="1">
      <w:start w:val="1"/>
      <w:numFmt w:val="bullet"/>
      <w:lvlText w:val="•"/>
      <w:lvlJc w:val="left"/>
      <w:pPr>
        <w:tabs>
          <w:tab w:val="num" w:pos="4320"/>
        </w:tabs>
        <w:ind w:left="4320" w:hanging="360"/>
      </w:pPr>
      <w:rPr>
        <w:rFonts w:ascii="Gulim" w:hAnsi="Gulim" w:hint="default"/>
      </w:rPr>
    </w:lvl>
    <w:lvl w:ilvl="6" w:tplc="DF3C7C90" w:tentative="1">
      <w:start w:val="1"/>
      <w:numFmt w:val="bullet"/>
      <w:lvlText w:val="•"/>
      <w:lvlJc w:val="left"/>
      <w:pPr>
        <w:tabs>
          <w:tab w:val="num" w:pos="5040"/>
        </w:tabs>
        <w:ind w:left="5040" w:hanging="360"/>
      </w:pPr>
      <w:rPr>
        <w:rFonts w:ascii="Gulim" w:hAnsi="Gulim" w:hint="default"/>
      </w:rPr>
    </w:lvl>
    <w:lvl w:ilvl="7" w:tplc="4344F496" w:tentative="1">
      <w:start w:val="1"/>
      <w:numFmt w:val="bullet"/>
      <w:lvlText w:val="•"/>
      <w:lvlJc w:val="left"/>
      <w:pPr>
        <w:tabs>
          <w:tab w:val="num" w:pos="5760"/>
        </w:tabs>
        <w:ind w:left="5760" w:hanging="360"/>
      </w:pPr>
      <w:rPr>
        <w:rFonts w:ascii="Gulim" w:hAnsi="Gulim" w:hint="default"/>
      </w:rPr>
    </w:lvl>
    <w:lvl w:ilvl="8" w:tplc="E1922B64" w:tentative="1">
      <w:start w:val="1"/>
      <w:numFmt w:val="bullet"/>
      <w:lvlText w:val="•"/>
      <w:lvlJc w:val="left"/>
      <w:pPr>
        <w:tabs>
          <w:tab w:val="num" w:pos="6480"/>
        </w:tabs>
        <w:ind w:left="6480" w:hanging="360"/>
      </w:pPr>
      <w:rPr>
        <w:rFonts w:ascii="Gulim" w:hAnsi="Gulim" w:hint="default"/>
      </w:rPr>
    </w:lvl>
  </w:abstractNum>
  <w:abstractNum w:abstractNumId="12">
    <w:nsid w:val="050E2B84"/>
    <w:multiLevelType w:val="hybridMultilevel"/>
    <w:tmpl w:val="703C2B4A"/>
    <w:lvl w:ilvl="0" w:tplc="142E777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05E2540C"/>
    <w:multiLevelType w:val="hybridMultilevel"/>
    <w:tmpl w:val="538470BE"/>
    <w:lvl w:ilvl="0" w:tplc="893C4D20">
      <w:start w:val="1"/>
      <w:numFmt w:val="bullet"/>
      <w:lvlText w:val="•"/>
      <w:lvlJc w:val="left"/>
      <w:pPr>
        <w:tabs>
          <w:tab w:val="num" w:pos="720"/>
        </w:tabs>
        <w:ind w:left="720" w:hanging="360"/>
      </w:pPr>
      <w:rPr>
        <w:rFonts w:ascii="Gulim" w:hAnsi="Gulim" w:hint="default"/>
      </w:rPr>
    </w:lvl>
    <w:lvl w:ilvl="1" w:tplc="2904C70A" w:tentative="1">
      <w:start w:val="1"/>
      <w:numFmt w:val="bullet"/>
      <w:lvlText w:val="•"/>
      <w:lvlJc w:val="left"/>
      <w:pPr>
        <w:tabs>
          <w:tab w:val="num" w:pos="1440"/>
        </w:tabs>
        <w:ind w:left="1440" w:hanging="360"/>
      </w:pPr>
      <w:rPr>
        <w:rFonts w:ascii="Gulim" w:hAnsi="Gulim" w:hint="default"/>
      </w:rPr>
    </w:lvl>
    <w:lvl w:ilvl="2" w:tplc="6E089E3C" w:tentative="1">
      <w:start w:val="1"/>
      <w:numFmt w:val="bullet"/>
      <w:lvlText w:val="•"/>
      <w:lvlJc w:val="left"/>
      <w:pPr>
        <w:tabs>
          <w:tab w:val="num" w:pos="2160"/>
        </w:tabs>
        <w:ind w:left="2160" w:hanging="360"/>
      </w:pPr>
      <w:rPr>
        <w:rFonts w:ascii="Gulim" w:hAnsi="Gulim" w:hint="default"/>
      </w:rPr>
    </w:lvl>
    <w:lvl w:ilvl="3" w:tplc="E7D6A642" w:tentative="1">
      <w:start w:val="1"/>
      <w:numFmt w:val="bullet"/>
      <w:lvlText w:val="•"/>
      <w:lvlJc w:val="left"/>
      <w:pPr>
        <w:tabs>
          <w:tab w:val="num" w:pos="2880"/>
        </w:tabs>
        <w:ind w:left="2880" w:hanging="360"/>
      </w:pPr>
      <w:rPr>
        <w:rFonts w:ascii="Gulim" w:hAnsi="Gulim" w:hint="default"/>
      </w:rPr>
    </w:lvl>
    <w:lvl w:ilvl="4" w:tplc="A0A2F052" w:tentative="1">
      <w:start w:val="1"/>
      <w:numFmt w:val="bullet"/>
      <w:lvlText w:val="•"/>
      <w:lvlJc w:val="left"/>
      <w:pPr>
        <w:tabs>
          <w:tab w:val="num" w:pos="3600"/>
        </w:tabs>
        <w:ind w:left="3600" w:hanging="360"/>
      </w:pPr>
      <w:rPr>
        <w:rFonts w:ascii="Gulim" w:hAnsi="Gulim" w:hint="default"/>
      </w:rPr>
    </w:lvl>
    <w:lvl w:ilvl="5" w:tplc="105880A4" w:tentative="1">
      <w:start w:val="1"/>
      <w:numFmt w:val="bullet"/>
      <w:lvlText w:val="•"/>
      <w:lvlJc w:val="left"/>
      <w:pPr>
        <w:tabs>
          <w:tab w:val="num" w:pos="4320"/>
        </w:tabs>
        <w:ind w:left="4320" w:hanging="360"/>
      </w:pPr>
      <w:rPr>
        <w:rFonts w:ascii="Gulim" w:hAnsi="Gulim" w:hint="default"/>
      </w:rPr>
    </w:lvl>
    <w:lvl w:ilvl="6" w:tplc="73AC26C4" w:tentative="1">
      <w:start w:val="1"/>
      <w:numFmt w:val="bullet"/>
      <w:lvlText w:val="•"/>
      <w:lvlJc w:val="left"/>
      <w:pPr>
        <w:tabs>
          <w:tab w:val="num" w:pos="5040"/>
        </w:tabs>
        <w:ind w:left="5040" w:hanging="360"/>
      </w:pPr>
      <w:rPr>
        <w:rFonts w:ascii="Gulim" w:hAnsi="Gulim" w:hint="default"/>
      </w:rPr>
    </w:lvl>
    <w:lvl w:ilvl="7" w:tplc="B276F45A" w:tentative="1">
      <w:start w:val="1"/>
      <w:numFmt w:val="bullet"/>
      <w:lvlText w:val="•"/>
      <w:lvlJc w:val="left"/>
      <w:pPr>
        <w:tabs>
          <w:tab w:val="num" w:pos="5760"/>
        </w:tabs>
        <w:ind w:left="5760" w:hanging="360"/>
      </w:pPr>
      <w:rPr>
        <w:rFonts w:ascii="Gulim" w:hAnsi="Gulim" w:hint="default"/>
      </w:rPr>
    </w:lvl>
    <w:lvl w:ilvl="8" w:tplc="B0C04016" w:tentative="1">
      <w:start w:val="1"/>
      <w:numFmt w:val="bullet"/>
      <w:lvlText w:val="•"/>
      <w:lvlJc w:val="left"/>
      <w:pPr>
        <w:tabs>
          <w:tab w:val="num" w:pos="6480"/>
        </w:tabs>
        <w:ind w:left="6480" w:hanging="360"/>
      </w:pPr>
      <w:rPr>
        <w:rFonts w:ascii="Gulim" w:hAnsi="Gulim" w:hint="default"/>
      </w:rPr>
    </w:lvl>
  </w:abstractNum>
  <w:abstractNum w:abstractNumId="14">
    <w:nsid w:val="078D4F86"/>
    <w:multiLevelType w:val="hybridMultilevel"/>
    <w:tmpl w:val="07D6E19C"/>
    <w:lvl w:ilvl="0" w:tplc="8254610A">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C738BC"/>
    <w:multiLevelType w:val="hybridMultilevel"/>
    <w:tmpl w:val="891EA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951274"/>
    <w:multiLevelType w:val="hybridMultilevel"/>
    <w:tmpl w:val="2D7EC5B6"/>
    <w:lvl w:ilvl="0" w:tplc="C2969D02">
      <w:start w:val="2"/>
      <w:numFmt w:val="bullet"/>
      <w:lvlText w:val=""/>
      <w:lvlJc w:val="left"/>
      <w:pPr>
        <w:tabs>
          <w:tab w:val="num" w:pos="375"/>
        </w:tabs>
        <w:ind w:left="375" w:hanging="375"/>
      </w:pPr>
      <w:rPr>
        <w:rFonts w:ascii="Symbol" w:eastAsia="Times New Roman" w:hAnsi="Symbol" w:cs="Times New Roman" w:hint="default"/>
      </w:rPr>
    </w:lvl>
    <w:lvl w:ilvl="1" w:tplc="04090003" w:tentative="1">
      <w:start w:val="1"/>
      <w:numFmt w:val="bullet"/>
      <w:lvlText w:val="o"/>
      <w:lvlJc w:val="left"/>
      <w:pPr>
        <w:tabs>
          <w:tab w:val="num" w:pos="419"/>
        </w:tabs>
        <w:ind w:left="419" w:hanging="360"/>
      </w:pPr>
      <w:rPr>
        <w:rFonts w:ascii="Courier New" w:hAnsi="Courier New" w:cs="Courier New" w:hint="default"/>
      </w:rPr>
    </w:lvl>
    <w:lvl w:ilvl="2" w:tplc="04090005" w:tentative="1">
      <w:start w:val="1"/>
      <w:numFmt w:val="bullet"/>
      <w:lvlText w:val=""/>
      <w:lvlJc w:val="left"/>
      <w:pPr>
        <w:tabs>
          <w:tab w:val="num" w:pos="1139"/>
        </w:tabs>
        <w:ind w:left="1139" w:hanging="360"/>
      </w:pPr>
      <w:rPr>
        <w:rFonts w:ascii="Wingdings" w:hAnsi="Wingdings" w:hint="default"/>
      </w:rPr>
    </w:lvl>
    <w:lvl w:ilvl="3" w:tplc="04090001" w:tentative="1">
      <w:start w:val="1"/>
      <w:numFmt w:val="bullet"/>
      <w:lvlText w:val=""/>
      <w:lvlJc w:val="left"/>
      <w:pPr>
        <w:tabs>
          <w:tab w:val="num" w:pos="1859"/>
        </w:tabs>
        <w:ind w:left="1859" w:hanging="360"/>
      </w:pPr>
      <w:rPr>
        <w:rFonts w:ascii="Symbol" w:hAnsi="Symbol" w:hint="default"/>
      </w:rPr>
    </w:lvl>
    <w:lvl w:ilvl="4" w:tplc="04090003" w:tentative="1">
      <w:start w:val="1"/>
      <w:numFmt w:val="bullet"/>
      <w:lvlText w:val="o"/>
      <w:lvlJc w:val="left"/>
      <w:pPr>
        <w:tabs>
          <w:tab w:val="num" w:pos="2579"/>
        </w:tabs>
        <w:ind w:left="2579" w:hanging="360"/>
      </w:pPr>
      <w:rPr>
        <w:rFonts w:ascii="Courier New" w:hAnsi="Courier New" w:cs="Courier New" w:hint="default"/>
      </w:rPr>
    </w:lvl>
    <w:lvl w:ilvl="5" w:tplc="04090005" w:tentative="1">
      <w:start w:val="1"/>
      <w:numFmt w:val="bullet"/>
      <w:lvlText w:val=""/>
      <w:lvlJc w:val="left"/>
      <w:pPr>
        <w:tabs>
          <w:tab w:val="num" w:pos="3299"/>
        </w:tabs>
        <w:ind w:left="3299" w:hanging="360"/>
      </w:pPr>
      <w:rPr>
        <w:rFonts w:ascii="Wingdings" w:hAnsi="Wingdings" w:hint="default"/>
      </w:rPr>
    </w:lvl>
    <w:lvl w:ilvl="6" w:tplc="04090001" w:tentative="1">
      <w:start w:val="1"/>
      <w:numFmt w:val="bullet"/>
      <w:lvlText w:val=""/>
      <w:lvlJc w:val="left"/>
      <w:pPr>
        <w:tabs>
          <w:tab w:val="num" w:pos="4019"/>
        </w:tabs>
        <w:ind w:left="4019" w:hanging="360"/>
      </w:pPr>
      <w:rPr>
        <w:rFonts w:ascii="Symbol" w:hAnsi="Symbol" w:hint="default"/>
      </w:rPr>
    </w:lvl>
    <w:lvl w:ilvl="7" w:tplc="04090003" w:tentative="1">
      <w:start w:val="1"/>
      <w:numFmt w:val="bullet"/>
      <w:lvlText w:val="o"/>
      <w:lvlJc w:val="left"/>
      <w:pPr>
        <w:tabs>
          <w:tab w:val="num" w:pos="4739"/>
        </w:tabs>
        <w:ind w:left="4739" w:hanging="360"/>
      </w:pPr>
      <w:rPr>
        <w:rFonts w:ascii="Courier New" w:hAnsi="Courier New" w:cs="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7">
    <w:nsid w:val="11D25909"/>
    <w:multiLevelType w:val="hybridMultilevel"/>
    <w:tmpl w:val="E27EA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416AA5"/>
    <w:multiLevelType w:val="hybridMultilevel"/>
    <w:tmpl w:val="21C2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5718D5"/>
    <w:multiLevelType w:val="hybridMultilevel"/>
    <w:tmpl w:val="C9068220"/>
    <w:lvl w:ilvl="0" w:tplc="A1D2A84C">
      <w:start w:val="1"/>
      <w:numFmt w:val="bullet"/>
      <w:lvlText w:val="•"/>
      <w:lvlJc w:val="left"/>
      <w:pPr>
        <w:tabs>
          <w:tab w:val="num" w:pos="720"/>
        </w:tabs>
        <w:ind w:left="720" w:hanging="360"/>
      </w:pPr>
      <w:rPr>
        <w:rFonts w:ascii="Gulim" w:hAnsi="Gulim" w:hint="default"/>
      </w:rPr>
    </w:lvl>
    <w:lvl w:ilvl="1" w:tplc="E48A235C" w:tentative="1">
      <w:start w:val="1"/>
      <w:numFmt w:val="bullet"/>
      <w:lvlText w:val="•"/>
      <w:lvlJc w:val="left"/>
      <w:pPr>
        <w:tabs>
          <w:tab w:val="num" w:pos="1440"/>
        </w:tabs>
        <w:ind w:left="1440" w:hanging="360"/>
      </w:pPr>
      <w:rPr>
        <w:rFonts w:ascii="Gulim" w:hAnsi="Gulim" w:hint="default"/>
      </w:rPr>
    </w:lvl>
    <w:lvl w:ilvl="2" w:tplc="C31A7772" w:tentative="1">
      <w:start w:val="1"/>
      <w:numFmt w:val="bullet"/>
      <w:lvlText w:val="•"/>
      <w:lvlJc w:val="left"/>
      <w:pPr>
        <w:tabs>
          <w:tab w:val="num" w:pos="2160"/>
        </w:tabs>
        <w:ind w:left="2160" w:hanging="360"/>
      </w:pPr>
      <w:rPr>
        <w:rFonts w:ascii="Gulim" w:hAnsi="Gulim" w:hint="default"/>
      </w:rPr>
    </w:lvl>
    <w:lvl w:ilvl="3" w:tplc="AE7675B6" w:tentative="1">
      <w:start w:val="1"/>
      <w:numFmt w:val="bullet"/>
      <w:lvlText w:val="•"/>
      <w:lvlJc w:val="left"/>
      <w:pPr>
        <w:tabs>
          <w:tab w:val="num" w:pos="2880"/>
        </w:tabs>
        <w:ind w:left="2880" w:hanging="360"/>
      </w:pPr>
      <w:rPr>
        <w:rFonts w:ascii="Gulim" w:hAnsi="Gulim" w:hint="default"/>
      </w:rPr>
    </w:lvl>
    <w:lvl w:ilvl="4" w:tplc="4E58E0AE" w:tentative="1">
      <w:start w:val="1"/>
      <w:numFmt w:val="bullet"/>
      <w:lvlText w:val="•"/>
      <w:lvlJc w:val="left"/>
      <w:pPr>
        <w:tabs>
          <w:tab w:val="num" w:pos="3600"/>
        </w:tabs>
        <w:ind w:left="3600" w:hanging="360"/>
      </w:pPr>
      <w:rPr>
        <w:rFonts w:ascii="Gulim" w:hAnsi="Gulim" w:hint="default"/>
      </w:rPr>
    </w:lvl>
    <w:lvl w:ilvl="5" w:tplc="0D583038" w:tentative="1">
      <w:start w:val="1"/>
      <w:numFmt w:val="bullet"/>
      <w:lvlText w:val="•"/>
      <w:lvlJc w:val="left"/>
      <w:pPr>
        <w:tabs>
          <w:tab w:val="num" w:pos="4320"/>
        </w:tabs>
        <w:ind w:left="4320" w:hanging="360"/>
      </w:pPr>
      <w:rPr>
        <w:rFonts w:ascii="Gulim" w:hAnsi="Gulim" w:hint="default"/>
      </w:rPr>
    </w:lvl>
    <w:lvl w:ilvl="6" w:tplc="3732D92E" w:tentative="1">
      <w:start w:val="1"/>
      <w:numFmt w:val="bullet"/>
      <w:lvlText w:val="•"/>
      <w:lvlJc w:val="left"/>
      <w:pPr>
        <w:tabs>
          <w:tab w:val="num" w:pos="5040"/>
        </w:tabs>
        <w:ind w:left="5040" w:hanging="360"/>
      </w:pPr>
      <w:rPr>
        <w:rFonts w:ascii="Gulim" w:hAnsi="Gulim" w:hint="default"/>
      </w:rPr>
    </w:lvl>
    <w:lvl w:ilvl="7" w:tplc="5310F5F2" w:tentative="1">
      <w:start w:val="1"/>
      <w:numFmt w:val="bullet"/>
      <w:lvlText w:val="•"/>
      <w:lvlJc w:val="left"/>
      <w:pPr>
        <w:tabs>
          <w:tab w:val="num" w:pos="5760"/>
        </w:tabs>
        <w:ind w:left="5760" w:hanging="360"/>
      </w:pPr>
      <w:rPr>
        <w:rFonts w:ascii="Gulim" w:hAnsi="Gulim" w:hint="default"/>
      </w:rPr>
    </w:lvl>
    <w:lvl w:ilvl="8" w:tplc="DE62E5EC" w:tentative="1">
      <w:start w:val="1"/>
      <w:numFmt w:val="bullet"/>
      <w:lvlText w:val="•"/>
      <w:lvlJc w:val="left"/>
      <w:pPr>
        <w:tabs>
          <w:tab w:val="num" w:pos="6480"/>
        </w:tabs>
        <w:ind w:left="6480" w:hanging="360"/>
      </w:pPr>
      <w:rPr>
        <w:rFonts w:ascii="Gulim" w:hAnsi="Gulim" w:hint="default"/>
      </w:rPr>
    </w:lvl>
  </w:abstractNum>
  <w:abstractNum w:abstractNumId="20">
    <w:nsid w:val="202A18FE"/>
    <w:multiLevelType w:val="hybridMultilevel"/>
    <w:tmpl w:val="FE106C6E"/>
    <w:lvl w:ilvl="0" w:tplc="3BB4CC20">
      <w:start w:val="1"/>
      <w:numFmt w:val="bullet"/>
      <w:lvlText w:val="•"/>
      <w:lvlJc w:val="left"/>
      <w:pPr>
        <w:tabs>
          <w:tab w:val="num" w:pos="720"/>
        </w:tabs>
        <w:ind w:left="720" w:hanging="360"/>
      </w:pPr>
      <w:rPr>
        <w:rFonts w:ascii="Gulim" w:hAnsi="Gulim" w:hint="default"/>
      </w:rPr>
    </w:lvl>
    <w:lvl w:ilvl="1" w:tplc="758C0FD4" w:tentative="1">
      <w:start w:val="1"/>
      <w:numFmt w:val="bullet"/>
      <w:lvlText w:val="•"/>
      <w:lvlJc w:val="left"/>
      <w:pPr>
        <w:tabs>
          <w:tab w:val="num" w:pos="1440"/>
        </w:tabs>
        <w:ind w:left="1440" w:hanging="360"/>
      </w:pPr>
      <w:rPr>
        <w:rFonts w:ascii="Gulim" w:hAnsi="Gulim" w:hint="default"/>
      </w:rPr>
    </w:lvl>
    <w:lvl w:ilvl="2" w:tplc="AE64C51C" w:tentative="1">
      <w:start w:val="1"/>
      <w:numFmt w:val="bullet"/>
      <w:lvlText w:val="•"/>
      <w:lvlJc w:val="left"/>
      <w:pPr>
        <w:tabs>
          <w:tab w:val="num" w:pos="2160"/>
        </w:tabs>
        <w:ind w:left="2160" w:hanging="360"/>
      </w:pPr>
      <w:rPr>
        <w:rFonts w:ascii="Gulim" w:hAnsi="Gulim" w:hint="default"/>
      </w:rPr>
    </w:lvl>
    <w:lvl w:ilvl="3" w:tplc="80A23374" w:tentative="1">
      <w:start w:val="1"/>
      <w:numFmt w:val="bullet"/>
      <w:lvlText w:val="•"/>
      <w:lvlJc w:val="left"/>
      <w:pPr>
        <w:tabs>
          <w:tab w:val="num" w:pos="2880"/>
        </w:tabs>
        <w:ind w:left="2880" w:hanging="360"/>
      </w:pPr>
      <w:rPr>
        <w:rFonts w:ascii="Gulim" w:hAnsi="Gulim" w:hint="default"/>
      </w:rPr>
    </w:lvl>
    <w:lvl w:ilvl="4" w:tplc="48D2FD72" w:tentative="1">
      <w:start w:val="1"/>
      <w:numFmt w:val="bullet"/>
      <w:lvlText w:val="•"/>
      <w:lvlJc w:val="left"/>
      <w:pPr>
        <w:tabs>
          <w:tab w:val="num" w:pos="3600"/>
        </w:tabs>
        <w:ind w:left="3600" w:hanging="360"/>
      </w:pPr>
      <w:rPr>
        <w:rFonts w:ascii="Gulim" w:hAnsi="Gulim" w:hint="default"/>
      </w:rPr>
    </w:lvl>
    <w:lvl w:ilvl="5" w:tplc="A69ADEAE" w:tentative="1">
      <w:start w:val="1"/>
      <w:numFmt w:val="bullet"/>
      <w:lvlText w:val="•"/>
      <w:lvlJc w:val="left"/>
      <w:pPr>
        <w:tabs>
          <w:tab w:val="num" w:pos="4320"/>
        </w:tabs>
        <w:ind w:left="4320" w:hanging="360"/>
      </w:pPr>
      <w:rPr>
        <w:rFonts w:ascii="Gulim" w:hAnsi="Gulim" w:hint="default"/>
      </w:rPr>
    </w:lvl>
    <w:lvl w:ilvl="6" w:tplc="6756CC64" w:tentative="1">
      <w:start w:val="1"/>
      <w:numFmt w:val="bullet"/>
      <w:lvlText w:val="•"/>
      <w:lvlJc w:val="left"/>
      <w:pPr>
        <w:tabs>
          <w:tab w:val="num" w:pos="5040"/>
        </w:tabs>
        <w:ind w:left="5040" w:hanging="360"/>
      </w:pPr>
      <w:rPr>
        <w:rFonts w:ascii="Gulim" w:hAnsi="Gulim" w:hint="default"/>
      </w:rPr>
    </w:lvl>
    <w:lvl w:ilvl="7" w:tplc="938C059A" w:tentative="1">
      <w:start w:val="1"/>
      <w:numFmt w:val="bullet"/>
      <w:lvlText w:val="•"/>
      <w:lvlJc w:val="left"/>
      <w:pPr>
        <w:tabs>
          <w:tab w:val="num" w:pos="5760"/>
        </w:tabs>
        <w:ind w:left="5760" w:hanging="360"/>
      </w:pPr>
      <w:rPr>
        <w:rFonts w:ascii="Gulim" w:hAnsi="Gulim" w:hint="default"/>
      </w:rPr>
    </w:lvl>
    <w:lvl w:ilvl="8" w:tplc="390849BC" w:tentative="1">
      <w:start w:val="1"/>
      <w:numFmt w:val="bullet"/>
      <w:lvlText w:val="•"/>
      <w:lvlJc w:val="left"/>
      <w:pPr>
        <w:tabs>
          <w:tab w:val="num" w:pos="6480"/>
        </w:tabs>
        <w:ind w:left="6480" w:hanging="360"/>
      </w:pPr>
      <w:rPr>
        <w:rFonts w:ascii="Gulim" w:hAnsi="Gulim" w:hint="default"/>
      </w:rPr>
    </w:lvl>
  </w:abstractNum>
  <w:abstractNum w:abstractNumId="21">
    <w:nsid w:val="2CD65321"/>
    <w:multiLevelType w:val="hybridMultilevel"/>
    <w:tmpl w:val="A23C6B48"/>
    <w:lvl w:ilvl="0" w:tplc="31F4DB20">
      <w:start w:val="1"/>
      <w:numFmt w:val="bullet"/>
      <w:lvlText w:val="•"/>
      <w:lvlJc w:val="left"/>
      <w:pPr>
        <w:tabs>
          <w:tab w:val="num" w:pos="720"/>
        </w:tabs>
        <w:ind w:left="720" w:hanging="360"/>
      </w:pPr>
      <w:rPr>
        <w:rFonts w:ascii="Gulim" w:hAnsi="Gulim" w:hint="default"/>
      </w:rPr>
    </w:lvl>
    <w:lvl w:ilvl="1" w:tplc="DB420A46" w:tentative="1">
      <w:start w:val="1"/>
      <w:numFmt w:val="bullet"/>
      <w:lvlText w:val="•"/>
      <w:lvlJc w:val="left"/>
      <w:pPr>
        <w:tabs>
          <w:tab w:val="num" w:pos="1440"/>
        </w:tabs>
        <w:ind w:left="1440" w:hanging="360"/>
      </w:pPr>
      <w:rPr>
        <w:rFonts w:ascii="Gulim" w:hAnsi="Gulim" w:hint="default"/>
      </w:rPr>
    </w:lvl>
    <w:lvl w:ilvl="2" w:tplc="935EE260" w:tentative="1">
      <w:start w:val="1"/>
      <w:numFmt w:val="bullet"/>
      <w:lvlText w:val="•"/>
      <w:lvlJc w:val="left"/>
      <w:pPr>
        <w:tabs>
          <w:tab w:val="num" w:pos="2160"/>
        </w:tabs>
        <w:ind w:left="2160" w:hanging="360"/>
      </w:pPr>
      <w:rPr>
        <w:rFonts w:ascii="Gulim" w:hAnsi="Gulim" w:hint="default"/>
      </w:rPr>
    </w:lvl>
    <w:lvl w:ilvl="3" w:tplc="16B0D0B8" w:tentative="1">
      <w:start w:val="1"/>
      <w:numFmt w:val="bullet"/>
      <w:lvlText w:val="•"/>
      <w:lvlJc w:val="left"/>
      <w:pPr>
        <w:tabs>
          <w:tab w:val="num" w:pos="2880"/>
        </w:tabs>
        <w:ind w:left="2880" w:hanging="360"/>
      </w:pPr>
      <w:rPr>
        <w:rFonts w:ascii="Gulim" w:hAnsi="Gulim" w:hint="default"/>
      </w:rPr>
    </w:lvl>
    <w:lvl w:ilvl="4" w:tplc="AEDA6D94" w:tentative="1">
      <w:start w:val="1"/>
      <w:numFmt w:val="bullet"/>
      <w:lvlText w:val="•"/>
      <w:lvlJc w:val="left"/>
      <w:pPr>
        <w:tabs>
          <w:tab w:val="num" w:pos="3600"/>
        </w:tabs>
        <w:ind w:left="3600" w:hanging="360"/>
      </w:pPr>
      <w:rPr>
        <w:rFonts w:ascii="Gulim" w:hAnsi="Gulim" w:hint="default"/>
      </w:rPr>
    </w:lvl>
    <w:lvl w:ilvl="5" w:tplc="2368C45C" w:tentative="1">
      <w:start w:val="1"/>
      <w:numFmt w:val="bullet"/>
      <w:lvlText w:val="•"/>
      <w:lvlJc w:val="left"/>
      <w:pPr>
        <w:tabs>
          <w:tab w:val="num" w:pos="4320"/>
        </w:tabs>
        <w:ind w:left="4320" w:hanging="360"/>
      </w:pPr>
      <w:rPr>
        <w:rFonts w:ascii="Gulim" w:hAnsi="Gulim" w:hint="default"/>
      </w:rPr>
    </w:lvl>
    <w:lvl w:ilvl="6" w:tplc="A1387D5A" w:tentative="1">
      <w:start w:val="1"/>
      <w:numFmt w:val="bullet"/>
      <w:lvlText w:val="•"/>
      <w:lvlJc w:val="left"/>
      <w:pPr>
        <w:tabs>
          <w:tab w:val="num" w:pos="5040"/>
        </w:tabs>
        <w:ind w:left="5040" w:hanging="360"/>
      </w:pPr>
      <w:rPr>
        <w:rFonts w:ascii="Gulim" w:hAnsi="Gulim" w:hint="default"/>
      </w:rPr>
    </w:lvl>
    <w:lvl w:ilvl="7" w:tplc="68248A7E" w:tentative="1">
      <w:start w:val="1"/>
      <w:numFmt w:val="bullet"/>
      <w:lvlText w:val="•"/>
      <w:lvlJc w:val="left"/>
      <w:pPr>
        <w:tabs>
          <w:tab w:val="num" w:pos="5760"/>
        </w:tabs>
        <w:ind w:left="5760" w:hanging="360"/>
      </w:pPr>
      <w:rPr>
        <w:rFonts w:ascii="Gulim" w:hAnsi="Gulim" w:hint="default"/>
      </w:rPr>
    </w:lvl>
    <w:lvl w:ilvl="8" w:tplc="A75C05EE" w:tentative="1">
      <w:start w:val="1"/>
      <w:numFmt w:val="bullet"/>
      <w:lvlText w:val="•"/>
      <w:lvlJc w:val="left"/>
      <w:pPr>
        <w:tabs>
          <w:tab w:val="num" w:pos="6480"/>
        </w:tabs>
        <w:ind w:left="6480" w:hanging="360"/>
      </w:pPr>
      <w:rPr>
        <w:rFonts w:ascii="Gulim" w:hAnsi="Gulim" w:hint="default"/>
      </w:rPr>
    </w:lvl>
  </w:abstractNum>
  <w:abstractNum w:abstractNumId="22">
    <w:nsid w:val="3205154A"/>
    <w:multiLevelType w:val="hybridMultilevel"/>
    <w:tmpl w:val="DE1C5C02"/>
    <w:lvl w:ilvl="0" w:tplc="8254610A">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AC334F"/>
    <w:multiLevelType w:val="hybridMultilevel"/>
    <w:tmpl w:val="5248E7EC"/>
    <w:lvl w:ilvl="0" w:tplc="142E777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142E777E">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3878029B"/>
    <w:multiLevelType w:val="hybridMultilevel"/>
    <w:tmpl w:val="231C700C"/>
    <w:lvl w:ilvl="0" w:tplc="1526B27E">
      <w:start w:val="1"/>
      <w:numFmt w:val="bullet"/>
      <w:lvlText w:val="•"/>
      <w:lvlJc w:val="left"/>
      <w:pPr>
        <w:tabs>
          <w:tab w:val="num" w:pos="720"/>
        </w:tabs>
        <w:ind w:left="720" w:hanging="360"/>
      </w:pPr>
      <w:rPr>
        <w:rFonts w:ascii="Gulim" w:hAnsi="Gulim" w:hint="default"/>
      </w:rPr>
    </w:lvl>
    <w:lvl w:ilvl="1" w:tplc="FDAA228A">
      <w:start w:val="2524"/>
      <w:numFmt w:val="bullet"/>
      <w:lvlText w:val="–"/>
      <w:lvlJc w:val="left"/>
      <w:pPr>
        <w:tabs>
          <w:tab w:val="num" w:pos="1440"/>
        </w:tabs>
        <w:ind w:left="1440" w:hanging="360"/>
      </w:pPr>
      <w:rPr>
        <w:rFonts w:ascii="Gulim" w:hAnsi="Gulim" w:hint="default"/>
      </w:rPr>
    </w:lvl>
    <w:lvl w:ilvl="2" w:tplc="9280CEA6" w:tentative="1">
      <w:start w:val="1"/>
      <w:numFmt w:val="bullet"/>
      <w:lvlText w:val="•"/>
      <w:lvlJc w:val="left"/>
      <w:pPr>
        <w:tabs>
          <w:tab w:val="num" w:pos="2160"/>
        </w:tabs>
        <w:ind w:left="2160" w:hanging="360"/>
      </w:pPr>
      <w:rPr>
        <w:rFonts w:ascii="Gulim" w:hAnsi="Gulim" w:hint="default"/>
      </w:rPr>
    </w:lvl>
    <w:lvl w:ilvl="3" w:tplc="42123CBA" w:tentative="1">
      <w:start w:val="1"/>
      <w:numFmt w:val="bullet"/>
      <w:lvlText w:val="•"/>
      <w:lvlJc w:val="left"/>
      <w:pPr>
        <w:tabs>
          <w:tab w:val="num" w:pos="2880"/>
        </w:tabs>
        <w:ind w:left="2880" w:hanging="360"/>
      </w:pPr>
      <w:rPr>
        <w:rFonts w:ascii="Gulim" w:hAnsi="Gulim" w:hint="default"/>
      </w:rPr>
    </w:lvl>
    <w:lvl w:ilvl="4" w:tplc="320A2AC2" w:tentative="1">
      <w:start w:val="1"/>
      <w:numFmt w:val="bullet"/>
      <w:lvlText w:val="•"/>
      <w:lvlJc w:val="left"/>
      <w:pPr>
        <w:tabs>
          <w:tab w:val="num" w:pos="3600"/>
        </w:tabs>
        <w:ind w:left="3600" w:hanging="360"/>
      </w:pPr>
      <w:rPr>
        <w:rFonts w:ascii="Gulim" w:hAnsi="Gulim" w:hint="default"/>
      </w:rPr>
    </w:lvl>
    <w:lvl w:ilvl="5" w:tplc="A64A1824" w:tentative="1">
      <w:start w:val="1"/>
      <w:numFmt w:val="bullet"/>
      <w:lvlText w:val="•"/>
      <w:lvlJc w:val="left"/>
      <w:pPr>
        <w:tabs>
          <w:tab w:val="num" w:pos="4320"/>
        </w:tabs>
        <w:ind w:left="4320" w:hanging="360"/>
      </w:pPr>
      <w:rPr>
        <w:rFonts w:ascii="Gulim" w:hAnsi="Gulim" w:hint="default"/>
      </w:rPr>
    </w:lvl>
    <w:lvl w:ilvl="6" w:tplc="61E88126" w:tentative="1">
      <w:start w:val="1"/>
      <w:numFmt w:val="bullet"/>
      <w:lvlText w:val="•"/>
      <w:lvlJc w:val="left"/>
      <w:pPr>
        <w:tabs>
          <w:tab w:val="num" w:pos="5040"/>
        </w:tabs>
        <w:ind w:left="5040" w:hanging="360"/>
      </w:pPr>
      <w:rPr>
        <w:rFonts w:ascii="Gulim" w:hAnsi="Gulim" w:hint="default"/>
      </w:rPr>
    </w:lvl>
    <w:lvl w:ilvl="7" w:tplc="FAC6219A" w:tentative="1">
      <w:start w:val="1"/>
      <w:numFmt w:val="bullet"/>
      <w:lvlText w:val="•"/>
      <w:lvlJc w:val="left"/>
      <w:pPr>
        <w:tabs>
          <w:tab w:val="num" w:pos="5760"/>
        </w:tabs>
        <w:ind w:left="5760" w:hanging="360"/>
      </w:pPr>
      <w:rPr>
        <w:rFonts w:ascii="Gulim" w:hAnsi="Gulim" w:hint="default"/>
      </w:rPr>
    </w:lvl>
    <w:lvl w:ilvl="8" w:tplc="66867AFE" w:tentative="1">
      <w:start w:val="1"/>
      <w:numFmt w:val="bullet"/>
      <w:lvlText w:val="•"/>
      <w:lvlJc w:val="left"/>
      <w:pPr>
        <w:tabs>
          <w:tab w:val="num" w:pos="6480"/>
        </w:tabs>
        <w:ind w:left="6480" w:hanging="360"/>
      </w:pPr>
      <w:rPr>
        <w:rFonts w:ascii="Gulim" w:hAnsi="Gulim" w:hint="default"/>
      </w:rPr>
    </w:lvl>
  </w:abstractNum>
  <w:abstractNum w:abstractNumId="25">
    <w:nsid w:val="388C20F3"/>
    <w:multiLevelType w:val="hybridMultilevel"/>
    <w:tmpl w:val="9DAAEA02"/>
    <w:lvl w:ilvl="0" w:tplc="DF7EA7C6">
      <w:start w:val="1"/>
      <w:numFmt w:val="bullet"/>
      <w:lvlText w:val="•"/>
      <w:lvlJc w:val="left"/>
      <w:pPr>
        <w:tabs>
          <w:tab w:val="num" w:pos="720"/>
        </w:tabs>
        <w:ind w:left="720" w:hanging="360"/>
      </w:pPr>
      <w:rPr>
        <w:rFonts w:ascii="Gulim" w:hAnsi="Gulim" w:hint="default"/>
      </w:rPr>
    </w:lvl>
    <w:lvl w:ilvl="1" w:tplc="F7E6F924" w:tentative="1">
      <w:start w:val="1"/>
      <w:numFmt w:val="bullet"/>
      <w:lvlText w:val="•"/>
      <w:lvlJc w:val="left"/>
      <w:pPr>
        <w:tabs>
          <w:tab w:val="num" w:pos="1440"/>
        </w:tabs>
        <w:ind w:left="1440" w:hanging="360"/>
      </w:pPr>
      <w:rPr>
        <w:rFonts w:ascii="Gulim" w:hAnsi="Gulim" w:hint="default"/>
      </w:rPr>
    </w:lvl>
    <w:lvl w:ilvl="2" w:tplc="A78297EC" w:tentative="1">
      <w:start w:val="1"/>
      <w:numFmt w:val="bullet"/>
      <w:lvlText w:val="•"/>
      <w:lvlJc w:val="left"/>
      <w:pPr>
        <w:tabs>
          <w:tab w:val="num" w:pos="2160"/>
        </w:tabs>
        <w:ind w:left="2160" w:hanging="360"/>
      </w:pPr>
      <w:rPr>
        <w:rFonts w:ascii="Gulim" w:hAnsi="Gulim" w:hint="default"/>
      </w:rPr>
    </w:lvl>
    <w:lvl w:ilvl="3" w:tplc="A7DAD43E" w:tentative="1">
      <w:start w:val="1"/>
      <w:numFmt w:val="bullet"/>
      <w:lvlText w:val="•"/>
      <w:lvlJc w:val="left"/>
      <w:pPr>
        <w:tabs>
          <w:tab w:val="num" w:pos="2880"/>
        </w:tabs>
        <w:ind w:left="2880" w:hanging="360"/>
      </w:pPr>
      <w:rPr>
        <w:rFonts w:ascii="Gulim" w:hAnsi="Gulim" w:hint="default"/>
      </w:rPr>
    </w:lvl>
    <w:lvl w:ilvl="4" w:tplc="0F22127A" w:tentative="1">
      <w:start w:val="1"/>
      <w:numFmt w:val="bullet"/>
      <w:lvlText w:val="•"/>
      <w:lvlJc w:val="left"/>
      <w:pPr>
        <w:tabs>
          <w:tab w:val="num" w:pos="3600"/>
        </w:tabs>
        <w:ind w:left="3600" w:hanging="360"/>
      </w:pPr>
      <w:rPr>
        <w:rFonts w:ascii="Gulim" w:hAnsi="Gulim" w:hint="default"/>
      </w:rPr>
    </w:lvl>
    <w:lvl w:ilvl="5" w:tplc="2E56F2D2" w:tentative="1">
      <w:start w:val="1"/>
      <w:numFmt w:val="bullet"/>
      <w:lvlText w:val="•"/>
      <w:lvlJc w:val="left"/>
      <w:pPr>
        <w:tabs>
          <w:tab w:val="num" w:pos="4320"/>
        </w:tabs>
        <w:ind w:left="4320" w:hanging="360"/>
      </w:pPr>
      <w:rPr>
        <w:rFonts w:ascii="Gulim" w:hAnsi="Gulim" w:hint="default"/>
      </w:rPr>
    </w:lvl>
    <w:lvl w:ilvl="6" w:tplc="F3408D1C" w:tentative="1">
      <w:start w:val="1"/>
      <w:numFmt w:val="bullet"/>
      <w:lvlText w:val="•"/>
      <w:lvlJc w:val="left"/>
      <w:pPr>
        <w:tabs>
          <w:tab w:val="num" w:pos="5040"/>
        </w:tabs>
        <w:ind w:left="5040" w:hanging="360"/>
      </w:pPr>
      <w:rPr>
        <w:rFonts w:ascii="Gulim" w:hAnsi="Gulim" w:hint="default"/>
      </w:rPr>
    </w:lvl>
    <w:lvl w:ilvl="7" w:tplc="E9D2DB4A" w:tentative="1">
      <w:start w:val="1"/>
      <w:numFmt w:val="bullet"/>
      <w:lvlText w:val="•"/>
      <w:lvlJc w:val="left"/>
      <w:pPr>
        <w:tabs>
          <w:tab w:val="num" w:pos="5760"/>
        </w:tabs>
        <w:ind w:left="5760" w:hanging="360"/>
      </w:pPr>
      <w:rPr>
        <w:rFonts w:ascii="Gulim" w:hAnsi="Gulim" w:hint="default"/>
      </w:rPr>
    </w:lvl>
    <w:lvl w:ilvl="8" w:tplc="25E07C92" w:tentative="1">
      <w:start w:val="1"/>
      <w:numFmt w:val="bullet"/>
      <w:lvlText w:val="•"/>
      <w:lvlJc w:val="left"/>
      <w:pPr>
        <w:tabs>
          <w:tab w:val="num" w:pos="6480"/>
        </w:tabs>
        <w:ind w:left="6480" w:hanging="360"/>
      </w:pPr>
      <w:rPr>
        <w:rFonts w:ascii="Gulim" w:hAnsi="Gulim" w:hint="default"/>
      </w:rPr>
    </w:lvl>
  </w:abstractNum>
  <w:abstractNum w:abstractNumId="26">
    <w:nsid w:val="3B4510E6"/>
    <w:multiLevelType w:val="hybridMultilevel"/>
    <w:tmpl w:val="E904BEB0"/>
    <w:lvl w:ilvl="0" w:tplc="C3842FCE">
      <w:start w:val="1"/>
      <w:numFmt w:val="bullet"/>
      <w:lvlText w:val=""/>
      <w:lvlJc w:val="left"/>
      <w:pPr>
        <w:ind w:left="720" w:hanging="360"/>
      </w:pPr>
      <w:rPr>
        <w:rFonts w:ascii="Symbol" w:hAnsi="Symbol" w:hint="default"/>
      </w:rPr>
    </w:lvl>
    <w:lvl w:ilvl="1" w:tplc="D8305F48">
      <w:start w:val="1"/>
      <w:numFmt w:val="bullet"/>
      <w:lvlText w:val=""/>
      <w:lvlJc w:val="left"/>
      <w:pPr>
        <w:ind w:left="1440" w:hanging="360"/>
      </w:pPr>
      <w:rPr>
        <w:rFonts w:ascii="Symbol" w:hAnsi="Symbol" w:hint="default"/>
        <w:lang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270AF8"/>
    <w:multiLevelType w:val="hybridMultilevel"/>
    <w:tmpl w:val="EE56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1C4AF7"/>
    <w:multiLevelType w:val="hybridMultilevel"/>
    <w:tmpl w:val="5B96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401BB1"/>
    <w:multiLevelType w:val="hybridMultilevel"/>
    <w:tmpl w:val="37B0D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6B203E"/>
    <w:multiLevelType w:val="hybridMultilevel"/>
    <w:tmpl w:val="4D148D8A"/>
    <w:lvl w:ilvl="0" w:tplc="6D967808">
      <w:start w:val="1"/>
      <w:numFmt w:val="bullet"/>
      <w:lvlText w:val="•"/>
      <w:lvlJc w:val="left"/>
      <w:pPr>
        <w:tabs>
          <w:tab w:val="num" w:pos="720"/>
        </w:tabs>
        <w:ind w:left="720" w:hanging="360"/>
      </w:pPr>
      <w:rPr>
        <w:rFonts w:ascii="Gulim" w:hAnsi="Gulim" w:hint="default"/>
      </w:rPr>
    </w:lvl>
    <w:lvl w:ilvl="1" w:tplc="3732E52A" w:tentative="1">
      <w:start w:val="1"/>
      <w:numFmt w:val="bullet"/>
      <w:lvlText w:val="•"/>
      <w:lvlJc w:val="left"/>
      <w:pPr>
        <w:tabs>
          <w:tab w:val="num" w:pos="1440"/>
        </w:tabs>
        <w:ind w:left="1440" w:hanging="360"/>
      </w:pPr>
      <w:rPr>
        <w:rFonts w:ascii="Gulim" w:hAnsi="Gulim" w:hint="default"/>
      </w:rPr>
    </w:lvl>
    <w:lvl w:ilvl="2" w:tplc="30B27970" w:tentative="1">
      <w:start w:val="1"/>
      <w:numFmt w:val="bullet"/>
      <w:lvlText w:val="•"/>
      <w:lvlJc w:val="left"/>
      <w:pPr>
        <w:tabs>
          <w:tab w:val="num" w:pos="2160"/>
        </w:tabs>
        <w:ind w:left="2160" w:hanging="360"/>
      </w:pPr>
      <w:rPr>
        <w:rFonts w:ascii="Gulim" w:hAnsi="Gulim" w:hint="default"/>
      </w:rPr>
    </w:lvl>
    <w:lvl w:ilvl="3" w:tplc="4DC4D442" w:tentative="1">
      <w:start w:val="1"/>
      <w:numFmt w:val="bullet"/>
      <w:lvlText w:val="•"/>
      <w:lvlJc w:val="left"/>
      <w:pPr>
        <w:tabs>
          <w:tab w:val="num" w:pos="2880"/>
        </w:tabs>
        <w:ind w:left="2880" w:hanging="360"/>
      </w:pPr>
      <w:rPr>
        <w:rFonts w:ascii="Gulim" w:hAnsi="Gulim" w:hint="default"/>
      </w:rPr>
    </w:lvl>
    <w:lvl w:ilvl="4" w:tplc="87A44214" w:tentative="1">
      <w:start w:val="1"/>
      <w:numFmt w:val="bullet"/>
      <w:lvlText w:val="•"/>
      <w:lvlJc w:val="left"/>
      <w:pPr>
        <w:tabs>
          <w:tab w:val="num" w:pos="3600"/>
        </w:tabs>
        <w:ind w:left="3600" w:hanging="360"/>
      </w:pPr>
      <w:rPr>
        <w:rFonts w:ascii="Gulim" w:hAnsi="Gulim" w:hint="default"/>
      </w:rPr>
    </w:lvl>
    <w:lvl w:ilvl="5" w:tplc="72BCF198" w:tentative="1">
      <w:start w:val="1"/>
      <w:numFmt w:val="bullet"/>
      <w:lvlText w:val="•"/>
      <w:lvlJc w:val="left"/>
      <w:pPr>
        <w:tabs>
          <w:tab w:val="num" w:pos="4320"/>
        </w:tabs>
        <w:ind w:left="4320" w:hanging="360"/>
      </w:pPr>
      <w:rPr>
        <w:rFonts w:ascii="Gulim" w:hAnsi="Gulim" w:hint="default"/>
      </w:rPr>
    </w:lvl>
    <w:lvl w:ilvl="6" w:tplc="08669256" w:tentative="1">
      <w:start w:val="1"/>
      <w:numFmt w:val="bullet"/>
      <w:lvlText w:val="•"/>
      <w:lvlJc w:val="left"/>
      <w:pPr>
        <w:tabs>
          <w:tab w:val="num" w:pos="5040"/>
        </w:tabs>
        <w:ind w:left="5040" w:hanging="360"/>
      </w:pPr>
      <w:rPr>
        <w:rFonts w:ascii="Gulim" w:hAnsi="Gulim" w:hint="default"/>
      </w:rPr>
    </w:lvl>
    <w:lvl w:ilvl="7" w:tplc="8F0E7144" w:tentative="1">
      <w:start w:val="1"/>
      <w:numFmt w:val="bullet"/>
      <w:lvlText w:val="•"/>
      <w:lvlJc w:val="left"/>
      <w:pPr>
        <w:tabs>
          <w:tab w:val="num" w:pos="5760"/>
        </w:tabs>
        <w:ind w:left="5760" w:hanging="360"/>
      </w:pPr>
      <w:rPr>
        <w:rFonts w:ascii="Gulim" w:hAnsi="Gulim" w:hint="default"/>
      </w:rPr>
    </w:lvl>
    <w:lvl w:ilvl="8" w:tplc="B76ADFDE" w:tentative="1">
      <w:start w:val="1"/>
      <w:numFmt w:val="bullet"/>
      <w:lvlText w:val="•"/>
      <w:lvlJc w:val="left"/>
      <w:pPr>
        <w:tabs>
          <w:tab w:val="num" w:pos="6480"/>
        </w:tabs>
        <w:ind w:left="6480" w:hanging="360"/>
      </w:pPr>
      <w:rPr>
        <w:rFonts w:ascii="Gulim" w:hAnsi="Gulim" w:hint="default"/>
      </w:rPr>
    </w:lvl>
  </w:abstractNum>
  <w:abstractNum w:abstractNumId="31">
    <w:nsid w:val="50E51497"/>
    <w:multiLevelType w:val="hybridMultilevel"/>
    <w:tmpl w:val="6740606C"/>
    <w:lvl w:ilvl="0" w:tplc="C7C45EE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5EA2A62"/>
    <w:multiLevelType w:val="hybridMultilevel"/>
    <w:tmpl w:val="36387EAE"/>
    <w:lvl w:ilvl="0" w:tplc="48CAC004">
      <w:start w:val="1"/>
      <w:numFmt w:val="bullet"/>
      <w:lvlText w:val="•"/>
      <w:lvlJc w:val="left"/>
      <w:pPr>
        <w:tabs>
          <w:tab w:val="num" w:pos="720"/>
        </w:tabs>
        <w:ind w:left="720" w:hanging="360"/>
      </w:pPr>
      <w:rPr>
        <w:rFonts w:ascii="Gulim" w:hAnsi="Gulim" w:hint="default"/>
      </w:rPr>
    </w:lvl>
    <w:lvl w:ilvl="1" w:tplc="EB7CAD52" w:tentative="1">
      <w:start w:val="1"/>
      <w:numFmt w:val="bullet"/>
      <w:lvlText w:val="•"/>
      <w:lvlJc w:val="left"/>
      <w:pPr>
        <w:tabs>
          <w:tab w:val="num" w:pos="1440"/>
        </w:tabs>
        <w:ind w:left="1440" w:hanging="360"/>
      </w:pPr>
      <w:rPr>
        <w:rFonts w:ascii="Gulim" w:hAnsi="Gulim" w:hint="default"/>
      </w:rPr>
    </w:lvl>
    <w:lvl w:ilvl="2" w:tplc="A59E0858" w:tentative="1">
      <w:start w:val="1"/>
      <w:numFmt w:val="bullet"/>
      <w:lvlText w:val="•"/>
      <w:lvlJc w:val="left"/>
      <w:pPr>
        <w:tabs>
          <w:tab w:val="num" w:pos="2160"/>
        </w:tabs>
        <w:ind w:left="2160" w:hanging="360"/>
      </w:pPr>
      <w:rPr>
        <w:rFonts w:ascii="Gulim" w:hAnsi="Gulim" w:hint="default"/>
      </w:rPr>
    </w:lvl>
    <w:lvl w:ilvl="3" w:tplc="5D26F94C" w:tentative="1">
      <w:start w:val="1"/>
      <w:numFmt w:val="bullet"/>
      <w:lvlText w:val="•"/>
      <w:lvlJc w:val="left"/>
      <w:pPr>
        <w:tabs>
          <w:tab w:val="num" w:pos="2880"/>
        </w:tabs>
        <w:ind w:left="2880" w:hanging="360"/>
      </w:pPr>
      <w:rPr>
        <w:rFonts w:ascii="Gulim" w:hAnsi="Gulim" w:hint="default"/>
      </w:rPr>
    </w:lvl>
    <w:lvl w:ilvl="4" w:tplc="73761746" w:tentative="1">
      <w:start w:val="1"/>
      <w:numFmt w:val="bullet"/>
      <w:lvlText w:val="•"/>
      <w:lvlJc w:val="left"/>
      <w:pPr>
        <w:tabs>
          <w:tab w:val="num" w:pos="3600"/>
        </w:tabs>
        <w:ind w:left="3600" w:hanging="360"/>
      </w:pPr>
      <w:rPr>
        <w:rFonts w:ascii="Gulim" w:hAnsi="Gulim" w:hint="default"/>
      </w:rPr>
    </w:lvl>
    <w:lvl w:ilvl="5" w:tplc="5C4A0AEA" w:tentative="1">
      <w:start w:val="1"/>
      <w:numFmt w:val="bullet"/>
      <w:lvlText w:val="•"/>
      <w:lvlJc w:val="left"/>
      <w:pPr>
        <w:tabs>
          <w:tab w:val="num" w:pos="4320"/>
        </w:tabs>
        <w:ind w:left="4320" w:hanging="360"/>
      </w:pPr>
      <w:rPr>
        <w:rFonts w:ascii="Gulim" w:hAnsi="Gulim" w:hint="default"/>
      </w:rPr>
    </w:lvl>
    <w:lvl w:ilvl="6" w:tplc="01289628" w:tentative="1">
      <w:start w:val="1"/>
      <w:numFmt w:val="bullet"/>
      <w:lvlText w:val="•"/>
      <w:lvlJc w:val="left"/>
      <w:pPr>
        <w:tabs>
          <w:tab w:val="num" w:pos="5040"/>
        </w:tabs>
        <w:ind w:left="5040" w:hanging="360"/>
      </w:pPr>
      <w:rPr>
        <w:rFonts w:ascii="Gulim" w:hAnsi="Gulim" w:hint="default"/>
      </w:rPr>
    </w:lvl>
    <w:lvl w:ilvl="7" w:tplc="01127EF2" w:tentative="1">
      <w:start w:val="1"/>
      <w:numFmt w:val="bullet"/>
      <w:lvlText w:val="•"/>
      <w:lvlJc w:val="left"/>
      <w:pPr>
        <w:tabs>
          <w:tab w:val="num" w:pos="5760"/>
        </w:tabs>
        <w:ind w:left="5760" w:hanging="360"/>
      </w:pPr>
      <w:rPr>
        <w:rFonts w:ascii="Gulim" w:hAnsi="Gulim" w:hint="default"/>
      </w:rPr>
    </w:lvl>
    <w:lvl w:ilvl="8" w:tplc="9FF2958E" w:tentative="1">
      <w:start w:val="1"/>
      <w:numFmt w:val="bullet"/>
      <w:lvlText w:val="•"/>
      <w:lvlJc w:val="left"/>
      <w:pPr>
        <w:tabs>
          <w:tab w:val="num" w:pos="6480"/>
        </w:tabs>
        <w:ind w:left="6480" w:hanging="360"/>
      </w:pPr>
      <w:rPr>
        <w:rFonts w:ascii="Gulim" w:hAnsi="Gulim" w:hint="default"/>
      </w:rPr>
    </w:lvl>
  </w:abstractNum>
  <w:abstractNum w:abstractNumId="33">
    <w:nsid w:val="5A0E2587"/>
    <w:multiLevelType w:val="hybridMultilevel"/>
    <w:tmpl w:val="EDA68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F93AF7"/>
    <w:multiLevelType w:val="hybridMultilevel"/>
    <w:tmpl w:val="B02AA6BE"/>
    <w:lvl w:ilvl="0" w:tplc="C2969D02">
      <w:start w:val="2"/>
      <w:numFmt w:val="bullet"/>
      <w:lvlText w:val=""/>
      <w:lvlJc w:val="left"/>
      <w:pPr>
        <w:tabs>
          <w:tab w:val="num" w:pos="375"/>
        </w:tabs>
        <w:ind w:left="375" w:hanging="375"/>
      </w:pPr>
      <w:rPr>
        <w:rFonts w:ascii="Symbol" w:eastAsia="Times New Roman" w:hAnsi="Symbol" w:cs="Times New Roman" w:hint="default"/>
      </w:rPr>
    </w:lvl>
    <w:lvl w:ilvl="1" w:tplc="04090003" w:tentative="1">
      <w:start w:val="1"/>
      <w:numFmt w:val="bullet"/>
      <w:lvlText w:val="o"/>
      <w:lvlJc w:val="left"/>
      <w:pPr>
        <w:tabs>
          <w:tab w:val="num" w:pos="419"/>
        </w:tabs>
        <w:ind w:left="419" w:hanging="360"/>
      </w:pPr>
      <w:rPr>
        <w:rFonts w:ascii="Courier New" w:hAnsi="Courier New" w:cs="Courier New" w:hint="default"/>
      </w:rPr>
    </w:lvl>
    <w:lvl w:ilvl="2" w:tplc="04090005" w:tentative="1">
      <w:start w:val="1"/>
      <w:numFmt w:val="bullet"/>
      <w:lvlText w:val=""/>
      <w:lvlJc w:val="left"/>
      <w:pPr>
        <w:tabs>
          <w:tab w:val="num" w:pos="1139"/>
        </w:tabs>
        <w:ind w:left="1139" w:hanging="360"/>
      </w:pPr>
      <w:rPr>
        <w:rFonts w:ascii="Wingdings" w:hAnsi="Wingdings" w:hint="default"/>
      </w:rPr>
    </w:lvl>
    <w:lvl w:ilvl="3" w:tplc="04090001" w:tentative="1">
      <w:start w:val="1"/>
      <w:numFmt w:val="bullet"/>
      <w:lvlText w:val=""/>
      <w:lvlJc w:val="left"/>
      <w:pPr>
        <w:tabs>
          <w:tab w:val="num" w:pos="1859"/>
        </w:tabs>
        <w:ind w:left="1859" w:hanging="360"/>
      </w:pPr>
      <w:rPr>
        <w:rFonts w:ascii="Symbol" w:hAnsi="Symbol" w:hint="default"/>
      </w:rPr>
    </w:lvl>
    <w:lvl w:ilvl="4" w:tplc="04090003" w:tentative="1">
      <w:start w:val="1"/>
      <w:numFmt w:val="bullet"/>
      <w:lvlText w:val="o"/>
      <w:lvlJc w:val="left"/>
      <w:pPr>
        <w:tabs>
          <w:tab w:val="num" w:pos="2579"/>
        </w:tabs>
        <w:ind w:left="2579" w:hanging="360"/>
      </w:pPr>
      <w:rPr>
        <w:rFonts w:ascii="Courier New" w:hAnsi="Courier New" w:cs="Courier New" w:hint="default"/>
      </w:rPr>
    </w:lvl>
    <w:lvl w:ilvl="5" w:tplc="04090005" w:tentative="1">
      <w:start w:val="1"/>
      <w:numFmt w:val="bullet"/>
      <w:lvlText w:val=""/>
      <w:lvlJc w:val="left"/>
      <w:pPr>
        <w:tabs>
          <w:tab w:val="num" w:pos="3299"/>
        </w:tabs>
        <w:ind w:left="3299" w:hanging="360"/>
      </w:pPr>
      <w:rPr>
        <w:rFonts w:ascii="Wingdings" w:hAnsi="Wingdings" w:hint="default"/>
      </w:rPr>
    </w:lvl>
    <w:lvl w:ilvl="6" w:tplc="04090001" w:tentative="1">
      <w:start w:val="1"/>
      <w:numFmt w:val="bullet"/>
      <w:lvlText w:val=""/>
      <w:lvlJc w:val="left"/>
      <w:pPr>
        <w:tabs>
          <w:tab w:val="num" w:pos="4019"/>
        </w:tabs>
        <w:ind w:left="4019" w:hanging="360"/>
      </w:pPr>
      <w:rPr>
        <w:rFonts w:ascii="Symbol" w:hAnsi="Symbol" w:hint="default"/>
      </w:rPr>
    </w:lvl>
    <w:lvl w:ilvl="7" w:tplc="04090003" w:tentative="1">
      <w:start w:val="1"/>
      <w:numFmt w:val="bullet"/>
      <w:lvlText w:val="o"/>
      <w:lvlJc w:val="left"/>
      <w:pPr>
        <w:tabs>
          <w:tab w:val="num" w:pos="4739"/>
        </w:tabs>
        <w:ind w:left="4739" w:hanging="360"/>
      </w:pPr>
      <w:rPr>
        <w:rFonts w:ascii="Courier New" w:hAnsi="Courier New" w:cs="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35">
    <w:nsid w:val="5DBB26FE"/>
    <w:multiLevelType w:val="hybridMultilevel"/>
    <w:tmpl w:val="0C706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175BD6"/>
    <w:multiLevelType w:val="hybridMultilevel"/>
    <w:tmpl w:val="F3F21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E806BD"/>
    <w:multiLevelType w:val="hybridMultilevel"/>
    <w:tmpl w:val="70749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426C1A"/>
    <w:multiLevelType w:val="hybridMultilevel"/>
    <w:tmpl w:val="C986BF20"/>
    <w:lvl w:ilvl="0" w:tplc="142E777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92F4FAB"/>
    <w:multiLevelType w:val="hybridMultilevel"/>
    <w:tmpl w:val="4CF8332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0">
    <w:nsid w:val="7C7F6B73"/>
    <w:multiLevelType w:val="hybridMultilevel"/>
    <w:tmpl w:val="AE581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EB6DB0"/>
    <w:multiLevelType w:val="hybridMultilevel"/>
    <w:tmpl w:val="284C4632"/>
    <w:lvl w:ilvl="0" w:tplc="8254610A">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DF0EAC"/>
    <w:multiLevelType w:val="hybridMultilevel"/>
    <w:tmpl w:val="2B664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16"/>
  </w:num>
  <w:num w:numId="13">
    <w:abstractNumId w:val="23"/>
  </w:num>
  <w:num w:numId="14">
    <w:abstractNumId w:val="12"/>
  </w:num>
  <w:num w:numId="15">
    <w:abstractNumId w:val="38"/>
  </w:num>
  <w:num w:numId="16">
    <w:abstractNumId w:val="31"/>
  </w:num>
  <w:num w:numId="17">
    <w:abstractNumId w:val="15"/>
  </w:num>
  <w:num w:numId="18">
    <w:abstractNumId w:val="36"/>
  </w:num>
  <w:num w:numId="19">
    <w:abstractNumId w:val="25"/>
  </w:num>
  <w:num w:numId="20">
    <w:abstractNumId w:val="21"/>
  </w:num>
  <w:num w:numId="21">
    <w:abstractNumId w:val="32"/>
  </w:num>
  <w:num w:numId="22">
    <w:abstractNumId w:val="30"/>
  </w:num>
  <w:num w:numId="23">
    <w:abstractNumId w:val="20"/>
  </w:num>
  <w:num w:numId="24">
    <w:abstractNumId w:val="13"/>
  </w:num>
  <w:num w:numId="25">
    <w:abstractNumId w:val="19"/>
  </w:num>
  <w:num w:numId="26">
    <w:abstractNumId w:val="10"/>
  </w:num>
  <w:num w:numId="27">
    <w:abstractNumId w:val="11"/>
  </w:num>
  <w:num w:numId="28">
    <w:abstractNumId w:val="24"/>
  </w:num>
  <w:num w:numId="29">
    <w:abstractNumId w:val="42"/>
  </w:num>
  <w:num w:numId="30">
    <w:abstractNumId w:val="41"/>
  </w:num>
  <w:num w:numId="31">
    <w:abstractNumId w:val="14"/>
  </w:num>
  <w:num w:numId="32">
    <w:abstractNumId w:val="22"/>
  </w:num>
  <w:num w:numId="33">
    <w:abstractNumId w:val="40"/>
  </w:num>
  <w:num w:numId="34">
    <w:abstractNumId w:val="26"/>
  </w:num>
  <w:num w:numId="35">
    <w:abstractNumId w:val="18"/>
  </w:num>
  <w:num w:numId="36">
    <w:abstractNumId w:val="35"/>
  </w:num>
  <w:num w:numId="37">
    <w:abstractNumId w:val="37"/>
  </w:num>
  <w:num w:numId="38">
    <w:abstractNumId w:val="28"/>
  </w:num>
  <w:num w:numId="39">
    <w:abstractNumId w:val="17"/>
  </w:num>
  <w:num w:numId="40">
    <w:abstractNumId w:val="29"/>
  </w:num>
  <w:num w:numId="41">
    <w:abstractNumId w:val="33"/>
  </w:num>
  <w:num w:numId="42">
    <w:abstractNumId w:val="27"/>
  </w:num>
  <w:num w:numId="43">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ctiveWritingStyle w:appName="MSWord" w:lang="en-US" w:vendorID="64" w:dllVersion="131078" w:nlCheck="1" w:checkStyle="0"/>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ar-SA" w:vendorID="4" w:dllVersion="512" w:checkStyle="0"/>
  <w:activeWritingStyle w:appName="MSWord" w:lang="ru-RU" w:vendorID="1" w:dllVersion="512" w:checkStyle="1"/>
  <w:activeWritingStyle w:appName="MSWord" w:lang="ar-EG" w:vendorID="4" w:dllVersion="512" w:checkStyle="1"/>
  <w:attachedTemplate r:id="rId1"/>
  <w:stylePaneFormatFilter w:val="3F01"/>
  <w:defaultTabStop w:val="720"/>
  <w:evenAndOddHeaders/>
  <w:characterSpacingControl w:val="doNotCompress"/>
  <w:hdrShapeDefaults>
    <o:shapedefaults v:ext="edit" spidmax="69633"/>
  </w:hdrShapeDefaults>
  <w:footnotePr>
    <w:footnote w:id="-1"/>
    <w:footnote w:id="0"/>
  </w:footnotePr>
  <w:endnotePr>
    <w:endnote w:id="-1"/>
    <w:endnote w:id="0"/>
  </w:endnotePr>
  <w:compat>
    <w:applyBreakingRules/>
    <w:useFELayout/>
  </w:compat>
  <w:rsids>
    <w:rsidRoot w:val="0091725A"/>
    <w:rsid w:val="0000364A"/>
    <w:rsid w:val="00007694"/>
    <w:rsid w:val="00015E90"/>
    <w:rsid w:val="00016EC8"/>
    <w:rsid w:val="00017AF2"/>
    <w:rsid w:val="000273B4"/>
    <w:rsid w:val="00031C8C"/>
    <w:rsid w:val="00031F88"/>
    <w:rsid w:val="000327B9"/>
    <w:rsid w:val="000336AE"/>
    <w:rsid w:val="000369F8"/>
    <w:rsid w:val="00037FA2"/>
    <w:rsid w:val="000420A1"/>
    <w:rsid w:val="000424E1"/>
    <w:rsid w:val="00047D94"/>
    <w:rsid w:val="000507E7"/>
    <w:rsid w:val="00053063"/>
    <w:rsid w:val="0005342A"/>
    <w:rsid w:val="00054FCC"/>
    <w:rsid w:val="00057946"/>
    <w:rsid w:val="0006169D"/>
    <w:rsid w:val="00063E07"/>
    <w:rsid w:val="00073D8E"/>
    <w:rsid w:val="00087595"/>
    <w:rsid w:val="0009113D"/>
    <w:rsid w:val="00096D9A"/>
    <w:rsid w:val="00097DC9"/>
    <w:rsid w:val="000A2916"/>
    <w:rsid w:val="000A3F1E"/>
    <w:rsid w:val="000A7F2C"/>
    <w:rsid w:val="000B13FD"/>
    <w:rsid w:val="000B46AA"/>
    <w:rsid w:val="000C0BE3"/>
    <w:rsid w:val="000C3E16"/>
    <w:rsid w:val="000C42B1"/>
    <w:rsid w:val="000C6608"/>
    <w:rsid w:val="000C7B70"/>
    <w:rsid w:val="000D1259"/>
    <w:rsid w:val="000D21F5"/>
    <w:rsid w:val="000E3A7D"/>
    <w:rsid w:val="000E3FAD"/>
    <w:rsid w:val="000F6092"/>
    <w:rsid w:val="000F7BC3"/>
    <w:rsid w:val="001065B0"/>
    <w:rsid w:val="00107A91"/>
    <w:rsid w:val="0011002B"/>
    <w:rsid w:val="001111D7"/>
    <w:rsid w:val="00112A0C"/>
    <w:rsid w:val="00114EA6"/>
    <w:rsid w:val="001154D1"/>
    <w:rsid w:val="00116DB0"/>
    <w:rsid w:val="00120671"/>
    <w:rsid w:val="0012102A"/>
    <w:rsid w:val="00125315"/>
    <w:rsid w:val="00130168"/>
    <w:rsid w:val="00133191"/>
    <w:rsid w:val="00134EFC"/>
    <w:rsid w:val="0014104D"/>
    <w:rsid w:val="00143DA9"/>
    <w:rsid w:val="0014428E"/>
    <w:rsid w:val="00146183"/>
    <w:rsid w:val="001479EA"/>
    <w:rsid w:val="0015611E"/>
    <w:rsid w:val="00156517"/>
    <w:rsid w:val="00165875"/>
    <w:rsid w:val="00167FE8"/>
    <w:rsid w:val="00170260"/>
    <w:rsid w:val="00172D80"/>
    <w:rsid w:val="00177D17"/>
    <w:rsid w:val="00192BEB"/>
    <w:rsid w:val="001A5B9D"/>
    <w:rsid w:val="001B287E"/>
    <w:rsid w:val="001B634B"/>
    <w:rsid w:val="001C0BA8"/>
    <w:rsid w:val="001C6444"/>
    <w:rsid w:val="001D0300"/>
    <w:rsid w:val="001D0E29"/>
    <w:rsid w:val="001D4DD6"/>
    <w:rsid w:val="001D57BD"/>
    <w:rsid w:val="001E419A"/>
    <w:rsid w:val="001E449F"/>
    <w:rsid w:val="001E6E43"/>
    <w:rsid w:val="001F39CA"/>
    <w:rsid w:val="001F5EF4"/>
    <w:rsid w:val="001F6B33"/>
    <w:rsid w:val="001F72DE"/>
    <w:rsid w:val="00200F4E"/>
    <w:rsid w:val="0020375C"/>
    <w:rsid w:val="00203EBA"/>
    <w:rsid w:val="0020423C"/>
    <w:rsid w:val="00205575"/>
    <w:rsid w:val="0020569F"/>
    <w:rsid w:val="0020603A"/>
    <w:rsid w:val="002104F6"/>
    <w:rsid w:val="0021572B"/>
    <w:rsid w:val="002161AF"/>
    <w:rsid w:val="00220D9C"/>
    <w:rsid w:val="00223BEC"/>
    <w:rsid w:val="00226B53"/>
    <w:rsid w:val="002324DB"/>
    <w:rsid w:val="00233732"/>
    <w:rsid w:val="00234CD7"/>
    <w:rsid w:val="00236459"/>
    <w:rsid w:val="0023694C"/>
    <w:rsid w:val="002459A2"/>
    <w:rsid w:val="002515DC"/>
    <w:rsid w:val="002518A0"/>
    <w:rsid w:val="00251AFF"/>
    <w:rsid w:val="0025227F"/>
    <w:rsid w:val="00253B72"/>
    <w:rsid w:val="00253FBD"/>
    <w:rsid w:val="002603F1"/>
    <w:rsid w:val="00260C34"/>
    <w:rsid w:val="00260CB9"/>
    <w:rsid w:val="0026228A"/>
    <w:rsid w:val="0026284D"/>
    <w:rsid w:val="002653F3"/>
    <w:rsid w:val="00272D73"/>
    <w:rsid w:val="00276347"/>
    <w:rsid w:val="002768C2"/>
    <w:rsid w:val="002801B6"/>
    <w:rsid w:val="0028579C"/>
    <w:rsid w:val="002930C4"/>
    <w:rsid w:val="00294888"/>
    <w:rsid w:val="00296AD7"/>
    <w:rsid w:val="002978F4"/>
    <w:rsid w:val="002A6D23"/>
    <w:rsid w:val="002B1346"/>
    <w:rsid w:val="002B304B"/>
    <w:rsid w:val="002B57B0"/>
    <w:rsid w:val="002B7597"/>
    <w:rsid w:val="002C0105"/>
    <w:rsid w:val="002C1A3D"/>
    <w:rsid w:val="002C4CAF"/>
    <w:rsid w:val="002C5734"/>
    <w:rsid w:val="002C7A28"/>
    <w:rsid w:val="002D0786"/>
    <w:rsid w:val="002D0CE0"/>
    <w:rsid w:val="002D1D83"/>
    <w:rsid w:val="002D39F0"/>
    <w:rsid w:val="002E1456"/>
    <w:rsid w:val="002E2B16"/>
    <w:rsid w:val="002E5D45"/>
    <w:rsid w:val="002E6736"/>
    <w:rsid w:val="002F0B50"/>
    <w:rsid w:val="002F0EB0"/>
    <w:rsid w:val="002F7B6C"/>
    <w:rsid w:val="003003F0"/>
    <w:rsid w:val="00301BD6"/>
    <w:rsid w:val="003024A9"/>
    <w:rsid w:val="0030384F"/>
    <w:rsid w:val="00303DC0"/>
    <w:rsid w:val="00310D67"/>
    <w:rsid w:val="00310DA6"/>
    <w:rsid w:val="0031236D"/>
    <w:rsid w:val="0031379B"/>
    <w:rsid w:val="00323FC4"/>
    <w:rsid w:val="00324ADB"/>
    <w:rsid w:val="00325D1B"/>
    <w:rsid w:val="00334CCD"/>
    <w:rsid w:val="0033606C"/>
    <w:rsid w:val="00337118"/>
    <w:rsid w:val="00340D19"/>
    <w:rsid w:val="003417FA"/>
    <w:rsid w:val="003427FD"/>
    <w:rsid w:val="00354B98"/>
    <w:rsid w:val="003646DE"/>
    <w:rsid w:val="00365657"/>
    <w:rsid w:val="00370474"/>
    <w:rsid w:val="003709B0"/>
    <w:rsid w:val="00373CA2"/>
    <w:rsid w:val="00375AF9"/>
    <w:rsid w:val="00375D3A"/>
    <w:rsid w:val="003768D7"/>
    <w:rsid w:val="00380790"/>
    <w:rsid w:val="00384807"/>
    <w:rsid w:val="003853BF"/>
    <w:rsid w:val="003864C1"/>
    <w:rsid w:val="0038792C"/>
    <w:rsid w:val="00392983"/>
    <w:rsid w:val="00396C32"/>
    <w:rsid w:val="003A0414"/>
    <w:rsid w:val="003A556A"/>
    <w:rsid w:val="003B1B2F"/>
    <w:rsid w:val="003B3349"/>
    <w:rsid w:val="003B40AC"/>
    <w:rsid w:val="003C0595"/>
    <w:rsid w:val="003C54C7"/>
    <w:rsid w:val="003C6A8D"/>
    <w:rsid w:val="003C7D1B"/>
    <w:rsid w:val="003D364E"/>
    <w:rsid w:val="003E022F"/>
    <w:rsid w:val="003E0FB9"/>
    <w:rsid w:val="003E3F35"/>
    <w:rsid w:val="003E4391"/>
    <w:rsid w:val="003E4937"/>
    <w:rsid w:val="003E74A0"/>
    <w:rsid w:val="003F6FB1"/>
    <w:rsid w:val="004045FB"/>
    <w:rsid w:val="00410C43"/>
    <w:rsid w:val="00412634"/>
    <w:rsid w:val="004141CF"/>
    <w:rsid w:val="00416886"/>
    <w:rsid w:val="00417A0C"/>
    <w:rsid w:val="004200A2"/>
    <w:rsid w:val="00420DAD"/>
    <w:rsid w:val="0042191E"/>
    <w:rsid w:val="0042223D"/>
    <w:rsid w:val="004253EC"/>
    <w:rsid w:val="00432150"/>
    <w:rsid w:val="0043320C"/>
    <w:rsid w:val="00436D6F"/>
    <w:rsid w:val="00440D37"/>
    <w:rsid w:val="0044325B"/>
    <w:rsid w:val="0044497D"/>
    <w:rsid w:val="004462A8"/>
    <w:rsid w:val="004469E2"/>
    <w:rsid w:val="00447146"/>
    <w:rsid w:val="004519A7"/>
    <w:rsid w:val="0045547A"/>
    <w:rsid w:val="004609E9"/>
    <w:rsid w:val="004613F3"/>
    <w:rsid w:val="004659B6"/>
    <w:rsid w:val="0046651C"/>
    <w:rsid w:val="00472049"/>
    <w:rsid w:val="004859C4"/>
    <w:rsid w:val="004A1D51"/>
    <w:rsid w:val="004A395B"/>
    <w:rsid w:val="004B2F13"/>
    <w:rsid w:val="004B43D0"/>
    <w:rsid w:val="004B56F9"/>
    <w:rsid w:val="004C1425"/>
    <w:rsid w:val="004C3506"/>
    <w:rsid w:val="004C4A60"/>
    <w:rsid w:val="004C72CF"/>
    <w:rsid w:val="004D0FDB"/>
    <w:rsid w:val="004D1756"/>
    <w:rsid w:val="004D29A5"/>
    <w:rsid w:val="004D3908"/>
    <w:rsid w:val="004D50EA"/>
    <w:rsid w:val="004E3637"/>
    <w:rsid w:val="004E497F"/>
    <w:rsid w:val="004E59E6"/>
    <w:rsid w:val="004E6B1D"/>
    <w:rsid w:val="004F0E09"/>
    <w:rsid w:val="004F14FD"/>
    <w:rsid w:val="004F6908"/>
    <w:rsid w:val="00502007"/>
    <w:rsid w:val="00503514"/>
    <w:rsid w:val="005035E1"/>
    <w:rsid w:val="005065BF"/>
    <w:rsid w:val="0051292E"/>
    <w:rsid w:val="00521687"/>
    <w:rsid w:val="00521796"/>
    <w:rsid w:val="0052456C"/>
    <w:rsid w:val="00524926"/>
    <w:rsid w:val="0052522C"/>
    <w:rsid w:val="00530E78"/>
    <w:rsid w:val="005336F0"/>
    <w:rsid w:val="005344DD"/>
    <w:rsid w:val="00534904"/>
    <w:rsid w:val="00546A05"/>
    <w:rsid w:val="00550A1D"/>
    <w:rsid w:val="00555FB3"/>
    <w:rsid w:val="005620D1"/>
    <w:rsid w:val="00567AD5"/>
    <w:rsid w:val="0057004A"/>
    <w:rsid w:val="005729F1"/>
    <w:rsid w:val="00576813"/>
    <w:rsid w:val="0057783E"/>
    <w:rsid w:val="00581236"/>
    <w:rsid w:val="0058123F"/>
    <w:rsid w:val="00587FFB"/>
    <w:rsid w:val="0059713E"/>
    <w:rsid w:val="005976CF"/>
    <w:rsid w:val="005A0D9C"/>
    <w:rsid w:val="005A5089"/>
    <w:rsid w:val="005A582B"/>
    <w:rsid w:val="005A7053"/>
    <w:rsid w:val="005B0C66"/>
    <w:rsid w:val="005B397F"/>
    <w:rsid w:val="005B5B67"/>
    <w:rsid w:val="005C53AE"/>
    <w:rsid w:val="005C585A"/>
    <w:rsid w:val="005D23B3"/>
    <w:rsid w:val="005D3BF1"/>
    <w:rsid w:val="005E3A2B"/>
    <w:rsid w:val="005E432A"/>
    <w:rsid w:val="005F0D14"/>
    <w:rsid w:val="005F1B08"/>
    <w:rsid w:val="005F323E"/>
    <w:rsid w:val="005F53BC"/>
    <w:rsid w:val="005F76F4"/>
    <w:rsid w:val="005F77CE"/>
    <w:rsid w:val="0060392A"/>
    <w:rsid w:val="00610239"/>
    <w:rsid w:val="0061097D"/>
    <w:rsid w:val="00611785"/>
    <w:rsid w:val="00614867"/>
    <w:rsid w:val="0061571B"/>
    <w:rsid w:val="00616C9C"/>
    <w:rsid w:val="0061716F"/>
    <w:rsid w:val="00620CCB"/>
    <w:rsid w:val="0062234E"/>
    <w:rsid w:val="00623E55"/>
    <w:rsid w:val="006274E8"/>
    <w:rsid w:val="0063075D"/>
    <w:rsid w:val="00630998"/>
    <w:rsid w:val="006319BD"/>
    <w:rsid w:val="0063237C"/>
    <w:rsid w:val="006342C2"/>
    <w:rsid w:val="006361CC"/>
    <w:rsid w:val="006400C6"/>
    <w:rsid w:val="006435CD"/>
    <w:rsid w:val="0064658F"/>
    <w:rsid w:val="0064702E"/>
    <w:rsid w:val="006511B6"/>
    <w:rsid w:val="006524A7"/>
    <w:rsid w:val="00655EC9"/>
    <w:rsid w:val="00657899"/>
    <w:rsid w:val="00662810"/>
    <w:rsid w:val="006647B2"/>
    <w:rsid w:val="0067295E"/>
    <w:rsid w:val="00672E0B"/>
    <w:rsid w:val="006764BE"/>
    <w:rsid w:val="00682F10"/>
    <w:rsid w:val="00685670"/>
    <w:rsid w:val="0069533E"/>
    <w:rsid w:val="006A16DC"/>
    <w:rsid w:val="006A50E8"/>
    <w:rsid w:val="006A7E1C"/>
    <w:rsid w:val="006B2AC1"/>
    <w:rsid w:val="006B35D3"/>
    <w:rsid w:val="006B394E"/>
    <w:rsid w:val="006B4A0C"/>
    <w:rsid w:val="006B4B07"/>
    <w:rsid w:val="006B74FE"/>
    <w:rsid w:val="006B7C7C"/>
    <w:rsid w:val="006C0102"/>
    <w:rsid w:val="006C11E2"/>
    <w:rsid w:val="006C1F1A"/>
    <w:rsid w:val="006C36BD"/>
    <w:rsid w:val="006C3769"/>
    <w:rsid w:val="006C50F2"/>
    <w:rsid w:val="006C56A7"/>
    <w:rsid w:val="006C734C"/>
    <w:rsid w:val="006C7A9C"/>
    <w:rsid w:val="006C7E82"/>
    <w:rsid w:val="006C7F49"/>
    <w:rsid w:val="006E36E3"/>
    <w:rsid w:val="00703ED7"/>
    <w:rsid w:val="0070558E"/>
    <w:rsid w:val="007114BE"/>
    <w:rsid w:val="00714FDF"/>
    <w:rsid w:val="00717861"/>
    <w:rsid w:val="00721821"/>
    <w:rsid w:val="00725F3F"/>
    <w:rsid w:val="007300B5"/>
    <w:rsid w:val="007354B6"/>
    <w:rsid w:val="00735AC2"/>
    <w:rsid w:val="007419FF"/>
    <w:rsid w:val="00746018"/>
    <w:rsid w:val="0074745C"/>
    <w:rsid w:val="00750165"/>
    <w:rsid w:val="00753B3A"/>
    <w:rsid w:val="0076263B"/>
    <w:rsid w:val="00764E45"/>
    <w:rsid w:val="00766579"/>
    <w:rsid w:val="007670BD"/>
    <w:rsid w:val="00767931"/>
    <w:rsid w:val="00773DA1"/>
    <w:rsid w:val="00777E3D"/>
    <w:rsid w:val="00782B61"/>
    <w:rsid w:val="0078592F"/>
    <w:rsid w:val="007865C3"/>
    <w:rsid w:val="00787503"/>
    <w:rsid w:val="007A0158"/>
    <w:rsid w:val="007A1E37"/>
    <w:rsid w:val="007A787F"/>
    <w:rsid w:val="007B100C"/>
    <w:rsid w:val="007B4196"/>
    <w:rsid w:val="007B59EF"/>
    <w:rsid w:val="007C3C52"/>
    <w:rsid w:val="007C4AAE"/>
    <w:rsid w:val="007D1C9C"/>
    <w:rsid w:val="007D49B8"/>
    <w:rsid w:val="007D7E48"/>
    <w:rsid w:val="007D7F54"/>
    <w:rsid w:val="007E0706"/>
    <w:rsid w:val="007E07F2"/>
    <w:rsid w:val="007E446A"/>
    <w:rsid w:val="007E4CA9"/>
    <w:rsid w:val="007E59EB"/>
    <w:rsid w:val="007E7732"/>
    <w:rsid w:val="007F171A"/>
    <w:rsid w:val="00806AB1"/>
    <w:rsid w:val="00811082"/>
    <w:rsid w:val="00812173"/>
    <w:rsid w:val="008122DB"/>
    <w:rsid w:val="00817CD6"/>
    <w:rsid w:val="00822BB7"/>
    <w:rsid w:val="0082461A"/>
    <w:rsid w:val="00835AB5"/>
    <w:rsid w:val="00847D28"/>
    <w:rsid w:val="0085130F"/>
    <w:rsid w:val="00856798"/>
    <w:rsid w:val="0086026B"/>
    <w:rsid w:val="00860933"/>
    <w:rsid w:val="00862091"/>
    <w:rsid w:val="008622BE"/>
    <w:rsid w:val="00875FB3"/>
    <w:rsid w:val="0088361B"/>
    <w:rsid w:val="00891AC6"/>
    <w:rsid w:val="008945E9"/>
    <w:rsid w:val="00895EA6"/>
    <w:rsid w:val="00896013"/>
    <w:rsid w:val="008A0FB4"/>
    <w:rsid w:val="008A65AB"/>
    <w:rsid w:val="008B139A"/>
    <w:rsid w:val="008B17AA"/>
    <w:rsid w:val="008B4735"/>
    <w:rsid w:val="008B5FB5"/>
    <w:rsid w:val="008B6BF9"/>
    <w:rsid w:val="008C008B"/>
    <w:rsid w:val="008C2C62"/>
    <w:rsid w:val="008C3D8F"/>
    <w:rsid w:val="008C6298"/>
    <w:rsid w:val="008C75F4"/>
    <w:rsid w:val="008D189B"/>
    <w:rsid w:val="00900EB3"/>
    <w:rsid w:val="00905302"/>
    <w:rsid w:val="00905A76"/>
    <w:rsid w:val="009075A2"/>
    <w:rsid w:val="0091725A"/>
    <w:rsid w:val="00921111"/>
    <w:rsid w:val="00925D84"/>
    <w:rsid w:val="00930688"/>
    <w:rsid w:val="00930719"/>
    <w:rsid w:val="00931E20"/>
    <w:rsid w:val="00933A33"/>
    <w:rsid w:val="00934794"/>
    <w:rsid w:val="00944FC4"/>
    <w:rsid w:val="0095336C"/>
    <w:rsid w:val="00955201"/>
    <w:rsid w:val="00960B7D"/>
    <w:rsid w:val="00961F60"/>
    <w:rsid w:val="009625F7"/>
    <w:rsid w:val="00967743"/>
    <w:rsid w:val="00973E24"/>
    <w:rsid w:val="00973E2F"/>
    <w:rsid w:val="00975AEA"/>
    <w:rsid w:val="009767D9"/>
    <w:rsid w:val="0097744E"/>
    <w:rsid w:val="0097759E"/>
    <w:rsid w:val="00987D46"/>
    <w:rsid w:val="0099607C"/>
    <w:rsid w:val="009968EE"/>
    <w:rsid w:val="009A7029"/>
    <w:rsid w:val="009B00C1"/>
    <w:rsid w:val="009B0B78"/>
    <w:rsid w:val="009B568F"/>
    <w:rsid w:val="009B5A75"/>
    <w:rsid w:val="009B5F56"/>
    <w:rsid w:val="009B689C"/>
    <w:rsid w:val="009C1592"/>
    <w:rsid w:val="009C3C9C"/>
    <w:rsid w:val="009C3DC3"/>
    <w:rsid w:val="009C485F"/>
    <w:rsid w:val="009D0CB4"/>
    <w:rsid w:val="009D2554"/>
    <w:rsid w:val="009D3A20"/>
    <w:rsid w:val="009D7B39"/>
    <w:rsid w:val="009E233E"/>
    <w:rsid w:val="009E4492"/>
    <w:rsid w:val="009E7440"/>
    <w:rsid w:val="009F300B"/>
    <w:rsid w:val="009F4E55"/>
    <w:rsid w:val="009F76E1"/>
    <w:rsid w:val="009F7876"/>
    <w:rsid w:val="009F7976"/>
    <w:rsid w:val="00A017A0"/>
    <w:rsid w:val="00A01A4B"/>
    <w:rsid w:val="00A0271E"/>
    <w:rsid w:val="00A0320B"/>
    <w:rsid w:val="00A05CFF"/>
    <w:rsid w:val="00A10105"/>
    <w:rsid w:val="00A1036B"/>
    <w:rsid w:val="00A11648"/>
    <w:rsid w:val="00A13D06"/>
    <w:rsid w:val="00A2073C"/>
    <w:rsid w:val="00A20F4F"/>
    <w:rsid w:val="00A23AF6"/>
    <w:rsid w:val="00A25200"/>
    <w:rsid w:val="00A401E2"/>
    <w:rsid w:val="00A42178"/>
    <w:rsid w:val="00A44187"/>
    <w:rsid w:val="00A45220"/>
    <w:rsid w:val="00A45DD0"/>
    <w:rsid w:val="00A520AA"/>
    <w:rsid w:val="00A5297D"/>
    <w:rsid w:val="00A53481"/>
    <w:rsid w:val="00A54E6F"/>
    <w:rsid w:val="00A5674E"/>
    <w:rsid w:val="00A56963"/>
    <w:rsid w:val="00A60251"/>
    <w:rsid w:val="00A64B00"/>
    <w:rsid w:val="00A71143"/>
    <w:rsid w:val="00A826DB"/>
    <w:rsid w:val="00A82837"/>
    <w:rsid w:val="00A83404"/>
    <w:rsid w:val="00A83B47"/>
    <w:rsid w:val="00A86ED5"/>
    <w:rsid w:val="00A87E91"/>
    <w:rsid w:val="00A93F25"/>
    <w:rsid w:val="00AA1D61"/>
    <w:rsid w:val="00AA4F99"/>
    <w:rsid w:val="00AA5E5F"/>
    <w:rsid w:val="00AA7081"/>
    <w:rsid w:val="00AB05E9"/>
    <w:rsid w:val="00AB1991"/>
    <w:rsid w:val="00AB5715"/>
    <w:rsid w:val="00AB6F82"/>
    <w:rsid w:val="00AC074A"/>
    <w:rsid w:val="00AC1F61"/>
    <w:rsid w:val="00AC63C3"/>
    <w:rsid w:val="00AD1255"/>
    <w:rsid w:val="00AD1637"/>
    <w:rsid w:val="00AD272B"/>
    <w:rsid w:val="00AE0C2B"/>
    <w:rsid w:val="00AE3163"/>
    <w:rsid w:val="00AE360A"/>
    <w:rsid w:val="00AE3D53"/>
    <w:rsid w:val="00AE4346"/>
    <w:rsid w:val="00AE492C"/>
    <w:rsid w:val="00AE5522"/>
    <w:rsid w:val="00AF1C2E"/>
    <w:rsid w:val="00AF3223"/>
    <w:rsid w:val="00AF4DEE"/>
    <w:rsid w:val="00AF55CC"/>
    <w:rsid w:val="00B00859"/>
    <w:rsid w:val="00B03697"/>
    <w:rsid w:val="00B036BE"/>
    <w:rsid w:val="00B060DB"/>
    <w:rsid w:val="00B1223D"/>
    <w:rsid w:val="00B1506A"/>
    <w:rsid w:val="00B16C9A"/>
    <w:rsid w:val="00B21F17"/>
    <w:rsid w:val="00B2777E"/>
    <w:rsid w:val="00B3006C"/>
    <w:rsid w:val="00B34FD7"/>
    <w:rsid w:val="00B35FF9"/>
    <w:rsid w:val="00B432B2"/>
    <w:rsid w:val="00B445AD"/>
    <w:rsid w:val="00B50AC7"/>
    <w:rsid w:val="00B550E7"/>
    <w:rsid w:val="00B554AB"/>
    <w:rsid w:val="00B60317"/>
    <w:rsid w:val="00B60AD1"/>
    <w:rsid w:val="00B63240"/>
    <w:rsid w:val="00B641BA"/>
    <w:rsid w:val="00B64CD2"/>
    <w:rsid w:val="00B65112"/>
    <w:rsid w:val="00B66962"/>
    <w:rsid w:val="00B71ECA"/>
    <w:rsid w:val="00B72257"/>
    <w:rsid w:val="00B762ED"/>
    <w:rsid w:val="00B777E2"/>
    <w:rsid w:val="00B8417E"/>
    <w:rsid w:val="00B87880"/>
    <w:rsid w:val="00B90D70"/>
    <w:rsid w:val="00B942E0"/>
    <w:rsid w:val="00B947DD"/>
    <w:rsid w:val="00B97E2A"/>
    <w:rsid w:val="00BA15BC"/>
    <w:rsid w:val="00BA5051"/>
    <w:rsid w:val="00BA6201"/>
    <w:rsid w:val="00BB195D"/>
    <w:rsid w:val="00BC26D2"/>
    <w:rsid w:val="00BC4900"/>
    <w:rsid w:val="00BC50AB"/>
    <w:rsid w:val="00BC6AFB"/>
    <w:rsid w:val="00BC70DA"/>
    <w:rsid w:val="00BC761E"/>
    <w:rsid w:val="00BC765D"/>
    <w:rsid w:val="00BD0952"/>
    <w:rsid w:val="00BD14B6"/>
    <w:rsid w:val="00BD4017"/>
    <w:rsid w:val="00BD439C"/>
    <w:rsid w:val="00BD6234"/>
    <w:rsid w:val="00BD77B3"/>
    <w:rsid w:val="00BE0E4D"/>
    <w:rsid w:val="00BE1F36"/>
    <w:rsid w:val="00BE2675"/>
    <w:rsid w:val="00BE31C9"/>
    <w:rsid w:val="00BE6FFF"/>
    <w:rsid w:val="00BF0835"/>
    <w:rsid w:val="00BF1A08"/>
    <w:rsid w:val="00BF6557"/>
    <w:rsid w:val="00C00899"/>
    <w:rsid w:val="00C03E26"/>
    <w:rsid w:val="00C0482E"/>
    <w:rsid w:val="00C05FF2"/>
    <w:rsid w:val="00C078D0"/>
    <w:rsid w:val="00C105B4"/>
    <w:rsid w:val="00C13BFE"/>
    <w:rsid w:val="00C1440E"/>
    <w:rsid w:val="00C162CE"/>
    <w:rsid w:val="00C1754E"/>
    <w:rsid w:val="00C22CA5"/>
    <w:rsid w:val="00C23573"/>
    <w:rsid w:val="00C251F9"/>
    <w:rsid w:val="00C4270A"/>
    <w:rsid w:val="00C440B7"/>
    <w:rsid w:val="00C44690"/>
    <w:rsid w:val="00C4582D"/>
    <w:rsid w:val="00C47784"/>
    <w:rsid w:val="00C50F78"/>
    <w:rsid w:val="00C51AA8"/>
    <w:rsid w:val="00C53ABD"/>
    <w:rsid w:val="00C53EBE"/>
    <w:rsid w:val="00C55454"/>
    <w:rsid w:val="00C5618A"/>
    <w:rsid w:val="00C62E6C"/>
    <w:rsid w:val="00C63E70"/>
    <w:rsid w:val="00C6478B"/>
    <w:rsid w:val="00C674B5"/>
    <w:rsid w:val="00C70763"/>
    <w:rsid w:val="00C729D2"/>
    <w:rsid w:val="00C81C24"/>
    <w:rsid w:val="00C83B4E"/>
    <w:rsid w:val="00C869A6"/>
    <w:rsid w:val="00C92081"/>
    <w:rsid w:val="00C922BC"/>
    <w:rsid w:val="00C9380E"/>
    <w:rsid w:val="00C94452"/>
    <w:rsid w:val="00C95E41"/>
    <w:rsid w:val="00C975A8"/>
    <w:rsid w:val="00C97F0C"/>
    <w:rsid w:val="00CA7A61"/>
    <w:rsid w:val="00CA7F5A"/>
    <w:rsid w:val="00CB14BE"/>
    <w:rsid w:val="00CB3692"/>
    <w:rsid w:val="00CB46CA"/>
    <w:rsid w:val="00CC0069"/>
    <w:rsid w:val="00CC20D1"/>
    <w:rsid w:val="00CC3F6B"/>
    <w:rsid w:val="00CC6475"/>
    <w:rsid w:val="00CD225D"/>
    <w:rsid w:val="00CD4398"/>
    <w:rsid w:val="00CE05B8"/>
    <w:rsid w:val="00CE1388"/>
    <w:rsid w:val="00CE17B1"/>
    <w:rsid w:val="00CE17C3"/>
    <w:rsid w:val="00CE2997"/>
    <w:rsid w:val="00CF7816"/>
    <w:rsid w:val="00D0317A"/>
    <w:rsid w:val="00D048A8"/>
    <w:rsid w:val="00D05608"/>
    <w:rsid w:val="00D06D22"/>
    <w:rsid w:val="00D1124B"/>
    <w:rsid w:val="00D13DAD"/>
    <w:rsid w:val="00D1491B"/>
    <w:rsid w:val="00D179DB"/>
    <w:rsid w:val="00D201E2"/>
    <w:rsid w:val="00D21952"/>
    <w:rsid w:val="00D23208"/>
    <w:rsid w:val="00D2347A"/>
    <w:rsid w:val="00D23DE3"/>
    <w:rsid w:val="00D26ECA"/>
    <w:rsid w:val="00D30087"/>
    <w:rsid w:val="00D30F92"/>
    <w:rsid w:val="00D35A22"/>
    <w:rsid w:val="00D4469C"/>
    <w:rsid w:val="00D45327"/>
    <w:rsid w:val="00D50A25"/>
    <w:rsid w:val="00D52813"/>
    <w:rsid w:val="00D55525"/>
    <w:rsid w:val="00D600D5"/>
    <w:rsid w:val="00D64CE1"/>
    <w:rsid w:val="00D6665A"/>
    <w:rsid w:val="00D67A22"/>
    <w:rsid w:val="00D713E8"/>
    <w:rsid w:val="00D753B8"/>
    <w:rsid w:val="00D755D5"/>
    <w:rsid w:val="00D8335C"/>
    <w:rsid w:val="00D84DCE"/>
    <w:rsid w:val="00D918CE"/>
    <w:rsid w:val="00D96EE2"/>
    <w:rsid w:val="00DA0A23"/>
    <w:rsid w:val="00DB1065"/>
    <w:rsid w:val="00DC1E34"/>
    <w:rsid w:val="00DE0F08"/>
    <w:rsid w:val="00DE1950"/>
    <w:rsid w:val="00DE4343"/>
    <w:rsid w:val="00DF1122"/>
    <w:rsid w:val="00DF396C"/>
    <w:rsid w:val="00DF426B"/>
    <w:rsid w:val="00DF7DC2"/>
    <w:rsid w:val="00E019D8"/>
    <w:rsid w:val="00E04817"/>
    <w:rsid w:val="00E051E5"/>
    <w:rsid w:val="00E05F81"/>
    <w:rsid w:val="00E076AB"/>
    <w:rsid w:val="00E1407F"/>
    <w:rsid w:val="00E1789F"/>
    <w:rsid w:val="00E23B48"/>
    <w:rsid w:val="00E25FEC"/>
    <w:rsid w:val="00E269E4"/>
    <w:rsid w:val="00E354A4"/>
    <w:rsid w:val="00E573BA"/>
    <w:rsid w:val="00E647F1"/>
    <w:rsid w:val="00E72120"/>
    <w:rsid w:val="00E72812"/>
    <w:rsid w:val="00E74128"/>
    <w:rsid w:val="00E80C06"/>
    <w:rsid w:val="00E82D05"/>
    <w:rsid w:val="00E842BB"/>
    <w:rsid w:val="00E92484"/>
    <w:rsid w:val="00E92C45"/>
    <w:rsid w:val="00EA218A"/>
    <w:rsid w:val="00EA43DC"/>
    <w:rsid w:val="00EA66CC"/>
    <w:rsid w:val="00EC1A38"/>
    <w:rsid w:val="00EC203C"/>
    <w:rsid w:val="00EC3E44"/>
    <w:rsid w:val="00EC788C"/>
    <w:rsid w:val="00EC7EC3"/>
    <w:rsid w:val="00ED779C"/>
    <w:rsid w:val="00EE2018"/>
    <w:rsid w:val="00EE240C"/>
    <w:rsid w:val="00EE69B8"/>
    <w:rsid w:val="00EF2C22"/>
    <w:rsid w:val="00F016BA"/>
    <w:rsid w:val="00F02FCE"/>
    <w:rsid w:val="00F03186"/>
    <w:rsid w:val="00F13336"/>
    <w:rsid w:val="00F152DC"/>
    <w:rsid w:val="00F16677"/>
    <w:rsid w:val="00F16970"/>
    <w:rsid w:val="00F2322A"/>
    <w:rsid w:val="00F26912"/>
    <w:rsid w:val="00F301CF"/>
    <w:rsid w:val="00F30680"/>
    <w:rsid w:val="00F31F34"/>
    <w:rsid w:val="00F35596"/>
    <w:rsid w:val="00F368F6"/>
    <w:rsid w:val="00F376EC"/>
    <w:rsid w:val="00F37EEF"/>
    <w:rsid w:val="00F41485"/>
    <w:rsid w:val="00F43451"/>
    <w:rsid w:val="00F4561E"/>
    <w:rsid w:val="00F45BAD"/>
    <w:rsid w:val="00F535BE"/>
    <w:rsid w:val="00F561BD"/>
    <w:rsid w:val="00F6060F"/>
    <w:rsid w:val="00F61836"/>
    <w:rsid w:val="00F62BE6"/>
    <w:rsid w:val="00F64FAD"/>
    <w:rsid w:val="00F655AE"/>
    <w:rsid w:val="00F66548"/>
    <w:rsid w:val="00F7208E"/>
    <w:rsid w:val="00F72389"/>
    <w:rsid w:val="00F728EA"/>
    <w:rsid w:val="00F73E7C"/>
    <w:rsid w:val="00F7602B"/>
    <w:rsid w:val="00F7713A"/>
    <w:rsid w:val="00F77C15"/>
    <w:rsid w:val="00F819CD"/>
    <w:rsid w:val="00F87D9A"/>
    <w:rsid w:val="00F90F09"/>
    <w:rsid w:val="00F9709E"/>
    <w:rsid w:val="00FA3218"/>
    <w:rsid w:val="00FA3B8C"/>
    <w:rsid w:val="00FA53E4"/>
    <w:rsid w:val="00FB148A"/>
    <w:rsid w:val="00FB332E"/>
    <w:rsid w:val="00FB5AE8"/>
    <w:rsid w:val="00FB6739"/>
    <w:rsid w:val="00FC2B2B"/>
    <w:rsid w:val="00FC4B0F"/>
    <w:rsid w:val="00FC7C83"/>
    <w:rsid w:val="00FC7E99"/>
    <w:rsid w:val="00FD02A7"/>
    <w:rsid w:val="00FD26DC"/>
    <w:rsid w:val="00FD7E44"/>
    <w:rsid w:val="00FE34A2"/>
    <w:rsid w:val="00FE496A"/>
    <w:rsid w:val="00FF03AA"/>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44,45,46,47,48"/>
      <o:regrouptable v:ext="edit">
        <o:entry new="1" old="0"/>
        <o:entry new="2" old="1"/>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2C45"/>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rFonts w:eastAsia="Times New Roman" w:cs="Traditional Arabic"/>
      <w:sz w:val="21"/>
      <w:szCs w:val="28"/>
      <w:lang w:val="en-GB" w:eastAsia="en-US"/>
    </w:rPr>
  </w:style>
  <w:style w:type="paragraph" w:styleId="Heading1">
    <w:name w:val="heading 1"/>
    <w:basedOn w:val="Normal"/>
    <w:next w:val="Normal"/>
    <w:link w:val="Heading1Char"/>
    <w:qFormat/>
    <w:rsid w:val="00835AB5"/>
    <w:pPr>
      <w:keepNext/>
      <w:spacing w:before="240"/>
      <w:ind w:left="794" w:hanging="794"/>
      <w:outlineLvl w:val="0"/>
    </w:pPr>
    <w:rPr>
      <w:rFonts w:ascii="Times New Roman Bold" w:hAnsi="Times New Roman Bold"/>
      <w:b/>
      <w:bCs/>
      <w:kern w:val="32"/>
      <w:sz w:val="24"/>
      <w:szCs w:val="32"/>
      <w:lang w:bidi="ar-EG"/>
    </w:rPr>
  </w:style>
  <w:style w:type="paragraph" w:styleId="Heading2">
    <w:name w:val="heading 2"/>
    <w:basedOn w:val="Normal"/>
    <w:next w:val="Normal"/>
    <w:qFormat/>
    <w:rsid w:val="0095336C"/>
    <w:pPr>
      <w:keepNext/>
      <w:spacing w:before="240"/>
      <w:ind w:left="794" w:hanging="794"/>
      <w:outlineLvl w:val="1"/>
    </w:pPr>
    <w:rPr>
      <w:b/>
      <w:bCs/>
    </w:rPr>
  </w:style>
  <w:style w:type="paragraph" w:styleId="Heading3">
    <w:name w:val="heading 3"/>
    <w:basedOn w:val="Normal"/>
    <w:next w:val="Normal"/>
    <w:qFormat/>
    <w:rsid w:val="004E497F"/>
    <w:pPr>
      <w:keepNext/>
      <w:spacing w:before="180"/>
      <w:ind w:left="794" w:hanging="794"/>
      <w:outlineLvl w:val="2"/>
    </w:pPr>
    <w:rPr>
      <w:rFonts w:ascii="Times New Roman Bold" w:hAnsi="Times New Roman Bold"/>
      <w:b/>
      <w:bCs/>
    </w:rPr>
  </w:style>
  <w:style w:type="paragraph" w:styleId="Heading4">
    <w:name w:val="heading 4"/>
    <w:basedOn w:val="Normal"/>
    <w:next w:val="Normal"/>
    <w:qFormat/>
    <w:rsid w:val="004E497F"/>
    <w:pPr>
      <w:keepNext/>
      <w:outlineLvl w:val="3"/>
    </w:pPr>
    <w:rPr>
      <w:rFonts w:ascii="Times New Roman Bold" w:hAnsi="Times New Roman Bold"/>
      <w:b/>
      <w:bCs/>
    </w:rPr>
  </w:style>
  <w:style w:type="paragraph" w:styleId="Heading5">
    <w:name w:val="heading 5"/>
    <w:basedOn w:val="Normal"/>
    <w:next w:val="Normal"/>
    <w:qFormat/>
    <w:rsid w:val="00546A05"/>
    <w:pPr>
      <w:outlineLvl w:val="4"/>
    </w:pPr>
    <w:rPr>
      <w:rFonts w:ascii="Times New Roman Bold" w:hAnsi="Times New Roman Bold"/>
      <w:b/>
      <w:bCs/>
    </w:rPr>
  </w:style>
  <w:style w:type="paragraph" w:styleId="Heading6">
    <w:name w:val="heading 6"/>
    <w:basedOn w:val="Normal"/>
    <w:next w:val="Normal"/>
    <w:qFormat/>
    <w:rsid w:val="009625F7"/>
    <w:pPr>
      <w:spacing w:before="240" w:after="60"/>
      <w:outlineLvl w:val="5"/>
    </w:pPr>
    <w:rPr>
      <w:rFonts w:cs="Times New Roman"/>
      <w:b/>
      <w:bCs/>
      <w:szCs w:val="22"/>
    </w:rPr>
  </w:style>
  <w:style w:type="paragraph" w:styleId="Heading7">
    <w:name w:val="heading 7"/>
    <w:basedOn w:val="Normal"/>
    <w:next w:val="Normal"/>
    <w:qFormat/>
    <w:rsid w:val="009625F7"/>
    <w:pPr>
      <w:spacing w:before="240" w:after="60"/>
      <w:outlineLvl w:val="6"/>
    </w:pPr>
    <w:rPr>
      <w:rFonts w:cs="Times New Roman"/>
      <w:szCs w:val="24"/>
    </w:rPr>
  </w:style>
  <w:style w:type="paragraph" w:styleId="Heading8">
    <w:name w:val="heading 8"/>
    <w:basedOn w:val="Normal"/>
    <w:next w:val="Normal"/>
    <w:qFormat/>
    <w:rsid w:val="009625F7"/>
    <w:pPr>
      <w:spacing w:before="240" w:after="60"/>
      <w:outlineLvl w:val="7"/>
    </w:pPr>
    <w:rPr>
      <w:rFonts w:cs="Times New Roman"/>
      <w:iCs/>
      <w:szCs w:val="24"/>
    </w:rPr>
  </w:style>
  <w:style w:type="paragraph" w:styleId="Heading9">
    <w:name w:val="heading 9"/>
    <w:basedOn w:val="Normal"/>
    <w:next w:val="Normal"/>
    <w:qFormat/>
    <w:rsid w:val="009625F7"/>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5AB5"/>
    <w:rPr>
      <w:rFonts w:ascii="Times New Roman Bold" w:eastAsia="Times New Roman" w:hAnsi="Times New Roman Bold" w:cs="Traditional Arabic"/>
      <w:b/>
      <w:bCs/>
      <w:kern w:val="32"/>
      <w:sz w:val="24"/>
      <w:szCs w:val="32"/>
      <w:lang w:val="en-GB" w:eastAsia="en-US" w:bidi="ar-EG"/>
    </w:rPr>
  </w:style>
  <w:style w:type="paragraph" w:styleId="Footer">
    <w:name w:val="footer"/>
    <w:basedOn w:val="Normal"/>
    <w:rsid w:val="009625F7"/>
    <w:pPr>
      <w:tabs>
        <w:tab w:val="clear" w:pos="794"/>
        <w:tab w:val="clear" w:pos="1191"/>
        <w:tab w:val="clear" w:pos="1588"/>
        <w:tab w:val="clear" w:pos="1985"/>
        <w:tab w:val="left" w:pos="5954"/>
        <w:tab w:val="right" w:pos="9639"/>
      </w:tabs>
      <w:spacing w:before="0"/>
    </w:pPr>
    <w:rPr>
      <w:caps/>
      <w:noProof/>
      <w:sz w:val="14"/>
    </w:rPr>
  </w:style>
  <w:style w:type="paragraph" w:styleId="Header">
    <w:name w:val="header"/>
    <w:basedOn w:val="Normal"/>
    <w:link w:val="HeaderChar"/>
    <w:rsid w:val="004E497F"/>
    <w:pPr>
      <w:tabs>
        <w:tab w:val="clear" w:pos="794"/>
        <w:tab w:val="clear" w:pos="1191"/>
        <w:tab w:val="clear" w:pos="1588"/>
        <w:tab w:val="clear" w:pos="1985"/>
      </w:tabs>
      <w:spacing w:before="0"/>
      <w:jc w:val="center"/>
    </w:pPr>
    <w:rPr>
      <w:rFonts w:ascii="Times New Roman Bold" w:hAnsi="Times New Roman Bold"/>
      <w:b/>
      <w:bCs/>
    </w:rPr>
  </w:style>
  <w:style w:type="character" w:customStyle="1" w:styleId="HeaderChar">
    <w:name w:val="Header Char"/>
    <w:basedOn w:val="DefaultParagraphFont"/>
    <w:link w:val="Header"/>
    <w:uiPriority w:val="99"/>
    <w:rsid w:val="004E497F"/>
    <w:rPr>
      <w:rFonts w:ascii="Times New Roman Bold" w:eastAsia="Times New Roman" w:hAnsi="Times New Roman Bold" w:cs="Traditional Arabic"/>
      <w:b/>
      <w:bCs/>
      <w:sz w:val="22"/>
      <w:szCs w:val="30"/>
      <w:lang w:val="en-GB" w:eastAsia="en-US"/>
    </w:rPr>
  </w:style>
  <w:style w:type="paragraph" w:customStyle="1" w:styleId="Headingb">
    <w:name w:val="Heading_b"/>
    <w:basedOn w:val="Normal"/>
    <w:next w:val="Normal"/>
    <w:rsid w:val="00860933"/>
    <w:pPr>
      <w:keepNext/>
      <w:spacing w:before="240"/>
    </w:pPr>
    <w:rPr>
      <w:b/>
      <w:bCs/>
    </w:rPr>
  </w:style>
  <w:style w:type="paragraph" w:customStyle="1" w:styleId="Source">
    <w:name w:val="Source"/>
    <w:basedOn w:val="Normal"/>
    <w:next w:val="Normal"/>
    <w:rsid w:val="009625F7"/>
    <w:pPr>
      <w:spacing w:before="600"/>
      <w:jc w:val="center"/>
    </w:pPr>
    <w:rPr>
      <w:rFonts w:ascii="Times New Roman Bold" w:hAnsi="Times New Roman Bold"/>
      <w:b/>
      <w:bCs/>
      <w:sz w:val="26"/>
      <w:szCs w:val="36"/>
    </w:rPr>
  </w:style>
  <w:style w:type="character" w:styleId="Hyperlink">
    <w:name w:val="Hyperlink"/>
    <w:aliases w:val="CEO_Hyperlink"/>
    <w:basedOn w:val="DefaultParagraphFont"/>
    <w:uiPriority w:val="99"/>
    <w:rsid w:val="009625F7"/>
    <w:rPr>
      <w:color w:val="0000FF"/>
      <w:u w:val="single"/>
    </w:rPr>
  </w:style>
  <w:style w:type="table" w:styleId="TableGrid">
    <w:name w:val="Table Grid"/>
    <w:basedOn w:val="TableNormal"/>
    <w:rsid w:val="009625F7"/>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lev1">
    <w:name w:val="enumlev1"/>
    <w:basedOn w:val="Normal"/>
    <w:link w:val="enumlev1Char"/>
    <w:rsid w:val="0060392A"/>
    <w:pPr>
      <w:spacing w:before="80"/>
      <w:ind w:left="794" w:hanging="794"/>
    </w:pPr>
    <w:rPr>
      <w:lang w:val="fr-FR"/>
    </w:rPr>
  </w:style>
  <w:style w:type="character" w:customStyle="1" w:styleId="enumlev1Char">
    <w:name w:val="enumlev1 Char"/>
    <w:basedOn w:val="DefaultParagraphFont"/>
    <w:link w:val="enumlev1"/>
    <w:rsid w:val="0060392A"/>
    <w:rPr>
      <w:rFonts w:eastAsia="Times New Roman" w:cs="Traditional Arabic"/>
      <w:sz w:val="21"/>
      <w:szCs w:val="28"/>
      <w:lang w:val="fr-FR" w:eastAsia="en-US"/>
    </w:rPr>
  </w:style>
  <w:style w:type="character" w:styleId="PageNumber">
    <w:name w:val="page number"/>
    <w:basedOn w:val="DefaultParagraphFont"/>
    <w:rsid w:val="009625F7"/>
  </w:style>
  <w:style w:type="paragraph" w:styleId="NormalWeb">
    <w:name w:val="Normal (Web)"/>
    <w:basedOn w:val="Normal"/>
    <w:rsid w:val="009625F7"/>
    <w:rPr>
      <w:rFonts w:cs="Times New Roman"/>
      <w:szCs w:val="24"/>
    </w:rPr>
  </w:style>
  <w:style w:type="paragraph" w:styleId="NormalIndent">
    <w:name w:val="Normal Indent"/>
    <w:basedOn w:val="Normal"/>
    <w:rsid w:val="009625F7"/>
    <w:pPr>
      <w:ind w:left="720"/>
    </w:pPr>
  </w:style>
  <w:style w:type="paragraph" w:styleId="NoteHeading">
    <w:name w:val="Note Heading"/>
    <w:basedOn w:val="Normal"/>
    <w:next w:val="Normal"/>
    <w:rsid w:val="009625F7"/>
  </w:style>
  <w:style w:type="paragraph" w:styleId="Subtitle">
    <w:name w:val="Subtitle"/>
    <w:basedOn w:val="Normal"/>
    <w:qFormat/>
    <w:rsid w:val="009625F7"/>
    <w:pPr>
      <w:spacing w:after="60"/>
      <w:jc w:val="center"/>
      <w:outlineLvl w:val="1"/>
    </w:pPr>
    <w:rPr>
      <w:rFonts w:cs="Arial"/>
      <w:szCs w:val="24"/>
    </w:rPr>
  </w:style>
  <w:style w:type="paragraph" w:styleId="Title">
    <w:name w:val="Title"/>
    <w:basedOn w:val="Normal"/>
    <w:qFormat/>
    <w:rsid w:val="0095336C"/>
    <w:pPr>
      <w:spacing w:before="240"/>
      <w:jc w:val="center"/>
      <w:outlineLvl w:val="0"/>
    </w:pPr>
    <w:rPr>
      <w:rFonts w:ascii="Times New Roman Bold" w:hAnsi="Times New Roman Bold"/>
      <w:b/>
      <w:bCs/>
      <w:kern w:val="28"/>
      <w:sz w:val="32"/>
      <w:szCs w:val="40"/>
    </w:rPr>
  </w:style>
  <w:style w:type="paragraph" w:customStyle="1" w:styleId="enumlev2">
    <w:name w:val="enumlev2"/>
    <w:basedOn w:val="enumlev1"/>
    <w:link w:val="enumlev2Char"/>
    <w:rsid w:val="00EC3E44"/>
    <w:pPr>
      <w:ind w:left="1191" w:hanging="397"/>
    </w:pPr>
    <w:rPr>
      <w:lang w:val="en-GB"/>
    </w:rPr>
  </w:style>
  <w:style w:type="paragraph" w:customStyle="1" w:styleId="enumlev3">
    <w:name w:val="enumlev3"/>
    <w:basedOn w:val="enumlev2"/>
    <w:rsid w:val="009625F7"/>
    <w:pPr>
      <w:ind w:left="1588"/>
    </w:pPr>
  </w:style>
  <w:style w:type="paragraph" w:customStyle="1" w:styleId="Recdate">
    <w:name w:val="Rec_date"/>
    <w:basedOn w:val="Normal"/>
    <w:next w:val="Normal"/>
    <w:rsid w:val="009625F7"/>
    <w:pPr>
      <w:keepNext/>
      <w:keepLines/>
      <w:tabs>
        <w:tab w:val="clear" w:pos="794"/>
        <w:tab w:val="clear" w:pos="1191"/>
        <w:tab w:val="clear" w:pos="1588"/>
        <w:tab w:val="clear" w:pos="1985"/>
      </w:tabs>
      <w:bidi w:val="0"/>
      <w:spacing w:line="240" w:lineRule="auto"/>
      <w:jc w:val="right"/>
    </w:pPr>
    <w:rPr>
      <w:rFonts w:cs="Times New Roman"/>
      <w:i/>
      <w:sz w:val="18"/>
      <w:szCs w:val="20"/>
    </w:rPr>
  </w:style>
  <w:style w:type="character" w:customStyle="1" w:styleId="Recdef">
    <w:name w:val="Rec_def"/>
    <w:basedOn w:val="DefaultParagraphFont"/>
    <w:rsid w:val="009625F7"/>
    <w:rPr>
      <w:b/>
    </w:rPr>
  </w:style>
  <w:style w:type="paragraph" w:customStyle="1" w:styleId="RecN">
    <w:name w:val="Rec_N°"/>
    <w:basedOn w:val="Normal"/>
    <w:rsid w:val="009625F7"/>
    <w:pPr>
      <w:tabs>
        <w:tab w:val="clear" w:pos="794"/>
        <w:tab w:val="clear" w:pos="1191"/>
        <w:tab w:val="clear" w:pos="1588"/>
        <w:tab w:val="clear" w:pos="1985"/>
      </w:tabs>
      <w:spacing w:before="240"/>
    </w:pPr>
    <w:rPr>
      <w:rFonts w:ascii="Times New Roman Bold" w:hAnsi="Times New Roman Bold"/>
      <w:b/>
      <w:bCs/>
      <w:sz w:val="26"/>
      <w:szCs w:val="36"/>
    </w:rPr>
  </w:style>
  <w:style w:type="paragraph" w:customStyle="1" w:styleId="Recref">
    <w:name w:val="Rec_ref"/>
    <w:basedOn w:val="Normal"/>
    <w:rsid w:val="009625F7"/>
    <w:pPr>
      <w:tabs>
        <w:tab w:val="clear" w:pos="794"/>
        <w:tab w:val="clear" w:pos="1191"/>
        <w:tab w:val="clear" w:pos="1588"/>
        <w:tab w:val="clear" w:pos="1985"/>
      </w:tabs>
      <w:jc w:val="center"/>
    </w:pPr>
    <w:rPr>
      <w:i/>
      <w:iCs/>
    </w:rPr>
  </w:style>
  <w:style w:type="paragraph" w:customStyle="1" w:styleId="Title1">
    <w:name w:val="Title1"/>
    <w:basedOn w:val="Normal"/>
    <w:rsid w:val="009625F7"/>
    <w:pPr>
      <w:tabs>
        <w:tab w:val="clear" w:pos="794"/>
        <w:tab w:val="clear" w:pos="1191"/>
        <w:tab w:val="clear" w:pos="1588"/>
        <w:tab w:val="clear" w:pos="1985"/>
      </w:tabs>
      <w:spacing w:before="240"/>
      <w:jc w:val="center"/>
    </w:pPr>
    <w:rPr>
      <w:rFonts w:ascii="Times New Roman Bold" w:hAnsi="Times New Roman Bold"/>
      <w:b/>
      <w:bCs/>
      <w:sz w:val="26"/>
      <w:szCs w:val="36"/>
      <w:lang w:val="en-US" w:bidi="ar-EG"/>
    </w:rPr>
  </w:style>
  <w:style w:type="paragraph" w:customStyle="1" w:styleId="Reftext">
    <w:name w:val="Ref_text"/>
    <w:basedOn w:val="Normal"/>
    <w:rsid w:val="009625F7"/>
    <w:pPr>
      <w:bidi w:val="0"/>
      <w:spacing w:line="240" w:lineRule="auto"/>
      <w:ind w:left="794" w:hanging="794"/>
      <w:jc w:val="left"/>
    </w:pPr>
    <w:rPr>
      <w:rFonts w:cs="Times New Roman"/>
      <w:sz w:val="16"/>
      <w:szCs w:val="20"/>
    </w:rPr>
  </w:style>
  <w:style w:type="paragraph" w:customStyle="1" w:styleId="Reftitle">
    <w:name w:val="Ref_title"/>
    <w:basedOn w:val="Normal"/>
    <w:next w:val="Reftext"/>
    <w:rsid w:val="009625F7"/>
    <w:pPr>
      <w:bidi w:val="0"/>
      <w:spacing w:before="480" w:line="240" w:lineRule="auto"/>
      <w:jc w:val="center"/>
    </w:pPr>
    <w:rPr>
      <w:rFonts w:cs="Times New Roman"/>
      <w:b/>
      <w:sz w:val="16"/>
      <w:szCs w:val="20"/>
    </w:rPr>
  </w:style>
  <w:style w:type="paragraph" w:customStyle="1" w:styleId="RecTitle">
    <w:name w:val="Rec_Title"/>
    <w:basedOn w:val="Normal"/>
    <w:rsid w:val="009625F7"/>
    <w:pPr>
      <w:tabs>
        <w:tab w:val="clear" w:pos="794"/>
        <w:tab w:val="clear" w:pos="1191"/>
        <w:tab w:val="clear" w:pos="1588"/>
        <w:tab w:val="clear" w:pos="1985"/>
      </w:tabs>
      <w:spacing w:before="240"/>
      <w:jc w:val="center"/>
    </w:pPr>
    <w:rPr>
      <w:rFonts w:ascii="Times New Roman Bold" w:hAnsi="Times New Roman Bold"/>
      <w:b/>
      <w:bCs/>
      <w:sz w:val="26"/>
      <w:szCs w:val="36"/>
    </w:rPr>
  </w:style>
  <w:style w:type="paragraph" w:customStyle="1" w:styleId="Figure">
    <w:name w:val="Figure"/>
    <w:basedOn w:val="Normal"/>
    <w:next w:val="Normal"/>
    <w:rsid w:val="009625F7"/>
    <w:pPr>
      <w:keepNext/>
      <w:keepLines/>
      <w:bidi w:val="0"/>
      <w:spacing w:before="240" w:after="120" w:line="240" w:lineRule="auto"/>
      <w:jc w:val="center"/>
    </w:pPr>
    <w:rPr>
      <w:rFonts w:cs="Times New Roman"/>
      <w:szCs w:val="20"/>
    </w:rPr>
  </w:style>
  <w:style w:type="paragraph" w:customStyle="1" w:styleId="Figurelegend">
    <w:name w:val="Figure_legend"/>
    <w:basedOn w:val="Normal"/>
    <w:rsid w:val="009625F7"/>
    <w:pPr>
      <w:keepNext/>
      <w:keepLines/>
      <w:tabs>
        <w:tab w:val="clear" w:pos="794"/>
        <w:tab w:val="clear" w:pos="1191"/>
        <w:tab w:val="clear" w:pos="1588"/>
        <w:tab w:val="clear" w:pos="1985"/>
      </w:tabs>
      <w:bidi w:val="0"/>
      <w:spacing w:before="20" w:after="20" w:line="240" w:lineRule="auto"/>
      <w:jc w:val="left"/>
    </w:pPr>
    <w:rPr>
      <w:rFonts w:cs="Times New Roman"/>
      <w:sz w:val="18"/>
      <w:szCs w:val="20"/>
    </w:rPr>
  </w:style>
  <w:style w:type="paragraph" w:customStyle="1" w:styleId="FigureNotitle">
    <w:name w:val="Figure_No &amp; title"/>
    <w:basedOn w:val="Normal"/>
    <w:next w:val="Normal"/>
    <w:rsid w:val="009625F7"/>
    <w:pPr>
      <w:keepLines/>
      <w:bidi w:val="0"/>
      <w:spacing w:before="240" w:after="120"/>
      <w:jc w:val="center"/>
    </w:pPr>
    <w:rPr>
      <w:rFonts w:ascii="Times New Roman Bold" w:hAnsi="Times New Roman Bold"/>
      <w:b/>
      <w:bCs/>
    </w:rPr>
  </w:style>
  <w:style w:type="paragraph" w:customStyle="1" w:styleId="Figurewithouttitle">
    <w:name w:val="Figure_without_title"/>
    <w:basedOn w:val="Normal"/>
    <w:next w:val="Normal"/>
    <w:rsid w:val="009625F7"/>
    <w:pPr>
      <w:keepLines/>
      <w:bidi w:val="0"/>
      <w:spacing w:before="240" w:after="120" w:line="240" w:lineRule="auto"/>
      <w:jc w:val="center"/>
    </w:pPr>
    <w:rPr>
      <w:rFonts w:cs="Times New Roman"/>
      <w:szCs w:val="20"/>
    </w:rPr>
  </w:style>
  <w:style w:type="paragraph" w:customStyle="1" w:styleId="Headingi">
    <w:name w:val="Heading_i"/>
    <w:basedOn w:val="Normal"/>
    <w:next w:val="Normal"/>
    <w:rsid w:val="003417FA"/>
    <w:pPr>
      <w:keepNext/>
      <w:bidi w:val="0"/>
    </w:pPr>
    <w:rPr>
      <w:i/>
      <w:iCs/>
    </w:rPr>
  </w:style>
  <w:style w:type="paragraph" w:customStyle="1" w:styleId="PartN">
    <w:name w:val="Part_N°"/>
    <w:basedOn w:val="Normal"/>
    <w:next w:val="Normal"/>
    <w:rsid w:val="009625F7"/>
    <w:pPr>
      <w:tabs>
        <w:tab w:val="clear" w:pos="794"/>
        <w:tab w:val="clear" w:pos="1191"/>
        <w:tab w:val="clear" w:pos="1588"/>
        <w:tab w:val="clear" w:pos="1985"/>
      </w:tabs>
      <w:spacing w:before="240"/>
      <w:jc w:val="center"/>
    </w:pPr>
    <w:rPr>
      <w:sz w:val="28"/>
      <w:szCs w:val="40"/>
      <w:lang w:bidi="ar-EG"/>
    </w:rPr>
  </w:style>
  <w:style w:type="paragraph" w:customStyle="1" w:styleId="Partref">
    <w:name w:val="Part_ref"/>
    <w:basedOn w:val="Normal"/>
    <w:next w:val="Normal"/>
    <w:rsid w:val="009625F7"/>
    <w:pPr>
      <w:keepNext/>
      <w:keepLines/>
      <w:bidi w:val="0"/>
      <w:spacing w:before="280" w:line="240" w:lineRule="auto"/>
      <w:jc w:val="center"/>
    </w:pPr>
    <w:rPr>
      <w:rFonts w:cs="Times New Roman"/>
      <w:szCs w:val="20"/>
    </w:rPr>
  </w:style>
  <w:style w:type="paragraph" w:customStyle="1" w:styleId="PartTitle">
    <w:name w:val="Part_Title"/>
    <w:basedOn w:val="Normal"/>
    <w:rsid w:val="009625F7"/>
    <w:pPr>
      <w:tabs>
        <w:tab w:val="clear" w:pos="794"/>
        <w:tab w:val="clear" w:pos="1191"/>
        <w:tab w:val="clear" w:pos="1588"/>
        <w:tab w:val="clear" w:pos="1985"/>
      </w:tabs>
      <w:spacing w:before="240"/>
      <w:jc w:val="center"/>
    </w:pPr>
    <w:rPr>
      <w:rFonts w:ascii="Times New Roman Bold" w:hAnsi="Times New Roman Bold"/>
      <w:b/>
      <w:bCs/>
      <w:sz w:val="26"/>
      <w:szCs w:val="36"/>
    </w:rPr>
  </w:style>
  <w:style w:type="paragraph" w:customStyle="1" w:styleId="Questiondate">
    <w:name w:val="Question_date"/>
    <w:basedOn w:val="Recdate"/>
    <w:next w:val="Normal"/>
    <w:rsid w:val="009625F7"/>
  </w:style>
  <w:style w:type="paragraph" w:customStyle="1" w:styleId="QuestionNo">
    <w:name w:val="Question_No"/>
    <w:basedOn w:val="Normal"/>
    <w:next w:val="Normal"/>
    <w:rsid w:val="009625F7"/>
    <w:pPr>
      <w:keepNext/>
      <w:keepLines/>
      <w:bidi w:val="0"/>
      <w:spacing w:before="0" w:line="240" w:lineRule="auto"/>
      <w:jc w:val="left"/>
    </w:pPr>
    <w:rPr>
      <w:rFonts w:cs="Times New Roman"/>
      <w:b/>
      <w:sz w:val="24"/>
      <w:szCs w:val="20"/>
    </w:rPr>
  </w:style>
  <w:style w:type="paragraph" w:customStyle="1" w:styleId="Questionref">
    <w:name w:val="Question_ref"/>
    <w:basedOn w:val="Normal"/>
    <w:next w:val="Questiondate"/>
    <w:rsid w:val="009625F7"/>
    <w:pPr>
      <w:keepNext/>
      <w:keepLines/>
      <w:tabs>
        <w:tab w:val="clear" w:pos="794"/>
        <w:tab w:val="clear" w:pos="1191"/>
        <w:tab w:val="clear" w:pos="1588"/>
        <w:tab w:val="clear" w:pos="1985"/>
      </w:tabs>
      <w:bidi w:val="0"/>
      <w:spacing w:line="240" w:lineRule="auto"/>
      <w:jc w:val="center"/>
    </w:pPr>
    <w:rPr>
      <w:rFonts w:cs="Times New Roman"/>
      <w:i/>
      <w:sz w:val="16"/>
      <w:szCs w:val="20"/>
    </w:rPr>
  </w:style>
  <w:style w:type="paragraph" w:customStyle="1" w:styleId="Questiontitle">
    <w:name w:val="Question_title"/>
    <w:basedOn w:val="Normal"/>
    <w:next w:val="Questionref"/>
    <w:rsid w:val="009625F7"/>
    <w:pPr>
      <w:keepNext/>
      <w:keepLines/>
      <w:bidi w:val="0"/>
      <w:spacing w:before="360" w:line="240" w:lineRule="auto"/>
      <w:jc w:val="center"/>
    </w:pPr>
    <w:rPr>
      <w:rFonts w:cs="Times New Roman"/>
      <w:b/>
      <w:sz w:val="24"/>
      <w:szCs w:val="20"/>
    </w:rPr>
  </w:style>
  <w:style w:type="paragraph" w:customStyle="1" w:styleId="Repdate">
    <w:name w:val="Rep_date"/>
    <w:basedOn w:val="Recdate"/>
    <w:next w:val="Normal"/>
    <w:rsid w:val="009625F7"/>
  </w:style>
  <w:style w:type="paragraph" w:customStyle="1" w:styleId="RepNo">
    <w:name w:val="Rep_No"/>
    <w:basedOn w:val="Normal"/>
    <w:next w:val="Normal"/>
    <w:rsid w:val="009625F7"/>
    <w:pPr>
      <w:keepNext/>
      <w:keepLines/>
      <w:bidi w:val="0"/>
      <w:spacing w:before="0" w:line="240" w:lineRule="auto"/>
      <w:jc w:val="left"/>
    </w:pPr>
    <w:rPr>
      <w:rFonts w:cs="Times New Roman"/>
      <w:b/>
      <w:sz w:val="24"/>
      <w:szCs w:val="20"/>
    </w:rPr>
  </w:style>
  <w:style w:type="paragraph" w:customStyle="1" w:styleId="Repref">
    <w:name w:val="Rep_ref"/>
    <w:basedOn w:val="Normal"/>
    <w:next w:val="Repdate"/>
    <w:rsid w:val="009625F7"/>
    <w:pPr>
      <w:keepNext/>
      <w:keepLines/>
      <w:tabs>
        <w:tab w:val="clear" w:pos="794"/>
        <w:tab w:val="clear" w:pos="1191"/>
        <w:tab w:val="clear" w:pos="1588"/>
        <w:tab w:val="clear" w:pos="1985"/>
      </w:tabs>
      <w:bidi w:val="0"/>
      <w:spacing w:line="240" w:lineRule="auto"/>
      <w:jc w:val="center"/>
    </w:pPr>
    <w:rPr>
      <w:rFonts w:cs="Times New Roman"/>
      <w:i/>
      <w:sz w:val="16"/>
      <w:szCs w:val="20"/>
    </w:rPr>
  </w:style>
  <w:style w:type="paragraph" w:customStyle="1" w:styleId="Styleenumlev2">
    <w:name w:val="Style enumlev2 +"/>
    <w:basedOn w:val="enumlev2"/>
    <w:rsid w:val="009625F7"/>
  </w:style>
  <w:style w:type="paragraph" w:customStyle="1" w:styleId="Resdate">
    <w:name w:val="Res_date"/>
    <w:basedOn w:val="Recdate"/>
    <w:next w:val="Normal"/>
    <w:rsid w:val="009625F7"/>
  </w:style>
  <w:style w:type="character" w:customStyle="1" w:styleId="Resdef">
    <w:name w:val="Res_def"/>
    <w:basedOn w:val="DefaultParagraphFont"/>
    <w:rsid w:val="009625F7"/>
    <w:rPr>
      <w:rFonts w:ascii="Times New Roman" w:hAnsi="Times New Roman"/>
      <w:b/>
    </w:rPr>
  </w:style>
  <w:style w:type="paragraph" w:customStyle="1" w:styleId="ResNo">
    <w:name w:val="Res_No"/>
    <w:basedOn w:val="Normal"/>
    <w:next w:val="Normal"/>
    <w:rsid w:val="009625F7"/>
    <w:pPr>
      <w:keepNext/>
      <w:keepLines/>
      <w:bidi w:val="0"/>
      <w:spacing w:before="0" w:line="240" w:lineRule="auto"/>
      <w:jc w:val="left"/>
    </w:pPr>
    <w:rPr>
      <w:rFonts w:cs="Times New Roman"/>
      <w:b/>
      <w:sz w:val="24"/>
      <w:szCs w:val="20"/>
    </w:rPr>
  </w:style>
  <w:style w:type="paragraph" w:customStyle="1" w:styleId="Resref">
    <w:name w:val="Res_ref"/>
    <w:basedOn w:val="Normal"/>
    <w:next w:val="Resdate"/>
    <w:rsid w:val="009625F7"/>
    <w:pPr>
      <w:keepNext/>
      <w:keepLines/>
      <w:tabs>
        <w:tab w:val="clear" w:pos="794"/>
        <w:tab w:val="clear" w:pos="1191"/>
        <w:tab w:val="clear" w:pos="1588"/>
        <w:tab w:val="clear" w:pos="1985"/>
      </w:tabs>
      <w:bidi w:val="0"/>
      <w:spacing w:line="240" w:lineRule="auto"/>
      <w:jc w:val="center"/>
    </w:pPr>
    <w:rPr>
      <w:rFonts w:cs="Times New Roman"/>
      <w:i/>
      <w:sz w:val="16"/>
      <w:szCs w:val="20"/>
    </w:rPr>
  </w:style>
  <w:style w:type="paragraph" w:customStyle="1" w:styleId="Restitle">
    <w:name w:val="Res_title"/>
    <w:basedOn w:val="Normal"/>
    <w:next w:val="Resref"/>
    <w:rsid w:val="009625F7"/>
    <w:pPr>
      <w:keepNext/>
      <w:keepLines/>
      <w:bidi w:val="0"/>
      <w:spacing w:before="360" w:line="240" w:lineRule="auto"/>
      <w:jc w:val="center"/>
    </w:pPr>
    <w:rPr>
      <w:rFonts w:cs="Times New Roman"/>
      <w:b/>
      <w:sz w:val="24"/>
      <w:szCs w:val="20"/>
    </w:rPr>
  </w:style>
  <w:style w:type="paragraph" w:customStyle="1" w:styleId="Tablehead">
    <w:name w:val="Table_head"/>
    <w:basedOn w:val="Normal"/>
    <w:next w:val="Normal"/>
    <w:rsid w:val="0095336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after="120" w:line="280" w:lineRule="exact"/>
      <w:jc w:val="center"/>
    </w:pPr>
    <w:rPr>
      <w:rFonts w:ascii="Times New Roman Bold" w:hAnsi="Times New Roman Bold"/>
      <w:b/>
    </w:rPr>
  </w:style>
  <w:style w:type="paragraph" w:customStyle="1" w:styleId="Tablelegend">
    <w:name w:val="Table_legend"/>
    <w:basedOn w:val="Normal"/>
    <w:rsid w:val="009625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after="40" w:line="240" w:lineRule="auto"/>
      <w:jc w:val="left"/>
    </w:pPr>
    <w:rPr>
      <w:rFonts w:cs="Times New Roman"/>
      <w:sz w:val="18"/>
      <w:szCs w:val="20"/>
    </w:rPr>
  </w:style>
  <w:style w:type="paragraph" w:customStyle="1" w:styleId="TableNotitle">
    <w:name w:val="Table_No &amp; title"/>
    <w:basedOn w:val="Normal"/>
    <w:next w:val="Tablehead"/>
    <w:rsid w:val="009625F7"/>
    <w:pPr>
      <w:keepNext/>
      <w:keepLines/>
      <w:bidi w:val="0"/>
      <w:spacing w:before="240" w:after="120"/>
      <w:jc w:val="center"/>
    </w:pPr>
    <w:rPr>
      <w:rFonts w:ascii="Times New Roman Bold" w:hAnsi="Times New Roman Bold"/>
      <w:b/>
      <w:bCs/>
    </w:rPr>
  </w:style>
  <w:style w:type="paragraph" w:customStyle="1" w:styleId="Tableref">
    <w:name w:val="Table_ref"/>
    <w:basedOn w:val="Normal"/>
    <w:next w:val="Normal"/>
    <w:rsid w:val="009625F7"/>
    <w:pPr>
      <w:keepNext/>
      <w:bidi w:val="0"/>
      <w:spacing w:before="0" w:after="120" w:line="240" w:lineRule="auto"/>
      <w:jc w:val="center"/>
    </w:pPr>
    <w:rPr>
      <w:rFonts w:cs="Times New Roman"/>
      <w:szCs w:val="20"/>
    </w:rPr>
  </w:style>
  <w:style w:type="paragraph" w:customStyle="1" w:styleId="Tabletext">
    <w:name w:val="Table_text"/>
    <w:basedOn w:val="Normal"/>
    <w:rsid w:val="0095336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80" w:lineRule="exact"/>
      <w:jc w:val="center"/>
    </w:pPr>
  </w:style>
  <w:style w:type="character" w:styleId="FootnoteReference">
    <w:name w:val="footnote reference"/>
    <w:basedOn w:val="DefaultParagraphFont"/>
    <w:semiHidden/>
    <w:rsid w:val="006B2AC1"/>
    <w:rPr>
      <w:rFonts w:ascii="Verdana" w:hAnsi="Verdana" w:cs="Times New Roman"/>
      <w:dstrike w:val="0"/>
      <w:spacing w:val="0"/>
      <w:w w:val="100"/>
      <w:position w:val="6"/>
      <w:sz w:val="18"/>
      <w:szCs w:val="18"/>
      <w:effect w:val="none"/>
      <w:vertAlign w:val="superscript"/>
      <w:rPrChange w:id="0" w:author="adea" w:date="2009-08-14T14:36:00Z">
        <w:rPr>
          <w:rFonts w:ascii="Times New Roman" w:hAnsi="Times New Roman" w:cs="Times New Roman"/>
          <w:dstrike w:val="0"/>
          <w:spacing w:val="0"/>
          <w:w w:val="100"/>
          <w:position w:val="0"/>
          <w:sz w:val="24"/>
          <w:szCs w:val="24"/>
          <w:effect w:val="none"/>
          <w:vertAlign w:val="superscript"/>
        </w:rPr>
      </w:rPrChange>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9625F7"/>
    <w:pPr>
      <w:keepLines/>
      <w:tabs>
        <w:tab w:val="clear" w:pos="794"/>
        <w:tab w:val="clear" w:pos="1191"/>
        <w:tab w:val="clear" w:pos="1588"/>
        <w:tab w:val="clear" w:pos="1985"/>
      </w:tabs>
      <w:spacing w:before="80" w:line="180" w:lineRule="auto"/>
      <w:ind w:left="284" w:right="255" w:hanging="284"/>
    </w:pPr>
    <w:rPr>
      <w:sz w:val="20"/>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semiHidden/>
    <w:rsid w:val="00764E45"/>
    <w:rPr>
      <w:rFonts w:ascii="Verdana" w:hAnsi="Verdana" w:cs="Simplified Arabic"/>
      <w:szCs w:val="26"/>
      <w:lang w:val="en-GB" w:eastAsia="en-US" w:bidi="ar-SA"/>
    </w:rPr>
  </w:style>
  <w:style w:type="paragraph" w:customStyle="1" w:styleId="Normalaftertitle">
    <w:name w:val="Normal after title"/>
    <w:basedOn w:val="Normal"/>
    <w:next w:val="Normal"/>
    <w:rsid w:val="009625F7"/>
    <w:pPr>
      <w:spacing w:before="240"/>
    </w:pPr>
  </w:style>
  <w:style w:type="paragraph" w:customStyle="1" w:styleId="StyleAnnexNotitle">
    <w:name w:val="Style Annex_No &amp; title +"/>
    <w:basedOn w:val="Normal"/>
    <w:rsid w:val="009625F7"/>
    <w:pPr>
      <w:keepNext/>
      <w:keepLines/>
      <w:spacing w:before="360"/>
      <w:jc w:val="center"/>
    </w:pPr>
    <w:rPr>
      <w:rFonts w:ascii="Times New Roman Bold" w:hAnsi="Times New Roman Bold"/>
      <w:b/>
      <w:bCs/>
      <w:sz w:val="26"/>
      <w:szCs w:val="36"/>
    </w:rPr>
  </w:style>
  <w:style w:type="paragraph" w:customStyle="1" w:styleId="StyleRepref">
    <w:name w:val="Style Rep_ref +"/>
    <w:basedOn w:val="Repref"/>
    <w:rsid w:val="009625F7"/>
    <w:pPr>
      <w:bidi/>
      <w:spacing w:line="192" w:lineRule="auto"/>
    </w:pPr>
    <w:rPr>
      <w:rFonts w:cs="Traditional Arabic"/>
      <w:iCs/>
      <w:sz w:val="22"/>
      <w:szCs w:val="30"/>
    </w:rPr>
  </w:style>
  <w:style w:type="paragraph" w:customStyle="1" w:styleId="StyleCEONormal">
    <w:name w:val="Style CEO_Normal +"/>
    <w:basedOn w:val="Normal"/>
    <w:rsid w:val="00A11648"/>
    <w:pPr>
      <w:tabs>
        <w:tab w:val="clear" w:pos="794"/>
        <w:tab w:val="clear" w:pos="1191"/>
        <w:tab w:val="clear" w:pos="1588"/>
        <w:tab w:val="clear" w:pos="1985"/>
      </w:tabs>
      <w:overflowPunct/>
      <w:autoSpaceDE/>
      <w:autoSpaceDN/>
      <w:bidi w:val="0"/>
      <w:adjustRightInd/>
      <w:spacing w:after="40" w:line="260" w:lineRule="exact"/>
      <w:textAlignment w:val="auto"/>
    </w:pPr>
    <w:rPr>
      <w:rFonts w:eastAsia="SimSun"/>
      <w:sz w:val="18"/>
      <w:szCs w:val="22"/>
    </w:rPr>
  </w:style>
  <w:style w:type="paragraph" w:customStyle="1" w:styleId="StyleCEOSectorName">
    <w:name w:val="Style CEO_SectorName +"/>
    <w:basedOn w:val="Normal"/>
    <w:rsid w:val="00A11648"/>
    <w:pPr>
      <w:tabs>
        <w:tab w:val="clear" w:pos="794"/>
        <w:tab w:val="clear" w:pos="1191"/>
        <w:tab w:val="clear" w:pos="1588"/>
        <w:tab w:val="clear" w:pos="1985"/>
      </w:tabs>
      <w:overflowPunct/>
      <w:autoSpaceDE/>
      <w:autoSpaceDN/>
      <w:bidi w:val="0"/>
      <w:adjustRightInd/>
      <w:spacing w:after="40" w:line="260" w:lineRule="exact"/>
      <w:textAlignment w:val="auto"/>
    </w:pPr>
    <w:rPr>
      <w:rFonts w:eastAsia="SimSun"/>
      <w:sz w:val="26"/>
      <w:szCs w:val="36"/>
    </w:rPr>
  </w:style>
  <w:style w:type="table" w:customStyle="1" w:styleId="TableGrid1">
    <w:name w:val="Table Grid1"/>
    <w:basedOn w:val="TableNormal"/>
    <w:next w:val="TableGrid"/>
    <w:rsid w:val="00F02FCE"/>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0">
    <w:name w:val="Table_Text"/>
    <w:basedOn w:val="Normal"/>
    <w:rsid w:val="00A421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jc w:val="left"/>
    </w:pPr>
    <w:rPr>
      <w:rFonts w:eastAsia="SimSun" w:cs="Times New Roman"/>
      <w:szCs w:val="20"/>
    </w:rPr>
  </w:style>
  <w:style w:type="paragraph" w:customStyle="1" w:styleId="TableHead0">
    <w:name w:val="Table_Head"/>
    <w:basedOn w:val="TableText0"/>
    <w:rsid w:val="00A42178"/>
    <w:pPr>
      <w:keepNext/>
      <w:spacing w:before="80" w:after="80"/>
      <w:jc w:val="center"/>
    </w:pPr>
    <w:rPr>
      <w:b/>
    </w:rPr>
  </w:style>
  <w:style w:type="paragraph" w:customStyle="1" w:styleId="StyleHeading1LatinVerdanaComplexSimplifiedArabic">
    <w:name w:val="Style Heading 1 + (Latin) Verdana (Complex) Simplified Arabic"/>
    <w:basedOn w:val="Heading1"/>
    <w:rsid w:val="00A42178"/>
    <w:pPr>
      <w:keepLines/>
      <w:tabs>
        <w:tab w:val="clear" w:pos="794"/>
        <w:tab w:val="clear" w:pos="1191"/>
        <w:tab w:val="clear" w:pos="1588"/>
        <w:tab w:val="clear" w:pos="1985"/>
      </w:tabs>
      <w:spacing w:before="300"/>
      <w:ind w:left="720" w:hanging="720"/>
    </w:pPr>
    <w:rPr>
      <w:rFonts w:eastAsia="SimSun"/>
      <w:kern w:val="0"/>
    </w:rPr>
  </w:style>
  <w:style w:type="paragraph" w:customStyle="1" w:styleId="FOOTNOTE">
    <w:name w:val="FOOTNOTE"/>
    <w:basedOn w:val="FootnoteText"/>
    <w:rsid w:val="00432150"/>
    <w:pPr>
      <w:ind w:right="0"/>
    </w:pPr>
    <w:rPr>
      <w:sz w:val="18"/>
      <w:szCs w:val="24"/>
    </w:rPr>
  </w:style>
  <w:style w:type="paragraph" w:customStyle="1" w:styleId="a">
    <w:name w:val="Знак Знак"/>
    <w:basedOn w:val="Normal"/>
    <w:rsid w:val="00EC3E44"/>
    <w:pPr>
      <w:widowControl w:val="0"/>
      <w:tabs>
        <w:tab w:val="clear" w:pos="794"/>
        <w:tab w:val="clear" w:pos="1191"/>
        <w:tab w:val="clear" w:pos="1588"/>
        <w:tab w:val="clear" w:pos="1985"/>
      </w:tabs>
      <w:overflowPunct/>
      <w:autoSpaceDE/>
      <w:autoSpaceDN/>
      <w:bidi w:val="0"/>
      <w:adjustRightInd/>
      <w:spacing w:before="0" w:line="240" w:lineRule="auto"/>
      <w:textAlignment w:val="auto"/>
    </w:pPr>
    <w:rPr>
      <w:rFonts w:ascii="Trebuchet MS" w:hAnsi="Trebuchet MS" w:cs="Times New Roman"/>
      <w:sz w:val="20"/>
      <w:szCs w:val="20"/>
      <w:lang w:eastAsia="zh-CN"/>
    </w:rPr>
  </w:style>
  <w:style w:type="paragraph" w:styleId="TOC4">
    <w:name w:val="toc 4"/>
    <w:basedOn w:val="Normal"/>
    <w:next w:val="Normal"/>
    <w:autoRedefine/>
    <w:uiPriority w:val="39"/>
    <w:rsid w:val="006C11E2"/>
    <w:pPr>
      <w:tabs>
        <w:tab w:val="clear" w:pos="794"/>
        <w:tab w:val="clear" w:pos="1191"/>
        <w:tab w:val="clear" w:pos="1588"/>
        <w:tab w:val="clear" w:pos="1985"/>
      </w:tabs>
      <w:spacing w:after="100"/>
      <w:ind w:left="570"/>
    </w:pPr>
  </w:style>
  <w:style w:type="paragraph" w:styleId="TOC1">
    <w:name w:val="toc 1"/>
    <w:basedOn w:val="Normal"/>
    <w:next w:val="Normal"/>
    <w:autoRedefine/>
    <w:uiPriority w:val="39"/>
    <w:rsid w:val="009F7876"/>
    <w:pPr>
      <w:tabs>
        <w:tab w:val="clear" w:pos="794"/>
        <w:tab w:val="clear" w:pos="1191"/>
        <w:tab w:val="clear" w:pos="1588"/>
        <w:tab w:val="clear" w:pos="1985"/>
        <w:tab w:val="right" w:leader="dot" w:pos="8788"/>
        <w:tab w:val="right" w:pos="9639"/>
      </w:tabs>
      <w:ind w:left="567" w:right="851" w:hanging="567"/>
    </w:pPr>
  </w:style>
  <w:style w:type="paragraph" w:styleId="TOC2">
    <w:name w:val="toc 2"/>
    <w:basedOn w:val="Normal"/>
    <w:next w:val="Normal"/>
    <w:autoRedefine/>
    <w:uiPriority w:val="39"/>
    <w:rsid w:val="009F7876"/>
    <w:pPr>
      <w:tabs>
        <w:tab w:val="clear" w:pos="794"/>
        <w:tab w:val="clear" w:pos="1191"/>
        <w:tab w:val="clear" w:pos="1588"/>
        <w:tab w:val="clear" w:pos="1985"/>
        <w:tab w:val="left" w:pos="1134"/>
        <w:tab w:val="right" w:leader="dot" w:pos="8788"/>
        <w:tab w:val="right" w:pos="9639"/>
      </w:tabs>
      <w:spacing w:before="60"/>
      <w:ind w:left="567" w:right="851"/>
    </w:pPr>
  </w:style>
  <w:style w:type="paragraph" w:customStyle="1" w:styleId="StyleTabletextAfter2pt">
    <w:name w:val="Style Table_text + After:  2 pt"/>
    <w:basedOn w:val="Tabletext"/>
    <w:rsid w:val="00767931"/>
    <w:pPr>
      <w:bidi/>
    </w:pPr>
  </w:style>
  <w:style w:type="paragraph" w:customStyle="1" w:styleId="StyleTabletextBoldAfter2pt">
    <w:name w:val="Style Table_text + Bold After:  2 pt"/>
    <w:basedOn w:val="Tabletext"/>
    <w:rsid w:val="00767931"/>
    <w:pPr>
      <w:bidi/>
    </w:pPr>
    <w:rPr>
      <w:rFonts w:ascii="Times New Roman Bold" w:hAnsi="Times New Roman Bold"/>
      <w:b/>
      <w:bCs/>
    </w:rPr>
  </w:style>
  <w:style w:type="paragraph" w:styleId="TOC3">
    <w:name w:val="toc 3"/>
    <w:basedOn w:val="Normal"/>
    <w:next w:val="Normal"/>
    <w:autoRedefine/>
    <w:uiPriority w:val="39"/>
    <w:rsid w:val="009F7876"/>
    <w:pPr>
      <w:tabs>
        <w:tab w:val="clear" w:pos="794"/>
        <w:tab w:val="clear" w:pos="1191"/>
        <w:tab w:val="clear" w:pos="1588"/>
        <w:tab w:val="clear" w:pos="1985"/>
        <w:tab w:val="left" w:pos="1907"/>
        <w:tab w:val="right" w:leader="dot" w:pos="8789"/>
        <w:tab w:val="right" w:pos="9629"/>
      </w:tabs>
      <w:spacing w:before="60"/>
      <w:ind w:left="1134" w:right="851"/>
    </w:pPr>
  </w:style>
  <w:style w:type="paragraph" w:customStyle="1" w:styleId="Annex">
    <w:name w:val="Annex"/>
    <w:basedOn w:val="Normal"/>
    <w:rsid w:val="00F016BA"/>
    <w:pPr>
      <w:spacing w:before="360"/>
      <w:jc w:val="center"/>
    </w:pPr>
    <w:rPr>
      <w:rFonts w:ascii="Times New Roman Bold" w:hAnsi="Times New Roman Bold" w:cs="Simplified Arabic"/>
      <w:b/>
      <w:bCs/>
      <w:sz w:val="26"/>
      <w:szCs w:val="36"/>
      <w:lang w:val="en-US"/>
    </w:rPr>
  </w:style>
  <w:style w:type="paragraph" w:customStyle="1" w:styleId="ChapTitle">
    <w:name w:val="Chap_Title"/>
    <w:basedOn w:val="Normal"/>
    <w:rsid w:val="00F016BA"/>
    <w:pPr>
      <w:tabs>
        <w:tab w:val="clear" w:pos="794"/>
        <w:tab w:val="clear" w:pos="1191"/>
        <w:tab w:val="clear" w:pos="1588"/>
        <w:tab w:val="clear" w:pos="1985"/>
      </w:tabs>
      <w:spacing w:before="240"/>
      <w:jc w:val="center"/>
    </w:pPr>
    <w:rPr>
      <w:rFonts w:ascii="Times New Roman Bold" w:hAnsi="Times New Roman Bold" w:cs="Simplified Arabic"/>
      <w:b/>
      <w:bCs/>
      <w:sz w:val="26"/>
      <w:szCs w:val="36"/>
    </w:rPr>
  </w:style>
  <w:style w:type="paragraph" w:customStyle="1" w:styleId="CHAPNO">
    <w:name w:val="CHAP_NO"/>
    <w:basedOn w:val="Normal"/>
    <w:next w:val="ChapTitle"/>
    <w:rsid w:val="00F016BA"/>
    <w:pPr>
      <w:tabs>
        <w:tab w:val="clear" w:pos="794"/>
        <w:tab w:val="clear" w:pos="1191"/>
        <w:tab w:val="clear" w:pos="1588"/>
        <w:tab w:val="clear" w:pos="1985"/>
      </w:tabs>
      <w:jc w:val="center"/>
    </w:pPr>
    <w:rPr>
      <w:rFonts w:ascii="Times New Roman Bold" w:hAnsi="Times New Roman Bold" w:cs="Simplified Arabic"/>
      <w:b/>
      <w:bCs/>
      <w:sz w:val="28"/>
      <w:szCs w:val="40"/>
    </w:rPr>
  </w:style>
  <w:style w:type="paragraph" w:customStyle="1" w:styleId="AnnexNTitle">
    <w:name w:val="Annex N° &amp; Title"/>
    <w:basedOn w:val="Normal"/>
    <w:rsid w:val="00F016BA"/>
    <w:pPr>
      <w:spacing w:before="360"/>
      <w:jc w:val="center"/>
    </w:pPr>
    <w:rPr>
      <w:rFonts w:ascii="Times New Roman Bold" w:hAnsi="Times New Roman Bold" w:cs="Simplified Arabic"/>
      <w:b/>
      <w:bCs/>
      <w:sz w:val="26"/>
      <w:szCs w:val="36"/>
    </w:rPr>
  </w:style>
  <w:style w:type="character" w:customStyle="1" w:styleId="Appdef">
    <w:name w:val="App_def"/>
    <w:basedOn w:val="DefaultParagraphFont"/>
    <w:rsid w:val="00F016BA"/>
    <w:rPr>
      <w:rFonts w:ascii="Verdana" w:hAnsi="Verdana"/>
      <w:b/>
    </w:rPr>
  </w:style>
  <w:style w:type="character" w:customStyle="1" w:styleId="Appref">
    <w:name w:val="App_ref"/>
    <w:basedOn w:val="DefaultParagraphFont"/>
    <w:rsid w:val="00F016BA"/>
  </w:style>
  <w:style w:type="character" w:customStyle="1" w:styleId="Artdef">
    <w:name w:val="Art_def"/>
    <w:basedOn w:val="DefaultParagraphFont"/>
    <w:rsid w:val="00F016BA"/>
    <w:rPr>
      <w:rFonts w:ascii="Verdana" w:hAnsi="Verdana"/>
      <w:b/>
    </w:rPr>
  </w:style>
  <w:style w:type="paragraph" w:customStyle="1" w:styleId="Artheading">
    <w:name w:val="Art_heading"/>
    <w:basedOn w:val="Normal"/>
    <w:next w:val="Normal"/>
    <w:rsid w:val="00F016BA"/>
    <w:pPr>
      <w:bidi w:val="0"/>
      <w:spacing w:before="360"/>
      <w:jc w:val="center"/>
    </w:pPr>
    <w:rPr>
      <w:rFonts w:ascii="Times New Roman Bold" w:hAnsi="Times New Roman Bold" w:cs="Simplified Arabic"/>
      <w:b/>
      <w:bCs/>
      <w:sz w:val="24"/>
      <w:szCs w:val="32"/>
    </w:rPr>
  </w:style>
  <w:style w:type="paragraph" w:customStyle="1" w:styleId="ArtNo">
    <w:name w:val="Art_No"/>
    <w:basedOn w:val="Normal"/>
    <w:next w:val="Normal"/>
    <w:rsid w:val="00F016BA"/>
    <w:pPr>
      <w:keepNext/>
      <w:keepLines/>
      <w:bidi w:val="0"/>
      <w:spacing w:before="480" w:line="240" w:lineRule="auto"/>
      <w:jc w:val="center"/>
    </w:pPr>
    <w:rPr>
      <w:rFonts w:ascii="Verdana" w:hAnsi="Verdana" w:cs="Times New Roman"/>
      <w:caps/>
      <w:sz w:val="24"/>
      <w:szCs w:val="20"/>
    </w:rPr>
  </w:style>
  <w:style w:type="character" w:customStyle="1" w:styleId="Artref">
    <w:name w:val="Art_ref"/>
    <w:basedOn w:val="DefaultParagraphFont"/>
    <w:rsid w:val="00F016BA"/>
  </w:style>
  <w:style w:type="paragraph" w:customStyle="1" w:styleId="Arttitle">
    <w:name w:val="Art_title"/>
    <w:basedOn w:val="Normal"/>
    <w:next w:val="Normal"/>
    <w:rsid w:val="00F016BA"/>
    <w:pPr>
      <w:keepNext/>
      <w:keepLines/>
      <w:bidi w:val="0"/>
      <w:spacing w:before="240" w:line="240" w:lineRule="auto"/>
      <w:jc w:val="center"/>
    </w:pPr>
    <w:rPr>
      <w:rFonts w:ascii="Verdana" w:hAnsi="Verdana" w:cs="Times New Roman"/>
      <w:b/>
      <w:sz w:val="24"/>
      <w:szCs w:val="20"/>
    </w:rPr>
  </w:style>
  <w:style w:type="paragraph" w:customStyle="1" w:styleId="CEOMeetingName">
    <w:name w:val="CEO_MeetingName"/>
    <w:basedOn w:val="Normal"/>
    <w:next w:val="Normal"/>
    <w:link w:val="CEOMeetingNameChar"/>
    <w:rsid w:val="00F016BA"/>
    <w:pPr>
      <w:tabs>
        <w:tab w:val="clear" w:pos="794"/>
        <w:tab w:val="clear" w:pos="1191"/>
        <w:tab w:val="clear" w:pos="1588"/>
        <w:tab w:val="clear" w:pos="1985"/>
      </w:tabs>
      <w:overflowPunct/>
      <w:autoSpaceDE/>
      <w:autoSpaceDN/>
      <w:bidi w:val="0"/>
      <w:adjustRightInd/>
      <w:spacing w:before="360" w:after="40" w:line="260" w:lineRule="exact"/>
      <w:textAlignment w:val="auto"/>
    </w:pPr>
    <w:rPr>
      <w:rFonts w:ascii="Verdana" w:eastAsia="SimSun" w:hAnsi="Verdana" w:cs="Simplified Arabic"/>
      <w:b/>
      <w:bCs/>
      <w:sz w:val="20"/>
      <w:szCs w:val="24"/>
    </w:rPr>
  </w:style>
  <w:style w:type="character" w:customStyle="1" w:styleId="CEOMeetingNameChar">
    <w:name w:val="CEO_MeetingName Char"/>
    <w:basedOn w:val="DefaultParagraphFont"/>
    <w:link w:val="CEOMeetingName"/>
    <w:rsid w:val="00F016BA"/>
    <w:rPr>
      <w:rFonts w:ascii="Verdana" w:hAnsi="Verdana" w:cs="Simplified Arabic"/>
      <w:b/>
      <w:bCs/>
      <w:szCs w:val="24"/>
      <w:lang w:val="en-GB" w:eastAsia="en-US"/>
    </w:rPr>
  </w:style>
  <w:style w:type="paragraph" w:customStyle="1" w:styleId="CEOMeetingDates">
    <w:name w:val="CEO_MeetingDates"/>
    <w:basedOn w:val="CEOMeetingName"/>
    <w:rsid w:val="00F016BA"/>
    <w:pPr>
      <w:bidi/>
      <w:spacing w:before="0" w:after="60"/>
    </w:pPr>
  </w:style>
  <w:style w:type="paragraph" w:customStyle="1" w:styleId="CarCar2Char">
    <w:name w:val="Car Car2 Char"/>
    <w:basedOn w:val="Normal"/>
    <w:rsid w:val="00F016BA"/>
    <w:pPr>
      <w:widowControl w:val="0"/>
      <w:tabs>
        <w:tab w:val="clear" w:pos="794"/>
        <w:tab w:val="clear" w:pos="1191"/>
        <w:tab w:val="clear" w:pos="1588"/>
        <w:tab w:val="clear" w:pos="1985"/>
      </w:tabs>
      <w:overflowPunct/>
      <w:autoSpaceDE/>
      <w:autoSpaceDN/>
      <w:bidi w:val="0"/>
      <w:spacing w:before="0" w:after="160" w:line="240" w:lineRule="exact"/>
    </w:pPr>
    <w:rPr>
      <w:rFonts w:ascii="Verdana" w:hAnsi="Verdana" w:cs="Times New Roman"/>
      <w:sz w:val="20"/>
      <w:szCs w:val="20"/>
      <w:lang w:val="en-US"/>
    </w:rPr>
  </w:style>
  <w:style w:type="paragraph" w:customStyle="1" w:styleId="CEOActionRequiredDetails">
    <w:name w:val="CEO_ActionRequiredDetails"/>
    <w:rsid w:val="00F016BA"/>
    <w:pPr>
      <w:spacing w:before="120"/>
    </w:pPr>
    <w:rPr>
      <w:rFonts w:ascii="Verdana" w:hAnsi="Verdana"/>
      <w:bCs/>
      <w:sz w:val="19"/>
      <w:szCs w:val="19"/>
      <w:lang w:val="en-GB" w:eastAsia="en-US"/>
    </w:rPr>
  </w:style>
  <w:style w:type="paragraph" w:customStyle="1" w:styleId="CEONormal">
    <w:name w:val="CEO_Normal"/>
    <w:autoRedefine/>
    <w:rsid w:val="00F016BA"/>
    <w:pPr>
      <w:tabs>
        <w:tab w:val="left" w:pos="794"/>
        <w:tab w:val="left" w:pos="1191"/>
        <w:tab w:val="left" w:pos="1588"/>
        <w:tab w:val="left" w:pos="1985"/>
      </w:tabs>
      <w:overflowPunct w:val="0"/>
      <w:autoSpaceDE w:val="0"/>
      <w:autoSpaceDN w:val="0"/>
      <w:adjustRightInd w:val="0"/>
      <w:spacing w:before="120" w:line="192" w:lineRule="auto"/>
      <w:jc w:val="both"/>
      <w:textAlignment w:val="baseline"/>
    </w:pPr>
    <w:rPr>
      <w:rFonts w:ascii="Verdana" w:hAnsi="Verdana"/>
      <w:sz w:val="19"/>
      <w:szCs w:val="19"/>
      <w:lang w:val="en-GB" w:eastAsia="en-US"/>
    </w:rPr>
  </w:style>
  <w:style w:type="paragraph" w:customStyle="1" w:styleId="CouvRec2">
    <w:name w:val="Couv Rec # 2"/>
    <w:basedOn w:val="Normal"/>
    <w:rsid w:val="00F016BA"/>
    <w:pPr>
      <w:spacing w:before="0" w:after="120" w:line="-480" w:lineRule="auto"/>
      <w:ind w:left="1531"/>
      <w:jc w:val="left"/>
    </w:pPr>
    <w:rPr>
      <w:rFonts w:ascii="Arial" w:hAnsi="Arial" w:cs="Times New Roman"/>
      <w:b/>
      <w:bCs/>
      <w:sz w:val="36"/>
      <w:szCs w:val="50"/>
      <w:lang w:val="en-US"/>
    </w:rPr>
  </w:style>
  <w:style w:type="character" w:styleId="FollowedHyperlink">
    <w:name w:val="FollowedHyperlink"/>
    <w:basedOn w:val="DefaultParagraphFont"/>
    <w:rsid w:val="00F016BA"/>
    <w:rPr>
      <w:color w:val="800080"/>
      <w:u w:val="single"/>
    </w:rPr>
  </w:style>
  <w:style w:type="paragraph" w:customStyle="1" w:styleId="CEODocTitle2lines-Second">
    <w:name w:val="CEO_DocTitle2lines-Second"/>
    <w:basedOn w:val="Normal"/>
    <w:rsid w:val="006C1F1A"/>
    <w:pPr>
      <w:tabs>
        <w:tab w:val="clear" w:pos="794"/>
        <w:tab w:val="clear" w:pos="1191"/>
        <w:tab w:val="clear" w:pos="1588"/>
        <w:tab w:val="clear" w:pos="1985"/>
      </w:tabs>
      <w:overflowPunct/>
      <w:autoSpaceDE/>
      <w:autoSpaceDN/>
      <w:bidi w:val="0"/>
      <w:adjustRightInd/>
      <w:spacing w:before="0" w:after="240" w:line="240" w:lineRule="auto"/>
      <w:jc w:val="center"/>
      <w:textAlignment w:val="auto"/>
    </w:pPr>
    <w:rPr>
      <w:rFonts w:ascii="Verdana" w:eastAsia="SimHei" w:hAnsi="Verdana" w:cs="Simplified Arabic"/>
      <w:b/>
      <w:bCs/>
      <w:sz w:val="22"/>
      <w:lang w:val="en-US"/>
    </w:rPr>
  </w:style>
  <w:style w:type="paragraph" w:customStyle="1" w:styleId="StyleCEODocTitle2lines-Second9pt">
    <w:name w:val="Style CEO_DocTitle2lines-Second + 9 pt"/>
    <w:basedOn w:val="CEODocTitle2lines-Second"/>
    <w:rsid w:val="006C1F1A"/>
    <w:rPr>
      <w:sz w:val="18"/>
      <w:szCs w:val="18"/>
    </w:rPr>
  </w:style>
  <w:style w:type="paragraph" w:customStyle="1" w:styleId="RepTitle">
    <w:name w:val="Rep_Title"/>
    <w:basedOn w:val="Normal"/>
    <w:rsid w:val="00FB6739"/>
    <w:pPr>
      <w:tabs>
        <w:tab w:val="clear" w:pos="794"/>
        <w:tab w:val="clear" w:pos="1191"/>
        <w:tab w:val="clear" w:pos="1588"/>
        <w:tab w:val="clear" w:pos="1985"/>
      </w:tabs>
      <w:spacing w:before="240"/>
      <w:jc w:val="center"/>
    </w:pPr>
    <w:rPr>
      <w:rFonts w:ascii="Times New Roman Bold" w:hAnsi="Times New Roman Bold" w:cs="Simplified Arabic"/>
      <w:b/>
      <w:bCs/>
      <w:sz w:val="26"/>
      <w:szCs w:val="36"/>
      <w:lang w:val="en-US" w:bidi="ar-EG"/>
    </w:rPr>
  </w:style>
  <w:style w:type="paragraph" w:customStyle="1" w:styleId="Bullet1">
    <w:name w:val="Bullet1"/>
    <w:basedOn w:val="Normal"/>
    <w:rsid w:val="00FB6739"/>
    <w:pPr>
      <w:tabs>
        <w:tab w:val="clear" w:pos="794"/>
        <w:tab w:val="clear" w:pos="1191"/>
        <w:tab w:val="clear" w:pos="1588"/>
        <w:tab w:val="clear" w:pos="1985"/>
        <w:tab w:val="left" w:pos="851"/>
      </w:tabs>
      <w:overflowPunct/>
      <w:autoSpaceDE/>
      <w:autoSpaceDN/>
      <w:adjustRightInd/>
      <w:spacing w:before="60"/>
      <w:ind w:left="406" w:hanging="406"/>
      <w:textAlignment w:val="auto"/>
    </w:pPr>
    <w:rPr>
      <w:sz w:val="22"/>
      <w:szCs w:val="30"/>
      <w:lang w:val="en-US"/>
    </w:rPr>
  </w:style>
  <w:style w:type="character" w:styleId="CommentReference">
    <w:name w:val="annotation reference"/>
    <w:basedOn w:val="DefaultParagraphFont"/>
    <w:rsid w:val="00FB6739"/>
    <w:rPr>
      <w:sz w:val="16"/>
      <w:szCs w:val="16"/>
    </w:rPr>
  </w:style>
  <w:style w:type="paragraph" w:styleId="CommentText">
    <w:name w:val="annotation text"/>
    <w:basedOn w:val="Normal"/>
    <w:link w:val="CommentTextChar"/>
    <w:rsid w:val="00FB6739"/>
    <w:rPr>
      <w:rFonts w:ascii="Verdana" w:hAnsi="Verdana" w:cs="Simplified Arabic"/>
      <w:sz w:val="20"/>
      <w:szCs w:val="20"/>
    </w:rPr>
  </w:style>
  <w:style w:type="character" w:customStyle="1" w:styleId="CommentTextChar">
    <w:name w:val="Comment Text Char"/>
    <w:basedOn w:val="DefaultParagraphFont"/>
    <w:link w:val="CommentText"/>
    <w:rsid w:val="00FB6739"/>
    <w:rPr>
      <w:rFonts w:ascii="Verdana" w:eastAsia="Times New Roman" w:hAnsi="Verdana" w:cs="Simplified Arabic"/>
      <w:lang w:val="en-GB" w:eastAsia="en-US"/>
    </w:rPr>
  </w:style>
  <w:style w:type="paragraph" w:styleId="CommentSubject">
    <w:name w:val="annotation subject"/>
    <w:basedOn w:val="CommentText"/>
    <w:next w:val="CommentText"/>
    <w:link w:val="CommentSubjectChar"/>
    <w:rsid w:val="00FB6739"/>
    <w:rPr>
      <w:b/>
      <w:bCs/>
    </w:rPr>
  </w:style>
  <w:style w:type="character" w:customStyle="1" w:styleId="CommentSubjectChar">
    <w:name w:val="Comment Subject Char"/>
    <w:basedOn w:val="CommentTextChar"/>
    <w:link w:val="CommentSubject"/>
    <w:rsid w:val="00FB6739"/>
    <w:rPr>
      <w:b/>
      <w:bCs/>
    </w:rPr>
  </w:style>
  <w:style w:type="paragraph" w:styleId="BalloonText">
    <w:name w:val="Balloon Text"/>
    <w:basedOn w:val="Normal"/>
    <w:link w:val="BalloonTextChar"/>
    <w:rsid w:val="00FB6739"/>
    <w:rPr>
      <w:rFonts w:ascii="Tahoma" w:hAnsi="Tahoma" w:cs="Tahoma"/>
      <w:sz w:val="16"/>
      <w:szCs w:val="16"/>
    </w:rPr>
  </w:style>
  <w:style w:type="character" w:customStyle="1" w:styleId="BalloonTextChar">
    <w:name w:val="Balloon Text Char"/>
    <w:basedOn w:val="DefaultParagraphFont"/>
    <w:link w:val="BalloonText"/>
    <w:rsid w:val="00FB6739"/>
    <w:rPr>
      <w:rFonts w:ascii="Tahoma" w:eastAsia="Times New Roman" w:hAnsi="Tahoma" w:cs="Tahoma"/>
      <w:sz w:val="16"/>
      <w:szCs w:val="16"/>
      <w:lang w:val="en-GB" w:eastAsia="en-US"/>
    </w:rPr>
  </w:style>
  <w:style w:type="paragraph" w:styleId="Date">
    <w:name w:val="Date"/>
    <w:basedOn w:val="Normal"/>
    <w:next w:val="Normal"/>
    <w:link w:val="DateChar"/>
    <w:rsid w:val="00FB6739"/>
    <w:rPr>
      <w:rFonts w:ascii="Verdana" w:hAnsi="Verdana" w:cs="Simplified Arabic"/>
      <w:sz w:val="19"/>
      <w:szCs w:val="26"/>
    </w:rPr>
  </w:style>
  <w:style w:type="character" w:customStyle="1" w:styleId="DateChar">
    <w:name w:val="Date Char"/>
    <w:basedOn w:val="DefaultParagraphFont"/>
    <w:link w:val="Date"/>
    <w:rsid w:val="00FB6739"/>
    <w:rPr>
      <w:rFonts w:ascii="Verdana" w:eastAsia="Times New Roman" w:hAnsi="Verdana" w:cs="Simplified Arabic"/>
      <w:sz w:val="19"/>
      <w:szCs w:val="26"/>
      <w:lang w:val="en-GB" w:eastAsia="en-US"/>
    </w:rPr>
  </w:style>
  <w:style w:type="character" w:customStyle="1" w:styleId="enumlev2Char">
    <w:name w:val="enumlev2 Char"/>
    <w:basedOn w:val="enumlev1Char"/>
    <w:link w:val="enumlev2"/>
    <w:rsid w:val="00FB6739"/>
    <w:rPr>
      <w:lang w:val="en-GB"/>
    </w:rPr>
  </w:style>
  <w:style w:type="paragraph" w:styleId="ListParagraph">
    <w:name w:val="List Paragraph"/>
    <w:basedOn w:val="Normal"/>
    <w:uiPriority w:val="34"/>
    <w:qFormat/>
    <w:rsid w:val="00FB6739"/>
    <w:pPr>
      <w:ind w:left="720"/>
      <w:contextualSpacing/>
    </w:pPr>
    <w:rPr>
      <w:rFonts w:ascii="Verdana" w:hAnsi="Verdana" w:cs="Simplified Arabic"/>
      <w:sz w:val="19"/>
      <w:szCs w:val="26"/>
    </w:rPr>
  </w:style>
  <w:style w:type="paragraph" w:customStyle="1" w:styleId="StyleListParagraphBefore12pt">
    <w:name w:val="Style List Paragraph + Before:  12 pt"/>
    <w:basedOn w:val="ListParagraph"/>
    <w:rsid w:val="00FB6739"/>
    <w:pPr>
      <w:spacing w:before="0" w:after="120"/>
      <w:contextualSpacing w:val="0"/>
    </w:pPr>
  </w:style>
  <w:style w:type="paragraph" w:customStyle="1" w:styleId="StyleListParagraphBefore12pt1">
    <w:name w:val="Style List Paragraph + Before:  12 pt1"/>
    <w:basedOn w:val="ListParagraph"/>
    <w:rsid w:val="00FB6739"/>
    <w:pPr>
      <w:spacing w:before="240"/>
    </w:pPr>
  </w:style>
  <w:style w:type="paragraph" w:customStyle="1" w:styleId="StyleListParagraphBefore12pt2">
    <w:name w:val="Style List Paragraph + Before:  12 pt2"/>
    <w:basedOn w:val="ListParagraph"/>
    <w:rsid w:val="00FB6739"/>
    <w:pPr>
      <w:spacing w:before="240"/>
    </w:pPr>
  </w:style>
  <w:style w:type="paragraph" w:styleId="EndnoteText">
    <w:name w:val="endnote text"/>
    <w:basedOn w:val="Normal"/>
    <w:link w:val="EndnoteTextChar"/>
    <w:autoRedefine/>
    <w:rsid w:val="00FB6739"/>
    <w:pPr>
      <w:tabs>
        <w:tab w:val="clear" w:pos="794"/>
        <w:tab w:val="clear" w:pos="1191"/>
        <w:tab w:val="clear" w:pos="1588"/>
        <w:tab w:val="clear" w:pos="1985"/>
        <w:tab w:val="left" w:pos="283"/>
      </w:tabs>
      <w:spacing w:before="0" w:line="240" w:lineRule="auto"/>
    </w:pPr>
    <w:rPr>
      <w:rFonts w:ascii="Verdana" w:hAnsi="Verdana" w:cs="Simplified Arabic"/>
      <w:sz w:val="20"/>
      <w:szCs w:val="24"/>
    </w:rPr>
  </w:style>
  <w:style w:type="character" w:customStyle="1" w:styleId="EndnoteTextChar">
    <w:name w:val="Endnote Text Char"/>
    <w:basedOn w:val="DefaultParagraphFont"/>
    <w:link w:val="EndnoteText"/>
    <w:rsid w:val="00FB6739"/>
    <w:rPr>
      <w:rFonts w:ascii="Verdana" w:eastAsia="Times New Roman" w:hAnsi="Verdana" w:cs="Simplified Arabic"/>
      <w:szCs w:val="24"/>
      <w:lang w:val="en-GB" w:eastAsia="en-US"/>
    </w:rPr>
  </w:style>
  <w:style w:type="character" w:styleId="EndnoteReference">
    <w:name w:val="endnote reference"/>
    <w:basedOn w:val="DefaultParagraphFont"/>
    <w:rsid w:val="00C97F0C"/>
    <w:rPr>
      <w:position w:val="0"/>
      <w:vertAlign w:val="superscript"/>
    </w:rPr>
  </w:style>
  <w:style w:type="paragraph" w:customStyle="1" w:styleId="figure0">
    <w:name w:val="figure"/>
    <w:basedOn w:val="Normal"/>
    <w:link w:val="figureChar"/>
    <w:qFormat/>
    <w:rsid w:val="0086026B"/>
    <w:pPr>
      <w:pBdr>
        <w:top w:val="single" w:sz="18" w:space="1" w:color="auto"/>
      </w:pBdr>
    </w:pPr>
    <w:rPr>
      <w:b/>
      <w:bCs/>
    </w:rPr>
  </w:style>
  <w:style w:type="character" w:customStyle="1" w:styleId="figureChar">
    <w:name w:val="figure Char"/>
    <w:basedOn w:val="DefaultParagraphFont"/>
    <w:link w:val="figure0"/>
    <w:rsid w:val="0086026B"/>
    <w:rPr>
      <w:rFonts w:eastAsia="Times New Roman" w:cs="Traditional Arabic"/>
      <w:b/>
      <w:bCs/>
      <w:sz w:val="21"/>
      <w:szCs w:val="28"/>
      <w:lang w:val="en-GB" w:eastAsia="en-US"/>
    </w:rPr>
  </w:style>
</w:styles>
</file>

<file path=word/webSettings.xml><?xml version="1.0" encoding="utf-8"?>
<w:webSettings xmlns:r="http://schemas.openxmlformats.org/officeDocument/2006/relationships" xmlns:w="http://schemas.openxmlformats.org/wordprocessingml/2006/main">
  <w:divs>
    <w:div w:id="194026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9.gif"/><Relationship Id="rId21" Type="http://schemas.openxmlformats.org/officeDocument/2006/relationships/image" Target="media/image7.emf"/><Relationship Id="rId42" Type="http://schemas.openxmlformats.org/officeDocument/2006/relationships/image" Target="media/image28.emf"/><Relationship Id="rId63" Type="http://schemas.openxmlformats.org/officeDocument/2006/relationships/image" Target="media/image48.emf"/><Relationship Id="rId84" Type="http://schemas.openxmlformats.org/officeDocument/2006/relationships/image" Target="media/image69.emf"/><Relationship Id="rId138" Type="http://schemas.openxmlformats.org/officeDocument/2006/relationships/image" Target="media/image120.emf"/><Relationship Id="rId159" Type="http://schemas.openxmlformats.org/officeDocument/2006/relationships/image" Target="media/image140.emf"/><Relationship Id="rId170" Type="http://schemas.openxmlformats.org/officeDocument/2006/relationships/image" Target="media/image151.emf"/><Relationship Id="rId191" Type="http://schemas.openxmlformats.org/officeDocument/2006/relationships/image" Target="media/image172.emf"/><Relationship Id="rId205" Type="http://schemas.openxmlformats.org/officeDocument/2006/relationships/image" Target="media/image186.gif"/><Relationship Id="rId226" Type="http://schemas.openxmlformats.org/officeDocument/2006/relationships/image" Target="media/image207.png"/><Relationship Id="rId247" Type="http://schemas.openxmlformats.org/officeDocument/2006/relationships/image" Target="media/image228.png"/><Relationship Id="rId107" Type="http://schemas.openxmlformats.org/officeDocument/2006/relationships/oleObject" Target="embeddings/oleObject3.bin"/><Relationship Id="rId268" Type="http://schemas.openxmlformats.org/officeDocument/2006/relationships/image" Target="media/image249.png"/><Relationship Id="rId289" Type="http://schemas.openxmlformats.org/officeDocument/2006/relationships/theme" Target="theme/theme1.xml"/><Relationship Id="rId11" Type="http://schemas.openxmlformats.org/officeDocument/2006/relationships/header" Target="header3.xml"/><Relationship Id="rId32" Type="http://schemas.openxmlformats.org/officeDocument/2006/relationships/image" Target="media/image18.emf"/><Relationship Id="rId53" Type="http://schemas.openxmlformats.org/officeDocument/2006/relationships/image" Target="media/image39.wmf"/><Relationship Id="rId74" Type="http://schemas.openxmlformats.org/officeDocument/2006/relationships/image" Target="media/image59.emf"/><Relationship Id="rId128" Type="http://schemas.openxmlformats.org/officeDocument/2006/relationships/image" Target="media/image110.gif"/><Relationship Id="rId149" Type="http://schemas.openxmlformats.org/officeDocument/2006/relationships/image" Target="media/image131.emf"/><Relationship Id="rId5" Type="http://schemas.openxmlformats.org/officeDocument/2006/relationships/webSettings" Target="webSettings.xml"/><Relationship Id="rId95" Type="http://schemas.openxmlformats.org/officeDocument/2006/relationships/image" Target="media/image80.emf"/><Relationship Id="rId160" Type="http://schemas.openxmlformats.org/officeDocument/2006/relationships/image" Target="media/image141.emf"/><Relationship Id="rId181" Type="http://schemas.openxmlformats.org/officeDocument/2006/relationships/image" Target="media/image162.emf"/><Relationship Id="rId216" Type="http://schemas.openxmlformats.org/officeDocument/2006/relationships/image" Target="media/image197.emf"/><Relationship Id="rId237" Type="http://schemas.openxmlformats.org/officeDocument/2006/relationships/image" Target="media/image218.emf"/><Relationship Id="rId258" Type="http://schemas.openxmlformats.org/officeDocument/2006/relationships/image" Target="media/image239.emf"/><Relationship Id="rId279" Type="http://schemas.openxmlformats.org/officeDocument/2006/relationships/image" Target="media/image260.png"/><Relationship Id="rId22" Type="http://schemas.openxmlformats.org/officeDocument/2006/relationships/image" Target="media/image8.emf"/><Relationship Id="rId43" Type="http://schemas.openxmlformats.org/officeDocument/2006/relationships/image" Target="media/image29.emf"/><Relationship Id="rId64" Type="http://schemas.openxmlformats.org/officeDocument/2006/relationships/image" Target="media/image49.emf"/><Relationship Id="rId118" Type="http://schemas.openxmlformats.org/officeDocument/2006/relationships/image" Target="media/image100.gif"/><Relationship Id="rId139" Type="http://schemas.openxmlformats.org/officeDocument/2006/relationships/image" Target="media/image121.emf"/><Relationship Id="rId85" Type="http://schemas.openxmlformats.org/officeDocument/2006/relationships/image" Target="media/image70.emf"/><Relationship Id="rId150" Type="http://schemas.openxmlformats.org/officeDocument/2006/relationships/oleObject" Target="embeddings/oleObject5.bin"/><Relationship Id="rId171" Type="http://schemas.openxmlformats.org/officeDocument/2006/relationships/image" Target="media/image152.emf"/><Relationship Id="rId192" Type="http://schemas.openxmlformats.org/officeDocument/2006/relationships/image" Target="media/image173.emf"/><Relationship Id="rId206" Type="http://schemas.openxmlformats.org/officeDocument/2006/relationships/image" Target="media/image187.gif"/><Relationship Id="rId227" Type="http://schemas.openxmlformats.org/officeDocument/2006/relationships/image" Target="media/image208.emf"/><Relationship Id="rId248" Type="http://schemas.openxmlformats.org/officeDocument/2006/relationships/image" Target="media/image229.png"/><Relationship Id="rId269" Type="http://schemas.openxmlformats.org/officeDocument/2006/relationships/image" Target="media/image250.png"/><Relationship Id="rId12" Type="http://schemas.openxmlformats.org/officeDocument/2006/relationships/footer" Target="footer2.xml"/><Relationship Id="rId33" Type="http://schemas.openxmlformats.org/officeDocument/2006/relationships/image" Target="media/image19.png"/><Relationship Id="rId108" Type="http://schemas.openxmlformats.org/officeDocument/2006/relationships/image" Target="media/image91.wmf"/><Relationship Id="rId129" Type="http://schemas.openxmlformats.org/officeDocument/2006/relationships/image" Target="media/image111.emf"/><Relationship Id="rId280" Type="http://schemas.openxmlformats.org/officeDocument/2006/relationships/image" Target="media/image261.png"/><Relationship Id="rId54" Type="http://schemas.openxmlformats.org/officeDocument/2006/relationships/oleObject" Target="embeddings/oleObject1.bin"/><Relationship Id="rId75" Type="http://schemas.openxmlformats.org/officeDocument/2006/relationships/image" Target="media/image60.emf"/><Relationship Id="rId96" Type="http://schemas.openxmlformats.org/officeDocument/2006/relationships/image" Target="media/image81.emf"/><Relationship Id="rId140" Type="http://schemas.openxmlformats.org/officeDocument/2006/relationships/image" Target="media/image122.emf"/><Relationship Id="rId161" Type="http://schemas.openxmlformats.org/officeDocument/2006/relationships/image" Target="media/image142.emf"/><Relationship Id="rId182" Type="http://schemas.openxmlformats.org/officeDocument/2006/relationships/image" Target="media/image163.emf"/><Relationship Id="rId217" Type="http://schemas.openxmlformats.org/officeDocument/2006/relationships/image" Target="media/image198.emf"/><Relationship Id="rId6" Type="http://schemas.openxmlformats.org/officeDocument/2006/relationships/footnotes" Target="footnotes.xml"/><Relationship Id="rId238" Type="http://schemas.openxmlformats.org/officeDocument/2006/relationships/image" Target="media/image219.emf"/><Relationship Id="rId259" Type="http://schemas.openxmlformats.org/officeDocument/2006/relationships/image" Target="media/image240.emf"/><Relationship Id="rId23" Type="http://schemas.openxmlformats.org/officeDocument/2006/relationships/image" Target="media/image9.emf"/><Relationship Id="rId119" Type="http://schemas.openxmlformats.org/officeDocument/2006/relationships/image" Target="media/image101.gif"/><Relationship Id="rId270" Type="http://schemas.openxmlformats.org/officeDocument/2006/relationships/image" Target="media/image251.png"/><Relationship Id="rId44" Type="http://schemas.openxmlformats.org/officeDocument/2006/relationships/image" Target="media/image30.emf"/><Relationship Id="rId65" Type="http://schemas.openxmlformats.org/officeDocument/2006/relationships/image" Target="media/image50.emf"/><Relationship Id="rId86" Type="http://schemas.openxmlformats.org/officeDocument/2006/relationships/image" Target="media/image71.emf"/><Relationship Id="rId130" Type="http://schemas.openxmlformats.org/officeDocument/2006/relationships/image" Target="media/image112.emf"/><Relationship Id="rId151" Type="http://schemas.openxmlformats.org/officeDocument/2006/relationships/image" Target="media/image132.gif"/><Relationship Id="rId172" Type="http://schemas.openxmlformats.org/officeDocument/2006/relationships/image" Target="media/image153.emf"/><Relationship Id="rId193" Type="http://schemas.openxmlformats.org/officeDocument/2006/relationships/image" Target="media/image174.emf"/><Relationship Id="rId207" Type="http://schemas.openxmlformats.org/officeDocument/2006/relationships/image" Target="media/image188.emf"/><Relationship Id="rId228" Type="http://schemas.openxmlformats.org/officeDocument/2006/relationships/image" Target="media/image209.emf"/><Relationship Id="rId249" Type="http://schemas.openxmlformats.org/officeDocument/2006/relationships/image" Target="media/image230.png"/><Relationship Id="rId13" Type="http://schemas.openxmlformats.org/officeDocument/2006/relationships/header" Target="header4.xml"/><Relationship Id="rId109" Type="http://schemas.openxmlformats.org/officeDocument/2006/relationships/oleObject" Target="embeddings/oleObject4.bin"/><Relationship Id="rId260" Type="http://schemas.openxmlformats.org/officeDocument/2006/relationships/image" Target="media/image241.emf"/><Relationship Id="rId281" Type="http://schemas.openxmlformats.org/officeDocument/2006/relationships/image" Target="media/image262.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40.png"/><Relationship Id="rId76" Type="http://schemas.openxmlformats.org/officeDocument/2006/relationships/image" Target="media/image61.emf"/><Relationship Id="rId97" Type="http://schemas.openxmlformats.org/officeDocument/2006/relationships/image" Target="media/image82.emf"/><Relationship Id="rId104" Type="http://schemas.openxmlformats.org/officeDocument/2006/relationships/image" Target="media/image89.wmf"/><Relationship Id="rId120" Type="http://schemas.openxmlformats.org/officeDocument/2006/relationships/image" Target="media/image102.gif"/><Relationship Id="rId125" Type="http://schemas.openxmlformats.org/officeDocument/2006/relationships/image" Target="media/image107.gif"/><Relationship Id="rId141" Type="http://schemas.openxmlformats.org/officeDocument/2006/relationships/image" Target="media/image123.emf"/><Relationship Id="rId146" Type="http://schemas.openxmlformats.org/officeDocument/2006/relationships/image" Target="media/image128.emf"/><Relationship Id="rId167" Type="http://schemas.openxmlformats.org/officeDocument/2006/relationships/image" Target="media/image148.emf"/><Relationship Id="rId188" Type="http://schemas.openxmlformats.org/officeDocument/2006/relationships/image" Target="media/image169.emf"/><Relationship Id="rId7" Type="http://schemas.openxmlformats.org/officeDocument/2006/relationships/endnotes" Target="endnotes.xml"/><Relationship Id="rId71" Type="http://schemas.openxmlformats.org/officeDocument/2006/relationships/image" Target="media/image56.emf"/><Relationship Id="rId92" Type="http://schemas.openxmlformats.org/officeDocument/2006/relationships/image" Target="media/image77.emf"/><Relationship Id="rId162" Type="http://schemas.openxmlformats.org/officeDocument/2006/relationships/image" Target="media/image143.emf"/><Relationship Id="rId183" Type="http://schemas.openxmlformats.org/officeDocument/2006/relationships/image" Target="media/image164.emf"/><Relationship Id="rId213" Type="http://schemas.openxmlformats.org/officeDocument/2006/relationships/image" Target="media/image194.png"/><Relationship Id="rId218" Type="http://schemas.openxmlformats.org/officeDocument/2006/relationships/image" Target="media/image199.emf"/><Relationship Id="rId234" Type="http://schemas.openxmlformats.org/officeDocument/2006/relationships/image" Target="media/image215.png"/><Relationship Id="rId239" Type="http://schemas.openxmlformats.org/officeDocument/2006/relationships/image" Target="media/image220.emf"/><Relationship Id="rId2" Type="http://schemas.openxmlformats.org/officeDocument/2006/relationships/numbering" Target="numbering.xml"/><Relationship Id="rId29" Type="http://schemas.openxmlformats.org/officeDocument/2006/relationships/image" Target="media/image15.png"/><Relationship Id="rId250" Type="http://schemas.openxmlformats.org/officeDocument/2006/relationships/image" Target="media/image231.png"/><Relationship Id="rId255" Type="http://schemas.openxmlformats.org/officeDocument/2006/relationships/image" Target="media/image236.emf"/><Relationship Id="rId271" Type="http://schemas.openxmlformats.org/officeDocument/2006/relationships/image" Target="media/image252.png"/><Relationship Id="rId276" Type="http://schemas.openxmlformats.org/officeDocument/2006/relationships/image" Target="media/image257.png"/><Relationship Id="rId24" Type="http://schemas.openxmlformats.org/officeDocument/2006/relationships/image" Target="media/image10.emf"/><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1.emf"/><Relationship Id="rId87" Type="http://schemas.openxmlformats.org/officeDocument/2006/relationships/image" Target="media/image72.emf"/><Relationship Id="rId110" Type="http://schemas.openxmlformats.org/officeDocument/2006/relationships/image" Target="media/image92.emf"/><Relationship Id="rId115" Type="http://schemas.openxmlformats.org/officeDocument/2006/relationships/image" Target="media/image97.emf"/><Relationship Id="rId131" Type="http://schemas.openxmlformats.org/officeDocument/2006/relationships/image" Target="media/image113.gif"/><Relationship Id="rId136" Type="http://schemas.openxmlformats.org/officeDocument/2006/relationships/image" Target="media/image118.emf"/><Relationship Id="rId157" Type="http://schemas.openxmlformats.org/officeDocument/2006/relationships/image" Target="media/image138.png"/><Relationship Id="rId178" Type="http://schemas.openxmlformats.org/officeDocument/2006/relationships/image" Target="media/image159.emf"/><Relationship Id="rId61" Type="http://schemas.openxmlformats.org/officeDocument/2006/relationships/image" Target="media/image46.emf"/><Relationship Id="rId82" Type="http://schemas.openxmlformats.org/officeDocument/2006/relationships/image" Target="media/image67.emf"/><Relationship Id="rId152" Type="http://schemas.openxmlformats.org/officeDocument/2006/relationships/image" Target="media/image133.gif"/><Relationship Id="rId173" Type="http://schemas.openxmlformats.org/officeDocument/2006/relationships/image" Target="media/image154.emf"/><Relationship Id="rId194" Type="http://schemas.openxmlformats.org/officeDocument/2006/relationships/image" Target="media/image175.emf"/><Relationship Id="rId199" Type="http://schemas.openxmlformats.org/officeDocument/2006/relationships/image" Target="media/image180.png"/><Relationship Id="rId203" Type="http://schemas.openxmlformats.org/officeDocument/2006/relationships/image" Target="media/image184.png"/><Relationship Id="rId208" Type="http://schemas.openxmlformats.org/officeDocument/2006/relationships/image" Target="media/image189.emf"/><Relationship Id="rId229" Type="http://schemas.openxmlformats.org/officeDocument/2006/relationships/image" Target="media/image210.png"/><Relationship Id="rId19" Type="http://schemas.openxmlformats.org/officeDocument/2006/relationships/image" Target="media/image5.png"/><Relationship Id="rId224" Type="http://schemas.openxmlformats.org/officeDocument/2006/relationships/image" Target="media/image205.emf"/><Relationship Id="rId240" Type="http://schemas.openxmlformats.org/officeDocument/2006/relationships/image" Target="media/image221.emf"/><Relationship Id="rId245" Type="http://schemas.openxmlformats.org/officeDocument/2006/relationships/image" Target="media/image226.png"/><Relationship Id="rId261" Type="http://schemas.openxmlformats.org/officeDocument/2006/relationships/image" Target="media/image242.emf"/><Relationship Id="rId266" Type="http://schemas.openxmlformats.org/officeDocument/2006/relationships/image" Target="media/image247.emf"/><Relationship Id="rId287" Type="http://schemas.openxmlformats.org/officeDocument/2006/relationships/header" Target="header7.xml"/><Relationship Id="rId14" Type="http://schemas.openxmlformats.org/officeDocument/2006/relationships/header" Target="header5.xml"/><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image" Target="media/image41.emf"/><Relationship Id="rId77" Type="http://schemas.openxmlformats.org/officeDocument/2006/relationships/image" Target="media/image62.emf"/><Relationship Id="rId100" Type="http://schemas.openxmlformats.org/officeDocument/2006/relationships/image" Target="media/image85.emf"/><Relationship Id="rId105" Type="http://schemas.openxmlformats.org/officeDocument/2006/relationships/oleObject" Target="embeddings/oleObject2.bin"/><Relationship Id="rId126" Type="http://schemas.openxmlformats.org/officeDocument/2006/relationships/image" Target="media/image108.gif"/><Relationship Id="rId147" Type="http://schemas.openxmlformats.org/officeDocument/2006/relationships/image" Target="media/image129.png"/><Relationship Id="rId168" Type="http://schemas.openxmlformats.org/officeDocument/2006/relationships/image" Target="media/image149.emf"/><Relationship Id="rId282" Type="http://schemas.openxmlformats.org/officeDocument/2006/relationships/image" Target="media/image263.emf"/><Relationship Id="rId8" Type="http://schemas.openxmlformats.org/officeDocument/2006/relationships/header" Target="header1.xml"/><Relationship Id="rId51" Type="http://schemas.openxmlformats.org/officeDocument/2006/relationships/image" Target="media/image37.emf"/><Relationship Id="rId72" Type="http://schemas.openxmlformats.org/officeDocument/2006/relationships/image" Target="media/image57.emf"/><Relationship Id="rId93" Type="http://schemas.openxmlformats.org/officeDocument/2006/relationships/image" Target="media/image78.emf"/><Relationship Id="rId98" Type="http://schemas.openxmlformats.org/officeDocument/2006/relationships/image" Target="media/image83.png"/><Relationship Id="rId121" Type="http://schemas.openxmlformats.org/officeDocument/2006/relationships/image" Target="media/image103.gif"/><Relationship Id="rId142" Type="http://schemas.openxmlformats.org/officeDocument/2006/relationships/image" Target="media/image124.emf"/><Relationship Id="rId163" Type="http://schemas.openxmlformats.org/officeDocument/2006/relationships/image" Target="media/image144.emf"/><Relationship Id="rId184" Type="http://schemas.openxmlformats.org/officeDocument/2006/relationships/image" Target="media/image165.emf"/><Relationship Id="rId189" Type="http://schemas.openxmlformats.org/officeDocument/2006/relationships/image" Target="media/image170.emf"/><Relationship Id="rId219" Type="http://schemas.openxmlformats.org/officeDocument/2006/relationships/image" Target="media/image200.emf"/><Relationship Id="rId3" Type="http://schemas.openxmlformats.org/officeDocument/2006/relationships/styles" Target="styles.xml"/><Relationship Id="rId214" Type="http://schemas.openxmlformats.org/officeDocument/2006/relationships/image" Target="media/image195.png"/><Relationship Id="rId230" Type="http://schemas.openxmlformats.org/officeDocument/2006/relationships/image" Target="media/image211.emf"/><Relationship Id="rId235" Type="http://schemas.openxmlformats.org/officeDocument/2006/relationships/image" Target="media/image216.png"/><Relationship Id="rId251" Type="http://schemas.openxmlformats.org/officeDocument/2006/relationships/image" Target="media/image232.png"/><Relationship Id="rId256" Type="http://schemas.openxmlformats.org/officeDocument/2006/relationships/image" Target="media/image237.emf"/><Relationship Id="rId277" Type="http://schemas.openxmlformats.org/officeDocument/2006/relationships/image" Target="media/image258.emf"/><Relationship Id="rId25" Type="http://schemas.openxmlformats.org/officeDocument/2006/relationships/image" Target="media/image11.png"/><Relationship Id="rId46" Type="http://schemas.openxmlformats.org/officeDocument/2006/relationships/image" Target="media/image32.emf"/><Relationship Id="rId67" Type="http://schemas.openxmlformats.org/officeDocument/2006/relationships/image" Target="media/image52.emf"/><Relationship Id="rId116" Type="http://schemas.openxmlformats.org/officeDocument/2006/relationships/image" Target="media/image98.gif"/><Relationship Id="rId137" Type="http://schemas.openxmlformats.org/officeDocument/2006/relationships/image" Target="media/image119.emf"/><Relationship Id="rId158" Type="http://schemas.openxmlformats.org/officeDocument/2006/relationships/image" Target="media/image139.png"/><Relationship Id="rId272" Type="http://schemas.openxmlformats.org/officeDocument/2006/relationships/image" Target="media/image253.emf"/><Relationship Id="rId20" Type="http://schemas.openxmlformats.org/officeDocument/2006/relationships/image" Target="media/image6.png"/><Relationship Id="rId41" Type="http://schemas.openxmlformats.org/officeDocument/2006/relationships/image" Target="media/image27.emf"/><Relationship Id="rId62" Type="http://schemas.openxmlformats.org/officeDocument/2006/relationships/image" Target="media/image47.emf"/><Relationship Id="rId83" Type="http://schemas.openxmlformats.org/officeDocument/2006/relationships/image" Target="media/image68.emf"/><Relationship Id="rId88" Type="http://schemas.openxmlformats.org/officeDocument/2006/relationships/image" Target="media/image73.emf"/><Relationship Id="rId111" Type="http://schemas.openxmlformats.org/officeDocument/2006/relationships/image" Target="media/image93.emf"/><Relationship Id="rId132" Type="http://schemas.openxmlformats.org/officeDocument/2006/relationships/image" Target="media/image114.emf"/><Relationship Id="rId153" Type="http://schemas.openxmlformats.org/officeDocument/2006/relationships/image" Target="media/image134.gif"/><Relationship Id="rId174" Type="http://schemas.openxmlformats.org/officeDocument/2006/relationships/image" Target="media/image155.emf"/><Relationship Id="rId179" Type="http://schemas.openxmlformats.org/officeDocument/2006/relationships/image" Target="media/image160.emf"/><Relationship Id="rId195" Type="http://schemas.openxmlformats.org/officeDocument/2006/relationships/image" Target="media/image176.emf"/><Relationship Id="rId209" Type="http://schemas.openxmlformats.org/officeDocument/2006/relationships/image" Target="media/image190.emf"/><Relationship Id="rId190" Type="http://schemas.openxmlformats.org/officeDocument/2006/relationships/image" Target="media/image171.emf"/><Relationship Id="rId204" Type="http://schemas.openxmlformats.org/officeDocument/2006/relationships/image" Target="media/image185.png"/><Relationship Id="rId220" Type="http://schemas.openxmlformats.org/officeDocument/2006/relationships/image" Target="media/image201.emf"/><Relationship Id="rId225" Type="http://schemas.openxmlformats.org/officeDocument/2006/relationships/image" Target="media/image206.emf"/><Relationship Id="rId241" Type="http://schemas.openxmlformats.org/officeDocument/2006/relationships/image" Target="media/image222.emf"/><Relationship Id="rId246" Type="http://schemas.openxmlformats.org/officeDocument/2006/relationships/image" Target="media/image227.png"/><Relationship Id="rId267" Type="http://schemas.openxmlformats.org/officeDocument/2006/relationships/image" Target="media/image248.emf"/><Relationship Id="rId288"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image" Target="media/image22.png"/><Relationship Id="rId57" Type="http://schemas.openxmlformats.org/officeDocument/2006/relationships/image" Target="media/image42.emf"/><Relationship Id="rId106" Type="http://schemas.openxmlformats.org/officeDocument/2006/relationships/image" Target="media/image90.wmf"/><Relationship Id="rId127" Type="http://schemas.openxmlformats.org/officeDocument/2006/relationships/image" Target="media/image109.gif"/><Relationship Id="rId262" Type="http://schemas.openxmlformats.org/officeDocument/2006/relationships/image" Target="media/image243.emf"/><Relationship Id="rId283" Type="http://schemas.openxmlformats.org/officeDocument/2006/relationships/image" Target="NULL" TargetMode="External"/><Relationship Id="rId10" Type="http://schemas.openxmlformats.org/officeDocument/2006/relationships/footer" Target="footer1.xml"/><Relationship Id="rId31" Type="http://schemas.openxmlformats.org/officeDocument/2006/relationships/image" Target="media/image17.emf"/><Relationship Id="rId52" Type="http://schemas.openxmlformats.org/officeDocument/2006/relationships/image" Target="media/image38.emf"/><Relationship Id="rId73" Type="http://schemas.openxmlformats.org/officeDocument/2006/relationships/image" Target="media/image58.emf"/><Relationship Id="rId78" Type="http://schemas.openxmlformats.org/officeDocument/2006/relationships/image" Target="media/image63.emf"/><Relationship Id="rId94" Type="http://schemas.openxmlformats.org/officeDocument/2006/relationships/image" Target="media/image79.emf"/><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4.gif"/><Relationship Id="rId143" Type="http://schemas.openxmlformats.org/officeDocument/2006/relationships/image" Target="media/image125.emf"/><Relationship Id="rId148" Type="http://schemas.openxmlformats.org/officeDocument/2006/relationships/image" Target="media/image130.png"/><Relationship Id="rId164" Type="http://schemas.openxmlformats.org/officeDocument/2006/relationships/image" Target="media/image145.emf"/><Relationship Id="rId169" Type="http://schemas.openxmlformats.org/officeDocument/2006/relationships/image" Target="media/image150.emf"/><Relationship Id="rId185" Type="http://schemas.openxmlformats.org/officeDocument/2006/relationships/image" Target="media/image166.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61.emf"/><Relationship Id="rId210" Type="http://schemas.openxmlformats.org/officeDocument/2006/relationships/image" Target="media/image191.emf"/><Relationship Id="rId215" Type="http://schemas.openxmlformats.org/officeDocument/2006/relationships/image" Target="media/image196.png"/><Relationship Id="rId236" Type="http://schemas.openxmlformats.org/officeDocument/2006/relationships/image" Target="media/image217.emf"/><Relationship Id="rId257" Type="http://schemas.openxmlformats.org/officeDocument/2006/relationships/image" Target="media/image238.emf"/><Relationship Id="rId278" Type="http://schemas.openxmlformats.org/officeDocument/2006/relationships/image" Target="media/image259.emf"/><Relationship Id="rId26" Type="http://schemas.openxmlformats.org/officeDocument/2006/relationships/image" Target="media/image12.png"/><Relationship Id="rId231" Type="http://schemas.openxmlformats.org/officeDocument/2006/relationships/image" Target="media/image212.emf"/><Relationship Id="rId252" Type="http://schemas.openxmlformats.org/officeDocument/2006/relationships/image" Target="media/image233.emf"/><Relationship Id="rId273" Type="http://schemas.openxmlformats.org/officeDocument/2006/relationships/image" Target="media/image254.emf"/><Relationship Id="rId47" Type="http://schemas.openxmlformats.org/officeDocument/2006/relationships/image" Target="media/image33.emf"/><Relationship Id="rId68" Type="http://schemas.openxmlformats.org/officeDocument/2006/relationships/image" Target="media/image53.emf"/><Relationship Id="rId89" Type="http://schemas.openxmlformats.org/officeDocument/2006/relationships/image" Target="media/image74.emf"/><Relationship Id="rId112" Type="http://schemas.openxmlformats.org/officeDocument/2006/relationships/image" Target="media/image94.emf"/><Relationship Id="rId133" Type="http://schemas.openxmlformats.org/officeDocument/2006/relationships/image" Target="media/image115.emf"/><Relationship Id="rId154" Type="http://schemas.openxmlformats.org/officeDocument/2006/relationships/image" Target="media/image135.png"/><Relationship Id="rId175" Type="http://schemas.openxmlformats.org/officeDocument/2006/relationships/image" Target="media/image156.emf"/><Relationship Id="rId196" Type="http://schemas.openxmlformats.org/officeDocument/2006/relationships/image" Target="media/image177.emf"/><Relationship Id="rId200" Type="http://schemas.openxmlformats.org/officeDocument/2006/relationships/image" Target="media/image181.emf"/><Relationship Id="rId16" Type="http://schemas.openxmlformats.org/officeDocument/2006/relationships/image" Target="media/image2.png"/><Relationship Id="rId221" Type="http://schemas.openxmlformats.org/officeDocument/2006/relationships/image" Target="media/image202.emf"/><Relationship Id="rId242" Type="http://schemas.openxmlformats.org/officeDocument/2006/relationships/image" Target="media/image223.emf"/><Relationship Id="rId263" Type="http://schemas.openxmlformats.org/officeDocument/2006/relationships/image" Target="media/image244.emf"/><Relationship Id="rId284" Type="http://schemas.openxmlformats.org/officeDocument/2006/relationships/image" Target="NULL" TargetMode="External"/><Relationship Id="rId37" Type="http://schemas.openxmlformats.org/officeDocument/2006/relationships/image" Target="media/image23.emf"/><Relationship Id="rId58" Type="http://schemas.openxmlformats.org/officeDocument/2006/relationships/image" Target="media/image43.emf"/><Relationship Id="rId79" Type="http://schemas.openxmlformats.org/officeDocument/2006/relationships/image" Target="media/image64.emf"/><Relationship Id="rId102" Type="http://schemas.openxmlformats.org/officeDocument/2006/relationships/image" Target="media/image87.emf"/><Relationship Id="rId123" Type="http://schemas.openxmlformats.org/officeDocument/2006/relationships/image" Target="media/image105.gif"/><Relationship Id="rId144" Type="http://schemas.openxmlformats.org/officeDocument/2006/relationships/image" Target="media/image126.emf"/><Relationship Id="rId90" Type="http://schemas.openxmlformats.org/officeDocument/2006/relationships/image" Target="media/image75.emf"/><Relationship Id="rId165" Type="http://schemas.openxmlformats.org/officeDocument/2006/relationships/image" Target="media/image146.emf"/><Relationship Id="rId186" Type="http://schemas.openxmlformats.org/officeDocument/2006/relationships/image" Target="media/image167.emf"/><Relationship Id="rId211" Type="http://schemas.openxmlformats.org/officeDocument/2006/relationships/image" Target="media/image192.emf"/><Relationship Id="rId232" Type="http://schemas.openxmlformats.org/officeDocument/2006/relationships/image" Target="media/image213.png"/><Relationship Id="rId253" Type="http://schemas.openxmlformats.org/officeDocument/2006/relationships/image" Target="media/image234.emf"/><Relationship Id="rId274" Type="http://schemas.openxmlformats.org/officeDocument/2006/relationships/image" Target="media/image255.emf"/><Relationship Id="rId27" Type="http://schemas.openxmlformats.org/officeDocument/2006/relationships/image" Target="media/image13.emf"/><Relationship Id="rId48" Type="http://schemas.openxmlformats.org/officeDocument/2006/relationships/image" Target="media/image34.emf"/><Relationship Id="rId69" Type="http://schemas.openxmlformats.org/officeDocument/2006/relationships/image" Target="media/image54.emf"/><Relationship Id="rId113" Type="http://schemas.openxmlformats.org/officeDocument/2006/relationships/image" Target="media/image95.emf"/><Relationship Id="rId134" Type="http://schemas.openxmlformats.org/officeDocument/2006/relationships/image" Target="media/image116.emf"/><Relationship Id="rId80" Type="http://schemas.openxmlformats.org/officeDocument/2006/relationships/image" Target="media/image65.emf"/><Relationship Id="rId155" Type="http://schemas.openxmlformats.org/officeDocument/2006/relationships/image" Target="media/image136.gif"/><Relationship Id="rId176" Type="http://schemas.openxmlformats.org/officeDocument/2006/relationships/image" Target="media/image157.emf"/><Relationship Id="rId197" Type="http://schemas.openxmlformats.org/officeDocument/2006/relationships/image" Target="media/image178.emf"/><Relationship Id="rId201" Type="http://schemas.openxmlformats.org/officeDocument/2006/relationships/image" Target="media/image182.emf"/><Relationship Id="rId222" Type="http://schemas.openxmlformats.org/officeDocument/2006/relationships/image" Target="media/image203.png"/><Relationship Id="rId243" Type="http://schemas.openxmlformats.org/officeDocument/2006/relationships/image" Target="media/image224.emf"/><Relationship Id="rId264" Type="http://schemas.openxmlformats.org/officeDocument/2006/relationships/image" Target="media/image245.emf"/><Relationship Id="rId285" Type="http://schemas.openxmlformats.org/officeDocument/2006/relationships/image" Target="NULL" TargetMode="External"/><Relationship Id="rId17" Type="http://schemas.openxmlformats.org/officeDocument/2006/relationships/image" Target="media/image3.png"/><Relationship Id="rId38" Type="http://schemas.openxmlformats.org/officeDocument/2006/relationships/image" Target="media/image24.emf"/><Relationship Id="rId59" Type="http://schemas.openxmlformats.org/officeDocument/2006/relationships/image" Target="media/image44.emf"/><Relationship Id="rId103" Type="http://schemas.openxmlformats.org/officeDocument/2006/relationships/image" Target="media/image88.emf"/><Relationship Id="rId124" Type="http://schemas.openxmlformats.org/officeDocument/2006/relationships/image" Target="media/image106.gif"/><Relationship Id="rId70" Type="http://schemas.openxmlformats.org/officeDocument/2006/relationships/image" Target="media/image55.emf"/><Relationship Id="rId91" Type="http://schemas.openxmlformats.org/officeDocument/2006/relationships/image" Target="media/image76.emf"/><Relationship Id="rId145" Type="http://schemas.openxmlformats.org/officeDocument/2006/relationships/image" Target="media/image127.png"/><Relationship Id="rId166" Type="http://schemas.openxmlformats.org/officeDocument/2006/relationships/image" Target="media/image147.emf"/><Relationship Id="rId187" Type="http://schemas.openxmlformats.org/officeDocument/2006/relationships/image" Target="media/image168.emf"/><Relationship Id="rId1" Type="http://schemas.openxmlformats.org/officeDocument/2006/relationships/customXml" Target="../customXml/item1.xml"/><Relationship Id="rId212" Type="http://schemas.openxmlformats.org/officeDocument/2006/relationships/image" Target="media/image193.emf"/><Relationship Id="rId233" Type="http://schemas.openxmlformats.org/officeDocument/2006/relationships/image" Target="media/image214.png"/><Relationship Id="rId254" Type="http://schemas.openxmlformats.org/officeDocument/2006/relationships/image" Target="media/image235.emf"/><Relationship Id="rId28" Type="http://schemas.openxmlformats.org/officeDocument/2006/relationships/image" Target="media/image14.png"/><Relationship Id="rId49" Type="http://schemas.openxmlformats.org/officeDocument/2006/relationships/image" Target="media/image35.emf"/><Relationship Id="rId114" Type="http://schemas.openxmlformats.org/officeDocument/2006/relationships/image" Target="media/image96.emf"/><Relationship Id="rId275" Type="http://schemas.openxmlformats.org/officeDocument/2006/relationships/image" Target="media/image256.emf"/><Relationship Id="rId60" Type="http://schemas.openxmlformats.org/officeDocument/2006/relationships/image" Target="media/image45.emf"/><Relationship Id="rId81" Type="http://schemas.openxmlformats.org/officeDocument/2006/relationships/image" Target="media/image66.emf"/><Relationship Id="rId135" Type="http://schemas.openxmlformats.org/officeDocument/2006/relationships/image" Target="media/image117.emf"/><Relationship Id="rId156" Type="http://schemas.openxmlformats.org/officeDocument/2006/relationships/image" Target="media/image137.png"/><Relationship Id="rId177" Type="http://schemas.openxmlformats.org/officeDocument/2006/relationships/image" Target="media/image158.emf"/><Relationship Id="rId198" Type="http://schemas.openxmlformats.org/officeDocument/2006/relationships/image" Target="media/image179.png"/><Relationship Id="rId202" Type="http://schemas.openxmlformats.org/officeDocument/2006/relationships/image" Target="media/image183.png"/><Relationship Id="rId223" Type="http://schemas.openxmlformats.org/officeDocument/2006/relationships/image" Target="media/image204.png"/><Relationship Id="rId244" Type="http://schemas.openxmlformats.org/officeDocument/2006/relationships/image" Target="media/image225.png"/><Relationship Id="rId18" Type="http://schemas.openxmlformats.org/officeDocument/2006/relationships/image" Target="media/image4.png"/><Relationship Id="rId39" Type="http://schemas.openxmlformats.org/officeDocument/2006/relationships/image" Target="media/image25.emf"/><Relationship Id="rId265" Type="http://schemas.openxmlformats.org/officeDocument/2006/relationships/image" Target="media/image246.emf"/><Relationship Id="rId286"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mailto:.sanders@alcatel-lucent.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erg.eu.int/doc/whatsnew/kpn_van_den_beukel_erg_17_apr_07.pdf" TargetMode="External"/><Relationship Id="rId1" Type="http://schemas.openxmlformats.org/officeDocument/2006/relationships/hyperlink" Target="http://www.erg.eu.int/doc/publications/consult_regprinc_nga/erg_cons_doc_on_reg_princ_of_nga.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lbahnas\Desktop\PA_BDTst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9CC4E-F403-4E3D-9886-1DA1BB024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PA_BDTstg.dot</Template>
  <TotalTime>1429</TotalTime>
  <Pages>58</Pages>
  <Words>17477</Words>
  <Characters>95478</Characters>
  <Application>Microsoft Office Word</Application>
  <DocSecurity>0</DocSecurity>
  <Lines>795</Lines>
  <Paragraphs>225</Paragraphs>
  <ScaleCrop>false</ScaleCrop>
  <HeadingPairs>
    <vt:vector size="2" baseType="variant">
      <vt:variant>
        <vt:lpstr>Title</vt:lpstr>
      </vt:variant>
      <vt:variant>
        <vt:i4>1</vt:i4>
      </vt:variant>
    </vt:vector>
  </HeadingPairs>
  <TitlesOfParts>
    <vt:vector size="1" baseType="lpstr">
      <vt:lpstr> </vt:lpstr>
    </vt:vector>
  </TitlesOfParts>
  <Company>ITU</Company>
  <LinksUpToDate>false</LinksUpToDate>
  <CharactersWithSpaces>112730</CharactersWithSpaces>
  <SharedDoc>false</SharedDoc>
  <HLinks>
    <vt:vector size="66" baseType="variant">
      <vt:variant>
        <vt:i4>1638473</vt:i4>
      </vt:variant>
      <vt:variant>
        <vt:i4>6</vt:i4>
      </vt:variant>
      <vt:variant>
        <vt:i4>0</vt:i4>
      </vt:variant>
      <vt:variant>
        <vt:i4>5</vt:i4>
      </vt:variant>
      <vt:variant>
        <vt:lpwstr>http://www.wimaxforum.org/resources/documents</vt:lpwstr>
      </vt:variant>
      <vt:variant>
        <vt:lpwstr/>
      </vt:variant>
      <vt:variant>
        <vt:i4>6225944</vt:i4>
      </vt:variant>
      <vt:variant>
        <vt:i4>24</vt:i4>
      </vt:variant>
      <vt:variant>
        <vt:i4>0</vt:i4>
      </vt:variant>
      <vt:variant>
        <vt:i4>5</vt:i4>
      </vt:variant>
      <vt:variant>
        <vt:lpwstr>http://212.100.246.162/health/index.shtml</vt:lpwstr>
      </vt:variant>
      <vt:variant>
        <vt:lpwstr/>
      </vt:variant>
      <vt:variant>
        <vt:i4>917576</vt:i4>
      </vt:variant>
      <vt:variant>
        <vt:i4>21</vt:i4>
      </vt:variant>
      <vt:variant>
        <vt:i4>0</vt:i4>
      </vt:variant>
      <vt:variant>
        <vt:i4>5</vt:i4>
      </vt:variant>
      <vt:variant>
        <vt:lpwstr>http://gsmworld.com/our-work/development-fund/energy/overview.htm</vt:lpwstr>
      </vt:variant>
      <vt:variant>
        <vt:lpwstr/>
      </vt:variant>
      <vt:variant>
        <vt:i4>6160465</vt:i4>
      </vt:variant>
      <vt:variant>
        <vt:i4>18</vt:i4>
      </vt:variant>
      <vt:variant>
        <vt:i4>0</vt:i4>
      </vt:variant>
      <vt:variant>
        <vt:i4>5</vt:i4>
      </vt:variant>
      <vt:variant>
        <vt:lpwstr>http://www.telecommons.com/villagephone/surplus.html</vt:lpwstr>
      </vt:variant>
      <vt:variant>
        <vt:lpwstr/>
      </vt:variant>
      <vt:variant>
        <vt:i4>2621502</vt:i4>
      </vt:variant>
      <vt:variant>
        <vt:i4>15</vt:i4>
      </vt:variant>
      <vt:variant>
        <vt:i4>0</vt:i4>
      </vt:variant>
      <vt:variant>
        <vt:i4>5</vt:i4>
      </vt:variant>
      <vt:variant>
        <vt:lpwstr>http://www.wimaxforum.org/node/426</vt:lpwstr>
      </vt:variant>
      <vt:variant>
        <vt:lpwstr/>
      </vt:variant>
      <vt:variant>
        <vt:i4>5046377</vt:i4>
      </vt:variant>
      <vt:variant>
        <vt:i4>12</vt:i4>
      </vt:variant>
      <vt:variant>
        <vt:i4>0</vt:i4>
      </vt:variant>
      <vt:variant>
        <vt:i4>5</vt:i4>
      </vt:variant>
      <vt:variant>
        <vt:lpwstr>http://www.gsmworld.com/documents/gsma_case_study_mhealth.pdf</vt:lpwstr>
      </vt:variant>
      <vt:variant>
        <vt:lpwstr/>
      </vt:variant>
      <vt:variant>
        <vt:i4>4915203</vt:i4>
      </vt:variant>
      <vt:variant>
        <vt:i4>9</vt:i4>
      </vt:variant>
      <vt:variant>
        <vt:i4>0</vt:i4>
      </vt:variant>
      <vt:variant>
        <vt:i4>5</vt:i4>
      </vt:variant>
      <vt:variant>
        <vt:lpwstr>http://www.gsmworld.com/our-work/programmes-and-initiatives/mobile-money/mobile-money-transfer/index.htm</vt:lpwstr>
      </vt:variant>
      <vt:variant>
        <vt:lpwstr/>
      </vt:variant>
      <vt:variant>
        <vt:i4>5570573</vt:i4>
      </vt:variant>
      <vt:variant>
        <vt:i4>6</vt:i4>
      </vt:variant>
      <vt:variant>
        <vt:i4>0</vt:i4>
      </vt:variant>
      <vt:variant>
        <vt:i4>5</vt:i4>
      </vt:variant>
      <vt:variant>
        <vt:lpwstr>http://www.gsmworld.com/our-work/programmes-and-initiatives/mobile-money/pay-buy-mobile/index.htm</vt:lpwstr>
      </vt:variant>
      <vt:variant>
        <vt:lpwstr/>
      </vt:variant>
      <vt:variant>
        <vt:i4>72417334</vt:i4>
      </vt:variant>
      <vt:variant>
        <vt:i4>3</vt:i4>
      </vt:variant>
      <vt:variant>
        <vt:i4>0</vt:i4>
      </vt:variant>
      <vt:variant>
        <vt:i4>5</vt:i4>
      </vt:variant>
      <vt:variant>
        <vt:lpwstr>C:\Documents and Settings\Администратор\Мои документы\ITU\www.itu.int\ITU-D\ICTEYE\Indicators\Indicators.aspx</vt:lpwstr>
      </vt:variant>
      <vt:variant>
        <vt:lpwstr/>
      </vt:variant>
      <vt:variant>
        <vt:i4>4653154</vt:i4>
      </vt:variant>
      <vt:variant>
        <vt:i4>0</vt:i4>
      </vt:variant>
      <vt:variant>
        <vt:i4>0</vt:i4>
      </vt:variant>
      <vt:variant>
        <vt:i4>5</vt:i4>
      </vt:variant>
      <vt:variant>
        <vt:lpwstr>http://www.itu.int/newsroom/press_releases/2007/30.html</vt:lpwstr>
      </vt:variant>
      <vt:variant>
        <vt:lpwstr/>
      </vt:variant>
      <vt:variant>
        <vt:i4>3276883</vt:i4>
      </vt:variant>
      <vt:variant>
        <vt:i4>24</vt:i4>
      </vt:variant>
      <vt:variant>
        <vt:i4>0</vt:i4>
      </vt:variant>
      <vt:variant>
        <vt:i4>5</vt:i4>
      </vt:variant>
      <vt:variant>
        <vt:lpwstr>mailto:alsanders@alcatel-lucent.com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elbahnas</dc:creator>
  <cp:keywords/>
  <dc:description/>
  <cp:lastModifiedBy>yammouni</cp:lastModifiedBy>
  <cp:revision>95</cp:revision>
  <cp:lastPrinted>2010-03-19T14:02:00Z</cp:lastPrinted>
  <dcterms:created xsi:type="dcterms:W3CDTF">2010-04-12T13:30:00Z</dcterms:created>
  <dcterms:modified xsi:type="dcterms:W3CDTF">2010-04-16T08:23:00Z</dcterms:modified>
</cp:coreProperties>
</file>