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E25713" w:rsidP="00E25713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8501D">
              <w:rPr>
                <w:b/>
                <w:bCs/>
                <w:noProof/>
                <w:sz w:val="20"/>
                <w:lang w:eastAsia="en-GB"/>
              </w:rPr>
              <w:drawing>
                <wp:inline distT="0" distB="0" distL="0" distR="0" wp14:anchorId="04DCE21B" wp14:editId="28DAEABF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0069D4" w:rsidRDefault="00E25713" w:rsidP="00E25713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Received:</w:t>
            </w:r>
            <w:r>
              <w:rPr>
                <w:rFonts w:ascii="Verdana" w:hAnsi="Verdana"/>
                <w:sz w:val="20"/>
              </w:rPr>
              <w:tab/>
              <w:t>3 December 2019</w:t>
            </w:r>
          </w:p>
          <w:p w:rsidR="00E25713" w:rsidRPr="00982084" w:rsidRDefault="00E25713" w:rsidP="00E25713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rPr>
                <w:rFonts w:ascii="Verdana" w:hAnsi="Verdana"/>
                <w:sz w:val="20"/>
              </w:rPr>
            </w:pPr>
          </w:p>
        </w:tc>
        <w:tc>
          <w:tcPr>
            <w:tcW w:w="3402" w:type="dxa"/>
          </w:tcPr>
          <w:p w:rsidR="000069D4" w:rsidRPr="00E25713" w:rsidRDefault="00E25713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5D/27-E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E25713" w:rsidRDefault="00E25713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4 December 2019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E25713" w:rsidRDefault="00E25713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  <w:r>
              <w:rPr>
                <w:rFonts w:ascii="Verdana" w:eastAsia="SimSun" w:hAnsi="Verdana"/>
                <w:b/>
                <w:sz w:val="20"/>
                <w:lang w:eastAsia="zh-CN"/>
              </w:rPr>
              <w:br/>
            </w:r>
            <w:r>
              <w:rPr>
                <w:rFonts w:ascii="Verdana" w:eastAsia="SimSun" w:hAnsi="Verdana"/>
                <w:b/>
                <w:sz w:val="20"/>
                <w:lang w:eastAsia="zh-CN"/>
              </w:rPr>
              <w:br/>
              <w:t>TECHNOLOGY ASPECTS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E25713" w:rsidP="00E25713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E25713">
              <w:rPr>
                <w:lang w:eastAsia="zh-CN"/>
              </w:rPr>
              <w:t>5G India Forum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E25713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E25713">
              <w:rPr>
                <w:lang w:eastAsia="zh-CN"/>
              </w:rPr>
              <w:t>INTERIM EVALUATION RESULTS FOR 3GPP PROPONE</w:t>
            </w:r>
            <w:r>
              <w:rPr>
                <w:lang w:eastAsia="zh-CN"/>
              </w:rPr>
              <w:t>NT’S CANDIDATE RIT SUBMISSION (doc. i</w:t>
            </w:r>
            <w:r w:rsidRPr="00E25713">
              <w:rPr>
                <w:lang w:eastAsia="zh-CN"/>
              </w:rPr>
              <w:t>MT-2020/14)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E25713" w:rsidRPr="00E25713" w:rsidRDefault="00E25713" w:rsidP="00E25713">
      <w:pPr>
        <w:pStyle w:val="Normalaftertitle"/>
        <w:rPr>
          <w:color w:val="0000FF"/>
          <w:u w:val="single"/>
          <w:lang w:val="en-US"/>
        </w:rPr>
      </w:pPr>
      <w:bookmarkStart w:id="8" w:name="dbreak"/>
      <w:bookmarkEnd w:id="7"/>
      <w:bookmarkEnd w:id="8"/>
      <w:r w:rsidRPr="00E25713">
        <w:rPr>
          <w:lang w:val="en-US"/>
        </w:rPr>
        <w:t>5G India Forum (5GIF) would like to thank ITU-R W</w:t>
      </w:r>
      <w:r>
        <w:rPr>
          <w:lang w:val="en-US"/>
        </w:rPr>
        <w:t>orking Party 5D (WP 5D) for the liaison statement</w:t>
      </w:r>
      <w:r w:rsidRPr="00E25713">
        <w:rPr>
          <w:lang w:val="en-US"/>
        </w:rPr>
        <w:t xml:space="preserve"> on "Availability of updated information related to proposals for the terrestrial components of the radio interface(s) for IMT-2020”. We are glad to contribute towards the IMT-2020 efforts of WP 5D. We provide our interim evaluation results and summary for the IMT-2020 candidate technology submission in Document </w:t>
      </w:r>
      <w:hyperlink r:id="rId7">
        <w:r>
          <w:rPr>
            <w:color w:val="0000FF"/>
            <w:u w:val="single"/>
            <w:lang w:val="en-US"/>
          </w:rPr>
          <w:t>IMT-2020/3</w:t>
        </w:r>
        <w:r w:rsidRPr="00E25713">
          <w:rPr>
            <w:color w:val="0000FF"/>
            <w:u w:val="single"/>
            <w:lang w:val="en-US"/>
          </w:rPr>
          <w:t>(Rev.4)</w:t>
        </w:r>
      </w:hyperlink>
      <w:r w:rsidRPr="00E25713">
        <w:rPr>
          <w:color w:val="0000FF"/>
          <w:u w:val="single"/>
          <w:lang w:val="en-US"/>
        </w:rPr>
        <w:t xml:space="preserve"> </w:t>
      </w:r>
    </w:p>
    <w:p w:rsidR="00E25713" w:rsidRPr="00E25713" w:rsidRDefault="00E25713" w:rsidP="00E25713">
      <w:pPr>
        <w:rPr>
          <w:rFonts w:eastAsia="Verdana"/>
          <w:lang w:val="fr-CH"/>
        </w:rPr>
      </w:pPr>
      <w:r>
        <w:rPr>
          <w:lang w:val="en-US"/>
        </w:rPr>
        <w:t xml:space="preserve">In </w:t>
      </w:r>
      <w:r w:rsidR="002C7DC2">
        <w:rPr>
          <w:lang w:val="en-US"/>
        </w:rPr>
        <w:t>the liaison statement</w:t>
      </w:r>
      <w:r>
        <w:rPr>
          <w:lang w:val="en-US"/>
        </w:rPr>
        <w:t xml:space="preserve"> </w:t>
      </w:r>
      <w:hyperlink r:id="rId8">
        <w:r w:rsidRPr="00E25713">
          <w:rPr>
            <w:rFonts w:eastAsia="Verdana"/>
            <w:color w:val="0000FF" w:themeColor="hyperlink"/>
            <w:u w:val="single"/>
            <w:lang w:val="fr-CH"/>
          </w:rPr>
          <w:t>5D/TEMP/769(Rev.1)</w:t>
        </w:r>
      </w:hyperlink>
      <w:r w:rsidRPr="00E25713">
        <w:rPr>
          <w:rFonts w:eastAsia="Verdana"/>
          <w:lang w:val="fr-CH"/>
        </w:rPr>
        <w:t xml:space="preserve"> </w:t>
      </w:r>
      <w:r w:rsidRPr="00E25713">
        <w:rPr>
          <w:lang w:val="en-US"/>
        </w:rPr>
        <w:t>received by us, WP</w:t>
      </w:r>
      <w:r>
        <w:rPr>
          <w:lang w:val="en-US"/>
        </w:rPr>
        <w:t> </w:t>
      </w:r>
      <w:r w:rsidRPr="00E25713">
        <w:rPr>
          <w:lang w:val="en-US"/>
        </w:rPr>
        <w:t xml:space="preserve">5D has </w:t>
      </w:r>
      <w:r w:rsidRPr="00E25713">
        <w:t>requested the Independent Evaluation Groups to provide our evaluation results in two phases:</w:t>
      </w:r>
    </w:p>
    <w:p w:rsidR="00E25713" w:rsidRPr="00E25713" w:rsidRDefault="00E25713" w:rsidP="00E25713">
      <w:r w:rsidRPr="00E25713">
        <w:t>Phase 1 – An interim/preliminary evaluation report provided to the WP 5D meeting #33</w:t>
      </w:r>
      <w:r>
        <w:t>.</w:t>
      </w:r>
    </w:p>
    <w:p w:rsidR="00E25713" w:rsidRPr="00E25713" w:rsidRDefault="00E25713" w:rsidP="00E25713">
      <w:r w:rsidRPr="00E25713">
        <w:t xml:space="preserve">Phase 2 – A final evaluation report provided to the WP 5D meeting </w:t>
      </w:r>
      <w:r w:rsidR="00A5167A" w:rsidRPr="00E25713">
        <w:t xml:space="preserve">#34 </w:t>
      </w:r>
      <w:r w:rsidRPr="00E25713">
        <w:t>(</w:t>
      </w:r>
      <w:r w:rsidRPr="00E25713">
        <w:rPr>
          <w:lang w:val="en-US"/>
        </w:rPr>
        <w:t>19-</w:t>
      </w:r>
      <w:r w:rsidRPr="00E25713">
        <w:t>26 February 2020, contribution submission deadline is 12 February 2020).</w:t>
      </w:r>
    </w:p>
    <w:p w:rsidR="00E25713" w:rsidRPr="00E25713" w:rsidRDefault="00E25713" w:rsidP="00E25713">
      <w:r w:rsidRPr="00E25713">
        <w:t>WP 5D had also suggested to consider an example framework for evaluation reports.</w:t>
      </w:r>
    </w:p>
    <w:p w:rsidR="00E25713" w:rsidRPr="00E25713" w:rsidRDefault="00E25713" w:rsidP="00E25713">
      <w:pPr>
        <w:rPr>
          <w:lang w:eastAsia="zh-CN"/>
        </w:rPr>
      </w:pPr>
      <w:r w:rsidRPr="606027C9">
        <w:t xml:space="preserve">In this contribution, we have included an interim report for the 3GPP </w:t>
      </w:r>
      <w:r>
        <w:t xml:space="preserve">proponent’s candidate RIT submission </w:t>
      </w:r>
      <w:r w:rsidRPr="606027C9">
        <w:t>NR</w:t>
      </w:r>
      <w:r>
        <w:t xml:space="preserve"> (Doc. </w:t>
      </w:r>
      <w:hyperlink r:id="rId9" w:history="1">
        <w:r w:rsidRPr="00E25713">
          <w:rPr>
            <w:rStyle w:val="Hyperlink"/>
          </w:rPr>
          <w:t>IMT-2020/14</w:t>
        </w:r>
      </w:hyperlink>
      <w:r>
        <w:t>)</w:t>
      </w:r>
      <w:r w:rsidRPr="606027C9">
        <w:t>. We</w:t>
      </w:r>
      <w:r>
        <w:t xml:space="preserve"> further</w:t>
      </w:r>
      <w:r w:rsidRPr="606027C9">
        <w:t xml:space="preserve"> request </w:t>
      </w:r>
      <w:r>
        <w:t xml:space="preserve">WP 5D </w:t>
      </w:r>
      <w:r w:rsidRPr="606027C9">
        <w:t>to update the corresponding evaluation report</w:t>
      </w:r>
      <w:r>
        <w:t xml:space="preserve"> contained in Doc.</w:t>
      </w:r>
      <w:r w:rsidRPr="606027C9">
        <w:t xml:space="preserve"> </w:t>
      </w:r>
      <w:hyperlink r:id="rId10">
        <w:r w:rsidRPr="606027C9">
          <w:rPr>
            <w:rStyle w:val="Hyperlink"/>
          </w:rPr>
          <w:t>IMT-2020/11</w:t>
        </w:r>
      </w:hyperlink>
      <w:r w:rsidRPr="606027C9">
        <w:t>.</w:t>
      </w:r>
    </w:p>
    <w:p w:rsidR="00E25713" w:rsidRDefault="00E25713" w:rsidP="00E25713">
      <w:pPr>
        <w:rPr>
          <w:lang w:val="en-IN"/>
        </w:rPr>
      </w:pPr>
    </w:p>
    <w:p w:rsidR="00E25713" w:rsidRDefault="00E25713" w:rsidP="00E25713">
      <w:pPr>
        <w:rPr>
          <w:lang w:val="en-IN"/>
        </w:rPr>
      </w:pPr>
    </w:p>
    <w:p w:rsidR="00E25713" w:rsidRPr="00E25713" w:rsidRDefault="00E25713" w:rsidP="00E25713">
      <w:pPr>
        <w:rPr>
          <w:lang w:val="en-IN"/>
        </w:rPr>
      </w:pPr>
      <w:r w:rsidRPr="00E25713">
        <w:rPr>
          <w:b/>
          <w:lang w:val="en-IN"/>
        </w:rPr>
        <w:t>Attachment:</w:t>
      </w:r>
      <w:r>
        <w:rPr>
          <w:lang w:val="en-IN"/>
        </w:rPr>
        <w:tab/>
      </w:r>
      <w:r w:rsidRPr="00E25713">
        <w:rPr>
          <w:lang w:val="en-IN"/>
        </w:rPr>
        <w:t>Interim report:</w:t>
      </w:r>
    </w:p>
    <w:bookmarkStart w:id="9" w:name="_MON_1636895448"/>
    <w:bookmarkEnd w:id="9"/>
    <w:p w:rsidR="00E25713" w:rsidRPr="00E25713" w:rsidRDefault="00E25713" w:rsidP="00E25713">
      <w:pPr>
        <w:spacing w:before="360" w:line="259" w:lineRule="auto"/>
        <w:jc w:val="center"/>
        <w:rPr>
          <w:lang w:val="en-IN"/>
        </w:rPr>
      </w:pPr>
      <w:r w:rsidRPr="00E25713">
        <w:rPr>
          <w:lang w:val="en-IN"/>
        </w:rPr>
        <w:object w:dxaOrig="1534" w:dyaOrig="994" w14:anchorId="716C59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1" o:title=""/>
          </v:shape>
          <o:OLEObject Type="Embed" ProgID="Word.Document.12" ShapeID="_x0000_i1025" DrawAspect="Icon" ObjectID="_1656259599" r:id="rId12">
            <o:FieldCodes>\s</o:FieldCodes>
          </o:OLEObject>
        </w:object>
      </w:r>
    </w:p>
    <w:p w:rsidR="00E25713" w:rsidRDefault="00E25713" w:rsidP="00E25713">
      <w:pPr>
        <w:pStyle w:val="Reasons"/>
        <w:rPr>
          <w:lang w:val="fr-FR" w:eastAsia="zh-CN"/>
        </w:rPr>
      </w:pPr>
    </w:p>
    <w:p w:rsidR="000069D4" w:rsidRDefault="00E25713" w:rsidP="00B379D1">
      <w:pPr>
        <w:jc w:val="center"/>
        <w:rPr>
          <w:lang w:val="fr-FR" w:eastAsia="zh-CN"/>
        </w:rPr>
      </w:pPr>
      <w:r>
        <w:rPr>
          <w:lang w:val="fr-FR" w:eastAsia="zh-CN"/>
        </w:rPr>
        <w:t>______________</w:t>
      </w:r>
    </w:p>
    <w:sectPr w:rsidR="000069D4" w:rsidSect="00D02712">
      <w:headerReference w:type="default" r:id="rId13"/>
      <w:footerReference w:type="default" r:id="rId14"/>
      <w:footerReference w:type="first" r:id="rId1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6196A" w:rsidRDefault="0086196A">
      <w:r>
        <w:separator/>
      </w:r>
    </w:p>
  </w:endnote>
  <w:endnote w:type="continuationSeparator" w:id="0">
    <w:p w:rsidR="0086196A" w:rsidRDefault="0086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Pr="002F7CB3" w:rsidRDefault="00A5167A">
    <w:pPr>
      <w:pStyle w:val="Footer"/>
      <w:rPr>
        <w:lang w:val="en-US"/>
      </w:rPr>
    </w:pPr>
    <w:fldSimple w:instr=" FILENAME \p \* MERGEFORMAT ">
      <w:r w:rsidR="00B379D1" w:rsidRPr="00B379D1">
        <w:rPr>
          <w:lang w:val="en-US"/>
        </w:rPr>
        <w:t>M</w:t>
      </w:r>
      <w:r w:rsidR="00B379D1">
        <w:t>:\BRSGD\TEXT2019\SG05\WP5D\000\027e.docx</w:t>
      </w:r>
    </w:fldSimple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C667F3">
      <w:t>04.12.19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B379D1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Pr="002F7CB3" w:rsidRDefault="00A5167A" w:rsidP="00E6257C">
    <w:pPr>
      <w:pStyle w:val="Footer"/>
      <w:rPr>
        <w:lang w:val="en-US"/>
      </w:rPr>
    </w:pPr>
    <w:fldSimple w:instr=" FILENAME \p \* MERGEFORMAT ">
      <w:r w:rsidR="00B379D1" w:rsidRPr="00B379D1">
        <w:rPr>
          <w:lang w:val="en-US"/>
        </w:rPr>
        <w:t>M</w:t>
      </w:r>
      <w:r w:rsidR="00B379D1">
        <w:t>:\BRSGD\TEXT2019\SG05\WP5D\000\027e.docx</w:t>
      </w:r>
    </w:fldSimple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C667F3">
      <w:t>04.12.19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B379D1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6196A" w:rsidRDefault="0086196A">
      <w:r>
        <w:t>____________________</w:t>
      </w:r>
    </w:p>
  </w:footnote>
  <w:footnote w:type="continuationSeparator" w:id="0">
    <w:p w:rsidR="0086196A" w:rsidRDefault="00861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B379D1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E25713">
    <w:pPr>
      <w:pStyle w:val="Header"/>
      <w:rPr>
        <w:lang w:val="en-US"/>
      </w:rPr>
    </w:pPr>
    <w:r>
      <w:rPr>
        <w:lang w:val="en-US"/>
      </w:rPr>
      <w:t>5D/27-E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IN" w:vendorID="64" w:dllVersion="6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713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82528"/>
    <w:rsid w:val="0018500B"/>
    <w:rsid w:val="00196A19"/>
    <w:rsid w:val="00202DC1"/>
    <w:rsid w:val="002116EE"/>
    <w:rsid w:val="002309D8"/>
    <w:rsid w:val="002A7FE2"/>
    <w:rsid w:val="002C7DC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814E0A"/>
    <w:rsid w:val="00822581"/>
    <w:rsid w:val="008309DD"/>
    <w:rsid w:val="0083227A"/>
    <w:rsid w:val="0086196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67A"/>
    <w:rsid w:val="00A5173C"/>
    <w:rsid w:val="00A61AEF"/>
    <w:rsid w:val="00AD2345"/>
    <w:rsid w:val="00AF173A"/>
    <w:rsid w:val="00B066A4"/>
    <w:rsid w:val="00B07A13"/>
    <w:rsid w:val="00B379D1"/>
    <w:rsid w:val="00B4279B"/>
    <w:rsid w:val="00B45FC9"/>
    <w:rsid w:val="00B76F35"/>
    <w:rsid w:val="00B81138"/>
    <w:rsid w:val="00BC7CCF"/>
    <w:rsid w:val="00BE470B"/>
    <w:rsid w:val="00C57A91"/>
    <w:rsid w:val="00C667F3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25713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0C6F724D"/>
  <w15:docId w15:val="{210DD168-9FC1-4FF8-B7A3-0F9BA177A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styleId="Hyperlink">
    <w:name w:val="Hyperlink"/>
    <w:basedOn w:val="DefaultParagraphFont"/>
    <w:uiPriority w:val="99"/>
    <w:unhideWhenUsed/>
    <w:rsid w:val="00E257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en/ITU-R/study-groups/rsg5/rwp5d/imt-2020/Documents/5D_TD_769Rev1e_LS_IEGs.docx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tu.int/md/R15-IMT.2020-C-0003/en" TargetMode="External"/><Relationship Id="rId12" Type="http://schemas.openxmlformats.org/officeDocument/2006/relationships/package" Target="embeddings/Microsoft_Word_Document.docx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2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s://www.itu.int/md/R15-IMT.2020-C-0011/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tu.int/md/R15-IMT.2020-C-0014/en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tor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0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ITU</dc:creator>
  <cp:lastModifiedBy>De La Rosa Trivino, Maria Dolores</cp:lastModifiedBy>
  <cp:revision>1</cp:revision>
  <cp:lastPrinted>2008-02-21T14:04:00Z</cp:lastPrinted>
  <dcterms:created xsi:type="dcterms:W3CDTF">2020-07-14T17:15:00Z</dcterms:created>
  <dcterms:modified xsi:type="dcterms:W3CDTF">2020-07-14T17:15:00Z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