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19ACD29B" w14:textId="77777777" w:rsidTr="00876A8A">
        <w:trPr>
          <w:cantSplit/>
        </w:trPr>
        <w:tc>
          <w:tcPr>
            <w:tcW w:w="6487" w:type="dxa"/>
            <w:vAlign w:val="center"/>
          </w:tcPr>
          <w:p w14:paraId="19ACD299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19ACD29A" w14:textId="77777777" w:rsidR="009F6520" w:rsidRDefault="00036F61" w:rsidP="00036F61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19ACD3F4" wp14:editId="19ACD3F5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19ACD29E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9ACD29C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9ACD29D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19ACD2A1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9ACD29F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9ACD2A0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19ACD2A4" w14:textId="77777777" w:rsidTr="00876A8A">
        <w:trPr>
          <w:cantSplit/>
        </w:trPr>
        <w:tc>
          <w:tcPr>
            <w:tcW w:w="6487" w:type="dxa"/>
            <w:vMerge w:val="restart"/>
          </w:tcPr>
          <w:p w14:paraId="19ACD2A2" w14:textId="22F6962E" w:rsidR="00036F61" w:rsidRPr="008B64A6" w:rsidRDefault="008B64A6" w:rsidP="00036F61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5D/TEMP/113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14:paraId="19ACD2A3" w14:textId="0E24D56D" w:rsidR="000069D4" w:rsidRPr="00036F61" w:rsidRDefault="008B64A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-2020/42</w:t>
            </w:r>
            <w:r w:rsidR="005650F3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19ACD2A7" w14:textId="77777777" w:rsidTr="00876A8A">
        <w:trPr>
          <w:cantSplit/>
        </w:trPr>
        <w:tc>
          <w:tcPr>
            <w:tcW w:w="6487" w:type="dxa"/>
            <w:vMerge/>
          </w:tcPr>
          <w:p w14:paraId="19ACD2A5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19ACD2A6" w14:textId="754C8914" w:rsidR="000069D4" w:rsidRPr="00036F61" w:rsidRDefault="002D13A9" w:rsidP="00BE394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036F61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14:paraId="19ACD2AA" w14:textId="77777777" w:rsidTr="00876A8A">
        <w:trPr>
          <w:cantSplit/>
        </w:trPr>
        <w:tc>
          <w:tcPr>
            <w:tcW w:w="6487" w:type="dxa"/>
            <w:vMerge/>
          </w:tcPr>
          <w:p w14:paraId="19ACD2A8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19ACD2A9" w14:textId="77777777" w:rsidR="000069D4" w:rsidRPr="00036F61" w:rsidRDefault="00036F6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19ACD2AC" w14:textId="77777777" w:rsidTr="00D046A7">
        <w:trPr>
          <w:cantSplit/>
        </w:trPr>
        <w:tc>
          <w:tcPr>
            <w:tcW w:w="9889" w:type="dxa"/>
            <w:gridSpan w:val="2"/>
          </w:tcPr>
          <w:p w14:paraId="19ACD2AB" w14:textId="257B39B7" w:rsidR="000069D4" w:rsidRDefault="008B64A6" w:rsidP="00036F61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14:paraId="19ACD2AE" w14:textId="77777777" w:rsidTr="00D046A7">
        <w:trPr>
          <w:cantSplit/>
        </w:trPr>
        <w:tc>
          <w:tcPr>
            <w:tcW w:w="9889" w:type="dxa"/>
            <w:gridSpan w:val="2"/>
          </w:tcPr>
          <w:p w14:paraId="19ACD2AD" w14:textId="1A35E041" w:rsidR="000069D4" w:rsidRDefault="00BE394E" w:rsidP="005650F3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val="en-US" w:eastAsia="ja-JP"/>
              </w:rPr>
              <w:t xml:space="preserve">SUMMARY RESULTS OF </w:t>
            </w:r>
            <w:r w:rsidR="00DC1CD2" w:rsidRPr="00CB4919">
              <w:rPr>
                <w:lang w:val="en-US" w:eastAsia="ja-JP"/>
              </w:rPr>
              <w:t xml:space="preserve">Evaluation by </w:t>
            </w:r>
            <w:r w:rsidR="00DC1CD2" w:rsidRPr="00993D71">
              <w:rPr>
                <w:lang w:val="en-US" w:eastAsia="ja-JP"/>
              </w:rPr>
              <w:t xml:space="preserve">Alliance for Telecommunications Industry Solutions </w:t>
            </w:r>
            <w:r w:rsidR="00DC1CD2">
              <w:rPr>
                <w:lang w:val="en-US" w:eastAsia="ja-JP"/>
              </w:rPr>
              <w:t>WTSC</w:t>
            </w:r>
            <w:r w:rsidR="00DC1CD2" w:rsidRPr="00CB4919">
              <w:rPr>
                <w:lang w:val="en-US" w:eastAsia="ja-JP"/>
              </w:rPr>
              <w:t xml:space="preserve"> of IMT-2020 candidate technology submission in Documents </w:t>
            </w:r>
            <w:proofErr w:type="spellStart"/>
            <w:r w:rsidR="00DC1CD2" w:rsidRPr="00CB4919">
              <w:rPr>
                <w:lang w:val="en-US" w:eastAsia="ja-JP"/>
              </w:rPr>
              <w:t>IMT</w:t>
            </w:r>
            <w:proofErr w:type="spellEnd"/>
            <w:r w:rsidR="00DC1CD2" w:rsidRPr="00CB4919">
              <w:rPr>
                <w:lang w:val="en-US" w:eastAsia="ja-JP"/>
              </w:rPr>
              <w:t>-2020/</w:t>
            </w:r>
            <w:r w:rsidR="00DC1CD2">
              <w:rPr>
                <w:lang w:val="en-US" w:eastAsia="ja-JP"/>
              </w:rPr>
              <w:t xml:space="preserve">13, </w:t>
            </w:r>
            <w:proofErr w:type="spellStart"/>
            <w:r w:rsidR="00DC1CD2">
              <w:rPr>
                <w:lang w:val="en-US" w:eastAsia="ja-JP"/>
              </w:rPr>
              <w:t>IMT</w:t>
            </w:r>
            <w:proofErr w:type="spellEnd"/>
            <w:r w:rsidR="00DC1CD2">
              <w:rPr>
                <w:lang w:val="en-US" w:eastAsia="ja-JP"/>
              </w:rPr>
              <w:t xml:space="preserve">-2020/14, </w:t>
            </w:r>
            <w:proofErr w:type="spellStart"/>
            <w:r w:rsidR="00DC1CD2">
              <w:rPr>
                <w:lang w:val="en-US" w:eastAsia="ja-JP"/>
              </w:rPr>
              <w:t>IMT</w:t>
            </w:r>
            <w:proofErr w:type="spellEnd"/>
            <w:r w:rsidR="00DC1CD2">
              <w:rPr>
                <w:lang w:val="en-US" w:eastAsia="ja-JP"/>
              </w:rPr>
              <w:t>-2020/15,</w:t>
            </w:r>
            <w:r w:rsidR="005650F3">
              <w:rPr>
                <w:lang w:val="en-US" w:eastAsia="ja-JP"/>
              </w:rPr>
              <w:t xml:space="preserve"> </w:t>
            </w:r>
            <w:proofErr w:type="spellStart"/>
            <w:r w:rsidR="00DC1CD2">
              <w:rPr>
                <w:lang w:val="en-US" w:eastAsia="ja-JP"/>
              </w:rPr>
              <w:t>IMT</w:t>
            </w:r>
            <w:proofErr w:type="spellEnd"/>
            <w:r w:rsidR="00DC1CD2">
              <w:rPr>
                <w:lang w:val="en-US" w:eastAsia="ja-JP"/>
              </w:rPr>
              <w:t>-2020/16,</w:t>
            </w:r>
            <w:r w:rsidR="00211BC3">
              <w:rPr>
                <w:lang w:val="en-US" w:eastAsia="ja-JP"/>
              </w:rPr>
              <w:t xml:space="preserve"> </w:t>
            </w:r>
            <w:r w:rsidR="00DC1CD2">
              <w:rPr>
                <w:lang w:val="en-US" w:eastAsia="ja-JP"/>
              </w:rPr>
              <w:t xml:space="preserve">and </w:t>
            </w:r>
            <w:r w:rsidR="00DC1CD2" w:rsidRPr="00A604A3">
              <w:rPr>
                <w:szCs w:val="24"/>
                <w:lang w:eastAsia="zh-CN"/>
              </w:rPr>
              <w:t>IMT-2020/17</w:t>
            </w:r>
            <w:r w:rsidR="00DC1CD2">
              <w:rPr>
                <w:szCs w:val="24"/>
                <w:lang w:eastAsia="zh-CN"/>
              </w:rPr>
              <w:t>(Rev.1)</w:t>
            </w:r>
            <w:r w:rsidR="00DC1CD2" w:rsidRPr="00873A19">
              <w:rPr>
                <w:lang w:val="en-US" w:eastAsia="ja-JP"/>
              </w:rPr>
              <w:t xml:space="preserve"> (3GPP)</w:t>
            </w:r>
          </w:p>
        </w:tc>
      </w:tr>
      <w:tr w:rsidR="000069D4" w14:paraId="19ACD2B0" w14:textId="77777777" w:rsidTr="00D046A7">
        <w:trPr>
          <w:cantSplit/>
        </w:trPr>
        <w:tc>
          <w:tcPr>
            <w:tcW w:w="9889" w:type="dxa"/>
            <w:gridSpan w:val="2"/>
          </w:tcPr>
          <w:p w14:paraId="19ACD2AF" w14:textId="068CB768" w:rsidR="00EA78FF" w:rsidRPr="00EA78FF" w:rsidRDefault="00EA78FF" w:rsidP="00DC1CD2">
            <w:pPr>
              <w:pStyle w:val="Title3"/>
              <w:rPr>
                <w:lang w:val="en-US" w:eastAsia="ja-JP"/>
              </w:rPr>
            </w:pPr>
            <w:bookmarkStart w:id="7" w:name="dtitle1" w:colFirst="0" w:colLast="0"/>
            <w:bookmarkEnd w:id="6"/>
          </w:p>
        </w:tc>
      </w:tr>
    </w:tbl>
    <w:p w14:paraId="19ACD2B1" w14:textId="77777777" w:rsidR="00EA78FF" w:rsidRPr="00FD7556" w:rsidRDefault="00EA78FF" w:rsidP="00DC1CD2">
      <w:pPr>
        <w:spacing w:before="240"/>
        <w:rPr>
          <w:i/>
          <w:lang w:val="en-US" w:eastAsia="zh-CN"/>
        </w:rPr>
      </w:pPr>
      <w:bookmarkStart w:id="8" w:name="dbreak"/>
      <w:bookmarkEnd w:id="7"/>
      <w:bookmarkEnd w:id="8"/>
      <w:r w:rsidRPr="00FD7556">
        <w:rPr>
          <w:lang w:val="en-US"/>
        </w:rPr>
        <w:t xml:space="preserve">This </w:t>
      </w:r>
      <w:r w:rsidRPr="00FD7556">
        <w:rPr>
          <w:lang w:val="en-US" w:eastAsia="ja-JP"/>
        </w:rPr>
        <w:t>document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summarizes</w:t>
      </w:r>
      <w:r w:rsidRPr="00FD7556">
        <w:rPr>
          <w:lang w:val="en-US"/>
        </w:rPr>
        <w:t xml:space="preserve"> the </w:t>
      </w:r>
      <w:r w:rsidRPr="00FD7556">
        <w:rPr>
          <w:lang w:val="en-US" w:eastAsia="zh-CN"/>
        </w:rPr>
        <w:t xml:space="preserve">evaluation results and </w:t>
      </w:r>
      <w:r w:rsidRPr="00FD7556">
        <w:rPr>
          <w:lang w:val="en-US"/>
        </w:rPr>
        <w:t xml:space="preserve">activities identified for the </w:t>
      </w:r>
      <w:r w:rsidRPr="00FD7556">
        <w:rPr>
          <w:lang w:val="en-US" w:eastAsia="zh-CN"/>
        </w:rPr>
        <w:t xml:space="preserve">IMT-2020 candidate technology submission(s) in Documents </w:t>
      </w:r>
      <w:hyperlink r:id="rId10" w:history="1">
        <w:r w:rsidRPr="00DC1CD2">
          <w:rPr>
            <w:rStyle w:val="Hyperlink"/>
            <w:lang w:val="en-US" w:eastAsia="ja-JP"/>
          </w:rPr>
          <w:t>IMT-2020/13</w:t>
        </w:r>
      </w:hyperlink>
      <w:r>
        <w:rPr>
          <w:lang w:val="en-US" w:eastAsia="ja-JP"/>
        </w:rPr>
        <w:t xml:space="preserve">, </w:t>
      </w:r>
      <w:hyperlink r:id="rId11" w:history="1">
        <w:r w:rsidRPr="00DC1CD2">
          <w:rPr>
            <w:rStyle w:val="Hyperlink"/>
            <w:lang w:val="en-US" w:eastAsia="ja-JP"/>
          </w:rPr>
          <w:t>IMT-2020/14</w:t>
        </w:r>
      </w:hyperlink>
      <w:r>
        <w:rPr>
          <w:lang w:val="en-US" w:eastAsia="ja-JP"/>
        </w:rPr>
        <w:t xml:space="preserve">, </w:t>
      </w:r>
      <w:hyperlink r:id="rId12" w:history="1">
        <w:r w:rsidRPr="00DC1CD2">
          <w:rPr>
            <w:rStyle w:val="Hyperlink"/>
            <w:lang w:val="en-US" w:eastAsia="ja-JP"/>
          </w:rPr>
          <w:t>IMT-2020/15</w:t>
        </w:r>
      </w:hyperlink>
      <w:r>
        <w:rPr>
          <w:lang w:val="en-US" w:eastAsia="ja-JP"/>
        </w:rPr>
        <w:t xml:space="preserve">, </w:t>
      </w:r>
      <w:hyperlink r:id="rId13" w:history="1">
        <w:r w:rsidRPr="00DC1CD2">
          <w:rPr>
            <w:rStyle w:val="Hyperlink"/>
            <w:lang w:val="en-US" w:eastAsia="ja-JP"/>
          </w:rPr>
          <w:t>IMT-2020/16</w:t>
        </w:r>
      </w:hyperlink>
      <w:r>
        <w:rPr>
          <w:lang w:val="en-US" w:eastAsia="ja-JP"/>
        </w:rPr>
        <w:t xml:space="preserve">, and </w:t>
      </w:r>
      <w:hyperlink r:id="rId14" w:history="1">
        <w:r w:rsidRPr="00DC1CD2">
          <w:rPr>
            <w:rStyle w:val="Hyperlink"/>
            <w:szCs w:val="24"/>
            <w:lang w:eastAsia="zh-CN"/>
          </w:rPr>
          <w:t>IMT-2020/17(Rev.1)</w:t>
        </w:r>
      </w:hyperlink>
      <w:r w:rsidRPr="00873A19">
        <w:rPr>
          <w:lang w:val="en-US" w:eastAsia="ja-JP"/>
        </w:rPr>
        <w:t xml:space="preserve"> (3GPP)</w:t>
      </w:r>
      <w:r w:rsidRPr="00FD7556">
        <w:rPr>
          <w:lang w:val="en-US" w:eastAsia="zh-CN"/>
        </w:rPr>
        <w:t xml:space="preserve"> from </w:t>
      </w:r>
      <w:r w:rsidRPr="00993D71">
        <w:rPr>
          <w:lang w:val="en-US" w:eastAsia="ja-JP"/>
        </w:rPr>
        <w:t xml:space="preserve">Alliance for Telecommunications Industry Solutions </w:t>
      </w:r>
      <w:r>
        <w:rPr>
          <w:lang w:val="en-US" w:eastAsia="ja-JP"/>
        </w:rPr>
        <w:t>WTSC</w:t>
      </w:r>
      <w:r w:rsidRPr="00FD7556">
        <w:rPr>
          <w:i/>
          <w:lang w:val="en-US" w:eastAsia="zh-CN"/>
        </w:rPr>
        <w:t>.</w:t>
      </w:r>
    </w:p>
    <w:p w14:paraId="19ACD2B2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14:paraId="19ACD2B3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14:paraId="19ACD2B4" w14:textId="77777777" w:rsidR="00EA78FF" w:rsidRPr="00FD7556" w:rsidRDefault="00EA78FF" w:rsidP="0038089B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 w:rsidRPr="00993D71">
        <w:rPr>
          <w:lang w:val="en-US" w:eastAsia="ja-JP"/>
        </w:rPr>
        <w:t xml:space="preserve">Alliance for Telecommunications Industry Solutions </w:t>
      </w:r>
      <w:r>
        <w:rPr>
          <w:lang w:val="en-US" w:eastAsia="ja-JP"/>
        </w:rPr>
        <w:t>WTSC</w:t>
      </w:r>
      <w:r w:rsidRPr="00FD7556">
        <w:rPr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</w:t>
      </w:r>
      <w:r w:rsidRPr="00F91CF2">
        <w:rPr>
          <w:vertAlign w:val="superscript"/>
          <w:lang w:val="en-US" w:eastAsia="zh-CN"/>
        </w:rPr>
        <w:t>th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meeting of Working Party 5D, a</w:t>
      </w:r>
      <w:r w:rsidR="00DC1CD2">
        <w:rPr>
          <w:lang w:val="en-US" w:eastAsia="zh-CN"/>
        </w:rPr>
        <w:t xml:space="preserve"> final Evaluation Report on IMT</w:t>
      </w:r>
      <w:r w:rsidR="00DC1CD2">
        <w:rPr>
          <w:lang w:val="en-US" w:eastAsia="zh-CN"/>
        </w:rPr>
        <w:noBreakHyphen/>
      </w:r>
      <w:r w:rsidRPr="00FD7556">
        <w:rPr>
          <w:lang w:val="en-US" w:eastAsia="zh-CN"/>
        </w:rPr>
        <w:t xml:space="preserve">2020 candidate technology submissions in Document(s) </w:t>
      </w:r>
      <w:r w:rsidRPr="00CB4919">
        <w:rPr>
          <w:lang w:val="en-US" w:eastAsia="ja-JP"/>
        </w:rPr>
        <w:t>IMT-2020/</w:t>
      </w:r>
      <w:r w:rsidR="00DC1CD2">
        <w:rPr>
          <w:lang w:val="en-US" w:eastAsia="ja-JP"/>
        </w:rPr>
        <w:t>13, IMT-2020/14, IMT</w:t>
      </w:r>
      <w:r w:rsidR="00DC1CD2">
        <w:rPr>
          <w:lang w:val="en-US" w:eastAsia="ja-JP"/>
        </w:rPr>
        <w:noBreakHyphen/>
      </w:r>
      <w:r>
        <w:rPr>
          <w:lang w:val="en-US" w:eastAsia="ja-JP"/>
        </w:rPr>
        <w:t xml:space="preserve">2020/15, IMT-2020/16, and </w:t>
      </w:r>
      <w:r w:rsidRPr="00A604A3">
        <w:rPr>
          <w:szCs w:val="24"/>
          <w:lang w:eastAsia="zh-CN"/>
        </w:rPr>
        <w:t>IMT-2020/17</w:t>
      </w:r>
      <w:r>
        <w:rPr>
          <w:szCs w:val="24"/>
          <w:lang w:eastAsia="zh-CN"/>
        </w:rPr>
        <w:t>(Rev.1)</w:t>
      </w:r>
      <w:r w:rsidRPr="00873A19">
        <w:rPr>
          <w:lang w:val="en-US" w:eastAsia="ja-JP"/>
        </w:rPr>
        <w:t xml:space="preserve"> (3GPP)</w:t>
      </w:r>
      <w:r>
        <w:rPr>
          <w:i/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 w:rsidRPr="00993D71">
        <w:rPr>
          <w:lang w:val="en-US" w:eastAsia="ja-JP"/>
        </w:rPr>
        <w:t xml:space="preserve">Alliance for Telecommunications Industry Solutions </w:t>
      </w:r>
      <w:r>
        <w:rPr>
          <w:lang w:val="en-US" w:eastAsia="ja-JP"/>
        </w:rPr>
        <w:t>WTSC</w:t>
      </w:r>
      <w:r w:rsidRPr="00FD7556">
        <w:rPr>
          <w:caps/>
          <w:lang w:val="en-US"/>
        </w:rPr>
        <w:t xml:space="preserve"> </w:t>
      </w:r>
      <w:r w:rsidRPr="00FD7556">
        <w:rPr>
          <w:lang w:val="en-US" w:eastAsia="zh-CN"/>
        </w:rPr>
        <w:t>(</w:t>
      </w:r>
      <w:r w:rsidR="00DC1CD2" w:rsidRPr="00DC1CD2">
        <w:rPr>
          <w:lang w:val="en-US" w:eastAsia="zh-CN"/>
        </w:rPr>
        <w:t>Document</w:t>
      </w:r>
      <w:r w:rsidR="00DC1CD2">
        <w:rPr>
          <w:lang w:val="en-US" w:eastAsia="zh-CN"/>
        </w:rPr>
        <w:t xml:space="preserve">s </w:t>
      </w:r>
      <w:hyperlink r:id="rId15" w:history="1">
        <w:r w:rsidRPr="0038089B">
          <w:rPr>
            <w:rStyle w:val="Hyperlink"/>
            <w:lang w:val="en-US" w:eastAsia="zh-CN"/>
          </w:rPr>
          <w:t>5D/54</w:t>
        </w:r>
      </w:hyperlink>
      <w:r w:rsidRPr="0038089B">
        <w:rPr>
          <w:lang w:val="en-US" w:eastAsia="zh-CN"/>
        </w:rPr>
        <w:t xml:space="preserve">, </w:t>
      </w:r>
      <w:hyperlink r:id="rId16" w:history="1">
        <w:r w:rsidRPr="0038089B">
          <w:rPr>
            <w:rStyle w:val="Hyperlink"/>
            <w:lang w:val="en-US" w:eastAsia="zh-CN"/>
          </w:rPr>
          <w:t>55</w:t>
        </w:r>
      </w:hyperlink>
      <w:r w:rsidRPr="0038089B">
        <w:rPr>
          <w:lang w:val="en-US" w:eastAsia="zh-CN"/>
        </w:rPr>
        <w:t xml:space="preserve">, </w:t>
      </w:r>
      <w:hyperlink r:id="rId17" w:history="1">
        <w:r w:rsidRPr="0038089B">
          <w:rPr>
            <w:rStyle w:val="Hyperlink"/>
            <w:lang w:val="en-US" w:eastAsia="zh-CN"/>
          </w:rPr>
          <w:t>56</w:t>
        </w:r>
      </w:hyperlink>
      <w:r w:rsidRPr="0038089B">
        <w:rPr>
          <w:lang w:val="en-US" w:eastAsia="zh-CN"/>
        </w:rPr>
        <w:t>,</w:t>
      </w:r>
      <w:r>
        <w:rPr>
          <w:lang w:val="en-US" w:eastAsia="zh-CN"/>
        </w:rPr>
        <w:t xml:space="preserve"> </w:t>
      </w:r>
      <w:hyperlink r:id="rId18" w:history="1">
        <w:r w:rsidRPr="0038089B">
          <w:rPr>
            <w:rStyle w:val="Hyperlink"/>
            <w:lang w:val="en-US" w:eastAsia="zh-CN"/>
          </w:rPr>
          <w:t>57</w:t>
        </w:r>
      </w:hyperlink>
      <w:r>
        <w:rPr>
          <w:lang w:val="en-US" w:eastAsia="zh-CN"/>
        </w:rPr>
        <w:t xml:space="preserve">, </w:t>
      </w:r>
      <w:hyperlink r:id="rId19" w:history="1">
        <w:r w:rsidRPr="0038089B">
          <w:rPr>
            <w:rStyle w:val="Hyperlink"/>
            <w:lang w:val="en-US" w:eastAsia="zh-CN"/>
          </w:rPr>
          <w:t>58</w:t>
        </w:r>
      </w:hyperlink>
      <w:r>
        <w:rPr>
          <w:lang w:val="en-US" w:eastAsia="zh-CN"/>
        </w:rPr>
        <w:t xml:space="preserve">, </w:t>
      </w:r>
      <w:hyperlink r:id="rId20" w:history="1">
        <w:r w:rsidRPr="0038089B">
          <w:rPr>
            <w:rStyle w:val="Hyperlink"/>
            <w:lang w:val="en-US" w:eastAsia="zh-CN"/>
          </w:rPr>
          <w:t>59</w:t>
        </w:r>
      </w:hyperlink>
      <w:r>
        <w:rPr>
          <w:lang w:val="en-US" w:eastAsia="zh-CN"/>
        </w:rPr>
        <w:t xml:space="preserve">, </w:t>
      </w:r>
      <w:hyperlink r:id="rId21" w:history="1">
        <w:r w:rsidRPr="0038089B">
          <w:rPr>
            <w:rStyle w:val="Hyperlink"/>
            <w:lang w:val="en-US" w:eastAsia="zh-CN"/>
          </w:rPr>
          <w:t>60</w:t>
        </w:r>
      </w:hyperlink>
      <w:r>
        <w:rPr>
          <w:lang w:val="en-US" w:eastAsia="zh-CN"/>
        </w:rPr>
        <w:t xml:space="preserve">, and </w:t>
      </w:r>
      <w:hyperlink r:id="rId22" w:history="1">
        <w:r w:rsidRPr="0038089B">
          <w:rPr>
            <w:rStyle w:val="Hyperlink"/>
            <w:lang w:val="en-US" w:eastAsia="zh-CN"/>
          </w:rPr>
          <w:t>61</w:t>
        </w:r>
      </w:hyperlink>
      <w:r w:rsidR="0038089B">
        <w:rPr>
          <w:lang w:val="en-US" w:eastAsia="zh-CN"/>
        </w:rPr>
        <w:t>). WP </w:t>
      </w:r>
      <w:r w:rsidRPr="00FD7556">
        <w:rPr>
          <w:lang w:val="en-US" w:eastAsia="zh-CN"/>
        </w:rPr>
        <w:t>5D has reviewed the evaluation report, and will consider it further in the IMT-2020 development process.</w:t>
      </w:r>
    </w:p>
    <w:p w14:paraId="19ACD2B5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bookmarkStart w:id="9" w:name="_Hlk33043857"/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>Evaluation summary for an SRIT for IMT-2020 candidate technology in Document IMT-2020/</w:t>
      </w:r>
      <w:r>
        <w:rPr>
          <w:lang w:val="en-US" w:eastAsia="zh-CN"/>
        </w:rPr>
        <w:t>13</w:t>
      </w:r>
    </w:p>
    <w:p w14:paraId="19ACD2B6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2B7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2B8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2B9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2.2</w:t>
      </w:r>
      <w:r w:rsidRPr="00FD7556">
        <w:rPr>
          <w:lang w:val="en-US" w:eastAsia="zh-CN"/>
        </w:rPr>
        <w:tab/>
        <w:t>Provision of compliance templates</w:t>
      </w:r>
    </w:p>
    <w:p w14:paraId="19ACD2BA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2BB" w14:textId="77777777" w:rsidR="00EA78FF" w:rsidRPr="00FD7556" w:rsidRDefault="00ED4D1B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lang w:val="en-US"/>
        </w:rPr>
        <w:t>Yes</w:t>
      </w:r>
      <w:r w:rsidR="00EA78FF">
        <w:rPr>
          <w:rFonts w:eastAsia="SimSun"/>
          <w:lang w:val="en-US"/>
        </w:rPr>
        <w:sym w:font="Wingdings 2" w:char="F052"/>
      </w:r>
      <w:r>
        <w:rPr>
          <w:rFonts w:eastAsia="SimSun"/>
          <w:lang w:val="en-US"/>
        </w:rPr>
        <w:tab/>
      </w:r>
      <w:r w:rsidR="00EA78FF" w:rsidRPr="00FD7556">
        <w:rPr>
          <w:rFonts w:ascii="SimSun" w:hAnsi="SimSun"/>
          <w:lang w:val="en-US"/>
        </w:rPr>
        <w:sym w:font="Wingdings" w:char="F0A8"/>
      </w:r>
      <w:r w:rsidR="00EA78FF" w:rsidRPr="00FD7556">
        <w:rPr>
          <w:lang w:val="en-US" w:eastAsia="zh-CN"/>
        </w:rPr>
        <w:t xml:space="preserve"> </w:t>
      </w:r>
      <w:r w:rsidR="00EA78FF" w:rsidRPr="00FD7556">
        <w:rPr>
          <w:lang w:val="en-US"/>
        </w:rPr>
        <w:t>No</w:t>
      </w:r>
    </w:p>
    <w:p w14:paraId="19ACD2BC" w14:textId="77777777" w:rsidR="00EA78FF" w:rsidRPr="00FD7556" w:rsidRDefault="00EA78FF" w:rsidP="003E65A6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lastRenderedPageBreak/>
        <w:t>Provision of compliance template for spectrum (section 5.2.4.2 of Report ITU-R M.2411)</w:t>
      </w:r>
    </w:p>
    <w:p w14:paraId="19ACD2BD" w14:textId="77777777" w:rsidR="00EA78FF" w:rsidRPr="00FD7556" w:rsidRDefault="00ED4D1B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lang w:val="en-US"/>
        </w:rPr>
        <w:t>Yes</w:t>
      </w:r>
      <w:r w:rsidR="00EA78FF">
        <w:rPr>
          <w:rFonts w:eastAsia="SimSun"/>
          <w:lang w:val="en-US"/>
        </w:rPr>
        <w:sym w:font="Wingdings 2" w:char="F052"/>
      </w:r>
      <w:r>
        <w:rPr>
          <w:rFonts w:eastAsia="SimSun"/>
          <w:lang w:val="en-US"/>
        </w:rPr>
        <w:tab/>
      </w:r>
      <w:r w:rsidR="00EA78FF" w:rsidRPr="00FD7556">
        <w:rPr>
          <w:rFonts w:ascii="SimSun" w:hAnsi="SimSun"/>
          <w:lang w:val="en-US"/>
        </w:rPr>
        <w:sym w:font="Wingdings" w:char="F0A8"/>
      </w:r>
      <w:r w:rsidR="00EA78FF" w:rsidRPr="00FD7556">
        <w:rPr>
          <w:lang w:val="en-US" w:eastAsia="zh-CN"/>
        </w:rPr>
        <w:t xml:space="preserve"> </w:t>
      </w:r>
      <w:r w:rsidR="00EA78FF" w:rsidRPr="00FD7556">
        <w:rPr>
          <w:lang w:val="en-US"/>
        </w:rPr>
        <w:t>No</w:t>
      </w:r>
    </w:p>
    <w:p w14:paraId="19ACD2BE" w14:textId="77777777" w:rsidR="00EA78FF" w:rsidRPr="003E65A6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3E65A6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2BF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lang w:val="en-US"/>
        </w:rPr>
        <w:t>Yes</w:t>
      </w:r>
      <w:r>
        <w:rPr>
          <w:rFonts w:eastAsia="SimSun"/>
          <w:lang w:val="en-US"/>
        </w:rPr>
        <w:sym w:font="Wingdings 2" w:char="F052"/>
      </w:r>
      <w:r w:rsidR="00ED4D1B">
        <w:rPr>
          <w:rFonts w:eastAsia="SimSun"/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2C0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14:paraId="19ACD2C1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2C2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2C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2C4" w14:textId="77777777" w:rsidR="00EA78FF" w:rsidRPr="00FD7556" w:rsidRDefault="00EA78FF" w:rsidP="004772BC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540"/>
        <w:gridCol w:w="6089"/>
      </w:tblGrid>
      <w:tr w:rsidR="00EA78FF" w:rsidRPr="00FD7556" w14:paraId="19ACD2C9" w14:textId="77777777" w:rsidTr="004772BC">
        <w:trPr>
          <w:jc w:val="center"/>
        </w:trPr>
        <w:tc>
          <w:tcPr>
            <w:tcW w:w="1838" w:type="pct"/>
          </w:tcPr>
          <w:p w14:paraId="19ACD2C5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162" w:type="pct"/>
          </w:tcPr>
          <w:p w14:paraId="19ACD2C6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2C7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 w:rsidRPr="008B64A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2C8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2CC" w14:textId="77777777" w:rsidTr="004772BC">
        <w:trPr>
          <w:jc w:val="center"/>
        </w:trPr>
        <w:tc>
          <w:tcPr>
            <w:tcW w:w="1838" w:type="pct"/>
          </w:tcPr>
          <w:p w14:paraId="19ACD2CA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2CB" w14:textId="77777777" w:rsidR="00EA78FF" w:rsidRPr="00FD7556" w:rsidRDefault="00EA78FF" w:rsidP="004772B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CF" w14:textId="77777777" w:rsidTr="004772BC">
        <w:trPr>
          <w:jc w:val="center"/>
        </w:trPr>
        <w:tc>
          <w:tcPr>
            <w:tcW w:w="1838" w:type="pct"/>
          </w:tcPr>
          <w:p w14:paraId="19ACD2CD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2CE" w14:textId="77777777" w:rsidR="00EA78FF" w:rsidRPr="00FD7556" w:rsidRDefault="00EA78FF" w:rsidP="004772B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D2" w14:textId="77777777" w:rsidTr="004772BC">
        <w:trPr>
          <w:jc w:val="center"/>
        </w:trPr>
        <w:tc>
          <w:tcPr>
            <w:tcW w:w="1838" w:type="pct"/>
          </w:tcPr>
          <w:p w14:paraId="19ACD2D0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2D1" w14:textId="77777777" w:rsidR="00EA78FF" w:rsidRPr="00FD7556" w:rsidRDefault="00EA78FF" w:rsidP="004772B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D5" w14:textId="77777777" w:rsidTr="004772BC">
        <w:trPr>
          <w:jc w:val="center"/>
        </w:trPr>
        <w:tc>
          <w:tcPr>
            <w:tcW w:w="1838" w:type="pct"/>
          </w:tcPr>
          <w:p w14:paraId="19ACD2D3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162" w:type="pct"/>
          </w:tcPr>
          <w:p w14:paraId="19ACD2D4" w14:textId="77777777" w:rsidR="00EA78FF" w:rsidRPr="00FD7556" w:rsidRDefault="00EA78FF" w:rsidP="004772B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D8" w14:textId="77777777" w:rsidTr="004772BC">
        <w:trPr>
          <w:jc w:val="center"/>
        </w:trPr>
        <w:tc>
          <w:tcPr>
            <w:tcW w:w="1838" w:type="pct"/>
          </w:tcPr>
          <w:p w14:paraId="19ACD2D6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162" w:type="pct"/>
          </w:tcPr>
          <w:p w14:paraId="19ACD2D7" w14:textId="77777777" w:rsidR="00EA78FF" w:rsidRPr="00FD7556" w:rsidRDefault="00EA78FF" w:rsidP="004772BC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2D9" w14:textId="77777777" w:rsidR="00EA78FF" w:rsidRDefault="00EA78FF" w:rsidP="00EA78FF">
      <w:pPr>
        <w:pStyle w:val="Tablefin"/>
      </w:pPr>
    </w:p>
    <w:p w14:paraId="19ACD2DA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14:paraId="19ACD2DB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2DC" w14:textId="77777777" w:rsidR="00EA78FF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  <w:bookmarkEnd w:id="9"/>
    </w:p>
    <w:p w14:paraId="19ACD2DD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component</w:t>
      </w:r>
      <w:r w:rsidRPr="00FD7556">
        <w:rPr>
          <w:lang w:val="en-US" w:eastAsia="zh-CN"/>
        </w:rPr>
        <w:t xml:space="preserve"> RIT for IMT-2020 candidate technology in Document IMT-2020/</w:t>
      </w:r>
      <w:r>
        <w:rPr>
          <w:lang w:val="en-US" w:eastAsia="zh-CN"/>
        </w:rPr>
        <w:t>13 (NR)</w:t>
      </w:r>
    </w:p>
    <w:p w14:paraId="19ACD2DE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2DF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2E0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2E1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2E2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2E3" w14:textId="77777777" w:rsidR="00EA78FF" w:rsidRPr="00FD7556" w:rsidRDefault="004772BC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lang w:val="en-US"/>
        </w:rPr>
        <w:t>Yes</w:t>
      </w:r>
      <w:r w:rsidR="00EA78FF">
        <w:rPr>
          <w:rFonts w:eastAsia="SimSun"/>
          <w:lang w:val="en-US"/>
        </w:rPr>
        <w:sym w:font="Wingdings 2" w:char="F052"/>
      </w:r>
      <w:r>
        <w:rPr>
          <w:rFonts w:eastAsia="SimSun"/>
          <w:lang w:val="en-US"/>
        </w:rPr>
        <w:tab/>
      </w:r>
      <w:r w:rsidR="00EA78FF" w:rsidRPr="00FD7556">
        <w:rPr>
          <w:rFonts w:ascii="SimSun" w:hAnsi="SimSun"/>
          <w:lang w:val="en-US"/>
        </w:rPr>
        <w:sym w:font="Wingdings" w:char="F0A8"/>
      </w:r>
      <w:r w:rsidR="00EA78FF" w:rsidRPr="00FD7556">
        <w:rPr>
          <w:lang w:val="en-US" w:eastAsia="zh-CN"/>
        </w:rPr>
        <w:t xml:space="preserve"> </w:t>
      </w:r>
      <w:r w:rsidR="00EA78FF" w:rsidRPr="00FD7556">
        <w:rPr>
          <w:lang w:val="en-US"/>
        </w:rPr>
        <w:t>No</w:t>
      </w:r>
    </w:p>
    <w:p w14:paraId="19ACD2E4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2E5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lang w:val="en-US"/>
        </w:rPr>
        <w:t>Yes</w:t>
      </w:r>
      <w:r>
        <w:rPr>
          <w:rFonts w:eastAsia="SimSun"/>
          <w:lang w:val="en-US"/>
        </w:rPr>
        <w:sym w:font="Wingdings 2" w:char="F052"/>
      </w:r>
      <w:r w:rsidR="004772BC">
        <w:rPr>
          <w:rFonts w:eastAsia="SimSun"/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2E6" w14:textId="77777777" w:rsidR="00EA78FF" w:rsidRPr="00CF4108" w:rsidRDefault="00EA78FF" w:rsidP="004772BC">
      <w:pPr>
        <w:keepNext/>
        <w:keepLines/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CF4108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2E7" w14:textId="77777777" w:rsidR="00EA78FF" w:rsidRPr="00FD7556" w:rsidRDefault="004772BC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lang w:val="en-US"/>
        </w:rPr>
        <w:t>Yes</w:t>
      </w:r>
      <w:r w:rsidR="00EA78FF">
        <w:rPr>
          <w:rFonts w:eastAsia="SimSun"/>
          <w:lang w:val="en-US"/>
        </w:rPr>
        <w:sym w:font="Wingdings 2" w:char="F052"/>
      </w:r>
      <w:r>
        <w:rPr>
          <w:rFonts w:eastAsia="SimSun"/>
          <w:lang w:val="en-US"/>
        </w:rPr>
        <w:tab/>
      </w:r>
      <w:r w:rsidR="00EA78FF" w:rsidRPr="00FD7556">
        <w:rPr>
          <w:rFonts w:ascii="SimSun" w:hAnsi="SimSun"/>
          <w:lang w:val="en-US"/>
        </w:rPr>
        <w:sym w:font="Wingdings" w:char="F0A8"/>
      </w:r>
      <w:r w:rsidR="00EA78FF" w:rsidRPr="00FD7556">
        <w:rPr>
          <w:lang w:val="en-US" w:eastAsia="zh-CN"/>
        </w:rPr>
        <w:t xml:space="preserve"> </w:t>
      </w:r>
      <w:r w:rsidR="00EA78FF" w:rsidRPr="00FD7556">
        <w:rPr>
          <w:lang w:val="en-US"/>
        </w:rPr>
        <w:t>No</w:t>
      </w:r>
    </w:p>
    <w:p w14:paraId="19ACD2E8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3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2E9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2EA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2EB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2EC" w14:textId="77777777" w:rsidR="00EA78FF" w:rsidRPr="00FD7556" w:rsidRDefault="00EA78FF" w:rsidP="004772BC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EA78FF" w:rsidRPr="00FD7556" w14:paraId="19ACD2F1" w14:textId="77777777" w:rsidTr="004772BC">
        <w:trPr>
          <w:jc w:val="center"/>
        </w:trPr>
        <w:tc>
          <w:tcPr>
            <w:tcW w:w="1693" w:type="pct"/>
          </w:tcPr>
          <w:p w14:paraId="19ACD2ED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14:paraId="19ACD2EE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2EF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2F0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2F4" w14:textId="77777777" w:rsidTr="004772BC">
        <w:trPr>
          <w:jc w:val="center"/>
        </w:trPr>
        <w:tc>
          <w:tcPr>
            <w:tcW w:w="1693" w:type="pct"/>
          </w:tcPr>
          <w:p w14:paraId="19ACD2F2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14:paraId="19ACD2F3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F7" w14:textId="77777777" w:rsidTr="004772BC">
        <w:trPr>
          <w:jc w:val="center"/>
        </w:trPr>
        <w:tc>
          <w:tcPr>
            <w:tcW w:w="1693" w:type="pct"/>
          </w:tcPr>
          <w:p w14:paraId="19ACD2F5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14:paraId="19ACD2F6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FA" w14:textId="77777777" w:rsidTr="004772BC">
        <w:trPr>
          <w:jc w:val="center"/>
        </w:trPr>
        <w:tc>
          <w:tcPr>
            <w:tcW w:w="1693" w:type="pct"/>
          </w:tcPr>
          <w:p w14:paraId="19ACD2F8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14:paraId="19ACD2F9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2FD" w14:textId="77777777" w:rsidTr="004772BC">
        <w:trPr>
          <w:jc w:val="center"/>
        </w:trPr>
        <w:tc>
          <w:tcPr>
            <w:tcW w:w="1693" w:type="pct"/>
          </w:tcPr>
          <w:p w14:paraId="19ACD2FB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14:paraId="19ACD2FC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00" w14:textId="77777777" w:rsidTr="004772BC">
        <w:trPr>
          <w:jc w:val="center"/>
        </w:trPr>
        <w:tc>
          <w:tcPr>
            <w:tcW w:w="1693" w:type="pct"/>
          </w:tcPr>
          <w:p w14:paraId="19ACD2FE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14:paraId="19ACD2FF" w14:textId="77777777" w:rsidR="00EA78FF" w:rsidRPr="00FD7556" w:rsidRDefault="00EA78FF" w:rsidP="005463A3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01" w14:textId="77777777" w:rsidR="00EA78FF" w:rsidRDefault="00EA78FF" w:rsidP="00EA78FF">
      <w:pPr>
        <w:pStyle w:val="Tablefin"/>
      </w:pPr>
    </w:p>
    <w:p w14:paraId="19ACD302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03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04" w14:textId="77777777" w:rsidR="00EA78FF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05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component </w:t>
      </w:r>
      <w:r w:rsidRPr="00FD7556">
        <w:rPr>
          <w:lang w:val="en-US" w:eastAsia="zh-CN"/>
        </w:rPr>
        <w:t>RIT for IMT-2020 candidate technology in Document IMT-2020/</w:t>
      </w:r>
      <w:r>
        <w:rPr>
          <w:lang w:val="en-US" w:eastAsia="zh-CN"/>
        </w:rPr>
        <w:t>13 (LTE)</w:t>
      </w:r>
    </w:p>
    <w:p w14:paraId="19ACD306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307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308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09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30A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30B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lang w:val="en-US"/>
        </w:rPr>
        <w:t>Yes</w:t>
      </w:r>
      <w:r>
        <w:rPr>
          <w:rFonts w:eastAsia="SimSun"/>
          <w:lang w:val="en-US"/>
        </w:rPr>
        <w:sym w:font="Wingdings 2" w:char="F052"/>
      </w:r>
      <w:r w:rsidR="004772BC">
        <w:rPr>
          <w:rFonts w:eastAsia="SimSun"/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0C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30D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lang w:val="en-US"/>
        </w:rPr>
        <w:t>Yes</w:t>
      </w:r>
      <w:r>
        <w:rPr>
          <w:rFonts w:eastAsia="SimSun"/>
          <w:lang w:val="en-US"/>
        </w:rPr>
        <w:sym w:font="Wingdings 2" w:char="F052"/>
      </w:r>
      <w:r w:rsidR="004772BC">
        <w:rPr>
          <w:rFonts w:eastAsia="SimSun"/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0E" w14:textId="77777777" w:rsidR="00EA78FF" w:rsidRPr="006751E9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751E9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30F" w14:textId="77777777" w:rsidR="00EA78FF" w:rsidRPr="00FD7556" w:rsidRDefault="004772BC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lang w:val="en-US"/>
        </w:rPr>
        <w:t>Yes</w:t>
      </w:r>
      <w:r w:rsidR="00EA78FF">
        <w:rPr>
          <w:rFonts w:eastAsia="SimSun"/>
          <w:lang w:val="en-US"/>
        </w:rPr>
        <w:sym w:font="Wingdings 2" w:char="F052"/>
      </w:r>
      <w:r>
        <w:rPr>
          <w:rFonts w:eastAsia="SimSun"/>
          <w:lang w:val="en-US"/>
        </w:rPr>
        <w:tab/>
      </w:r>
      <w:r w:rsidR="00EA78FF" w:rsidRPr="00FD7556">
        <w:rPr>
          <w:rFonts w:ascii="SimSun" w:hAnsi="SimSun"/>
          <w:lang w:val="en-US"/>
        </w:rPr>
        <w:sym w:font="Wingdings" w:char="F0A8"/>
      </w:r>
      <w:r w:rsidR="00EA78FF" w:rsidRPr="00FD7556">
        <w:rPr>
          <w:lang w:val="en-US" w:eastAsia="zh-CN"/>
        </w:rPr>
        <w:t xml:space="preserve"> </w:t>
      </w:r>
      <w:r w:rsidR="00EA78FF" w:rsidRPr="00FD7556">
        <w:rPr>
          <w:lang w:val="en-US"/>
        </w:rPr>
        <w:t>No</w:t>
      </w:r>
    </w:p>
    <w:p w14:paraId="19ACD310" w14:textId="77777777" w:rsidR="00EA78FF" w:rsidRPr="00FD7556" w:rsidRDefault="00EA78FF" w:rsidP="00CF410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4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311" w14:textId="77777777" w:rsidR="00EA78FF" w:rsidRPr="00FD7556" w:rsidRDefault="00EA78FF" w:rsidP="00CF4108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312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1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14" w14:textId="77777777" w:rsidR="00EA78FF" w:rsidRPr="00FD7556" w:rsidRDefault="00EA78FF" w:rsidP="006751E9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540"/>
        <w:gridCol w:w="6089"/>
      </w:tblGrid>
      <w:tr w:rsidR="00EA78FF" w:rsidRPr="00FD7556" w14:paraId="19ACD319" w14:textId="77777777" w:rsidTr="006751E9">
        <w:trPr>
          <w:jc w:val="center"/>
        </w:trPr>
        <w:tc>
          <w:tcPr>
            <w:tcW w:w="1838" w:type="pct"/>
          </w:tcPr>
          <w:p w14:paraId="19ACD315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162" w:type="pct"/>
          </w:tcPr>
          <w:p w14:paraId="19ACD316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317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318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31C" w14:textId="77777777" w:rsidTr="006751E9">
        <w:trPr>
          <w:jc w:val="center"/>
        </w:trPr>
        <w:tc>
          <w:tcPr>
            <w:tcW w:w="1838" w:type="pct"/>
          </w:tcPr>
          <w:p w14:paraId="19ACD31A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1B" w14:textId="77777777" w:rsidR="00EA78FF" w:rsidRPr="00FD7556" w:rsidRDefault="00EA78FF" w:rsidP="006751E9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1F" w14:textId="77777777" w:rsidTr="006751E9">
        <w:trPr>
          <w:jc w:val="center"/>
        </w:trPr>
        <w:tc>
          <w:tcPr>
            <w:tcW w:w="1838" w:type="pct"/>
          </w:tcPr>
          <w:p w14:paraId="19ACD31D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1E" w14:textId="77777777" w:rsidR="00EA78FF" w:rsidRPr="00FD7556" w:rsidRDefault="00EA78FF" w:rsidP="006751E9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22" w14:textId="77777777" w:rsidTr="006751E9">
        <w:trPr>
          <w:jc w:val="center"/>
        </w:trPr>
        <w:tc>
          <w:tcPr>
            <w:tcW w:w="1838" w:type="pct"/>
          </w:tcPr>
          <w:p w14:paraId="19ACD320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21" w14:textId="77777777" w:rsidR="00EA78FF" w:rsidRPr="00FD7556" w:rsidRDefault="00EA78FF" w:rsidP="006751E9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25" w14:textId="77777777" w:rsidTr="006751E9">
        <w:trPr>
          <w:jc w:val="center"/>
        </w:trPr>
        <w:tc>
          <w:tcPr>
            <w:tcW w:w="1838" w:type="pct"/>
          </w:tcPr>
          <w:p w14:paraId="19ACD323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162" w:type="pct"/>
          </w:tcPr>
          <w:p w14:paraId="19ACD324" w14:textId="77777777" w:rsidR="00EA78FF" w:rsidRPr="00FD7556" w:rsidRDefault="00EA78FF" w:rsidP="006751E9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28" w14:textId="77777777" w:rsidTr="006751E9">
        <w:trPr>
          <w:jc w:val="center"/>
        </w:trPr>
        <w:tc>
          <w:tcPr>
            <w:tcW w:w="1838" w:type="pct"/>
          </w:tcPr>
          <w:p w14:paraId="19ACD326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162" w:type="pct"/>
          </w:tcPr>
          <w:p w14:paraId="19ACD327" w14:textId="77777777" w:rsidR="00EA78FF" w:rsidRPr="00FD7556" w:rsidRDefault="00EA78FF" w:rsidP="006751E9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29" w14:textId="77777777" w:rsidR="00EA78FF" w:rsidRDefault="00EA78FF" w:rsidP="00EA78FF">
      <w:pPr>
        <w:pStyle w:val="Tablefin"/>
      </w:pPr>
    </w:p>
    <w:p w14:paraId="19ACD32A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2B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2C" w14:textId="77777777" w:rsidR="00EA78FF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2D" w14:textId="77777777" w:rsidR="00EA78FF" w:rsidRPr="00F91CF2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RIT for IMT-2020 candidate technology in Document IMT-2020/</w:t>
      </w:r>
      <w:r>
        <w:rPr>
          <w:lang w:val="en-US" w:eastAsia="zh-CN"/>
        </w:rPr>
        <w:t>14</w:t>
      </w:r>
    </w:p>
    <w:p w14:paraId="19ACD32E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32F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330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31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332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33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34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335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36" w14:textId="77777777" w:rsidR="00EA78FF" w:rsidRPr="006751E9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751E9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337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38" w14:textId="77777777" w:rsidR="00EA78FF" w:rsidRPr="00FD7556" w:rsidRDefault="00EA78FF" w:rsidP="00D75BD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5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339" w14:textId="77777777" w:rsidR="00EA78FF" w:rsidRPr="00FD7556" w:rsidRDefault="00EA78FF" w:rsidP="00D75BD5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33A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3B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3C" w14:textId="77777777" w:rsidR="00EA78FF" w:rsidRPr="00FD7556" w:rsidRDefault="00EA78FF" w:rsidP="00D75BD5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680"/>
        <w:gridCol w:w="5949"/>
      </w:tblGrid>
      <w:tr w:rsidR="00EA78FF" w:rsidRPr="00FD7556" w14:paraId="19ACD341" w14:textId="77777777" w:rsidTr="00D75BD5">
        <w:trPr>
          <w:jc w:val="center"/>
        </w:trPr>
        <w:tc>
          <w:tcPr>
            <w:tcW w:w="1911" w:type="pct"/>
          </w:tcPr>
          <w:p w14:paraId="19ACD33D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089" w:type="pct"/>
          </w:tcPr>
          <w:p w14:paraId="19ACD33E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33F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340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344" w14:textId="77777777" w:rsidTr="00D75BD5">
        <w:trPr>
          <w:jc w:val="center"/>
        </w:trPr>
        <w:tc>
          <w:tcPr>
            <w:tcW w:w="1911" w:type="pct"/>
          </w:tcPr>
          <w:p w14:paraId="19ACD342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43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47" w14:textId="77777777" w:rsidTr="00D75BD5">
        <w:trPr>
          <w:jc w:val="center"/>
        </w:trPr>
        <w:tc>
          <w:tcPr>
            <w:tcW w:w="1911" w:type="pct"/>
          </w:tcPr>
          <w:p w14:paraId="19ACD345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46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4A" w14:textId="77777777" w:rsidTr="00D75BD5">
        <w:trPr>
          <w:jc w:val="center"/>
        </w:trPr>
        <w:tc>
          <w:tcPr>
            <w:tcW w:w="1911" w:type="pct"/>
          </w:tcPr>
          <w:p w14:paraId="19ACD348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49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4D" w14:textId="77777777" w:rsidTr="00D75BD5">
        <w:trPr>
          <w:jc w:val="center"/>
        </w:trPr>
        <w:tc>
          <w:tcPr>
            <w:tcW w:w="1911" w:type="pct"/>
          </w:tcPr>
          <w:p w14:paraId="19ACD34B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089" w:type="pct"/>
          </w:tcPr>
          <w:p w14:paraId="19ACD34C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50" w14:textId="77777777" w:rsidTr="00D75BD5">
        <w:trPr>
          <w:jc w:val="center"/>
        </w:trPr>
        <w:tc>
          <w:tcPr>
            <w:tcW w:w="1911" w:type="pct"/>
          </w:tcPr>
          <w:p w14:paraId="19ACD34E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089" w:type="pct"/>
          </w:tcPr>
          <w:p w14:paraId="19ACD34F" w14:textId="77777777" w:rsidR="00EA78FF" w:rsidRPr="00FD7556" w:rsidRDefault="00EA78FF" w:rsidP="00D75BD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51" w14:textId="77777777" w:rsidR="00EA78FF" w:rsidRDefault="00EA78FF" w:rsidP="00EA78FF">
      <w:pPr>
        <w:pStyle w:val="Tablefin"/>
      </w:pPr>
    </w:p>
    <w:p w14:paraId="19ACD352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53" w14:textId="77777777" w:rsidR="00EA78FF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54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55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RIT for IMT-2020 candidate technology in Document IMT-2020/</w:t>
      </w:r>
      <w:r>
        <w:rPr>
          <w:lang w:val="en-US" w:eastAsia="zh-CN"/>
        </w:rPr>
        <w:t>15</w:t>
      </w:r>
    </w:p>
    <w:p w14:paraId="19ACD356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357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358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59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35A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35B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5C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35D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5E" w14:textId="77777777" w:rsidR="00EA78FF" w:rsidRPr="00D75BD5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D75BD5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35F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60" w14:textId="77777777" w:rsidR="00EA78FF" w:rsidRPr="00FD7556" w:rsidRDefault="00EA78FF" w:rsidP="00D75BD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6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361" w14:textId="77777777" w:rsidR="00EA78FF" w:rsidRPr="00FD7556" w:rsidRDefault="00EA78FF" w:rsidP="00D75BD5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362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6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64" w14:textId="77777777" w:rsidR="00EA78FF" w:rsidRPr="00FD7556" w:rsidRDefault="00EA78FF" w:rsidP="00CF4108">
      <w:pPr>
        <w:keepNext/>
        <w:keepLines/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680"/>
        <w:gridCol w:w="5949"/>
      </w:tblGrid>
      <w:tr w:rsidR="00EA78FF" w:rsidRPr="00FD7556" w14:paraId="19ACD369" w14:textId="77777777" w:rsidTr="00D75BD5">
        <w:trPr>
          <w:jc w:val="center"/>
        </w:trPr>
        <w:tc>
          <w:tcPr>
            <w:tcW w:w="1911" w:type="pct"/>
          </w:tcPr>
          <w:p w14:paraId="19ACD365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089" w:type="pct"/>
          </w:tcPr>
          <w:p w14:paraId="19ACD366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367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368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36C" w14:textId="77777777" w:rsidTr="00D75BD5">
        <w:trPr>
          <w:jc w:val="center"/>
        </w:trPr>
        <w:tc>
          <w:tcPr>
            <w:tcW w:w="1911" w:type="pct"/>
          </w:tcPr>
          <w:p w14:paraId="19ACD36A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6B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6F" w14:textId="77777777" w:rsidTr="00D75BD5">
        <w:trPr>
          <w:jc w:val="center"/>
        </w:trPr>
        <w:tc>
          <w:tcPr>
            <w:tcW w:w="1911" w:type="pct"/>
          </w:tcPr>
          <w:p w14:paraId="19ACD36D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6E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72" w14:textId="77777777" w:rsidTr="00D75BD5">
        <w:trPr>
          <w:jc w:val="center"/>
        </w:trPr>
        <w:tc>
          <w:tcPr>
            <w:tcW w:w="1911" w:type="pct"/>
          </w:tcPr>
          <w:p w14:paraId="19ACD370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089" w:type="pct"/>
          </w:tcPr>
          <w:p w14:paraId="19ACD371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75" w14:textId="77777777" w:rsidTr="00D75BD5">
        <w:trPr>
          <w:jc w:val="center"/>
        </w:trPr>
        <w:tc>
          <w:tcPr>
            <w:tcW w:w="1911" w:type="pct"/>
          </w:tcPr>
          <w:p w14:paraId="19ACD373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089" w:type="pct"/>
          </w:tcPr>
          <w:p w14:paraId="19ACD374" w14:textId="77777777" w:rsidR="00EA78FF" w:rsidRPr="00FD7556" w:rsidRDefault="00EA78FF" w:rsidP="00D75BD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78" w14:textId="77777777" w:rsidTr="00D75BD5">
        <w:trPr>
          <w:jc w:val="center"/>
        </w:trPr>
        <w:tc>
          <w:tcPr>
            <w:tcW w:w="1911" w:type="pct"/>
          </w:tcPr>
          <w:p w14:paraId="19ACD376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089" w:type="pct"/>
          </w:tcPr>
          <w:p w14:paraId="19ACD377" w14:textId="77777777" w:rsidR="00EA78FF" w:rsidRPr="00FD7556" w:rsidRDefault="00EA78FF" w:rsidP="00D75BD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79" w14:textId="77777777" w:rsidR="00EA78FF" w:rsidRDefault="00EA78FF" w:rsidP="00EA78FF">
      <w:pPr>
        <w:pStyle w:val="Tablefin"/>
      </w:pPr>
    </w:p>
    <w:p w14:paraId="19ACD37A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7B" w14:textId="77777777" w:rsidR="00EA78FF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7C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7D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RIT for IMT-2020 candidate technology in Document(s) IMT-2020/</w:t>
      </w:r>
      <w:r>
        <w:rPr>
          <w:lang w:val="en-US" w:eastAsia="zh-CN"/>
        </w:rPr>
        <w:t>16</w:t>
      </w:r>
    </w:p>
    <w:p w14:paraId="19ACD37E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37F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380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81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382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38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84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385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86" w14:textId="77777777" w:rsidR="00EA78FF" w:rsidRPr="00D75BD5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D75BD5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387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88" w14:textId="77777777" w:rsidR="00EA78FF" w:rsidRPr="00FD7556" w:rsidRDefault="00EA78FF" w:rsidP="00D75BD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7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389" w14:textId="77777777" w:rsidR="00EA78FF" w:rsidRPr="00FD7556" w:rsidRDefault="00EA78FF" w:rsidP="00D75BD5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38A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8B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8C" w14:textId="77777777" w:rsidR="00EA78FF" w:rsidRPr="00FD7556" w:rsidRDefault="00EA78FF" w:rsidP="00D75BD5">
      <w:pPr>
        <w:keepNext/>
        <w:keepLines/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540"/>
        <w:gridCol w:w="6089"/>
      </w:tblGrid>
      <w:tr w:rsidR="00EA78FF" w:rsidRPr="00FD7556" w14:paraId="19ACD391" w14:textId="77777777" w:rsidTr="00D75BD5">
        <w:trPr>
          <w:jc w:val="center"/>
        </w:trPr>
        <w:tc>
          <w:tcPr>
            <w:tcW w:w="1838" w:type="pct"/>
          </w:tcPr>
          <w:p w14:paraId="19ACD38D" w14:textId="77777777" w:rsidR="00EA78FF" w:rsidRPr="00FD7556" w:rsidRDefault="00EA78FF" w:rsidP="00D75BD5">
            <w:pPr>
              <w:pStyle w:val="Tablehead"/>
              <w:keepLines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162" w:type="pct"/>
          </w:tcPr>
          <w:p w14:paraId="19ACD38E" w14:textId="77777777" w:rsidR="00EA78FF" w:rsidRDefault="00EA78FF" w:rsidP="00D75BD5">
            <w:pPr>
              <w:pStyle w:val="Tablehead"/>
              <w:keepLines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38F" w14:textId="77777777" w:rsidR="00EA78FF" w:rsidRPr="00A71D7C" w:rsidRDefault="00EA78FF" w:rsidP="00D75BD5">
            <w:pPr>
              <w:pStyle w:val="Tablehead"/>
              <w:keepLines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390" w14:textId="77777777" w:rsidR="00EA78FF" w:rsidRPr="00FD7556" w:rsidRDefault="00EA78FF" w:rsidP="00D75BD5">
            <w:pPr>
              <w:pStyle w:val="Tablehead"/>
              <w:keepLines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394" w14:textId="77777777" w:rsidTr="00D75BD5">
        <w:trPr>
          <w:jc w:val="center"/>
        </w:trPr>
        <w:tc>
          <w:tcPr>
            <w:tcW w:w="1838" w:type="pct"/>
          </w:tcPr>
          <w:p w14:paraId="19ACD392" w14:textId="77777777" w:rsidR="00EA78FF" w:rsidRPr="00FD7556" w:rsidRDefault="00EA78FF" w:rsidP="00D75BD5">
            <w:pPr>
              <w:pStyle w:val="Tabletext"/>
              <w:keepNext/>
              <w:keepLines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93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97" w14:textId="77777777" w:rsidTr="00D75BD5">
        <w:trPr>
          <w:jc w:val="center"/>
        </w:trPr>
        <w:tc>
          <w:tcPr>
            <w:tcW w:w="1838" w:type="pct"/>
          </w:tcPr>
          <w:p w14:paraId="19ACD395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96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9A" w14:textId="77777777" w:rsidTr="00D75BD5">
        <w:trPr>
          <w:jc w:val="center"/>
        </w:trPr>
        <w:tc>
          <w:tcPr>
            <w:tcW w:w="1838" w:type="pct"/>
          </w:tcPr>
          <w:p w14:paraId="19ACD398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99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9D" w14:textId="77777777" w:rsidTr="00D75BD5">
        <w:trPr>
          <w:jc w:val="center"/>
        </w:trPr>
        <w:tc>
          <w:tcPr>
            <w:tcW w:w="1838" w:type="pct"/>
          </w:tcPr>
          <w:p w14:paraId="19ACD39B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162" w:type="pct"/>
          </w:tcPr>
          <w:p w14:paraId="19ACD39C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A0" w14:textId="77777777" w:rsidTr="00D75BD5">
        <w:trPr>
          <w:jc w:val="center"/>
        </w:trPr>
        <w:tc>
          <w:tcPr>
            <w:tcW w:w="1838" w:type="pct"/>
          </w:tcPr>
          <w:p w14:paraId="19ACD39E" w14:textId="77777777" w:rsidR="00EA78FF" w:rsidRPr="00FD7556" w:rsidRDefault="00EA78FF" w:rsidP="00D75BD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162" w:type="pct"/>
          </w:tcPr>
          <w:p w14:paraId="19ACD39F" w14:textId="77777777" w:rsidR="00EA78FF" w:rsidRPr="00FD7556" w:rsidRDefault="00EA78FF" w:rsidP="00D75BD5">
            <w:pPr>
              <w:pStyle w:val="Tabletext"/>
              <w:keepNext/>
              <w:keepLines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A1" w14:textId="77777777" w:rsidR="00EA78FF" w:rsidRDefault="00EA78FF" w:rsidP="00EA78FF">
      <w:pPr>
        <w:pStyle w:val="Tablefin"/>
      </w:pPr>
    </w:p>
    <w:p w14:paraId="19ACD3A2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A3" w14:textId="77777777" w:rsidR="00EA78FF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A4" w14:textId="77777777" w:rsidR="00EA78FF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A5" w14:textId="77777777" w:rsidR="00EA78FF" w:rsidRPr="00FD7556" w:rsidRDefault="00EA78FF" w:rsidP="00EA78FF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8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component </w:t>
      </w:r>
      <w:r w:rsidRPr="00FD7556">
        <w:rPr>
          <w:lang w:val="en-US" w:eastAsia="zh-CN"/>
        </w:rPr>
        <w:t>RIT for IMT-2020 candidate technology in Document(s) IMT-2020/</w:t>
      </w:r>
      <w:r>
        <w:rPr>
          <w:lang w:val="en-US" w:eastAsia="zh-CN"/>
        </w:rPr>
        <w:t>17(Rev.1) (</w:t>
      </w:r>
      <w:r>
        <w:rPr>
          <w:szCs w:val="24"/>
          <w:lang w:eastAsia="zh-CN"/>
        </w:rPr>
        <w:t>3GPP NR</w:t>
      </w:r>
      <w:r>
        <w:rPr>
          <w:lang w:val="en-US" w:eastAsia="zh-CN"/>
        </w:rPr>
        <w:t>)</w:t>
      </w:r>
    </w:p>
    <w:p w14:paraId="19ACD3A6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8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14:paraId="19ACD3A7" w14:textId="77777777" w:rsidR="00EA78FF" w:rsidRPr="00FD7556" w:rsidRDefault="00EA78FF" w:rsidP="00EA78FF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14:paraId="19ACD3A8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A9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8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14:paraId="19ACD3AA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14:paraId="19ACD3AB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AC" w14:textId="77777777" w:rsidR="00EA78FF" w:rsidRPr="00FD7556" w:rsidRDefault="00EA78FF" w:rsidP="00EA78F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14:paraId="19ACD3AD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AE" w14:textId="77777777" w:rsidR="00EA78FF" w:rsidRPr="00D75BD5" w:rsidRDefault="00EA78FF" w:rsidP="00EA78FF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D75BD5">
        <w:rPr>
          <w:spacing w:val="-4"/>
          <w:lang w:val="en-US" w:eastAsia="zh-CN"/>
        </w:rPr>
        <w:t>Provision of compliance template for technical performance (section 5.2.4.3 of Report ITU-R M.2411)</w:t>
      </w:r>
    </w:p>
    <w:p w14:paraId="19ACD3AF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14:paraId="19ACD3B0" w14:textId="77777777" w:rsidR="00EA78FF" w:rsidRPr="00FD7556" w:rsidRDefault="00EA78FF" w:rsidP="00D75BD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8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14:paraId="19ACD3B1" w14:textId="77777777" w:rsidR="00EA78FF" w:rsidRPr="00FD7556" w:rsidRDefault="00EA78FF" w:rsidP="00D75BD5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14:paraId="19ACD3B2" w14:textId="77777777" w:rsidR="00EA78FF" w:rsidRPr="00FD7556" w:rsidRDefault="00EA78FF" w:rsidP="002D13A9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B3" w14:textId="77777777" w:rsidR="00EA78FF" w:rsidRPr="00FD7556" w:rsidRDefault="00EA78FF" w:rsidP="002D13A9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9ACD3B4" w14:textId="77777777" w:rsidR="00EA78FF" w:rsidRPr="00FD7556" w:rsidRDefault="00EA78FF" w:rsidP="005C7BEB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540"/>
        <w:gridCol w:w="6089"/>
      </w:tblGrid>
      <w:tr w:rsidR="00EA78FF" w:rsidRPr="00FD7556" w14:paraId="19ACD3B9" w14:textId="77777777" w:rsidTr="005C7BEB">
        <w:trPr>
          <w:jc w:val="center"/>
        </w:trPr>
        <w:tc>
          <w:tcPr>
            <w:tcW w:w="1838" w:type="pct"/>
          </w:tcPr>
          <w:p w14:paraId="19ACD3B5" w14:textId="77777777" w:rsidR="00EA78FF" w:rsidRPr="00FD7556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162" w:type="pct"/>
          </w:tcPr>
          <w:p w14:paraId="19ACD3B6" w14:textId="77777777" w:rsidR="00EA78FF" w:rsidRDefault="00EA78FF" w:rsidP="005463A3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19ACD3B7" w14:textId="77777777" w:rsidR="00EA78FF" w:rsidRPr="00A71D7C" w:rsidRDefault="00EA78FF" w:rsidP="005463A3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AB3358">
              <w:rPr>
                <w:sz w:val="16"/>
                <w:szCs w:val="16"/>
                <w:lang w:val="en-US" w:eastAsia="zh-CN"/>
              </w:rPr>
              <w:t xml:space="preserve"> </w:t>
            </w:r>
            <w:r w:rsidR="00AB3358" w:rsidRPr="008B64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19ACD3B8" w14:textId="77777777" w:rsidR="00EA78FF" w:rsidRPr="00FD7556" w:rsidRDefault="00EA78FF" w:rsidP="005463A3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EA78FF" w:rsidRPr="00FD7556" w14:paraId="19ACD3BC" w14:textId="77777777" w:rsidTr="005C7BEB">
        <w:trPr>
          <w:jc w:val="center"/>
        </w:trPr>
        <w:tc>
          <w:tcPr>
            <w:tcW w:w="1838" w:type="pct"/>
          </w:tcPr>
          <w:p w14:paraId="19ACD3BA" w14:textId="77777777" w:rsidR="00EA78FF" w:rsidRPr="00FD7556" w:rsidRDefault="00EA78FF" w:rsidP="005463A3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BB" w14:textId="77777777" w:rsidR="00EA78FF" w:rsidRPr="00FD7556" w:rsidRDefault="00EA78FF" w:rsidP="005C7BE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BF" w14:textId="77777777" w:rsidTr="005C7BEB">
        <w:trPr>
          <w:jc w:val="center"/>
        </w:trPr>
        <w:tc>
          <w:tcPr>
            <w:tcW w:w="1838" w:type="pct"/>
          </w:tcPr>
          <w:p w14:paraId="19ACD3BD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BE" w14:textId="77777777" w:rsidR="00EA78FF" w:rsidRPr="00FD7556" w:rsidRDefault="00EA78FF" w:rsidP="005C7BE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C2" w14:textId="77777777" w:rsidTr="005C7BEB">
        <w:trPr>
          <w:jc w:val="center"/>
        </w:trPr>
        <w:tc>
          <w:tcPr>
            <w:tcW w:w="1838" w:type="pct"/>
          </w:tcPr>
          <w:p w14:paraId="19ACD3C0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162" w:type="pct"/>
          </w:tcPr>
          <w:p w14:paraId="19ACD3C1" w14:textId="77777777" w:rsidR="00EA78FF" w:rsidRPr="00FD7556" w:rsidRDefault="00EA78FF" w:rsidP="005C7BE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C5" w14:textId="77777777" w:rsidTr="005C7BEB">
        <w:trPr>
          <w:jc w:val="center"/>
        </w:trPr>
        <w:tc>
          <w:tcPr>
            <w:tcW w:w="1838" w:type="pct"/>
          </w:tcPr>
          <w:p w14:paraId="19ACD3C3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162" w:type="pct"/>
          </w:tcPr>
          <w:p w14:paraId="19ACD3C4" w14:textId="77777777" w:rsidR="00EA78FF" w:rsidRPr="00FD7556" w:rsidRDefault="00EA78FF" w:rsidP="005C7BE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EA78FF" w:rsidRPr="00FD7556" w14:paraId="19ACD3C8" w14:textId="77777777" w:rsidTr="005C7BEB">
        <w:trPr>
          <w:jc w:val="center"/>
        </w:trPr>
        <w:tc>
          <w:tcPr>
            <w:tcW w:w="1838" w:type="pct"/>
          </w:tcPr>
          <w:p w14:paraId="19ACD3C6" w14:textId="77777777" w:rsidR="00EA78FF" w:rsidRPr="00FD7556" w:rsidRDefault="00EA78FF" w:rsidP="005463A3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162" w:type="pct"/>
          </w:tcPr>
          <w:p w14:paraId="19ACD3C7" w14:textId="77777777" w:rsidR="00EA78FF" w:rsidRPr="00FD7556" w:rsidRDefault="00EA78FF" w:rsidP="005C7BEB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14:paraId="19ACD3C9" w14:textId="77777777" w:rsidR="00EA78FF" w:rsidRDefault="00EA78FF" w:rsidP="00EA78FF">
      <w:pPr>
        <w:pStyle w:val="Tablefin"/>
      </w:pPr>
    </w:p>
    <w:p w14:paraId="19ACD3CA" w14:textId="77777777" w:rsidR="00EA78FF" w:rsidRPr="00FD7556" w:rsidRDefault="00EA78FF" w:rsidP="00EA78FF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8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14:paraId="19ACD3CB" w14:textId="77777777" w:rsidR="00EA78FF" w:rsidRDefault="00EA78FF" w:rsidP="00EA78FF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14:paraId="19ACD3CC" w14:textId="77777777" w:rsidR="00EA78FF" w:rsidRDefault="00EA78FF" w:rsidP="002D13A9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91CF2">
        <w:rPr>
          <w:rFonts w:eastAsia="Malgun Gothic"/>
          <w:lang w:val="en-US" w:eastAsia="ko-KR"/>
        </w:rPr>
        <w:sym w:font="Wingdings" w:char="F0A8"/>
      </w:r>
      <w:r w:rsidRPr="00F91CF2">
        <w:rPr>
          <w:rFonts w:eastAsia="Malgun Gothic"/>
          <w:lang w:val="en-US" w:eastAsia="ko-KR"/>
        </w:rPr>
        <w:t xml:space="preserve"> Yes</w:t>
      </w:r>
      <w:r w:rsidRPr="00F91CF2">
        <w:rPr>
          <w:rFonts w:eastAsia="Malgun Gothic"/>
          <w:lang w:val="en-US" w:eastAsia="ko-KR"/>
        </w:rPr>
        <w:tab/>
      </w:r>
      <w:r w:rsidRPr="00F91CF2">
        <w:rPr>
          <w:rFonts w:eastAsia="SimSun"/>
          <w:lang w:val="en-US"/>
        </w:rPr>
        <w:sym w:font="Wingdings 2" w:char="F052"/>
      </w:r>
      <w:r w:rsidRPr="00F91CF2">
        <w:rPr>
          <w:rFonts w:eastAsia="Malgun Gothic"/>
          <w:lang w:val="en-US" w:eastAsia="ko-KR"/>
        </w:rPr>
        <w:t xml:space="preserve"> </w:t>
      </w:r>
      <w:r w:rsidRPr="00F91CF2">
        <w:rPr>
          <w:lang w:val="en-US"/>
        </w:rPr>
        <w:t>No</w:t>
      </w:r>
    </w:p>
    <w:p w14:paraId="19ACD3CD" w14:textId="77777777" w:rsidR="00EA78FF" w:rsidRPr="00FD7556" w:rsidRDefault="00EA78FF" w:rsidP="005C7BEB">
      <w:pPr>
        <w:pStyle w:val="Heading1"/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>
        <w:rPr>
          <w:lang w:val="en-US" w:eastAsia="zh-CN"/>
        </w:rPr>
        <w:t>9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4963"/>
        <w:gridCol w:w="2403"/>
      </w:tblGrid>
      <w:tr w:rsidR="00EA78FF" w:rsidRPr="005C7BEB" w14:paraId="19ACD3D1" w14:textId="77777777" w:rsidTr="005C7BEB">
        <w:trPr>
          <w:tblHeader/>
        </w:trPr>
        <w:tc>
          <w:tcPr>
            <w:tcW w:w="1175" w:type="pct"/>
            <w:vAlign w:val="center"/>
          </w:tcPr>
          <w:p w14:paraId="19ACD3CE" w14:textId="77777777" w:rsidR="00EA78FF" w:rsidRPr="005C7BEB" w:rsidRDefault="00EA78FF" w:rsidP="005C7BEB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T</w:t>
            </w:r>
            <w:r w:rsidRPr="005C7BEB">
              <w:rPr>
                <w:rFonts w:hint="eastAsia"/>
                <w:sz w:val="24"/>
                <w:szCs w:val="24"/>
                <w:lang w:eastAsia="zh-CN"/>
              </w:rPr>
              <w:t>he number of the final evaluation report</w:t>
            </w:r>
          </w:p>
        </w:tc>
        <w:tc>
          <w:tcPr>
            <w:tcW w:w="2577" w:type="pct"/>
            <w:vAlign w:val="center"/>
          </w:tcPr>
          <w:p w14:paraId="19ACD3CF" w14:textId="77777777" w:rsidR="00EA78FF" w:rsidRPr="005C7BEB" w:rsidRDefault="00EA78FF" w:rsidP="005C7BEB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T</w:t>
            </w:r>
            <w:r w:rsidRPr="005C7BEB">
              <w:rPr>
                <w:rFonts w:hint="eastAsia"/>
                <w:sz w:val="24"/>
                <w:szCs w:val="24"/>
                <w:lang w:eastAsia="zh-CN"/>
              </w:rPr>
              <w:t>he name of the final evaluation report</w:t>
            </w:r>
          </w:p>
        </w:tc>
        <w:tc>
          <w:tcPr>
            <w:tcW w:w="1248" w:type="pct"/>
            <w:vAlign w:val="center"/>
          </w:tcPr>
          <w:p w14:paraId="19ACD3D0" w14:textId="77777777" w:rsidR="00EA78FF" w:rsidRPr="005C7BEB" w:rsidRDefault="00EA78FF" w:rsidP="005C7BEB">
            <w:pPr>
              <w:pStyle w:val="Tablehead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T</w:t>
            </w:r>
            <w:r w:rsidRPr="005C7BEB">
              <w:rPr>
                <w:rFonts w:hint="eastAsia"/>
                <w:sz w:val="24"/>
                <w:szCs w:val="24"/>
                <w:lang w:eastAsia="zh-CN"/>
              </w:rPr>
              <w:t>he files of the final evaluation report</w:t>
            </w:r>
          </w:p>
        </w:tc>
      </w:tr>
      <w:tr w:rsidR="00EA78FF" w:rsidRPr="005C7BEB" w14:paraId="19ACD3D5" w14:textId="77777777" w:rsidTr="005C7BEB">
        <w:tc>
          <w:tcPr>
            <w:tcW w:w="1175" w:type="pct"/>
            <w:vAlign w:val="center"/>
          </w:tcPr>
          <w:p w14:paraId="19ACD3D2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val="en-US" w:eastAsia="zh-CN"/>
              </w:rPr>
              <w:t>5D/54</w:t>
            </w:r>
          </w:p>
        </w:tc>
        <w:tc>
          <w:tcPr>
            <w:tcW w:w="2577" w:type="pct"/>
            <w:vAlign w:val="center"/>
          </w:tcPr>
          <w:p w14:paraId="19ACD3D3" w14:textId="77777777" w:rsidR="00EA78FF" w:rsidRPr="005C7BEB" w:rsidRDefault="00EA78FF" w:rsidP="005C7BEB">
            <w:pPr>
              <w:pStyle w:val="Tabletext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Roadmap of final evaluation reports from ATIS WTSC IMT-2020 Independent Evaluation Group</w:t>
            </w:r>
          </w:p>
        </w:tc>
        <w:bookmarkStart w:id="10" w:name="_MON_1643659122"/>
        <w:bookmarkEnd w:id="10"/>
        <w:tc>
          <w:tcPr>
            <w:tcW w:w="1248" w:type="pct"/>
            <w:vAlign w:val="center"/>
          </w:tcPr>
          <w:p w14:paraId="19ACD3D4" w14:textId="77777777" w:rsidR="00EA78FF" w:rsidRPr="005C7BEB" w:rsidRDefault="00EA78FF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508" w:dyaOrig="1024" w14:anchorId="19ACD3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8pt" o:ole="">
                  <v:imagedata r:id="rId23" o:title=""/>
                </v:shape>
                <o:OLEObject Type="Embed" ProgID="Word.Document.12" ShapeID="_x0000_i1025" DrawAspect="Icon" ObjectID="_1644328459" r:id="rId24">
                  <o:FieldCodes>\s</o:FieldCodes>
                </o:OLEObject>
              </w:object>
            </w:r>
          </w:p>
        </w:tc>
      </w:tr>
      <w:tr w:rsidR="00EA78FF" w:rsidRPr="005C7BEB" w14:paraId="19ACD3D9" w14:textId="77777777" w:rsidTr="005C7BEB">
        <w:tc>
          <w:tcPr>
            <w:tcW w:w="1175" w:type="pct"/>
            <w:vAlign w:val="center"/>
          </w:tcPr>
          <w:p w14:paraId="19ACD3D6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val="en-US" w:eastAsia="zh-CN"/>
              </w:rPr>
              <w:t>5D/55</w:t>
            </w:r>
          </w:p>
        </w:tc>
        <w:tc>
          <w:tcPr>
            <w:tcW w:w="2577" w:type="pct"/>
            <w:vAlign w:val="center"/>
          </w:tcPr>
          <w:p w14:paraId="19ACD3D7" w14:textId="77777777" w:rsidR="00EA78FF" w:rsidRPr="005C7BEB" w:rsidRDefault="00EA78FF" w:rsidP="005C7BEB">
            <w:pPr>
              <w:pStyle w:val="Tabletext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Detailed final evaluation analysis from ATIS WTSC IMT-2020 Independent Evaluation Group for 3GPP pro</w:t>
            </w:r>
            <w:r w:rsidR="005C7BEB">
              <w:rPr>
                <w:sz w:val="24"/>
                <w:szCs w:val="24"/>
                <w:lang w:eastAsia="zh-CN"/>
              </w:rPr>
              <w:t>ponent submissions of SRIT (IMT</w:t>
            </w:r>
            <w:r w:rsidR="005C7BEB">
              <w:rPr>
                <w:sz w:val="24"/>
                <w:szCs w:val="24"/>
                <w:lang w:eastAsia="zh-CN"/>
              </w:rPr>
              <w:noBreakHyphen/>
            </w:r>
            <w:r w:rsidRPr="005C7BEB">
              <w:rPr>
                <w:sz w:val="24"/>
                <w:szCs w:val="24"/>
                <w:lang w:eastAsia="zh-CN"/>
              </w:rPr>
              <w:t>2020/13) &amp; RIT (IMT-2020/14)</w:t>
            </w:r>
          </w:p>
        </w:tc>
        <w:bookmarkStart w:id="11" w:name="_MON_1643996197"/>
        <w:bookmarkEnd w:id="11"/>
        <w:tc>
          <w:tcPr>
            <w:tcW w:w="1248" w:type="pct"/>
            <w:vAlign w:val="center"/>
          </w:tcPr>
          <w:p w14:paraId="19ACD3D8" w14:textId="77777777" w:rsidR="00EA78FF" w:rsidRPr="005C7BEB" w:rsidRDefault="00EA78FF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508" w:dyaOrig="1024" w14:anchorId="19ACD3F7">
                <v:shape id="_x0000_i1026" type="#_x0000_t75" style="width:75.6pt;height:49.8pt" o:ole="">
                  <v:imagedata r:id="rId25" o:title=""/>
                </v:shape>
                <o:OLEObject Type="Embed" ProgID="Word.Document.12" ShapeID="_x0000_i1026" DrawAspect="Icon" ObjectID="_1644328460" r:id="rId26">
                  <o:FieldCodes>\s</o:FieldCodes>
                </o:OLEObject>
              </w:object>
            </w:r>
          </w:p>
        </w:tc>
      </w:tr>
      <w:tr w:rsidR="00EA78FF" w:rsidRPr="005C7BEB" w14:paraId="19ACD3DD" w14:textId="77777777" w:rsidTr="005C7BEB">
        <w:tc>
          <w:tcPr>
            <w:tcW w:w="1175" w:type="pct"/>
            <w:vAlign w:val="center"/>
          </w:tcPr>
          <w:p w14:paraId="19ACD3DA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val="en-US" w:eastAsia="zh-CN"/>
              </w:rPr>
              <w:t>5D/56</w:t>
            </w:r>
          </w:p>
        </w:tc>
        <w:tc>
          <w:tcPr>
            <w:tcW w:w="2577" w:type="pct"/>
            <w:vAlign w:val="center"/>
          </w:tcPr>
          <w:p w14:paraId="19ACD3DB" w14:textId="77777777" w:rsidR="00EA78FF" w:rsidRPr="005C7BEB" w:rsidRDefault="00EA78FF" w:rsidP="005C7BEB">
            <w:pPr>
              <w:pStyle w:val="Tabletext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Final evaluation report for SRIT submission from 3GPP proponent (IMT-2020/13)</w:t>
            </w:r>
          </w:p>
        </w:tc>
        <w:bookmarkStart w:id="12" w:name="_MON_1643996249"/>
        <w:bookmarkEnd w:id="12"/>
        <w:tc>
          <w:tcPr>
            <w:tcW w:w="1248" w:type="pct"/>
            <w:vAlign w:val="center"/>
          </w:tcPr>
          <w:p w14:paraId="19ACD3DC" w14:textId="77777777" w:rsidR="00EA78FF" w:rsidRPr="005C7BEB" w:rsidRDefault="001F191B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376" w:dyaOrig="935" w14:anchorId="19ACD3F8">
                <v:shape id="_x0000_i1034" type="#_x0000_t75" style="width:69pt;height:46.8pt" o:ole="">
                  <v:imagedata r:id="rId27" o:title=""/>
                </v:shape>
                <o:OLEObject Type="Embed" ProgID="Word.Document.12" ShapeID="_x0000_i1034" DrawAspect="Icon" ObjectID="_1644328461" r:id="rId28">
                  <o:FieldCodes>\s</o:FieldCodes>
                </o:OLEObject>
              </w:object>
            </w:r>
          </w:p>
        </w:tc>
      </w:tr>
      <w:tr w:rsidR="00EA78FF" w:rsidRPr="005C7BEB" w14:paraId="19ACD3E1" w14:textId="77777777" w:rsidTr="005C7BEB">
        <w:tc>
          <w:tcPr>
            <w:tcW w:w="1175" w:type="pct"/>
            <w:vAlign w:val="center"/>
          </w:tcPr>
          <w:p w14:paraId="19ACD3DE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val="en-US" w:eastAsia="zh-CN"/>
              </w:rPr>
              <w:t>5D/57</w:t>
            </w:r>
          </w:p>
        </w:tc>
        <w:tc>
          <w:tcPr>
            <w:tcW w:w="2577" w:type="pct"/>
            <w:vAlign w:val="center"/>
          </w:tcPr>
          <w:p w14:paraId="19ACD3DF" w14:textId="77777777" w:rsidR="00EA78FF" w:rsidRPr="005C7BEB" w:rsidRDefault="00EA78FF" w:rsidP="005C7BEB">
            <w:pPr>
              <w:pStyle w:val="Tabletext"/>
              <w:rPr>
                <w:sz w:val="24"/>
                <w:szCs w:val="24"/>
                <w:lang w:eastAsia="zh-CN"/>
              </w:rPr>
            </w:pPr>
            <w:r w:rsidRPr="005C7BEB">
              <w:rPr>
                <w:sz w:val="24"/>
                <w:szCs w:val="24"/>
                <w:lang w:eastAsia="zh-CN"/>
              </w:rPr>
              <w:t>Final evaluation report for SRIT submission from 3GPP proponent (IMT-2020/14)</w:t>
            </w:r>
          </w:p>
        </w:tc>
        <w:bookmarkStart w:id="13" w:name="_MON_1643996274"/>
        <w:bookmarkEnd w:id="13"/>
        <w:tc>
          <w:tcPr>
            <w:tcW w:w="1248" w:type="pct"/>
            <w:vAlign w:val="center"/>
          </w:tcPr>
          <w:p w14:paraId="19ACD3E0" w14:textId="77777777" w:rsidR="00EA78FF" w:rsidRPr="005C7BEB" w:rsidRDefault="001F191B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376" w:dyaOrig="935" w14:anchorId="19ACD3F9">
                <v:shape id="_x0000_i1036" type="#_x0000_t75" style="width:69pt;height:46.8pt" o:ole="">
                  <v:imagedata r:id="rId29" o:title=""/>
                </v:shape>
                <o:OLEObject Type="Embed" ProgID="Word.Document.12" ShapeID="_x0000_i1036" DrawAspect="Icon" ObjectID="_1644328462" r:id="rId30">
                  <o:FieldCodes>\s</o:FieldCodes>
                </o:OLEObject>
              </w:object>
            </w:r>
          </w:p>
        </w:tc>
      </w:tr>
      <w:tr w:rsidR="00EA78FF" w:rsidRPr="005C7BEB" w14:paraId="19ACD3E5" w14:textId="77777777" w:rsidTr="005C7BEB">
        <w:tc>
          <w:tcPr>
            <w:tcW w:w="1175" w:type="pct"/>
            <w:vAlign w:val="center"/>
          </w:tcPr>
          <w:p w14:paraId="19ACD3E2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8"/>
                <w:lang w:val="en-US" w:eastAsia="zh-CN"/>
              </w:rPr>
            </w:pPr>
            <w:r w:rsidRPr="005C7BEB">
              <w:rPr>
                <w:sz w:val="24"/>
                <w:szCs w:val="28"/>
                <w:lang w:val="en-US" w:eastAsia="zh-CN"/>
              </w:rPr>
              <w:lastRenderedPageBreak/>
              <w:t>5D/58</w:t>
            </w:r>
          </w:p>
        </w:tc>
        <w:tc>
          <w:tcPr>
            <w:tcW w:w="2577" w:type="pct"/>
            <w:vAlign w:val="center"/>
          </w:tcPr>
          <w:p w14:paraId="19ACD3E3" w14:textId="77777777" w:rsidR="00EA78FF" w:rsidRPr="005C7BEB" w:rsidRDefault="00EA78FF" w:rsidP="005C7BEB">
            <w:pPr>
              <w:pStyle w:val="Tabletext"/>
              <w:rPr>
                <w:sz w:val="24"/>
                <w:szCs w:val="28"/>
              </w:rPr>
            </w:pPr>
            <w:r w:rsidRPr="005C7BEB">
              <w:rPr>
                <w:sz w:val="24"/>
                <w:szCs w:val="28"/>
                <w:lang w:eastAsia="zh-CN"/>
              </w:rPr>
              <w:t>Final evaluation report for SRIT submission from China (IMT-2020/15)</w:t>
            </w:r>
          </w:p>
        </w:tc>
        <w:bookmarkStart w:id="14" w:name="_MON_1643996338"/>
        <w:bookmarkEnd w:id="14"/>
        <w:tc>
          <w:tcPr>
            <w:tcW w:w="1248" w:type="pct"/>
            <w:vAlign w:val="center"/>
          </w:tcPr>
          <w:p w14:paraId="19ACD3E4" w14:textId="77777777" w:rsidR="00EA78FF" w:rsidRPr="005C7BEB" w:rsidRDefault="001F191B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376" w:dyaOrig="935" w14:anchorId="19ACD3FA">
                <v:shape id="_x0000_i1038" type="#_x0000_t75" style="width:69pt;height:46.8pt" o:ole="">
                  <v:imagedata r:id="rId31" o:title=""/>
                </v:shape>
                <o:OLEObject Type="Embed" ProgID="Word.Document.12" ShapeID="_x0000_i1038" DrawAspect="Icon" ObjectID="_1644328463" r:id="rId32">
                  <o:FieldCodes>\s</o:FieldCodes>
                </o:OLEObject>
              </w:object>
            </w:r>
          </w:p>
        </w:tc>
      </w:tr>
      <w:tr w:rsidR="00EA78FF" w:rsidRPr="005C7BEB" w14:paraId="19ACD3E9" w14:textId="77777777" w:rsidTr="005C7BEB">
        <w:tc>
          <w:tcPr>
            <w:tcW w:w="1175" w:type="pct"/>
            <w:vAlign w:val="center"/>
          </w:tcPr>
          <w:p w14:paraId="19ACD3E6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8"/>
                <w:lang w:val="en-US" w:eastAsia="zh-CN"/>
              </w:rPr>
            </w:pPr>
            <w:r w:rsidRPr="005C7BEB">
              <w:rPr>
                <w:sz w:val="24"/>
                <w:szCs w:val="28"/>
                <w:lang w:val="en-US" w:eastAsia="zh-CN"/>
              </w:rPr>
              <w:t>5D/59</w:t>
            </w:r>
          </w:p>
        </w:tc>
        <w:tc>
          <w:tcPr>
            <w:tcW w:w="2577" w:type="pct"/>
            <w:vAlign w:val="center"/>
          </w:tcPr>
          <w:p w14:paraId="19ACD3E7" w14:textId="77777777" w:rsidR="00EA78FF" w:rsidRPr="005C7BEB" w:rsidRDefault="00EA78FF" w:rsidP="005C7BEB">
            <w:pPr>
              <w:pStyle w:val="Tabletext"/>
              <w:rPr>
                <w:sz w:val="24"/>
                <w:szCs w:val="28"/>
              </w:rPr>
            </w:pPr>
            <w:r w:rsidRPr="005C7BEB">
              <w:rPr>
                <w:sz w:val="24"/>
                <w:szCs w:val="28"/>
                <w:lang w:eastAsia="zh-CN"/>
              </w:rPr>
              <w:t>Final evaluation report for SRIT submission from Korea (IMT-2020/16)</w:t>
            </w:r>
          </w:p>
        </w:tc>
        <w:bookmarkStart w:id="15" w:name="_MON_1643996366"/>
        <w:bookmarkEnd w:id="15"/>
        <w:tc>
          <w:tcPr>
            <w:tcW w:w="1248" w:type="pct"/>
            <w:vAlign w:val="center"/>
          </w:tcPr>
          <w:p w14:paraId="19ACD3E8" w14:textId="77777777" w:rsidR="00EA78FF" w:rsidRPr="005C7BEB" w:rsidRDefault="00EA78FF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508" w:dyaOrig="1024" w14:anchorId="19ACD3FB">
                <v:shape id="_x0000_i1030" type="#_x0000_t75" style="width:75.6pt;height:49.8pt" o:ole="">
                  <v:imagedata r:id="rId33" o:title=""/>
                </v:shape>
                <o:OLEObject Type="Embed" ProgID="Word.Document.12" ShapeID="_x0000_i1030" DrawAspect="Icon" ObjectID="_1644328464" r:id="rId34">
                  <o:FieldCodes>\s</o:FieldCodes>
                </o:OLEObject>
              </w:object>
            </w:r>
          </w:p>
        </w:tc>
      </w:tr>
      <w:tr w:rsidR="00EA78FF" w:rsidRPr="005C7BEB" w14:paraId="19ACD3ED" w14:textId="77777777" w:rsidTr="005C7BEB">
        <w:tc>
          <w:tcPr>
            <w:tcW w:w="1175" w:type="pct"/>
            <w:vAlign w:val="center"/>
          </w:tcPr>
          <w:p w14:paraId="19ACD3EA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8"/>
                <w:lang w:val="en-US" w:eastAsia="zh-CN"/>
              </w:rPr>
            </w:pPr>
            <w:r w:rsidRPr="005C7BEB">
              <w:rPr>
                <w:sz w:val="24"/>
                <w:szCs w:val="28"/>
                <w:lang w:val="en-US" w:eastAsia="zh-CN"/>
              </w:rPr>
              <w:t>5D/60</w:t>
            </w:r>
          </w:p>
        </w:tc>
        <w:tc>
          <w:tcPr>
            <w:tcW w:w="2577" w:type="pct"/>
            <w:vAlign w:val="center"/>
          </w:tcPr>
          <w:p w14:paraId="19ACD3EB" w14:textId="77777777" w:rsidR="00EA78FF" w:rsidRPr="005C7BEB" w:rsidRDefault="00EA78FF" w:rsidP="005C7BEB">
            <w:pPr>
              <w:pStyle w:val="Tabletext"/>
              <w:rPr>
                <w:sz w:val="24"/>
                <w:szCs w:val="28"/>
              </w:rPr>
            </w:pPr>
            <w:r w:rsidRPr="005C7BEB">
              <w:rPr>
                <w:sz w:val="24"/>
                <w:szCs w:val="28"/>
              </w:rPr>
              <w:t>Final evaluation report for SRIT submission from ETSI (TC DECT), DECT Forum (</w:t>
            </w:r>
            <w:r w:rsidR="005C7BEB">
              <w:rPr>
                <w:sz w:val="24"/>
                <w:szCs w:val="28"/>
              </w:rPr>
              <w:t>IMT</w:t>
            </w:r>
            <w:r w:rsidR="005C7BEB">
              <w:rPr>
                <w:sz w:val="24"/>
                <w:szCs w:val="28"/>
              </w:rPr>
              <w:noBreakHyphen/>
            </w:r>
            <w:r w:rsidRPr="005C7BEB">
              <w:rPr>
                <w:sz w:val="24"/>
                <w:szCs w:val="28"/>
              </w:rPr>
              <w:t>2020/17) for 3GPP component RIT only</w:t>
            </w:r>
          </w:p>
        </w:tc>
        <w:bookmarkStart w:id="16" w:name="_MON_1643996396"/>
        <w:bookmarkEnd w:id="16"/>
        <w:tc>
          <w:tcPr>
            <w:tcW w:w="1248" w:type="pct"/>
            <w:vAlign w:val="center"/>
          </w:tcPr>
          <w:p w14:paraId="19ACD3EC" w14:textId="77777777" w:rsidR="00EA78FF" w:rsidRPr="005C7BEB" w:rsidRDefault="001F191B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376" w:dyaOrig="935" w14:anchorId="19ACD3FC">
                <v:shape id="_x0000_i1040" type="#_x0000_t75" style="width:69pt;height:46.8pt" o:ole="">
                  <v:imagedata r:id="rId35" o:title=""/>
                </v:shape>
                <o:OLEObject Type="Embed" ProgID="Word.Document.12" ShapeID="_x0000_i1040" DrawAspect="Icon" ObjectID="_1644328465" r:id="rId36">
                  <o:FieldCodes>\s</o:FieldCodes>
                </o:OLEObject>
              </w:object>
            </w:r>
          </w:p>
        </w:tc>
      </w:tr>
      <w:tr w:rsidR="00EA78FF" w:rsidRPr="005C7BEB" w14:paraId="19ACD3F1" w14:textId="77777777" w:rsidTr="005C7BEB">
        <w:tc>
          <w:tcPr>
            <w:tcW w:w="1175" w:type="pct"/>
            <w:vAlign w:val="center"/>
          </w:tcPr>
          <w:p w14:paraId="19ACD3EE" w14:textId="77777777" w:rsidR="00EA78FF" w:rsidRPr="005C7BEB" w:rsidRDefault="00EA78FF" w:rsidP="005C7BEB">
            <w:pPr>
              <w:pStyle w:val="Tabletext"/>
              <w:jc w:val="center"/>
              <w:rPr>
                <w:sz w:val="24"/>
                <w:szCs w:val="28"/>
                <w:lang w:val="en-US" w:eastAsia="zh-CN"/>
              </w:rPr>
            </w:pPr>
            <w:r w:rsidRPr="005C7BEB">
              <w:rPr>
                <w:sz w:val="24"/>
                <w:szCs w:val="28"/>
                <w:lang w:val="en-US" w:eastAsia="zh-CN"/>
              </w:rPr>
              <w:t>5D/61</w:t>
            </w:r>
          </w:p>
        </w:tc>
        <w:tc>
          <w:tcPr>
            <w:tcW w:w="2577" w:type="pct"/>
            <w:vAlign w:val="center"/>
          </w:tcPr>
          <w:p w14:paraId="19ACD3EF" w14:textId="77777777" w:rsidR="00EA78FF" w:rsidRPr="005C7BEB" w:rsidRDefault="00EA78FF" w:rsidP="005C7BEB">
            <w:pPr>
              <w:pStyle w:val="Tabletext"/>
              <w:rPr>
                <w:sz w:val="24"/>
                <w:szCs w:val="28"/>
              </w:rPr>
            </w:pPr>
            <w:r w:rsidRPr="005C7BEB">
              <w:rPr>
                <w:sz w:val="24"/>
                <w:szCs w:val="28"/>
              </w:rPr>
              <w:t>Final evaluation report for RIT submission from TSDSI (IMT-2020/19) for 3GPP portions only</w:t>
            </w:r>
          </w:p>
        </w:tc>
        <w:bookmarkStart w:id="17" w:name="_GoBack"/>
        <w:bookmarkStart w:id="18" w:name="_MON_1643996425"/>
        <w:bookmarkEnd w:id="18"/>
        <w:tc>
          <w:tcPr>
            <w:tcW w:w="1248" w:type="pct"/>
            <w:vAlign w:val="center"/>
          </w:tcPr>
          <w:p w14:paraId="19ACD3F0" w14:textId="77777777" w:rsidR="00EA78FF" w:rsidRPr="005C7BEB" w:rsidRDefault="001F191B" w:rsidP="005C7BEB">
            <w:pPr>
              <w:jc w:val="center"/>
              <w:rPr>
                <w:szCs w:val="24"/>
                <w:lang w:eastAsia="zh-CN"/>
              </w:rPr>
            </w:pPr>
            <w:r w:rsidRPr="005C7BEB">
              <w:rPr>
                <w:rFonts w:eastAsiaTheme="minorEastAsia" w:cs="Times New Roman"/>
                <w:szCs w:val="24"/>
                <w:lang w:eastAsia="zh-CN"/>
              </w:rPr>
              <w:object w:dxaOrig="1376" w:dyaOrig="935" w14:anchorId="19ACD3FD">
                <v:shape id="_x0000_i1042" type="#_x0000_t75" style="width:69pt;height:46.8pt" o:ole="">
                  <v:imagedata r:id="rId37" o:title=""/>
                </v:shape>
                <o:OLEObject Type="Embed" ProgID="Word.Document.12" ShapeID="_x0000_i1042" DrawAspect="Icon" ObjectID="_1644328466" r:id="rId38">
                  <o:FieldCodes>\s</o:FieldCodes>
                </o:OLEObject>
              </w:object>
            </w:r>
            <w:bookmarkEnd w:id="17"/>
          </w:p>
        </w:tc>
      </w:tr>
    </w:tbl>
    <w:p w14:paraId="19ACD3F2" w14:textId="77777777" w:rsidR="00EA78FF" w:rsidRPr="000741D2" w:rsidRDefault="00EA78FF" w:rsidP="00EA78FF">
      <w:pPr>
        <w:rPr>
          <w:lang w:eastAsia="zh-CN"/>
        </w:rPr>
      </w:pPr>
    </w:p>
    <w:p w14:paraId="19ACD3F3" w14:textId="50D00C34" w:rsidR="008B64A6" w:rsidRDefault="005C7BEB" w:rsidP="005C7BEB">
      <w:pPr>
        <w:jc w:val="center"/>
      </w:pPr>
      <w:r>
        <w:t>______________</w:t>
      </w:r>
    </w:p>
    <w:sectPr w:rsidR="008B64A6" w:rsidSect="00D02712">
      <w:headerReference w:type="default" r:id="rId39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14811" w14:textId="77777777" w:rsidR="0098005C" w:rsidRDefault="0098005C">
      <w:r>
        <w:separator/>
      </w:r>
    </w:p>
  </w:endnote>
  <w:endnote w:type="continuationSeparator" w:id="0">
    <w:p w14:paraId="3797DED0" w14:textId="77777777" w:rsidR="0098005C" w:rsidRDefault="0098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3E173" w14:textId="77777777" w:rsidR="0098005C" w:rsidRDefault="0098005C">
      <w:r>
        <w:t>____________________</w:t>
      </w:r>
    </w:p>
  </w:footnote>
  <w:footnote w:type="continuationSeparator" w:id="0">
    <w:p w14:paraId="2177B771" w14:textId="77777777" w:rsidR="0098005C" w:rsidRDefault="009800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CD402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1F191B">
      <w:rPr>
        <w:rStyle w:val="PageNumber"/>
        <w:noProof/>
      </w:rPr>
      <w:t>9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19ACD403" w14:textId="0841E246" w:rsidR="00FA124A" w:rsidRDefault="008B64A6" w:rsidP="008B64A6">
    <w:pPr>
      <w:pStyle w:val="Header"/>
      <w:rPr>
        <w:lang w:val="en-US"/>
      </w:rPr>
    </w:pPr>
    <w:proofErr w:type="spellStart"/>
    <w:r w:rsidRPr="008B64A6">
      <w:rPr>
        <w:lang w:val="en-US"/>
      </w:rPr>
      <w:t>IMT</w:t>
    </w:r>
    <w:proofErr w:type="spellEnd"/>
    <w:r w:rsidRPr="008B64A6">
      <w:rPr>
        <w:lang w:val="en-US"/>
      </w:rPr>
      <w:t>-2020/42</w:t>
    </w:r>
    <w:r w:rsidR="005650F3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F61"/>
    <w:rsid w:val="000069D4"/>
    <w:rsid w:val="000174AD"/>
    <w:rsid w:val="00036F61"/>
    <w:rsid w:val="00047A1D"/>
    <w:rsid w:val="000604B9"/>
    <w:rsid w:val="000A7D55"/>
    <w:rsid w:val="000C12C8"/>
    <w:rsid w:val="000C2E8E"/>
    <w:rsid w:val="000E0E7C"/>
    <w:rsid w:val="000E627A"/>
    <w:rsid w:val="000F1B4B"/>
    <w:rsid w:val="0012744F"/>
    <w:rsid w:val="00131178"/>
    <w:rsid w:val="00156F66"/>
    <w:rsid w:val="00163271"/>
    <w:rsid w:val="00172122"/>
    <w:rsid w:val="00182528"/>
    <w:rsid w:val="0018500B"/>
    <w:rsid w:val="001947B8"/>
    <w:rsid w:val="00196A19"/>
    <w:rsid w:val="001F191B"/>
    <w:rsid w:val="00202DC1"/>
    <w:rsid w:val="002116EE"/>
    <w:rsid w:val="00211BC3"/>
    <w:rsid w:val="002309D8"/>
    <w:rsid w:val="002A55E4"/>
    <w:rsid w:val="002A7FE2"/>
    <w:rsid w:val="002D13A9"/>
    <w:rsid w:val="002E1B4F"/>
    <w:rsid w:val="002F2E67"/>
    <w:rsid w:val="002F7CB3"/>
    <w:rsid w:val="00315546"/>
    <w:rsid w:val="00330567"/>
    <w:rsid w:val="0038089B"/>
    <w:rsid w:val="00386A9D"/>
    <w:rsid w:val="00391081"/>
    <w:rsid w:val="003B2789"/>
    <w:rsid w:val="003C13CE"/>
    <w:rsid w:val="003C697E"/>
    <w:rsid w:val="003D002B"/>
    <w:rsid w:val="003E2518"/>
    <w:rsid w:val="003E65A6"/>
    <w:rsid w:val="003E7CEF"/>
    <w:rsid w:val="004772BC"/>
    <w:rsid w:val="004B1EF7"/>
    <w:rsid w:val="004B3FAD"/>
    <w:rsid w:val="004C5749"/>
    <w:rsid w:val="00501DCA"/>
    <w:rsid w:val="00513A47"/>
    <w:rsid w:val="005408DF"/>
    <w:rsid w:val="005650F3"/>
    <w:rsid w:val="00573344"/>
    <w:rsid w:val="00583F9B"/>
    <w:rsid w:val="005B0D29"/>
    <w:rsid w:val="005C7BEB"/>
    <w:rsid w:val="005E5C10"/>
    <w:rsid w:val="005F2C78"/>
    <w:rsid w:val="006144E4"/>
    <w:rsid w:val="00650299"/>
    <w:rsid w:val="00655FC5"/>
    <w:rsid w:val="006751E9"/>
    <w:rsid w:val="0080538C"/>
    <w:rsid w:val="00814E0A"/>
    <w:rsid w:val="00822581"/>
    <w:rsid w:val="008309DD"/>
    <w:rsid w:val="0083227A"/>
    <w:rsid w:val="00866900"/>
    <w:rsid w:val="00876A8A"/>
    <w:rsid w:val="00881BA1"/>
    <w:rsid w:val="008B64A6"/>
    <w:rsid w:val="008C2302"/>
    <w:rsid w:val="008C26B8"/>
    <w:rsid w:val="008F208F"/>
    <w:rsid w:val="00942079"/>
    <w:rsid w:val="0098005C"/>
    <w:rsid w:val="00982084"/>
    <w:rsid w:val="00995963"/>
    <w:rsid w:val="009B61EB"/>
    <w:rsid w:val="009C2064"/>
    <w:rsid w:val="009D1697"/>
    <w:rsid w:val="009F3A46"/>
    <w:rsid w:val="009F6520"/>
    <w:rsid w:val="00A014F8"/>
    <w:rsid w:val="00A30EB3"/>
    <w:rsid w:val="00A5173C"/>
    <w:rsid w:val="00A61AEF"/>
    <w:rsid w:val="00AB3358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394E"/>
    <w:rsid w:val="00BE470B"/>
    <w:rsid w:val="00C57A91"/>
    <w:rsid w:val="00CC01C2"/>
    <w:rsid w:val="00CF21F2"/>
    <w:rsid w:val="00CF4108"/>
    <w:rsid w:val="00D02712"/>
    <w:rsid w:val="00D046A7"/>
    <w:rsid w:val="00D214D0"/>
    <w:rsid w:val="00D6546B"/>
    <w:rsid w:val="00D75BD5"/>
    <w:rsid w:val="00DB178B"/>
    <w:rsid w:val="00DC17D3"/>
    <w:rsid w:val="00DC1CD2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A78FF"/>
    <w:rsid w:val="00ED4D1B"/>
    <w:rsid w:val="00F25662"/>
    <w:rsid w:val="00F31069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,"/>
  <w14:docId w14:val="19ACD299"/>
  <w15:docId w15:val="{02736164-75CF-45A5-8351-7B1792E5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EA78FF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EA78FF"/>
    <w:rPr>
      <w:rFonts w:ascii="Times New Roman" w:hAnsi="Times New Roman"/>
      <w:b/>
      <w:sz w:val="24"/>
      <w:lang w:val="en-GB" w:eastAsia="en-US"/>
    </w:rPr>
  </w:style>
  <w:style w:type="character" w:customStyle="1" w:styleId="Title1Char">
    <w:name w:val="Title 1 Char"/>
    <w:link w:val="Title1"/>
    <w:locked/>
    <w:rsid w:val="00EA78FF"/>
    <w:rPr>
      <w:rFonts w:ascii="Times New Roman" w:hAnsi="Times New Roman"/>
      <w:caps/>
      <w:sz w:val="28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EA78FF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EA78FF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EA78FF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EA78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EA78F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ditorsNote">
    <w:name w:val="EditorsNote"/>
    <w:basedOn w:val="Normal"/>
    <w:rsid w:val="00EA78FF"/>
    <w:pPr>
      <w:spacing w:before="240" w:after="240"/>
    </w:pPr>
    <w:rPr>
      <w:i/>
      <w:iCs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8FF"/>
    <w:pPr>
      <w:spacing w:before="0"/>
    </w:pPr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8FF"/>
    <w:rPr>
      <w:rFonts w:ascii="Times New Roman" w:eastAsiaTheme="minorEastAsia" w:hAnsi="Times New Roman"/>
      <w:sz w:val="18"/>
      <w:szCs w:val="18"/>
      <w:lang w:val="en-GB" w:eastAsia="en-US"/>
    </w:rPr>
  </w:style>
  <w:style w:type="character" w:styleId="Hyperlink">
    <w:name w:val="Hyperlink"/>
    <w:uiPriority w:val="99"/>
    <w:rsid w:val="00EA78FF"/>
    <w:rPr>
      <w:color w:val="0000FF"/>
      <w:u w:val="single"/>
    </w:rPr>
  </w:style>
  <w:style w:type="paragraph" w:customStyle="1" w:styleId="ep">
    <w:name w:val="ep"/>
    <w:rsid w:val="00EA78FF"/>
    <w:pPr>
      <w:keepLines/>
      <w:tabs>
        <w:tab w:val="left" w:pos="25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customStyle="1" w:styleId="at">
    <w:name w:val="at"/>
    <w:rsid w:val="00EA78FF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rFonts w:ascii="Times New Roman" w:hAnsi="Times New Roman"/>
      <w:caps/>
      <w:sz w:val="28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3808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tu.int/md/R15-IMT.2020-C-0016/en" TargetMode="External"/><Relationship Id="rId18" Type="http://schemas.openxmlformats.org/officeDocument/2006/relationships/hyperlink" Target="https://www.itu.int/md/R19-WP5D-C-0057/en" TargetMode="External"/><Relationship Id="rId26" Type="http://schemas.openxmlformats.org/officeDocument/2006/relationships/package" Target="embeddings/Microsoft_Word_Document2.docx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tu.int/md/R19-WP5D-C-0060/en" TargetMode="External"/><Relationship Id="rId34" Type="http://schemas.openxmlformats.org/officeDocument/2006/relationships/package" Target="embeddings/Microsoft_Word_Document6.docx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15/en" TargetMode="External"/><Relationship Id="rId17" Type="http://schemas.openxmlformats.org/officeDocument/2006/relationships/hyperlink" Target="https://www.itu.int/md/R19-WP5D-C-0056/en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Microsoft_Word_Document8.docx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R19-WP5D-C-0055/en" TargetMode="External"/><Relationship Id="rId20" Type="http://schemas.openxmlformats.org/officeDocument/2006/relationships/hyperlink" Target="https://www.itu.int/md/R19-WP5D-C-0059/en" TargetMode="External"/><Relationship Id="rId29" Type="http://schemas.openxmlformats.org/officeDocument/2006/relationships/image" Target="media/image5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IMT.2020-C-0014/en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5.docx"/><Relationship Id="rId37" Type="http://schemas.openxmlformats.org/officeDocument/2006/relationships/image" Target="media/image9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itu.int/md/R19-WP5D-C-0054/en" TargetMode="External"/><Relationship Id="rId23" Type="http://schemas.openxmlformats.org/officeDocument/2006/relationships/image" Target="media/image2.emf"/><Relationship Id="rId28" Type="http://schemas.openxmlformats.org/officeDocument/2006/relationships/package" Target="embeddings/Microsoft_Word_Document3.docx"/><Relationship Id="rId36" Type="http://schemas.openxmlformats.org/officeDocument/2006/relationships/package" Target="embeddings/Microsoft_Word_Document7.docx"/><Relationship Id="rId10" Type="http://schemas.openxmlformats.org/officeDocument/2006/relationships/hyperlink" Target="https://www.itu.int/md/R15-IMT.2020-C-0013/en" TargetMode="External"/><Relationship Id="rId19" Type="http://schemas.openxmlformats.org/officeDocument/2006/relationships/hyperlink" Target="https://www.itu.int/md/R19-WP5D-C-0058/en" TargetMode="External"/><Relationship Id="rId31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itu.int/md/R15-IMT.2020-C-0017/en" TargetMode="External"/><Relationship Id="rId22" Type="http://schemas.openxmlformats.org/officeDocument/2006/relationships/hyperlink" Target="https://www.itu.int/md/R19-WP5D-C-0061/en" TargetMode="External"/><Relationship Id="rId27" Type="http://schemas.openxmlformats.org/officeDocument/2006/relationships/image" Target="media/image4.emf"/><Relationship Id="rId30" Type="http://schemas.openxmlformats.org/officeDocument/2006/relationships/package" Target="embeddings/Microsoft_Word_Document4.docx"/><Relationship Id="rId35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8BDD04EF-2652-4965-B1C8-66C3AEF24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193881-9E96-4331-9A0A-982E6ADB9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3BF44E-6451-4026-8F9A-28119544FCA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9</Pages>
  <Words>1969</Words>
  <Characters>12328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14269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3</cp:revision>
  <cp:lastPrinted>2008-02-21T14:04:00Z</cp:lastPrinted>
  <dcterms:created xsi:type="dcterms:W3CDTF">2020-02-27T15:55:00Z</dcterms:created>
  <dcterms:modified xsi:type="dcterms:W3CDTF">2020-02-27T15:57:00Z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