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14:paraId="4F8C1035" w14:textId="77777777" w:rsidTr="00D046A7">
        <w:trPr>
          <w:cantSplit/>
        </w:trPr>
        <w:tc>
          <w:tcPr>
            <w:tcW w:w="1526" w:type="dxa"/>
            <w:vAlign w:val="center"/>
          </w:tcPr>
          <w:p w14:paraId="311B1BFD" w14:textId="77777777" w:rsidR="00DB178B" w:rsidRPr="00D8032B" w:rsidRDefault="00561120" w:rsidP="00561120">
            <w:pPr>
              <w:shd w:val="solid" w:color="FFFFFF" w:fill="FFFFFF"/>
              <w:spacing w:before="0"/>
              <w:rPr>
                <w:rFonts w:ascii="Verdana" w:hAnsi="Verdana" w:cs="Times New Roman Bold"/>
                <w:b/>
                <w:bCs/>
                <w:sz w:val="26"/>
                <w:szCs w:val="26"/>
              </w:rPr>
            </w:pPr>
            <w:bookmarkStart w:id="0" w:name="ditulogo"/>
            <w:bookmarkEnd w:id="0"/>
            <w:r w:rsidRPr="00561120">
              <w:rPr>
                <w:rFonts w:ascii="Verdana" w:hAnsi="Verdana" w:cs="Times New Roman Bold"/>
                <w:b/>
                <w:bCs/>
                <w:noProof/>
                <w:sz w:val="20"/>
                <w:szCs w:val="26"/>
                <w:lang w:val="en-US" w:eastAsia="zh-CN"/>
              </w:rPr>
              <w:drawing>
                <wp:inline distT="0" distB="0" distL="0" distR="0" wp14:anchorId="221AEDF0" wp14:editId="7E26DC89">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14:paraId="780D876F" w14:textId="77777777"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14:paraId="3A1194F3" w14:textId="77777777"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33E7777F" wp14:editId="51E00333">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14:paraId="472CAA16" w14:textId="77777777" w:rsidTr="00D046A7">
        <w:trPr>
          <w:cantSplit/>
        </w:trPr>
        <w:tc>
          <w:tcPr>
            <w:tcW w:w="6438" w:type="dxa"/>
            <w:gridSpan w:val="2"/>
            <w:tcBorders>
              <w:bottom w:val="single" w:sz="12" w:space="0" w:color="auto"/>
            </w:tcBorders>
          </w:tcPr>
          <w:p w14:paraId="4B56AA9A" w14:textId="77777777"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14:paraId="56DBBE9E"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36F43DB" w14:textId="77777777" w:rsidTr="00D046A7">
        <w:trPr>
          <w:cantSplit/>
        </w:trPr>
        <w:tc>
          <w:tcPr>
            <w:tcW w:w="6438" w:type="dxa"/>
            <w:gridSpan w:val="2"/>
            <w:tcBorders>
              <w:top w:val="single" w:sz="12" w:space="0" w:color="auto"/>
            </w:tcBorders>
          </w:tcPr>
          <w:p w14:paraId="1785DD0B"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14:paraId="057DBAAD" w14:textId="77777777" w:rsidR="000069D4" w:rsidRPr="00710D66" w:rsidRDefault="000069D4" w:rsidP="00A5173C">
            <w:pPr>
              <w:shd w:val="solid" w:color="FFFFFF" w:fill="FFFFFF"/>
              <w:spacing w:before="0" w:after="48" w:line="240" w:lineRule="atLeast"/>
              <w:rPr>
                <w:lang w:val="en-US"/>
              </w:rPr>
            </w:pPr>
          </w:p>
        </w:tc>
      </w:tr>
      <w:tr w:rsidR="000069D4" w14:paraId="6925A7F3" w14:textId="77777777" w:rsidTr="00D046A7">
        <w:trPr>
          <w:cantSplit/>
        </w:trPr>
        <w:tc>
          <w:tcPr>
            <w:tcW w:w="6438" w:type="dxa"/>
            <w:gridSpan w:val="2"/>
            <w:vMerge w:val="restart"/>
          </w:tcPr>
          <w:p w14:paraId="642A3B8D" w14:textId="730F3C4F" w:rsidR="00D765B8" w:rsidRPr="00B1541B" w:rsidRDefault="00D765B8" w:rsidP="00C07269">
            <w:pPr>
              <w:shd w:val="solid" w:color="FFFFFF" w:fill="FFFFFF"/>
              <w:tabs>
                <w:tab w:val="clear" w:pos="1134"/>
                <w:tab w:val="clear" w:pos="1871"/>
                <w:tab w:val="clear" w:pos="2268"/>
              </w:tabs>
              <w:spacing w:before="0" w:after="120"/>
              <w:ind w:left="1134" w:hanging="1134"/>
              <w:rPr>
                <w:rFonts w:ascii="Verdana" w:hAnsi="Verdana"/>
                <w:sz w:val="20"/>
                <w:lang w:val="en-US"/>
              </w:rPr>
            </w:pPr>
            <w:bookmarkStart w:id="1" w:name="recibido"/>
            <w:bookmarkStart w:id="2" w:name="dnum" w:colFirst="1" w:colLast="1"/>
            <w:bookmarkEnd w:id="1"/>
            <w:r w:rsidRPr="00B35ACF">
              <w:rPr>
                <w:rFonts w:ascii="Verdana" w:hAnsi="Verdana"/>
                <w:sz w:val="20"/>
                <w:lang w:val="en-US"/>
              </w:rPr>
              <w:t>Source:</w:t>
            </w:r>
            <w:r w:rsidRPr="00B35ACF">
              <w:rPr>
                <w:rFonts w:ascii="Verdana" w:hAnsi="Verdana"/>
                <w:sz w:val="20"/>
                <w:lang w:val="en-US"/>
              </w:rPr>
              <w:tab/>
            </w:r>
            <w:r w:rsidR="00B1541B">
              <w:t xml:space="preserve"> </w:t>
            </w:r>
            <w:r w:rsidR="00B1541B" w:rsidRPr="00B1541B">
              <w:rPr>
                <w:rFonts w:ascii="Verdana" w:hAnsi="Verdana"/>
                <w:sz w:val="20"/>
                <w:lang w:val="en-US"/>
              </w:rPr>
              <w:t>Document 5A/TEMP/125</w:t>
            </w:r>
          </w:p>
          <w:p w14:paraId="68D45EAB" w14:textId="0482995C" w:rsidR="00561120" w:rsidRPr="00982084" w:rsidRDefault="00561120" w:rsidP="00C07269">
            <w:pPr>
              <w:shd w:val="solid" w:color="FFFFFF" w:fill="FFFFFF"/>
              <w:tabs>
                <w:tab w:val="clear" w:pos="1134"/>
                <w:tab w:val="clear" w:pos="1871"/>
                <w:tab w:val="clear" w:pos="2268"/>
                <w:tab w:val="left" w:pos="1168"/>
              </w:tabs>
              <w:spacing w:before="0" w:after="120"/>
              <w:rPr>
                <w:rFonts w:ascii="Verdana" w:hAnsi="Verdana"/>
                <w:sz w:val="20"/>
              </w:rPr>
            </w:pPr>
          </w:p>
        </w:tc>
        <w:tc>
          <w:tcPr>
            <w:tcW w:w="3451" w:type="dxa"/>
            <w:gridSpan w:val="2"/>
          </w:tcPr>
          <w:p w14:paraId="1C88EB6F" w14:textId="77777777" w:rsidR="00B1541B" w:rsidRDefault="00B1541B" w:rsidP="00C07269">
            <w:pPr>
              <w:shd w:val="solid" w:color="FFFFFF" w:fill="FFFFFF"/>
              <w:spacing w:before="0" w:line="240" w:lineRule="atLeast"/>
              <w:rPr>
                <w:rFonts w:ascii="Verdana" w:hAnsi="Verdana"/>
                <w:b/>
                <w:sz w:val="20"/>
                <w:lang w:eastAsia="zh-CN"/>
              </w:rPr>
            </w:pPr>
            <w:r>
              <w:rPr>
                <w:rFonts w:ascii="Verdana" w:hAnsi="Verdana"/>
                <w:b/>
                <w:sz w:val="20"/>
                <w:lang w:eastAsia="zh-CN"/>
              </w:rPr>
              <w:t>Annex 30 to</w:t>
            </w:r>
          </w:p>
          <w:p w14:paraId="3640A5CE" w14:textId="23670162" w:rsidR="000069D4" w:rsidRPr="00561120" w:rsidRDefault="00D6227D" w:rsidP="00C07269">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Pr>
                <w:rFonts w:ascii="Verdana" w:hAnsi="Verdana" w:hint="eastAsia"/>
                <w:b/>
                <w:sz w:val="20"/>
                <w:lang w:eastAsia="ja-JP"/>
              </w:rPr>
              <w:t>5A/</w:t>
            </w:r>
            <w:r w:rsidR="00B1541B">
              <w:rPr>
                <w:rFonts w:ascii="Verdana" w:hAnsi="Verdana"/>
                <w:b/>
                <w:sz w:val="20"/>
                <w:lang w:eastAsia="ja-JP"/>
              </w:rPr>
              <w:t>298</w:t>
            </w:r>
            <w:r w:rsidR="005C26C0">
              <w:rPr>
                <w:rFonts w:ascii="Verdana" w:hAnsi="Verdana"/>
                <w:b/>
                <w:sz w:val="20"/>
                <w:lang w:eastAsia="ja-JP"/>
              </w:rPr>
              <w:t>-E</w:t>
            </w:r>
          </w:p>
        </w:tc>
      </w:tr>
      <w:tr w:rsidR="000069D4" w14:paraId="7A347F50" w14:textId="77777777" w:rsidTr="00D046A7">
        <w:trPr>
          <w:cantSplit/>
        </w:trPr>
        <w:tc>
          <w:tcPr>
            <w:tcW w:w="6438" w:type="dxa"/>
            <w:gridSpan w:val="2"/>
            <w:vMerge/>
          </w:tcPr>
          <w:p w14:paraId="64A9067E" w14:textId="77777777"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14:paraId="436AFB39" w14:textId="204DD785" w:rsidR="000069D4" w:rsidRPr="00561120" w:rsidRDefault="00B76C92" w:rsidP="003154ED">
            <w:pPr>
              <w:shd w:val="solid" w:color="FFFFFF" w:fill="FFFFFF"/>
              <w:spacing w:before="0" w:line="240" w:lineRule="atLeast"/>
              <w:rPr>
                <w:rFonts w:ascii="Verdana" w:hAnsi="Verdana"/>
                <w:sz w:val="20"/>
                <w:lang w:eastAsia="zh-CN"/>
              </w:rPr>
            </w:pPr>
            <w:r>
              <w:rPr>
                <w:rFonts w:ascii="Verdana" w:hAnsi="Verdana"/>
                <w:b/>
                <w:sz w:val="20"/>
                <w:lang w:eastAsia="zh-CN"/>
              </w:rPr>
              <w:t>1</w:t>
            </w:r>
            <w:r w:rsidR="00B1541B">
              <w:rPr>
                <w:rFonts w:ascii="Verdana" w:hAnsi="Verdana"/>
                <w:b/>
                <w:sz w:val="20"/>
                <w:lang w:eastAsia="zh-CN"/>
              </w:rPr>
              <w:t>8</w:t>
            </w:r>
            <w:r>
              <w:rPr>
                <w:rFonts w:ascii="Verdana" w:hAnsi="Verdana"/>
                <w:b/>
                <w:sz w:val="20"/>
                <w:lang w:eastAsia="zh-CN"/>
              </w:rPr>
              <w:t xml:space="preserve"> </w:t>
            </w:r>
            <w:r w:rsidR="005C26C0">
              <w:rPr>
                <w:rFonts w:ascii="Verdana" w:hAnsi="Verdana"/>
                <w:b/>
                <w:sz w:val="20"/>
                <w:lang w:eastAsia="zh-CN"/>
              </w:rPr>
              <w:t xml:space="preserve">November </w:t>
            </w:r>
            <w:r w:rsidR="00561120">
              <w:rPr>
                <w:rFonts w:ascii="Verdana" w:hAnsi="Verdana"/>
                <w:b/>
                <w:sz w:val="20"/>
                <w:lang w:eastAsia="zh-CN"/>
              </w:rPr>
              <w:t>2016</w:t>
            </w:r>
          </w:p>
        </w:tc>
      </w:tr>
      <w:tr w:rsidR="000069D4" w14:paraId="7E60E696" w14:textId="77777777" w:rsidTr="00D046A7">
        <w:trPr>
          <w:cantSplit/>
        </w:trPr>
        <w:tc>
          <w:tcPr>
            <w:tcW w:w="6438" w:type="dxa"/>
            <w:gridSpan w:val="2"/>
            <w:vMerge/>
          </w:tcPr>
          <w:p w14:paraId="4B051673" w14:textId="77777777"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14:paraId="1D3B1352" w14:textId="77777777" w:rsidR="000069D4" w:rsidRPr="00561120" w:rsidRDefault="0056112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C07269" w14:paraId="63FC3C0B" w14:textId="77777777" w:rsidTr="00A93E53">
        <w:trPr>
          <w:cantSplit/>
        </w:trPr>
        <w:tc>
          <w:tcPr>
            <w:tcW w:w="9889" w:type="dxa"/>
            <w:gridSpan w:val="4"/>
          </w:tcPr>
          <w:p w14:paraId="1EACBDDB" w14:textId="2648584A" w:rsidR="00C07269" w:rsidRDefault="00B1541B" w:rsidP="00C07269">
            <w:pPr>
              <w:pStyle w:val="Source"/>
              <w:spacing w:before="600"/>
              <w:rPr>
                <w:lang w:eastAsia="zh-CN"/>
              </w:rPr>
            </w:pPr>
            <w:r w:rsidRPr="0065561A">
              <w:rPr>
                <w:lang w:eastAsia="zh-CN"/>
              </w:rPr>
              <w:t xml:space="preserve">Annex </w:t>
            </w:r>
            <w:r>
              <w:rPr>
                <w:lang w:eastAsia="zh-CN"/>
              </w:rPr>
              <w:t>30</w:t>
            </w:r>
            <w:r w:rsidRPr="0065561A">
              <w:rPr>
                <w:lang w:eastAsia="zh-CN"/>
              </w:rPr>
              <w:t xml:space="preserve"> to Working Party 5A Chairman’s Report</w:t>
            </w:r>
          </w:p>
        </w:tc>
      </w:tr>
      <w:tr w:rsidR="00C07269" w14:paraId="55959BED" w14:textId="77777777" w:rsidTr="00A93E53">
        <w:trPr>
          <w:cantSplit/>
        </w:trPr>
        <w:tc>
          <w:tcPr>
            <w:tcW w:w="9889" w:type="dxa"/>
            <w:gridSpan w:val="4"/>
          </w:tcPr>
          <w:p w14:paraId="259EBBC1" w14:textId="080D319B" w:rsidR="00C07269" w:rsidRDefault="00C07269" w:rsidP="00C07269">
            <w:pPr>
              <w:pStyle w:val="RepNo"/>
              <w:spacing w:before="360"/>
              <w:rPr>
                <w:rFonts w:ascii="Verdana" w:eastAsia="SimSun" w:hAnsi="Verdana"/>
                <w:b/>
                <w:sz w:val="20"/>
                <w:lang w:eastAsia="zh-CN"/>
              </w:rPr>
            </w:pPr>
            <w:r w:rsidRPr="000542FB">
              <w:rPr>
                <w:lang w:eastAsia="ja-JP"/>
              </w:rPr>
              <w:t xml:space="preserve">WORKING DOCUMENT TOWARD A PRELIMINARY </w:t>
            </w:r>
            <w:r>
              <w:rPr>
                <w:lang w:eastAsia="ja-JP"/>
              </w:rPr>
              <w:br/>
              <w:t xml:space="preserve">DRAFT </w:t>
            </w:r>
            <w:r w:rsidRPr="000542FB">
              <w:rPr>
                <w:lang w:eastAsia="ja-JP"/>
              </w:rPr>
              <w:t>NEW REPORT ITU-R M.[ITS USAGE]</w:t>
            </w:r>
            <w:r w:rsidRPr="00CD522A">
              <w:rPr>
                <w:lang w:eastAsia="zh-CN"/>
              </w:rPr>
              <w:t xml:space="preserve"> </w:t>
            </w:r>
          </w:p>
        </w:tc>
      </w:tr>
      <w:tr w:rsidR="00C07269" w14:paraId="3F03C0A4" w14:textId="77777777" w:rsidTr="00A93E53">
        <w:trPr>
          <w:cantSplit/>
        </w:trPr>
        <w:tc>
          <w:tcPr>
            <w:tcW w:w="9889" w:type="dxa"/>
            <w:gridSpan w:val="4"/>
          </w:tcPr>
          <w:p w14:paraId="75259CF8" w14:textId="7D34B589" w:rsidR="00C07269" w:rsidRDefault="00C07269" w:rsidP="00C07269">
            <w:pPr>
              <w:pStyle w:val="Reptitle"/>
              <w:rPr>
                <w:rFonts w:ascii="Verdana" w:eastAsia="SimSun" w:hAnsi="Verdana"/>
                <w:sz w:val="20"/>
                <w:lang w:eastAsia="zh-CN"/>
              </w:rPr>
            </w:pPr>
            <w:r w:rsidRPr="00CD522A">
              <w:rPr>
                <w:lang w:eastAsia="zh-CN"/>
              </w:rPr>
              <w:t xml:space="preserve">Intelligent transport systems (ITS) usage in ITU </w:t>
            </w:r>
            <w:r w:rsidRPr="005F3610">
              <w:t>Member</w:t>
            </w:r>
            <w:r w:rsidRPr="00CD522A">
              <w:rPr>
                <w:lang w:eastAsia="zh-CN"/>
              </w:rPr>
              <w:t xml:space="preserve"> States</w:t>
            </w:r>
          </w:p>
        </w:tc>
      </w:tr>
    </w:tbl>
    <w:p w14:paraId="0F937F52" w14:textId="77777777" w:rsidR="00F82BDB" w:rsidRPr="00CD522A" w:rsidRDefault="00F82BDB" w:rsidP="00C07269">
      <w:pPr>
        <w:pStyle w:val="Repref"/>
        <w:rPr>
          <w:lang w:eastAsia="zh-CN"/>
        </w:rPr>
      </w:pPr>
      <w:bookmarkStart w:id="5" w:name="dbreak"/>
      <w:bookmarkEnd w:id="4"/>
      <w:bookmarkEnd w:id="5"/>
      <w:r w:rsidRPr="00CD522A">
        <w:rPr>
          <w:lang w:eastAsia="ja-JP"/>
        </w:rPr>
        <w:t>(</w:t>
      </w:r>
      <w:r w:rsidRPr="00CD522A">
        <w:t>Question ITU-R 205-</w:t>
      </w:r>
      <w:r w:rsidRPr="00CD522A">
        <w:rPr>
          <w:lang w:eastAsia="ja-JP"/>
        </w:rPr>
        <w:t>5</w:t>
      </w:r>
      <w:r w:rsidRPr="00CD522A">
        <w:t>/5</w:t>
      </w:r>
      <w:r w:rsidRPr="00CD522A">
        <w:rPr>
          <w:lang w:eastAsia="ja-JP"/>
        </w:rPr>
        <w:t>)</w:t>
      </w:r>
    </w:p>
    <w:p w14:paraId="28881541" w14:textId="77777777" w:rsidR="000069D4" w:rsidRPr="005C26C0" w:rsidRDefault="000069D4" w:rsidP="00DD4BED">
      <w:pPr>
        <w:rPr>
          <w:rFonts w:eastAsiaTheme="minorEastAsia"/>
          <w:lang w:val="en-US" w:eastAsia="zh-CN"/>
        </w:rPr>
      </w:pPr>
    </w:p>
    <w:bookmarkStart w:id="6" w:name="_Hlt454183980" w:displacedByCustomXml="next"/>
    <w:bookmarkEnd w:id="6" w:displacedByCustomXml="next"/>
    <w:sdt>
      <w:sdtPr>
        <w:rPr>
          <w:rFonts w:ascii="Times New Roman" w:eastAsia="Times New Roman" w:hAnsi="Times New Roman" w:cs="Times New Roman"/>
          <w:szCs w:val="20"/>
        </w:rPr>
        <w:id w:val="604077342"/>
        <w:docPartObj>
          <w:docPartGallery w:val="Table of Contents"/>
          <w:docPartUnique/>
        </w:docPartObj>
      </w:sdtPr>
      <w:sdtEndPr>
        <w:rPr>
          <w:rFonts w:eastAsia="MS Mincho"/>
          <w:b/>
          <w:bCs/>
        </w:rPr>
      </w:sdtEndPr>
      <w:sdtContent>
        <w:p w14:paraId="07A41564" w14:textId="77777777" w:rsidR="00E735F0" w:rsidRDefault="005C26C0" w:rsidP="00E735F0">
          <w:pPr>
            <w:pStyle w:val="TOCHeading"/>
            <w:spacing w:before="0" w:after="120"/>
            <w:jc w:val="center"/>
          </w:pPr>
          <w:r w:rsidRPr="005C26C0">
            <w:rPr>
              <w:rFonts w:asciiTheme="majorBidi" w:hAnsiTheme="majorBidi"/>
            </w:rPr>
            <w:t>TABLE OF CONTENTS</w:t>
          </w:r>
        </w:p>
        <w:p w14:paraId="3CD54856" w14:textId="77777777" w:rsidR="00E735F0" w:rsidRDefault="00E735F0"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r>
            <w:fldChar w:fldCharType="begin"/>
          </w:r>
          <w:r>
            <w:instrText xml:space="preserve"> TOC \o "1-3" \h \z \u </w:instrText>
          </w:r>
          <w:r>
            <w:fldChar w:fldCharType="separate"/>
          </w:r>
          <w:hyperlink w:anchor="_Toc463513006" w:history="1">
            <w:r w:rsidRPr="00C20626">
              <w:rPr>
                <w:rStyle w:val="Hyperlink"/>
                <w:noProof/>
              </w:rPr>
              <w:t>1</w:t>
            </w:r>
            <w:r>
              <w:rPr>
                <w:rFonts w:asciiTheme="minorHAnsi" w:eastAsiaTheme="minorEastAsia" w:hAnsiTheme="minorHAnsi" w:cstheme="minorBidi"/>
                <w:noProof/>
                <w:sz w:val="22"/>
                <w:szCs w:val="22"/>
                <w:lang w:val="en-SG" w:eastAsia="en-SG"/>
              </w:rPr>
              <w:tab/>
            </w:r>
            <w:r w:rsidRPr="00C20626">
              <w:rPr>
                <w:rStyle w:val="Hyperlink"/>
                <w:noProof/>
              </w:rPr>
              <w:t>Scope</w:t>
            </w:r>
            <w:r>
              <w:rPr>
                <w:noProof/>
                <w:webHidden/>
              </w:rPr>
              <w:tab/>
            </w:r>
            <w:r>
              <w:rPr>
                <w:noProof/>
                <w:webHidden/>
              </w:rPr>
              <w:fldChar w:fldCharType="begin"/>
            </w:r>
            <w:r>
              <w:rPr>
                <w:noProof/>
                <w:webHidden/>
              </w:rPr>
              <w:instrText xml:space="preserve"> PAGEREF _Toc463513006 \h </w:instrText>
            </w:r>
            <w:r>
              <w:rPr>
                <w:noProof/>
                <w:webHidden/>
              </w:rPr>
            </w:r>
            <w:r>
              <w:rPr>
                <w:noProof/>
                <w:webHidden/>
              </w:rPr>
              <w:fldChar w:fldCharType="separate"/>
            </w:r>
            <w:r w:rsidR="00AC2B12">
              <w:rPr>
                <w:noProof/>
                <w:webHidden/>
              </w:rPr>
              <w:t>4</w:t>
            </w:r>
            <w:r>
              <w:rPr>
                <w:noProof/>
                <w:webHidden/>
              </w:rPr>
              <w:fldChar w:fldCharType="end"/>
            </w:r>
          </w:hyperlink>
        </w:p>
        <w:p w14:paraId="5D44EF1F"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07" w:history="1">
            <w:r w:rsidR="00E735F0" w:rsidRPr="00C20626">
              <w:rPr>
                <w:rStyle w:val="Hyperlink"/>
                <w:noProof/>
              </w:rPr>
              <w:t>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Background</w:t>
            </w:r>
            <w:r w:rsidR="00E735F0">
              <w:rPr>
                <w:noProof/>
                <w:webHidden/>
              </w:rPr>
              <w:tab/>
            </w:r>
            <w:r w:rsidR="00E735F0">
              <w:rPr>
                <w:noProof/>
                <w:webHidden/>
              </w:rPr>
              <w:fldChar w:fldCharType="begin"/>
            </w:r>
            <w:r w:rsidR="00E735F0">
              <w:rPr>
                <w:noProof/>
                <w:webHidden/>
              </w:rPr>
              <w:instrText xml:space="preserve"> PAGEREF _Toc463513007 \h </w:instrText>
            </w:r>
            <w:r w:rsidR="00E735F0">
              <w:rPr>
                <w:noProof/>
                <w:webHidden/>
              </w:rPr>
            </w:r>
            <w:r w:rsidR="00E735F0">
              <w:rPr>
                <w:noProof/>
                <w:webHidden/>
              </w:rPr>
              <w:fldChar w:fldCharType="separate"/>
            </w:r>
            <w:r w:rsidR="00AC2B12">
              <w:rPr>
                <w:noProof/>
                <w:webHidden/>
              </w:rPr>
              <w:t>4</w:t>
            </w:r>
            <w:r w:rsidR="00E735F0">
              <w:rPr>
                <w:noProof/>
                <w:webHidden/>
              </w:rPr>
              <w:fldChar w:fldCharType="end"/>
            </w:r>
          </w:hyperlink>
        </w:p>
        <w:p w14:paraId="389656F9"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08" w:history="1">
            <w:r w:rsidR="00E735F0" w:rsidRPr="00C20626">
              <w:rPr>
                <w:rStyle w:val="Hyperlink"/>
                <w:noProof/>
              </w:rPr>
              <w:t>3</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Related documents</w:t>
            </w:r>
            <w:r w:rsidR="00E735F0">
              <w:rPr>
                <w:noProof/>
                <w:webHidden/>
              </w:rPr>
              <w:tab/>
            </w:r>
            <w:r w:rsidR="00E735F0">
              <w:rPr>
                <w:noProof/>
                <w:webHidden/>
              </w:rPr>
              <w:fldChar w:fldCharType="begin"/>
            </w:r>
            <w:r w:rsidR="00E735F0">
              <w:rPr>
                <w:noProof/>
                <w:webHidden/>
              </w:rPr>
              <w:instrText xml:space="preserve"> PAGEREF _Toc463513008 \h </w:instrText>
            </w:r>
            <w:r w:rsidR="00E735F0">
              <w:rPr>
                <w:noProof/>
                <w:webHidden/>
              </w:rPr>
            </w:r>
            <w:r w:rsidR="00E735F0">
              <w:rPr>
                <w:noProof/>
                <w:webHidden/>
              </w:rPr>
              <w:fldChar w:fldCharType="separate"/>
            </w:r>
            <w:r w:rsidR="00AC2B12">
              <w:rPr>
                <w:noProof/>
                <w:webHidden/>
              </w:rPr>
              <w:t>4</w:t>
            </w:r>
            <w:r w:rsidR="00E735F0">
              <w:rPr>
                <w:noProof/>
                <w:webHidden/>
              </w:rPr>
              <w:fldChar w:fldCharType="end"/>
            </w:r>
          </w:hyperlink>
        </w:p>
        <w:p w14:paraId="7A9358B5"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09" w:history="1">
            <w:r w:rsidR="00E735F0" w:rsidRPr="00C20626">
              <w:rPr>
                <w:rStyle w:val="Hyperlink"/>
                <w:noProof/>
              </w:rPr>
              <w:t>4</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List of acronyms and abbreviations</w:t>
            </w:r>
            <w:r w:rsidR="00E735F0">
              <w:rPr>
                <w:noProof/>
                <w:webHidden/>
              </w:rPr>
              <w:tab/>
            </w:r>
            <w:r w:rsidR="00E735F0">
              <w:rPr>
                <w:noProof/>
                <w:webHidden/>
              </w:rPr>
              <w:fldChar w:fldCharType="begin"/>
            </w:r>
            <w:r w:rsidR="00E735F0">
              <w:rPr>
                <w:noProof/>
                <w:webHidden/>
              </w:rPr>
              <w:instrText xml:space="preserve"> PAGEREF _Toc463513009 \h </w:instrText>
            </w:r>
            <w:r w:rsidR="00E735F0">
              <w:rPr>
                <w:noProof/>
                <w:webHidden/>
              </w:rPr>
            </w:r>
            <w:r w:rsidR="00E735F0">
              <w:rPr>
                <w:noProof/>
                <w:webHidden/>
              </w:rPr>
              <w:fldChar w:fldCharType="separate"/>
            </w:r>
            <w:r w:rsidR="00AC2B12">
              <w:rPr>
                <w:noProof/>
                <w:webHidden/>
              </w:rPr>
              <w:t>4</w:t>
            </w:r>
            <w:r w:rsidR="00E735F0">
              <w:rPr>
                <w:noProof/>
                <w:webHidden/>
              </w:rPr>
              <w:fldChar w:fldCharType="end"/>
            </w:r>
          </w:hyperlink>
        </w:p>
        <w:p w14:paraId="01BF182F"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10" w:history="1">
            <w:r w:rsidR="00E735F0" w:rsidRPr="00C20626">
              <w:rPr>
                <w:rStyle w:val="Hyperlink"/>
                <w:noProof/>
              </w:rPr>
              <w:t>5</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Overview of ITS radio communication and automotive radar</w:t>
            </w:r>
            <w:r w:rsidR="00E735F0">
              <w:rPr>
                <w:noProof/>
                <w:webHidden/>
              </w:rPr>
              <w:tab/>
            </w:r>
            <w:r w:rsidR="00E735F0">
              <w:rPr>
                <w:noProof/>
                <w:webHidden/>
              </w:rPr>
              <w:fldChar w:fldCharType="begin"/>
            </w:r>
            <w:r w:rsidR="00E735F0">
              <w:rPr>
                <w:noProof/>
                <w:webHidden/>
              </w:rPr>
              <w:instrText xml:space="preserve"> PAGEREF _Toc463513010 \h </w:instrText>
            </w:r>
            <w:r w:rsidR="00E735F0">
              <w:rPr>
                <w:noProof/>
                <w:webHidden/>
              </w:rPr>
            </w:r>
            <w:r w:rsidR="00E735F0">
              <w:rPr>
                <w:noProof/>
                <w:webHidden/>
              </w:rPr>
              <w:fldChar w:fldCharType="separate"/>
            </w:r>
            <w:r w:rsidR="00AC2B12">
              <w:rPr>
                <w:noProof/>
                <w:webHidden/>
              </w:rPr>
              <w:t>5</w:t>
            </w:r>
            <w:r w:rsidR="00E735F0">
              <w:rPr>
                <w:noProof/>
                <w:webHidden/>
              </w:rPr>
              <w:fldChar w:fldCharType="end"/>
            </w:r>
          </w:hyperlink>
        </w:p>
        <w:p w14:paraId="1B0F8371"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1" w:history="1">
            <w:r w:rsidR="00E735F0" w:rsidRPr="00C20626">
              <w:rPr>
                <w:rStyle w:val="Hyperlink"/>
                <w:noProof/>
              </w:rPr>
              <w:t>5.1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ITS radiocommunication</w:t>
            </w:r>
            <w:r w:rsidR="00E735F0">
              <w:rPr>
                <w:noProof/>
                <w:webHidden/>
              </w:rPr>
              <w:tab/>
            </w:r>
            <w:r w:rsidR="00E735F0">
              <w:rPr>
                <w:noProof/>
                <w:webHidden/>
              </w:rPr>
              <w:fldChar w:fldCharType="begin"/>
            </w:r>
            <w:r w:rsidR="00E735F0">
              <w:rPr>
                <w:noProof/>
                <w:webHidden/>
              </w:rPr>
              <w:instrText xml:space="preserve"> PAGEREF _Toc463513011 \h </w:instrText>
            </w:r>
            <w:r w:rsidR="00E735F0">
              <w:rPr>
                <w:noProof/>
                <w:webHidden/>
              </w:rPr>
            </w:r>
            <w:r w:rsidR="00E735F0">
              <w:rPr>
                <w:noProof/>
                <w:webHidden/>
              </w:rPr>
              <w:fldChar w:fldCharType="separate"/>
            </w:r>
            <w:r w:rsidR="00AC2B12">
              <w:rPr>
                <w:noProof/>
                <w:webHidden/>
              </w:rPr>
              <w:t>6</w:t>
            </w:r>
            <w:r w:rsidR="00E735F0">
              <w:rPr>
                <w:noProof/>
                <w:webHidden/>
              </w:rPr>
              <w:fldChar w:fldCharType="end"/>
            </w:r>
          </w:hyperlink>
        </w:p>
        <w:p w14:paraId="3D323AA7"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2" w:history="1">
            <w:r w:rsidR="00E735F0" w:rsidRPr="00C20626">
              <w:rPr>
                <w:rStyle w:val="Hyperlink"/>
                <w:noProof/>
              </w:rPr>
              <w:t>5.1.1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Terms and definitions</w:t>
            </w:r>
            <w:r w:rsidR="00E735F0">
              <w:rPr>
                <w:noProof/>
                <w:webHidden/>
              </w:rPr>
              <w:tab/>
            </w:r>
            <w:r w:rsidR="00E735F0">
              <w:rPr>
                <w:noProof/>
                <w:webHidden/>
              </w:rPr>
              <w:fldChar w:fldCharType="begin"/>
            </w:r>
            <w:r w:rsidR="00E735F0">
              <w:rPr>
                <w:noProof/>
                <w:webHidden/>
              </w:rPr>
              <w:instrText xml:space="preserve"> PAGEREF _Toc463513012 \h </w:instrText>
            </w:r>
            <w:r w:rsidR="00E735F0">
              <w:rPr>
                <w:noProof/>
                <w:webHidden/>
              </w:rPr>
            </w:r>
            <w:r w:rsidR="00E735F0">
              <w:rPr>
                <w:noProof/>
                <w:webHidden/>
              </w:rPr>
              <w:fldChar w:fldCharType="separate"/>
            </w:r>
            <w:r w:rsidR="00AC2B12">
              <w:rPr>
                <w:noProof/>
                <w:webHidden/>
              </w:rPr>
              <w:t>7</w:t>
            </w:r>
            <w:r w:rsidR="00E735F0">
              <w:rPr>
                <w:noProof/>
                <w:webHidden/>
              </w:rPr>
              <w:fldChar w:fldCharType="end"/>
            </w:r>
          </w:hyperlink>
        </w:p>
        <w:p w14:paraId="4B00F6C7"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3" w:history="1">
            <w:r w:rsidR="00E735F0" w:rsidRPr="00C20626">
              <w:rPr>
                <w:rStyle w:val="Hyperlink"/>
                <w:noProof/>
              </w:rPr>
              <w:t>5.1.2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Technical characteristics</w:t>
            </w:r>
            <w:r w:rsidR="00E735F0">
              <w:rPr>
                <w:noProof/>
                <w:webHidden/>
              </w:rPr>
              <w:tab/>
            </w:r>
            <w:r w:rsidR="00E735F0">
              <w:rPr>
                <w:noProof/>
                <w:webHidden/>
              </w:rPr>
              <w:fldChar w:fldCharType="begin"/>
            </w:r>
            <w:r w:rsidR="00E735F0">
              <w:rPr>
                <w:noProof/>
                <w:webHidden/>
              </w:rPr>
              <w:instrText xml:space="preserve"> PAGEREF _Toc463513013 \h </w:instrText>
            </w:r>
            <w:r w:rsidR="00E735F0">
              <w:rPr>
                <w:noProof/>
                <w:webHidden/>
              </w:rPr>
            </w:r>
            <w:r w:rsidR="00E735F0">
              <w:rPr>
                <w:noProof/>
                <w:webHidden/>
              </w:rPr>
              <w:fldChar w:fldCharType="separate"/>
            </w:r>
            <w:r w:rsidR="00AC2B12">
              <w:rPr>
                <w:noProof/>
                <w:webHidden/>
              </w:rPr>
              <w:t>7</w:t>
            </w:r>
            <w:r w:rsidR="00E735F0">
              <w:rPr>
                <w:noProof/>
                <w:webHidden/>
              </w:rPr>
              <w:fldChar w:fldCharType="end"/>
            </w:r>
          </w:hyperlink>
        </w:p>
        <w:p w14:paraId="7F080F86"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4" w:history="1">
            <w:r w:rsidR="00E735F0" w:rsidRPr="00C20626">
              <w:rPr>
                <w:rStyle w:val="Hyperlink"/>
                <w:noProof/>
              </w:rPr>
              <w:t>5.2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Automotive radar</w:t>
            </w:r>
            <w:r w:rsidR="00E735F0">
              <w:rPr>
                <w:noProof/>
                <w:webHidden/>
              </w:rPr>
              <w:tab/>
            </w:r>
            <w:r w:rsidR="00E735F0">
              <w:rPr>
                <w:noProof/>
                <w:webHidden/>
              </w:rPr>
              <w:fldChar w:fldCharType="begin"/>
            </w:r>
            <w:r w:rsidR="00E735F0">
              <w:rPr>
                <w:noProof/>
                <w:webHidden/>
              </w:rPr>
              <w:instrText xml:space="preserve"> PAGEREF _Toc463513014 \h </w:instrText>
            </w:r>
            <w:r w:rsidR="00E735F0">
              <w:rPr>
                <w:noProof/>
                <w:webHidden/>
              </w:rPr>
            </w:r>
            <w:r w:rsidR="00E735F0">
              <w:rPr>
                <w:noProof/>
                <w:webHidden/>
              </w:rPr>
              <w:fldChar w:fldCharType="separate"/>
            </w:r>
            <w:r w:rsidR="00AC2B12">
              <w:rPr>
                <w:noProof/>
                <w:webHidden/>
              </w:rPr>
              <w:t>8</w:t>
            </w:r>
            <w:r w:rsidR="00E735F0">
              <w:rPr>
                <w:noProof/>
                <w:webHidden/>
              </w:rPr>
              <w:fldChar w:fldCharType="end"/>
            </w:r>
          </w:hyperlink>
        </w:p>
        <w:p w14:paraId="734882B6"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15" w:history="1">
            <w:r w:rsidR="00E735F0" w:rsidRPr="00C20626">
              <w:rPr>
                <w:rStyle w:val="Hyperlink"/>
                <w:noProof/>
              </w:rPr>
              <w:t>5.2.1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Terms and definitions</w:t>
            </w:r>
            <w:r w:rsidR="00E735F0">
              <w:rPr>
                <w:noProof/>
                <w:webHidden/>
              </w:rPr>
              <w:tab/>
            </w:r>
            <w:r w:rsidR="00E735F0">
              <w:rPr>
                <w:noProof/>
                <w:webHidden/>
              </w:rPr>
              <w:fldChar w:fldCharType="begin"/>
            </w:r>
            <w:r w:rsidR="00E735F0">
              <w:rPr>
                <w:noProof/>
                <w:webHidden/>
              </w:rPr>
              <w:instrText xml:space="preserve"> PAGEREF _Toc463513015 \h </w:instrText>
            </w:r>
            <w:r w:rsidR="00E735F0">
              <w:rPr>
                <w:noProof/>
                <w:webHidden/>
              </w:rPr>
            </w:r>
            <w:r w:rsidR="00E735F0">
              <w:rPr>
                <w:noProof/>
                <w:webHidden/>
              </w:rPr>
              <w:fldChar w:fldCharType="separate"/>
            </w:r>
            <w:r w:rsidR="00AC2B12">
              <w:rPr>
                <w:noProof/>
                <w:webHidden/>
              </w:rPr>
              <w:t>8</w:t>
            </w:r>
            <w:r w:rsidR="00E735F0">
              <w:rPr>
                <w:noProof/>
                <w:webHidden/>
              </w:rPr>
              <w:fldChar w:fldCharType="end"/>
            </w:r>
          </w:hyperlink>
        </w:p>
        <w:p w14:paraId="3FCB63D9"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16" w:history="1">
            <w:r w:rsidR="00E735F0" w:rsidRPr="00C20626">
              <w:rPr>
                <w:rStyle w:val="Hyperlink"/>
                <w:noProof/>
              </w:rPr>
              <w:t>5.2.2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Technical characteristics</w:t>
            </w:r>
            <w:r w:rsidR="00E735F0">
              <w:rPr>
                <w:noProof/>
                <w:webHidden/>
              </w:rPr>
              <w:tab/>
            </w:r>
            <w:r w:rsidR="00E735F0">
              <w:rPr>
                <w:noProof/>
                <w:webHidden/>
              </w:rPr>
              <w:fldChar w:fldCharType="begin"/>
            </w:r>
            <w:r w:rsidR="00E735F0">
              <w:rPr>
                <w:noProof/>
                <w:webHidden/>
              </w:rPr>
              <w:instrText xml:space="preserve"> PAGEREF _Toc463513016 \h </w:instrText>
            </w:r>
            <w:r w:rsidR="00E735F0">
              <w:rPr>
                <w:noProof/>
                <w:webHidden/>
              </w:rPr>
            </w:r>
            <w:r w:rsidR="00E735F0">
              <w:rPr>
                <w:noProof/>
                <w:webHidden/>
              </w:rPr>
              <w:fldChar w:fldCharType="separate"/>
            </w:r>
            <w:r w:rsidR="00AC2B12">
              <w:rPr>
                <w:noProof/>
                <w:webHidden/>
              </w:rPr>
              <w:t>8</w:t>
            </w:r>
            <w:r w:rsidR="00E735F0">
              <w:rPr>
                <w:noProof/>
                <w:webHidden/>
              </w:rPr>
              <w:fldChar w:fldCharType="end"/>
            </w:r>
          </w:hyperlink>
        </w:p>
        <w:p w14:paraId="78C24CAD"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17" w:history="1">
            <w:r w:rsidR="00E735F0" w:rsidRPr="00C20626">
              <w:rPr>
                <w:rStyle w:val="Hyperlink"/>
                <w:noProof/>
              </w:rPr>
              <w:t>6</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[Legacy] ITS radio communication - ETC</w:t>
            </w:r>
            <w:r w:rsidR="00E735F0">
              <w:rPr>
                <w:noProof/>
                <w:webHidden/>
              </w:rPr>
              <w:tab/>
            </w:r>
            <w:r w:rsidR="00E735F0">
              <w:rPr>
                <w:noProof/>
                <w:webHidden/>
              </w:rPr>
              <w:fldChar w:fldCharType="begin"/>
            </w:r>
            <w:r w:rsidR="00E735F0">
              <w:rPr>
                <w:noProof/>
                <w:webHidden/>
              </w:rPr>
              <w:instrText xml:space="preserve"> PAGEREF _Toc463513017 \h </w:instrText>
            </w:r>
            <w:r w:rsidR="00E735F0">
              <w:rPr>
                <w:noProof/>
                <w:webHidden/>
              </w:rPr>
            </w:r>
            <w:r w:rsidR="00E735F0">
              <w:rPr>
                <w:noProof/>
                <w:webHidden/>
              </w:rPr>
              <w:fldChar w:fldCharType="separate"/>
            </w:r>
            <w:r w:rsidR="00AC2B12">
              <w:rPr>
                <w:noProof/>
                <w:webHidden/>
              </w:rPr>
              <w:t>9</w:t>
            </w:r>
            <w:r w:rsidR="00E735F0">
              <w:rPr>
                <w:noProof/>
                <w:webHidden/>
              </w:rPr>
              <w:fldChar w:fldCharType="end"/>
            </w:r>
          </w:hyperlink>
        </w:p>
        <w:p w14:paraId="510488AD"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8" w:history="1">
            <w:r w:rsidR="00E735F0" w:rsidRPr="00C20626">
              <w:rPr>
                <w:rStyle w:val="Hyperlink"/>
                <w:noProof/>
              </w:rPr>
              <w:t>6.1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Overview</w:t>
            </w:r>
            <w:r w:rsidR="00E735F0">
              <w:rPr>
                <w:noProof/>
                <w:webHidden/>
              </w:rPr>
              <w:tab/>
            </w:r>
            <w:r w:rsidR="00E735F0">
              <w:rPr>
                <w:noProof/>
                <w:webHidden/>
              </w:rPr>
              <w:fldChar w:fldCharType="begin"/>
            </w:r>
            <w:r w:rsidR="00E735F0">
              <w:rPr>
                <w:noProof/>
                <w:webHidden/>
              </w:rPr>
              <w:instrText xml:space="preserve"> PAGEREF _Toc463513018 \h </w:instrText>
            </w:r>
            <w:r w:rsidR="00E735F0">
              <w:rPr>
                <w:noProof/>
                <w:webHidden/>
              </w:rPr>
            </w:r>
            <w:r w:rsidR="00E735F0">
              <w:rPr>
                <w:noProof/>
                <w:webHidden/>
              </w:rPr>
              <w:fldChar w:fldCharType="separate"/>
            </w:r>
            <w:r w:rsidR="00AC2B12">
              <w:rPr>
                <w:noProof/>
                <w:webHidden/>
              </w:rPr>
              <w:t>9</w:t>
            </w:r>
            <w:r w:rsidR="00E735F0">
              <w:rPr>
                <w:noProof/>
                <w:webHidden/>
              </w:rPr>
              <w:fldChar w:fldCharType="end"/>
            </w:r>
          </w:hyperlink>
        </w:p>
        <w:p w14:paraId="35FC2A31"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19" w:history="1">
            <w:r w:rsidR="00E735F0" w:rsidRPr="00C20626">
              <w:rPr>
                <w:rStyle w:val="Hyperlink"/>
                <w:noProof/>
              </w:rPr>
              <w:t>6.3</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_Toc463513019 \h </w:instrText>
            </w:r>
            <w:r w:rsidR="00E735F0">
              <w:rPr>
                <w:noProof/>
                <w:webHidden/>
              </w:rPr>
            </w:r>
            <w:r w:rsidR="00E735F0">
              <w:rPr>
                <w:noProof/>
                <w:webHidden/>
              </w:rPr>
              <w:fldChar w:fldCharType="separate"/>
            </w:r>
            <w:r w:rsidR="00AC2B12">
              <w:rPr>
                <w:noProof/>
                <w:webHidden/>
              </w:rPr>
              <w:t>9</w:t>
            </w:r>
            <w:r w:rsidR="00E735F0">
              <w:rPr>
                <w:noProof/>
                <w:webHidden/>
              </w:rPr>
              <w:fldChar w:fldCharType="end"/>
            </w:r>
          </w:hyperlink>
        </w:p>
        <w:p w14:paraId="25EB6F5F"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20" w:history="1">
            <w:r w:rsidR="00E735F0" w:rsidRPr="00C20626">
              <w:rPr>
                <w:rStyle w:val="Hyperlink"/>
                <w:noProof/>
              </w:rPr>
              <w:t>6.4</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_Toc463513020 \h </w:instrText>
            </w:r>
            <w:r w:rsidR="00E735F0">
              <w:rPr>
                <w:noProof/>
                <w:webHidden/>
              </w:rPr>
            </w:r>
            <w:r w:rsidR="00E735F0">
              <w:rPr>
                <w:noProof/>
                <w:webHidden/>
              </w:rPr>
              <w:fldChar w:fldCharType="separate"/>
            </w:r>
            <w:r w:rsidR="00AC2B12">
              <w:rPr>
                <w:noProof/>
                <w:webHidden/>
              </w:rPr>
              <w:t>9</w:t>
            </w:r>
            <w:r w:rsidR="00E735F0">
              <w:rPr>
                <w:noProof/>
                <w:webHidden/>
              </w:rPr>
              <w:fldChar w:fldCharType="end"/>
            </w:r>
          </w:hyperlink>
        </w:p>
        <w:p w14:paraId="541C539F"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21" w:history="1">
            <w:r w:rsidR="00E735F0" w:rsidRPr="00C20626">
              <w:rPr>
                <w:rStyle w:val="Hyperlink"/>
                <w:noProof/>
              </w:rPr>
              <w:t>6.5</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Applications</w:t>
            </w:r>
            <w:r w:rsidR="00E735F0">
              <w:rPr>
                <w:noProof/>
                <w:webHidden/>
              </w:rPr>
              <w:tab/>
            </w:r>
            <w:r w:rsidR="00E735F0">
              <w:rPr>
                <w:noProof/>
                <w:webHidden/>
              </w:rPr>
              <w:fldChar w:fldCharType="begin"/>
            </w:r>
            <w:r w:rsidR="00E735F0">
              <w:rPr>
                <w:noProof/>
                <w:webHidden/>
              </w:rPr>
              <w:instrText xml:space="preserve"> PAGEREF _Toc463513021 \h </w:instrText>
            </w:r>
            <w:r w:rsidR="00E735F0">
              <w:rPr>
                <w:noProof/>
                <w:webHidden/>
              </w:rPr>
            </w:r>
            <w:r w:rsidR="00E735F0">
              <w:rPr>
                <w:noProof/>
                <w:webHidden/>
              </w:rPr>
              <w:fldChar w:fldCharType="separate"/>
            </w:r>
            <w:r w:rsidR="00AC2B12">
              <w:rPr>
                <w:noProof/>
                <w:webHidden/>
              </w:rPr>
              <w:t>10</w:t>
            </w:r>
            <w:r w:rsidR="00E735F0">
              <w:rPr>
                <w:noProof/>
                <w:webHidden/>
              </w:rPr>
              <w:fldChar w:fldCharType="end"/>
            </w:r>
          </w:hyperlink>
        </w:p>
        <w:p w14:paraId="5DC0D8DF"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22" w:history="1">
            <w:r w:rsidR="00E735F0" w:rsidRPr="00C20626">
              <w:rPr>
                <w:rStyle w:val="Hyperlink"/>
                <w:noProof/>
              </w:rPr>
              <w:t>6.6</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1</w:t>
            </w:r>
            <w:r w:rsidR="00E735F0">
              <w:rPr>
                <w:noProof/>
                <w:webHidden/>
              </w:rPr>
              <w:tab/>
            </w:r>
            <w:r w:rsidR="00E735F0">
              <w:rPr>
                <w:noProof/>
                <w:webHidden/>
              </w:rPr>
              <w:fldChar w:fldCharType="begin"/>
            </w:r>
            <w:r w:rsidR="00E735F0">
              <w:rPr>
                <w:noProof/>
                <w:webHidden/>
              </w:rPr>
              <w:instrText xml:space="preserve"> PAGEREF _Toc463513022 \h </w:instrText>
            </w:r>
            <w:r w:rsidR="00E735F0">
              <w:rPr>
                <w:noProof/>
                <w:webHidden/>
              </w:rPr>
            </w:r>
            <w:r w:rsidR="00E735F0">
              <w:rPr>
                <w:noProof/>
                <w:webHidden/>
              </w:rPr>
              <w:fldChar w:fldCharType="separate"/>
            </w:r>
            <w:r w:rsidR="00AC2B12">
              <w:rPr>
                <w:noProof/>
                <w:webHidden/>
              </w:rPr>
              <w:t>11</w:t>
            </w:r>
            <w:r w:rsidR="00E735F0">
              <w:rPr>
                <w:noProof/>
                <w:webHidden/>
              </w:rPr>
              <w:fldChar w:fldCharType="end"/>
            </w:r>
          </w:hyperlink>
        </w:p>
        <w:p w14:paraId="4A4CC23F"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23" w:history="1">
            <w:r w:rsidR="00E735F0" w:rsidRPr="00C20626">
              <w:rPr>
                <w:rStyle w:val="Hyperlink"/>
                <w:noProof/>
              </w:rPr>
              <w:t>6.6.1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_Toc463513023 \h </w:instrText>
            </w:r>
            <w:r w:rsidR="00E735F0">
              <w:rPr>
                <w:noProof/>
                <w:webHidden/>
              </w:rPr>
            </w:r>
            <w:r w:rsidR="00E735F0">
              <w:rPr>
                <w:noProof/>
                <w:webHidden/>
              </w:rPr>
              <w:fldChar w:fldCharType="separate"/>
            </w:r>
            <w:r w:rsidR="00AC2B12">
              <w:rPr>
                <w:noProof/>
                <w:webHidden/>
              </w:rPr>
              <w:t>14</w:t>
            </w:r>
            <w:r w:rsidR="00E735F0">
              <w:rPr>
                <w:noProof/>
                <w:webHidden/>
              </w:rPr>
              <w:fldChar w:fldCharType="end"/>
            </w:r>
          </w:hyperlink>
        </w:p>
        <w:p w14:paraId="7DC4BF8D"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24" w:history="1">
            <w:r w:rsidR="00E735F0" w:rsidRPr="00C20626">
              <w:rPr>
                <w:rStyle w:val="Hyperlink"/>
                <w:noProof/>
              </w:rPr>
              <w:t>6.6.2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_Toc463513024 \h </w:instrText>
            </w:r>
            <w:r w:rsidR="00E735F0">
              <w:rPr>
                <w:noProof/>
                <w:webHidden/>
              </w:rPr>
            </w:r>
            <w:r w:rsidR="00E735F0">
              <w:rPr>
                <w:noProof/>
                <w:webHidden/>
              </w:rPr>
              <w:fldChar w:fldCharType="separate"/>
            </w:r>
            <w:r w:rsidR="00AC2B12">
              <w:rPr>
                <w:noProof/>
                <w:webHidden/>
              </w:rPr>
              <w:t>15</w:t>
            </w:r>
            <w:r w:rsidR="00E735F0">
              <w:rPr>
                <w:noProof/>
                <w:webHidden/>
              </w:rPr>
              <w:fldChar w:fldCharType="end"/>
            </w:r>
          </w:hyperlink>
        </w:p>
        <w:p w14:paraId="7FF58E29"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25" w:history="1">
            <w:r w:rsidR="00E735F0" w:rsidRPr="00C20626">
              <w:rPr>
                <w:rStyle w:val="Hyperlink"/>
                <w:noProof/>
              </w:rPr>
              <w:t>6.7</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2</w:t>
            </w:r>
            <w:r w:rsidR="00E735F0">
              <w:rPr>
                <w:noProof/>
                <w:webHidden/>
              </w:rPr>
              <w:tab/>
            </w:r>
            <w:r w:rsidR="00E735F0">
              <w:rPr>
                <w:noProof/>
                <w:webHidden/>
              </w:rPr>
              <w:fldChar w:fldCharType="begin"/>
            </w:r>
            <w:r w:rsidR="00E735F0">
              <w:rPr>
                <w:noProof/>
                <w:webHidden/>
              </w:rPr>
              <w:instrText xml:space="preserve"> PAGEREF _Toc463513025 \h </w:instrText>
            </w:r>
            <w:r w:rsidR="00E735F0">
              <w:rPr>
                <w:noProof/>
                <w:webHidden/>
              </w:rPr>
            </w:r>
            <w:r w:rsidR="00E735F0">
              <w:rPr>
                <w:noProof/>
                <w:webHidden/>
              </w:rPr>
              <w:fldChar w:fldCharType="separate"/>
            </w:r>
            <w:r w:rsidR="00AC2B12">
              <w:rPr>
                <w:noProof/>
                <w:webHidden/>
              </w:rPr>
              <w:t>16</w:t>
            </w:r>
            <w:r w:rsidR="00E735F0">
              <w:rPr>
                <w:noProof/>
                <w:webHidden/>
              </w:rPr>
              <w:fldChar w:fldCharType="end"/>
            </w:r>
          </w:hyperlink>
        </w:p>
        <w:p w14:paraId="0A5BCA89"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26" w:history="1">
            <w:r w:rsidR="00E735F0" w:rsidRPr="00C20626">
              <w:rPr>
                <w:rStyle w:val="Hyperlink"/>
                <w:noProof/>
              </w:rPr>
              <w:t>6.7.1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_Toc463513026 \h </w:instrText>
            </w:r>
            <w:r w:rsidR="00E735F0">
              <w:rPr>
                <w:noProof/>
                <w:webHidden/>
              </w:rPr>
            </w:r>
            <w:r w:rsidR="00E735F0">
              <w:rPr>
                <w:noProof/>
                <w:webHidden/>
              </w:rPr>
              <w:fldChar w:fldCharType="separate"/>
            </w:r>
            <w:r w:rsidR="00AC2B12">
              <w:rPr>
                <w:noProof/>
                <w:webHidden/>
              </w:rPr>
              <w:t>16</w:t>
            </w:r>
            <w:r w:rsidR="00E735F0">
              <w:rPr>
                <w:noProof/>
                <w:webHidden/>
              </w:rPr>
              <w:fldChar w:fldCharType="end"/>
            </w:r>
          </w:hyperlink>
        </w:p>
        <w:p w14:paraId="7E75A52F"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27" w:history="1">
            <w:r w:rsidR="00E735F0" w:rsidRPr="00C20626">
              <w:rPr>
                <w:rStyle w:val="Hyperlink"/>
                <w:noProof/>
              </w:rPr>
              <w:t>6.7.2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_Toc463513027 \h </w:instrText>
            </w:r>
            <w:r w:rsidR="00E735F0">
              <w:rPr>
                <w:noProof/>
                <w:webHidden/>
              </w:rPr>
            </w:r>
            <w:r w:rsidR="00E735F0">
              <w:rPr>
                <w:noProof/>
                <w:webHidden/>
              </w:rPr>
              <w:fldChar w:fldCharType="separate"/>
            </w:r>
            <w:r w:rsidR="00AC2B12">
              <w:rPr>
                <w:noProof/>
                <w:webHidden/>
              </w:rPr>
              <w:t>16</w:t>
            </w:r>
            <w:r w:rsidR="00E735F0">
              <w:rPr>
                <w:noProof/>
                <w:webHidden/>
              </w:rPr>
              <w:fldChar w:fldCharType="end"/>
            </w:r>
          </w:hyperlink>
        </w:p>
        <w:p w14:paraId="024EFDDB"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28" w:history="1">
            <w:r w:rsidR="00E735F0" w:rsidRPr="00C20626">
              <w:rPr>
                <w:rStyle w:val="Hyperlink"/>
                <w:noProof/>
              </w:rPr>
              <w:t>6.8</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3</w:t>
            </w:r>
            <w:r w:rsidR="00E735F0">
              <w:rPr>
                <w:noProof/>
                <w:webHidden/>
              </w:rPr>
              <w:tab/>
            </w:r>
            <w:r w:rsidR="00E735F0">
              <w:rPr>
                <w:noProof/>
                <w:webHidden/>
              </w:rPr>
              <w:fldChar w:fldCharType="begin"/>
            </w:r>
            <w:r w:rsidR="00E735F0">
              <w:rPr>
                <w:noProof/>
                <w:webHidden/>
              </w:rPr>
              <w:instrText xml:space="preserve"> PAGEREF _Toc463513028 \h </w:instrText>
            </w:r>
            <w:r w:rsidR="00E735F0">
              <w:rPr>
                <w:noProof/>
                <w:webHidden/>
              </w:rPr>
            </w:r>
            <w:r w:rsidR="00E735F0">
              <w:rPr>
                <w:noProof/>
                <w:webHidden/>
              </w:rPr>
              <w:fldChar w:fldCharType="separate"/>
            </w:r>
            <w:r w:rsidR="00AC2B12">
              <w:rPr>
                <w:noProof/>
                <w:webHidden/>
              </w:rPr>
              <w:t>16</w:t>
            </w:r>
            <w:r w:rsidR="00E735F0">
              <w:rPr>
                <w:noProof/>
                <w:webHidden/>
              </w:rPr>
              <w:fldChar w:fldCharType="end"/>
            </w:r>
          </w:hyperlink>
        </w:p>
        <w:p w14:paraId="2B6D5EC0"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29" w:history="1">
            <w:r w:rsidR="00E735F0" w:rsidRPr="00C20626">
              <w:rPr>
                <w:rStyle w:val="Hyperlink"/>
                <w:noProof/>
              </w:rPr>
              <w:t>6.8.1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_Toc463513029 \h </w:instrText>
            </w:r>
            <w:r w:rsidR="00E735F0">
              <w:rPr>
                <w:noProof/>
                <w:webHidden/>
              </w:rPr>
            </w:r>
            <w:r w:rsidR="00E735F0">
              <w:rPr>
                <w:noProof/>
                <w:webHidden/>
              </w:rPr>
              <w:fldChar w:fldCharType="separate"/>
            </w:r>
            <w:r w:rsidR="00AC2B12">
              <w:rPr>
                <w:noProof/>
                <w:webHidden/>
              </w:rPr>
              <w:t>20</w:t>
            </w:r>
            <w:r w:rsidR="00E735F0">
              <w:rPr>
                <w:noProof/>
                <w:webHidden/>
              </w:rPr>
              <w:fldChar w:fldCharType="end"/>
            </w:r>
          </w:hyperlink>
        </w:p>
        <w:p w14:paraId="1DD8BB54"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30" w:history="1">
            <w:r w:rsidR="00E735F0" w:rsidRPr="00C20626">
              <w:rPr>
                <w:rStyle w:val="Hyperlink"/>
                <w:noProof/>
              </w:rPr>
              <w:t>6.8.2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_Toc463513030 \h </w:instrText>
            </w:r>
            <w:r w:rsidR="00E735F0">
              <w:rPr>
                <w:noProof/>
                <w:webHidden/>
              </w:rPr>
            </w:r>
            <w:r w:rsidR="00E735F0">
              <w:rPr>
                <w:noProof/>
                <w:webHidden/>
              </w:rPr>
              <w:fldChar w:fldCharType="separate"/>
            </w:r>
            <w:r w:rsidR="00AC2B12">
              <w:rPr>
                <w:noProof/>
                <w:webHidden/>
              </w:rPr>
              <w:t>22</w:t>
            </w:r>
            <w:r w:rsidR="00E735F0">
              <w:rPr>
                <w:noProof/>
                <w:webHidden/>
              </w:rPr>
              <w:fldChar w:fldCharType="end"/>
            </w:r>
          </w:hyperlink>
        </w:p>
        <w:p w14:paraId="1E974C40"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31" w:history="1">
            <w:r w:rsidR="00E735F0" w:rsidRPr="00C20626">
              <w:rPr>
                <w:rStyle w:val="Hyperlink"/>
                <w:noProof/>
              </w:rPr>
              <w:t>7</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Advanced ITS radio communication</w:t>
            </w:r>
            <w:r w:rsidR="00E735F0">
              <w:rPr>
                <w:noProof/>
                <w:webHidden/>
              </w:rPr>
              <w:tab/>
            </w:r>
            <w:r w:rsidR="00E735F0">
              <w:rPr>
                <w:noProof/>
                <w:webHidden/>
              </w:rPr>
              <w:fldChar w:fldCharType="begin"/>
            </w:r>
            <w:r w:rsidR="00E735F0">
              <w:rPr>
                <w:noProof/>
                <w:webHidden/>
              </w:rPr>
              <w:instrText xml:space="preserve"> PAGEREF _Toc463513031 \h </w:instrText>
            </w:r>
            <w:r w:rsidR="00E735F0">
              <w:rPr>
                <w:noProof/>
                <w:webHidden/>
              </w:rPr>
            </w:r>
            <w:r w:rsidR="00E735F0">
              <w:rPr>
                <w:noProof/>
                <w:webHidden/>
              </w:rPr>
              <w:fldChar w:fldCharType="separate"/>
            </w:r>
            <w:r w:rsidR="00AC2B12">
              <w:rPr>
                <w:noProof/>
                <w:webHidden/>
              </w:rPr>
              <w:t>24</w:t>
            </w:r>
            <w:r w:rsidR="00E735F0">
              <w:rPr>
                <w:noProof/>
                <w:webHidden/>
              </w:rPr>
              <w:fldChar w:fldCharType="end"/>
            </w:r>
          </w:hyperlink>
        </w:p>
        <w:p w14:paraId="2D54F8B6"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2" w:history="1">
            <w:r w:rsidR="00E735F0" w:rsidRPr="00C20626">
              <w:rPr>
                <w:rStyle w:val="Hyperlink"/>
                <w:noProof/>
                <w:lang w:eastAsia="zh-CN"/>
              </w:rPr>
              <w:t>7.1</w:t>
            </w:r>
            <w:r w:rsidR="00E735F0">
              <w:rPr>
                <w:rFonts w:asciiTheme="minorHAnsi" w:eastAsiaTheme="minorEastAsia" w:hAnsiTheme="minorHAnsi" w:cstheme="minorBidi"/>
                <w:noProof/>
                <w:sz w:val="22"/>
                <w:szCs w:val="22"/>
                <w:lang w:val="en-SG" w:eastAsia="en-SG"/>
              </w:rPr>
              <w:tab/>
            </w:r>
            <w:r w:rsidR="00E735F0" w:rsidRPr="00C20626">
              <w:rPr>
                <w:rStyle w:val="Hyperlink"/>
                <w:noProof/>
                <w:lang w:eastAsia="zh-CN"/>
              </w:rPr>
              <w:t>Overview</w:t>
            </w:r>
            <w:r w:rsidR="00E735F0">
              <w:rPr>
                <w:noProof/>
                <w:webHidden/>
              </w:rPr>
              <w:tab/>
            </w:r>
            <w:r w:rsidR="00E735F0">
              <w:rPr>
                <w:noProof/>
                <w:webHidden/>
              </w:rPr>
              <w:fldChar w:fldCharType="begin"/>
            </w:r>
            <w:r w:rsidR="00E735F0">
              <w:rPr>
                <w:noProof/>
                <w:webHidden/>
              </w:rPr>
              <w:instrText xml:space="preserve"> PAGEREF _Toc463513032 \h </w:instrText>
            </w:r>
            <w:r w:rsidR="00E735F0">
              <w:rPr>
                <w:noProof/>
                <w:webHidden/>
              </w:rPr>
            </w:r>
            <w:r w:rsidR="00E735F0">
              <w:rPr>
                <w:noProof/>
                <w:webHidden/>
              </w:rPr>
              <w:fldChar w:fldCharType="separate"/>
            </w:r>
            <w:r w:rsidR="00AC2B12">
              <w:rPr>
                <w:noProof/>
                <w:webHidden/>
              </w:rPr>
              <w:t>24</w:t>
            </w:r>
            <w:r w:rsidR="00E735F0">
              <w:rPr>
                <w:noProof/>
                <w:webHidden/>
              </w:rPr>
              <w:fldChar w:fldCharType="end"/>
            </w:r>
          </w:hyperlink>
        </w:p>
        <w:p w14:paraId="2FD62035"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3" w:history="1">
            <w:r w:rsidR="00E735F0" w:rsidRPr="00C20626">
              <w:rPr>
                <w:rStyle w:val="Hyperlink"/>
                <w:noProof/>
              </w:rPr>
              <w:t>7.2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Technical characteristics</w:t>
            </w:r>
            <w:r w:rsidR="00E735F0">
              <w:rPr>
                <w:noProof/>
                <w:webHidden/>
              </w:rPr>
              <w:tab/>
            </w:r>
            <w:r w:rsidR="00E735F0">
              <w:rPr>
                <w:noProof/>
                <w:webHidden/>
              </w:rPr>
              <w:fldChar w:fldCharType="begin"/>
            </w:r>
            <w:r w:rsidR="00E735F0">
              <w:rPr>
                <w:noProof/>
                <w:webHidden/>
              </w:rPr>
              <w:instrText xml:space="preserve"> PAGEREF _Toc463513033 \h </w:instrText>
            </w:r>
            <w:r w:rsidR="00E735F0">
              <w:rPr>
                <w:noProof/>
                <w:webHidden/>
              </w:rPr>
            </w:r>
            <w:r w:rsidR="00E735F0">
              <w:rPr>
                <w:noProof/>
                <w:webHidden/>
              </w:rPr>
              <w:fldChar w:fldCharType="separate"/>
            </w:r>
            <w:r w:rsidR="00AC2B12">
              <w:rPr>
                <w:noProof/>
                <w:webHidden/>
              </w:rPr>
              <w:t>26</w:t>
            </w:r>
            <w:r w:rsidR="00E735F0">
              <w:rPr>
                <w:noProof/>
                <w:webHidden/>
              </w:rPr>
              <w:fldChar w:fldCharType="end"/>
            </w:r>
          </w:hyperlink>
        </w:p>
        <w:p w14:paraId="449E4CAC"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4" w:history="1">
            <w:r w:rsidR="00E735F0" w:rsidRPr="00C20626">
              <w:rPr>
                <w:rStyle w:val="Hyperlink"/>
                <w:noProof/>
              </w:rPr>
              <w:t>7.3</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_Toc463513034 \h </w:instrText>
            </w:r>
            <w:r w:rsidR="00E735F0">
              <w:rPr>
                <w:noProof/>
                <w:webHidden/>
              </w:rPr>
            </w:r>
            <w:r w:rsidR="00E735F0">
              <w:rPr>
                <w:noProof/>
                <w:webHidden/>
              </w:rPr>
              <w:fldChar w:fldCharType="separate"/>
            </w:r>
            <w:r w:rsidR="00AC2B12">
              <w:rPr>
                <w:noProof/>
                <w:webHidden/>
              </w:rPr>
              <w:t>30</w:t>
            </w:r>
            <w:r w:rsidR="00E735F0">
              <w:rPr>
                <w:noProof/>
                <w:webHidden/>
              </w:rPr>
              <w:fldChar w:fldCharType="end"/>
            </w:r>
          </w:hyperlink>
        </w:p>
        <w:p w14:paraId="07F03DE7"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5" w:history="1">
            <w:r w:rsidR="00E735F0" w:rsidRPr="00C20626">
              <w:rPr>
                <w:rStyle w:val="Hyperlink"/>
                <w:noProof/>
              </w:rPr>
              <w:t>7.4</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_Toc463513035 \h </w:instrText>
            </w:r>
            <w:r w:rsidR="00E735F0">
              <w:rPr>
                <w:noProof/>
                <w:webHidden/>
              </w:rPr>
            </w:r>
            <w:r w:rsidR="00E735F0">
              <w:rPr>
                <w:noProof/>
                <w:webHidden/>
              </w:rPr>
              <w:fldChar w:fldCharType="separate"/>
            </w:r>
            <w:r w:rsidR="00AC2B12">
              <w:rPr>
                <w:noProof/>
                <w:webHidden/>
              </w:rPr>
              <w:t>33</w:t>
            </w:r>
            <w:r w:rsidR="00E735F0">
              <w:rPr>
                <w:noProof/>
                <w:webHidden/>
              </w:rPr>
              <w:fldChar w:fldCharType="end"/>
            </w:r>
          </w:hyperlink>
        </w:p>
        <w:p w14:paraId="26836B1C" w14:textId="3759B60E" w:rsidR="00E735F0" w:rsidRDefault="008A0EFB" w:rsidP="00C07269">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6" w:history="1">
            <w:r w:rsidR="00E735F0" w:rsidRPr="00C20626">
              <w:rPr>
                <w:rStyle w:val="Hyperlink"/>
                <w:noProof/>
              </w:rPr>
              <w:t>7.5</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Applications</w:t>
            </w:r>
            <w:r w:rsidR="00E735F0">
              <w:rPr>
                <w:noProof/>
                <w:webHidden/>
              </w:rPr>
              <w:tab/>
            </w:r>
          </w:hyperlink>
          <w:r w:rsidR="0070573B">
            <w:rPr>
              <w:noProof/>
            </w:rPr>
            <w:t>35</w:t>
          </w:r>
        </w:p>
        <w:p w14:paraId="1AB0E0C0"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37" w:history="1">
            <w:r w:rsidR="00E735F0" w:rsidRPr="00C20626">
              <w:rPr>
                <w:rStyle w:val="Hyperlink"/>
                <w:noProof/>
              </w:rPr>
              <w:t>7.6</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1</w:t>
            </w:r>
            <w:r w:rsidR="00E735F0">
              <w:rPr>
                <w:noProof/>
                <w:webHidden/>
              </w:rPr>
              <w:tab/>
            </w:r>
            <w:r w:rsidR="00E735F0">
              <w:rPr>
                <w:noProof/>
                <w:webHidden/>
              </w:rPr>
              <w:fldChar w:fldCharType="begin"/>
            </w:r>
            <w:r w:rsidR="00E735F0">
              <w:rPr>
                <w:noProof/>
                <w:webHidden/>
              </w:rPr>
              <w:instrText xml:space="preserve"> PAGEREF _Toc463513037 \h </w:instrText>
            </w:r>
            <w:r w:rsidR="00E735F0">
              <w:rPr>
                <w:noProof/>
                <w:webHidden/>
              </w:rPr>
            </w:r>
            <w:r w:rsidR="00E735F0">
              <w:rPr>
                <w:noProof/>
                <w:webHidden/>
              </w:rPr>
              <w:fldChar w:fldCharType="separate"/>
            </w:r>
            <w:r w:rsidR="00AC2B12">
              <w:rPr>
                <w:noProof/>
                <w:webHidden/>
              </w:rPr>
              <w:t>41</w:t>
            </w:r>
            <w:r w:rsidR="00E735F0">
              <w:rPr>
                <w:noProof/>
                <w:webHidden/>
              </w:rPr>
              <w:fldChar w:fldCharType="end"/>
            </w:r>
          </w:hyperlink>
        </w:p>
        <w:p w14:paraId="0EAAD57C"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38" w:history="1">
            <w:r w:rsidR="00E735F0" w:rsidRPr="00C20626">
              <w:rPr>
                <w:rStyle w:val="Hyperlink"/>
                <w:noProof/>
              </w:rPr>
              <w:t>7.6.1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_Toc463513038 \h </w:instrText>
            </w:r>
            <w:r w:rsidR="00E735F0">
              <w:rPr>
                <w:noProof/>
                <w:webHidden/>
              </w:rPr>
            </w:r>
            <w:r w:rsidR="00E735F0">
              <w:rPr>
                <w:noProof/>
                <w:webHidden/>
              </w:rPr>
              <w:fldChar w:fldCharType="separate"/>
            </w:r>
            <w:r w:rsidR="00AC2B12">
              <w:rPr>
                <w:noProof/>
                <w:webHidden/>
              </w:rPr>
              <w:t>41</w:t>
            </w:r>
            <w:r w:rsidR="00E735F0">
              <w:rPr>
                <w:noProof/>
                <w:webHidden/>
              </w:rPr>
              <w:fldChar w:fldCharType="end"/>
            </w:r>
          </w:hyperlink>
        </w:p>
        <w:p w14:paraId="4ACC9E35"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39" w:history="1">
            <w:r w:rsidR="00E735F0" w:rsidRPr="00C20626">
              <w:rPr>
                <w:rStyle w:val="Hyperlink"/>
                <w:noProof/>
              </w:rPr>
              <w:t>7.6.2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_Toc463513039 \h </w:instrText>
            </w:r>
            <w:r w:rsidR="00E735F0">
              <w:rPr>
                <w:noProof/>
                <w:webHidden/>
              </w:rPr>
            </w:r>
            <w:r w:rsidR="00E735F0">
              <w:rPr>
                <w:noProof/>
                <w:webHidden/>
              </w:rPr>
              <w:fldChar w:fldCharType="separate"/>
            </w:r>
            <w:r w:rsidR="00AC2B12">
              <w:rPr>
                <w:noProof/>
                <w:webHidden/>
              </w:rPr>
              <w:t>41</w:t>
            </w:r>
            <w:r w:rsidR="00E735F0">
              <w:rPr>
                <w:noProof/>
                <w:webHidden/>
              </w:rPr>
              <w:fldChar w:fldCharType="end"/>
            </w:r>
          </w:hyperlink>
        </w:p>
        <w:p w14:paraId="26DE3EE2"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40" w:history="1">
            <w:r w:rsidR="00E735F0" w:rsidRPr="00C20626">
              <w:rPr>
                <w:rStyle w:val="Hyperlink"/>
                <w:noProof/>
              </w:rPr>
              <w:t>7.7</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2</w:t>
            </w:r>
            <w:r w:rsidR="00E735F0">
              <w:rPr>
                <w:noProof/>
                <w:webHidden/>
              </w:rPr>
              <w:tab/>
            </w:r>
            <w:r w:rsidR="00E735F0">
              <w:rPr>
                <w:noProof/>
                <w:webHidden/>
              </w:rPr>
              <w:fldChar w:fldCharType="begin"/>
            </w:r>
            <w:r w:rsidR="00E735F0">
              <w:rPr>
                <w:noProof/>
                <w:webHidden/>
              </w:rPr>
              <w:instrText xml:space="preserve"> PAGEREF _Toc463513040 \h </w:instrText>
            </w:r>
            <w:r w:rsidR="00E735F0">
              <w:rPr>
                <w:noProof/>
                <w:webHidden/>
              </w:rPr>
            </w:r>
            <w:r w:rsidR="00E735F0">
              <w:rPr>
                <w:noProof/>
                <w:webHidden/>
              </w:rPr>
              <w:fldChar w:fldCharType="separate"/>
            </w:r>
            <w:r w:rsidR="00AC2B12">
              <w:rPr>
                <w:noProof/>
                <w:webHidden/>
              </w:rPr>
              <w:t>41</w:t>
            </w:r>
            <w:r w:rsidR="00E735F0">
              <w:rPr>
                <w:noProof/>
                <w:webHidden/>
              </w:rPr>
              <w:fldChar w:fldCharType="end"/>
            </w:r>
          </w:hyperlink>
        </w:p>
        <w:p w14:paraId="371F1F98"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41" w:history="1">
            <w:r w:rsidR="00E735F0" w:rsidRPr="00C20626">
              <w:rPr>
                <w:rStyle w:val="Hyperlink"/>
                <w:noProof/>
              </w:rPr>
              <w:t>7.7.1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_Toc463513041 \h </w:instrText>
            </w:r>
            <w:r w:rsidR="00E735F0">
              <w:rPr>
                <w:noProof/>
                <w:webHidden/>
              </w:rPr>
            </w:r>
            <w:r w:rsidR="00E735F0">
              <w:rPr>
                <w:noProof/>
                <w:webHidden/>
              </w:rPr>
              <w:fldChar w:fldCharType="separate"/>
            </w:r>
            <w:r w:rsidR="00AC2B12">
              <w:rPr>
                <w:noProof/>
                <w:webHidden/>
              </w:rPr>
              <w:t>42</w:t>
            </w:r>
            <w:r w:rsidR="00E735F0">
              <w:rPr>
                <w:noProof/>
                <w:webHidden/>
              </w:rPr>
              <w:fldChar w:fldCharType="end"/>
            </w:r>
          </w:hyperlink>
        </w:p>
        <w:p w14:paraId="400BEC9A"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42" w:history="1">
            <w:r w:rsidR="00E735F0" w:rsidRPr="00C20626">
              <w:rPr>
                <w:rStyle w:val="Hyperlink"/>
                <w:noProof/>
              </w:rPr>
              <w:t>7.7.2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_Toc463513042 \h </w:instrText>
            </w:r>
            <w:r w:rsidR="00E735F0">
              <w:rPr>
                <w:noProof/>
                <w:webHidden/>
              </w:rPr>
            </w:r>
            <w:r w:rsidR="00E735F0">
              <w:rPr>
                <w:noProof/>
                <w:webHidden/>
              </w:rPr>
              <w:fldChar w:fldCharType="separate"/>
            </w:r>
            <w:r w:rsidR="00AC2B12">
              <w:rPr>
                <w:noProof/>
                <w:webHidden/>
              </w:rPr>
              <w:t>42</w:t>
            </w:r>
            <w:r w:rsidR="00E735F0">
              <w:rPr>
                <w:noProof/>
                <w:webHidden/>
              </w:rPr>
              <w:fldChar w:fldCharType="end"/>
            </w:r>
          </w:hyperlink>
        </w:p>
        <w:p w14:paraId="24809661"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43" w:history="1">
            <w:r w:rsidR="00E735F0" w:rsidRPr="00C20626">
              <w:rPr>
                <w:rStyle w:val="Hyperlink"/>
                <w:noProof/>
              </w:rPr>
              <w:t>7.8</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3</w:t>
            </w:r>
            <w:r w:rsidR="00E735F0">
              <w:rPr>
                <w:noProof/>
                <w:webHidden/>
              </w:rPr>
              <w:tab/>
            </w:r>
            <w:r w:rsidR="00E735F0">
              <w:rPr>
                <w:noProof/>
                <w:webHidden/>
              </w:rPr>
              <w:fldChar w:fldCharType="begin"/>
            </w:r>
            <w:r w:rsidR="00E735F0">
              <w:rPr>
                <w:noProof/>
                <w:webHidden/>
              </w:rPr>
              <w:instrText xml:space="preserve"> PAGEREF _Toc463513043 \h </w:instrText>
            </w:r>
            <w:r w:rsidR="00E735F0">
              <w:rPr>
                <w:noProof/>
                <w:webHidden/>
              </w:rPr>
            </w:r>
            <w:r w:rsidR="00E735F0">
              <w:rPr>
                <w:noProof/>
                <w:webHidden/>
              </w:rPr>
              <w:fldChar w:fldCharType="separate"/>
            </w:r>
            <w:r w:rsidR="00AC2B12">
              <w:rPr>
                <w:noProof/>
                <w:webHidden/>
              </w:rPr>
              <w:t>42</w:t>
            </w:r>
            <w:r w:rsidR="00E735F0">
              <w:rPr>
                <w:noProof/>
                <w:webHidden/>
              </w:rPr>
              <w:fldChar w:fldCharType="end"/>
            </w:r>
          </w:hyperlink>
        </w:p>
        <w:p w14:paraId="7415D72F"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44" w:history="1">
            <w:r w:rsidR="00E735F0" w:rsidRPr="00C20626">
              <w:rPr>
                <w:rStyle w:val="Hyperlink"/>
                <w:noProof/>
              </w:rPr>
              <w:t>7.8.1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_Toc463513044 \h </w:instrText>
            </w:r>
            <w:r w:rsidR="00E735F0">
              <w:rPr>
                <w:noProof/>
                <w:webHidden/>
              </w:rPr>
            </w:r>
            <w:r w:rsidR="00E735F0">
              <w:rPr>
                <w:noProof/>
                <w:webHidden/>
              </w:rPr>
              <w:fldChar w:fldCharType="separate"/>
            </w:r>
            <w:r w:rsidR="00AC2B12">
              <w:rPr>
                <w:noProof/>
                <w:webHidden/>
              </w:rPr>
              <w:t>42</w:t>
            </w:r>
            <w:r w:rsidR="00E735F0">
              <w:rPr>
                <w:noProof/>
                <w:webHidden/>
              </w:rPr>
              <w:fldChar w:fldCharType="end"/>
            </w:r>
          </w:hyperlink>
        </w:p>
        <w:p w14:paraId="04ED1F03"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45" w:history="1">
            <w:r w:rsidR="00E735F0" w:rsidRPr="00C20626">
              <w:rPr>
                <w:rStyle w:val="Hyperlink"/>
                <w:noProof/>
              </w:rPr>
              <w:t>7.8.2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_Toc463513045 \h </w:instrText>
            </w:r>
            <w:r w:rsidR="00E735F0">
              <w:rPr>
                <w:noProof/>
                <w:webHidden/>
              </w:rPr>
            </w:r>
            <w:r w:rsidR="00E735F0">
              <w:rPr>
                <w:noProof/>
                <w:webHidden/>
              </w:rPr>
              <w:fldChar w:fldCharType="separate"/>
            </w:r>
            <w:r w:rsidR="00AC2B12">
              <w:rPr>
                <w:noProof/>
                <w:webHidden/>
              </w:rPr>
              <w:t>42</w:t>
            </w:r>
            <w:r w:rsidR="00E735F0">
              <w:rPr>
                <w:noProof/>
                <w:webHidden/>
              </w:rPr>
              <w:fldChar w:fldCharType="end"/>
            </w:r>
          </w:hyperlink>
        </w:p>
        <w:p w14:paraId="729AA5F7"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47" w:history="1">
            <w:r w:rsidR="00E735F0" w:rsidRPr="00C20626">
              <w:rPr>
                <w:rStyle w:val="Hyperlink"/>
                <w:noProof/>
              </w:rPr>
              <w:t>8</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Millimetre-wave automotive radar</w:t>
            </w:r>
            <w:r w:rsidR="00E735F0">
              <w:rPr>
                <w:noProof/>
                <w:webHidden/>
              </w:rPr>
              <w:tab/>
            </w:r>
            <w:r w:rsidR="00E735F0">
              <w:rPr>
                <w:noProof/>
                <w:webHidden/>
              </w:rPr>
              <w:fldChar w:fldCharType="begin"/>
            </w:r>
            <w:r w:rsidR="00E735F0">
              <w:rPr>
                <w:noProof/>
                <w:webHidden/>
              </w:rPr>
              <w:instrText xml:space="preserve"> PAGEREF _Toc463513047 \h </w:instrText>
            </w:r>
            <w:r w:rsidR="00E735F0">
              <w:rPr>
                <w:noProof/>
                <w:webHidden/>
              </w:rPr>
            </w:r>
            <w:r w:rsidR="00E735F0">
              <w:rPr>
                <w:noProof/>
                <w:webHidden/>
              </w:rPr>
              <w:fldChar w:fldCharType="separate"/>
            </w:r>
            <w:r w:rsidR="00AC2B12">
              <w:rPr>
                <w:noProof/>
                <w:webHidden/>
              </w:rPr>
              <w:t>43</w:t>
            </w:r>
            <w:r w:rsidR="00E735F0">
              <w:rPr>
                <w:noProof/>
                <w:webHidden/>
              </w:rPr>
              <w:fldChar w:fldCharType="end"/>
            </w:r>
          </w:hyperlink>
        </w:p>
        <w:p w14:paraId="31DDE31A"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48" w:history="1">
            <w:r w:rsidR="00E735F0" w:rsidRPr="00C20626">
              <w:rPr>
                <w:rStyle w:val="Hyperlink"/>
                <w:noProof/>
              </w:rPr>
              <w:t>8.1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Overview</w:t>
            </w:r>
            <w:r w:rsidR="00E735F0">
              <w:rPr>
                <w:noProof/>
                <w:webHidden/>
              </w:rPr>
              <w:tab/>
            </w:r>
            <w:r w:rsidR="00E735F0">
              <w:rPr>
                <w:noProof/>
                <w:webHidden/>
              </w:rPr>
              <w:fldChar w:fldCharType="begin"/>
            </w:r>
            <w:r w:rsidR="00E735F0">
              <w:rPr>
                <w:noProof/>
                <w:webHidden/>
              </w:rPr>
              <w:instrText xml:space="preserve"> PAGEREF _Toc463513048 \h </w:instrText>
            </w:r>
            <w:r w:rsidR="00E735F0">
              <w:rPr>
                <w:noProof/>
                <w:webHidden/>
              </w:rPr>
            </w:r>
            <w:r w:rsidR="00E735F0">
              <w:rPr>
                <w:noProof/>
                <w:webHidden/>
              </w:rPr>
              <w:fldChar w:fldCharType="separate"/>
            </w:r>
            <w:r w:rsidR="00AC2B12">
              <w:rPr>
                <w:noProof/>
                <w:webHidden/>
              </w:rPr>
              <w:t>43</w:t>
            </w:r>
            <w:r w:rsidR="00E735F0">
              <w:rPr>
                <w:noProof/>
                <w:webHidden/>
              </w:rPr>
              <w:fldChar w:fldCharType="end"/>
            </w:r>
          </w:hyperlink>
        </w:p>
        <w:p w14:paraId="285E255A"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49" w:history="1">
            <w:r w:rsidR="00E735F0" w:rsidRPr="00C20626">
              <w:rPr>
                <w:rStyle w:val="Hyperlink"/>
                <w:noProof/>
              </w:rPr>
              <w:t>8.2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Technical characteristics</w:t>
            </w:r>
            <w:r w:rsidR="00E735F0">
              <w:rPr>
                <w:noProof/>
                <w:webHidden/>
              </w:rPr>
              <w:tab/>
            </w:r>
            <w:r w:rsidR="00E735F0">
              <w:rPr>
                <w:noProof/>
                <w:webHidden/>
              </w:rPr>
              <w:fldChar w:fldCharType="begin"/>
            </w:r>
            <w:r w:rsidR="00E735F0">
              <w:rPr>
                <w:noProof/>
                <w:webHidden/>
              </w:rPr>
              <w:instrText xml:space="preserve"> PAGEREF _Toc463513049 \h </w:instrText>
            </w:r>
            <w:r w:rsidR="00E735F0">
              <w:rPr>
                <w:noProof/>
                <w:webHidden/>
              </w:rPr>
            </w:r>
            <w:r w:rsidR="00E735F0">
              <w:rPr>
                <w:noProof/>
                <w:webHidden/>
              </w:rPr>
              <w:fldChar w:fldCharType="separate"/>
            </w:r>
            <w:r w:rsidR="00AC2B12">
              <w:rPr>
                <w:noProof/>
                <w:webHidden/>
              </w:rPr>
              <w:t>43</w:t>
            </w:r>
            <w:r w:rsidR="00E735F0">
              <w:rPr>
                <w:noProof/>
                <w:webHidden/>
              </w:rPr>
              <w:fldChar w:fldCharType="end"/>
            </w:r>
          </w:hyperlink>
        </w:p>
        <w:p w14:paraId="3ECBBD6B"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0" w:history="1">
            <w:r w:rsidR="00E735F0" w:rsidRPr="00C20626">
              <w:rPr>
                <w:rStyle w:val="Hyperlink"/>
                <w:noProof/>
              </w:rPr>
              <w:t>8.3</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_Toc463513050 \h </w:instrText>
            </w:r>
            <w:r w:rsidR="00E735F0">
              <w:rPr>
                <w:noProof/>
                <w:webHidden/>
              </w:rPr>
            </w:r>
            <w:r w:rsidR="00E735F0">
              <w:rPr>
                <w:noProof/>
                <w:webHidden/>
              </w:rPr>
              <w:fldChar w:fldCharType="separate"/>
            </w:r>
            <w:r w:rsidR="00AC2B12">
              <w:rPr>
                <w:noProof/>
                <w:webHidden/>
              </w:rPr>
              <w:t>45</w:t>
            </w:r>
            <w:r w:rsidR="00E735F0">
              <w:rPr>
                <w:noProof/>
                <w:webHidden/>
              </w:rPr>
              <w:fldChar w:fldCharType="end"/>
            </w:r>
          </w:hyperlink>
        </w:p>
        <w:p w14:paraId="292E95E7"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1" w:history="1">
            <w:r w:rsidR="00E735F0" w:rsidRPr="00C20626">
              <w:rPr>
                <w:rStyle w:val="Hyperlink"/>
                <w:noProof/>
              </w:rPr>
              <w:t>8.4</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_Toc463513051 \h </w:instrText>
            </w:r>
            <w:r w:rsidR="00E735F0">
              <w:rPr>
                <w:noProof/>
                <w:webHidden/>
              </w:rPr>
            </w:r>
            <w:r w:rsidR="00E735F0">
              <w:rPr>
                <w:noProof/>
                <w:webHidden/>
              </w:rPr>
              <w:fldChar w:fldCharType="separate"/>
            </w:r>
            <w:r w:rsidR="00AC2B12">
              <w:rPr>
                <w:noProof/>
                <w:webHidden/>
              </w:rPr>
              <w:t>46</w:t>
            </w:r>
            <w:r w:rsidR="00E735F0">
              <w:rPr>
                <w:noProof/>
                <w:webHidden/>
              </w:rPr>
              <w:fldChar w:fldCharType="end"/>
            </w:r>
          </w:hyperlink>
        </w:p>
        <w:p w14:paraId="7B398533"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2" w:history="1">
            <w:r w:rsidR="00E735F0" w:rsidRPr="00C20626">
              <w:rPr>
                <w:rStyle w:val="Hyperlink"/>
                <w:noProof/>
              </w:rPr>
              <w:t>8.5</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Applications</w:t>
            </w:r>
            <w:r w:rsidR="00E735F0">
              <w:rPr>
                <w:noProof/>
                <w:webHidden/>
              </w:rPr>
              <w:tab/>
            </w:r>
            <w:r w:rsidR="00E735F0">
              <w:rPr>
                <w:noProof/>
                <w:webHidden/>
              </w:rPr>
              <w:fldChar w:fldCharType="begin"/>
            </w:r>
            <w:r w:rsidR="00E735F0">
              <w:rPr>
                <w:noProof/>
                <w:webHidden/>
              </w:rPr>
              <w:instrText xml:space="preserve"> PAGEREF _Toc463513052 \h </w:instrText>
            </w:r>
            <w:r w:rsidR="00E735F0">
              <w:rPr>
                <w:noProof/>
                <w:webHidden/>
              </w:rPr>
            </w:r>
            <w:r w:rsidR="00E735F0">
              <w:rPr>
                <w:noProof/>
                <w:webHidden/>
              </w:rPr>
              <w:fldChar w:fldCharType="separate"/>
            </w:r>
            <w:r w:rsidR="00AC2B12">
              <w:rPr>
                <w:noProof/>
                <w:webHidden/>
              </w:rPr>
              <w:t>46</w:t>
            </w:r>
            <w:r w:rsidR="00E735F0">
              <w:rPr>
                <w:noProof/>
                <w:webHidden/>
              </w:rPr>
              <w:fldChar w:fldCharType="end"/>
            </w:r>
          </w:hyperlink>
        </w:p>
        <w:p w14:paraId="68B7DDE6"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3" w:history="1">
            <w:r w:rsidR="00E735F0" w:rsidRPr="00C20626">
              <w:rPr>
                <w:rStyle w:val="Hyperlink"/>
                <w:noProof/>
              </w:rPr>
              <w:t>8.6</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1</w:t>
            </w:r>
            <w:r w:rsidR="00E735F0">
              <w:rPr>
                <w:noProof/>
                <w:webHidden/>
              </w:rPr>
              <w:tab/>
            </w:r>
            <w:r w:rsidR="00E735F0">
              <w:rPr>
                <w:noProof/>
                <w:webHidden/>
              </w:rPr>
              <w:fldChar w:fldCharType="begin"/>
            </w:r>
            <w:r w:rsidR="00E735F0">
              <w:rPr>
                <w:noProof/>
                <w:webHidden/>
              </w:rPr>
              <w:instrText xml:space="preserve"> PAGEREF _Toc463513053 \h </w:instrText>
            </w:r>
            <w:r w:rsidR="00E735F0">
              <w:rPr>
                <w:noProof/>
                <w:webHidden/>
              </w:rPr>
            </w:r>
            <w:r w:rsidR="00E735F0">
              <w:rPr>
                <w:noProof/>
                <w:webHidden/>
              </w:rPr>
              <w:fldChar w:fldCharType="separate"/>
            </w:r>
            <w:r w:rsidR="00AC2B12">
              <w:rPr>
                <w:noProof/>
                <w:webHidden/>
              </w:rPr>
              <w:t>46</w:t>
            </w:r>
            <w:r w:rsidR="00E735F0">
              <w:rPr>
                <w:noProof/>
                <w:webHidden/>
              </w:rPr>
              <w:fldChar w:fldCharType="end"/>
            </w:r>
          </w:hyperlink>
        </w:p>
        <w:p w14:paraId="70C8C1CE"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54" w:history="1">
            <w:r w:rsidR="00E735F0" w:rsidRPr="00C20626">
              <w:rPr>
                <w:rStyle w:val="Hyperlink"/>
                <w:noProof/>
              </w:rPr>
              <w:t>8.6.1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_Toc463513054 \h </w:instrText>
            </w:r>
            <w:r w:rsidR="00E735F0">
              <w:rPr>
                <w:noProof/>
                <w:webHidden/>
              </w:rPr>
            </w:r>
            <w:r w:rsidR="00E735F0">
              <w:rPr>
                <w:noProof/>
                <w:webHidden/>
              </w:rPr>
              <w:fldChar w:fldCharType="separate"/>
            </w:r>
            <w:r w:rsidR="00AC2B12">
              <w:rPr>
                <w:noProof/>
                <w:webHidden/>
              </w:rPr>
              <w:t>46</w:t>
            </w:r>
            <w:r w:rsidR="00E735F0">
              <w:rPr>
                <w:noProof/>
                <w:webHidden/>
              </w:rPr>
              <w:fldChar w:fldCharType="end"/>
            </w:r>
          </w:hyperlink>
        </w:p>
        <w:p w14:paraId="60BFE256"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55" w:history="1">
            <w:r w:rsidR="00E735F0" w:rsidRPr="00C20626">
              <w:rPr>
                <w:rStyle w:val="Hyperlink"/>
                <w:noProof/>
              </w:rPr>
              <w:t>8.6.2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_Toc463513055 \h </w:instrText>
            </w:r>
            <w:r w:rsidR="00E735F0">
              <w:rPr>
                <w:noProof/>
                <w:webHidden/>
              </w:rPr>
            </w:r>
            <w:r w:rsidR="00E735F0">
              <w:rPr>
                <w:noProof/>
                <w:webHidden/>
              </w:rPr>
              <w:fldChar w:fldCharType="separate"/>
            </w:r>
            <w:r w:rsidR="00AC2B12">
              <w:rPr>
                <w:noProof/>
                <w:webHidden/>
              </w:rPr>
              <w:t>47</w:t>
            </w:r>
            <w:r w:rsidR="00E735F0">
              <w:rPr>
                <w:noProof/>
                <w:webHidden/>
              </w:rPr>
              <w:fldChar w:fldCharType="end"/>
            </w:r>
          </w:hyperlink>
        </w:p>
        <w:p w14:paraId="3C5AE9AA"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6" w:history="1">
            <w:r w:rsidR="00E735F0" w:rsidRPr="00C20626">
              <w:rPr>
                <w:rStyle w:val="Hyperlink"/>
                <w:noProof/>
              </w:rPr>
              <w:t>8.7</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2</w:t>
            </w:r>
            <w:r w:rsidR="00E735F0">
              <w:rPr>
                <w:noProof/>
                <w:webHidden/>
              </w:rPr>
              <w:tab/>
            </w:r>
            <w:r w:rsidR="00E735F0">
              <w:rPr>
                <w:noProof/>
                <w:webHidden/>
              </w:rPr>
              <w:fldChar w:fldCharType="begin"/>
            </w:r>
            <w:r w:rsidR="00E735F0">
              <w:rPr>
                <w:noProof/>
                <w:webHidden/>
              </w:rPr>
              <w:instrText xml:space="preserve"> PAGEREF _Toc463513056 \h </w:instrText>
            </w:r>
            <w:r w:rsidR="00E735F0">
              <w:rPr>
                <w:noProof/>
                <w:webHidden/>
              </w:rPr>
            </w:r>
            <w:r w:rsidR="00E735F0">
              <w:rPr>
                <w:noProof/>
                <w:webHidden/>
              </w:rPr>
              <w:fldChar w:fldCharType="separate"/>
            </w:r>
            <w:r w:rsidR="00AC2B12">
              <w:rPr>
                <w:noProof/>
                <w:webHidden/>
              </w:rPr>
              <w:t>47</w:t>
            </w:r>
            <w:r w:rsidR="00E735F0">
              <w:rPr>
                <w:noProof/>
                <w:webHidden/>
              </w:rPr>
              <w:fldChar w:fldCharType="end"/>
            </w:r>
          </w:hyperlink>
        </w:p>
        <w:p w14:paraId="06C2F23B"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57" w:history="1">
            <w:r w:rsidR="00E735F0" w:rsidRPr="00C20626">
              <w:rPr>
                <w:rStyle w:val="Hyperlink"/>
                <w:noProof/>
              </w:rPr>
              <w:t>8.7.1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_Toc463513057 \h </w:instrText>
            </w:r>
            <w:r w:rsidR="00E735F0">
              <w:rPr>
                <w:noProof/>
                <w:webHidden/>
              </w:rPr>
            </w:r>
            <w:r w:rsidR="00E735F0">
              <w:rPr>
                <w:noProof/>
                <w:webHidden/>
              </w:rPr>
              <w:fldChar w:fldCharType="separate"/>
            </w:r>
            <w:r w:rsidR="00AC2B12">
              <w:rPr>
                <w:noProof/>
                <w:webHidden/>
              </w:rPr>
              <w:t>47</w:t>
            </w:r>
            <w:r w:rsidR="00E735F0">
              <w:rPr>
                <w:noProof/>
                <w:webHidden/>
              </w:rPr>
              <w:fldChar w:fldCharType="end"/>
            </w:r>
          </w:hyperlink>
        </w:p>
        <w:p w14:paraId="7FD3823E"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58" w:history="1">
            <w:r w:rsidR="00E735F0" w:rsidRPr="00C20626">
              <w:rPr>
                <w:rStyle w:val="Hyperlink"/>
                <w:noProof/>
              </w:rPr>
              <w:t>8.7.2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_Toc463513058 \h </w:instrText>
            </w:r>
            <w:r w:rsidR="00E735F0">
              <w:rPr>
                <w:noProof/>
                <w:webHidden/>
              </w:rPr>
            </w:r>
            <w:r w:rsidR="00E735F0">
              <w:rPr>
                <w:noProof/>
                <w:webHidden/>
              </w:rPr>
              <w:fldChar w:fldCharType="separate"/>
            </w:r>
            <w:r w:rsidR="00AC2B12">
              <w:rPr>
                <w:noProof/>
                <w:webHidden/>
              </w:rPr>
              <w:t>47</w:t>
            </w:r>
            <w:r w:rsidR="00E735F0">
              <w:rPr>
                <w:noProof/>
                <w:webHidden/>
              </w:rPr>
              <w:fldChar w:fldCharType="end"/>
            </w:r>
          </w:hyperlink>
        </w:p>
        <w:p w14:paraId="7038894B" w14:textId="77777777" w:rsidR="00E735F0" w:rsidRDefault="008A0EFB" w:rsidP="00E735F0">
          <w:pPr>
            <w:pStyle w:val="TOC2"/>
            <w:tabs>
              <w:tab w:val="clear" w:pos="7938"/>
              <w:tab w:val="left" w:leader="dot" w:pos="9214"/>
            </w:tabs>
            <w:rPr>
              <w:rFonts w:asciiTheme="minorHAnsi" w:eastAsiaTheme="minorEastAsia" w:hAnsiTheme="minorHAnsi" w:cstheme="minorBidi"/>
              <w:noProof/>
              <w:sz w:val="22"/>
              <w:szCs w:val="22"/>
              <w:lang w:val="en-SG" w:eastAsia="en-SG"/>
            </w:rPr>
          </w:pPr>
          <w:hyperlink w:anchor="_Toc463513059" w:history="1">
            <w:r w:rsidR="00E735F0" w:rsidRPr="00C20626">
              <w:rPr>
                <w:rStyle w:val="Hyperlink"/>
                <w:noProof/>
              </w:rPr>
              <w:t>8.8</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Region 3</w:t>
            </w:r>
            <w:r w:rsidR="00E735F0">
              <w:rPr>
                <w:noProof/>
                <w:webHidden/>
              </w:rPr>
              <w:tab/>
            </w:r>
            <w:r w:rsidR="00E735F0">
              <w:rPr>
                <w:noProof/>
                <w:webHidden/>
              </w:rPr>
              <w:fldChar w:fldCharType="begin"/>
            </w:r>
            <w:r w:rsidR="00E735F0">
              <w:rPr>
                <w:noProof/>
                <w:webHidden/>
              </w:rPr>
              <w:instrText xml:space="preserve"> PAGEREF _Toc463513059 \h </w:instrText>
            </w:r>
            <w:r w:rsidR="00E735F0">
              <w:rPr>
                <w:noProof/>
                <w:webHidden/>
              </w:rPr>
            </w:r>
            <w:r w:rsidR="00E735F0">
              <w:rPr>
                <w:noProof/>
                <w:webHidden/>
              </w:rPr>
              <w:fldChar w:fldCharType="separate"/>
            </w:r>
            <w:r w:rsidR="00AC2B12">
              <w:rPr>
                <w:noProof/>
                <w:webHidden/>
              </w:rPr>
              <w:t>48</w:t>
            </w:r>
            <w:r w:rsidR="00E735F0">
              <w:rPr>
                <w:noProof/>
                <w:webHidden/>
              </w:rPr>
              <w:fldChar w:fldCharType="end"/>
            </w:r>
          </w:hyperlink>
        </w:p>
        <w:p w14:paraId="43F7FD5A"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60" w:history="1">
            <w:r w:rsidR="00E735F0" w:rsidRPr="00C20626">
              <w:rPr>
                <w:rStyle w:val="Hyperlink"/>
                <w:noProof/>
              </w:rPr>
              <w:t>8.8.1</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Frequency usage</w:t>
            </w:r>
            <w:r w:rsidR="00E735F0">
              <w:rPr>
                <w:noProof/>
                <w:webHidden/>
              </w:rPr>
              <w:tab/>
            </w:r>
            <w:r w:rsidR="00E735F0">
              <w:rPr>
                <w:noProof/>
                <w:webHidden/>
              </w:rPr>
              <w:fldChar w:fldCharType="begin"/>
            </w:r>
            <w:r w:rsidR="00E735F0">
              <w:rPr>
                <w:noProof/>
                <w:webHidden/>
              </w:rPr>
              <w:instrText xml:space="preserve"> PAGEREF _Toc463513060 \h </w:instrText>
            </w:r>
            <w:r w:rsidR="00E735F0">
              <w:rPr>
                <w:noProof/>
                <w:webHidden/>
              </w:rPr>
            </w:r>
            <w:r w:rsidR="00E735F0">
              <w:rPr>
                <w:noProof/>
                <w:webHidden/>
              </w:rPr>
              <w:fldChar w:fldCharType="separate"/>
            </w:r>
            <w:r w:rsidR="00AC2B12">
              <w:rPr>
                <w:noProof/>
                <w:webHidden/>
              </w:rPr>
              <w:t>48</w:t>
            </w:r>
            <w:r w:rsidR="00E735F0">
              <w:rPr>
                <w:noProof/>
                <w:webHidden/>
              </w:rPr>
              <w:fldChar w:fldCharType="end"/>
            </w:r>
          </w:hyperlink>
        </w:p>
        <w:p w14:paraId="1BBF5052" w14:textId="77777777" w:rsidR="00E735F0" w:rsidRDefault="008A0EFB" w:rsidP="00E735F0">
          <w:pPr>
            <w:pStyle w:val="TOC3"/>
            <w:tabs>
              <w:tab w:val="clear" w:pos="7938"/>
              <w:tab w:val="left" w:leader="dot" w:pos="9214"/>
            </w:tabs>
            <w:rPr>
              <w:rFonts w:asciiTheme="minorHAnsi" w:eastAsiaTheme="minorEastAsia" w:hAnsiTheme="minorHAnsi" w:cstheme="minorBidi"/>
              <w:noProof/>
              <w:sz w:val="22"/>
              <w:szCs w:val="22"/>
              <w:lang w:val="en-SG" w:eastAsia="en-SG"/>
            </w:rPr>
          </w:pPr>
          <w:hyperlink w:anchor="_Toc463513061" w:history="1">
            <w:r w:rsidR="00E735F0" w:rsidRPr="00C20626">
              <w:rPr>
                <w:rStyle w:val="Hyperlink"/>
                <w:noProof/>
              </w:rPr>
              <w:t>8.8.2</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Standardization</w:t>
            </w:r>
            <w:r w:rsidR="00E735F0">
              <w:rPr>
                <w:noProof/>
                <w:webHidden/>
              </w:rPr>
              <w:tab/>
            </w:r>
            <w:r w:rsidR="00E735F0">
              <w:rPr>
                <w:noProof/>
                <w:webHidden/>
              </w:rPr>
              <w:fldChar w:fldCharType="begin"/>
            </w:r>
            <w:r w:rsidR="00E735F0">
              <w:rPr>
                <w:noProof/>
                <w:webHidden/>
              </w:rPr>
              <w:instrText xml:space="preserve"> PAGEREF _Toc463513061 \h </w:instrText>
            </w:r>
            <w:r w:rsidR="00E735F0">
              <w:rPr>
                <w:noProof/>
                <w:webHidden/>
              </w:rPr>
            </w:r>
            <w:r w:rsidR="00E735F0">
              <w:rPr>
                <w:noProof/>
                <w:webHidden/>
              </w:rPr>
              <w:fldChar w:fldCharType="separate"/>
            </w:r>
            <w:r w:rsidR="00AC2B12">
              <w:rPr>
                <w:noProof/>
                <w:webHidden/>
              </w:rPr>
              <w:t>49</w:t>
            </w:r>
            <w:r w:rsidR="00E735F0">
              <w:rPr>
                <w:noProof/>
                <w:webHidden/>
              </w:rPr>
              <w:fldChar w:fldCharType="end"/>
            </w:r>
          </w:hyperlink>
        </w:p>
        <w:p w14:paraId="15791F7A" w14:textId="77777777" w:rsidR="00E735F0" w:rsidRDefault="008A0EFB" w:rsidP="00E735F0">
          <w:pPr>
            <w:pStyle w:val="TOC1"/>
            <w:tabs>
              <w:tab w:val="clear" w:pos="7938"/>
              <w:tab w:val="left" w:leader="dot" w:pos="9214"/>
            </w:tabs>
            <w:rPr>
              <w:rFonts w:asciiTheme="minorHAnsi" w:eastAsiaTheme="minorEastAsia" w:hAnsiTheme="minorHAnsi" w:cstheme="minorBidi"/>
              <w:noProof/>
              <w:sz w:val="22"/>
              <w:szCs w:val="22"/>
              <w:lang w:val="en-SG" w:eastAsia="en-SG"/>
            </w:rPr>
          </w:pPr>
          <w:hyperlink w:anchor="_Toc463513062" w:history="1">
            <w:r w:rsidR="00E735F0" w:rsidRPr="00C20626">
              <w:rPr>
                <w:rStyle w:val="Hyperlink"/>
                <w:noProof/>
              </w:rPr>
              <w:t>9</w:t>
            </w:r>
            <w:r w:rsidR="00E735F0">
              <w:rPr>
                <w:rFonts w:asciiTheme="minorHAnsi" w:eastAsiaTheme="minorEastAsia" w:hAnsiTheme="minorHAnsi" w:cstheme="minorBidi"/>
                <w:noProof/>
                <w:sz w:val="22"/>
                <w:szCs w:val="22"/>
                <w:lang w:val="en-SG" w:eastAsia="en-SG"/>
              </w:rPr>
              <w:tab/>
            </w:r>
            <w:r w:rsidR="00E735F0" w:rsidRPr="00C20626">
              <w:rPr>
                <w:rStyle w:val="Hyperlink"/>
                <w:noProof/>
              </w:rPr>
              <w:t>Conclusions</w:t>
            </w:r>
            <w:r w:rsidR="00E735F0">
              <w:rPr>
                <w:noProof/>
                <w:webHidden/>
              </w:rPr>
              <w:tab/>
            </w:r>
            <w:r w:rsidR="00E735F0">
              <w:rPr>
                <w:noProof/>
                <w:webHidden/>
              </w:rPr>
              <w:fldChar w:fldCharType="begin"/>
            </w:r>
            <w:r w:rsidR="00E735F0">
              <w:rPr>
                <w:noProof/>
                <w:webHidden/>
              </w:rPr>
              <w:instrText xml:space="preserve"> PAGEREF _Toc463513062 \h </w:instrText>
            </w:r>
            <w:r w:rsidR="00E735F0">
              <w:rPr>
                <w:noProof/>
                <w:webHidden/>
              </w:rPr>
            </w:r>
            <w:r w:rsidR="00E735F0">
              <w:rPr>
                <w:noProof/>
                <w:webHidden/>
              </w:rPr>
              <w:fldChar w:fldCharType="separate"/>
            </w:r>
            <w:r w:rsidR="00AC2B12">
              <w:rPr>
                <w:noProof/>
                <w:webHidden/>
              </w:rPr>
              <w:t>51</w:t>
            </w:r>
            <w:r w:rsidR="00E735F0">
              <w:rPr>
                <w:noProof/>
                <w:webHidden/>
              </w:rPr>
              <w:fldChar w:fldCharType="end"/>
            </w:r>
          </w:hyperlink>
        </w:p>
        <w:p w14:paraId="6A1199FC" w14:textId="77777777" w:rsidR="00E735F0" w:rsidRDefault="00E735F0" w:rsidP="00E735F0">
          <w:pPr>
            <w:tabs>
              <w:tab w:val="left" w:leader="dot" w:pos="9214"/>
            </w:tabs>
            <w:spacing w:before="0" w:after="120"/>
          </w:pPr>
          <w:r>
            <w:rPr>
              <w:b/>
              <w:bCs/>
            </w:rPr>
            <w:fldChar w:fldCharType="end"/>
          </w:r>
        </w:p>
      </w:sdtContent>
    </w:sdt>
    <w:p w14:paraId="404D4D6F" w14:textId="77777777" w:rsidR="00E735F0" w:rsidRPr="00CD522A" w:rsidRDefault="00E735F0" w:rsidP="00E735F0">
      <w:pPr>
        <w:tabs>
          <w:tab w:val="clear" w:pos="1134"/>
          <w:tab w:val="clear" w:pos="1871"/>
          <w:tab w:val="clear" w:pos="2268"/>
        </w:tabs>
        <w:overflowPunct/>
        <w:autoSpaceDE/>
        <w:autoSpaceDN/>
        <w:adjustRightInd/>
        <w:spacing w:before="0"/>
        <w:textAlignment w:val="auto"/>
        <w:rPr>
          <w:i/>
          <w:lang w:eastAsia="zh-CN"/>
        </w:rPr>
      </w:pPr>
      <w:r w:rsidRPr="00CD522A">
        <w:rPr>
          <w:i/>
          <w:lang w:eastAsia="zh-CN"/>
        </w:rPr>
        <w:br w:type="page"/>
      </w:r>
    </w:p>
    <w:p w14:paraId="70A082F3" w14:textId="77777777" w:rsidR="00E735F0" w:rsidRDefault="00E735F0" w:rsidP="00E735F0">
      <w:pPr>
        <w:rPr>
          <w:i/>
          <w:lang w:eastAsia="zh-CN"/>
        </w:rPr>
      </w:pPr>
      <w:r w:rsidRPr="00CD522A">
        <w:rPr>
          <w:i/>
          <w:lang w:eastAsia="zh-CN"/>
        </w:rPr>
        <w:lastRenderedPageBreak/>
        <w:t xml:space="preserve">[Editor’s note: All the texts may be addressed in future contributions to this document.] </w:t>
      </w:r>
    </w:p>
    <w:p w14:paraId="58CC8622" w14:textId="77777777" w:rsidR="00E735F0" w:rsidRPr="00CD522A" w:rsidRDefault="00E735F0" w:rsidP="00E735F0">
      <w:pPr>
        <w:rPr>
          <w:i/>
          <w:lang w:eastAsia="ja-JP"/>
        </w:rPr>
      </w:pPr>
      <w:r>
        <w:rPr>
          <w:i/>
          <w:lang w:eastAsia="zh-CN"/>
        </w:rPr>
        <w:t>[Editor’s note: Renumbering is required for the figures and tables.]</w:t>
      </w:r>
    </w:p>
    <w:p w14:paraId="3942A8E2" w14:textId="77777777" w:rsidR="00E735F0" w:rsidRPr="0040170D" w:rsidRDefault="00E735F0" w:rsidP="00E735F0">
      <w:pPr>
        <w:pStyle w:val="Heading1"/>
      </w:pPr>
      <w:bookmarkStart w:id="7" w:name="_Toc450926335"/>
      <w:bookmarkStart w:id="8" w:name="_Toc451199098"/>
      <w:bookmarkStart w:id="9" w:name="_Toc463513006"/>
      <w:r w:rsidRPr="0040170D">
        <w:t>1</w:t>
      </w:r>
      <w:r w:rsidRPr="0040170D">
        <w:tab/>
        <w:t>Scope</w:t>
      </w:r>
      <w:bookmarkEnd w:id="7"/>
      <w:bookmarkEnd w:id="8"/>
      <w:bookmarkEnd w:id="9"/>
    </w:p>
    <w:p w14:paraId="4D55BA78" w14:textId="2E884F01" w:rsidR="00E735F0" w:rsidRPr="00CD522A" w:rsidRDefault="00E735F0">
      <w:pPr>
        <w:rPr>
          <w:b/>
          <w:lang w:eastAsia="ja-JP"/>
        </w:rPr>
      </w:pPr>
      <w:r w:rsidRPr="00CD522A">
        <w:t>This report addresses</w:t>
      </w:r>
      <w:r w:rsidRPr="00CD522A">
        <w:rPr>
          <w:lang w:eastAsia="ja-JP"/>
        </w:rPr>
        <w:t xml:space="preserve"> the</w:t>
      </w:r>
      <w:r w:rsidRPr="00CD522A">
        <w:t xml:space="preserve"> usages of I</w:t>
      </w:r>
      <w:r>
        <w:t xml:space="preserve">ntelligent </w:t>
      </w:r>
      <w:r w:rsidRPr="00CD522A">
        <w:t>T</w:t>
      </w:r>
      <w:r>
        <w:t xml:space="preserve">ransport </w:t>
      </w:r>
      <w:r w:rsidRPr="00CD522A">
        <w:t>S</w:t>
      </w:r>
      <w:r>
        <w:t>ystem (ITS)</w:t>
      </w:r>
      <w:r w:rsidRPr="00CD522A">
        <w:t xml:space="preserve"> radio</w:t>
      </w:r>
      <w:r w:rsidR="00157674">
        <w:t xml:space="preserve"> </w:t>
      </w:r>
      <w:r w:rsidRPr="00CD522A">
        <w:t xml:space="preserve">communication applications, such as vehicle to infrastructure, vehicle to vehicle, vehicle to pedestrian communications for </w:t>
      </w:r>
      <w:r w:rsidR="0080649F">
        <w:t xml:space="preserve">traffic </w:t>
      </w:r>
      <w:r w:rsidRPr="00CD522A">
        <w:t xml:space="preserve">safety </w:t>
      </w:r>
      <w:r w:rsidR="00BE3635">
        <w:t xml:space="preserve">related </w:t>
      </w:r>
      <w:r w:rsidR="0080649F">
        <w:t xml:space="preserve">and traffic efficiency </w:t>
      </w:r>
      <w:r w:rsidRPr="00CD522A">
        <w:t xml:space="preserve">applications </w:t>
      </w:r>
      <w:r w:rsidR="0080649F">
        <w:t xml:space="preserve">as well as electronic tolling systems </w:t>
      </w:r>
      <w:r w:rsidRPr="00CD522A">
        <w:t xml:space="preserve">and </w:t>
      </w:r>
      <w:r>
        <w:t>automotive</w:t>
      </w:r>
      <w:r w:rsidRPr="00CD522A">
        <w:t xml:space="preserve"> radars for collision avoidance in ITU Member states. </w:t>
      </w:r>
    </w:p>
    <w:p w14:paraId="6CDF7BA9" w14:textId="77777777" w:rsidR="00E735F0" w:rsidRPr="003F657D" w:rsidRDefault="00E735F0" w:rsidP="00E735F0">
      <w:pPr>
        <w:pStyle w:val="Heading1"/>
      </w:pPr>
      <w:bookmarkStart w:id="10" w:name="_Toc450926336"/>
      <w:bookmarkStart w:id="11" w:name="_Toc451199099"/>
      <w:bookmarkStart w:id="12" w:name="_Toc463513007"/>
      <w:r>
        <w:t>2</w:t>
      </w:r>
      <w:r>
        <w:tab/>
      </w:r>
      <w:r w:rsidRPr="003F657D">
        <w:t>Background</w:t>
      </w:r>
      <w:bookmarkEnd w:id="10"/>
      <w:bookmarkEnd w:id="11"/>
      <w:bookmarkEnd w:id="12"/>
    </w:p>
    <w:p w14:paraId="5497FC14" w14:textId="77777777" w:rsidR="009269D3" w:rsidRDefault="009269D3" w:rsidP="00746ED4">
      <w:pPr>
        <w:rPr>
          <w:lang w:eastAsia="ja-JP"/>
        </w:rPr>
      </w:pPr>
      <w:r w:rsidRPr="00872CE2">
        <w:rPr>
          <w:rFonts w:eastAsia="Times New Roman"/>
          <w:i/>
          <w:szCs w:val="24"/>
          <w:lang w:eastAsia="ja-JP"/>
        </w:rPr>
        <w:t>[Editor’s note: Text described on relationship with WRC-19 Agenda Item 1.12 to be added.]</w:t>
      </w:r>
    </w:p>
    <w:p w14:paraId="70588EF2" w14:textId="7DDBAEC4" w:rsidR="00E735F0" w:rsidRPr="00CD522A" w:rsidRDefault="00E735F0" w:rsidP="00C07269">
      <w:pPr>
        <w:rPr>
          <w:lang w:eastAsia="ja-JP"/>
        </w:rPr>
      </w:pPr>
      <w:r w:rsidRPr="00CD522A">
        <w:rPr>
          <w:lang w:eastAsia="ja-JP"/>
        </w:rPr>
        <w:t xml:space="preserve">Asia-Pacific Telecommunity (APT) already published an APT Report on “The usage of intelligent transport systems in APT Countries” </w:t>
      </w:r>
      <w:r w:rsidR="00746ED4" w:rsidRPr="00B24017">
        <w:rPr>
          <w:lang w:eastAsia="ja-JP"/>
        </w:rPr>
        <w:t>[</w:t>
      </w:r>
      <w:r w:rsidRPr="00B24017">
        <w:rPr>
          <w:lang w:eastAsia="ja-JP"/>
        </w:rPr>
        <w:t>Revision 2 (</w:t>
      </w:r>
      <w:hyperlink r:id="rId13" w:history="1">
        <w:r w:rsidRPr="00B24017">
          <w:rPr>
            <w:rStyle w:val="Hyperlink"/>
            <w:lang w:eastAsia="ja-JP"/>
          </w:rPr>
          <w:t>APT/AWG/REP-</w:t>
        </w:r>
        <w:r w:rsidR="00746ED4" w:rsidRPr="00B24017">
          <w:rPr>
            <w:rStyle w:val="Hyperlink"/>
            <w:lang w:eastAsia="ja-JP"/>
          </w:rPr>
          <w:t>18</w:t>
        </w:r>
      </w:hyperlink>
      <w:r w:rsidRPr="00B24017">
        <w:rPr>
          <w:lang w:eastAsia="ja-JP"/>
        </w:rPr>
        <w:t xml:space="preserve">) which APT contributed to WP 5A in </w:t>
      </w:r>
      <w:r w:rsidR="00265E7B">
        <w:rPr>
          <w:lang w:eastAsia="ja-JP"/>
        </w:rPr>
        <w:t>November</w:t>
      </w:r>
      <w:r w:rsidRPr="00B24017">
        <w:rPr>
          <w:lang w:eastAsia="ja-JP"/>
        </w:rPr>
        <w:t xml:space="preserve"> 201</w:t>
      </w:r>
      <w:r w:rsidR="00265E7B">
        <w:rPr>
          <w:lang w:eastAsia="ja-JP"/>
        </w:rPr>
        <w:t>6</w:t>
      </w:r>
      <w:r w:rsidRPr="00B24017">
        <w:rPr>
          <w:lang w:eastAsia="ja-JP"/>
        </w:rPr>
        <w:t xml:space="preserve"> (Document </w:t>
      </w:r>
      <w:hyperlink r:id="rId14" w:history="1">
        <w:r w:rsidRPr="00C07269">
          <w:rPr>
            <w:rStyle w:val="Hyperlink"/>
          </w:rPr>
          <w:t>5A/</w:t>
        </w:r>
        <w:r w:rsidR="00265E7B" w:rsidRPr="00C07269">
          <w:rPr>
            <w:rStyle w:val="Hyperlink"/>
          </w:rPr>
          <w:t>248</w:t>
        </w:r>
      </w:hyperlink>
      <w:r w:rsidRPr="00B24017">
        <w:rPr>
          <w:lang w:eastAsia="ja-JP"/>
        </w:rPr>
        <w:t>)</w:t>
      </w:r>
      <w:r w:rsidR="006A0A88" w:rsidRPr="00B24017">
        <w:rPr>
          <w:lang w:eastAsia="ja-JP"/>
        </w:rPr>
        <w:t>]</w:t>
      </w:r>
      <w:r w:rsidRPr="00CD522A">
        <w:rPr>
          <w:lang w:eastAsia="ja-JP"/>
        </w:rPr>
        <w:t xml:space="preserve">. </w:t>
      </w:r>
    </w:p>
    <w:p w14:paraId="1070CB95" w14:textId="77777777" w:rsidR="00E735F0" w:rsidRPr="003F657D" w:rsidRDefault="00E735F0" w:rsidP="00E735F0">
      <w:pPr>
        <w:pStyle w:val="Heading1"/>
      </w:pPr>
      <w:bookmarkStart w:id="13" w:name="_Toc450926337"/>
      <w:bookmarkStart w:id="14" w:name="_Toc451199100"/>
      <w:bookmarkStart w:id="15" w:name="_Toc463513008"/>
      <w:r>
        <w:t>3</w:t>
      </w:r>
      <w:r>
        <w:tab/>
      </w:r>
      <w:r w:rsidRPr="003F657D">
        <w:t>Related documents</w:t>
      </w:r>
      <w:bookmarkEnd w:id="13"/>
      <w:bookmarkEnd w:id="14"/>
      <w:bookmarkEnd w:id="15"/>
    </w:p>
    <w:p w14:paraId="523EDBBC" w14:textId="77777777" w:rsidR="00E735F0" w:rsidRPr="00CD522A" w:rsidRDefault="00E735F0" w:rsidP="00E735F0">
      <w:pPr>
        <w:pStyle w:val="Headingb"/>
        <w:rPr>
          <w:lang w:val="en-GB" w:eastAsia="ja-JP"/>
        </w:rPr>
      </w:pPr>
      <w:r w:rsidRPr="00CD522A">
        <w:rPr>
          <w:lang w:val="en-GB" w:eastAsia="ja-JP"/>
        </w:rPr>
        <w:t>ITU-R Recommendations:</w:t>
      </w:r>
    </w:p>
    <w:p w14:paraId="50809583" w14:textId="77777777" w:rsidR="00E735F0" w:rsidRPr="00CD522A" w:rsidRDefault="00E735F0" w:rsidP="00E735F0">
      <w:pPr>
        <w:rPr>
          <w:lang w:eastAsia="ja-JP"/>
        </w:rPr>
      </w:pPr>
      <w:r w:rsidRPr="00CD522A">
        <w:rPr>
          <w:lang w:eastAsia="ja-JP"/>
        </w:rPr>
        <w:t>ITU-R M.1890</w:t>
      </w:r>
      <w:r w:rsidRPr="00CD522A">
        <w:rPr>
          <w:lang w:eastAsia="ja-JP"/>
        </w:rPr>
        <w:tab/>
        <w:t>Intelligent transport systems – Guidelines and objectives</w:t>
      </w:r>
    </w:p>
    <w:p w14:paraId="6FF490BD" w14:textId="77777777" w:rsidR="00E735F0" w:rsidRPr="00CD522A" w:rsidRDefault="00E735F0" w:rsidP="00E735F0">
      <w:pPr>
        <w:ind w:left="1871" w:hanging="1871"/>
        <w:rPr>
          <w:lang w:eastAsia="ja-JP"/>
        </w:rPr>
      </w:pPr>
      <w:r w:rsidRPr="00CD522A">
        <w:rPr>
          <w:lang w:eastAsia="ja-JP"/>
        </w:rPr>
        <w:t>ITU-R M.1452</w:t>
      </w:r>
      <w:r w:rsidRPr="00CD522A">
        <w:rPr>
          <w:lang w:eastAsia="ja-JP"/>
        </w:rPr>
        <w:tab/>
        <w:t>Millimetre wave radiocommunication systems for Intelligent Transport Systems applications</w:t>
      </w:r>
    </w:p>
    <w:p w14:paraId="14618DD0" w14:textId="77777777" w:rsidR="00E735F0" w:rsidRPr="00CD522A" w:rsidRDefault="00E735F0" w:rsidP="00E735F0">
      <w:pPr>
        <w:ind w:left="1871" w:hanging="1871"/>
        <w:rPr>
          <w:lang w:eastAsia="ja-JP"/>
        </w:rPr>
      </w:pPr>
      <w:r w:rsidRPr="00CD522A">
        <w:rPr>
          <w:lang w:eastAsia="ja-JP"/>
        </w:rPr>
        <w:t>ITU-R M.1453</w:t>
      </w:r>
      <w:r w:rsidRPr="00CD522A">
        <w:rPr>
          <w:lang w:eastAsia="ja-JP"/>
        </w:rPr>
        <w:tab/>
        <w:t>Intelligent Transport Systems – dedicated short-range communications at 5.8 GHz</w:t>
      </w:r>
    </w:p>
    <w:p w14:paraId="7D8A0E72" w14:textId="32D76F6B" w:rsidR="00E735F0" w:rsidRPr="003B36B2" w:rsidRDefault="00E735F0" w:rsidP="00E735F0">
      <w:pPr>
        <w:ind w:left="1871" w:hanging="1871"/>
        <w:rPr>
          <w:lang w:eastAsia="ja-JP"/>
        </w:rPr>
      </w:pPr>
      <w:r w:rsidRPr="003B36B2">
        <w:rPr>
          <w:lang w:eastAsia="ja-JP"/>
        </w:rPr>
        <w:t>ITU-R M.2057</w:t>
      </w:r>
      <w:r w:rsidRPr="003B36B2">
        <w:rPr>
          <w:lang w:eastAsia="ja-JP"/>
        </w:rPr>
        <w:tab/>
        <w:t>Systems characteristics of automotive radars operating in the frequency band 76-81 GHz for intelligent transport systems applications</w:t>
      </w:r>
    </w:p>
    <w:p w14:paraId="345919DC" w14:textId="77777777" w:rsidR="00E735F0" w:rsidRPr="003B36B2" w:rsidRDefault="00E735F0" w:rsidP="00E735F0">
      <w:pPr>
        <w:pStyle w:val="Headingb"/>
        <w:rPr>
          <w:lang w:val="en-GB" w:eastAsia="ja-JP"/>
        </w:rPr>
      </w:pPr>
      <w:r w:rsidRPr="003B36B2">
        <w:rPr>
          <w:lang w:val="en-GB" w:eastAsia="ja-JP"/>
        </w:rPr>
        <w:t>ITU-R Report:</w:t>
      </w:r>
    </w:p>
    <w:p w14:paraId="5941DCDF" w14:textId="77777777" w:rsidR="00E735F0" w:rsidRPr="003B36B2" w:rsidRDefault="00E735F0" w:rsidP="00E735F0">
      <w:pPr>
        <w:rPr>
          <w:lang w:eastAsia="ja-JP"/>
        </w:rPr>
      </w:pPr>
      <w:r w:rsidRPr="003B36B2">
        <w:rPr>
          <w:lang w:eastAsia="ja-JP"/>
        </w:rPr>
        <w:t>ITU-R M.2228</w:t>
      </w:r>
      <w:r w:rsidRPr="003B36B2">
        <w:rPr>
          <w:lang w:eastAsia="ja-JP"/>
        </w:rPr>
        <w:tab/>
        <w:t>Advanced intelligent transport systems (ITS) radiocommunication</w:t>
      </w:r>
    </w:p>
    <w:p w14:paraId="4EC32995" w14:textId="05D8897A" w:rsidR="00E735F0" w:rsidRPr="00CD522A" w:rsidRDefault="00E735F0" w:rsidP="00E735F0">
      <w:pPr>
        <w:ind w:left="1871" w:hanging="1871"/>
        <w:rPr>
          <w:lang w:eastAsia="ja-JP"/>
        </w:rPr>
      </w:pPr>
      <w:r w:rsidRPr="003B36B2">
        <w:rPr>
          <w:lang w:eastAsia="ja-JP"/>
        </w:rPr>
        <w:t>ITU-R M.2322</w:t>
      </w:r>
      <w:r w:rsidRPr="003B36B2">
        <w:rPr>
          <w:lang w:eastAsia="ja-JP"/>
        </w:rPr>
        <w:tab/>
        <w:t>Systems characteristics and compatibility of automotive radars operating in the frequency band 77.5-78 GHz for sharing studies</w:t>
      </w:r>
    </w:p>
    <w:p w14:paraId="301F196A" w14:textId="77777777" w:rsidR="00E735F0" w:rsidRPr="00CD522A" w:rsidRDefault="00E735F0" w:rsidP="00E735F0">
      <w:pPr>
        <w:pStyle w:val="Headingb"/>
        <w:rPr>
          <w:lang w:val="en-GB" w:eastAsia="ja-JP"/>
        </w:rPr>
      </w:pPr>
      <w:r w:rsidRPr="00CD522A">
        <w:rPr>
          <w:lang w:val="en-GB" w:eastAsia="ja-JP"/>
        </w:rPr>
        <w:t>ITU-R Handbook:</w:t>
      </w:r>
    </w:p>
    <w:p w14:paraId="341EBAA5" w14:textId="77777777" w:rsidR="00E735F0" w:rsidRPr="00CD522A" w:rsidRDefault="00E735F0" w:rsidP="00E735F0">
      <w:pPr>
        <w:rPr>
          <w:lang w:eastAsia="ja-JP"/>
        </w:rPr>
      </w:pPr>
      <w:r w:rsidRPr="00CD522A">
        <w:rPr>
          <w:lang w:eastAsia="ja-JP"/>
        </w:rPr>
        <w:tab/>
      </w:r>
      <w:r w:rsidRPr="00CD522A">
        <w:rPr>
          <w:lang w:eastAsia="ja-JP"/>
        </w:rPr>
        <w:tab/>
        <w:t xml:space="preserve">Land Mobile (including Wireless Access) - Volume 4: </w:t>
      </w:r>
      <w:r w:rsidRPr="00CD522A">
        <w:rPr>
          <w:lang w:eastAsia="ja-JP"/>
        </w:rPr>
        <w:br/>
      </w:r>
      <w:r w:rsidRPr="00CD522A">
        <w:rPr>
          <w:lang w:eastAsia="ja-JP"/>
        </w:rPr>
        <w:tab/>
      </w:r>
      <w:r w:rsidRPr="00CD522A">
        <w:rPr>
          <w:lang w:eastAsia="ja-JP"/>
        </w:rPr>
        <w:tab/>
        <w:t>Intelligent Transport Systems</w:t>
      </w:r>
    </w:p>
    <w:p w14:paraId="19EB1C31" w14:textId="77777777" w:rsidR="00E735F0" w:rsidRPr="003F657D" w:rsidRDefault="00E735F0" w:rsidP="00E735F0">
      <w:pPr>
        <w:pStyle w:val="Heading1"/>
      </w:pPr>
      <w:bookmarkStart w:id="16" w:name="_Toc450926338"/>
      <w:bookmarkStart w:id="17" w:name="_Toc451199101"/>
      <w:bookmarkStart w:id="18" w:name="_Toc463513009"/>
      <w:r>
        <w:t>4</w:t>
      </w:r>
      <w:r>
        <w:tab/>
      </w:r>
      <w:r w:rsidRPr="003F657D">
        <w:t>List of acronyms and abbreviations</w:t>
      </w:r>
      <w:bookmarkEnd w:id="16"/>
      <w:bookmarkEnd w:id="17"/>
      <w:bookmarkEnd w:id="18"/>
      <w:r w:rsidRPr="003F657D">
        <w:t xml:space="preserve"> </w:t>
      </w:r>
    </w:p>
    <w:p w14:paraId="6BA54BE1" w14:textId="77777777" w:rsidR="00E735F0" w:rsidRDefault="00E735F0" w:rsidP="005C26C0">
      <w:pPr>
        <w:rPr>
          <w:lang w:eastAsia="zh-CN"/>
        </w:rPr>
      </w:pPr>
      <w:r>
        <w:rPr>
          <w:rFonts w:hint="eastAsia"/>
          <w:lang w:eastAsia="zh-CN"/>
        </w:rPr>
        <w:t>3GPP</w:t>
      </w:r>
      <w:r w:rsidR="005C26C0">
        <w:rPr>
          <w:lang w:eastAsia="zh-CN"/>
        </w:rPr>
        <w:tab/>
      </w:r>
      <w:r>
        <w:rPr>
          <w:color w:val="333333"/>
          <w:shd w:val="clear" w:color="auto" w:fill="FFFFFF"/>
        </w:rPr>
        <w:t>The 3rd Generation Partnership Project</w:t>
      </w:r>
    </w:p>
    <w:p w14:paraId="3F5CECE7" w14:textId="77777777" w:rsidR="00E735F0" w:rsidRPr="00CD522A" w:rsidRDefault="00E735F0" w:rsidP="00E735F0">
      <w:pPr>
        <w:rPr>
          <w:lang w:eastAsia="ja-JP"/>
        </w:rPr>
      </w:pPr>
      <w:r w:rsidRPr="00CD522A">
        <w:rPr>
          <w:lang w:eastAsia="ja-JP"/>
        </w:rPr>
        <w:t>APT</w:t>
      </w:r>
      <w:r w:rsidRPr="00CD522A">
        <w:rPr>
          <w:lang w:eastAsia="ja-JP"/>
        </w:rPr>
        <w:tab/>
        <w:t>Asia-Pacific Telecommunity</w:t>
      </w:r>
    </w:p>
    <w:p w14:paraId="6AF91EA0" w14:textId="77777777" w:rsidR="00E735F0" w:rsidRPr="00CD522A" w:rsidRDefault="00E735F0" w:rsidP="00E735F0">
      <w:pPr>
        <w:rPr>
          <w:lang w:eastAsia="ja-JP"/>
        </w:rPr>
      </w:pPr>
      <w:r w:rsidRPr="00CD522A">
        <w:rPr>
          <w:lang w:eastAsia="ja-JP"/>
        </w:rPr>
        <w:t>ARIB</w:t>
      </w:r>
      <w:r w:rsidRPr="00CD522A">
        <w:rPr>
          <w:lang w:eastAsia="ja-JP"/>
        </w:rPr>
        <w:tab/>
        <w:t>Association of Radio Industries and Businesses</w:t>
      </w:r>
    </w:p>
    <w:p w14:paraId="7218CF9E" w14:textId="77777777" w:rsidR="00E735F0" w:rsidRPr="00CD522A" w:rsidRDefault="00E735F0" w:rsidP="00E735F0">
      <w:pPr>
        <w:spacing w:before="80"/>
        <w:rPr>
          <w:lang w:eastAsia="ja-JP"/>
        </w:rPr>
      </w:pPr>
      <w:bookmarkStart w:id="19" w:name="OLE_LINK20"/>
      <w:bookmarkStart w:id="20" w:name="OLE_LINK21"/>
      <w:r w:rsidRPr="00CD522A">
        <w:rPr>
          <w:lang w:eastAsia="ja-JP"/>
        </w:rPr>
        <w:t xml:space="preserve">ATIS </w:t>
      </w:r>
      <w:r w:rsidRPr="00CD522A">
        <w:rPr>
          <w:lang w:eastAsia="ja-JP"/>
        </w:rPr>
        <w:tab/>
        <w:t>Alliance for Telecommunications Industry Solutions</w:t>
      </w:r>
    </w:p>
    <w:p w14:paraId="3CE1C507" w14:textId="77777777" w:rsidR="00E735F0" w:rsidRDefault="00E735F0" w:rsidP="00E735F0">
      <w:pPr>
        <w:spacing w:before="80"/>
        <w:rPr>
          <w:lang w:eastAsia="ja-JP"/>
        </w:rPr>
      </w:pPr>
      <w:r w:rsidRPr="00CD522A">
        <w:rPr>
          <w:lang w:eastAsia="ja-JP"/>
        </w:rPr>
        <w:t>AWG</w:t>
      </w:r>
      <w:r w:rsidRPr="00CD522A">
        <w:rPr>
          <w:lang w:eastAsia="ja-JP"/>
        </w:rPr>
        <w:tab/>
        <w:t>APT Wireless Group</w:t>
      </w:r>
    </w:p>
    <w:p w14:paraId="31A3FC30" w14:textId="14CC6F54" w:rsidR="003B6F04" w:rsidRDefault="003B6F04" w:rsidP="00E735F0">
      <w:pPr>
        <w:spacing w:before="80"/>
        <w:rPr>
          <w:lang w:eastAsia="ja-JP"/>
        </w:rPr>
      </w:pPr>
      <w:r>
        <w:rPr>
          <w:lang w:eastAsia="ja-JP"/>
        </w:rPr>
        <w:t>C-ITS</w:t>
      </w:r>
      <w:r>
        <w:rPr>
          <w:lang w:eastAsia="ja-JP"/>
        </w:rPr>
        <w:tab/>
      </w:r>
      <w:r>
        <w:t>Cooperative ITS communication</w:t>
      </w:r>
    </w:p>
    <w:p w14:paraId="799EEE82" w14:textId="3DB40070" w:rsidR="00577F4E" w:rsidRPr="00CD522A" w:rsidRDefault="00577F4E" w:rsidP="00E735F0">
      <w:pPr>
        <w:spacing w:before="80"/>
        <w:rPr>
          <w:lang w:eastAsia="ja-JP"/>
        </w:rPr>
      </w:pPr>
      <w:r>
        <w:t xml:space="preserve">C2C- CC </w:t>
      </w:r>
      <w:r>
        <w:tab/>
        <w:t>CAR-to-CAR Communication Consortium</w:t>
      </w:r>
    </w:p>
    <w:p w14:paraId="5AE890B1" w14:textId="1624E394" w:rsidR="003B6F04" w:rsidRPr="00CD718D" w:rsidRDefault="003B6F04" w:rsidP="005C26C0">
      <w:pPr>
        <w:spacing w:before="80"/>
        <w:rPr>
          <w:lang w:eastAsia="zh-CN"/>
        </w:rPr>
      </w:pPr>
      <w:r>
        <w:lastRenderedPageBreak/>
        <w:t xml:space="preserve">CAMP </w:t>
      </w:r>
      <w:r>
        <w:tab/>
        <w:t>Crash Avoidance Metric Partnership</w:t>
      </w:r>
    </w:p>
    <w:p w14:paraId="3C507549" w14:textId="77777777" w:rsidR="00E735F0" w:rsidRPr="00C07269" w:rsidRDefault="00E735F0" w:rsidP="005C26C0">
      <w:pPr>
        <w:spacing w:before="80"/>
        <w:rPr>
          <w:lang w:val="en-US" w:eastAsia="ja-JP"/>
        </w:rPr>
      </w:pPr>
      <w:r w:rsidRPr="00C07269">
        <w:rPr>
          <w:lang w:val="en-US" w:eastAsia="zh-CN"/>
        </w:rPr>
        <w:t>CCSA</w:t>
      </w:r>
      <w:r w:rsidR="005C26C0" w:rsidRPr="00C07269">
        <w:rPr>
          <w:lang w:val="en-US" w:eastAsia="zh-CN"/>
        </w:rPr>
        <w:tab/>
      </w:r>
      <w:r w:rsidRPr="00C07269">
        <w:rPr>
          <w:color w:val="333333"/>
          <w:shd w:val="clear" w:color="auto" w:fill="FFFFFF"/>
          <w:lang w:val="en-US"/>
        </w:rPr>
        <w:t>China Communications Standards Association</w:t>
      </w:r>
    </w:p>
    <w:p w14:paraId="75B03FE4" w14:textId="77777777" w:rsidR="00E735F0" w:rsidRPr="00CD522A" w:rsidRDefault="00E735F0" w:rsidP="00E735F0">
      <w:pPr>
        <w:spacing w:before="80"/>
        <w:rPr>
          <w:lang w:eastAsia="ja-JP"/>
        </w:rPr>
      </w:pPr>
      <w:r w:rsidRPr="00CD522A">
        <w:rPr>
          <w:lang w:eastAsia="ja-JP"/>
        </w:rPr>
        <w:t>CEN</w:t>
      </w:r>
      <w:r w:rsidRPr="00CD522A">
        <w:rPr>
          <w:lang w:eastAsia="ja-JP"/>
        </w:rPr>
        <w:tab/>
        <w:t>European Committee for Standardization</w:t>
      </w:r>
    </w:p>
    <w:p w14:paraId="05900DE2" w14:textId="77777777" w:rsidR="00E735F0" w:rsidRPr="00CD522A" w:rsidRDefault="00E735F0" w:rsidP="00E735F0">
      <w:pPr>
        <w:spacing w:before="80"/>
        <w:rPr>
          <w:lang w:eastAsia="ja-JP"/>
        </w:rPr>
      </w:pPr>
      <w:r w:rsidRPr="00CD522A">
        <w:rPr>
          <w:lang w:eastAsia="ja-JP"/>
        </w:rPr>
        <w:t>CEPT</w:t>
      </w:r>
      <w:r w:rsidRPr="00CD522A">
        <w:rPr>
          <w:lang w:eastAsia="ja-JP"/>
        </w:rPr>
        <w:tab/>
        <w:t>European Conference of Postal and Telecommunications Administrations</w:t>
      </w:r>
    </w:p>
    <w:p w14:paraId="02715AEA" w14:textId="77777777" w:rsidR="00E735F0" w:rsidRPr="00CD522A" w:rsidRDefault="00E735F0" w:rsidP="00E735F0">
      <w:pPr>
        <w:spacing w:before="80"/>
        <w:rPr>
          <w:lang w:eastAsia="ja-JP"/>
        </w:rPr>
      </w:pPr>
      <w:r w:rsidRPr="00CD522A">
        <w:rPr>
          <w:lang w:eastAsia="ja-JP"/>
        </w:rPr>
        <w:t>ECC</w:t>
      </w:r>
      <w:r w:rsidRPr="00CD522A">
        <w:rPr>
          <w:lang w:eastAsia="ja-JP"/>
        </w:rPr>
        <w:tab/>
        <w:t>Electronic Communications Committee</w:t>
      </w:r>
    </w:p>
    <w:p w14:paraId="51B9853E" w14:textId="77777777" w:rsidR="00E735F0" w:rsidRPr="00CD522A" w:rsidRDefault="00E735F0" w:rsidP="00E735F0">
      <w:pPr>
        <w:spacing w:before="80"/>
        <w:rPr>
          <w:lang w:eastAsia="ja-JP"/>
        </w:rPr>
      </w:pPr>
      <w:r w:rsidRPr="00CD522A">
        <w:rPr>
          <w:lang w:eastAsia="ja-JP"/>
        </w:rPr>
        <w:t>ETSI</w:t>
      </w:r>
      <w:r w:rsidRPr="00CD522A">
        <w:rPr>
          <w:lang w:eastAsia="ja-JP"/>
        </w:rPr>
        <w:tab/>
        <w:t>European Telecommunications Standards Institute</w:t>
      </w:r>
    </w:p>
    <w:p w14:paraId="55398B3E" w14:textId="77777777" w:rsidR="00E735F0" w:rsidRPr="00CD522A" w:rsidRDefault="00E735F0" w:rsidP="00E735F0">
      <w:pPr>
        <w:spacing w:before="80"/>
        <w:rPr>
          <w:lang w:eastAsia="ja-JP"/>
        </w:rPr>
      </w:pPr>
      <w:r w:rsidRPr="00CD522A">
        <w:rPr>
          <w:lang w:eastAsia="ja-JP"/>
        </w:rPr>
        <w:t>FCC</w:t>
      </w:r>
      <w:r w:rsidRPr="00CD522A">
        <w:rPr>
          <w:lang w:eastAsia="ja-JP"/>
        </w:rPr>
        <w:tab/>
        <w:t>Federal Communications Commission</w:t>
      </w:r>
    </w:p>
    <w:p w14:paraId="1B9FB3B3" w14:textId="77777777" w:rsidR="00E735F0" w:rsidRPr="00CD522A" w:rsidRDefault="00E735F0" w:rsidP="00E735F0">
      <w:pPr>
        <w:spacing w:before="80"/>
        <w:rPr>
          <w:lang w:eastAsia="ja-JP"/>
        </w:rPr>
      </w:pPr>
      <w:r w:rsidRPr="00CD522A">
        <w:rPr>
          <w:lang w:eastAsia="ja-JP"/>
        </w:rPr>
        <w:t>IEEE</w:t>
      </w:r>
      <w:r w:rsidRPr="00CD522A">
        <w:rPr>
          <w:lang w:eastAsia="ja-JP"/>
        </w:rPr>
        <w:tab/>
        <w:t>Institute of Electrical and Electronics Engineers</w:t>
      </w:r>
    </w:p>
    <w:p w14:paraId="58BD9C43" w14:textId="77777777" w:rsidR="00DA55EA" w:rsidRDefault="00DA55EA" w:rsidP="00E735F0">
      <w:pPr>
        <w:spacing w:before="80"/>
        <w:rPr>
          <w:lang w:eastAsia="ja-JP"/>
        </w:rPr>
      </w:pPr>
      <w:r w:rsidRPr="00D443F9">
        <w:rPr>
          <w:lang w:eastAsia="ja-JP"/>
        </w:rPr>
        <w:t>IMDA</w:t>
      </w:r>
      <w:r w:rsidRPr="00D443F9">
        <w:rPr>
          <w:lang w:eastAsia="ja-JP"/>
        </w:rPr>
        <w:tab/>
        <w:t>Infocomm Media Development Authority</w:t>
      </w:r>
    </w:p>
    <w:p w14:paraId="7D20A60E" w14:textId="77777777" w:rsidR="00E735F0" w:rsidRPr="00CD522A" w:rsidRDefault="00E735F0" w:rsidP="00E735F0">
      <w:pPr>
        <w:spacing w:before="80"/>
        <w:rPr>
          <w:lang w:eastAsia="ja-JP"/>
        </w:rPr>
      </w:pPr>
      <w:r w:rsidRPr="00CD522A">
        <w:rPr>
          <w:lang w:eastAsia="ja-JP"/>
        </w:rPr>
        <w:t>ISO</w:t>
      </w:r>
      <w:r w:rsidRPr="00CD522A">
        <w:rPr>
          <w:lang w:eastAsia="ja-JP"/>
        </w:rPr>
        <w:tab/>
        <w:t>International Organization for Standardization</w:t>
      </w:r>
    </w:p>
    <w:p w14:paraId="688F609E" w14:textId="77777777" w:rsidR="00E735F0" w:rsidRPr="00CD522A" w:rsidRDefault="00E735F0" w:rsidP="00E735F0">
      <w:pPr>
        <w:spacing w:before="80"/>
        <w:rPr>
          <w:lang w:eastAsia="ja-JP"/>
        </w:rPr>
      </w:pPr>
      <w:r w:rsidRPr="00CD522A">
        <w:rPr>
          <w:lang w:eastAsia="ja-JP"/>
        </w:rPr>
        <w:t>ITS</w:t>
      </w:r>
      <w:r w:rsidRPr="00CD522A">
        <w:rPr>
          <w:lang w:eastAsia="ja-JP"/>
        </w:rPr>
        <w:tab/>
        <w:t>Intelligent Transport Systems</w:t>
      </w:r>
    </w:p>
    <w:p w14:paraId="5F7A7F37" w14:textId="77777777" w:rsidR="00E735F0" w:rsidRDefault="00E735F0" w:rsidP="005C26C0">
      <w:pPr>
        <w:spacing w:before="80"/>
        <w:rPr>
          <w:lang w:eastAsia="ja-JP"/>
        </w:rPr>
      </w:pPr>
      <w:r>
        <w:rPr>
          <w:lang w:eastAsia="zh-CN"/>
        </w:rPr>
        <w:t>LTE</w:t>
      </w:r>
      <w:r w:rsidR="005C26C0">
        <w:rPr>
          <w:lang w:eastAsia="zh-CN"/>
        </w:rPr>
        <w:tab/>
      </w:r>
      <w:r>
        <w:rPr>
          <w:color w:val="333333"/>
          <w:shd w:val="clear" w:color="auto" w:fill="FFFFFF"/>
        </w:rPr>
        <w:t>Long Term Evolution</w:t>
      </w:r>
    </w:p>
    <w:p w14:paraId="796F3772" w14:textId="77777777" w:rsidR="00E735F0" w:rsidRPr="00CD522A" w:rsidRDefault="00E735F0" w:rsidP="00E735F0">
      <w:pPr>
        <w:spacing w:before="80"/>
        <w:rPr>
          <w:lang w:eastAsia="ja-JP"/>
        </w:rPr>
      </w:pPr>
      <w:r w:rsidRPr="00CD522A">
        <w:rPr>
          <w:lang w:eastAsia="ja-JP"/>
        </w:rPr>
        <w:t>RLAN</w:t>
      </w:r>
      <w:r w:rsidRPr="00CD522A">
        <w:rPr>
          <w:lang w:eastAsia="ja-JP"/>
        </w:rPr>
        <w:tab/>
        <w:t>Radio Local Area Network</w:t>
      </w:r>
    </w:p>
    <w:p w14:paraId="30BA29E0" w14:textId="05DCDFA0" w:rsidR="001105B7" w:rsidRDefault="001105B7" w:rsidP="00E735F0">
      <w:pPr>
        <w:spacing w:before="80"/>
        <w:rPr>
          <w:lang w:eastAsia="ja-JP"/>
        </w:rPr>
      </w:pPr>
      <w:r>
        <w:rPr>
          <w:lang w:eastAsia="ja-JP"/>
        </w:rPr>
        <w:t>RSS</w:t>
      </w:r>
      <w:r>
        <w:rPr>
          <w:lang w:eastAsia="ja-JP"/>
        </w:rPr>
        <w:tab/>
      </w:r>
      <w:r w:rsidRPr="001105B7">
        <w:rPr>
          <w:lang w:eastAsia="ja-JP"/>
        </w:rPr>
        <w:t>Radio Standards Specification</w:t>
      </w:r>
    </w:p>
    <w:p w14:paraId="3AAF01C8" w14:textId="77777777" w:rsidR="00E735F0" w:rsidRPr="00CD522A" w:rsidRDefault="00E735F0" w:rsidP="00E735F0">
      <w:pPr>
        <w:spacing w:before="80"/>
        <w:rPr>
          <w:lang w:eastAsia="ja-JP"/>
        </w:rPr>
      </w:pPr>
      <w:r w:rsidRPr="00CD522A">
        <w:rPr>
          <w:lang w:eastAsia="ja-JP"/>
        </w:rPr>
        <w:t>TIA</w:t>
      </w:r>
      <w:r w:rsidRPr="00CD522A">
        <w:rPr>
          <w:lang w:eastAsia="ja-JP"/>
        </w:rPr>
        <w:tab/>
        <w:t>Telecommunications Industry Association</w:t>
      </w:r>
    </w:p>
    <w:p w14:paraId="66E428C0" w14:textId="77777777" w:rsidR="00E735F0" w:rsidRDefault="00E735F0" w:rsidP="00E735F0">
      <w:pPr>
        <w:spacing w:before="80"/>
        <w:rPr>
          <w:lang w:eastAsia="ja-JP"/>
        </w:rPr>
      </w:pPr>
      <w:r>
        <w:rPr>
          <w:rFonts w:eastAsia="SimSun"/>
          <w:lang w:eastAsia="zh-CN"/>
        </w:rPr>
        <w:t>TSAC</w:t>
      </w:r>
      <w:r>
        <w:rPr>
          <w:rFonts w:eastAsia="SimSun"/>
          <w:lang w:eastAsia="zh-CN"/>
        </w:rPr>
        <w:tab/>
      </w:r>
      <w:r w:rsidRPr="005A18AB">
        <w:rPr>
          <w:rFonts w:eastAsia="SimSun"/>
          <w:lang w:eastAsia="zh-CN"/>
        </w:rPr>
        <w:t>Telecommunications Standards Advisory Committee</w:t>
      </w:r>
    </w:p>
    <w:p w14:paraId="59FC3872" w14:textId="77777777" w:rsidR="00E735F0" w:rsidRDefault="00E735F0" w:rsidP="00E735F0">
      <w:pPr>
        <w:spacing w:before="80"/>
        <w:rPr>
          <w:lang w:eastAsia="ja-JP"/>
        </w:rPr>
      </w:pPr>
      <w:r w:rsidRPr="00CD522A">
        <w:rPr>
          <w:lang w:eastAsia="ja-JP"/>
        </w:rPr>
        <w:t>TTA</w:t>
      </w:r>
      <w:r w:rsidRPr="00CD522A">
        <w:rPr>
          <w:lang w:eastAsia="ja-JP"/>
        </w:rPr>
        <w:tab/>
        <w:t>Telecommunication Technology Association</w:t>
      </w:r>
      <w:bookmarkEnd w:id="19"/>
      <w:bookmarkEnd w:id="20"/>
    </w:p>
    <w:p w14:paraId="3C0E606E" w14:textId="77777777" w:rsidR="00A402B5" w:rsidRPr="00B24017" w:rsidRDefault="00A402B5" w:rsidP="00E735F0">
      <w:pPr>
        <w:spacing w:before="80"/>
        <w:rPr>
          <w:lang w:eastAsia="ja-JP"/>
        </w:rPr>
      </w:pPr>
      <w:r w:rsidRPr="00B24017">
        <w:rPr>
          <w:lang w:eastAsia="ja-JP"/>
        </w:rPr>
        <w:t>V2I</w:t>
      </w:r>
      <w:r w:rsidRPr="00B24017">
        <w:rPr>
          <w:lang w:eastAsia="ja-JP"/>
        </w:rPr>
        <w:tab/>
        <w:t>Vehicle to Infrastructure</w:t>
      </w:r>
    </w:p>
    <w:p w14:paraId="0E962ED6" w14:textId="77777777" w:rsidR="00A402B5" w:rsidRPr="00B24017" w:rsidRDefault="00A402B5" w:rsidP="00E735F0">
      <w:pPr>
        <w:spacing w:before="80"/>
        <w:rPr>
          <w:lang w:eastAsia="ja-JP"/>
        </w:rPr>
      </w:pPr>
      <w:r w:rsidRPr="00B24017">
        <w:rPr>
          <w:lang w:eastAsia="ja-JP"/>
        </w:rPr>
        <w:t>V2N</w:t>
      </w:r>
      <w:r w:rsidRPr="00B24017">
        <w:rPr>
          <w:lang w:eastAsia="ja-JP"/>
        </w:rPr>
        <w:tab/>
        <w:t>Vehicle to Network</w:t>
      </w:r>
    </w:p>
    <w:p w14:paraId="328F772C" w14:textId="646A946B" w:rsidR="00A402B5" w:rsidRPr="00B24017" w:rsidRDefault="00A402B5" w:rsidP="00E735F0">
      <w:pPr>
        <w:spacing w:before="80"/>
        <w:rPr>
          <w:lang w:eastAsia="ja-JP"/>
        </w:rPr>
      </w:pPr>
      <w:r w:rsidRPr="00B24017">
        <w:rPr>
          <w:lang w:eastAsia="ja-JP"/>
        </w:rPr>
        <w:t>V2P</w:t>
      </w:r>
      <w:r w:rsidRPr="00B24017">
        <w:rPr>
          <w:lang w:eastAsia="ja-JP"/>
        </w:rPr>
        <w:tab/>
        <w:t xml:space="preserve">Vehicle to </w:t>
      </w:r>
      <w:r w:rsidR="00BE3635">
        <w:rPr>
          <w:lang w:eastAsia="ja-JP"/>
        </w:rPr>
        <w:t>Pedestrians</w:t>
      </w:r>
    </w:p>
    <w:p w14:paraId="44DBAC00" w14:textId="77777777" w:rsidR="00A402B5" w:rsidRPr="00B24017" w:rsidRDefault="00A402B5" w:rsidP="00E735F0">
      <w:pPr>
        <w:spacing w:before="80"/>
        <w:rPr>
          <w:lang w:eastAsia="ja-JP"/>
        </w:rPr>
      </w:pPr>
      <w:r w:rsidRPr="00B24017">
        <w:rPr>
          <w:lang w:eastAsia="ja-JP"/>
        </w:rPr>
        <w:t>V2V</w:t>
      </w:r>
      <w:r w:rsidRPr="00B24017">
        <w:rPr>
          <w:lang w:eastAsia="ja-JP"/>
        </w:rPr>
        <w:tab/>
        <w:t>Vehicle to Vehicle</w:t>
      </w:r>
    </w:p>
    <w:p w14:paraId="3A624DBF" w14:textId="67CCC474" w:rsidR="00A402B5" w:rsidRPr="00CD522A" w:rsidRDefault="00A402B5" w:rsidP="00E735F0">
      <w:pPr>
        <w:spacing w:before="80"/>
        <w:rPr>
          <w:lang w:eastAsia="ja-JP"/>
        </w:rPr>
      </w:pPr>
      <w:r w:rsidRPr="00B24017">
        <w:rPr>
          <w:lang w:eastAsia="ja-JP"/>
        </w:rPr>
        <w:t>V2X</w:t>
      </w:r>
      <w:r w:rsidRPr="00B24017">
        <w:rPr>
          <w:lang w:eastAsia="ja-JP"/>
        </w:rPr>
        <w:tab/>
        <w:t>Vehicle to Infrastructure/Vehicle/Network/</w:t>
      </w:r>
      <w:r w:rsidR="00BE3635">
        <w:rPr>
          <w:lang w:eastAsia="ja-JP"/>
        </w:rPr>
        <w:t>Pedestrians</w:t>
      </w:r>
      <w:r w:rsidRPr="00B24017">
        <w:rPr>
          <w:lang w:eastAsia="ja-JP"/>
        </w:rPr>
        <w:t xml:space="preserve"> and others</w:t>
      </w:r>
      <w:r>
        <w:rPr>
          <w:lang w:eastAsia="ja-JP"/>
        </w:rPr>
        <w:t xml:space="preserve"> </w:t>
      </w:r>
    </w:p>
    <w:p w14:paraId="00BBA56F" w14:textId="290BA7A2" w:rsidR="003B6F04" w:rsidRDefault="003B6F04" w:rsidP="00E735F0">
      <w:pPr>
        <w:spacing w:before="80"/>
        <w:rPr>
          <w:lang w:eastAsia="ja-JP"/>
        </w:rPr>
      </w:pPr>
      <w:r>
        <w:t xml:space="preserve">WAVE </w:t>
      </w:r>
      <w:r>
        <w:tab/>
        <w:t>Wireless Access in Vehicular Environments</w:t>
      </w:r>
    </w:p>
    <w:p w14:paraId="684D78BE" w14:textId="77777777" w:rsidR="00E735F0" w:rsidRPr="00CD522A" w:rsidRDefault="00E735F0" w:rsidP="00E735F0">
      <w:pPr>
        <w:spacing w:before="80"/>
        <w:rPr>
          <w:lang w:eastAsia="ja-JP"/>
        </w:rPr>
      </w:pPr>
      <w:r w:rsidRPr="00CD522A">
        <w:rPr>
          <w:lang w:eastAsia="ja-JP"/>
        </w:rPr>
        <w:t>WLAN</w:t>
      </w:r>
      <w:r w:rsidRPr="00CD522A">
        <w:rPr>
          <w:lang w:eastAsia="ja-JP"/>
        </w:rPr>
        <w:tab/>
        <w:t>Wireless Local Area Network</w:t>
      </w:r>
    </w:p>
    <w:p w14:paraId="7F1E017D" w14:textId="73DBD3B1" w:rsidR="00E735F0" w:rsidRPr="003F657D" w:rsidRDefault="00E735F0" w:rsidP="00E735F0">
      <w:pPr>
        <w:pStyle w:val="Heading1"/>
      </w:pPr>
      <w:bookmarkStart w:id="21" w:name="_Toc450926339"/>
      <w:bookmarkStart w:id="22" w:name="_Toc451199102"/>
      <w:bookmarkStart w:id="23" w:name="_Toc463513010"/>
      <w:r>
        <w:t>5</w:t>
      </w:r>
      <w:r>
        <w:tab/>
      </w:r>
      <w:r w:rsidRPr="003F657D">
        <w:t>Overview of ITS radio communication</w:t>
      </w:r>
      <w:r w:rsidRPr="00191E0E">
        <w:t xml:space="preserve"> and automotive radar</w:t>
      </w:r>
      <w:bookmarkEnd w:id="21"/>
      <w:bookmarkEnd w:id="22"/>
      <w:bookmarkEnd w:id="23"/>
    </w:p>
    <w:p w14:paraId="3D2C0AE7" w14:textId="65BE0DBD" w:rsidR="00E735F0" w:rsidRPr="00CD522A" w:rsidRDefault="00E735F0">
      <w:pPr>
        <w:rPr>
          <w:lang w:eastAsia="ko-KR"/>
        </w:rPr>
      </w:pPr>
      <w:r w:rsidRPr="00CD522A">
        <w:rPr>
          <w:lang w:eastAsia="ko-KR"/>
        </w:rPr>
        <w:t>Since several decades ago, t</w:t>
      </w:r>
      <w:r w:rsidRPr="00CD522A">
        <w:t>raffic congestion has been increasing all over the world as a result of increased motorization, urbanization, population growth, and changes in population density. Congestion reduces efficiency of transportation infrastructure and increases travel time, air pollution, and fuel consumption.</w:t>
      </w:r>
      <w:r w:rsidRPr="00CD522A">
        <w:rPr>
          <w:lang w:eastAsia="ko-KR"/>
        </w:rPr>
        <w:t xml:space="preserve"> </w:t>
      </w:r>
      <w:r w:rsidRPr="00CD522A">
        <w:t xml:space="preserve">Interest in </w:t>
      </w:r>
      <w:r w:rsidRPr="00B24017">
        <w:t>ITS</w:t>
      </w:r>
      <w:r w:rsidRPr="00CD522A">
        <w:t xml:space="preserve"> comes from the problems caused by traffic congestion and a synergy of new information technology for simulation, real-time control, and communications networks. </w:t>
      </w:r>
      <w:r w:rsidRPr="00CD522A">
        <w:rPr>
          <w:lang w:eastAsia="ko-KR"/>
        </w:rPr>
        <w:t>Namely, ITS is systems to support transportation of goods and humans with information and communication technologies in order to efficiently and safely use the transport infrastructure and transport means (cars, trains, planes, ships)</w:t>
      </w:r>
      <w:r w:rsidRPr="00CD522A">
        <w:rPr>
          <w:vertAlign w:val="superscript"/>
          <w:lang w:eastAsia="ko-KR"/>
        </w:rPr>
        <w:t>[1]</w:t>
      </w:r>
      <w:r w:rsidRPr="00CD522A">
        <w:t>.</w:t>
      </w:r>
    </w:p>
    <w:p w14:paraId="5DAB085F" w14:textId="77777777" w:rsidR="00E735F0" w:rsidRPr="00CD522A" w:rsidRDefault="00E735F0" w:rsidP="00E735F0">
      <w:pPr>
        <w:pStyle w:val="FigureNo"/>
      </w:pPr>
      <w:r>
        <w:lastRenderedPageBreak/>
        <w:t>Figure 1</w:t>
      </w:r>
    </w:p>
    <w:p w14:paraId="056D1728" w14:textId="77777777" w:rsidR="00E735F0" w:rsidRPr="00CD522A" w:rsidRDefault="00E735F0" w:rsidP="00E735F0">
      <w:pPr>
        <w:pStyle w:val="Figuretitle"/>
        <w:rPr>
          <w:sz w:val="24"/>
          <w:szCs w:val="24"/>
          <w:lang w:eastAsia="ja-JP"/>
        </w:rPr>
      </w:pPr>
      <w:r w:rsidRPr="00CD522A">
        <w:rPr>
          <w:sz w:val="24"/>
          <w:szCs w:val="24"/>
          <w:lang w:eastAsia="ko-KR"/>
        </w:rPr>
        <w:t>Communication technologies and services for ITS</w:t>
      </w:r>
      <w:r w:rsidRPr="00CD522A">
        <w:rPr>
          <w:sz w:val="24"/>
          <w:szCs w:val="24"/>
          <w:vertAlign w:val="superscript"/>
          <w:lang w:eastAsia="ko-KR"/>
        </w:rPr>
        <w:t>[2]</w:t>
      </w:r>
    </w:p>
    <w:p w14:paraId="451E098F" w14:textId="77777777" w:rsidR="00E735F0" w:rsidRPr="00CD522A" w:rsidRDefault="00E735F0" w:rsidP="00E735F0">
      <w:pPr>
        <w:pStyle w:val="Figure"/>
      </w:pPr>
      <w:r w:rsidRPr="00CD522A">
        <w:rPr>
          <w:noProof/>
          <w:lang w:val="en-US" w:eastAsia="zh-CN"/>
        </w:rPr>
        <w:drawing>
          <wp:inline distT="0" distB="0" distL="0" distR="0" wp14:anchorId="19E7A0FC" wp14:editId="661794C6">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2C619D59" w14:textId="7E36E596" w:rsidR="00E735F0" w:rsidRPr="00CD522A" w:rsidRDefault="00E735F0" w:rsidP="0074465B">
      <w:pPr>
        <w:spacing w:before="240"/>
        <w:rPr>
          <w:lang w:eastAsia="ko-KR"/>
        </w:rPr>
      </w:pPr>
      <w:r w:rsidRPr="00CD522A">
        <w:rPr>
          <w:lang w:eastAsia="ko-KR"/>
        </w:rPr>
        <w:t>ITS ha</w:t>
      </w:r>
      <w:r w:rsidRPr="00CD522A">
        <w:rPr>
          <w:lang w:eastAsia="ja-JP"/>
        </w:rPr>
        <w:t>ve</w:t>
      </w:r>
      <w:r w:rsidRPr="00CD522A">
        <w:rPr>
          <w:lang w:eastAsia="ko-KR"/>
        </w:rPr>
        <w:t xml:space="preserve"> been standardized and studied in various standards development organizations. As an international level, ITU-R</w:t>
      </w:r>
      <w:r w:rsidR="001E3A6D" w:rsidRPr="00B24017">
        <w:rPr>
          <w:lang w:eastAsia="ko-KR"/>
        </w:rPr>
        <w:t>,</w:t>
      </w:r>
      <w:r w:rsidRPr="00CD522A">
        <w:rPr>
          <w:lang w:eastAsia="ko-KR"/>
        </w:rPr>
        <w:t xml:space="preserve"> ISO TC 204, and IEEE are working on developing the</w:t>
      </w:r>
      <w:r>
        <w:rPr>
          <w:lang w:eastAsia="ko-KR"/>
        </w:rPr>
        <w:t xml:space="preserve"> standards</w:t>
      </w:r>
      <w:r w:rsidR="001E3A6D" w:rsidRPr="00B24017">
        <w:rPr>
          <w:lang w:eastAsia="ko-KR"/>
        </w:rPr>
        <w:t>,</w:t>
      </w:r>
      <w:r w:rsidRPr="00B24017">
        <w:rPr>
          <w:lang w:eastAsia="ko-KR"/>
        </w:rPr>
        <w:t xml:space="preserve"> </w:t>
      </w:r>
      <w:r>
        <w:rPr>
          <w:lang w:eastAsia="ko-KR"/>
        </w:rPr>
        <w:t>recommendations</w:t>
      </w:r>
      <w:r w:rsidR="001E3A6D">
        <w:rPr>
          <w:lang w:eastAsia="ko-KR"/>
        </w:rPr>
        <w:t xml:space="preserve"> </w:t>
      </w:r>
      <w:r w:rsidR="001E3A6D" w:rsidRPr="00B24017">
        <w:rPr>
          <w:lang w:eastAsia="ko-KR"/>
        </w:rPr>
        <w:t>and reports</w:t>
      </w:r>
      <w:r>
        <w:rPr>
          <w:lang w:eastAsia="ko-KR"/>
        </w:rPr>
        <w:t>.</w:t>
      </w:r>
    </w:p>
    <w:p w14:paraId="37DE3679" w14:textId="101ACA42" w:rsidR="00E735F0" w:rsidRPr="00CD522A" w:rsidRDefault="00E735F0">
      <w:pPr>
        <w:rPr>
          <w:lang w:eastAsia="ja-JP"/>
        </w:rPr>
      </w:pPr>
      <w:r w:rsidRPr="00CD522A">
        <w:rPr>
          <w:lang w:eastAsia="ko-KR"/>
        </w:rPr>
        <w:t>In Asia-Pacific, AWG is working as a regional level as well as ARIB, TTA</w:t>
      </w:r>
      <w:r>
        <w:rPr>
          <w:lang w:eastAsia="ko-KR"/>
        </w:rPr>
        <w:t xml:space="preserve">, </w:t>
      </w:r>
      <w:r w:rsidR="00DA55EA" w:rsidRPr="00D443F9">
        <w:rPr>
          <w:lang w:eastAsia="ko-KR"/>
        </w:rPr>
        <w:t>IMDA</w:t>
      </w:r>
      <w:r w:rsidR="00DA55EA">
        <w:rPr>
          <w:lang w:eastAsia="ko-KR"/>
        </w:rPr>
        <w:t xml:space="preserve"> </w:t>
      </w:r>
      <w:r>
        <w:rPr>
          <w:lang w:eastAsia="ko-KR"/>
        </w:rPr>
        <w:t>TSAC</w:t>
      </w:r>
      <w:r w:rsidRPr="00CD522A">
        <w:rPr>
          <w:lang w:eastAsia="ko-KR"/>
        </w:rPr>
        <w:t xml:space="preserve"> and other standard organizations in each countries and regions.  In Europe, ETSI TC ITS and CEN TC278 are working as a regional level. </w:t>
      </w:r>
    </w:p>
    <w:p w14:paraId="62DCA34F" w14:textId="2914E8B3" w:rsidR="00E735F0" w:rsidRPr="00CD522A" w:rsidRDefault="00E735F0">
      <w:pPr>
        <w:rPr>
          <w:rFonts w:eastAsia="Malgun Gothic"/>
          <w:lang w:eastAsia="ko-KR"/>
        </w:rPr>
      </w:pPr>
      <w:r w:rsidRPr="00CD522A">
        <w:rPr>
          <w:lang w:eastAsia="ko-KR"/>
        </w:rPr>
        <w:t xml:space="preserve">This </w:t>
      </w:r>
      <w:r w:rsidR="00A3160C">
        <w:rPr>
          <w:lang w:eastAsia="ko-KR"/>
        </w:rPr>
        <w:t>r</w:t>
      </w:r>
      <w:r w:rsidRPr="00CD522A">
        <w:rPr>
          <w:lang w:eastAsia="ko-KR"/>
        </w:rPr>
        <w:t xml:space="preserve">eport identifies current and planned usage of ITS technologies, frequency bands, status of </w:t>
      </w:r>
      <w:r>
        <w:rPr>
          <w:lang w:eastAsia="ko-KR"/>
        </w:rPr>
        <w:t>applications</w:t>
      </w:r>
      <w:r w:rsidRPr="00CD522A">
        <w:rPr>
          <w:lang w:eastAsia="ko-KR"/>
        </w:rPr>
        <w:t xml:space="preserve"> </w:t>
      </w:r>
      <w:r w:rsidR="00A3160C">
        <w:rPr>
          <w:lang w:eastAsia="ko-KR"/>
        </w:rPr>
        <w:t xml:space="preserve">and </w:t>
      </w:r>
      <w:r w:rsidRPr="00CD522A">
        <w:rPr>
          <w:lang w:eastAsia="ko-KR"/>
        </w:rPr>
        <w:t xml:space="preserve">deployment in ITU Member States. </w:t>
      </w:r>
    </w:p>
    <w:p w14:paraId="4572085B" w14:textId="6B991558" w:rsidR="00E735F0" w:rsidRPr="00CD522A" w:rsidRDefault="001E3A6D">
      <w:pPr>
        <w:rPr>
          <w:lang w:eastAsia="ko-KR"/>
        </w:rPr>
      </w:pPr>
      <w:r w:rsidRPr="00B24017">
        <w:rPr>
          <w:lang w:eastAsia="ko-KR"/>
        </w:rPr>
        <w:t>T</w:t>
      </w:r>
      <w:r w:rsidR="00E735F0" w:rsidRPr="00B24017">
        <w:rPr>
          <w:lang w:eastAsia="ko-KR"/>
        </w:rPr>
        <w:t>he</w:t>
      </w:r>
      <w:r w:rsidR="00E735F0" w:rsidRPr="00CD522A">
        <w:rPr>
          <w:lang w:eastAsia="ko-KR"/>
        </w:rPr>
        <w:t xml:space="preserve"> major deployed ITS systems in the world were classified as electronic toll collection, </w:t>
      </w:r>
      <w:r w:rsidR="00E735F0">
        <w:rPr>
          <w:lang w:eastAsia="ko-KR"/>
        </w:rPr>
        <w:t>automotive</w:t>
      </w:r>
      <w:r w:rsidR="00E735F0" w:rsidRPr="00CD522A">
        <w:rPr>
          <w:lang w:eastAsia="ko-KR"/>
        </w:rPr>
        <w:t xml:space="preserve"> radar, and vehicle information &amp; communication. In this report, we described </w:t>
      </w:r>
      <w:r w:rsidR="00E735F0">
        <w:rPr>
          <w:lang w:eastAsia="ko-KR"/>
        </w:rPr>
        <w:t>applications</w:t>
      </w:r>
      <w:r w:rsidR="00E735F0" w:rsidRPr="00CD522A">
        <w:rPr>
          <w:lang w:eastAsia="ko-KR"/>
        </w:rPr>
        <w:t xml:space="preserve"> overview, established standards, frequency plan, and implication in each ITS system.</w:t>
      </w:r>
    </w:p>
    <w:p w14:paraId="42B77229" w14:textId="77777777" w:rsidR="00E735F0" w:rsidRDefault="00E735F0" w:rsidP="00E735F0">
      <w:pPr>
        <w:pStyle w:val="Heading2"/>
      </w:pPr>
      <w:bookmarkStart w:id="24" w:name="_Toc463513011"/>
      <w:r>
        <w:t>5.1</w:t>
      </w:r>
      <w:r>
        <w:tab/>
      </w:r>
      <w:r w:rsidRPr="00280B80">
        <w:t>ITS radio</w:t>
      </w:r>
      <w:r w:rsidR="00157674">
        <w:t xml:space="preserve"> </w:t>
      </w:r>
      <w:r w:rsidRPr="00280B80">
        <w:t>communication</w:t>
      </w:r>
      <w:bookmarkEnd w:id="24"/>
    </w:p>
    <w:p w14:paraId="12A36657" w14:textId="77777777" w:rsidR="00E735F0" w:rsidRPr="00280B80" w:rsidRDefault="00E735F0">
      <w:pPr>
        <w:rPr>
          <w:lang w:eastAsia="ko-KR"/>
        </w:rPr>
      </w:pPr>
      <w:r w:rsidRPr="00280B80">
        <w:rPr>
          <w:lang w:eastAsia="ko-KR"/>
        </w:rPr>
        <w:t>Electronic toll collection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2199CA1C" w14:textId="77777777" w:rsidR="00E735F0" w:rsidRPr="00280B80" w:rsidRDefault="00E735F0">
      <w:pPr>
        <w:rPr>
          <w:rFonts w:eastAsia="Malgun Gothic"/>
          <w:lang w:eastAsia="ko-KR"/>
        </w:rPr>
      </w:pPr>
      <w:r w:rsidRPr="00280B80">
        <w:rPr>
          <w:lang w:eastAsia="ko-KR"/>
        </w:rPr>
        <w:t xml:space="preserve">Since 1994, Vehicle Information and Communication System (VICS) has been using in Japan for delivering traffic and travel information to road vehicle drivers. </w:t>
      </w:r>
    </w:p>
    <w:p w14:paraId="23EB57FC" w14:textId="0908713E" w:rsidR="00E735F0" w:rsidRPr="00B76C92" w:rsidRDefault="00E735F0">
      <w:pPr>
        <w:rPr>
          <w:lang w:eastAsia="ko-KR"/>
        </w:rPr>
      </w:pPr>
      <w:r w:rsidRPr="00280B80">
        <w:rPr>
          <w:lang w:eastAsia="ko-KR"/>
        </w:rPr>
        <w:t xml:space="preserve">Nowadays, to extend beyond the existing ITS applications and to achieve traffic safety </w:t>
      </w:r>
      <w:r w:rsidR="004152E9">
        <w:rPr>
          <w:lang w:eastAsia="ko-KR"/>
        </w:rPr>
        <w:t xml:space="preserve">enhancement </w:t>
      </w:r>
      <w:r w:rsidRPr="00280B80">
        <w:rPr>
          <w:lang w:eastAsia="ko-KR"/>
        </w:rPr>
        <w:t>and reduce the environmental impact by the transportation sector, vehicle-to-vehicle (V2V), vehicle-to-infrastructure (V2I), infrastructure-to-vehicle (I2V) communications are studied. According to this progress, ITU-R WP 5A has developed report on advanced ITS radiocommunication</w:t>
      </w:r>
      <w:r w:rsidRPr="00280B80">
        <w:rPr>
          <w:vertAlign w:val="superscript"/>
          <w:lang w:eastAsia="ko-KR"/>
        </w:rPr>
        <w:t>[3]</w:t>
      </w:r>
      <w:r w:rsidRPr="00280B80">
        <w:rPr>
          <w:lang w:eastAsia="ko-KR"/>
        </w:rPr>
        <w:t>. In the report</w:t>
      </w:r>
      <w:r>
        <w:rPr>
          <w:lang w:eastAsia="ko-KR"/>
        </w:rPr>
        <w:t>, legacy</w:t>
      </w:r>
      <w:r w:rsidRPr="00280B80">
        <w:rPr>
          <w:lang w:eastAsia="ko-KR"/>
        </w:rPr>
        <w:t xml:space="preserve"> ITS and advanced ITS are classified by its technical </w:t>
      </w:r>
      <w:r w:rsidRPr="00B76C92">
        <w:rPr>
          <w:lang w:eastAsia="ko-KR"/>
        </w:rPr>
        <w:lastRenderedPageBreak/>
        <w:t xml:space="preserve">characteristics as shown in Table </w:t>
      </w:r>
      <w:r w:rsidRPr="00872CE2">
        <w:rPr>
          <w:lang w:eastAsia="ko-KR"/>
        </w:rPr>
        <w:t>x</w:t>
      </w:r>
      <w:r w:rsidRPr="00B76C92">
        <w:rPr>
          <w:lang w:eastAsia="ko-KR"/>
        </w:rPr>
        <w:t xml:space="preserve">, </w:t>
      </w:r>
      <w:r w:rsidRPr="00B76C92">
        <w:rPr>
          <w:rFonts w:eastAsia="Gulim"/>
        </w:rPr>
        <w:t>Wireless Access in Vehicular Environments</w:t>
      </w:r>
      <w:r w:rsidRPr="00B76C92">
        <w:rPr>
          <w:rFonts w:eastAsia="Gulim"/>
          <w:lang w:eastAsia="ko-KR"/>
        </w:rPr>
        <w:t xml:space="preserve"> (WAVE) and Continuous Access for Land Mobiles (CALM) technologies could be inclusive in advanced ITS category.</w:t>
      </w:r>
    </w:p>
    <w:p w14:paraId="169B20C9" w14:textId="77777777" w:rsidR="00E735F0" w:rsidRPr="00B76C92" w:rsidRDefault="00E735F0" w:rsidP="009C4363">
      <w:pPr>
        <w:pStyle w:val="Heading3"/>
      </w:pPr>
      <w:bookmarkStart w:id="25" w:name="_Toc463513012"/>
      <w:r w:rsidRPr="00B76C92">
        <w:t>5.1.1</w:t>
      </w:r>
      <w:r w:rsidRPr="00B76C92">
        <w:tab/>
        <w:t>Terms and definitions</w:t>
      </w:r>
      <w:bookmarkEnd w:id="25"/>
    </w:p>
    <w:p w14:paraId="7E8D9E0B" w14:textId="77777777" w:rsidR="00E735F0" w:rsidRPr="00872CE2" w:rsidRDefault="00E735F0" w:rsidP="0074465B">
      <w:pPr>
        <w:spacing w:after="120"/>
        <w:rPr>
          <w:i/>
          <w:iCs/>
        </w:rPr>
      </w:pPr>
      <w:r w:rsidRPr="00872CE2">
        <w:rPr>
          <w:i/>
          <w:iCs/>
        </w:rPr>
        <w:t>[Editor´s note: following terms and definitions should be revised in the document according to the following]</w:t>
      </w:r>
    </w:p>
    <w:tbl>
      <w:tblPr>
        <w:tblStyle w:val="TableGrid"/>
        <w:tblW w:w="0" w:type="auto"/>
        <w:tblLook w:val="04A0" w:firstRow="1" w:lastRow="0" w:firstColumn="1" w:lastColumn="0" w:noHBand="0" w:noVBand="1"/>
      </w:tblPr>
      <w:tblGrid>
        <w:gridCol w:w="2479"/>
        <w:gridCol w:w="7150"/>
      </w:tblGrid>
      <w:tr w:rsidR="00E735F0" w:rsidRPr="00B76C92" w14:paraId="28F06900" w14:textId="77777777" w:rsidTr="00D6069A">
        <w:trPr>
          <w:trHeight w:val="305"/>
        </w:trPr>
        <w:tc>
          <w:tcPr>
            <w:tcW w:w="2479" w:type="dxa"/>
            <w:vMerge w:val="restart"/>
            <w:vAlign w:val="center"/>
          </w:tcPr>
          <w:p w14:paraId="19F4FDAA" w14:textId="77777777" w:rsidR="00E735F0" w:rsidRPr="00872CE2" w:rsidRDefault="00E735F0" w:rsidP="00D6069A">
            <w:pPr>
              <w:pStyle w:val="Tabletext"/>
              <w:rPr>
                <w:color w:val="000000"/>
              </w:rPr>
            </w:pPr>
            <w:r w:rsidRPr="00872CE2">
              <w:t>Dedicated Short Range Communication (DSRC)</w:t>
            </w:r>
          </w:p>
        </w:tc>
        <w:tc>
          <w:tcPr>
            <w:tcW w:w="7150" w:type="dxa"/>
            <w:vAlign w:val="center"/>
          </w:tcPr>
          <w:p w14:paraId="66B42B5C" w14:textId="77777777" w:rsidR="00E735F0" w:rsidRPr="00872CE2" w:rsidRDefault="00E735F0" w:rsidP="00D6069A">
            <w:pPr>
              <w:pStyle w:val="Tabletext"/>
              <w:rPr>
                <w:color w:val="000000"/>
              </w:rPr>
            </w:pPr>
            <w:r w:rsidRPr="00872CE2">
              <w:rPr>
                <w:b/>
              </w:rPr>
              <w:t>Europe:</w:t>
            </w:r>
            <w:r w:rsidRPr="00872CE2">
              <w:t xml:space="preserve"> road tolling and similar applications</w:t>
            </w:r>
          </w:p>
        </w:tc>
      </w:tr>
      <w:tr w:rsidR="00E735F0" w:rsidRPr="00B76C92" w14:paraId="40F9D7BD" w14:textId="77777777" w:rsidTr="00D6069A">
        <w:trPr>
          <w:trHeight w:val="305"/>
        </w:trPr>
        <w:tc>
          <w:tcPr>
            <w:tcW w:w="2479" w:type="dxa"/>
            <w:vMerge/>
            <w:vAlign w:val="center"/>
          </w:tcPr>
          <w:p w14:paraId="29F8F327" w14:textId="77777777" w:rsidR="00E735F0" w:rsidRPr="00872CE2" w:rsidRDefault="00E735F0" w:rsidP="00D6069A">
            <w:pPr>
              <w:pStyle w:val="Tabletext"/>
            </w:pPr>
          </w:p>
        </w:tc>
        <w:tc>
          <w:tcPr>
            <w:tcW w:w="7150" w:type="dxa"/>
            <w:vAlign w:val="center"/>
          </w:tcPr>
          <w:p w14:paraId="4E94E3F4" w14:textId="77777777" w:rsidR="00E735F0" w:rsidRPr="00872CE2" w:rsidRDefault="00E735F0" w:rsidP="005C26C0">
            <w:pPr>
              <w:pStyle w:val="Tabletext"/>
              <w:rPr>
                <w:b/>
              </w:rPr>
            </w:pPr>
            <w:r w:rsidRPr="00872CE2">
              <w:rPr>
                <w:b/>
              </w:rPr>
              <w:t>North America</w:t>
            </w:r>
            <w:r w:rsidRPr="00872CE2">
              <w:t>:</w:t>
            </w:r>
            <w:r w:rsidR="00A05708" w:rsidRPr="00872CE2">
              <w:t xml:space="preserve"> </w:t>
            </w:r>
            <w:r w:rsidRPr="00872CE2">
              <w:t>vehicle-to-vehicle and vehicle –to-infrastructure communication based on IEEE 802.11p / WAVE technology in 5.9 GHz, comparable to C-ITS based on IEEE 802.11p / ITS-G5 in Europe.</w:t>
            </w:r>
          </w:p>
        </w:tc>
      </w:tr>
      <w:tr w:rsidR="00E735F0" w:rsidRPr="00B76C92" w14:paraId="42D700A5" w14:textId="77777777" w:rsidTr="00D6069A">
        <w:trPr>
          <w:trHeight w:val="305"/>
        </w:trPr>
        <w:tc>
          <w:tcPr>
            <w:tcW w:w="2479" w:type="dxa"/>
            <w:vMerge/>
            <w:vAlign w:val="center"/>
          </w:tcPr>
          <w:p w14:paraId="4BD64E2B" w14:textId="77777777" w:rsidR="00E735F0" w:rsidRPr="00872CE2" w:rsidRDefault="00E735F0" w:rsidP="00D6069A">
            <w:pPr>
              <w:pStyle w:val="Tabletext"/>
            </w:pPr>
          </w:p>
        </w:tc>
        <w:tc>
          <w:tcPr>
            <w:tcW w:w="7150" w:type="dxa"/>
            <w:vAlign w:val="center"/>
          </w:tcPr>
          <w:p w14:paraId="77819FA9" w14:textId="77777777" w:rsidR="00E735F0" w:rsidRPr="00872CE2" w:rsidRDefault="00E735F0" w:rsidP="00D6069A">
            <w:pPr>
              <w:pStyle w:val="Tabletext"/>
            </w:pPr>
            <w:r w:rsidRPr="00872CE2">
              <w:rPr>
                <w:b/>
              </w:rPr>
              <w:t>Japan</w:t>
            </w:r>
            <w:r w:rsidRPr="00872CE2">
              <w:t>: technology for ETC, road tolling and vehicle-to-infrastructure traffic information systems</w:t>
            </w:r>
          </w:p>
        </w:tc>
      </w:tr>
      <w:tr w:rsidR="00E735F0" w:rsidRPr="00B76C92" w14:paraId="50BA25BE" w14:textId="77777777" w:rsidTr="00D6069A">
        <w:trPr>
          <w:trHeight w:val="305"/>
        </w:trPr>
        <w:tc>
          <w:tcPr>
            <w:tcW w:w="2479" w:type="dxa"/>
            <w:vAlign w:val="center"/>
          </w:tcPr>
          <w:p w14:paraId="4D40834C" w14:textId="77777777" w:rsidR="00E735F0" w:rsidRPr="00872CE2" w:rsidRDefault="005C26C0" w:rsidP="005C26C0">
            <w:pPr>
              <w:tabs>
                <w:tab w:val="clear" w:pos="1134"/>
                <w:tab w:val="clear" w:pos="1871"/>
                <w:tab w:val="clear" w:pos="2268"/>
              </w:tabs>
              <w:overflowPunct/>
              <w:spacing w:before="0"/>
              <w:textAlignment w:val="auto"/>
            </w:pPr>
            <w:r w:rsidRPr="00872CE2">
              <w:rPr>
                <w:color w:val="000000"/>
                <w:sz w:val="20"/>
                <w:lang w:val="en-US" w:eastAsia="zh-CN"/>
              </w:rPr>
              <w:t xml:space="preserve">Legacy </w:t>
            </w:r>
            <w:r w:rsidR="00E735F0" w:rsidRPr="00872CE2">
              <w:rPr>
                <w:color w:val="000000"/>
                <w:sz w:val="20"/>
                <w:lang w:val="en-US" w:eastAsia="zh-CN"/>
              </w:rPr>
              <w:t>ITS</w:t>
            </w:r>
          </w:p>
        </w:tc>
        <w:tc>
          <w:tcPr>
            <w:tcW w:w="7150" w:type="dxa"/>
            <w:vAlign w:val="center"/>
          </w:tcPr>
          <w:p w14:paraId="3EF9CDC8" w14:textId="77777777" w:rsidR="00E735F0" w:rsidRPr="00872CE2" w:rsidRDefault="00E735F0" w:rsidP="005C26C0">
            <w:pPr>
              <w:pStyle w:val="ListParagraph"/>
              <w:numPr>
                <w:ilvl w:val="0"/>
                <w:numId w:val="5"/>
              </w:numPr>
              <w:tabs>
                <w:tab w:val="clear" w:pos="1134"/>
                <w:tab w:val="clear" w:pos="1871"/>
                <w:tab w:val="clear" w:pos="2268"/>
              </w:tabs>
              <w:overflowPunct/>
              <w:spacing w:before="0"/>
              <w:ind w:leftChars="0" w:left="385"/>
              <w:textAlignment w:val="auto"/>
              <w:rPr>
                <w:color w:val="000000"/>
                <w:sz w:val="20"/>
                <w:lang w:val="en-US" w:eastAsia="zh-CN"/>
              </w:rPr>
            </w:pPr>
            <w:r w:rsidRPr="00872CE2">
              <w:rPr>
                <w:color w:val="000000"/>
                <w:sz w:val="20"/>
                <w:lang w:val="en-US" w:eastAsia="zh-CN"/>
              </w:rPr>
              <w:t xml:space="preserve">TTT: Transport and Traffic Telematic, mainly in Region 1, also called DSRC in Europe </w:t>
            </w:r>
          </w:p>
          <w:p w14:paraId="10583CF6" w14:textId="77777777" w:rsidR="00E735F0" w:rsidRPr="00872CE2" w:rsidRDefault="00E735F0" w:rsidP="005C26C0">
            <w:pPr>
              <w:pStyle w:val="ListParagraph"/>
              <w:numPr>
                <w:ilvl w:val="1"/>
                <w:numId w:val="5"/>
              </w:numPr>
              <w:tabs>
                <w:tab w:val="clear" w:pos="1134"/>
                <w:tab w:val="clear" w:pos="1871"/>
                <w:tab w:val="clear" w:pos="2268"/>
              </w:tabs>
              <w:overflowPunct/>
              <w:spacing w:before="0"/>
              <w:ind w:leftChars="0" w:left="810"/>
              <w:textAlignment w:val="auto"/>
              <w:rPr>
                <w:color w:val="000000"/>
                <w:sz w:val="20"/>
                <w:lang w:val="en-US" w:eastAsia="zh-CN"/>
              </w:rPr>
            </w:pPr>
            <w:r w:rsidRPr="00872CE2">
              <w:rPr>
                <w:color w:val="000000"/>
                <w:sz w:val="20"/>
                <w:lang w:val="en-US" w:eastAsia="zh-CN"/>
              </w:rPr>
              <w:t>CEN DSRC tolling</w:t>
            </w:r>
          </w:p>
          <w:p w14:paraId="242771E6" w14:textId="77777777" w:rsidR="00E735F0" w:rsidRPr="00872CE2" w:rsidRDefault="00E735F0" w:rsidP="005C26C0">
            <w:pPr>
              <w:pStyle w:val="ListParagraph"/>
              <w:numPr>
                <w:ilvl w:val="1"/>
                <w:numId w:val="5"/>
              </w:numPr>
              <w:tabs>
                <w:tab w:val="clear" w:pos="1134"/>
                <w:tab w:val="clear" w:pos="1871"/>
                <w:tab w:val="clear" w:pos="2268"/>
              </w:tabs>
              <w:overflowPunct/>
              <w:spacing w:before="0"/>
              <w:ind w:leftChars="0" w:left="810"/>
              <w:textAlignment w:val="auto"/>
              <w:rPr>
                <w:color w:val="000000"/>
                <w:sz w:val="20"/>
                <w:lang w:val="en-US" w:eastAsia="zh-CN"/>
              </w:rPr>
            </w:pPr>
            <w:r w:rsidRPr="00872CE2">
              <w:rPr>
                <w:color w:val="000000"/>
                <w:sz w:val="20"/>
                <w:lang w:val="en-US" w:eastAsia="zh-CN"/>
              </w:rPr>
              <w:t xml:space="preserve">HDR DSRC tolling, </w:t>
            </w:r>
          </w:p>
          <w:p w14:paraId="184957CE" w14:textId="7E3157E0" w:rsidR="00E735F0" w:rsidRPr="00872CE2" w:rsidRDefault="00E735F0" w:rsidP="005C26C0">
            <w:pPr>
              <w:pStyle w:val="ListParagraph"/>
              <w:numPr>
                <w:ilvl w:val="0"/>
                <w:numId w:val="5"/>
              </w:numPr>
              <w:tabs>
                <w:tab w:val="clear" w:pos="1134"/>
                <w:tab w:val="clear" w:pos="1871"/>
                <w:tab w:val="clear" w:pos="2268"/>
              </w:tabs>
              <w:overflowPunct/>
              <w:spacing w:before="0"/>
              <w:ind w:leftChars="0" w:left="385"/>
              <w:textAlignment w:val="auto"/>
              <w:rPr>
                <w:b/>
              </w:rPr>
            </w:pPr>
            <w:r w:rsidRPr="00872CE2">
              <w:rPr>
                <w:color w:val="000000"/>
                <w:sz w:val="20"/>
                <w:lang w:val="en-US" w:eastAsia="zh-CN"/>
              </w:rPr>
              <w:t xml:space="preserve">ETC: </w:t>
            </w:r>
            <w:r w:rsidR="001E3A6D" w:rsidRPr="00872CE2">
              <w:rPr>
                <w:color w:val="000000"/>
                <w:sz w:val="20"/>
                <w:lang w:val="en-US" w:eastAsia="zh-CN"/>
              </w:rPr>
              <w:t>I</w:t>
            </w:r>
            <w:r w:rsidRPr="00872CE2">
              <w:rPr>
                <w:color w:val="000000"/>
                <w:sz w:val="20"/>
                <w:lang w:val="en-US" w:eastAsia="zh-CN"/>
              </w:rPr>
              <w:t>n Japan</w:t>
            </w:r>
            <w:r w:rsidR="001E3A6D" w:rsidRPr="00872CE2">
              <w:rPr>
                <w:color w:val="000000"/>
                <w:sz w:val="20"/>
                <w:lang w:val="en-US" w:eastAsia="zh-CN"/>
              </w:rPr>
              <w:t>, Korea and China</w:t>
            </w:r>
          </w:p>
        </w:tc>
      </w:tr>
      <w:tr w:rsidR="00E735F0" w:rsidRPr="00B76C92" w14:paraId="0E32A576" w14:textId="77777777" w:rsidTr="00D6069A">
        <w:trPr>
          <w:trHeight w:val="305"/>
        </w:trPr>
        <w:tc>
          <w:tcPr>
            <w:tcW w:w="2479" w:type="dxa"/>
            <w:vAlign w:val="center"/>
          </w:tcPr>
          <w:p w14:paraId="1046D4CD" w14:textId="77777777" w:rsidR="00E735F0" w:rsidRPr="00872CE2" w:rsidRDefault="005C26C0" w:rsidP="00D6069A">
            <w:pPr>
              <w:tabs>
                <w:tab w:val="clear" w:pos="1134"/>
                <w:tab w:val="clear" w:pos="1871"/>
                <w:tab w:val="clear" w:pos="2268"/>
              </w:tabs>
              <w:overflowPunct/>
              <w:spacing w:before="0"/>
              <w:textAlignment w:val="auto"/>
              <w:rPr>
                <w:color w:val="000000"/>
                <w:sz w:val="20"/>
                <w:lang w:val="en-US" w:eastAsia="zh-CN"/>
              </w:rPr>
            </w:pPr>
            <w:r w:rsidRPr="00872CE2">
              <w:rPr>
                <w:color w:val="000000"/>
                <w:sz w:val="20"/>
                <w:lang w:val="en-US" w:eastAsia="zh-CN"/>
              </w:rPr>
              <w:t xml:space="preserve">Advanced </w:t>
            </w:r>
            <w:r w:rsidR="00E735F0" w:rsidRPr="00872CE2">
              <w:rPr>
                <w:color w:val="000000"/>
                <w:sz w:val="20"/>
                <w:lang w:val="en-US" w:eastAsia="zh-CN"/>
              </w:rPr>
              <w:t>ITS</w:t>
            </w:r>
          </w:p>
        </w:tc>
        <w:tc>
          <w:tcPr>
            <w:tcW w:w="7150" w:type="dxa"/>
            <w:vAlign w:val="center"/>
          </w:tcPr>
          <w:p w14:paraId="085E69BC" w14:textId="77777777" w:rsidR="00E735F0" w:rsidRPr="00872CE2" w:rsidRDefault="005C26C0" w:rsidP="00D6069A">
            <w:pPr>
              <w:tabs>
                <w:tab w:val="clear" w:pos="1134"/>
                <w:tab w:val="clear" w:pos="1871"/>
                <w:tab w:val="clear" w:pos="2268"/>
              </w:tabs>
              <w:overflowPunct/>
              <w:spacing w:before="0"/>
              <w:textAlignment w:val="auto"/>
              <w:rPr>
                <w:color w:val="000000"/>
                <w:sz w:val="20"/>
                <w:lang w:val="en-US" w:eastAsia="zh-CN"/>
              </w:rPr>
            </w:pPr>
            <w:r w:rsidRPr="00872CE2">
              <w:rPr>
                <w:color w:val="000000"/>
                <w:sz w:val="20"/>
                <w:lang w:val="en-US" w:eastAsia="zh-CN"/>
              </w:rPr>
              <w:t xml:space="preserve">Cooperative </w:t>
            </w:r>
            <w:r w:rsidR="00E735F0" w:rsidRPr="00872CE2">
              <w:rPr>
                <w:color w:val="000000"/>
                <w:sz w:val="20"/>
                <w:lang w:val="en-US" w:eastAsia="zh-CN"/>
              </w:rPr>
              <w:t xml:space="preserve">ITS (C-ITS) building on ad hoc networks with vehicle-to-vehicle (V2V) and vehicle-to-infrastructure communication (V2I), together called vehicle-to-X (V2X), e.g. </w:t>
            </w:r>
          </w:p>
          <w:p w14:paraId="290AF9AF" w14:textId="77777777" w:rsidR="00E735F0" w:rsidRPr="00872CE2" w:rsidRDefault="00E735F0" w:rsidP="0074465B">
            <w:pPr>
              <w:pStyle w:val="ListParagraph"/>
              <w:numPr>
                <w:ilvl w:val="1"/>
                <w:numId w:val="4"/>
              </w:numPr>
              <w:tabs>
                <w:tab w:val="clear" w:pos="1134"/>
                <w:tab w:val="clear" w:pos="1871"/>
                <w:tab w:val="clear" w:pos="2268"/>
              </w:tabs>
              <w:overflowPunct/>
              <w:spacing w:before="0"/>
              <w:ind w:leftChars="0" w:left="385"/>
              <w:textAlignment w:val="auto"/>
              <w:rPr>
                <w:color w:val="000000"/>
                <w:sz w:val="20"/>
                <w:lang w:val="en-US" w:eastAsia="zh-CN"/>
              </w:rPr>
            </w:pPr>
            <w:r w:rsidRPr="00872CE2">
              <w:rPr>
                <w:color w:val="000000"/>
                <w:sz w:val="20"/>
                <w:lang w:val="en-US" w:eastAsia="zh-CN"/>
              </w:rPr>
              <w:t>V2X (ETSI ITS-G5, IEEE 802.11p)</w:t>
            </w:r>
            <w:r w:rsidR="00F549C5" w:rsidRPr="00872CE2">
              <w:rPr>
                <w:color w:val="000000"/>
                <w:sz w:val="20"/>
                <w:lang w:val="en-US" w:eastAsia="zh-CN"/>
              </w:rPr>
              <w:t xml:space="preserve"> or V2X (ETSI ITS-G5)</w:t>
            </w:r>
          </w:p>
          <w:p w14:paraId="251984BE" w14:textId="77777777" w:rsidR="00E735F0" w:rsidRPr="00872CE2" w:rsidRDefault="00E735F0" w:rsidP="0074465B">
            <w:pPr>
              <w:pStyle w:val="ListParagraph"/>
              <w:numPr>
                <w:ilvl w:val="1"/>
                <w:numId w:val="4"/>
              </w:numPr>
              <w:tabs>
                <w:tab w:val="clear" w:pos="1134"/>
                <w:tab w:val="clear" w:pos="1871"/>
                <w:tab w:val="clear" w:pos="2268"/>
              </w:tabs>
              <w:overflowPunct/>
              <w:spacing w:before="0"/>
              <w:ind w:leftChars="0" w:left="385"/>
              <w:textAlignment w:val="auto"/>
              <w:rPr>
                <w:color w:val="000000"/>
                <w:sz w:val="20"/>
                <w:lang w:val="en-US" w:eastAsia="zh-CN"/>
              </w:rPr>
            </w:pPr>
            <w:r w:rsidRPr="00872CE2">
              <w:rPr>
                <w:color w:val="000000"/>
                <w:sz w:val="20"/>
                <w:lang w:val="en-US" w:eastAsia="zh-CN"/>
              </w:rPr>
              <w:t>V2X (LTE</w:t>
            </w:r>
            <w:r w:rsidR="007232BD" w:rsidRPr="00872CE2">
              <w:rPr>
                <w:color w:val="000000"/>
                <w:sz w:val="20"/>
                <w:lang w:val="en-US" w:eastAsia="zh-CN"/>
              </w:rPr>
              <w:t xml:space="preserve"> based V2X</w:t>
            </w:r>
            <w:r w:rsidRPr="00872CE2">
              <w:rPr>
                <w:color w:val="000000"/>
                <w:sz w:val="20"/>
                <w:lang w:val="en-US" w:eastAsia="zh-CN"/>
              </w:rPr>
              <w:t>)</w:t>
            </w:r>
          </w:p>
          <w:p w14:paraId="5F064284" w14:textId="77777777" w:rsidR="00E735F0" w:rsidRPr="00872CE2" w:rsidRDefault="00E735F0" w:rsidP="0074465B">
            <w:pPr>
              <w:pStyle w:val="ListParagraph"/>
              <w:numPr>
                <w:ilvl w:val="1"/>
                <w:numId w:val="4"/>
              </w:numPr>
              <w:tabs>
                <w:tab w:val="clear" w:pos="1134"/>
                <w:tab w:val="clear" w:pos="1871"/>
                <w:tab w:val="clear" w:pos="2268"/>
              </w:tabs>
              <w:overflowPunct/>
              <w:spacing w:before="0"/>
              <w:ind w:leftChars="0" w:left="385"/>
              <w:textAlignment w:val="auto"/>
              <w:rPr>
                <w:color w:val="000000"/>
                <w:sz w:val="20"/>
                <w:lang w:val="en-US" w:eastAsia="zh-CN"/>
              </w:rPr>
            </w:pPr>
            <w:r w:rsidRPr="00872CE2">
              <w:rPr>
                <w:color w:val="000000"/>
                <w:sz w:val="20"/>
                <w:lang w:val="en-US" w:eastAsia="zh-CN"/>
              </w:rPr>
              <w:t>V2X (WAVE, IEEE 802.11p)</w:t>
            </w:r>
            <w:r w:rsidR="00F549C5" w:rsidRPr="00872CE2">
              <w:rPr>
                <w:color w:val="000000"/>
                <w:sz w:val="20"/>
                <w:lang w:val="en-US" w:eastAsia="zh-CN"/>
              </w:rPr>
              <w:t xml:space="preserve"> or V2X (WAVE)</w:t>
            </w:r>
            <w:r w:rsidRPr="00872CE2">
              <w:rPr>
                <w:color w:val="000000"/>
                <w:sz w:val="20"/>
                <w:lang w:val="en-US" w:eastAsia="zh-CN"/>
              </w:rPr>
              <w:t>, also called DSRC in US</w:t>
            </w:r>
          </w:p>
        </w:tc>
      </w:tr>
    </w:tbl>
    <w:p w14:paraId="48025BBC" w14:textId="77777777" w:rsidR="00E735F0" w:rsidRPr="00B76C92" w:rsidRDefault="00E735F0" w:rsidP="0074465B">
      <w:pPr>
        <w:spacing w:before="240"/>
      </w:pPr>
      <w:r w:rsidRPr="00872CE2">
        <w:rPr>
          <w:iCs/>
        </w:rPr>
        <w:t>The term DSRC has different meanings in the regions. Therefore the term DSRC is not used in this report. Instead a</w:t>
      </w:r>
      <w:r w:rsidRPr="00872CE2">
        <w:t>ll ITS technologies in this document are structured in the legacy ITS (already existing in the market for several years) and advanced ITS (shortly deployed or in deployment phase)</w:t>
      </w:r>
      <w:r w:rsidRPr="00B76C92">
        <w:t>.</w:t>
      </w:r>
    </w:p>
    <w:p w14:paraId="1D861A29" w14:textId="77777777" w:rsidR="00E735F0" w:rsidRPr="00B76C92" w:rsidRDefault="00E735F0" w:rsidP="00E735F0">
      <w:pPr>
        <w:rPr>
          <w:i/>
        </w:rPr>
      </w:pPr>
      <w:r w:rsidRPr="00872CE2">
        <w:rPr>
          <w:i/>
        </w:rPr>
        <w:t xml:space="preserve">[Editor´s note: </w:t>
      </w:r>
      <w:r w:rsidR="005C26C0" w:rsidRPr="00872CE2">
        <w:rPr>
          <w:i/>
        </w:rPr>
        <w:t xml:space="preserve">The </w:t>
      </w:r>
      <w:r w:rsidRPr="00872CE2">
        <w:rPr>
          <w:i/>
        </w:rPr>
        <w:t>sentence above requires to review the document according to above definitions.]</w:t>
      </w:r>
    </w:p>
    <w:p w14:paraId="3CA648B9" w14:textId="77777777" w:rsidR="00E735F0" w:rsidRPr="003F657D" w:rsidRDefault="00E735F0" w:rsidP="009C4363">
      <w:pPr>
        <w:pStyle w:val="Heading3"/>
      </w:pPr>
      <w:bookmarkStart w:id="26" w:name="_Toc463513013"/>
      <w:r w:rsidRPr="00B76C92">
        <w:t>5.1.2</w:t>
      </w:r>
      <w:r w:rsidRPr="00B76C92">
        <w:tab/>
        <w:t>Technical characteristics</w:t>
      </w:r>
      <w:bookmarkEnd w:id="26"/>
    </w:p>
    <w:p w14:paraId="5240B307" w14:textId="4605344B" w:rsidR="00E735F0" w:rsidRPr="00CD522A" w:rsidRDefault="00E735F0" w:rsidP="00E735F0">
      <w:pPr>
        <w:pStyle w:val="TableNo"/>
        <w:rPr>
          <w:lang w:eastAsia="ko-KR"/>
        </w:rPr>
      </w:pPr>
      <w:r w:rsidRPr="00CD522A">
        <w:t>Table 1</w:t>
      </w:r>
    </w:p>
    <w:p w14:paraId="1720FADF" w14:textId="26942B8F" w:rsidR="00E735F0" w:rsidRPr="00CD522A" w:rsidRDefault="00E735F0" w:rsidP="00E735F0">
      <w:pPr>
        <w:pStyle w:val="Tabletitle"/>
        <w:rPr>
          <w:lang w:eastAsia="ko-KR"/>
        </w:rPr>
      </w:pPr>
      <w:r w:rsidRPr="00872CE2">
        <w:rPr>
          <w:lang w:eastAsia="ko-KR"/>
        </w:rPr>
        <w:t>Technical characteristic</w:t>
      </w:r>
      <w:r w:rsidRPr="00B76C92">
        <w:rPr>
          <w:lang w:eastAsia="ko-KR"/>
        </w:rPr>
        <w:t xml:space="preserve"> of legacy</w:t>
      </w:r>
      <w:r w:rsidRPr="00CD522A">
        <w:rPr>
          <w:lang w:eastAsia="ko-KR"/>
        </w:rPr>
        <w:t xml:space="preserve"> ITS and </w:t>
      </w:r>
      <w:r>
        <w:rPr>
          <w:lang w:eastAsia="ko-KR"/>
        </w:rPr>
        <w:t>a</w:t>
      </w:r>
      <w:r w:rsidRPr="00CD522A">
        <w:rPr>
          <w:lang w:eastAsia="ko-KR"/>
        </w:rPr>
        <w:t>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E735F0" w:rsidRPr="00CD522A" w14:paraId="17AEBBE5" w14:textId="77777777" w:rsidTr="00D6069A">
        <w:trPr>
          <w:jc w:val="center"/>
        </w:trPr>
        <w:tc>
          <w:tcPr>
            <w:tcW w:w="2325" w:type="dxa"/>
          </w:tcPr>
          <w:p w14:paraId="674502FE" w14:textId="77777777" w:rsidR="00E735F0" w:rsidRPr="00CD522A" w:rsidRDefault="00E735F0" w:rsidP="00D6069A">
            <w:pPr>
              <w:pStyle w:val="Tablehead"/>
            </w:pPr>
            <w:r w:rsidRPr="00CD522A">
              <w:t>Items</w:t>
            </w:r>
          </w:p>
        </w:tc>
        <w:tc>
          <w:tcPr>
            <w:tcW w:w="2835" w:type="dxa"/>
          </w:tcPr>
          <w:p w14:paraId="14B4D304" w14:textId="5CA20981" w:rsidR="00E735F0" w:rsidRPr="00CD522A" w:rsidRDefault="00E735F0" w:rsidP="00CD718D">
            <w:pPr>
              <w:pStyle w:val="Tablehead"/>
              <w:jc w:val="left"/>
            </w:pPr>
            <w:r>
              <w:rPr>
                <w:rFonts w:eastAsia="Batang"/>
              </w:rPr>
              <w:t>Legacy</w:t>
            </w:r>
            <w:r w:rsidRPr="00CD522A">
              <w:rPr>
                <w:rFonts w:eastAsia="Batang"/>
              </w:rPr>
              <w:t xml:space="preserve"> ITS</w:t>
            </w:r>
          </w:p>
        </w:tc>
        <w:tc>
          <w:tcPr>
            <w:tcW w:w="3390" w:type="dxa"/>
          </w:tcPr>
          <w:p w14:paraId="780FF81F" w14:textId="2E94D37F" w:rsidR="00E735F0" w:rsidRPr="00CD522A" w:rsidRDefault="00E735F0" w:rsidP="00BD3A52">
            <w:pPr>
              <w:pStyle w:val="Tablehead"/>
              <w:rPr>
                <w:rFonts w:eastAsia="Malgun Gothic"/>
              </w:rPr>
            </w:pPr>
            <w:r w:rsidRPr="00CD522A">
              <w:rPr>
                <w:rFonts w:eastAsia="Malgun Gothic"/>
              </w:rPr>
              <w:t>Advanced ITS</w:t>
            </w:r>
          </w:p>
        </w:tc>
      </w:tr>
      <w:tr w:rsidR="00BD3A52" w:rsidRPr="00CD522A" w14:paraId="501DC217" w14:textId="77777777" w:rsidTr="00D6069A">
        <w:trPr>
          <w:trHeight w:val="302"/>
          <w:jc w:val="center"/>
        </w:trPr>
        <w:tc>
          <w:tcPr>
            <w:tcW w:w="2325" w:type="dxa"/>
          </w:tcPr>
          <w:p w14:paraId="256AF2C5" w14:textId="77777777" w:rsidR="00BD3A52" w:rsidRPr="00CD522A" w:rsidRDefault="00BD3A52" w:rsidP="00D6069A">
            <w:pPr>
              <w:pStyle w:val="Tabletext"/>
            </w:pPr>
            <w:r>
              <w:t>Technologies</w:t>
            </w:r>
          </w:p>
        </w:tc>
        <w:tc>
          <w:tcPr>
            <w:tcW w:w="2835" w:type="dxa"/>
          </w:tcPr>
          <w:p w14:paraId="12F03A59" w14:textId="77777777" w:rsidR="00BD3A52" w:rsidRDefault="00BD3A52" w:rsidP="00D6069A">
            <w:pPr>
              <w:pStyle w:val="Tabletext"/>
            </w:pPr>
            <w:r>
              <w:t>TTT</w:t>
            </w:r>
          </w:p>
          <w:p w14:paraId="24FB2673" w14:textId="77777777" w:rsidR="00BD3A52" w:rsidRPr="00CD522A" w:rsidRDefault="00BD3A52" w:rsidP="00D6069A">
            <w:pPr>
              <w:pStyle w:val="Tabletext"/>
            </w:pPr>
            <w:r>
              <w:t>ETC</w:t>
            </w:r>
          </w:p>
        </w:tc>
        <w:tc>
          <w:tcPr>
            <w:tcW w:w="3390" w:type="dxa"/>
          </w:tcPr>
          <w:p w14:paraId="51FED382" w14:textId="77777777" w:rsidR="00BD3A52" w:rsidRDefault="00BD3A52" w:rsidP="009C4363">
            <w:pPr>
              <w:pStyle w:val="Tablehead"/>
              <w:jc w:val="left"/>
              <w:rPr>
                <w:rFonts w:eastAsia="Malgun Gothic"/>
              </w:rPr>
            </w:pPr>
            <w:r>
              <w:rPr>
                <w:rFonts w:eastAsia="Malgun Gothic"/>
              </w:rPr>
              <w:t>ETSI ITS-G5, IEEE 802.11p</w:t>
            </w:r>
          </w:p>
          <w:p w14:paraId="3804F1E0" w14:textId="77777777" w:rsidR="00BD3A52" w:rsidRDefault="002B59D1" w:rsidP="009C4363">
            <w:pPr>
              <w:pStyle w:val="Tablehead"/>
              <w:jc w:val="left"/>
              <w:rPr>
                <w:rFonts w:eastAsia="Malgun Gothic"/>
              </w:rPr>
            </w:pPr>
            <w:r>
              <w:rPr>
                <w:rFonts w:eastAsia="Malgun Gothic"/>
              </w:rPr>
              <w:t>WAVE, IEEE 802.11p</w:t>
            </w:r>
          </w:p>
          <w:p w14:paraId="30BFFB70" w14:textId="77777777" w:rsidR="00BD3A52" w:rsidRPr="00CD522A" w:rsidRDefault="00BD3A52" w:rsidP="00CD718D">
            <w:pPr>
              <w:pStyle w:val="Tablehead"/>
              <w:jc w:val="left"/>
            </w:pPr>
            <w:r>
              <w:rPr>
                <w:rFonts w:eastAsia="Malgun Gothic"/>
              </w:rPr>
              <w:t>LTE</w:t>
            </w:r>
            <w:r w:rsidR="007232BD">
              <w:rPr>
                <w:rFonts w:eastAsia="Malgun Gothic"/>
              </w:rPr>
              <w:t>-V2X</w:t>
            </w:r>
          </w:p>
        </w:tc>
      </w:tr>
      <w:tr w:rsidR="00E735F0" w:rsidRPr="00CD522A" w14:paraId="4EEC610C" w14:textId="77777777" w:rsidTr="00D6069A">
        <w:trPr>
          <w:trHeight w:val="302"/>
          <w:jc w:val="center"/>
        </w:trPr>
        <w:tc>
          <w:tcPr>
            <w:tcW w:w="2325" w:type="dxa"/>
          </w:tcPr>
          <w:p w14:paraId="20ABD45C" w14:textId="77777777" w:rsidR="00E735F0" w:rsidRPr="00CD522A" w:rsidRDefault="00E735F0" w:rsidP="00D6069A">
            <w:pPr>
              <w:pStyle w:val="Tabletext"/>
            </w:pPr>
            <w:r w:rsidRPr="00CD522A">
              <w:t>Vehicular networking</w:t>
            </w:r>
          </w:p>
        </w:tc>
        <w:tc>
          <w:tcPr>
            <w:tcW w:w="2835" w:type="dxa"/>
          </w:tcPr>
          <w:p w14:paraId="7AFE8564" w14:textId="77777777" w:rsidR="00E735F0" w:rsidRPr="00CD522A" w:rsidRDefault="00E735F0" w:rsidP="00D6069A">
            <w:pPr>
              <w:pStyle w:val="Tabletext"/>
            </w:pPr>
            <w:r w:rsidRPr="00CD522A">
              <w:t>V2I</w:t>
            </w:r>
          </w:p>
        </w:tc>
        <w:tc>
          <w:tcPr>
            <w:tcW w:w="3390" w:type="dxa"/>
          </w:tcPr>
          <w:p w14:paraId="11504178" w14:textId="77777777" w:rsidR="00E735F0" w:rsidRPr="00CD522A" w:rsidRDefault="002B59D1" w:rsidP="00D6069A">
            <w:pPr>
              <w:pStyle w:val="Tabletext"/>
            </w:pPr>
            <w:r>
              <w:t xml:space="preserve">V2X includes  </w:t>
            </w:r>
            <w:r w:rsidR="00E735F0" w:rsidRPr="00CD522A">
              <w:t>V2I, V2V, V2N</w:t>
            </w:r>
            <w:r w:rsidR="00BD3A52">
              <w:t>, V2P</w:t>
            </w:r>
          </w:p>
        </w:tc>
      </w:tr>
      <w:tr w:rsidR="00E735F0" w:rsidRPr="00CD522A" w14:paraId="73E93E24" w14:textId="77777777" w:rsidTr="00D6069A">
        <w:trPr>
          <w:jc w:val="center"/>
        </w:trPr>
        <w:tc>
          <w:tcPr>
            <w:tcW w:w="2325" w:type="dxa"/>
          </w:tcPr>
          <w:p w14:paraId="5D53FC00" w14:textId="77777777" w:rsidR="00E735F0" w:rsidRPr="00CD522A" w:rsidRDefault="00E735F0" w:rsidP="00D6069A">
            <w:pPr>
              <w:pStyle w:val="Tabletext"/>
            </w:pPr>
            <w:r w:rsidRPr="00CD522A">
              <w:t>Radio performance</w:t>
            </w:r>
          </w:p>
        </w:tc>
        <w:tc>
          <w:tcPr>
            <w:tcW w:w="2835" w:type="dxa"/>
          </w:tcPr>
          <w:p w14:paraId="79F76264" w14:textId="77777777" w:rsidR="00E735F0" w:rsidRPr="00CD522A" w:rsidRDefault="00E735F0" w:rsidP="00D6069A">
            <w:pPr>
              <w:pStyle w:val="Tabletext"/>
            </w:pPr>
            <w:r w:rsidRPr="00CD522A">
              <w:t>Radio coverage: Max. 100 m</w:t>
            </w:r>
          </w:p>
          <w:p w14:paraId="228680BA" w14:textId="77777777" w:rsidR="00E735F0" w:rsidRPr="00CD522A" w:rsidRDefault="00E735F0" w:rsidP="00D6069A">
            <w:pPr>
              <w:pStyle w:val="Tabletext"/>
            </w:pPr>
            <w:r w:rsidRPr="00CD522A">
              <w:t>Data rate:  ~ 4 Mbps</w:t>
            </w:r>
          </w:p>
          <w:p w14:paraId="1D0536B7" w14:textId="77777777" w:rsidR="00E735F0" w:rsidRPr="00CD522A" w:rsidRDefault="00E735F0" w:rsidP="00D6069A">
            <w:pPr>
              <w:pStyle w:val="Tabletext"/>
            </w:pPr>
            <w:r w:rsidRPr="00CD522A">
              <w:t>Packet size: ~100 bytes</w:t>
            </w:r>
          </w:p>
        </w:tc>
        <w:tc>
          <w:tcPr>
            <w:tcW w:w="3390" w:type="dxa"/>
          </w:tcPr>
          <w:p w14:paraId="6C10C778" w14:textId="77777777" w:rsidR="00E735F0" w:rsidRPr="00CD522A" w:rsidRDefault="00E735F0" w:rsidP="00D6069A">
            <w:pPr>
              <w:pStyle w:val="Tabletext"/>
            </w:pPr>
            <w:r w:rsidRPr="00CD522A">
              <w:t>Radio coverage: Max. 1 000 m</w:t>
            </w:r>
          </w:p>
          <w:p w14:paraId="5AC14140" w14:textId="77777777" w:rsidR="00E735F0" w:rsidRPr="00CD522A" w:rsidRDefault="00E735F0" w:rsidP="00D6069A">
            <w:pPr>
              <w:pStyle w:val="Tabletext"/>
            </w:pPr>
            <w:r w:rsidRPr="00CD522A">
              <w:t xml:space="preserve">Data rate: Max. 27 Mbps </w:t>
            </w:r>
          </w:p>
          <w:p w14:paraId="42F11B6D" w14:textId="77777777" w:rsidR="00E735F0" w:rsidRPr="00CD522A" w:rsidRDefault="00E735F0" w:rsidP="00D6069A">
            <w:pPr>
              <w:pStyle w:val="Tabletext"/>
            </w:pPr>
            <w:r w:rsidRPr="00CD522A">
              <w:t>Packet size: Max. 2 kbytes</w:t>
            </w:r>
          </w:p>
          <w:p w14:paraId="36B60302" w14:textId="77777777" w:rsidR="00E735F0" w:rsidRDefault="00E735F0" w:rsidP="00D6069A">
            <w:pPr>
              <w:pStyle w:val="Tabletext"/>
            </w:pPr>
            <w:r w:rsidRPr="00CD522A">
              <w:t>Latency: within 100 msec</w:t>
            </w:r>
          </w:p>
          <w:p w14:paraId="7F9E3878" w14:textId="3E6F0800" w:rsidR="007B31B4" w:rsidRPr="00CD522A" w:rsidRDefault="007B31B4" w:rsidP="00D6069A">
            <w:pPr>
              <w:pStyle w:val="Tabletext"/>
            </w:pPr>
            <w:r>
              <w:rPr>
                <w:rFonts w:hint="eastAsia"/>
                <w:lang w:eastAsia="zh-CN"/>
              </w:rPr>
              <w:t>within 1000 msec for V2P</w:t>
            </w:r>
          </w:p>
        </w:tc>
      </w:tr>
    </w:tbl>
    <w:p w14:paraId="5601D04E" w14:textId="77777777" w:rsidR="00E735F0" w:rsidRDefault="00E735F0" w:rsidP="00E735F0">
      <w:pPr>
        <w:pStyle w:val="Tablefin"/>
      </w:pPr>
    </w:p>
    <w:p w14:paraId="1EA12976" w14:textId="77777777" w:rsidR="005C26C0" w:rsidRDefault="005C26C0">
      <w:pPr>
        <w:tabs>
          <w:tab w:val="clear" w:pos="1134"/>
          <w:tab w:val="clear" w:pos="1871"/>
          <w:tab w:val="clear" w:pos="2268"/>
        </w:tabs>
        <w:overflowPunct/>
        <w:autoSpaceDE/>
        <w:autoSpaceDN/>
        <w:adjustRightInd/>
        <w:spacing w:before="0"/>
        <w:textAlignment w:val="auto"/>
        <w:rPr>
          <w:b/>
        </w:rPr>
      </w:pPr>
      <w:bookmarkStart w:id="27" w:name="_Toc463513014"/>
      <w:r>
        <w:br w:type="page"/>
      </w:r>
    </w:p>
    <w:p w14:paraId="27C067A4" w14:textId="77777777" w:rsidR="00E735F0" w:rsidRPr="009C4363" w:rsidRDefault="00E735F0" w:rsidP="005C26C0">
      <w:pPr>
        <w:pStyle w:val="Heading2"/>
      </w:pPr>
      <w:r w:rsidRPr="009C4363">
        <w:lastRenderedPageBreak/>
        <w:t>5.2</w:t>
      </w:r>
      <w:r w:rsidRPr="009C4363">
        <w:tab/>
        <w:t>Automotive radar</w:t>
      </w:r>
      <w:bookmarkEnd w:id="27"/>
    </w:p>
    <w:p w14:paraId="1B54B4E7" w14:textId="77777777" w:rsidR="00E735F0" w:rsidRPr="00280B80" w:rsidRDefault="00E735F0" w:rsidP="005C26C0">
      <w:pPr>
        <w:rPr>
          <w:lang w:eastAsia="ja-JP"/>
        </w:rPr>
      </w:pPr>
      <w:r>
        <w:rPr>
          <w:rFonts w:eastAsia="SimSun"/>
          <w:lang w:eastAsia="zh-CN"/>
        </w:rPr>
        <w:t>Automotive</w:t>
      </w:r>
      <w:r w:rsidRPr="00280B80">
        <w:rPr>
          <w:lang w:eastAsia="ko-KR"/>
        </w:rPr>
        <w:t xml:space="preserve"> radar facilitates various functions which increase the driver’s safety and convenience. </w:t>
      </w:r>
    </w:p>
    <w:p w14:paraId="1BACCFD9" w14:textId="77777777" w:rsidR="00E735F0" w:rsidRPr="00280B80" w:rsidRDefault="00E735F0" w:rsidP="005C26C0">
      <w:pPr>
        <w:rPr>
          <w:lang w:eastAsia="ko-KR"/>
        </w:rPr>
      </w:pPr>
      <w:r w:rsidRPr="00280B80">
        <w:rPr>
          <w:lang w:eastAsia="ko-KR"/>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Pr>
          <w:rFonts w:eastAsia="SimSun"/>
          <w:lang w:eastAsia="zh-CN"/>
        </w:rPr>
        <w:t>Automotive</w:t>
      </w:r>
      <w:r w:rsidRPr="00280B80">
        <w:rPr>
          <w:lang w:eastAsia="ko-KR"/>
        </w:rPr>
        <w:t xml:space="preserve"> radar systems are of two categories according to the applications and frequency band</w:t>
      </w:r>
    </w:p>
    <w:p w14:paraId="4FAE67B6" w14:textId="77777777" w:rsidR="00E735F0" w:rsidRPr="00280B80" w:rsidRDefault="00E735F0">
      <w:pPr>
        <w:tabs>
          <w:tab w:val="left" w:pos="2608"/>
          <w:tab w:val="left" w:pos="3345"/>
        </w:tabs>
        <w:spacing w:before="80"/>
        <w:ind w:left="1134" w:hanging="1134"/>
        <w:rPr>
          <w:lang w:eastAsia="ko-KR"/>
        </w:rPr>
      </w:pPr>
      <w:r w:rsidRPr="00280B80">
        <w:rPr>
          <w:lang w:eastAsia="ko-KR"/>
        </w:rPr>
        <w:t>−</w:t>
      </w:r>
      <w:r w:rsidRPr="00280B80">
        <w:rPr>
          <w:lang w:eastAsia="ko-KR"/>
        </w:rPr>
        <w:tab/>
        <w:t xml:space="preserve">Automatic Cruise Control 'long-range radar' </w:t>
      </w:r>
      <w:r w:rsidRPr="00280B80">
        <w:rPr>
          <w:rFonts w:eastAsia="Malgun Gothic"/>
          <w:lang w:eastAsia="ko-KR"/>
        </w:rPr>
        <w:t xml:space="preserve">(usually </w:t>
      </w:r>
      <w:r w:rsidRPr="00280B80">
        <w:rPr>
          <w:lang w:eastAsia="ko-KR"/>
        </w:rPr>
        <w:t>operating at 7</w:t>
      </w:r>
      <w:r w:rsidRPr="00280B80">
        <w:rPr>
          <w:lang w:eastAsia="ja-JP"/>
        </w:rPr>
        <w:t xml:space="preserve">6 </w:t>
      </w:r>
      <w:r w:rsidRPr="00280B80">
        <w:rPr>
          <w:lang w:eastAsia="ko-KR"/>
        </w:rPr>
        <w:t>GHz band</w:t>
      </w:r>
      <w:r w:rsidRPr="00280B80">
        <w:rPr>
          <w:rFonts w:eastAsia="Malgun Gothic"/>
          <w:lang w:eastAsia="ko-KR"/>
        </w:rPr>
        <w:t>)</w:t>
      </w:r>
      <w:r w:rsidRPr="00280B80">
        <w:rPr>
          <w:lang w:eastAsia="ko-KR"/>
        </w:rPr>
        <w:t xml:space="preserve">. </w:t>
      </w:r>
      <w:r w:rsidRPr="00280B80">
        <w:rPr>
          <w:lang w:eastAsia="ko-KR"/>
        </w:rPr>
        <w:br/>
        <w:t>This enables a vehicle to maintain a cruising distance from a vehicle in front.</w:t>
      </w:r>
    </w:p>
    <w:p w14:paraId="70CD8D93" w14:textId="77777777" w:rsidR="00E735F0" w:rsidRDefault="00E735F0">
      <w:pPr>
        <w:tabs>
          <w:tab w:val="left" w:pos="2608"/>
          <w:tab w:val="left" w:pos="3345"/>
        </w:tabs>
        <w:spacing w:before="80"/>
        <w:ind w:left="1134" w:hanging="1134"/>
        <w:rPr>
          <w:lang w:eastAsia="ko-KR"/>
        </w:rPr>
      </w:pPr>
      <w:r w:rsidRPr="00280B80">
        <w:rPr>
          <w:lang w:eastAsia="ko-KR"/>
        </w:rPr>
        <w:t>−</w:t>
      </w:r>
      <w:r w:rsidRPr="00280B80">
        <w:rPr>
          <w:lang w:eastAsia="ko-KR"/>
        </w:rPr>
        <w:tab/>
        <w:t xml:space="preserve">Anti-collision 'short-range radar' </w:t>
      </w:r>
      <w:r w:rsidRPr="00280B80">
        <w:rPr>
          <w:rFonts w:eastAsia="Malgun Gothic"/>
          <w:lang w:eastAsia="ko-KR"/>
        </w:rPr>
        <w:t xml:space="preserve">(usually </w:t>
      </w:r>
      <w:r w:rsidRPr="00280B80">
        <w:rPr>
          <w:lang w:eastAsia="ko-KR"/>
        </w:rPr>
        <w:t>operating at 24 GHz and 79 GHz bands</w:t>
      </w:r>
      <w:r w:rsidRPr="00280B80">
        <w:rPr>
          <w:rFonts w:eastAsia="Malgun Gothic"/>
          <w:lang w:eastAsia="ko-KR"/>
        </w:rPr>
        <w:t>)</w:t>
      </w:r>
      <w:r w:rsidRPr="00280B80">
        <w:rPr>
          <w:lang w:eastAsia="ko-KR"/>
        </w:rPr>
        <w:t xml:space="preserve">. </w:t>
      </w:r>
      <w:r w:rsidRPr="00280B80">
        <w:rPr>
          <w:lang w:eastAsia="ko-KR"/>
        </w:rPr>
        <w:br/>
        <w:t>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18BD4627" w14:textId="77777777" w:rsidR="005C26C0" w:rsidRDefault="005C26C0" w:rsidP="005C26C0">
      <w:pPr>
        <w:pStyle w:val="FigureNo"/>
      </w:pPr>
      <w:r w:rsidRPr="005C26C0">
        <w:t>Figure</w:t>
      </w:r>
      <w:r w:rsidRPr="00D4607B">
        <w:t xml:space="preserve"> </w:t>
      </w:r>
      <w:r>
        <w:t>x</w:t>
      </w:r>
      <w:r w:rsidRPr="00D4607B">
        <w:t xml:space="preserve"> </w:t>
      </w:r>
    </w:p>
    <w:p w14:paraId="3039027D" w14:textId="77777777" w:rsidR="00E735F0" w:rsidRPr="00280B80" w:rsidRDefault="005C26C0" w:rsidP="005C26C0">
      <w:pPr>
        <w:pStyle w:val="Figuretitle"/>
        <w:rPr>
          <w:lang w:eastAsia="ko-KR"/>
        </w:rPr>
      </w:pPr>
      <w:r w:rsidRPr="00D4607B">
        <w:t>Automotive radar</w:t>
      </w:r>
    </w:p>
    <w:p w14:paraId="1621315B" w14:textId="77777777" w:rsidR="00E735F0" w:rsidRDefault="00E735F0" w:rsidP="00E735F0">
      <w:pPr>
        <w:keepNext/>
        <w:spacing w:line="384" w:lineRule="auto"/>
        <w:jc w:val="center"/>
        <w:rPr>
          <w:rFonts w:ascii="Batang" w:eastAsia="Batang" w:hAnsi="Batang" w:cs="Gulim"/>
          <w:color w:val="000000"/>
          <w:sz w:val="20"/>
          <w:lang w:eastAsia="ko-KR"/>
        </w:rPr>
      </w:pPr>
      <w:r>
        <w:rPr>
          <w:rFonts w:ascii="한컴바탕" w:eastAsia="한컴바탕" w:hAnsi="한컴바탕" w:cs="한컴바탕"/>
          <w:noProof/>
          <w:color w:val="000000"/>
          <w:sz w:val="20"/>
          <w:lang w:val="en-US" w:eastAsia="zh-CN"/>
        </w:rPr>
        <w:drawing>
          <wp:inline distT="0" distB="0" distL="0" distR="0" wp14:anchorId="31B356BC" wp14:editId="481325DD">
            <wp:extent cx="4413885" cy="2320925"/>
            <wp:effectExtent l="0" t="0" r="5715" b="3175"/>
            <wp:docPr id="4" name="Picture 4"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126F2F87" w14:textId="77777777" w:rsidR="00E735F0" w:rsidRPr="009C4363" w:rsidRDefault="00E735F0" w:rsidP="005C26C0">
      <w:pPr>
        <w:pStyle w:val="Heading3"/>
      </w:pPr>
      <w:bookmarkStart w:id="28" w:name="_Toc463513015"/>
      <w:r w:rsidRPr="009C4363">
        <w:t>5.2.1</w:t>
      </w:r>
      <w:r w:rsidRPr="009C4363">
        <w:tab/>
        <w:t>Terms and definitions</w:t>
      </w:r>
      <w:bookmarkEnd w:id="28"/>
    </w:p>
    <w:p w14:paraId="4E7EFBC0" w14:textId="77777777" w:rsidR="00E735F0" w:rsidRPr="00B67796" w:rsidRDefault="00E735F0" w:rsidP="00E735F0">
      <w:pPr>
        <w:keepNext/>
        <w:rPr>
          <w:i/>
          <w:noProof/>
          <w:color w:val="4472C4"/>
          <w:lang w:eastAsia="ja-JP"/>
        </w:rPr>
      </w:pPr>
      <w:r w:rsidRPr="00B67796">
        <w:rPr>
          <w:i/>
          <w:noProof/>
          <w:color w:val="4472C4"/>
          <w:lang w:eastAsia="ja-JP"/>
        </w:rPr>
        <w:t>[Editor’s note: Text to be added]</w:t>
      </w:r>
    </w:p>
    <w:p w14:paraId="788CC6F1" w14:textId="77777777" w:rsidR="00E735F0" w:rsidRPr="009C4363" w:rsidRDefault="00E735F0" w:rsidP="005C26C0">
      <w:pPr>
        <w:pStyle w:val="Heading3"/>
        <w:rPr>
          <w:lang w:eastAsia="ja-JP"/>
        </w:rPr>
      </w:pPr>
      <w:bookmarkStart w:id="29" w:name="_Toc463513016"/>
      <w:r w:rsidRPr="009C4363">
        <w:t>5.2.2</w:t>
      </w:r>
      <w:r w:rsidRPr="009C4363">
        <w:tab/>
        <w:t>Technical characteristics</w:t>
      </w:r>
      <w:bookmarkEnd w:id="29"/>
    </w:p>
    <w:p w14:paraId="4BB915B8" w14:textId="77777777" w:rsidR="00E735F0" w:rsidRPr="00B67796" w:rsidRDefault="00E735F0" w:rsidP="00E735F0">
      <w:pPr>
        <w:keepNext/>
        <w:rPr>
          <w:i/>
          <w:noProof/>
          <w:color w:val="4472C4"/>
          <w:lang w:eastAsia="ja-JP"/>
        </w:rPr>
      </w:pPr>
      <w:r w:rsidRPr="00B67796">
        <w:rPr>
          <w:i/>
          <w:noProof/>
          <w:color w:val="4472C4"/>
          <w:lang w:eastAsia="ja-JP"/>
        </w:rPr>
        <w:t>[Editor’s note: Text to be added]</w:t>
      </w:r>
    </w:p>
    <w:p w14:paraId="16830B96" w14:textId="77777777" w:rsidR="00E735F0" w:rsidRDefault="00E735F0" w:rsidP="00E735F0">
      <w:pPr>
        <w:pStyle w:val="Tablefin"/>
      </w:pPr>
    </w:p>
    <w:p w14:paraId="3C6047DE" w14:textId="77777777" w:rsidR="00E735F0" w:rsidRDefault="00E735F0" w:rsidP="00E735F0">
      <w:pPr>
        <w:tabs>
          <w:tab w:val="clear" w:pos="1134"/>
          <w:tab w:val="clear" w:pos="1871"/>
          <w:tab w:val="clear" w:pos="2268"/>
        </w:tabs>
        <w:overflowPunct/>
        <w:autoSpaceDE/>
        <w:autoSpaceDN/>
        <w:adjustRightInd/>
        <w:spacing w:before="0"/>
        <w:textAlignment w:val="auto"/>
        <w:rPr>
          <w:sz w:val="20"/>
          <w:lang w:eastAsia="ko-KR"/>
        </w:rPr>
      </w:pPr>
      <w:r>
        <w:br w:type="page"/>
      </w:r>
    </w:p>
    <w:p w14:paraId="54B1E956" w14:textId="75457FB2" w:rsidR="00E735F0" w:rsidRPr="0040170D" w:rsidRDefault="00E735F0" w:rsidP="00E735F0">
      <w:pPr>
        <w:pStyle w:val="Heading1"/>
      </w:pPr>
      <w:bookmarkStart w:id="30" w:name="_Toc450926340"/>
      <w:bookmarkStart w:id="31" w:name="_Toc451199103"/>
      <w:bookmarkStart w:id="32" w:name="_Toc463513017"/>
      <w:r w:rsidRPr="0040170D">
        <w:lastRenderedPageBreak/>
        <w:t>6</w:t>
      </w:r>
      <w:r w:rsidRPr="0040170D">
        <w:tab/>
      </w:r>
      <w:commentRangeStart w:id="33"/>
      <w:r w:rsidRPr="0040170D">
        <w:t xml:space="preserve">[Legacy] ITS </w:t>
      </w:r>
      <w:r w:rsidRPr="0024297F">
        <w:t>radiocommunication</w:t>
      </w:r>
      <w:bookmarkEnd w:id="30"/>
      <w:bookmarkEnd w:id="31"/>
      <w:r>
        <w:t xml:space="preserve"> - ETC</w:t>
      </w:r>
      <w:bookmarkEnd w:id="32"/>
      <w:commentRangeEnd w:id="33"/>
      <w:r w:rsidR="00157674">
        <w:rPr>
          <w:rStyle w:val="CommentReference"/>
          <w:b w:val="0"/>
        </w:rPr>
        <w:commentReference w:id="33"/>
      </w:r>
    </w:p>
    <w:p w14:paraId="48517257" w14:textId="77777777" w:rsidR="00E735F0" w:rsidRPr="0040170D" w:rsidRDefault="00E735F0" w:rsidP="00E735F0">
      <w:pPr>
        <w:pStyle w:val="Heading2"/>
      </w:pPr>
      <w:bookmarkStart w:id="34" w:name="_Toc423354268"/>
      <w:bookmarkStart w:id="35" w:name="_Toc463513018"/>
      <w:r w:rsidRPr="0040170D">
        <w:t>6.1</w:t>
      </w:r>
      <w:r w:rsidRPr="0040170D">
        <w:tab/>
        <w:t>Overview</w:t>
      </w:r>
      <w:bookmarkEnd w:id="34"/>
      <w:bookmarkEnd w:id="35"/>
    </w:p>
    <w:p w14:paraId="779C553C" w14:textId="77777777" w:rsidR="00E735F0" w:rsidRPr="00F631F4" w:rsidRDefault="00E735F0" w:rsidP="005C26C0">
      <w:pPr>
        <w:rPr>
          <w:lang w:eastAsia="ko-KR"/>
        </w:rPr>
      </w:pPr>
      <w:r w:rsidRPr="00F631F4">
        <w:rPr>
          <w:lang w:eastAsia="ko-KR"/>
        </w:rPr>
        <w:t xml:space="preserve">Electronic toll collection </w:t>
      </w:r>
      <w:r>
        <w:rPr>
          <w:lang w:eastAsia="ko-KR"/>
        </w:rPr>
        <w:t xml:space="preserve">(ETC) </w:t>
      </w:r>
      <w:r w:rsidRPr="00F631F4">
        <w:rPr>
          <w:lang w:eastAsia="ko-KR"/>
        </w:rPr>
        <w:t>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437ED2A3" w14:textId="77777777" w:rsidR="00E735F0" w:rsidRPr="00F631F4" w:rsidRDefault="00E735F0" w:rsidP="009C4363">
      <w:pPr>
        <w:rPr>
          <w:lang w:eastAsia="ko-KR"/>
        </w:rPr>
      </w:pPr>
      <w:r w:rsidRPr="00F631F4">
        <w:rPr>
          <w:lang w:eastAsia="ko-KR"/>
        </w:rPr>
        <w:t>There are many similar words related to ETC. In Europe, Electronic Fee Collection (EFC) is popularly used. They think that EFC covers ETC, Electronic Parking System (EPS), Electronic Road Pricing. Electronic Road Pricing</w:t>
      </w:r>
      <w:r w:rsidRPr="00F631F4" w:rsidDel="00AD498C">
        <w:rPr>
          <w:lang w:eastAsia="ko-KR"/>
        </w:rPr>
        <w:t xml:space="preserve"> </w:t>
      </w:r>
      <w:r w:rsidRPr="00F631F4">
        <w:rPr>
          <w:lang w:eastAsia="ko-KR"/>
        </w:rPr>
        <w:t>is usually referred to the electronic toll collection scheme adopted in Singapore for purposes of congestion pricing. To avoid confusion, these terminologies need to be clearly defined.</w:t>
      </w:r>
    </w:p>
    <w:p w14:paraId="73638A28" w14:textId="77777777" w:rsidR="00E735F0" w:rsidRPr="00280B80" w:rsidRDefault="00E735F0" w:rsidP="005C26C0">
      <w:pPr>
        <w:pStyle w:val="Heading2"/>
        <w:rPr>
          <w:lang w:eastAsia="ja-JP"/>
        </w:rPr>
      </w:pPr>
      <w:bookmarkStart w:id="36" w:name="_Toc423354270"/>
      <w:r>
        <w:rPr>
          <w:lang w:eastAsia="zh-CN"/>
        </w:rPr>
        <w:t>6.2</w:t>
      </w:r>
      <w:r>
        <w:rPr>
          <w:lang w:eastAsia="zh-CN"/>
        </w:rPr>
        <w:tab/>
      </w:r>
      <w:r w:rsidRPr="00280B80">
        <w:rPr>
          <w:lang w:eastAsia="zh-CN"/>
        </w:rPr>
        <w:t>Technical characteristics</w:t>
      </w:r>
    </w:p>
    <w:p w14:paraId="4CB823A8" w14:textId="77777777" w:rsidR="00E735F0" w:rsidRPr="000629C9" w:rsidRDefault="00E735F0">
      <w:r w:rsidRPr="000629C9">
        <w:t xml:space="preserve">DSRC refers to a dedicated short range communication between a roadside infrastructure and vehicles or mobile platforms for ITS applications. </w:t>
      </w:r>
    </w:p>
    <w:p w14:paraId="4F3CB913" w14:textId="77777777" w:rsidR="00E735F0" w:rsidRPr="000629C9" w:rsidRDefault="00E735F0">
      <w:r w:rsidRPr="000629C9">
        <w:t xml:space="preserve">The two major components of DSRC are on-board equipment (OBE) and roadside equipment (RSE). </w:t>
      </w:r>
    </w:p>
    <w:p w14:paraId="6794EDF5" w14:textId="77777777" w:rsidR="00E735F0" w:rsidRPr="000629C9" w:rsidRDefault="00E735F0">
      <w:r w:rsidRPr="000629C9">
        <w:rPr>
          <w:b/>
        </w:rPr>
        <w:t>On-board equipment (OBE):</w:t>
      </w:r>
      <w:r w:rsidRPr="000629C9">
        <w:t xml:space="preserve"> OBE is attached near the dashboard or on the windshield of the vehicle, and consists of radiocommunication circuits, an application processing circuit and so on. It usually has a human-machine interface, including switches, displays and buzzer.</w:t>
      </w:r>
    </w:p>
    <w:p w14:paraId="5779CAF6" w14:textId="77777777" w:rsidR="00E735F0" w:rsidRPr="000629C9" w:rsidRDefault="00E735F0">
      <w:r w:rsidRPr="000629C9">
        <w:rPr>
          <w:b/>
        </w:rPr>
        <w:t xml:space="preserve">Roadside equipment (RSE): </w:t>
      </w:r>
      <w:r w:rsidRPr="000629C9">
        <w:t>RSE is installed above or alongside the road and communicates with passing OBE by use of radio signals. RSE consists of radiocommunication circuits, an application processing circuit and so on. It usually has a link to the roadside infrastructure to exchange data.</w:t>
      </w:r>
    </w:p>
    <w:p w14:paraId="766C1BFA" w14:textId="77777777" w:rsidR="00E735F0" w:rsidRPr="000629C9" w:rsidRDefault="00E735F0">
      <w:r w:rsidRPr="000629C9">
        <w:t>DSRC systems operate by transmitting radio signals for the exchange of data between vehicle mounted OBE and RSE. This exchange of data demands high reliability and user privacy as it may involve financial and other transactions.</w:t>
      </w:r>
    </w:p>
    <w:p w14:paraId="2C7A3324" w14:textId="084C8A57" w:rsidR="00E735F0" w:rsidRPr="0040170D" w:rsidRDefault="00E735F0" w:rsidP="00E735F0">
      <w:pPr>
        <w:pStyle w:val="Heading2"/>
      </w:pPr>
      <w:bookmarkStart w:id="37" w:name="_Toc463513019"/>
      <w:r w:rsidRPr="0040170D">
        <w:t>6.</w:t>
      </w:r>
      <w:r>
        <w:t>3</w:t>
      </w:r>
      <w:r w:rsidRPr="0040170D">
        <w:tab/>
        <w:t>Frequency usage</w:t>
      </w:r>
      <w:bookmarkEnd w:id="36"/>
      <w:bookmarkEnd w:id="37"/>
    </w:p>
    <w:p w14:paraId="6708C684" w14:textId="77777777" w:rsidR="00E735F0" w:rsidRPr="00F631F4" w:rsidRDefault="00E735F0" w:rsidP="00E735F0">
      <w:pPr>
        <w:rPr>
          <w:i/>
          <w:iCs/>
        </w:rPr>
      </w:pPr>
      <w:r w:rsidRPr="00F631F4">
        <w:rPr>
          <w:i/>
          <w:iCs/>
        </w:rPr>
        <w:t>[Editor’s note: Text to be added]</w:t>
      </w:r>
    </w:p>
    <w:p w14:paraId="56B49902" w14:textId="7B63D137" w:rsidR="00E735F0" w:rsidRPr="0040170D" w:rsidRDefault="00E735F0" w:rsidP="00E735F0">
      <w:pPr>
        <w:pStyle w:val="Heading2"/>
      </w:pPr>
      <w:bookmarkStart w:id="38" w:name="_Toc423354271"/>
      <w:bookmarkStart w:id="39" w:name="_Toc463513020"/>
      <w:r w:rsidRPr="0040170D">
        <w:t>6.</w:t>
      </w:r>
      <w:r>
        <w:t>4</w:t>
      </w:r>
      <w:r w:rsidRPr="0040170D">
        <w:tab/>
        <w:t>Standardization</w:t>
      </w:r>
      <w:bookmarkEnd w:id="38"/>
      <w:bookmarkEnd w:id="39"/>
    </w:p>
    <w:p w14:paraId="695EC082" w14:textId="77777777" w:rsidR="00E735F0" w:rsidRPr="00F631F4" w:rsidRDefault="00E735F0" w:rsidP="0070573B">
      <w:pPr>
        <w:pStyle w:val="TableNo"/>
        <w:spacing w:before="360"/>
        <w:rPr>
          <w:lang w:eastAsia="ja-JP"/>
        </w:rPr>
      </w:pPr>
      <w:r w:rsidRPr="00F631F4">
        <w:t xml:space="preserve">Table </w:t>
      </w:r>
      <w:r w:rsidRPr="00F631F4">
        <w:rPr>
          <w:lang w:eastAsia="ja-JP"/>
        </w:rPr>
        <w:t>[X]</w:t>
      </w:r>
    </w:p>
    <w:p w14:paraId="730C32CF" w14:textId="77777777" w:rsidR="00E735F0" w:rsidRPr="00F631F4" w:rsidRDefault="00E735F0" w:rsidP="00E735F0">
      <w:pPr>
        <w:pStyle w:val="Tabletitle"/>
        <w:rPr>
          <w:lang w:eastAsia="ja-JP"/>
        </w:rPr>
      </w:pPr>
      <w:r w:rsidRPr="00F631F4">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F631F4" w14:paraId="61FFBFF5" w14:textId="77777777" w:rsidTr="00D6069A">
        <w:trPr>
          <w:trHeight w:val="318"/>
          <w:jc w:val="center"/>
        </w:trPr>
        <w:tc>
          <w:tcPr>
            <w:tcW w:w="946" w:type="dxa"/>
            <w:shd w:val="clear" w:color="auto" w:fill="auto"/>
            <w:vAlign w:val="center"/>
          </w:tcPr>
          <w:p w14:paraId="36062B82" w14:textId="77777777" w:rsidR="00E735F0" w:rsidRPr="00F631F4" w:rsidRDefault="00E735F0" w:rsidP="00D6069A">
            <w:pPr>
              <w:pStyle w:val="Tablehead"/>
            </w:pPr>
            <w:r w:rsidRPr="00F631F4">
              <w:rPr>
                <w:rFonts w:hint="eastAsia"/>
              </w:rPr>
              <w:t>SDO</w:t>
            </w:r>
          </w:p>
        </w:tc>
        <w:tc>
          <w:tcPr>
            <w:tcW w:w="1984" w:type="dxa"/>
            <w:shd w:val="clear" w:color="auto" w:fill="auto"/>
            <w:vAlign w:val="center"/>
          </w:tcPr>
          <w:p w14:paraId="25BFDAE4" w14:textId="77777777" w:rsidR="00E735F0" w:rsidRPr="00F631F4" w:rsidRDefault="00E735F0" w:rsidP="00D6069A">
            <w:pPr>
              <w:pStyle w:val="Tablehead"/>
            </w:pPr>
            <w:r w:rsidRPr="00F631F4">
              <w:rPr>
                <w:rFonts w:hint="eastAsia"/>
              </w:rPr>
              <w:t>Standard No.</w:t>
            </w:r>
          </w:p>
        </w:tc>
        <w:tc>
          <w:tcPr>
            <w:tcW w:w="6293" w:type="dxa"/>
            <w:shd w:val="clear" w:color="auto" w:fill="auto"/>
            <w:vAlign w:val="center"/>
          </w:tcPr>
          <w:p w14:paraId="4C3D2D4D" w14:textId="77777777" w:rsidR="00E735F0" w:rsidRPr="00F631F4" w:rsidRDefault="00E735F0" w:rsidP="00D6069A">
            <w:pPr>
              <w:pStyle w:val="Tablehead"/>
            </w:pPr>
            <w:r w:rsidRPr="00F631F4">
              <w:rPr>
                <w:rFonts w:hint="eastAsia"/>
              </w:rPr>
              <w:t>Standard Title</w:t>
            </w:r>
          </w:p>
        </w:tc>
      </w:tr>
      <w:tr w:rsidR="00E735F0" w:rsidRPr="00F631F4" w14:paraId="1F787A03" w14:textId="77777777" w:rsidTr="00D6069A">
        <w:trPr>
          <w:trHeight w:val="318"/>
          <w:jc w:val="center"/>
        </w:trPr>
        <w:tc>
          <w:tcPr>
            <w:tcW w:w="946" w:type="dxa"/>
            <w:shd w:val="clear" w:color="auto" w:fill="auto"/>
            <w:vAlign w:val="center"/>
          </w:tcPr>
          <w:p w14:paraId="2B7403CE" w14:textId="77777777" w:rsidR="00E735F0" w:rsidRPr="00F631F4" w:rsidRDefault="00E735F0" w:rsidP="00D6069A">
            <w:pPr>
              <w:pStyle w:val="Tabletext"/>
              <w:jc w:val="center"/>
              <w:rPr>
                <w:lang w:eastAsia="ko-KR"/>
              </w:rPr>
            </w:pPr>
            <w:r w:rsidRPr="00F631F4">
              <w:rPr>
                <w:lang w:eastAsia="ko-KR"/>
              </w:rPr>
              <w:t>ITU</w:t>
            </w:r>
          </w:p>
        </w:tc>
        <w:tc>
          <w:tcPr>
            <w:tcW w:w="1984" w:type="dxa"/>
            <w:shd w:val="clear" w:color="auto" w:fill="auto"/>
            <w:vAlign w:val="center"/>
          </w:tcPr>
          <w:p w14:paraId="1CC2BB99" w14:textId="77777777" w:rsidR="00E735F0" w:rsidRPr="00F631F4" w:rsidRDefault="00E735F0" w:rsidP="00D6069A">
            <w:pPr>
              <w:pStyle w:val="Tabletext"/>
              <w:jc w:val="center"/>
              <w:rPr>
                <w:lang w:eastAsia="ko-KR"/>
              </w:rPr>
            </w:pPr>
            <w:r w:rsidRPr="00F631F4">
              <w:rPr>
                <w:lang w:eastAsia="ko-KR"/>
              </w:rPr>
              <w:t>ITU-R M.1453-2</w:t>
            </w:r>
          </w:p>
        </w:tc>
        <w:tc>
          <w:tcPr>
            <w:tcW w:w="6293" w:type="dxa"/>
            <w:shd w:val="clear" w:color="auto" w:fill="auto"/>
            <w:vAlign w:val="center"/>
          </w:tcPr>
          <w:p w14:paraId="75A3942D" w14:textId="77777777" w:rsidR="00E735F0" w:rsidRPr="00F631F4" w:rsidRDefault="00E735F0" w:rsidP="00D6069A">
            <w:pPr>
              <w:pStyle w:val="Tabletext"/>
              <w:rPr>
                <w:lang w:eastAsia="ko-KR"/>
              </w:rPr>
            </w:pPr>
            <w:r w:rsidRPr="00F631F4">
              <w:rPr>
                <w:lang w:eastAsia="ko-KR"/>
              </w:rPr>
              <w:t>Intelligent transport systems – dedicated short range communications at 5.8 GHz</w:t>
            </w:r>
          </w:p>
        </w:tc>
      </w:tr>
    </w:tbl>
    <w:p w14:paraId="6BED7BB6" w14:textId="77777777" w:rsidR="00E735F0" w:rsidRPr="00F631F4" w:rsidRDefault="00E735F0" w:rsidP="00E735F0">
      <w:pPr>
        <w:pStyle w:val="Tablefin"/>
      </w:pPr>
    </w:p>
    <w:p w14:paraId="10AFDEEB" w14:textId="3E7F7B82" w:rsidR="00E735F0" w:rsidRPr="00F631F4" w:rsidRDefault="00E735F0" w:rsidP="005C26C0">
      <w:pPr>
        <w:rPr>
          <w:lang w:eastAsia="ko-KR"/>
        </w:rPr>
      </w:pPr>
      <w:r w:rsidRPr="00F631F4">
        <w:rPr>
          <w:lang w:eastAsia="ko-KR"/>
        </w:rPr>
        <w:t xml:space="preserve">Dedicated Short Range Communication (DSRC) refers to any short-range radiocommunication technology from a roadside infrastructure to a vehicle or a mobile platform </w:t>
      </w:r>
      <w:r w:rsidRPr="009C4363">
        <w:rPr>
          <w:vertAlign w:val="superscript"/>
          <w:lang w:eastAsia="ko-KR"/>
        </w:rPr>
        <w:t>[</w:t>
      </w:r>
      <w:r w:rsidRPr="009C4363">
        <w:rPr>
          <w:vertAlign w:val="superscript"/>
          <w:lang w:eastAsia="ja-JP"/>
        </w:rPr>
        <w:t>4</w:t>
      </w:r>
      <w:r w:rsidRPr="009C4363">
        <w:rPr>
          <w:vertAlign w:val="superscript"/>
          <w:lang w:eastAsia="ko-KR"/>
        </w:rPr>
        <w:t>]</w:t>
      </w:r>
      <w:r w:rsidRPr="00F631F4">
        <w:rPr>
          <w:lang w:eastAsia="ko-KR"/>
        </w:rPr>
        <w:t>. Although DSRC can be applied to various application of ITS (e.g. parking payment, gas (fuel) payment, in-vehicle signing, traffic information, etc</w:t>
      </w:r>
      <w:r w:rsidR="00A05708">
        <w:rPr>
          <w:lang w:eastAsia="ko-KR"/>
        </w:rPr>
        <w:t>.</w:t>
      </w:r>
      <w:r w:rsidRPr="00F631F4">
        <w:rPr>
          <w:lang w:eastAsia="ko-KR"/>
        </w:rPr>
        <w:t xml:space="preserve">), ETC is the most typical one. Table </w:t>
      </w:r>
      <w:r w:rsidR="001E3A6D" w:rsidRPr="0024297F">
        <w:rPr>
          <w:lang w:eastAsia="ko-KR"/>
        </w:rPr>
        <w:t>[X]</w:t>
      </w:r>
      <w:r w:rsidR="001E3A6D" w:rsidRPr="00F631F4">
        <w:rPr>
          <w:lang w:eastAsia="ko-KR"/>
        </w:rPr>
        <w:t xml:space="preserve"> </w:t>
      </w:r>
      <w:r w:rsidRPr="00F631F4">
        <w:rPr>
          <w:lang w:eastAsia="ko-KR"/>
        </w:rPr>
        <w:t>shows the established DSRC standards.</w:t>
      </w:r>
    </w:p>
    <w:p w14:paraId="4607A321" w14:textId="3BB207D0" w:rsidR="00E735F0" w:rsidRPr="003F657D" w:rsidRDefault="00E735F0" w:rsidP="00E735F0">
      <w:pPr>
        <w:pStyle w:val="Heading2"/>
      </w:pPr>
      <w:bookmarkStart w:id="40" w:name="_Toc423354272"/>
      <w:bookmarkStart w:id="41" w:name="_Toc463513021"/>
      <w:r>
        <w:lastRenderedPageBreak/>
        <w:t>6.5</w:t>
      </w:r>
      <w:r>
        <w:tab/>
      </w:r>
      <w:r w:rsidRPr="003F657D">
        <w:t>Applications</w:t>
      </w:r>
      <w:bookmarkEnd w:id="40"/>
      <w:bookmarkEnd w:id="41"/>
    </w:p>
    <w:p w14:paraId="2E0A06F3" w14:textId="77777777" w:rsidR="00E735F0" w:rsidRPr="00F631F4" w:rsidRDefault="00E735F0">
      <w:r w:rsidRPr="00F631F4">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42" w:name="OLE_LINK1"/>
      <w:r w:rsidRPr="00F631F4">
        <w:t>traffic management systems</w:t>
      </w:r>
      <w:bookmarkEnd w:id="42"/>
      <w:r w:rsidRPr="00F631F4">
        <w:t>, traveller information systems, public transportation systems, fleet management systems, emergency management systems and electronic payment services.</w:t>
      </w:r>
    </w:p>
    <w:p w14:paraId="51B96993" w14:textId="77777777" w:rsidR="00E735F0" w:rsidRPr="00F631F4" w:rsidRDefault="00E735F0" w:rsidP="00E735F0">
      <w:pPr>
        <w:pStyle w:val="FigureNo"/>
      </w:pPr>
      <w:r w:rsidRPr="00F631F4">
        <w:t>Figure [X]</w:t>
      </w:r>
    </w:p>
    <w:p w14:paraId="51140950" w14:textId="77777777" w:rsidR="00E735F0" w:rsidRPr="00F631F4" w:rsidRDefault="00E735F0" w:rsidP="00E735F0">
      <w:pPr>
        <w:pStyle w:val="Figuretitle"/>
      </w:pPr>
      <w:r w:rsidRPr="00F631F4">
        <w:t>Interrelation of DSRC with ITS communication networks</w:t>
      </w:r>
    </w:p>
    <w:p w14:paraId="08B624E6" w14:textId="77777777" w:rsidR="00E735F0" w:rsidRPr="00F631F4" w:rsidRDefault="00E735F0" w:rsidP="005C26C0">
      <w:pPr>
        <w:jc w:val="center"/>
        <w:rPr>
          <w:rFonts w:eastAsia="SimSun"/>
          <w:lang w:eastAsia="zh-CN"/>
        </w:rPr>
      </w:pPr>
      <w:r w:rsidRPr="00F631F4">
        <w:rPr>
          <w:noProof/>
          <w:lang w:val="en-US" w:eastAsia="zh-CN"/>
        </w:rPr>
        <w:drawing>
          <wp:inline distT="0" distB="0" distL="0" distR="0" wp14:anchorId="21A078A3" wp14:editId="2440C787">
            <wp:extent cx="6120765" cy="5588000"/>
            <wp:effectExtent l="0" t="0" r="0" b="0"/>
            <wp:docPr id="1"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5894F32C" w14:textId="77777777" w:rsidR="0070573B" w:rsidRDefault="0070573B">
      <w:pPr>
        <w:tabs>
          <w:tab w:val="clear" w:pos="1134"/>
          <w:tab w:val="clear" w:pos="1871"/>
          <w:tab w:val="clear" w:pos="2268"/>
        </w:tabs>
        <w:overflowPunct/>
        <w:autoSpaceDE/>
        <w:autoSpaceDN/>
        <w:adjustRightInd/>
        <w:spacing w:before="0"/>
        <w:textAlignment w:val="auto"/>
        <w:rPr>
          <w:b/>
        </w:rPr>
      </w:pPr>
      <w:bookmarkStart w:id="43" w:name="_Toc463513022"/>
      <w:r>
        <w:br w:type="page"/>
      </w:r>
    </w:p>
    <w:p w14:paraId="4EB22F12" w14:textId="3BDE41F4" w:rsidR="00E735F0" w:rsidRPr="00CD522A" w:rsidRDefault="00E735F0" w:rsidP="00E735F0">
      <w:pPr>
        <w:pStyle w:val="Heading2"/>
      </w:pPr>
      <w:r>
        <w:lastRenderedPageBreak/>
        <w:t>6.6</w:t>
      </w:r>
      <w:r>
        <w:tab/>
      </w:r>
      <w:r w:rsidRPr="003F657D">
        <w:t>Region</w:t>
      </w:r>
      <w:r>
        <w:t xml:space="preserve"> 1</w:t>
      </w:r>
      <w:bookmarkEnd w:id="43"/>
    </w:p>
    <w:p w14:paraId="24C4A320" w14:textId="77777777" w:rsidR="00E735F0" w:rsidRPr="00CD522A" w:rsidRDefault="00E735F0">
      <w:r w:rsidRPr="00CD522A">
        <w:t>In 1992, the CEPT (European Conference of Postal and Telecommunications Administrations)</w:t>
      </w:r>
      <w:r>
        <w:t xml:space="preserve"> – </w:t>
      </w:r>
      <w:r w:rsidRPr="00CD522A">
        <w:t>ERC (European Radio communications Committee) agreed on ERC Decision (92)02 designating frequency bands for the development of a fully Integrated Road Transport system in order to improve all aspects of road transport. It was decided to designate the frequency band 5</w:t>
      </w:r>
      <w:r>
        <w:t> </w:t>
      </w:r>
      <w:r w:rsidRPr="00CD522A">
        <w:t>795</w:t>
      </w:r>
      <w:r>
        <w:noBreakHyphen/>
      </w:r>
      <w:r w:rsidRPr="00CD522A">
        <w:t>5</w:t>
      </w:r>
      <w:r>
        <w:t> </w:t>
      </w:r>
      <w:r w:rsidRPr="00CD522A">
        <w:t>805</w:t>
      </w:r>
      <w:r>
        <w:t> </w:t>
      </w:r>
      <w:r w:rsidRPr="00CD522A">
        <w:t>MHz on a European basis, with an additional sub-band 5 805-5 815 MHz on a national basis, to meet the requirements of multilane road junctions. The frequency bands were foreseen for initial road-to-vehicle systems, in particular for road toll systems for which requirements had emerged in a number of European countries at that time. In 2002, the Electronic Communications Committee (ECC) withdrew ERC Decision (92)02 and replaced it by ECC Decision (02)01, entering in force on 15 March 2002.</w:t>
      </w:r>
    </w:p>
    <w:p w14:paraId="26B2D772" w14:textId="77777777" w:rsidR="00E735F0" w:rsidRPr="00CD522A" w:rsidRDefault="00E735F0">
      <w:r w:rsidRPr="00CD522A">
        <w:t xml:space="preserve">Based on the ECC Decision, standards for DSRC for ITS applications have been developed by European Committee for Standardization (CEN) and European Telecommunications Standards Institute (ETSI). A standard for the Physical Layer using Microwaves at 5.8 GHz </w:t>
      </w:r>
      <w:bookmarkStart w:id="44" w:name="OLE_LINK2"/>
      <w:bookmarkStart w:id="45" w:name="OLE_LINK3"/>
      <w:r w:rsidRPr="00CD522A">
        <w:t xml:space="preserve">(CEN EN 12253) </w:t>
      </w:r>
      <w:bookmarkEnd w:id="44"/>
      <w:bookmarkEnd w:id="45"/>
      <w:r w:rsidRPr="00CD522A">
        <w:t>describes radiocommunication and RF parameter values necessary for co-existence and interoperability of DSRC systems. This standard forms part of the DSRC family of standards consisting of four standards covering the protocol layers 1, 2 and 7 of the Open Systems Interconnection (OSI) protocol stacks and profiles for RTTT (Road Transport and Traffic Telematics) applications. All these CEN standards were approved and published in 2003 and 2004.</w:t>
      </w:r>
    </w:p>
    <w:p w14:paraId="35FFFB91" w14:textId="77777777" w:rsidR="00E735F0" w:rsidRPr="00CD522A" w:rsidRDefault="00E735F0">
      <w:r w:rsidRPr="00CD522A">
        <w:t>The harmonized ETSI standard EN 300 674-2: “Dedicated Short Range Communication (DSRC) transmission equipment (500 kbit/s / 250 kbit/s) operating in the 5.8 GHz Industrial, Scientific and Medical (ISM) band” was approved and published in 2004. This standard contains general and environmental test conditions, methods of measurements and parameter limits.</w:t>
      </w:r>
    </w:p>
    <w:p w14:paraId="3862CAA2" w14:textId="77777777" w:rsidR="00E735F0" w:rsidRPr="00CD522A" w:rsidRDefault="00E735F0">
      <w:r w:rsidRPr="00CD522A">
        <w:t>The use of this harmonized ETSI standard gives a presumption of conformity to article 3 of the Directive 1999/5/EC of the European Parliament and of the (R&amp;TTE Directive).</w:t>
      </w:r>
    </w:p>
    <w:p w14:paraId="41048457" w14:textId="77777777" w:rsidR="00E735F0" w:rsidRPr="00872CE2" w:rsidRDefault="00E735F0" w:rsidP="00F3419C">
      <w:pPr>
        <w:jc w:val="both"/>
        <w:rPr>
          <w:b/>
        </w:rPr>
      </w:pPr>
      <w:r w:rsidRPr="00872CE2">
        <w:rPr>
          <w:b/>
          <w:i/>
        </w:rPr>
        <w:t>[</w:t>
      </w:r>
      <w:r w:rsidRPr="00872CE2">
        <w:rPr>
          <w:i/>
        </w:rPr>
        <w:t>Editor´s Note: The following technical characteristics will be included in section 6.1 overview at a later stage]</w:t>
      </w:r>
      <w:r w:rsidRPr="00872CE2">
        <w:rPr>
          <w:b/>
          <w:i/>
        </w:rPr>
        <w:t>]</w:t>
      </w:r>
    </w:p>
    <w:p w14:paraId="6555CF20" w14:textId="77777777" w:rsidR="00E735F0" w:rsidRPr="00872CE2" w:rsidRDefault="00E735F0" w:rsidP="00F3419C">
      <w:pPr>
        <w:jc w:val="both"/>
      </w:pPr>
      <w:r w:rsidRPr="00872CE2">
        <w:rPr>
          <w:b/>
        </w:rPr>
        <w:t>Technical characteristics</w:t>
      </w:r>
    </w:p>
    <w:p w14:paraId="27F7F071" w14:textId="77777777" w:rsidR="00E735F0" w:rsidRPr="00872CE2" w:rsidRDefault="00E735F0" w:rsidP="00F3419C">
      <w:pPr>
        <w:pStyle w:val="Headingb"/>
        <w:jc w:val="both"/>
        <w:rPr>
          <w:lang w:val="en-US"/>
        </w:rPr>
      </w:pPr>
      <w:r w:rsidRPr="00872CE2">
        <w:rPr>
          <w:lang w:val="en-US"/>
        </w:rPr>
        <w:t>(1)</w:t>
      </w:r>
      <w:r w:rsidRPr="00872CE2">
        <w:rPr>
          <w:lang w:val="en-US"/>
        </w:rPr>
        <w:tab/>
        <w:t>Passive Backscatter Method</w:t>
      </w:r>
    </w:p>
    <w:p w14:paraId="6DCFF584" w14:textId="77777777" w:rsidR="00E735F0" w:rsidRPr="00872CE2" w:rsidRDefault="00E735F0">
      <w:r w:rsidRPr="00872CE2">
        <w:t>European DSRC systems adopt the passive backscatter (transponder) method. This method does not have an internal oscillator for generating a 5.8 GHz band radio carrier signal in the on board equipment (OBE), so it relies on the 5.8 GHz oscillator of the roadside unit with which it communicates. A detailed explanation is given in Figure 4.3 with a typical functional block diagram.</w:t>
      </w:r>
      <w:r w:rsidRPr="00872CE2">
        <w:rPr>
          <w:rFonts w:ascii="MS Mincho" w:hAnsi="MS Mincho"/>
        </w:rPr>
        <w:t xml:space="preserve"> </w:t>
      </w:r>
    </w:p>
    <w:p w14:paraId="5E0ABA51" w14:textId="77777777" w:rsidR="00E735F0" w:rsidRPr="00872CE2" w:rsidRDefault="00E735F0">
      <w:r w:rsidRPr="00872CE2">
        <w:t xml:space="preserve">As the passive transponder does not have a carrier signal oscillator, when transmitting from the OBE, the roadside unit has to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RSE in passive transponder system. The modulated signal from the RSE is detected in the detector and processed by the main processing unit as receiving data. The communication zone of the passive (transponder) system is very small, typically up to 10 or 20 meters in front of the RSE. To extend the communication zone to some degree, </w:t>
      </w:r>
      <w:r w:rsidRPr="00872CE2">
        <w:lastRenderedPageBreak/>
        <w:t>additional radio frequency amplifier D may be inserted into the transmission circuit of the transponder.</w:t>
      </w:r>
    </w:p>
    <w:p w14:paraId="5C9AAEE2" w14:textId="77777777" w:rsidR="00E735F0" w:rsidRPr="00872CE2" w:rsidRDefault="00E735F0">
      <w:pPr>
        <w:rPr>
          <w:b/>
        </w:rPr>
      </w:pPr>
      <w:r w:rsidRPr="00872CE2">
        <w:t xml:space="preserve">One of the significant features of the passive backscatter method is a narrow communication zone, typically up to 10 or 20 meters in front of the RSE. This characteristic, i.e.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3533FECD" w14:textId="77777777" w:rsidR="00E735F0" w:rsidRPr="00872CE2" w:rsidRDefault="00E735F0" w:rsidP="00E735F0">
      <w:pPr>
        <w:pStyle w:val="FigureNo"/>
      </w:pPr>
      <w:r w:rsidRPr="00872CE2">
        <w:t>Figure [X]</w:t>
      </w:r>
    </w:p>
    <w:p w14:paraId="26C2CB20" w14:textId="77777777" w:rsidR="00E735F0" w:rsidRPr="00872CE2" w:rsidRDefault="00E735F0" w:rsidP="00E735F0">
      <w:pPr>
        <w:pStyle w:val="Figuretitle"/>
      </w:pPr>
      <w:r w:rsidRPr="00872CE2">
        <w:t>Typical configuration of OBE in passive backscatter method</w:t>
      </w:r>
    </w:p>
    <w:p w14:paraId="19F75D80" w14:textId="77777777" w:rsidR="00E735F0" w:rsidRPr="00872CE2" w:rsidRDefault="00E735F0" w:rsidP="00E735F0">
      <w:pPr>
        <w:pStyle w:val="Figure"/>
      </w:pPr>
      <w:r w:rsidRPr="00872CE2">
        <w:rPr>
          <w:noProof/>
          <w:lang w:val="en-US" w:eastAsia="zh-CN"/>
        </w:rPr>
        <w:drawing>
          <wp:inline distT="0" distB="0" distL="0" distR="0" wp14:anchorId="6433565D" wp14:editId="20852333">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41CAA6EE" w14:textId="77777777" w:rsidR="00E735F0" w:rsidRPr="00872CE2" w:rsidRDefault="00E735F0">
      <w:bookmarkStart w:id="46" w:name="OLE_LINK7"/>
      <w:bookmarkStart w:id="47" w:name="OLE_LINK8"/>
      <w:r w:rsidRPr="00872CE2">
        <w:t>Figure</w:t>
      </w:r>
      <w:bookmarkEnd w:id="46"/>
      <w:bookmarkEnd w:id="47"/>
      <w:r w:rsidRPr="00872CE2">
        <w:t xml:space="preserve"> [X] shows the RSE and OBE transmission timing chart and Figure [X] shows the RSE and OBE transmission spectrum in passive backscatter method.</w:t>
      </w:r>
    </w:p>
    <w:p w14:paraId="1672D17B" w14:textId="77777777" w:rsidR="00E735F0" w:rsidRPr="00872CE2" w:rsidRDefault="00E735F0" w:rsidP="00E735F0">
      <w:pPr>
        <w:pStyle w:val="FigureNo"/>
      </w:pPr>
      <w:r w:rsidRPr="00872CE2">
        <w:t>Figure [X]</w:t>
      </w:r>
    </w:p>
    <w:p w14:paraId="4DDB0711" w14:textId="77777777" w:rsidR="00E735F0" w:rsidRPr="00872CE2" w:rsidRDefault="00E735F0" w:rsidP="00E735F0">
      <w:pPr>
        <w:pStyle w:val="Figuretitle"/>
      </w:pPr>
      <w:r w:rsidRPr="00872CE2">
        <w:t>Transmission timing chart in passive backscatter method</w:t>
      </w:r>
    </w:p>
    <w:p w14:paraId="66AAF788" w14:textId="77777777" w:rsidR="00E735F0" w:rsidRPr="00872CE2" w:rsidRDefault="00E735F0" w:rsidP="00E735F0">
      <w:pPr>
        <w:pStyle w:val="Figure"/>
        <w:rPr>
          <w:rFonts w:eastAsia="Batang"/>
          <w:lang w:eastAsia="ko-KR"/>
        </w:rPr>
      </w:pPr>
      <w:r w:rsidRPr="00872CE2">
        <w:rPr>
          <w:noProof/>
          <w:lang w:val="en-US" w:eastAsia="zh-CN"/>
        </w:rPr>
        <w:drawing>
          <wp:inline distT="0" distB="0" distL="0" distR="0" wp14:anchorId="2EA42735" wp14:editId="6A80E143">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47E70CE0" w14:textId="77777777" w:rsidR="00E735F0" w:rsidRPr="00872CE2" w:rsidRDefault="00E735F0" w:rsidP="00E735F0">
      <w:pPr>
        <w:tabs>
          <w:tab w:val="clear" w:pos="1134"/>
          <w:tab w:val="clear" w:pos="1871"/>
          <w:tab w:val="clear" w:pos="2268"/>
        </w:tabs>
        <w:overflowPunct/>
        <w:autoSpaceDE/>
        <w:autoSpaceDN/>
        <w:adjustRightInd/>
        <w:spacing w:before="0"/>
        <w:textAlignment w:val="auto"/>
        <w:rPr>
          <w:caps/>
          <w:sz w:val="20"/>
        </w:rPr>
      </w:pPr>
      <w:r w:rsidRPr="00872CE2">
        <w:br w:type="page"/>
      </w:r>
    </w:p>
    <w:p w14:paraId="05E5B982" w14:textId="77777777" w:rsidR="00E735F0" w:rsidRPr="00872CE2" w:rsidRDefault="00E735F0" w:rsidP="00E735F0">
      <w:pPr>
        <w:pStyle w:val="FigureNo"/>
      </w:pPr>
      <w:r w:rsidRPr="00872CE2">
        <w:lastRenderedPageBreak/>
        <w:t>FIGURE [X]</w:t>
      </w:r>
    </w:p>
    <w:p w14:paraId="590A5251" w14:textId="77777777" w:rsidR="00E735F0" w:rsidRPr="00872CE2" w:rsidRDefault="00E735F0" w:rsidP="005C26C0">
      <w:pPr>
        <w:pStyle w:val="Figuretitle"/>
        <w:spacing w:after="120"/>
      </w:pPr>
      <w:r w:rsidRPr="00872CE2">
        <w:t>RSE and OBE transmission spectrum in passive backscatter method</w:t>
      </w:r>
    </w:p>
    <w:p w14:paraId="7C04E010" w14:textId="77777777" w:rsidR="00E735F0" w:rsidRPr="00872CE2" w:rsidRDefault="00E735F0" w:rsidP="00E735F0">
      <w:pPr>
        <w:pStyle w:val="Figure"/>
        <w:rPr>
          <w:rFonts w:eastAsia="SimSun"/>
          <w:lang w:eastAsia="zh-CN"/>
        </w:rPr>
      </w:pPr>
      <w:r w:rsidRPr="00872CE2">
        <w:rPr>
          <w:noProof/>
          <w:lang w:val="en-US" w:eastAsia="zh-CN"/>
        </w:rPr>
        <w:drawing>
          <wp:inline distT="0" distB="0" distL="0" distR="0" wp14:anchorId="6D4EAC57" wp14:editId="7E36801C">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6214C291" w14:textId="77777777" w:rsidR="00E735F0" w:rsidRPr="00872CE2" w:rsidRDefault="00E735F0" w:rsidP="00E735F0">
      <w:pPr>
        <w:pStyle w:val="Headingb"/>
        <w:rPr>
          <w:lang w:val="en-US"/>
        </w:rPr>
      </w:pPr>
      <w:r w:rsidRPr="00872CE2">
        <w:rPr>
          <w:lang w:val="en-US"/>
        </w:rPr>
        <w:t>(2)</w:t>
      </w:r>
      <w:r w:rsidRPr="00872CE2">
        <w:rPr>
          <w:lang w:val="en-US"/>
        </w:rPr>
        <w:tab/>
        <w:t>Technical Characteristics of the European Backscatter Method</w:t>
      </w:r>
    </w:p>
    <w:p w14:paraId="51791F26" w14:textId="77777777" w:rsidR="00E735F0" w:rsidRPr="00872CE2" w:rsidRDefault="00E735F0">
      <w:r w:rsidRPr="00872CE2">
        <w:t>Technical characteristics of the European backscatter (transponder) method are shown in Table [X] which is an excerpt from Recommendation ITU-R M.1453-2. The Recommendation incorporates the “Medium data rate” European standard (CEN EN 12253) as well as the “High data rate” Italian standard into a single Recommendation.</w:t>
      </w:r>
    </w:p>
    <w:p w14:paraId="2EACD2EA" w14:textId="77777777" w:rsidR="00E735F0" w:rsidRPr="00872CE2" w:rsidRDefault="00E735F0">
      <w:r w:rsidRPr="00872CE2">
        <w:t>In the European DSRC standard, the OBE supports two kinds of sub-carrier frequencies (1.5 MHz and 2.0 MHz). Selection of sub-carrier frequency depends on the profile indicated by the RSE. (1.5 MHz is recommended). Frequency spectrum of “Medium data rate” European standard is shown in Figure [X].</w:t>
      </w:r>
    </w:p>
    <w:p w14:paraId="37243A3E" w14:textId="77777777" w:rsidR="00E735F0" w:rsidRPr="00872CE2" w:rsidRDefault="00E735F0">
      <w:r w:rsidRPr="00872CE2">
        <w:t xml:space="preserve">In the case of “High data Rate” Italian standard, the OBE uplink sub-carrier frequency is 10.7 MHz, resulting in higher uplink data transmission speed. </w:t>
      </w:r>
    </w:p>
    <w:p w14:paraId="03DB3132" w14:textId="77777777" w:rsidR="00E735F0" w:rsidRPr="00872CE2" w:rsidRDefault="00E735F0">
      <w:r w:rsidRPr="00872CE2">
        <w:t>Frequency spectrum of the “High data rate” Italian standard is shown in Figure [X].</w:t>
      </w:r>
    </w:p>
    <w:p w14:paraId="0AFB0862" w14:textId="77777777" w:rsidR="00E735F0" w:rsidRPr="00872CE2" w:rsidRDefault="00E735F0" w:rsidP="005C26C0">
      <w:pPr>
        <w:pStyle w:val="FigureNo"/>
        <w:spacing w:before="360"/>
      </w:pPr>
      <w:r w:rsidRPr="00872CE2">
        <w:t>Figure [X]</w:t>
      </w:r>
    </w:p>
    <w:p w14:paraId="5B7D5A70" w14:textId="77777777" w:rsidR="00E735F0" w:rsidRPr="00872CE2" w:rsidRDefault="00E735F0" w:rsidP="005C26C0">
      <w:pPr>
        <w:pStyle w:val="Figuretitle"/>
        <w:spacing w:after="360"/>
      </w:pPr>
      <w:r w:rsidRPr="00872CE2">
        <w:t xml:space="preserve">Frequency spectrum of “Medium data rate” European standard </w:t>
      </w:r>
    </w:p>
    <w:p w14:paraId="7303556C" w14:textId="77777777" w:rsidR="00E735F0" w:rsidRPr="00872CE2" w:rsidRDefault="00E735F0" w:rsidP="005C26C0">
      <w:pPr>
        <w:jc w:val="center"/>
      </w:pPr>
      <w:r w:rsidRPr="00872CE2">
        <w:rPr>
          <w:noProof/>
          <w:lang w:val="en-US" w:eastAsia="zh-CN"/>
        </w:rPr>
        <w:drawing>
          <wp:inline distT="0" distB="0" distL="0" distR="0" wp14:anchorId="0BDDB1C7" wp14:editId="52F9DFA8">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61F10F29" w14:textId="77777777" w:rsidR="00E735F0" w:rsidRPr="00872CE2" w:rsidRDefault="00E735F0" w:rsidP="005C26C0">
      <w:pPr>
        <w:jc w:val="center"/>
        <w:rPr>
          <w:sz w:val="18"/>
          <w:szCs w:val="14"/>
        </w:rPr>
      </w:pPr>
      <w:r w:rsidRPr="00872CE2">
        <w:rPr>
          <w:sz w:val="18"/>
          <w:szCs w:val="14"/>
        </w:rPr>
        <w:t>(RAST6(98)29</w:t>
      </w:r>
      <w:r w:rsidRPr="00A93E53">
        <w:rPr>
          <w:rFonts w:ascii="Symbol" w:eastAsia="SimSun" w:hAnsi="Symbol" w:cs="SimSun"/>
          <w:sz w:val="18"/>
          <w:szCs w:val="14"/>
        </w:rPr>
        <w:t xml:space="preserve">　</w:t>
      </w:r>
      <w:r w:rsidRPr="00872CE2">
        <w:rPr>
          <w:sz w:val="18"/>
          <w:szCs w:val="14"/>
        </w:rPr>
        <w:t>“Intelligent Transportation System – An ETSI View”)</w:t>
      </w:r>
    </w:p>
    <w:p w14:paraId="77DF8CB4" w14:textId="77777777" w:rsidR="00E735F0" w:rsidRPr="00872CE2" w:rsidRDefault="00E735F0" w:rsidP="00E735F0">
      <w:pPr>
        <w:pStyle w:val="FigureNo"/>
      </w:pPr>
      <w:r w:rsidRPr="00872CE2">
        <w:lastRenderedPageBreak/>
        <w:t>Figure [X]</w:t>
      </w:r>
    </w:p>
    <w:p w14:paraId="5625DC69" w14:textId="77777777" w:rsidR="00E735F0" w:rsidRPr="00872CE2" w:rsidRDefault="00E735F0" w:rsidP="00E735F0">
      <w:pPr>
        <w:pStyle w:val="Figuretitle"/>
      </w:pPr>
      <w:r w:rsidRPr="00872CE2">
        <w:t>Frequency spectrum of “High data rate” Italian standard</w:t>
      </w:r>
    </w:p>
    <w:p w14:paraId="05858E47" w14:textId="77777777" w:rsidR="00E735F0" w:rsidRPr="00872CE2" w:rsidRDefault="00E735F0" w:rsidP="00E735F0">
      <w:pPr>
        <w:pStyle w:val="Figure"/>
      </w:pPr>
      <w:r w:rsidRPr="00872CE2">
        <w:rPr>
          <w:noProof/>
          <w:lang w:val="en-US" w:eastAsia="zh-CN"/>
        </w:rPr>
        <w:drawing>
          <wp:inline distT="0" distB="0" distL="0" distR="0" wp14:anchorId="57060AFE" wp14:editId="1DE09FBF">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6FAFDD02" w14:textId="77777777" w:rsidR="00E735F0" w:rsidRPr="00872CE2" w:rsidRDefault="00E735F0" w:rsidP="00E735F0">
      <w:pPr>
        <w:pStyle w:val="Figurelegend"/>
        <w:jc w:val="center"/>
      </w:pPr>
      <w:r w:rsidRPr="00872CE2">
        <w:t>(RAST6(98)29</w:t>
      </w:r>
      <w:r w:rsidRPr="00872CE2">
        <w:rPr>
          <w:rFonts w:ascii="SimSun" w:eastAsia="SimSun" w:hAnsi="SimSun" w:cs="SimSun" w:hint="eastAsia"/>
        </w:rPr>
        <w:t xml:space="preserve">　</w:t>
      </w:r>
      <w:r w:rsidRPr="00872CE2">
        <w:t>“Intelligent Transportation System - An ETSI View”)</w:t>
      </w:r>
    </w:p>
    <w:p w14:paraId="48BE7DCD" w14:textId="77777777" w:rsidR="00E735F0" w:rsidRPr="00872CE2" w:rsidRDefault="00E735F0" w:rsidP="00E735F0">
      <w:pPr>
        <w:pStyle w:val="TableNo"/>
      </w:pPr>
      <w:r w:rsidRPr="00872CE2">
        <w:t>Table [X]</w:t>
      </w:r>
    </w:p>
    <w:p w14:paraId="4EED06DA" w14:textId="77777777" w:rsidR="00E735F0" w:rsidRPr="00872CE2" w:rsidRDefault="00E735F0" w:rsidP="00E735F0">
      <w:pPr>
        <w:pStyle w:val="Tabletitle"/>
      </w:pPr>
      <w:r w:rsidRPr="00872CE2">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67"/>
        <w:gridCol w:w="26"/>
        <w:gridCol w:w="3158"/>
        <w:gridCol w:w="25"/>
      </w:tblGrid>
      <w:tr w:rsidR="00E735F0" w:rsidRPr="00B76C92" w14:paraId="63FCE376" w14:textId="77777777" w:rsidTr="00D6069A">
        <w:trPr>
          <w:gridAfter w:val="1"/>
          <w:wAfter w:w="25" w:type="dxa"/>
          <w:cantSplit/>
        </w:trPr>
        <w:tc>
          <w:tcPr>
            <w:tcW w:w="3044" w:type="dxa"/>
            <w:vMerge w:val="restart"/>
            <w:tcBorders>
              <w:top w:val="single" w:sz="6" w:space="0" w:color="auto"/>
              <w:left w:val="single" w:sz="6" w:space="0" w:color="auto"/>
              <w:right w:val="single" w:sz="6" w:space="0" w:color="auto"/>
            </w:tcBorders>
            <w:vAlign w:val="center"/>
          </w:tcPr>
          <w:p w14:paraId="762CA9D1" w14:textId="77777777" w:rsidR="00E735F0" w:rsidRPr="00872CE2" w:rsidRDefault="00E735F0" w:rsidP="00D6069A">
            <w:pPr>
              <w:pStyle w:val="Tablehead"/>
            </w:pPr>
            <w:r w:rsidRPr="00872CE2">
              <w:t>Item</w:t>
            </w:r>
          </w:p>
        </w:tc>
        <w:tc>
          <w:tcPr>
            <w:tcW w:w="6579" w:type="dxa"/>
            <w:gridSpan w:val="4"/>
            <w:tcBorders>
              <w:top w:val="single" w:sz="6" w:space="0" w:color="auto"/>
              <w:bottom w:val="single" w:sz="6" w:space="0" w:color="auto"/>
              <w:right w:val="single" w:sz="6" w:space="0" w:color="auto"/>
            </w:tcBorders>
          </w:tcPr>
          <w:p w14:paraId="2A7BA1DA" w14:textId="77777777" w:rsidR="00E735F0" w:rsidRPr="00872CE2" w:rsidRDefault="00E735F0" w:rsidP="00D6069A">
            <w:pPr>
              <w:pStyle w:val="Tablehead"/>
            </w:pPr>
            <w:r w:rsidRPr="00872CE2">
              <w:t>Technical characteristic</w:t>
            </w:r>
          </w:p>
        </w:tc>
      </w:tr>
      <w:tr w:rsidR="00E735F0" w:rsidRPr="00B76C92" w14:paraId="1B00385E" w14:textId="77777777" w:rsidTr="00D6069A">
        <w:trPr>
          <w:gridAfter w:val="1"/>
          <w:wAfter w:w="25" w:type="dxa"/>
          <w:cantSplit/>
        </w:trPr>
        <w:tc>
          <w:tcPr>
            <w:tcW w:w="3044" w:type="dxa"/>
            <w:vMerge/>
            <w:tcBorders>
              <w:left w:val="single" w:sz="6" w:space="0" w:color="auto"/>
              <w:bottom w:val="single" w:sz="6" w:space="0" w:color="auto"/>
              <w:right w:val="single" w:sz="6" w:space="0" w:color="auto"/>
            </w:tcBorders>
          </w:tcPr>
          <w:p w14:paraId="77AF19B4" w14:textId="77777777" w:rsidR="00E735F0" w:rsidRPr="00872CE2" w:rsidRDefault="00E735F0" w:rsidP="00D6069A">
            <w:pPr>
              <w:pStyle w:val="Tablehead"/>
            </w:pPr>
          </w:p>
        </w:tc>
        <w:tc>
          <w:tcPr>
            <w:tcW w:w="3387" w:type="dxa"/>
            <w:gridSpan w:val="2"/>
            <w:tcBorders>
              <w:top w:val="single" w:sz="6" w:space="0" w:color="auto"/>
              <w:bottom w:val="single" w:sz="6" w:space="0" w:color="auto"/>
              <w:right w:val="single" w:sz="6" w:space="0" w:color="auto"/>
            </w:tcBorders>
          </w:tcPr>
          <w:p w14:paraId="137A078D" w14:textId="77777777" w:rsidR="00E735F0" w:rsidRPr="00872CE2" w:rsidRDefault="00E735F0" w:rsidP="00D6069A">
            <w:pPr>
              <w:pStyle w:val="Tablehead"/>
            </w:pPr>
            <w:r w:rsidRPr="00872CE2">
              <w:t>Medium data rate</w:t>
            </w:r>
          </w:p>
        </w:tc>
        <w:tc>
          <w:tcPr>
            <w:tcW w:w="3192" w:type="dxa"/>
            <w:gridSpan w:val="2"/>
            <w:tcBorders>
              <w:top w:val="single" w:sz="6" w:space="0" w:color="auto"/>
              <w:bottom w:val="single" w:sz="6" w:space="0" w:color="auto"/>
              <w:right w:val="single" w:sz="6" w:space="0" w:color="auto"/>
            </w:tcBorders>
          </w:tcPr>
          <w:p w14:paraId="4B807B1F" w14:textId="77777777" w:rsidR="00E735F0" w:rsidRPr="00872CE2" w:rsidRDefault="00E735F0" w:rsidP="00D6069A">
            <w:pPr>
              <w:pStyle w:val="Tablehead"/>
            </w:pPr>
            <w:r w:rsidRPr="00872CE2">
              <w:t>High data rate</w:t>
            </w:r>
          </w:p>
        </w:tc>
      </w:tr>
      <w:tr w:rsidR="00E735F0" w:rsidRPr="00B76C92" w14:paraId="0A5F6939" w14:textId="77777777" w:rsidTr="00D6069A">
        <w:trPr>
          <w:cantSplit/>
        </w:trPr>
        <w:tc>
          <w:tcPr>
            <w:tcW w:w="3055" w:type="dxa"/>
            <w:gridSpan w:val="2"/>
            <w:tcBorders>
              <w:left w:val="single" w:sz="6" w:space="0" w:color="auto"/>
              <w:bottom w:val="single" w:sz="4" w:space="0" w:color="auto"/>
              <w:right w:val="single" w:sz="6" w:space="0" w:color="auto"/>
            </w:tcBorders>
          </w:tcPr>
          <w:p w14:paraId="727F3B66" w14:textId="77777777" w:rsidR="00E735F0" w:rsidRPr="00872CE2" w:rsidRDefault="00E735F0" w:rsidP="00D6069A">
            <w:pPr>
              <w:pStyle w:val="Tabletext"/>
              <w:spacing w:before="20" w:after="20"/>
            </w:pPr>
            <w:r w:rsidRPr="00872CE2">
              <w:t>Carrier frequencies</w:t>
            </w:r>
          </w:p>
        </w:tc>
        <w:tc>
          <w:tcPr>
            <w:tcW w:w="3402" w:type="dxa"/>
            <w:gridSpan w:val="2"/>
            <w:tcBorders>
              <w:bottom w:val="single" w:sz="4" w:space="0" w:color="auto"/>
              <w:right w:val="single" w:sz="6" w:space="0" w:color="auto"/>
            </w:tcBorders>
          </w:tcPr>
          <w:p w14:paraId="16169C50" w14:textId="77777777" w:rsidR="00E735F0" w:rsidRPr="00872CE2" w:rsidRDefault="00E735F0" w:rsidP="00D6069A">
            <w:pPr>
              <w:pStyle w:val="Tabletext"/>
              <w:spacing w:before="20" w:after="20"/>
            </w:pPr>
            <w:r w:rsidRPr="00872CE2">
              <w:t>5.8 GHz band for downlink</w:t>
            </w:r>
          </w:p>
        </w:tc>
        <w:tc>
          <w:tcPr>
            <w:tcW w:w="3191" w:type="dxa"/>
            <w:gridSpan w:val="2"/>
            <w:tcBorders>
              <w:bottom w:val="single" w:sz="4" w:space="0" w:color="auto"/>
              <w:right w:val="single" w:sz="6" w:space="0" w:color="auto"/>
            </w:tcBorders>
          </w:tcPr>
          <w:p w14:paraId="7C775E09" w14:textId="77777777" w:rsidR="00E735F0" w:rsidRPr="00872CE2" w:rsidRDefault="00E735F0" w:rsidP="00D6069A">
            <w:pPr>
              <w:pStyle w:val="Tabletext"/>
              <w:spacing w:before="20" w:after="20"/>
            </w:pPr>
            <w:r w:rsidRPr="00872CE2">
              <w:t>5.8 GHz band for downlink</w:t>
            </w:r>
          </w:p>
        </w:tc>
      </w:tr>
      <w:tr w:rsidR="00E735F0" w:rsidRPr="00B76C92" w14:paraId="5E33D34C"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09545D31" w14:textId="77777777" w:rsidR="00E735F0" w:rsidRPr="00872CE2" w:rsidRDefault="00E735F0" w:rsidP="00D6069A">
            <w:pPr>
              <w:pStyle w:val="Tabletext"/>
              <w:spacing w:before="20" w:after="20"/>
            </w:pPr>
            <w:r w:rsidRPr="00872CE2">
              <w:t>Sub-carrier frequencies</w:t>
            </w:r>
          </w:p>
        </w:tc>
        <w:tc>
          <w:tcPr>
            <w:tcW w:w="3402" w:type="dxa"/>
            <w:gridSpan w:val="2"/>
            <w:tcBorders>
              <w:top w:val="single" w:sz="4" w:space="0" w:color="auto"/>
              <w:bottom w:val="single" w:sz="4" w:space="0" w:color="auto"/>
              <w:right w:val="single" w:sz="6" w:space="0" w:color="auto"/>
            </w:tcBorders>
          </w:tcPr>
          <w:p w14:paraId="0487DE19" w14:textId="77777777" w:rsidR="00E735F0" w:rsidRPr="00872CE2" w:rsidRDefault="00E735F0" w:rsidP="00D6069A">
            <w:pPr>
              <w:pStyle w:val="Tabletext"/>
              <w:spacing w:before="20" w:after="20"/>
            </w:pPr>
            <w:r w:rsidRPr="00872CE2">
              <w:t>1.5 MHz/2 MHz (uplink)</w:t>
            </w:r>
          </w:p>
        </w:tc>
        <w:tc>
          <w:tcPr>
            <w:tcW w:w="3191" w:type="dxa"/>
            <w:gridSpan w:val="2"/>
            <w:tcBorders>
              <w:top w:val="single" w:sz="4" w:space="0" w:color="auto"/>
              <w:bottom w:val="single" w:sz="4" w:space="0" w:color="auto"/>
              <w:right w:val="single" w:sz="6" w:space="0" w:color="auto"/>
            </w:tcBorders>
          </w:tcPr>
          <w:p w14:paraId="6B600885" w14:textId="77777777" w:rsidR="00E735F0" w:rsidRPr="00872CE2" w:rsidRDefault="00E735F0" w:rsidP="00D6069A">
            <w:pPr>
              <w:pStyle w:val="Tabletext"/>
              <w:spacing w:before="20" w:after="20"/>
            </w:pPr>
            <w:r w:rsidRPr="00872CE2">
              <w:t>10.7 MHz (uplink)</w:t>
            </w:r>
          </w:p>
        </w:tc>
      </w:tr>
      <w:tr w:rsidR="00E735F0" w:rsidRPr="00B76C92" w14:paraId="5211C76A"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053DE38E" w14:textId="77777777" w:rsidR="00E735F0" w:rsidRPr="00872CE2" w:rsidRDefault="00E735F0" w:rsidP="00D6069A">
            <w:pPr>
              <w:pStyle w:val="Tabletext"/>
              <w:spacing w:before="20" w:after="20"/>
            </w:pPr>
            <w:r w:rsidRPr="00872CE2">
              <w:t>RF carrier spacing (channel separation)</w:t>
            </w:r>
          </w:p>
        </w:tc>
        <w:tc>
          <w:tcPr>
            <w:tcW w:w="3402" w:type="dxa"/>
            <w:gridSpan w:val="2"/>
            <w:tcBorders>
              <w:top w:val="single" w:sz="4" w:space="0" w:color="auto"/>
              <w:bottom w:val="single" w:sz="4" w:space="0" w:color="auto"/>
              <w:right w:val="single" w:sz="6" w:space="0" w:color="auto"/>
            </w:tcBorders>
          </w:tcPr>
          <w:p w14:paraId="324F6301" w14:textId="77777777" w:rsidR="00E735F0" w:rsidRPr="00872CE2" w:rsidRDefault="00E735F0" w:rsidP="00D6069A">
            <w:pPr>
              <w:pStyle w:val="Tabletext"/>
              <w:spacing w:before="20" w:after="20"/>
            </w:pPr>
            <w:r w:rsidRPr="00872CE2">
              <w:t>5 MHz</w:t>
            </w:r>
          </w:p>
        </w:tc>
        <w:tc>
          <w:tcPr>
            <w:tcW w:w="3191" w:type="dxa"/>
            <w:gridSpan w:val="2"/>
            <w:tcBorders>
              <w:top w:val="single" w:sz="4" w:space="0" w:color="auto"/>
              <w:bottom w:val="single" w:sz="4" w:space="0" w:color="auto"/>
              <w:right w:val="single" w:sz="6" w:space="0" w:color="auto"/>
            </w:tcBorders>
          </w:tcPr>
          <w:p w14:paraId="2A95DB7B" w14:textId="77777777" w:rsidR="00E735F0" w:rsidRPr="00872CE2" w:rsidRDefault="00E735F0" w:rsidP="00D6069A">
            <w:pPr>
              <w:pStyle w:val="Tabletext"/>
              <w:spacing w:before="20" w:after="20"/>
            </w:pPr>
            <w:r w:rsidRPr="00872CE2">
              <w:t>10 MHz</w:t>
            </w:r>
          </w:p>
        </w:tc>
      </w:tr>
      <w:tr w:rsidR="00E735F0" w:rsidRPr="00B76C92" w14:paraId="01474CC4"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0F1BFD29" w14:textId="77777777" w:rsidR="00E735F0" w:rsidRPr="00872CE2" w:rsidRDefault="00E735F0" w:rsidP="00D6069A">
            <w:pPr>
              <w:pStyle w:val="Tabletext"/>
              <w:spacing w:before="20" w:after="20"/>
            </w:pPr>
            <w:r w:rsidRPr="00872CE2">
              <w:t>Allowable occupied bandwidth</w:t>
            </w:r>
          </w:p>
        </w:tc>
        <w:tc>
          <w:tcPr>
            <w:tcW w:w="3402" w:type="dxa"/>
            <w:gridSpan w:val="2"/>
            <w:tcBorders>
              <w:top w:val="single" w:sz="4" w:space="0" w:color="auto"/>
              <w:bottom w:val="single" w:sz="4" w:space="0" w:color="auto"/>
              <w:right w:val="single" w:sz="6" w:space="0" w:color="auto"/>
            </w:tcBorders>
          </w:tcPr>
          <w:p w14:paraId="3FCBC498" w14:textId="77777777" w:rsidR="00E735F0" w:rsidRPr="00872CE2" w:rsidRDefault="00E735F0" w:rsidP="00D6069A">
            <w:pPr>
              <w:pStyle w:val="Tabletext"/>
              <w:spacing w:before="20" w:after="20"/>
            </w:pPr>
            <w:r w:rsidRPr="00872CE2">
              <w:t>Less than 5 MHz/channel</w:t>
            </w:r>
          </w:p>
        </w:tc>
        <w:tc>
          <w:tcPr>
            <w:tcW w:w="3191" w:type="dxa"/>
            <w:gridSpan w:val="2"/>
            <w:tcBorders>
              <w:top w:val="single" w:sz="4" w:space="0" w:color="auto"/>
              <w:bottom w:val="single" w:sz="4" w:space="0" w:color="auto"/>
              <w:right w:val="single" w:sz="6" w:space="0" w:color="auto"/>
            </w:tcBorders>
          </w:tcPr>
          <w:p w14:paraId="0741C5A0" w14:textId="77777777" w:rsidR="00E735F0" w:rsidRPr="00872CE2" w:rsidRDefault="00E735F0" w:rsidP="00D6069A">
            <w:pPr>
              <w:pStyle w:val="Tabletext"/>
              <w:spacing w:before="20" w:after="20"/>
            </w:pPr>
            <w:r w:rsidRPr="00872CE2">
              <w:t>Less than 10 MHz/channel</w:t>
            </w:r>
          </w:p>
        </w:tc>
      </w:tr>
      <w:tr w:rsidR="00E735F0" w:rsidRPr="00B76C92" w14:paraId="4C669D50"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2758B32D" w14:textId="77777777" w:rsidR="00E735F0" w:rsidRPr="00872CE2" w:rsidRDefault="00E735F0" w:rsidP="00D6069A">
            <w:pPr>
              <w:pStyle w:val="Tabletext"/>
              <w:spacing w:before="20" w:after="20"/>
            </w:pPr>
            <w:r w:rsidRPr="00872CE2">
              <w:t>Modulation method</w:t>
            </w:r>
          </w:p>
        </w:tc>
        <w:tc>
          <w:tcPr>
            <w:tcW w:w="3402" w:type="dxa"/>
            <w:gridSpan w:val="2"/>
            <w:tcBorders>
              <w:top w:val="single" w:sz="4" w:space="0" w:color="auto"/>
              <w:bottom w:val="single" w:sz="4" w:space="0" w:color="auto"/>
              <w:right w:val="single" w:sz="6" w:space="0" w:color="auto"/>
            </w:tcBorders>
          </w:tcPr>
          <w:p w14:paraId="10DE9321" w14:textId="77777777" w:rsidR="00E735F0" w:rsidRPr="00872CE2" w:rsidRDefault="00E735F0" w:rsidP="00D6069A">
            <w:pPr>
              <w:pStyle w:val="Tabletext"/>
              <w:spacing w:before="20" w:after="20"/>
            </w:pPr>
            <w:r w:rsidRPr="00872CE2">
              <w:t>ASK (downlink carrier)</w:t>
            </w:r>
            <w:r w:rsidRPr="00872CE2">
              <w:br/>
              <w:t>PSK (uplink sub-carrier)</w:t>
            </w:r>
          </w:p>
        </w:tc>
        <w:tc>
          <w:tcPr>
            <w:tcW w:w="3191" w:type="dxa"/>
            <w:gridSpan w:val="2"/>
            <w:tcBorders>
              <w:top w:val="single" w:sz="4" w:space="0" w:color="auto"/>
              <w:bottom w:val="single" w:sz="4" w:space="0" w:color="auto"/>
              <w:right w:val="single" w:sz="6" w:space="0" w:color="auto"/>
            </w:tcBorders>
          </w:tcPr>
          <w:p w14:paraId="45BF066F" w14:textId="77777777" w:rsidR="00E735F0" w:rsidRPr="00872CE2" w:rsidRDefault="00E735F0" w:rsidP="00D6069A">
            <w:pPr>
              <w:pStyle w:val="Tabletext"/>
              <w:spacing w:before="20" w:after="20"/>
            </w:pPr>
            <w:r w:rsidRPr="00872CE2">
              <w:t>ASK (downlink carrier)</w:t>
            </w:r>
            <w:r w:rsidRPr="00872CE2">
              <w:br/>
              <w:t>PSK (uplink sub-carrier)</w:t>
            </w:r>
          </w:p>
        </w:tc>
      </w:tr>
      <w:tr w:rsidR="00E735F0" w:rsidRPr="00B76C92" w14:paraId="6675B11A"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17ADE513" w14:textId="77777777" w:rsidR="00E735F0" w:rsidRPr="00872CE2" w:rsidRDefault="00E735F0" w:rsidP="00D6069A">
            <w:pPr>
              <w:pStyle w:val="Tabletext"/>
              <w:spacing w:before="20" w:after="20"/>
            </w:pPr>
            <w:r w:rsidRPr="00872CE2">
              <w:t>Data transmission speed (bit rate)</w:t>
            </w:r>
          </w:p>
        </w:tc>
        <w:tc>
          <w:tcPr>
            <w:tcW w:w="3402" w:type="dxa"/>
            <w:gridSpan w:val="2"/>
            <w:tcBorders>
              <w:top w:val="single" w:sz="4" w:space="0" w:color="auto"/>
              <w:bottom w:val="single" w:sz="4" w:space="0" w:color="auto"/>
              <w:right w:val="single" w:sz="6" w:space="0" w:color="auto"/>
            </w:tcBorders>
          </w:tcPr>
          <w:p w14:paraId="0539C9AC" w14:textId="77777777" w:rsidR="00E735F0" w:rsidRPr="00872CE2" w:rsidRDefault="00E735F0" w:rsidP="00D6069A">
            <w:pPr>
              <w:pStyle w:val="Tabletext"/>
              <w:spacing w:before="20" w:after="20"/>
            </w:pPr>
            <w:r w:rsidRPr="00872CE2">
              <w:t>500 kbit/s (downlink)</w:t>
            </w:r>
            <w:r w:rsidRPr="00872CE2">
              <w:br/>
              <w:t>250 kbit/s (uplink)</w:t>
            </w:r>
          </w:p>
        </w:tc>
        <w:tc>
          <w:tcPr>
            <w:tcW w:w="3191" w:type="dxa"/>
            <w:gridSpan w:val="2"/>
            <w:tcBorders>
              <w:top w:val="single" w:sz="4" w:space="0" w:color="auto"/>
              <w:bottom w:val="single" w:sz="4" w:space="0" w:color="auto"/>
              <w:right w:val="single" w:sz="6" w:space="0" w:color="auto"/>
            </w:tcBorders>
          </w:tcPr>
          <w:p w14:paraId="14FA6EB4" w14:textId="77777777" w:rsidR="00E735F0" w:rsidRPr="00872CE2" w:rsidRDefault="00E735F0" w:rsidP="00D6069A">
            <w:pPr>
              <w:pStyle w:val="Tabletext"/>
              <w:spacing w:before="20" w:after="20"/>
            </w:pPr>
            <w:r w:rsidRPr="00872CE2">
              <w:t>1 Mbit/s (downlink)</w:t>
            </w:r>
            <w:r w:rsidRPr="00872CE2">
              <w:br/>
              <w:t>1 Mbit/s (uplink)</w:t>
            </w:r>
          </w:p>
        </w:tc>
      </w:tr>
      <w:tr w:rsidR="00E735F0" w:rsidRPr="00B76C92" w14:paraId="2105700D"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4C1817BF" w14:textId="77777777" w:rsidR="00E735F0" w:rsidRPr="00872CE2" w:rsidRDefault="00E735F0" w:rsidP="00D6069A">
            <w:pPr>
              <w:pStyle w:val="Tabletext"/>
              <w:spacing w:before="20" w:after="20"/>
            </w:pPr>
            <w:r w:rsidRPr="00872CE2">
              <w:t>Data coding</w:t>
            </w:r>
          </w:p>
        </w:tc>
        <w:tc>
          <w:tcPr>
            <w:tcW w:w="3402" w:type="dxa"/>
            <w:gridSpan w:val="2"/>
            <w:tcBorders>
              <w:top w:val="single" w:sz="4" w:space="0" w:color="auto"/>
              <w:bottom w:val="single" w:sz="4" w:space="0" w:color="auto"/>
              <w:right w:val="single" w:sz="6" w:space="0" w:color="auto"/>
            </w:tcBorders>
          </w:tcPr>
          <w:p w14:paraId="5353EA67" w14:textId="77777777" w:rsidR="00E735F0" w:rsidRPr="00872CE2" w:rsidRDefault="00E735F0" w:rsidP="00D6069A">
            <w:pPr>
              <w:pStyle w:val="Tabletext"/>
              <w:spacing w:before="20" w:after="20"/>
            </w:pPr>
            <w:r w:rsidRPr="00872CE2">
              <w:t>FM0 (downlink)</w:t>
            </w:r>
            <w:r w:rsidRPr="00872CE2">
              <w:br/>
              <w:t>NRZI (uplink)</w:t>
            </w:r>
          </w:p>
        </w:tc>
        <w:tc>
          <w:tcPr>
            <w:tcW w:w="3191" w:type="dxa"/>
            <w:gridSpan w:val="2"/>
            <w:tcBorders>
              <w:top w:val="single" w:sz="4" w:space="0" w:color="auto"/>
              <w:bottom w:val="single" w:sz="4" w:space="0" w:color="auto"/>
              <w:right w:val="single" w:sz="6" w:space="0" w:color="auto"/>
            </w:tcBorders>
          </w:tcPr>
          <w:p w14:paraId="55546076" w14:textId="77777777" w:rsidR="00E735F0" w:rsidRPr="00872CE2" w:rsidRDefault="00E735F0" w:rsidP="00D6069A">
            <w:pPr>
              <w:pStyle w:val="Tabletext"/>
              <w:spacing w:before="20" w:after="20"/>
            </w:pPr>
          </w:p>
        </w:tc>
      </w:tr>
      <w:tr w:rsidR="00E735F0" w:rsidRPr="00B76C92" w14:paraId="35920FA1"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68A86CC0" w14:textId="77777777" w:rsidR="00E735F0" w:rsidRPr="00872CE2" w:rsidRDefault="00E735F0" w:rsidP="00D6069A">
            <w:pPr>
              <w:pStyle w:val="Tabletext"/>
              <w:spacing w:before="20" w:after="20"/>
            </w:pPr>
            <w:r w:rsidRPr="00872CE2">
              <w:t>Communication type</w:t>
            </w:r>
          </w:p>
        </w:tc>
        <w:tc>
          <w:tcPr>
            <w:tcW w:w="3402" w:type="dxa"/>
            <w:gridSpan w:val="2"/>
            <w:tcBorders>
              <w:top w:val="single" w:sz="4" w:space="0" w:color="auto"/>
              <w:bottom w:val="single" w:sz="4" w:space="0" w:color="auto"/>
              <w:right w:val="single" w:sz="6" w:space="0" w:color="auto"/>
            </w:tcBorders>
          </w:tcPr>
          <w:p w14:paraId="2060ED46" w14:textId="77777777" w:rsidR="00E735F0" w:rsidRPr="00872CE2" w:rsidRDefault="00E735F0" w:rsidP="00D6069A">
            <w:pPr>
              <w:pStyle w:val="Tabletext"/>
              <w:spacing w:before="20" w:after="20"/>
            </w:pPr>
            <w:r w:rsidRPr="00872CE2">
              <w:t>Transponder type</w:t>
            </w:r>
          </w:p>
        </w:tc>
        <w:tc>
          <w:tcPr>
            <w:tcW w:w="3191" w:type="dxa"/>
            <w:gridSpan w:val="2"/>
            <w:tcBorders>
              <w:top w:val="single" w:sz="4" w:space="0" w:color="auto"/>
              <w:bottom w:val="single" w:sz="4" w:space="0" w:color="auto"/>
              <w:right w:val="single" w:sz="6" w:space="0" w:color="auto"/>
            </w:tcBorders>
          </w:tcPr>
          <w:p w14:paraId="417B6302" w14:textId="77777777" w:rsidR="00E735F0" w:rsidRPr="00872CE2" w:rsidRDefault="00E735F0" w:rsidP="00D6069A">
            <w:pPr>
              <w:pStyle w:val="Tabletext"/>
              <w:spacing w:before="20" w:after="20"/>
            </w:pPr>
            <w:r w:rsidRPr="00872CE2">
              <w:t>Transponder type</w:t>
            </w:r>
          </w:p>
        </w:tc>
      </w:tr>
      <w:tr w:rsidR="00E735F0" w:rsidRPr="00B76C92" w14:paraId="68474E71" w14:textId="77777777" w:rsidTr="00D6069A">
        <w:trPr>
          <w:cantSplit/>
        </w:trPr>
        <w:tc>
          <w:tcPr>
            <w:tcW w:w="3055" w:type="dxa"/>
            <w:gridSpan w:val="2"/>
            <w:tcBorders>
              <w:top w:val="single" w:sz="4" w:space="0" w:color="auto"/>
              <w:left w:val="single" w:sz="6" w:space="0" w:color="auto"/>
              <w:bottom w:val="single" w:sz="4" w:space="0" w:color="auto"/>
              <w:right w:val="single" w:sz="6" w:space="0" w:color="auto"/>
            </w:tcBorders>
          </w:tcPr>
          <w:p w14:paraId="3F6E6D67" w14:textId="77777777" w:rsidR="00E735F0" w:rsidRPr="00872CE2" w:rsidRDefault="00E735F0" w:rsidP="00D6069A">
            <w:pPr>
              <w:pStyle w:val="Tabletext"/>
              <w:spacing w:before="20" w:after="20"/>
            </w:pPr>
            <w:r w:rsidRPr="00872CE2">
              <w:t>Maximum e.i.r.p.(1)</w:t>
            </w:r>
          </w:p>
        </w:tc>
        <w:tc>
          <w:tcPr>
            <w:tcW w:w="3402" w:type="dxa"/>
            <w:gridSpan w:val="2"/>
            <w:tcBorders>
              <w:top w:val="single" w:sz="4" w:space="0" w:color="auto"/>
              <w:bottom w:val="single" w:sz="4" w:space="0" w:color="auto"/>
              <w:right w:val="single" w:sz="6" w:space="0" w:color="auto"/>
            </w:tcBorders>
          </w:tcPr>
          <w:p w14:paraId="0A67E110" w14:textId="77777777" w:rsidR="00E735F0" w:rsidRPr="00872CE2" w:rsidRDefault="00E735F0" w:rsidP="00D6069A">
            <w:pPr>
              <w:pStyle w:val="Tabletext"/>
              <w:spacing w:before="20" w:after="20"/>
            </w:pPr>
            <w:r w:rsidRPr="00872CE2">
              <w:sym w:font="Symbol" w:char="F0A3"/>
            </w:r>
            <w:r w:rsidRPr="00872CE2">
              <w:t xml:space="preserve"> +33 dBm (downlink)</w:t>
            </w:r>
            <w:r w:rsidRPr="00872CE2">
              <w:br/>
            </w:r>
            <w:r w:rsidRPr="00872CE2">
              <w:sym w:font="Symbol" w:char="F0A3"/>
            </w:r>
            <w:r w:rsidRPr="00872CE2">
              <w:t xml:space="preserve"> –24 dBm (uplink: single sideband)</w:t>
            </w:r>
          </w:p>
        </w:tc>
        <w:tc>
          <w:tcPr>
            <w:tcW w:w="3191" w:type="dxa"/>
            <w:gridSpan w:val="2"/>
            <w:tcBorders>
              <w:top w:val="single" w:sz="4" w:space="0" w:color="auto"/>
              <w:bottom w:val="single" w:sz="4" w:space="0" w:color="auto"/>
              <w:right w:val="single" w:sz="6" w:space="0" w:color="auto"/>
            </w:tcBorders>
          </w:tcPr>
          <w:p w14:paraId="4E31D1B8" w14:textId="77777777" w:rsidR="00E735F0" w:rsidRPr="00872CE2" w:rsidRDefault="00E735F0" w:rsidP="00D6069A">
            <w:pPr>
              <w:pStyle w:val="Tabletext"/>
              <w:spacing w:before="20" w:after="20"/>
            </w:pPr>
            <w:r w:rsidRPr="00872CE2">
              <w:sym w:font="Symbol" w:char="F0A3"/>
            </w:r>
            <w:r w:rsidRPr="00872CE2">
              <w:t xml:space="preserve"> +39 dBm (downlink)</w:t>
            </w:r>
            <w:r w:rsidRPr="00872CE2">
              <w:br/>
            </w:r>
            <w:r w:rsidRPr="00872CE2">
              <w:sym w:font="Symbol" w:char="F0A3"/>
            </w:r>
            <w:r w:rsidRPr="00872CE2">
              <w:t xml:space="preserve"> –14 dBm (uplink: single sideband)</w:t>
            </w:r>
          </w:p>
        </w:tc>
      </w:tr>
      <w:tr w:rsidR="00E735F0" w:rsidRPr="00B76C92" w14:paraId="1A5F1EAE" w14:textId="77777777" w:rsidTr="00D6069A">
        <w:trPr>
          <w:cantSplit/>
        </w:trPr>
        <w:tc>
          <w:tcPr>
            <w:tcW w:w="9648" w:type="dxa"/>
            <w:gridSpan w:val="6"/>
            <w:tcBorders>
              <w:top w:val="single" w:sz="4" w:space="0" w:color="auto"/>
            </w:tcBorders>
          </w:tcPr>
          <w:p w14:paraId="129933A6" w14:textId="0D8C56A8" w:rsidR="00E735F0" w:rsidRPr="00B76C92" w:rsidRDefault="00E735F0" w:rsidP="00A93E53">
            <w:pPr>
              <w:pStyle w:val="Tablelegend"/>
              <w:tabs>
                <w:tab w:val="clear" w:pos="1134"/>
                <w:tab w:val="left" w:pos="452"/>
              </w:tabs>
            </w:pPr>
            <w:r w:rsidRPr="00872CE2">
              <w:t>(1)</w:t>
            </w:r>
            <w:r w:rsidRPr="00872CE2">
              <w:tab/>
              <w:t>ERC Recommendation 70-03 specifies values of 2 W e.i.r.p. for active and 8 W e.i.r.p. for passive systems</w:t>
            </w:r>
            <w:r w:rsidR="00A93E53">
              <w:t>.</w:t>
            </w:r>
          </w:p>
        </w:tc>
      </w:tr>
    </w:tbl>
    <w:p w14:paraId="4E28B59A" w14:textId="0909F9C2" w:rsidR="00E735F0" w:rsidRPr="00B76C92" w:rsidRDefault="00E735F0" w:rsidP="00A93E53">
      <w:pPr>
        <w:pStyle w:val="Heading3"/>
        <w:spacing w:before="360"/>
      </w:pPr>
      <w:bookmarkStart w:id="48" w:name="_Toc463513023"/>
      <w:r w:rsidRPr="00B76C92">
        <w:t>6.6.1</w:t>
      </w:r>
      <w:r w:rsidRPr="00B76C92">
        <w:tab/>
        <w:t>Frequency usage</w:t>
      </w:r>
      <w:bookmarkEnd w:id="48"/>
    </w:p>
    <w:p w14:paraId="0ACBBE39" w14:textId="77777777" w:rsidR="00E735F0" w:rsidRPr="00B76C92" w:rsidRDefault="00E735F0" w:rsidP="00E735F0">
      <w:pPr>
        <w:pStyle w:val="TableNo"/>
        <w:rPr>
          <w:lang w:eastAsia="ja-JP"/>
        </w:rPr>
      </w:pPr>
      <w:r w:rsidRPr="00B76C92">
        <w:rPr>
          <w:caps w:val="0"/>
        </w:rPr>
        <w:t xml:space="preserve">TABLE </w:t>
      </w:r>
      <w:r w:rsidRPr="00B76C92">
        <w:rPr>
          <w:lang w:eastAsia="ja-JP"/>
        </w:rPr>
        <w:t xml:space="preserve">[X] </w:t>
      </w:r>
    </w:p>
    <w:p w14:paraId="454D4C0D" w14:textId="77777777" w:rsidR="00E735F0" w:rsidRPr="00B76C92" w:rsidRDefault="00E735F0" w:rsidP="00E735F0">
      <w:pPr>
        <w:pStyle w:val="Tabletitle"/>
        <w:rPr>
          <w:lang w:eastAsia="ja-JP"/>
        </w:rPr>
      </w:pPr>
      <w:r w:rsidRPr="00B76C92">
        <w:rPr>
          <w:lang w:eastAsia="ja-JP"/>
        </w:rPr>
        <w:t>Frequency usage for ETC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13B2B10E" w14:textId="77777777" w:rsidTr="00D6069A">
        <w:trPr>
          <w:trHeight w:val="828"/>
        </w:trPr>
        <w:tc>
          <w:tcPr>
            <w:tcW w:w="1384" w:type="dxa"/>
            <w:shd w:val="clear" w:color="auto" w:fill="auto"/>
            <w:vAlign w:val="center"/>
          </w:tcPr>
          <w:p w14:paraId="416B632B"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4FC8374C" w14:textId="77777777"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4EFE2DCF"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083037D1" w14:textId="77777777" w:rsidR="00E735F0" w:rsidRPr="00B76C92" w:rsidRDefault="00E735F0" w:rsidP="00D6069A">
            <w:pPr>
              <w:pStyle w:val="Tablehead"/>
              <w:rPr>
                <w:snapToGrid w:val="0"/>
                <w:lang w:eastAsia="ko-KR"/>
              </w:rPr>
            </w:pPr>
            <w:r w:rsidRPr="00B76C92">
              <w:rPr>
                <w:snapToGrid w:val="0"/>
                <w:lang w:eastAsia="ko-KR"/>
              </w:rPr>
              <w:t>Service</w:t>
            </w:r>
          </w:p>
        </w:tc>
        <w:tc>
          <w:tcPr>
            <w:tcW w:w="1701" w:type="dxa"/>
            <w:shd w:val="clear" w:color="auto" w:fill="auto"/>
            <w:vAlign w:val="center"/>
          </w:tcPr>
          <w:p w14:paraId="3CDA09B1" w14:textId="77777777" w:rsidR="00E735F0" w:rsidRPr="00B76C92" w:rsidRDefault="00E735F0" w:rsidP="00D6069A">
            <w:pPr>
              <w:pStyle w:val="Tablehead"/>
              <w:rPr>
                <w:snapToGrid w:val="0"/>
                <w:lang w:eastAsia="ko-KR"/>
              </w:rPr>
            </w:pPr>
            <w:r w:rsidRPr="00B76C92">
              <w:rPr>
                <w:snapToGrid w:val="0"/>
                <w:lang w:eastAsia="ko-KR"/>
              </w:rPr>
              <w:t>Deployment or plan Year</w:t>
            </w:r>
          </w:p>
        </w:tc>
      </w:tr>
      <w:tr w:rsidR="00E735F0" w:rsidRPr="00B76C92" w14:paraId="0D4A3C23" w14:textId="77777777" w:rsidTr="00D6069A">
        <w:trPr>
          <w:trHeight w:val="562"/>
        </w:trPr>
        <w:tc>
          <w:tcPr>
            <w:tcW w:w="1384" w:type="dxa"/>
            <w:shd w:val="clear" w:color="auto" w:fill="auto"/>
            <w:vAlign w:val="center"/>
          </w:tcPr>
          <w:p w14:paraId="493F3330" w14:textId="77777777" w:rsidR="00E735F0" w:rsidRPr="00B76C92" w:rsidRDefault="00E735F0" w:rsidP="00D6069A">
            <w:pPr>
              <w:pStyle w:val="Tabletext"/>
              <w:jc w:val="center"/>
              <w:rPr>
                <w:snapToGrid w:val="0"/>
                <w:lang w:eastAsia="ko-KR"/>
              </w:rPr>
            </w:pPr>
            <w:r w:rsidRPr="00B76C92">
              <w:rPr>
                <w:snapToGrid w:val="0"/>
                <w:lang w:eastAsia="ko-KR"/>
              </w:rPr>
              <w:t>Europe</w:t>
            </w:r>
          </w:p>
        </w:tc>
        <w:tc>
          <w:tcPr>
            <w:tcW w:w="2268" w:type="dxa"/>
            <w:shd w:val="clear" w:color="auto" w:fill="auto"/>
            <w:vAlign w:val="center"/>
          </w:tcPr>
          <w:p w14:paraId="189B8EC2" w14:textId="77777777" w:rsidR="00E735F0" w:rsidRPr="00B76C92" w:rsidRDefault="00E735F0" w:rsidP="00D6069A">
            <w:pPr>
              <w:pStyle w:val="Tabletext"/>
              <w:jc w:val="center"/>
              <w:rPr>
                <w:lang w:eastAsia="ko-KR"/>
              </w:rPr>
            </w:pPr>
            <w:r w:rsidRPr="00B76C92">
              <w:rPr>
                <w:lang w:eastAsia="ko-KR"/>
              </w:rPr>
              <w:t>5 795-5 805 MHz</w:t>
            </w:r>
          </w:p>
          <w:p w14:paraId="22C0658C" w14:textId="77777777" w:rsidR="00E735F0" w:rsidRPr="00B76C92" w:rsidRDefault="00E735F0" w:rsidP="00D6069A">
            <w:pPr>
              <w:pStyle w:val="Tabletext"/>
              <w:jc w:val="center"/>
              <w:rPr>
                <w:snapToGrid w:val="0"/>
                <w:lang w:eastAsia="ko-KR"/>
              </w:rPr>
            </w:pPr>
            <w:r w:rsidRPr="00B76C92">
              <w:rPr>
                <w:lang w:eastAsia="ko-KR"/>
              </w:rPr>
              <w:t>[5 805-5 815 MHz]</w:t>
            </w:r>
          </w:p>
        </w:tc>
        <w:tc>
          <w:tcPr>
            <w:tcW w:w="1843" w:type="dxa"/>
            <w:shd w:val="clear" w:color="auto" w:fill="auto"/>
            <w:vAlign w:val="center"/>
          </w:tcPr>
          <w:p w14:paraId="4A0460C2" w14:textId="77777777" w:rsidR="00E735F0" w:rsidRPr="00B76C92" w:rsidRDefault="00E735F0" w:rsidP="00D6069A">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2500D575"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2C09C152"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bl>
    <w:p w14:paraId="73F1B9EB" w14:textId="77777777" w:rsidR="00E735F0" w:rsidRPr="00B76C92" w:rsidRDefault="00E735F0" w:rsidP="00E735F0">
      <w:pPr>
        <w:pStyle w:val="Tablefin"/>
        <w:rPr>
          <w:rFonts w:eastAsia="SimSun"/>
        </w:rPr>
      </w:pPr>
    </w:p>
    <w:p w14:paraId="1B7656D9" w14:textId="5EBF4212" w:rsidR="00E735F0" w:rsidRPr="00B76C92" w:rsidRDefault="00E735F0" w:rsidP="00E735F0">
      <w:pPr>
        <w:pStyle w:val="Heading3"/>
      </w:pPr>
      <w:bookmarkStart w:id="49" w:name="_Toc463513024"/>
      <w:r w:rsidRPr="00B76C92">
        <w:lastRenderedPageBreak/>
        <w:t>6.6.2</w:t>
      </w:r>
      <w:r w:rsidRPr="00B76C92">
        <w:tab/>
        <w:t>Standardization</w:t>
      </w:r>
      <w:bookmarkEnd w:id="49"/>
    </w:p>
    <w:p w14:paraId="25EE7AA8" w14:textId="77777777" w:rsidR="00E735F0" w:rsidRPr="00B76C92" w:rsidRDefault="00E735F0" w:rsidP="00E735F0">
      <w:pPr>
        <w:pStyle w:val="TableNo"/>
        <w:rPr>
          <w:lang w:eastAsia="ja-JP"/>
        </w:rPr>
      </w:pPr>
      <w:r w:rsidRPr="00B76C92">
        <w:rPr>
          <w:caps w:val="0"/>
        </w:rPr>
        <w:t xml:space="preserve">TABLE </w:t>
      </w:r>
      <w:r w:rsidRPr="00B76C92">
        <w:rPr>
          <w:lang w:eastAsia="ja-JP"/>
        </w:rPr>
        <w:t>[X]</w:t>
      </w:r>
    </w:p>
    <w:p w14:paraId="48E43EDF" w14:textId="77777777" w:rsidR="00E735F0" w:rsidRPr="00B76C92" w:rsidRDefault="00E735F0" w:rsidP="00E735F0">
      <w:pPr>
        <w:pStyle w:val="Tabletitle"/>
        <w:rPr>
          <w:lang w:eastAsia="ja-JP"/>
        </w:rPr>
      </w:pPr>
      <w:r w:rsidRPr="00B76C92">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07"/>
        <w:gridCol w:w="6293"/>
      </w:tblGrid>
      <w:tr w:rsidR="00E735F0" w:rsidRPr="00B76C92" w14:paraId="79E46874" w14:textId="77777777" w:rsidTr="00F3419C">
        <w:trPr>
          <w:trHeight w:val="318"/>
          <w:jc w:val="center"/>
        </w:trPr>
        <w:tc>
          <w:tcPr>
            <w:tcW w:w="946" w:type="dxa"/>
            <w:shd w:val="clear" w:color="auto" w:fill="auto"/>
            <w:vAlign w:val="center"/>
          </w:tcPr>
          <w:p w14:paraId="774CC18E" w14:textId="77777777" w:rsidR="00E735F0" w:rsidRPr="00B76C92" w:rsidRDefault="00E735F0" w:rsidP="00D6069A">
            <w:pPr>
              <w:pStyle w:val="Tablehead"/>
              <w:rPr>
                <w:lang w:eastAsia="ko-KR"/>
              </w:rPr>
            </w:pPr>
            <w:r w:rsidRPr="00B76C92">
              <w:rPr>
                <w:lang w:eastAsia="ko-KR"/>
              </w:rPr>
              <w:t>SDO</w:t>
            </w:r>
          </w:p>
        </w:tc>
        <w:tc>
          <w:tcPr>
            <w:tcW w:w="2107" w:type="dxa"/>
            <w:shd w:val="clear" w:color="auto" w:fill="auto"/>
            <w:vAlign w:val="center"/>
          </w:tcPr>
          <w:p w14:paraId="56AA6EE7"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636D79BE" w14:textId="77777777" w:rsidR="00E735F0" w:rsidRPr="00B76C92" w:rsidRDefault="00E735F0" w:rsidP="00D6069A">
            <w:pPr>
              <w:pStyle w:val="Tablehead"/>
              <w:rPr>
                <w:lang w:eastAsia="ko-KR"/>
              </w:rPr>
            </w:pPr>
            <w:r w:rsidRPr="00B76C92">
              <w:rPr>
                <w:lang w:eastAsia="ko-KR"/>
              </w:rPr>
              <w:t>Standard Title</w:t>
            </w:r>
          </w:p>
        </w:tc>
      </w:tr>
      <w:tr w:rsidR="00E735F0" w:rsidRPr="00B76C92" w14:paraId="50514487" w14:textId="77777777" w:rsidTr="00F3419C">
        <w:trPr>
          <w:trHeight w:val="318"/>
          <w:jc w:val="center"/>
        </w:trPr>
        <w:tc>
          <w:tcPr>
            <w:tcW w:w="946" w:type="dxa"/>
            <w:vMerge w:val="restart"/>
            <w:shd w:val="clear" w:color="auto" w:fill="auto"/>
            <w:vAlign w:val="center"/>
          </w:tcPr>
          <w:p w14:paraId="4A8822B3" w14:textId="77777777" w:rsidR="00E735F0" w:rsidRPr="00B76C92" w:rsidRDefault="00E735F0" w:rsidP="00D6069A">
            <w:pPr>
              <w:pStyle w:val="Tabletext"/>
              <w:rPr>
                <w:lang w:eastAsia="ko-KR"/>
              </w:rPr>
            </w:pPr>
            <w:r w:rsidRPr="00B76C92">
              <w:rPr>
                <w:lang w:eastAsia="ko-KR"/>
              </w:rPr>
              <w:t>ETSI</w:t>
            </w:r>
          </w:p>
        </w:tc>
        <w:tc>
          <w:tcPr>
            <w:tcW w:w="2107" w:type="dxa"/>
            <w:shd w:val="clear" w:color="auto" w:fill="auto"/>
            <w:vAlign w:val="center"/>
          </w:tcPr>
          <w:p w14:paraId="63A810E8" w14:textId="77777777" w:rsidR="00E735F0" w:rsidRPr="00B76C92" w:rsidRDefault="00E735F0" w:rsidP="00D6069A">
            <w:pPr>
              <w:pStyle w:val="Tabletext"/>
              <w:rPr>
                <w:lang w:eastAsia="ko-KR"/>
              </w:rPr>
            </w:pPr>
            <w:r w:rsidRPr="00B76C92">
              <w:rPr>
                <w:lang w:eastAsia="ko-KR"/>
              </w:rPr>
              <w:t>EN 300 674</w:t>
            </w:r>
          </w:p>
        </w:tc>
        <w:tc>
          <w:tcPr>
            <w:tcW w:w="6293" w:type="dxa"/>
            <w:shd w:val="clear" w:color="auto" w:fill="auto"/>
            <w:vAlign w:val="center"/>
          </w:tcPr>
          <w:p w14:paraId="419D72FE" w14:textId="77777777" w:rsidR="00E735F0" w:rsidRPr="00B76C92" w:rsidRDefault="00E735F0" w:rsidP="00D6069A">
            <w:pPr>
              <w:pStyle w:val="Tabletext"/>
              <w:rPr>
                <w:lang w:eastAsia="ko-KR"/>
              </w:rPr>
            </w:pPr>
            <w:r w:rsidRPr="00B76C92">
              <w:rPr>
                <w:lang w:eastAsia="ko-KR"/>
              </w:rPr>
              <w:t>Road Transport and Traffic Telematics (RTTT); Dedicated Short Range Communication (DSRC) transmission equipment (500 kbit/s / 250 kbit/s) operating in the 5,8 GHz Industrial, Scientific and Medical (ISM) band</w:t>
            </w:r>
          </w:p>
        </w:tc>
      </w:tr>
      <w:tr w:rsidR="009C3ED6" w:rsidRPr="00B76C92" w14:paraId="5302A89F" w14:textId="77777777" w:rsidTr="00F3419C">
        <w:trPr>
          <w:trHeight w:val="318"/>
          <w:jc w:val="center"/>
        </w:trPr>
        <w:tc>
          <w:tcPr>
            <w:tcW w:w="946" w:type="dxa"/>
            <w:vMerge/>
            <w:shd w:val="clear" w:color="auto" w:fill="auto"/>
            <w:vAlign w:val="center"/>
          </w:tcPr>
          <w:p w14:paraId="58BEC91B" w14:textId="77777777" w:rsidR="009C3ED6" w:rsidRPr="00B76C92" w:rsidRDefault="009C3ED6" w:rsidP="00D6069A">
            <w:pPr>
              <w:pStyle w:val="Tabletext"/>
              <w:rPr>
                <w:lang w:eastAsia="ko-KR"/>
              </w:rPr>
            </w:pPr>
          </w:p>
        </w:tc>
        <w:tc>
          <w:tcPr>
            <w:tcW w:w="2107" w:type="dxa"/>
            <w:shd w:val="clear" w:color="auto" w:fill="auto"/>
            <w:vAlign w:val="center"/>
          </w:tcPr>
          <w:p w14:paraId="2A35F763" w14:textId="77777777" w:rsidR="009C3ED6" w:rsidRPr="00B76C92" w:rsidRDefault="009C3ED6" w:rsidP="00D6069A">
            <w:pPr>
              <w:pStyle w:val="Tabletext"/>
              <w:rPr>
                <w:lang w:eastAsia="ko-KR"/>
              </w:rPr>
            </w:pPr>
            <w:r w:rsidRPr="00B76C92">
              <w:rPr>
                <w:lang w:eastAsia="ko-KR"/>
              </w:rPr>
              <w:t>ETSI EN 300 674-2-1</w:t>
            </w:r>
          </w:p>
        </w:tc>
        <w:tc>
          <w:tcPr>
            <w:tcW w:w="6293" w:type="dxa"/>
            <w:shd w:val="clear" w:color="auto" w:fill="auto"/>
            <w:vAlign w:val="center"/>
          </w:tcPr>
          <w:p w14:paraId="73605DFD" w14:textId="77777777" w:rsidR="009C3ED6" w:rsidRPr="00B76C92" w:rsidRDefault="009C3ED6" w:rsidP="00D6069A">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1: Road Side Units (RSU)</w:t>
            </w:r>
          </w:p>
        </w:tc>
      </w:tr>
      <w:tr w:rsidR="009C3ED6" w:rsidRPr="00B76C92" w14:paraId="090FBCEC" w14:textId="77777777" w:rsidTr="00F3419C">
        <w:trPr>
          <w:trHeight w:val="318"/>
          <w:jc w:val="center"/>
        </w:trPr>
        <w:tc>
          <w:tcPr>
            <w:tcW w:w="946" w:type="dxa"/>
            <w:vMerge/>
            <w:shd w:val="clear" w:color="auto" w:fill="auto"/>
            <w:vAlign w:val="center"/>
          </w:tcPr>
          <w:p w14:paraId="280BC364" w14:textId="77777777" w:rsidR="009C3ED6" w:rsidRPr="00B76C92" w:rsidRDefault="009C3ED6" w:rsidP="00D6069A">
            <w:pPr>
              <w:pStyle w:val="Tabletext"/>
              <w:rPr>
                <w:lang w:eastAsia="ko-KR"/>
              </w:rPr>
            </w:pPr>
          </w:p>
        </w:tc>
        <w:tc>
          <w:tcPr>
            <w:tcW w:w="2107" w:type="dxa"/>
            <w:shd w:val="clear" w:color="auto" w:fill="auto"/>
            <w:vAlign w:val="center"/>
          </w:tcPr>
          <w:p w14:paraId="66538ED2" w14:textId="77777777" w:rsidR="009C3ED6" w:rsidRPr="00B76C92" w:rsidRDefault="009C3ED6" w:rsidP="00D6069A">
            <w:pPr>
              <w:pStyle w:val="Tabletext"/>
              <w:rPr>
                <w:lang w:eastAsia="ko-KR"/>
              </w:rPr>
            </w:pPr>
            <w:r w:rsidRPr="00B76C92">
              <w:rPr>
                <w:lang w:eastAsia="ko-KR"/>
              </w:rPr>
              <w:t>ETSI EN 300 674-2-2</w:t>
            </w:r>
          </w:p>
        </w:tc>
        <w:tc>
          <w:tcPr>
            <w:tcW w:w="6293" w:type="dxa"/>
            <w:shd w:val="clear" w:color="auto" w:fill="auto"/>
            <w:vAlign w:val="center"/>
          </w:tcPr>
          <w:p w14:paraId="2E9AF0AC" w14:textId="77777777" w:rsidR="009C3ED6" w:rsidRPr="00B76C92" w:rsidRDefault="009C3ED6" w:rsidP="00D6069A">
            <w:pPr>
              <w:pStyle w:val="Tabletext"/>
              <w:rPr>
                <w:lang w:eastAsia="ko-KR"/>
              </w:rPr>
            </w:pPr>
            <w:r w:rsidRPr="00B76C92">
              <w:rPr>
                <w:lang w:eastAsia="ko-KR"/>
              </w:rPr>
              <w:t>Transport and Traffic Telematics (TTT); Dedicated Short Range Communication (DSRC) transmission equipment (500 kbit/s / 250 kbit/s) operating in the 5.8 GHz Industrial, Scientific and Medical (ISM) band; Part 2: Harmonised Standard covering the essential requirements of article 3.2 of the Directive 2014/53/EU; Sub-part 2: On-Board Units (OBU)</w:t>
            </w:r>
          </w:p>
        </w:tc>
      </w:tr>
      <w:tr w:rsidR="00E735F0" w:rsidRPr="00B76C92" w14:paraId="2A34E2E4" w14:textId="77777777" w:rsidTr="00F3419C">
        <w:trPr>
          <w:trHeight w:val="318"/>
          <w:jc w:val="center"/>
        </w:trPr>
        <w:tc>
          <w:tcPr>
            <w:tcW w:w="946" w:type="dxa"/>
            <w:vMerge/>
            <w:shd w:val="clear" w:color="auto" w:fill="auto"/>
            <w:vAlign w:val="center"/>
          </w:tcPr>
          <w:p w14:paraId="3BCF5352" w14:textId="77777777" w:rsidR="00E735F0" w:rsidRPr="00B76C92" w:rsidRDefault="00E735F0" w:rsidP="00D6069A">
            <w:pPr>
              <w:pStyle w:val="Tabletext"/>
              <w:rPr>
                <w:lang w:eastAsia="ko-KR"/>
              </w:rPr>
            </w:pPr>
          </w:p>
        </w:tc>
        <w:tc>
          <w:tcPr>
            <w:tcW w:w="2107" w:type="dxa"/>
            <w:shd w:val="clear" w:color="auto" w:fill="auto"/>
            <w:vAlign w:val="center"/>
          </w:tcPr>
          <w:p w14:paraId="1BBC435D" w14:textId="77777777" w:rsidR="00E735F0" w:rsidRPr="00B76C92" w:rsidRDefault="00E735F0" w:rsidP="00D6069A">
            <w:pPr>
              <w:pStyle w:val="Tabletext"/>
              <w:rPr>
                <w:lang w:eastAsia="ko-KR"/>
              </w:rPr>
            </w:pPr>
            <w:r w:rsidRPr="00B76C92">
              <w:rPr>
                <w:lang w:eastAsia="ko-KR"/>
              </w:rPr>
              <w:t>TS 102 486</w:t>
            </w:r>
          </w:p>
        </w:tc>
        <w:tc>
          <w:tcPr>
            <w:tcW w:w="6293" w:type="dxa"/>
            <w:shd w:val="clear" w:color="auto" w:fill="auto"/>
            <w:vAlign w:val="center"/>
          </w:tcPr>
          <w:p w14:paraId="207100B5" w14:textId="77777777" w:rsidR="00E735F0" w:rsidRPr="00B76C92" w:rsidRDefault="00E735F0" w:rsidP="00D6069A">
            <w:pPr>
              <w:pStyle w:val="Tabletext"/>
              <w:rPr>
                <w:lang w:eastAsia="ko-KR"/>
              </w:rPr>
            </w:pPr>
            <w:r w:rsidRPr="00B76C92">
              <w:rPr>
                <w:lang w:eastAsia="ko-KR"/>
              </w:rPr>
              <w:t>Test specifications for DSRC transmission equipment</w:t>
            </w:r>
          </w:p>
        </w:tc>
      </w:tr>
    </w:tbl>
    <w:p w14:paraId="49F11513" w14:textId="77777777" w:rsidR="00E735F0" w:rsidRPr="00B76C92" w:rsidRDefault="00E735F0" w:rsidP="00E735F0">
      <w:pPr>
        <w:pStyle w:val="Tablefin"/>
        <w:rPr>
          <w:rFonts w:eastAsia="SimSun"/>
        </w:rPr>
      </w:pPr>
    </w:p>
    <w:p w14:paraId="40C26859" w14:textId="10E687D4" w:rsidR="00E735F0" w:rsidRPr="00872CE2" w:rsidRDefault="00E735F0" w:rsidP="001105B7">
      <w:pPr>
        <w:pStyle w:val="CommentText"/>
        <w:jc w:val="both"/>
        <w:rPr>
          <w:b/>
          <w:i/>
          <w:sz w:val="24"/>
          <w:szCs w:val="24"/>
        </w:rPr>
      </w:pPr>
      <w:r w:rsidRPr="00872CE2">
        <w:rPr>
          <w:b/>
          <w:i/>
          <w:sz w:val="24"/>
          <w:szCs w:val="24"/>
        </w:rPr>
        <w:t>[</w:t>
      </w:r>
      <w:r w:rsidRPr="00872CE2">
        <w:rPr>
          <w:i/>
          <w:sz w:val="24"/>
          <w:szCs w:val="24"/>
        </w:rPr>
        <w:t xml:space="preserve">Editor´s Note: </w:t>
      </w:r>
      <w:r w:rsidR="00A93E53" w:rsidRPr="00872CE2">
        <w:rPr>
          <w:i/>
          <w:sz w:val="24"/>
          <w:szCs w:val="24"/>
        </w:rPr>
        <w:t xml:space="preserve">The </w:t>
      </w:r>
      <w:r w:rsidRPr="00872CE2">
        <w:rPr>
          <w:i/>
          <w:sz w:val="24"/>
          <w:szCs w:val="24"/>
        </w:rPr>
        <w:t xml:space="preserve">following text related to applications to be shifted to </w:t>
      </w:r>
      <w:r w:rsidR="00A93E53" w:rsidRPr="00872CE2">
        <w:rPr>
          <w:i/>
          <w:sz w:val="24"/>
          <w:szCs w:val="24"/>
        </w:rPr>
        <w:t xml:space="preserve">Chapter </w:t>
      </w:r>
      <w:r w:rsidRPr="00872CE2">
        <w:rPr>
          <w:i/>
          <w:sz w:val="24"/>
          <w:szCs w:val="24"/>
        </w:rPr>
        <w:t>6.1 with legacy ITS application overview over all three regions</w:t>
      </w:r>
      <w:r w:rsidRPr="00872CE2">
        <w:rPr>
          <w:b/>
          <w:i/>
          <w:sz w:val="24"/>
          <w:szCs w:val="24"/>
        </w:rPr>
        <w:t>]</w:t>
      </w:r>
    </w:p>
    <w:p w14:paraId="7D29EE21" w14:textId="77777777" w:rsidR="00E735F0" w:rsidRPr="00872CE2" w:rsidRDefault="00E735F0" w:rsidP="001105B7">
      <w:pPr>
        <w:jc w:val="both"/>
      </w:pPr>
      <w:r w:rsidRPr="00872CE2">
        <w:rPr>
          <w:b/>
        </w:rPr>
        <w:t>Applications</w:t>
      </w:r>
    </w:p>
    <w:p w14:paraId="4CA152FC" w14:textId="77777777" w:rsidR="00E735F0" w:rsidRPr="00872CE2" w:rsidRDefault="00E735F0" w:rsidP="001105B7">
      <w:pPr>
        <w:pStyle w:val="Headingb"/>
        <w:jc w:val="both"/>
        <w:rPr>
          <w:lang w:val="en-US"/>
        </w:rPr>
      </w:pPr>
      <w:r w:rsidRPr="00872CE2">
        <w:rPr>
          <w:lang w:val="en-US"/>
        </w:rPr>
        <w:t>(1)</w:t>
      </w:r>
      <w:r w:rsidRPr="00872CE2">
        <w:rPr>
          <w:lang w:val="en-US"/>
        </w:rPr>
        <w:tab/>
        <w:t>General</w:t>
      </w:r>
    </w:p>
    <w:p w14:paraId="63F97612" w14:textId="77777777" w:rsidR="00E735F0" w:rsidRPr="00872CE2" w:rsidRDefault="00E735F0">
      <w:r w:rsidRPr="00872CE2">
        <w:t xml:space="preserve">A large number of European countries are implementing electronic toll collection (ETC) system based on DSRC technology. ETC applications are considered to be a major driving force that will create the new market for a large number of DSRC equipment which provides the versatile services for other DSRC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DSRC technology becomes widely used. </w:t>
      </w:r>
    </w:p>
    <w:p w14:paraId="74337949" w14:textId="77777777" w:rsidR="00E735F0" w:rsidRPr="00872CE2" w:rsidRDefault="00E735F0">
      <w:pPr>
        <w:rPr>
          <w:szCs w:val="24"/>
        </w:rPr>
      </w:pPr>
      <w:r w:rsidRPr="00872CE2">
        <w:rPr>
          <w:szCs w:val="24"/>
        </w:rPr>
        <w:t>The European project DELTA (DSRC Electronics Implementation for Transportation and Automotive applications) is aiming to integrate the DSRC communication link as basic equipment in any vehicle. The following list includes such possible future ITS applications.</w:t>
      </w:r>
    </w:p>
    <w:p w14:paraId="75C0E32C" w14:textId="77777777" w:rsidR="00E735F0" w:rsidRPr="00872CE2" w:rsidRDefault="00E735F0">
      <w:pPr>
        <w:pStyle w:val="enumlev1"/>
      </w:pPr>
      <w:r w:rsidRPr="00872CE2">
        <w:t>–</w:t>
      </w:r>
      <w:r w:rsidRPr="00872CE2">
        <w:tab/>
        <w:t>In-vehicle Signing to Assist for Safe Driving (Obtaining roadside traffic and travel information)</w:t>
      </w:r>
    </w:p>
    <w:p w14:paraId="03D8005B" w14:textId="77777777" w:rsidR="00E735F0" w:rsidRPr="00872CE2" w:rsidRDefault="00E735F0" w:rsidP="001105B7">
      <w:pPr>
        <w:pStyle w:val="enumlev1"/>
        <w:jc w:val="both"/>
      </w:pPr>
      <w:r w:rsidRPr="00872CE2">
        <w:t>–</w:t>
      </w:r>
      <w:r w:rsidRPr="00872CE2">
        <w:tab/>
        <w:t>Parking Garage Fee Payment</w:t>
      </w:r>
    </w:p>
    <w:p w14:paraId="10924FCB" w14:textId="77777777" w:rsidR="00E735F0" w:rsidRPr="00872CE2" w:rsidRDefault="00E735F0" w:rsidP="001105B7">
      <w:pPr>
        <w:pStyle w:val="enumlev1"/>
        <w:jc w:val="both"/>
      </w:pPr>
      <w:r w:rsidRPr="00872CE2">
        <w:t>–</w:t>
      </w:r>
      <w:r w:rsidRPr="00872CE2">
        <w:tab/>
        <w:t>MP3 Music Download While Fuelling</w:t>
      </w:r>
    </w:p>
    <w:p w14:paraId="580BE314" w14:textId="77777777" w:rsidR="00E735F0" w:rsidRPr="00872CE2" w:rsidRDefault="00E735F0" w:rsidP="001105B7">
      <w:pPr>
        <w:pStyle w:val="enumlev1"/>
        <w:jc w:val="both"/>
      </w:pPr>
      <w:r w:rsidRPr="00872CE2">
        <w:t>–</w:t>
      </w:r>
      <w:r w:rsidRPr="00872CE2">
        <w:tab/>
        <w:t>Vehicle status for car rental automatic billing</w:t>
      </w:r>
    </w:p>
    <w:p w14:paraId="5B136947" w14:textId="77777777" w:rsidR="00E735F0" w:rsidRPr="00872CE2" w:rsidRDefault="00E735F0" w:rsidP="001105B7">
      <w:pPr>
        <w:pStyle w:val="enumlev1"/>
        <w:jc w:val="both"/>
      </w:pPr>
      <w:r w:rsidRPr="00872CE2">
        <w:t>–</w:t>
      </w:r>
      <w:r w:rsidRPr="00872CE2">
        <w:tab/>
        <w:t>Software Installation (Service facility installs fleet management software on the vehicle)</w:t>
      </w:r>
    </w:p>
    <w:p w14:paraId="12BAC208" w14:textId="77777777" w:rsidR="00E735F0" w:rsidRPr="00872CE2" w:rsidRDefault="00E735F0" w:rsidP="001105B7">
      <w:pPr>
        <w:pStyle w:val="enumlev1"/>
        <w:jc w:val="both"/>
      </w:pPr>
      <w:r w:rsidRPr="00872CE2">
        <w:t>–</w:t>
      </w:r>
      <w:r w:rsidRPr="00872CE2">
        <w:tab/>
        <w:t>Mission Planning (A fleet operator plans and downloads mission data to the vehicle)</w:t>
      </w:r>
    </w:p>
    <w:p w14:paraId="21B25C57" w14:textId="77777777" w:rsidR="00E735F0" w:rsidRPr="00872CE2" w:rsidRDefault="00E735F0" w:rsidP="001105B7">
      <w:pPr>
        <w:pStyle w:val="enumlev1"/>
        <w:jc w:val="both"/>
      </w:pPr>
      <w:r w:rsidRPr="00872CE2">
        <w:t>–</w:t>
      </w:r>
      <w:r w:rsidRPr="00872CE2">
        <w:tab/>
        <w:t>Floating Car Data (Acquisition of travel-related information via DSRC)</w:t>
      </w:r>
    </w:p>
    <w:p w14:paraId="528D2842" w14:textId="77777777" w:rsidR="00E735F0" w:rsidRPr="00872CE2" w:rsidRDefault="00E735F0" w:rsidP="001105B7">
      <w:pPr>
        <w:pStyle w:val="enumlev1"/>
        <w:jc w:val="both"/>
      </w:pPr>
      <w:r w:rsidRPr="00872CE2">
        <w:t>–</w:t>
      </w:r>
      <w:r w:rsidRPr="00872CE2">
        <w:tab/>
        <w:t>Multimodal Transport Information (Display of public transport vehicle information)</w:t>
      </w:r>
    </w:p>
    <w:p w14:paraId="0C4E3DBA" w14:textId="77777777" w:rsidR="00E735F0" w:rsidRPr="00872CE2" w:rsidRDefault="00E735F0" w:rsidP="001105B7">
      <w:pPr>
        <w:pStyle w:val="enumlev1"/>
        <w:jc w:val="both"/>
      </w:pPr>
      <w:r w:rsidRPr="00872CE2">
        <w:t>–</w:t>
      </w:r>
      <w:r w:rsidRPr="00872CE2">
        <w:tab/>
        <w:t>Vehicle Control (Adaptive automatic cruise control)</w:t>
      </w:r>
    </w:p>
    <w:p w14:paraId="30A2C291" w14:textId="77777777" w:rsidR="00E735F0" w:rsidRPr="00872CE2" w:rsidRDefault="00E735F0" w:rsidP="001105B7">
      <w:pPr>
        <w:pStyle w:val="enumlev1"/>
        <w:jc w:val="both"/>
      </w:pPr>
      <w:r w:rsidRPr="00872CE2">
        <w:lastRenderedPageBreak/>
        <w:t>–</w:t>
      </w:r>
      <w:r w:rsidRPr="00872CE2">
        <w:tab/>
        <w:t>Service subscription</w:t>
      </w:r>
    </w:p>
    <w:p w14:paraId="6F0EFEC7" w14:textId="77777777" w:rsidR="00E735F0" w:rsidRPr="00872CE2" w:rsidRDefault="00E735F0" w:rsidP="001105B7">
      <w:pPr>
        <w:pStyle w:val="enumlev1"/>
        <w:jc w:val="both"/>
      </w:pPr>
      <w:r w:rsidRPr="00872CE2">
        <w:t>–</w:t>
      </w:r>
      <w:r w:rsidRPr="00872CE2">
        <w:tab/>
        <w:t>Diagnostics (Service technician diagnostics fault via DSRC).</w:t>
      </w:r>
    </w:p>
    <w:p w14:paraId="2D510AC9" w14:textId="77777777" w:rsidR="00E735F0" w:rsidRPr="00872CE2" w:rsidRDefault="00E735F0">
      <w:pPr>
        <w:rPr>
          <w:szCs w:val="24"/>
        </w:rPr>
      </w:pPr>
      <w:r w:rsidRPr="00872CE2">
        <w:rPr>
          <w:szCs w:val="24"/>
        </w:rPr>
        <w:t xml:space="preserve">It should be noted, that for many of these services, there are competing technologies e.g. mobile communications with satellite positioning (GNSS). However, the specific characteristics of DSRC such as high data integrity (highly reliability) and low transmission latency (real time) will make it possible for DSRC to be used for most services associated with these applications. </w:t>
      </w:r>
    </w:p>
    <w:p w14:paraId="1917897A" w14:textId="77777777" w:rsidR="00E735F0" w:rsidRPr="00B76C92" w:rsidRDefault="00E735F0">
      <w:r w:rsidRPr="00872CE2">
        <w:t>Typical applications utilizing favourable characteristics of passive DSRC are described below. These applications are standardized within the European Committee for Standardization (CEN).</w:t>
      </w:r>
    </w:p>
    <w:p w14:paraId="3701D999" w14:textId="6638B28F" w:rsidR="00E735F0" w:rsidRPr="00B76C92" w:rsidRDefault="00E735F0" w:rsidP="00E735F0">
      <w:pPr>
        <w:pStyle w:val="Heading2"/>
      </w:pPr>
      <w:bookmarkStart w:id="50" w:name="_Toc463513025"/>
      <w:r w:rsidRPr="00B76C92">
        <w:t>6.7</w:t>
      </w:r>
      <w:r w:rsidRPr="00B76C92">
        <w:tab/>
        <w:t>Region 2</w:t>
      </w:r>
      <w:bookmarkEnd w:id="50"/>
    </w:p>
    <w:p w14:paraId="5D0598F9" w14:textId="77777777" w:rsidR="00E735F0" w:rsidRPr="00B76C92" w:rsidRDefault="00E735F0" w:rsidP="00E735F0">
      <w:pPr>
        <w:rPr>
          <w:i/>
          <w:iCs/>
        </w:rPr>
      </w:pPr>
      <w:r w:rsidRPr="00B76C92">
        <w:rPr>
          <w:i/>
          <w:iCs/>
        </w:rPr>
        <w:t>[Editor’s note: Text to be added]</w:t>
      </w:r>
    </w:p>
    <w:p w14:paraId="3ACA72DB" w14:textId="2827057F" w:rsidR="00E735F0" w:rsidRPr="00B76C92" w:rsidRDefault="00E735F0" w:rsidP="00E735F0">
      <w:pPr>
        <w:pStyle w:val="Heading3"/>
      </w:pPr>
      <w:bookmarkStart w:id="51" w:name="_Toc463513026"/>
      <w:r w:rsidRPr="00B76C92">
        <w:t>6.7.1</w:t>
      </w:r>
      <w:r w:rsidRPr="00B76C92">
        <w:tab/>
        <w:t>Frequency usage</w:t>
      </w:r>
      <w:bookmarkEnd w:id="51"/>
    </w:p>
    <w:p w14:paraId="03A512B4" w14:textId="77777777" w:rsidR="00E735F0" w:rsidRPr="00B76C92" w:rsidRDefault="00E735F0" w:rsidP="00E735F0">
      <w:pPr>
        <w:pStyle w:val="TableNo"/>
        <w:rPr>
          <w:lang w:eastAsia="ja-JP"/>
        </w:rPr>
      </w:pPr>
      <w:r w:rsidRPr="00B76C92">
        <w:rPr>
          <w:caps w:val="0"/>
        </w:rPr>
        <w:t xml:space="preserve">TABLE </w:t>
      </w:r>
      <w:r w:rsidRPr="00B76C92">
        <w:rPr>
          <w:lang w:eastAsia="ja-JP"/>
        </w:rPr>
        <w:t>[X]</w:t>
      </w:r>
    </w:p>
    <w:p w14:paraId="6ECB4061" w14:textId="77777777" w:rsidR="00E735F0" w:rsidRPr="00B76C92" w:rsidRDefault="00E735F0" w:rsidP="00E735F0">
      <w:pPr>
        <w:pStyle w:val="Tabletitle"/>
        <w:rPr>
          <w:lang w:eastAsia="ja-JP"/>
        </w:rPr>
      </w:pPr>
      <w:r w:rsidRPr="00B76C92">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1981EEEA" w14:textId="77777777" w:rsidTr="00D6069A">
        <w:trPr>
          <w:trHeight w:val="828"/>
        </w:trPr>
        <w:tc>
          <w:tcPr>
            <w:tcW w:w="1384" w:type="dxa"/>
            <w:shd w:val="clear" w:color="auto" w:fill="auto"/>
            <w:vAlign w:val="center"/>
          </w:tcPr>
          <w:p w14:paraId="0671C3E6"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55750F5E" w14:textId="77777777"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06DB6790"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2A20ADB2" w14:textId="77777777" w:rsidR="00E735F0" w:rsidRPr="00B76C92" w:rsidRDefault="00E735F0" w:rsidP="00D6069A">
            <w:pPr>
              <w:pStyle w:val="Tablehead"/>
              <w:rPr>
                <w:snapToGrid w:val="0"/>
                <w:lang w:eastAsia="ko-KR"/>
              </w:rPr>
            </w:pPr>
            <w:r w:rsidRPr="00B76C92">
              <w:rPr>
                <w:snapToGrid w:val="0"/>
                <w:lang w:eastAsia="ko-KR"/>
              </w:rPr>
              <w:t>Service</w:t>
            </w:r>
          </w:p>
        </w:tc>
        <w:tc>
          <w:tcPr>
            <w:tcW w:w="1701" w:type="dxa"/>
            <w:shd w:val="clear" w:color="auto" w:fill="auto"/>
            <w:vAlign w:val="center"/>
          </w:tcPr>
          <w:p w14:paraId="42B449D9" w14:textId="77777777" w:rsidR="00E735F0" w:rsidRPr="00B76C92" w:rsidRDefault="00E735F0" w:rsidP="00D6069A">
            <w:pPr>
              <w:pStyle w:val="Tablehead"/>
              <w:rPr>
                <w:snapToGrid w:val="0"/>
                <w:lang w:eastAsia="ko-KR"/>
              </w:rPr>
            </w:pPr>
            <w:r w:rsidRPr="00B76C92">
              <w:rPr>
                <w:snapToGrid w:val="0"/>
                <w:lang w:eastAsia="ko-KR"/>
              </w:rPr>
              <w:t>Deployment or plan Year</w:t>
            </w:r>
          </w:p>
        </w:tc>
      </w:tr>
      <w:tr w:rsidR="00E735F0" w:rsidRPr="00B76C92" w14:paraId="29057B15" w14:textId="77777777" w:rsidTr="00D6069A">
        <w:trPr>
          <w:trHeight w:val="562"/>
        </w:trPr>
        <w:tc>
          <w:tcPr>
            <w:tcW w:w="1384" w:type="dxa"/>
            <w:shd w:val="clear" w:color="auto" w:fill="auto"/>
            <w:vAlign w:val="center"/>
          </w:tcPr>
          <w:p w14:paraId="28B73BC2" w14:textId="77777777" w:rsidR="00E735F0" w:rsidRPr="00B76C92" w:rsidRDefault="00E735F0" w:rsidP="00D6069A">
            <w:pPr>
              <w:pStyle w:val="Tabletext"/>
              <w:jc w:val="center"/>
              <w:rPr>
                <w:snapToGrid w:val="0"/>
                <w:lang w:eastAsia="ko-KR"/>
              </w:rPr>
            </w:pPr>
            <w:r w:rsidRPr="00B76C92">
              <w:rPr>
                <w:snapToGrid w:val="0"/>
                <w:lang w:eastAsia="ko-KR"/>
              </w:rPr>
              <w:t>U.S.A.</w:t>
            </w:r>
          </w:p>
        </w:tc>
        <w:tc>
          <w:tcPr>
            <w:tcW w:w="2268" w:type="dxa"/>
            <w:shd w:val="clear" w:color="auto" w:fill="auto"/>
            <w:vAlign w:val="center"/>
          </w:tcPr>
          <w:p w14:paraId="187C5686" w14:textId="77777777" w:rsidR="00E735F0" w:rsidRPr="00B76C92" w:rsidRDefault="00E735F0" w:rsidP="00D6069A">
            <w:pPr>
              <w:pStyle w:val="Tabletext"/>
              <w:jc w:val="center"/>
              <w:rPr>
                <w:snapToGrid w:val="0"/>
                <w:lang w:eastAsia="ko-KR"/>
              </w:rPr>
            </w:pPr>
            <w:r w:rsidRPr="00B76C92">
              <w:rPr>
                <w:lang w:eastAsia="ko-KR"/>
              </w:rPr>
              <w:t>902-928 MHz,</w:t>
            </w:r>
          </w:p>
        </w:tc>
        <w:tc>
          <w:tcPr>
            <w:tcW w:w="1843" w:type="dxa"/>
            <w:shd w:val="clear" w:color="auto" w:fill="auto"/>
            <w:vAlign w:val="center"/>
          </w:tcPr>
          <w:p w14:paraId="75100C5F" w14:textId="77777777" w:rsidR="00E735F0" w:rsidRPr="00B76C92" w:rsidRDefault="00E735F0" w:rsidP="00D6069A">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03B79379"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34A13F48"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r w:rsidR="00E735F0" w:rsidRPr="00B76C92" w14:paraId="0FA40E98" w14:textId="77777777" w:rsidTr="00D6069A">
        <w:trPr>
          <w:trHeight w:val="562"/>
        </w:trPr>
        <w:tc>
          <w:tcPr>
            <w:tcW w:w="1384" w:type="dxa"/>
            <w:shd w:val="clear" w:color="auto" w:fill="auto"/>
            <w:vAlign w:val="center"/>
          </w:tcPr>
          <w:p w14:paraId="524FAADF" w14:textId="77777777" w:rsidR="00E735F0" w:rsidRPr="00B76C92" w:rsidRDefault="00E735F0" w:rsidP="00D6069A">
            <w:pPr>
              <w:pStyle w:val="Tabletext"/>
              <w:jc w:val="center"/>
              <w:rPr>
                <w:snapToGrid w:val="0"/>
                <w:lang w:eastAsia="ko-KR"/>
              </w:rPr>
            </w:pPr>
            <w:r w:rsidRPr="00B76C92">
              <w:rPr>
                <w:snapToGrid w:val="0"/>
                <w:lang w:eastAsia="ko-KR"/>
              </w:rPr>
              <w:t>Canada</w:t>
            </w:r>
          </w:p>
        </w:tc>
        <w:tc>
          <w:tcPr>
            <w:tcW w:w="2268" w:type="dxa"/>
            <w:shd w:val="clear" w:color="auto" w:fill="auto"/>
            <w:vAlign w:val="center"/>
          </w:tcPr>
          <w:p w14:paraId="555B0979" w14:textId="77777777" w:rsidR="00E735F0" w:rsidRPr="00B76C92" w:rsidRDefault="00E735F0" w:rsidP="00D6069A">
            <w:pPr>
              <w:pStyle w:val="Tabletext"/>
              <w:jc w:val="center"/>
              <w:rPr>
                <w:snapToGrid w:val="0"/>
                <w:lang w:eastAsia="ko-KR"/>
              </w:rPr>
            </w:pPr>
            <w:r w:rsidRPr="00B76C92">
              <w:rPr>
                <w:lang w:eastAsia="ko-KR"/>
              </w:rPr>
              <w:t>902-928 MHz</w:t>
            </w:r>
          </w:p>
        </w:tc>
        <w:tc>
          <w:tcPr>
            <w:tcW w:w="1843" w:type="dxa"/>
            <w:shd w:val="clear" w:color="auto" w:fill="auto"/>
            <w:vAlign w:val="center"/>
          </w:tcPr>
          <w:p w14:paraId="20874658" w14:textId="7C0AA20A" w:rsidR="00E735F0" w:rsidRPr="00B76C92" w:rsidRDefault="008A0EFB" w:rsidP="00D6069A">
            <w:pPr>
              <w:pStyle w:val="Tabletext"/>
              <w:jc w:val="center"/>
              <w:rPr>
                <w:snapToGrid w:val="0"/>
                <w:lang w:eastAsia="ko-KR"/>
              </w:rPr>
            </w:pPr>
            <w:hyperlink r:id="rId26" w:history="1">
              <w:r w:rsidR="00F840AB" w:rsidRPr="00B76C92">
                <w:rPr>
                  <w:rStyle w:val="Hyperlink"/>
                  <w:snapToGrid w:val="0"/>
                  <w:lang w:eastAsia="zh-CN"/>
                </w:rPr>
                <w:t>RSS 137</w:t>
              </w:r>
            </w:hyperlink>
          </w:p>
        </w:tc>
        <w:tc>
          <w:tcPr>
            <w:tcW w:w="2268" w:type="dxa"/>
            <w:shd w:val="clear" w:color="auto" w:fill="auto"/>
            <w:vAlign w:val="center"/>
          </w:tcPr>
          <w:p w14:paraId="00A25A37" w14:textId="77777777" w:rsidR="00E735F0" w:rsidRPr="00B76C92" w:rsidRDefault="00E735F0" w:rsidP="00D6069A">
            <w:pPr>
              <w:pStyle w:val="Tabletext"/>
              <w:jc w:val="center"/>
              <w:rPr>
                <w:snapToGrid w:val="0"/>
                <w:lang w:eastAsia="zh-CN"/>
              </w:rPr>
            </w:pPr>
            <w:r w:rsidRPr="00B76C92">
              <w:rPr>
                <w:snapToGrid w:val="0"/>
                <w:lang w:eastAsia="zh-CN"/>
              </w:rPr>
              <w:t>Electronic Toll Collection</w:t>
            </w:r>
          </w:p>
        </w:tc>
        <w:tc>
          <w:tcPr>
            <w:tcW w:w="1701" w:type="dxa"/>
            <w:shd w:val="clear" w:color="auto" w:fill="auto"/>
            <w:vAlign w:val="center"/>
          </w:tcPr>
          <w:p w14:paraId="6F6BA4F4" w14:textId="3EF74FB8" w:rsidR="00E735F0" w:rsidRPr="00B76C92" w:rsidRDefault="00E735F0" w:rsidP="00D6069A">
            <w:pPr>
              <w:pStyle w:val="Tabletext"/>
              <w:jc w:val="center"/>
              <w:rPr>
                <w:snapToGrid w:val="0"/>
                <w:lang w:eastAsia="zh-CN"/>
              </w:rPr>
            </w:pPr>
            <w:r w:rsidRPr="00B76C92">
              <w:rPr>
                <w:snapToGrid w:val="0"/>
                <w:lang w:eastAsia="zh-CN"/>
              </w:rPr>
              <w:t>Enacted in [19</w:t>
            </w:r>
            <w:r w:rsidR="00F840AB" w:rsidRPr="00B76C92">
              <w:rPr>
                <w:snapToGrid w:val="0"/>
                <w:lang w:eastAsia="zh-CN"/>
              </w:rPr>
              <w:t>99</w:t>
            </w:r>
            <w:r w:rsidRPr="00B76C92">
              <w:rPr>
                <w:snapToGrid w:val="0"/>
                <w:lang w:eastAsia="zh-CN"/>
              </w:rPr>
              <w:t>]</w:t>
            </w:r>
          </w:p>
        </w:tc>
      </w:tr>
      <w:tr w:rsidR="00E735F0" w:rsidRPr="00B76C92" w14:paraId="17737310" w14:textId="77777777" w:rsidTr="00D6069A">
        <w:trPr>
          <w:trHeight w:val="562"/>
        </w:trPr>
        <w:tc>
          <w:tcPr>
            <w:tcW w:w="1384" w:type="dxa"/>
            <w:shd w:val="clear" w:color="auto" w:fill="auto"/>
            <w:vAlign w:val="center"/>
          </w:tcPr>
          <w:p w14:paraId="23D09617" w14:textId="77777777" w:rsidR="00E735F0" w:rsidRPr="00B76C92" w:rsidRDefault="00E735F0" w:rsidP="00D6069A">
            <w:pPr>
              <w:pStyle w:val="Tabletext"/>
              <w:jc w:val="center"/>
              <w:rPr>
                <w:snapToGrid w:val="0"/>
                <w:lang w:eastAsia="ko-KR"/>
              </w:rPr>
            </w:pPr>
            <w:r w:rsidRPr="00B76C92">
              <w:rPr>
                <w:snapToGrid w:val="0"/>
                <w:lang w:eastAsia="ko-KR"/>
              </w:rPr>
              <w:t>Mexico</w:t>
            </w:r>
          </w:p>
        </w:tc>
        <w:tc>
          <w:tcPr>
            <w:tcW w:w="2268" w:type="dxa"/>
            <w:shd w:val="clear" w:color="auto" w:fill="auto"/>
            <w:vAlign w:val="center"/>
          </w:tcPr>
          <w:p w14:paraId="141AC507" w14:textId="77777777" w:rsidR="00E735F0" w:rsidRPr="00B76C92" w:rsidRDefault="00E735F0" w:rsidP="00D6069A">
            <w:pPr>
              <w:pStyle w:val="Tabletext"/>
              <w:jc w:val="center"/>
              <w:rPr>
                <w:snapToGrid w:val="0"/>
                <w:lang w:eastAsia="ja-JP"/>
              </w:rPr>
            </w:pPr>
            <w:r w:rsidRPr="00B76C92">
              <w:rPr>
                <w:lang w:eastAsia="ko-KR"/>
              </w:rPr>
              <w:t>902-928 MHz</w:t>
            </w:r>
          </w:p>
        </w:tc>
        <w:tc>
          <w:tcPr>
            <w:tcW w:w="1843" w:type="dxa"/>
            <w:shd w:val="clear" w:color="auto" w:fill="auto"/>
            <w:vAlign w:val="center"/>
          </w:tcPr>
          <w:p w14:paraId="62055AC2" w14:textId="77777777" w:rsidR="00E735F0" w:rsidRPr="00B76C92" w:rsidRDefault="00E735F0" w:rsidP="00D6069A">
            <w:pPr>
              <w:pStyle w:val="Tabletext"/>
              <w:jc w:val="center"/>
              <w:rPr>
                <w:snapToGrid w:val="0"/>
                <w:lang w:eastAsia="ko-KR"/>
              </w:rPr>
            </w:pPr>
            <w:r w:rsidRPr="00B76C92">
              <w:rPr>
                <w:snapToGrid w:val="0"/>
                <w:lang w:eastAsia="zh-CN"/>
              </w:rPr>
              <w:t>DSRC</w:t>
            </w:r>
          </w:p>
        </w:tc>
        <w:tc>
          <w:tcPr>
            <w:tcW w:w="2268" w:type="dxa"/>
            <w:shd w:val="clear" w:color="auto" w:fill="auto"/>
            <w:vAlign w:val="center"/>
          </w:tcPr>
          <w:p w14:paraId="0277ADAE" w14:textId="77777777" w:rsidR="00E735F0" w:rsidRPr="00B76C92" w:rsidRDefault="00E735F0" w:rsidP="00D6069A">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444EA096" w14:textId="77777777" w:rsidR="00E735F0" w:rsidRPr="00B76C92" w:rsidRDefault="00E735F0" w:rsidP="00D6069A">
            <w:pPr>
              <w:pStyle w:val="Tabletext"/>
              <w:jc w:val="center"/>
              <w:rPr>
                <w:snapToGrid w:val="0"/>
                <w:lang w:eastAsia="ko-KR"/>
              </w:rPr>
            </w:pPr>
            <w:r w:rsidRPr="00B76C92">
              <w:rPr>
                <w:snapToGrid w:val="0"/>
                <w:lang w:eastAsia="zh-CN"/>
              </w:rPr>
              <w:t>Enacted in [19XX]</w:t>
            </w:r>
          </w:p>
        </w:tc>
      </w:tr>
    </w:tbl>
    <w:p w14:paraId="4311EBC1" w14:textId="77777777" w:rsidR="00E735F0" w:rsidRPr="00B76C92" w:rsidRDefault="00E735F0" w:rsidP="00E735F0">
      <w:pPr>
        <w:pStyle w:val="Tablefin"/>
        <w:rPr>
          <w:rFonts w:eastAsia="SimSun"/>
        </w:rPr>
      </w:pPr>
    </w:p>
    <w:p w14:paraId="218E14C5" w14:textId="057BC330" w:rsidR="00E735F0" w:rsidRPr="00B76C92" w:rsidRDefault="00E735F0" w:rsidP="00E735F0">
      <w:pPr>
        <w:pStyle w:val="Heading3"/>
      </w:pPr>
      <w:bookmarkStart w:id="52" w:name="_Toc463513027"/>
      <w:r w:rsidRPr="00B76C92">
        <w:t>6.7.2</w:t>
      </w:r>
      <w:r w:rsidRPr="00B76C92">
        <w:tab/>
        <w:t>Standardization</w:t>
      </w:r>
      <w:bookmarkEnd w:id="52"/>
    </w:p>
    <w:p w14:paraId="62BF923F" w14:textId="77777777" w:rsidR="00E735F0" w:rsidRPr="00B76C92" w:rsidRDefault="00E735F0" w:rsidP="00E735F0">
      <w:pPr>
        <w:pStyle w:val="TableNo"/>
        <w:rPr>
          <w:lang w:eastAsia="ja-JP"/>
        </w:rPr>
      </w:pPr>
      <w:r w:rsidRPr="00B76C92">
        <w:t xml:space="preserve">Table </w:t>
      </w:r>
      <w:r w:rsidRPr="00B76C92">
        <w:rPr>
          <w:lang w:eastAsia="ja-JP"/>
        </w:rPr>
        <w:t xml:space="preserve">[X] </w:t>
      </w:r>
    </w:p>
    <w:p w14:paraId="6A5A5C11" w14:textId="77777777" w:rsidR="00E735F0" w:rsidRPr="00B76C92" w:rsidRDefault="00E735F0" w:rsidP="00E735F0">
      <w:pPr>
        <w:pStyle w:val="Tabletitle"/>
        <w:rPr>
          <w:lang w:eastAsia="ja-JP"/>
        </w:rPr>
      </w:pPr>
      <w:r w:rsidRPr="00B76C92">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39FCC2B6" w14:textId="77777777" w:rsidTr="00D6069A">
        <w:trPr>
          <w:trHeight w:val="318"/>
          <w:jc w:val="center"/>
        </w:trPr>
        <w:tc>
          <w:tcPr>
            <w:tcW w:w="946" w:type="dxa"/>
            <w:shd w:val="clear" w:color="auto" w:fill="auto"/>
            <w:vAlign w:val="center"/>
          </w:tcPr>
          <w:p w14:paraId="278AE892" w14:textId="77777777" w:rsidR="00E735F0" w:rsidRPr="00B76C92" w:rsidRDefault="00E735F0" w:rsidP="00D6069A">
            <w:pPr>
              <w:pStyle w:val="Tablehead"/>
              <w:rPr>
                <w:lang w:eastAsia="ko-KR"/>
              </w:rPr>
            </w:pPr>
            <w:r w:rsidRPr="00B76C92">
              <w:rPr>
                <w:lang w:eastAsia="ko-KR"/>
              </w:rPr>
              <w:t>SDO</w:t>
            </w:r>
          </w:p>
        </w:tc>
        <w:tc>
          <w:tcPr>
            <w:tcW w:w="1984" w:type="dxa"/>
            <w:shd w:val="clear" w:color="auto" w:fill="auto"/>
            <w:vAlign w:val="center"/>
          </w:tcPr>
          <w:p w14:paraId="1708EE33"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4CA6E71B" w14:textId="77777777" w:rsidR="00E735F0" w:rsidRPr="00B76C92" w:rsidRDefault="00E735F0" w:rsidP="00D6069A">
            <w:pPr>
              <w:pStyle w:val="Tablehead"/>
              <w:rPr>
                <w:lang w:eastAsia="ko-KR"/>
              </w:rPr>
            </w:pPr>
            <w:r w:rsidRPr="00B76C92">
              <w:rPr>
                <w:lang w:eastAsia="ko-KR"/>
              </w:rPr>
              <w:t>Standard Title</w:t>
            </w:r>
          </w:p>
        </w:tc>
      </w:tr>
      <w:tr w:rsidR="00E735F0" w:rsidRPr="00B76C92" w14:paraId="5690F596" w14:textId="77777777" w:rsidTr="00D6069A">
        <w:trPr>
          <w:trHeight w:val="318"/>
          <w:jc w:val="center"/>
        </w:trPr>
        <w:tc>
          <w:tcPr>
            <w:tcW w:w="946" w:type="dxa"/>
            <w:vMerge w:val="restart"/>
            <w:shd w:val="clear" w:color="auto" w:fill="auto"/>
            <w:vAlign w:val="center"/>
          </w:tcPr>
          <w:p w14:paraId="30C69A08" w14:textId="77777777" w:rsidR="00E735F0" w:rsidRPr="00A93E53" w:rsidRDefault="00E735F0" w:rsidP="00A93E53">
            <w:pPr>
              <w:spacing w:before="40" w:after="40"/>
              <w:jc w:val="center"/>
              <w:rPr>
                <w:sz w:val="20"/>
                <w:szCs w:val="16"/>
                <w:lang w:eastAsia="ko-KR"/>
              </w:rPr>
            </w:pPr>
          </w:p>
        </w:tc>
        <w:tc>
          <w:tcPr>
            <w:tcW w:w="1984" w:type="dxa"/>
            <w:shd w:val="clear" w:color="auto" w:fill="auto"/>
            <w:vAlign w:val="center"/>
          </w:tcPr>
          <w:p w14:paraId="4E0FFD8C" w14:textId="77777777" w:rsidR="00E735F0" w:rsidRPr="00A93E53" w:rsidRDefault="00E735F0" w:rsidP="00A93E53">
            <w:pPr>
              <w:spacing w:before="40" w:after="40"/>
              <w:rPr>
                <w:sz w:val="20"/>
                <w:szCs w:val="16"/>
                <w:lang w:eastAsia="ko-KR"/>
              </w:rPr>
            </w:pPr>
          </w:p>
        </w:tc>
        <w:tc>
          <w:tcPr>
            <w:tcW w:w="6293" w:type="dxa"/>
            <w:shd w:val="clear" w:color="auto" w:fill="auto"/>
            <w:vAlign w:val="center"/>
          </w:tcPr>
          <w:p w14:paraId="567EB920" w14:textId="77777777" w:rsidR="00E735F0" w:rsidRPr="00A93E53" w:rsidRDefault="00E735F0" w:rsidP="00A93E53">
            <w:pPr>
              <w:spacing w:before="40" w:after="40"/>
              <w:rPr>
                <w:sz w:val="20"/>
                <w:szCs w:val="16"/>
                <w:lang w:eastAsia="ko-KR"/>
              </w:rPr>
            </w:pPr>
          </w:p>
        </w:tc>
      </w:tr>
      <w:tr w:rsidR="00E735F0" w:rsidRPr="00B76C92" w14:paraId="264D166E" w14:textId="77777777" w:rsidTr="00D6069A">
        <w:trPr>
          <w:trHeight w:val="318"/>
          <w:jc w:val="center"/>
        </w:trPr>
        <w:tc>
          <w:tcPr>
            <w:tcW w:w="946" w:type="dxa"/>
            <w:vMerge/>
            <w:shd w:val="clear" w:color="auto" w:fill="auto"/>
            <w:vAlign w:val="center"/>
          </w:tcPr>
          <w:p w14:paraId="122A6A17" w14:textId="77777777" w:rsidR="00E735F0" w:rsidRPr="00A93E53" w:rsidRDefault="00E735F0" w:rsidP="00A93E53">
            <w:pPr>
              <w:spacing w:before="40" w:after="40"/>
              <w:jc w:val="center"/>
              <w:rPr>
                <w:sz w:val="20"/>
                <w:szCs w:val="16"/>
                <w:lang w:eastAsia="ko-KR"/>
              </w:rPr>
            </w:pPr>
          </w:p>
        </w:tc>
        <w:tc>
          <w:tcPr>
            <w:tcW w:w="1984" w:type="dxa"/>
            <w:shd w:val="clear" w:color="auto" w:fill="auto"/>
            <w:vAlign w:val="center"/>
          </w:tcPr>
          <w:p w14:paraId="0034ABBB" w14:textId="77777777" w:rsidR="00E735F0" w:rsidRPr="00A93E53" w:rsidRDefault="00E735F0" w:rsidP="00A93E53">
            <w:pPr>
              <w:spacing w:before="40" w:after="40"/>
              <w:rPr>
                <w:sz w:val="20"/>
                <w:szCs w:val="16"/>
                <w:lang w:eastAsia="ko-KR"/>
              </w:rPr>
            </w:pPr>
          </w:p>
        </w:tc>
        <w:tc>
          <w:tcPr>
            <w:tcW w:w="6293" w:type="dxa"/>
            <w:shd w:val="clear" w:color="auto" w:fill="auto"/>
            <w:vAlign w:val="center"/>
          </w:tcPr>
          <w:p w14:paraId="7FACE152" w14:textId="77777777" w:rsidR="00E735F0" w:rsidRPr="00A93E53" w:rsidRDefault="00E735F0" w:rsidP="00A93E53">
            <w:pPr>
              <w:spacing w:before="40" w:after="40"/>
              <w:rPr>
                <w:sz w:val="20"/>
                <w:szCs w:val="16"/>
                <w:lang w:eastAsia="ko-KR"/>
              </w:rPr>
            </w:pPr>
          </w:p>
        </w:tc>
      </w:tr>
    </w:tbl>
    <w:p w14:paraId="766243C3" w14:textId="77777777" w:rsidR="00E735F0" w:rsidRPr="00B76C92" w:rsidRDefault="00E735F0" w:rsidP="00E735F0">
      <w:pPr>
        <w:pStyle w:val="Tablefin"/>
        <w:rPr>
          <w:rFonts w:eastAsia="SimSun"/>
        </w:rPr>
      </w:pPr>
    </w:p>
    <w:p w14:paraId="32CE8CD2" w14:textId="77FBB58B" w:rsidR="00E735F0" w:rsidRPr="00B76C92" w:rsidRDefault="00E735F0" w:rsidP="00E735F0">
      <w:pPr>
        <w:pStyle w:val="Heading2"/>
        <w:ind w:left="0" w:firstLine="0"/>
      </w:pPr>
      <w:bookmarkStart w:id="53" w:name="_Toc463513028"/>
      <w:r w:rsidRPr="00B76C92">
        <w:t>6.8</w:t>
      </w:r>
      <w:r w:rsidRPr="00B76C92">
        <w:tab/>
        <w:t>Region 3</w:t>
      </w:r>
      <w:bookmarkEnd w:id="53"/>
      <w:r w:rsidRPr="00B76C92">
        <w:t xml:space="preserve"> </w:t>
      </w:r>
    </w:p>
    <w:p w14:paraId="38FD2D3B" w14:textId="77777777" w:rsidR="00E735F0" w:rsidRPr="00872CE2" w:rsidRDefault="00E735F0" w:rsidP="00E735F0">
      <w:pPr>
        <w:rPr>
          <w:b/>
          <w:i/>
        </w:rPr>
      </w:pPr>
      <w:r w:rsidRPr="00872CE2">
        <w:rPr>
          <w:b/>
          <w:i/>
        </w:rPr>
        <w:t>[</w:t>
      </w:r>
      <w:r w:rsidRPr="00872CE2">
        <w:rPr>
          <w:i/>
        </w:rPr>
        <w:t>Editor´s Note: The following technical characteristics will be included in section 6.1 overview at a later stage]</w:t>
      </w:r>
      <w:r w:rsidRPr="00872CE2">
        <w:rPr>
          <w:b/>
          <w:i/>
        </w:rPr>
        <w:t>]</w:t>
      </w:r>
    </w:p>
    <w:p w14:paraId="28982315" w14:textId="77777777" w:rsidR="0070573B" w:rsidRDefault="0070573B">
      <w:pPr>
        <w:tabs>
          <w:tab w:val="clear" w:pos="1134"/>
          <w:tab w:val="clear" w:pos="1871"/>
          <w:tab w:val="clear" w:pos="2268"/>
        </w:tabs>
        <w:overflowPunct/>
        <w:autoSpaceDE/>
        <w:autoSpaceDN/>
        <w:adjustRightInd/>
        <w:spacing w:before="0"/>
        <w:textAlignment w:val="auto"/>
        <w:rPr>
          <w:b/>
        </w:rPr>
      </w:pPr>
      <w:r>
        <w:rPr>
          <w:b/>
        </w:rPr>
        <w:br w:type="page"/>
      </w:r>
    </w:p>
    <w:p w14:paraId="63BCFB36" w14:textId="6541CE67" w:rsidR="00E735F0" w:rsidRPr="00872CE2" w:rsidRDefault="00E735F0" w:rsidP="00E735F0">
      <w:pPr>
        <w:rPr>
          <w:b/>
        </w:rPr>
      </w:pPr>
      <w:r w:rsidRPr="00872CE2">
        <w:rPr>
          <w:b/>
        </w:rPr>
        <w:lastRenderedPageBreak/>
        <w:t>Technical characteristics</w:t>
      </w:r>
      <w:bookmarkStart w:id="54" w:name="_Toc112001690"/>
      <w:bookmarkStart w:id="55" w:name="_Toc145814447"/>
    </w:p>
    <w:p w14:paraId="63FE2B18" w14:textId="77777777" w:rsidR="00E735F0" w:rsidRPr="00872CE2" w:rsidRDefault="00E735F0" w:rsidP="00E735F0">
      <w:pPr>
        <w:pStyle w:val="Headingb"/>
        <w:rPr>
          <w:lang w:val="en-US" w:eastAsia="ja-JP"/>
        </w:rPr>
      </w:pPr>
      <w:r w:rsidRPr="00872CE2">
        <w:rPr>
          <w:lang w:val="en-US"/>
        </w:rPr>
        <w:t>(1)</w:t>
      </w:r>
      <w:r w:rsidRPr="00872CE2">
        <w:rPr>
          <w:lang w:val="en-US"/>
        </w:rPr>
        <w:tab/>
        <w:t>Active (transceiver) method</w:t>
      </w:r>
      <w:bookmarkEnd w:id="54"/>
      <w:bookmarkEnd w:id="55"/>
    </w:p>
    <w:p w14:paraId="28C827D0" w14:textId="77777777" w:rsidR="00E735F0" w:rsidRPr="00872CE2" w:rsidRDefault="00E735F0">
      <w:pPr>
        <w:rPr>
          <w:b/>
        </w:rPr>
      </w:pPr>
      <w:r w:rsidRPr="00872CE2">
        <w:t>The Japanese DSRC System adopts the active (transceiver) method. For the active (transceiver) method, the on-board equipment (OBE) is equipped with the same functions as roadside equipment (RSE) which is equipped with devices necessary for radiocommunication. More specifically, both RSE and OBE incorporate a 5.8 GHz band carrier frequency oscillator and have the same functionality for radio transmission. Figure [X] shows a typical block diagram for the OBE’s radio circuitry. The upper half of Figure[X] is the receiver, the lower half is the transmitter and the processing unit is to the right. The transmission and reception antennas may be shared. The OBE in the active (transceiver) method receives radio signals from the RSE with the antenna on the upper left. Each signal received passes through each functional block and is processed by the main processing unit as reception data. The transmission signal from the OBE is the 5.8 GHz band carrier signal from oscillator A modulated with transmission data. The signal is sent from the antenna on the bottom</w:t>
      </w:r>
      <w:r w:rsidRPr="00872CE2">
        <w:rPr>
          <w:b/>
        </w:rPr>
        <w:t xml:space="preserve"> </w:t>
      </w:r>
      <w:r w:rsidRPr="00872CE2">
        <w:t>left.</w:t>
      </w:r>
    </w:p>
    <w:p w14:paraId="21AC2637" w14:textId="1E08AFA0" w:rsidR="00E735F0" w:rsidRPr="00872CE2" w:rsidRDefault="00E735F0">
      <w:r w:rsidRPr="00872CE2">
        <w:t>The active (transceiver) method can easily realize small or large communication zones by controlling the directivity of transmission antenna.  Figure [X] shows examples of flexible communication zones forming in the typical configuration of the ETC gate. The footprint (communication zone) of an ETC antenna is very small (typically 3 m x 4 m). On the other hand, a large footprint of up to 30 meters in length can be realized by approach antenna for information dissemination.  The Bit Error Rate (BER) within the footprints is very low (Less than 10</w:t>
      </w:r>
      <w:r w:rsidRPr="00872CE2">
        <w:rPr>
          <w:szCs w:val="24"/>
          <w:vertAlign w:val="superscript"/>
        </w:rPr>
        <w:t>-</w:t>
      </w:r>
      <w:r w:rsidR="00FC59A3" w:rsidRPr="00872CE2">
        <w:rPr>
          <w:szCs w:val="24"/>
          <w:vertAlign w:val="superscript"/>
        </w:rPr>
        <w:t>5</w:t>
      </w:r>
      <w:r w:rsidRPr="00872CE2">
        <w:rPr>
          <w:szCs w:val="24"/>
        </w:rPr>
        <w:t xml:space="preserve">).  </w:t>
      </w:r>
      <w:r w:rsidRPr="00872CE2">
        <w:t>The main feature of the active (transceiver) method is a flexible zone forming, in addition to large volumes of information to be communicated with high reliability. These characteristics are indispensable for various ITS application services using DSRC.</w:t>
      </w:r>
    </w:p>
    <w:p w14:paraId="6442C2AD" w14:textId="77777777" w:rsidR="00E735F0" w:rsidRPr="00872CE2" w:rsidRDefault="00E735F0" w:rsidP="00E735F0">
      <w:pPr>
        <w:pStyle w:val="FigureNo"/>
      </w:pPr>
      <w:r w:rsidRPr="00872CE2">
        <w:t>Figure [X]</w:t>
      </w:r>
    </w:p>
    <w:p w14:paraId="7033579D" w14:textId="77777777" w:rsidR="00E735F0" w:rsidRPr="00872CE2" w:rsidRDefault="00E735F0" w:rsidP="00E735F0">
      <w:pPr>
        <w:pStyle w:val="Figuretitle"/>
      </w:pPr>
      <w:r w:rsidRPr="00872CE2">
        <w:t>Typical configuration of OBE in active transceiver</w:t>
      </w:r>
      <w:r w:rsidR="00463113" w:rsidRPr="00872CE2">
        <w:t xml:space="preserve"> [ASK]</w:t>
      </w:r>
      <w:r w:rsidRPr="00872CE2">
        <w:t xml:space="preserve"> method</w:t>
      </w:r>
    </w:p>
    <w:p w14:paraId="7CB50A08" w14:textId="77777777" w:rsidR="00E735F0" w:rsidRPr="00872CE2" w:rsidRDefault="00E735F0" w:rsidP="007205AB">
      <w:pPr>
        <w:jc w:val="center"/>
        <w:rPr>
          <w:lang w:eastAsia="ja-JP"/>
        </w:rPr>
      </w:pPr>
      <w:r w:rsidRPr="00872CE2">
        <w:rPr>
          <w:noProof/>
          <w:lang w:val="en-US" w:eastAsia="zh-CN"/>
        </w:rPr>
        <w:drawing>
          <wp:inline distT="0" distB="0" distL="0" distR="0" wp14:anchorId="4D5D2453" wp14:editId="09475800">
            <wp:extent cx="6120765" cy="1927947"/>
            <wp:effectExtent l="0" t="0" r="0" b="0"/>
            <wp:docPr id="2160" name="図 2160"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board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927947"/>
                    </a:xfrm>
                    <a:prstGeom prst="rect">
                      <a:avLst/>
                    </a:prstGeom>
                    <a:noFill/>
                    <a:ln>
                      <a:noFill/>
                    </a:ln>
                  </pic:spPr>
                </pic:pic>
              </a:graphicData>
            </a:graphic>
          </wp:inline>
        </w:drawing>
      </w:r>
    </w:p>
    <w:p w14:paraId="484ED99B" w14:textId="77777777" w:rsidR="00E735F0" w:rsidRPr="00872CE2" w:rsidRDefault="00E735F0" w:rsidP="00E735F0">
      <w:pPr>
        <w:pStyle w:val="FigureNo"/>
      </w:pPr>
      <w:r w:rsidRPr="00872CE2">
        <w:lastRenderedPageBreak/>
        <w:t>Figure [X]</w:t>
      </w:r>
    </w:p>
    <w:p w14:paraId="13FEDD29" w14:textId="77777777" w:rsidR="00E735F0" w:rsidRPr="00872CE2" w:rsidRDefault="00E735F0" w:rsidP="00E735F0">
      <w:pPr>
        <w:pStyle w:val="Figuretitle"/>
      </w:pPr>
      <w:r w:rsidRPr="00872CE2">
        <w:t>Examples of DSRC antenna footprints in typical ETC toll gate</w:t>
      </w:r>
    </w:p>
    <w:p w14:paraId="33773D2B" w14:textId="77777777" w:rsidR="00E735F0" w:rsidRPr="00872CE2" w:rsidRDefault="00E735F0" w:rsidP="007205AB">
      <w:pPr>
        <w:jc w:val="center"/>
        <w:rPr>
          <w:lang w:eastAsia="ja-JP"/>
        </w:rPr>
      </w:pPr>
      <w:r w:rsidRPr="00872CE2">
        <w:rPr>
          <w:noProof/>
          <w:lang w:val="en-US" w:eastAsia="zh-CN"/>
        </w:rPr>
        <w:drawing>
          <wp:inline distT="0" distB="0" distL="0" distR="0" wp14:anchorId="1107B54B" wp14:editId="6FC2C80C">
            <wp:extent cx="4410075" cy="3924300"/>
            <wp:effectExtent l="0" t="0" r="9525" b="0"/>
            <wp:docPr id="2161" name="図 216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pri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p w14:paraId="00727B35" w14:textId="77777777" w:rsidR="00E735F0" w:rsidRPr="00872CE2" w:rsidRDefault="00E735F0" w:rsidP="00E735F0">
      <w:pPr>
        <w:pStyle w:val="Headingb"/>
        <w:rPr>
          <w:lang w:val="en-US"/>
        </w:rPr>
      </w:pPr>
      <w:r w:rsidRPr="00872CE2">
        <w:rPr>
          <w:lang w:val="en-US"/>
        </w:rPr>
        <w:t>(2)</w:t>
      </w:r>
      <w:r w:rsidRPr="00872CE2">
        <w:rPr>
          <w:lang w:val="en-US"/>
        </w:rPr>
        <w:tab/>
        <w:t>Technical Characteristics of the Japanese Active Method</w:t>
      </w:r>
    </w:p>
    <w:p w14:paraId="42ED58E6" w14:textId="77777777" w:rsidR="00E735F0" w:rsidRPr="00872CE2" w:rsidRDefault="00E735F0">
      <w:r w:rsidRPr="00872CE2">
        <w:t xml:space="preserve">Technical characteristics of the Japanese active (transceiver) method are shown in Table 4.2, which is also an excerpt from Recommendation ITU-R M.1453-2. In this table there are two specifications in RF carrier spacing column.  Wide spacing (10 MHz channel separation) is mainly for current ETC application with the ASK (Amplitude Shift Keying) modulation method. Narrow spacing (5 MHz channel separation) is for multi purpose DSRC application services with the ASK and/or QPSK (Quadrature Phase Shift Keying) modulation method. Specifications for the narrow spacing was added in October 2000, when the Japanese Ministry of Posts and Telecommunications (now MIC) revised the radio law according to the proposal of the Telecommunications Technology Council on general purpose DSRC system applications. The revision was proposed to and adopted by the ITU-R as the modified DSRC Recommendation ITU-R M.1453-1 in August 2002. </w:t>
      </w:r>
    </w:p>
    <w:p w14:paraId="267855AF" w14:textId="77777777" w:rsidR="00E735F0" w:rsidRPr="00872CE2" w:rsidRDefault="00E735F0">
      <w:r w:rsidRPr="00872CE2">
        <w:t>The maximum communication zone of DSRC is recommended to be within 30 meters to promote effective use of frequencies by reducing the re-use distance of RSE. FDD (Frequency Division Duplex) systems are also adopted to promote effective use of radio frequencies.</w:t>
      </w:r>
    </w:p>
    <w:p w14:paraId="717BEF9D" w14:textId="77777777" w:rsidR="00E735F0" w:rsidRPr="00872CE2" w:rsidRDefault="00E735F0">
      <w:r w:rsidRPr="00872CE2">
        <w:t xml:space="preserve">Technical characteristics of the Japanese active (transceiver) method are shown in Table 4.2, which is also an excerpt from Recommendation ITU-R M.1453-2. In this table there are two specifications in RF carrier spacing column.  Wide spacing (10 MHz channel separation) is mainly for current ETC application with the ASK (Amplitude Shift Keying) modulation method. Narrow spacing (5 MHz channel separation) is for multi purpose DSRC application services with the ASK and/or QPSK (Quadrature Phase Shift Keying) modulation method. Specifications for the narrow spacing was added in October 2000, when the Japanese Ministry of Posts and Telecommunications (now MIC) revised the radio law according to the proposal of the Telecommunications Technology </w:t>
      </w:r>
      <w:r w:rsidRPr="00872CE2">
        <w:lastRenderedPageBreak/>
        <w:t xml:space="preserve">Council on general purpose DSRC system applications. The revision was proposed to and adopted by the ITU-R as the modified DSRC Recommendation ITU-R M.1453-1 in August 2002. </w:t>
      </w:r>
    </w:p>
    <w:p w14:paraId="3AA46075" w14:textId="77777777" w:rsidR="00E735F0" w:rsidRPr="00872CE2" w:rsidRDefault="00E735F0">
      <w:r w:rsidRPr="00872CE2">
        <w:t>The maximum communication zone of DSRC is recommended to be within 30 meters to promote effective use of frequencies by reducing the re-use distance of RSE. FDD (Frequency Division Duplex) systems are also adopted to promote effective use of radio frequencies.</w:t>
      </w:r>
    </w:p>
    <w:p w14:paraId="4F153D3F" w14:textId="77777777" w:rsidR="00E735F0" w:rsidRPr="00872CE2" w:rsidRDefault="00E735F0" w:rsidP="00E735F0">
      <w:pPr>
        <w:pStyle w:val="TableNo"/>
      </w:pPr>
      <w:r w:rsidRPr="00872CE2">
        <w:t>Table [X]</w:t>
      </w:r>
    </w:p>
    <w:p w14:paraId="7CDB846E" w14:textId="77777777" w:rsidR="00E735F0" w:rsidRPr="00872CE2" w:rsidRDefault="00E735F0" w:rsidP="00E735F0">
      <w:pPr>
        <w:pStyle w:val="Tabletitle"/>
      </w:pPr>
      <w:r w:rsidRPr="00872CE2">
        <w:t>Characteristics of active (transceiver) method</w:t>
      </w:r>
    </w:p>
    <w:tbl>
      <w:tblPr>
        <w:tblW w:w="0" w:type="auto"/>
        <w:jc w:val="center"/>
        <w:tblLayout w:type="fixed"/>
        <w:tblCellMar>
          <w:left w:w="107" w:type="dxa"/>
          <w:right w:w="107" w:type="dxa"/>
        </w:tblCellMar>
        <w:tblLook w:val="0000" w:firstRow="0" w:lastRow="0" w:firstColumn="0" w:lastColumn="0" w:noHBand="0" w:noVBand="0"/>
      </w:tblPr>
      <w:tblGrid>
        <w:gridCol w:w="2974"/>
        <w:gridCol w:w="3127"/>
        <w:gridCol w:w="2779"/>
      </w:tblGrid>
      <w:tr w:rsidR="00E735F0" w:rsidRPr="00B76C92" w14:paraId="32AA8B52" w14:textId="77777777" w:rsidTr="00D6069A">
        <w:trPr>
          <w:cantSplit/>
          <w:trHeight w:val="283"/>
          <w:jc w:val="center"/>
        </w:trPr>
        <w:tc>
          <w:tcPr>
            <w:tcW w:w="2974" w:type="dxa"/>
            <w:tcBorders>
              <w:top w:val="single" w:sz="6" w:space="0" w:color="auto"/>
              <w:left w:val="single" w:sz="6" w:space="0" w:color="auto"/>
              <w:bottom w:val="single" w:sz="6" w:space="0" w:color="auto"/>
              <w:right w:val="single" w:sz="6" w:space="0" w:color="auto"/>
            </w:tcBorders>
          </w:tcPr>
          <w:p w14:paraId="0C747B68" w14:textId="77777777" w:rsidR="00E735F0" w:rsidRPr="00872CE2" w:rsidRDefault="00E735F0" w:rsidP="00D6069A">
            <w:pPr>
              <w:pStyle w:val="Tablehead"/>
            </w:pPr>
            <w:r w:rsidRPr="00872CE2">
              <w:t>Item</w:t>
            </w:r>
          </w:p>
        </w:tc>
        <w:tc>
          <w:tcPr>
            <w:tcW w:w="5906" w:type="dxa"/>
            <w:gridSpan w:val="2"/>
            <w:tcBorders>
              <w:top w:val="single" w:sz="6" w:space="0" w:color="auto"/>
              <w:bottom w:val="single" w:sz="6" w:space="0" w:color="auto"/>
              <w:right w:val="single" w:sz="6" w:space="0" w:color="auto"/>
            </w:tcBorders>
          </w:tcPr>
          <w:p w14:paraId="6BAEF99A" w14:textId="77777777" w:rsidR="00E735F0" w:rsidRPr="00872CE2" w:rsidRDefault="00E735F0" w:rsidP="00D6069A">
            <w:pPr>
              <w:pStyle w:val="Tablehead"/>
            </w:pPr>
            <w:r w:rsidRPr="00872CE2">
              <w:t>Technical characteristic</w:t>
            </w:r>
          </w:p>
        </w:tc>
      </w:tr>
      <w:tr w:rsidR="00E735F0" w:rsidRPr="00B76C92" w14:paraId="409EAF39" w14:textId="77777777" w:rsidTr="00D6069A">
        <w:trPr>
          <w:cantSplit/>
          <w:trHeight w:val="304"/>
          <w:jc w:val="center"/>
        </w:trPr>
        <w:tc>
          <w:tcPr>
            <w:tcW w:w="2974" w:type="dxa"/>
            <w:tcBorders>
              <w:top w:val="single" w:sz="6" w:space="0" w:color="auto"/>
              <w:left w:val="single" w:sz="6" w:space="0" w:color="auto"/>
              <w:bottom w:val="single" w:sz="4" w:space="0" w:color="auto"/>
              <w:right w:val="single" w:sz="6" w:space="0" w:color="auto"/>
            </w:tcBorders>
          </w:tcPr>
          <w:p w14:paraId="53AFA4BA" w14:textId="77777777" w:rsidR="00E735F0" w:rsidRPr="00872CE2" w:rsidRDefault="00E735F0" w:rsidP="00D6069A">
            <w:pPr>
              <w:pStyle w:val="Tabletext"/>
              <w:spacing w:before="30" w:after="30"/>
            </w:pPr>
            <w:r w:rsidRPr="00872CE2">
              <w:t>Carrier frequencies</w:t>
            </w:r>
          </w:p>
        </w:tc>
        <w:tc>
          <w:tcPr>
            <w:tcW w:w="5906" w:type="dxa"/>
            <w:gridSpan w:val="2"/>
            <w:tcBorders>
              <w:top w:val="single" w:sz="6" w:space="0" w:color="auto"/>
              <w:bottom w:val="single" w:sz="4" w:space="0" w:color="auto"/>
              <w:right w:val="single" w:sz="6" w:space="0" w:color="auto"/>
            </w:tcBorders>
          </w:tcPr>
          <w:p w14:paraId="144F488B" w14:textId="77777777" w:rsidR="00E735F0" w:rsidRPr="00872CE2" w:rsidRDefault="00E735F0" w:rsidP="00D6069A">
            <w:pPr>
              <w:pStyle w:val="Tabletext"/>
              <w:spacing w:before="30" w:after="30"/>
            </w:pPr>
            <w:r w:rsidRPr="00872CE2">
              <w:t>5.8 GHz band for downlink and uplink</w:t>
            </w:r>
          </w:p>
        </w:tc>
      </w:tr>
      <w:tr w:rsidR="00E735F0" w:rsidRPr="00B76C92" w14:paraId="4C06BE4B" w14:textId="77777777" w:rsidTr="00D6069A">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22B4F66D" w14:textId="77777777" w:rsidR="00E735F0" w:rsidRPr="00872CE2" w:rsidRDefault="00E735F0" w:rsidP="00D6069A">
            <w:pPr>
              <w:pStyle w:val="Tabletext"/>
              <w:spacing w:before="30" w:after="30"/>
            </w:pPr>
            <w:r w:rsidRPr="00872CE2">
              <w:t>RF carrier spacing (channel separation)</w:t>
            </w:r>
          </w:p>
        </w:tc>
        <w:tc>
          <w:tcPr>
            <w:tcW w:w="3127" w:type="dxa"/>
            <w:tcBorders>
              <w:top w:val="single" w:sz="4" w:space="0" w:color="auto"/>
              <w:bottom w:val="single" w:sz="4" w:space="0" w:color="auto"/>
              <w:right w:val="single" w:sz="6" w:space="0" w:color="auto"/>
            </w:tcBorders>
          </w:tcPr>
          <w:p w14:paraId="135E6979" w14:textId="77777777" w:rsidR="00E735F0" w:rsidRPr="00872CE2" w:rsidRDefault="00E735F0" w:rsidP="00D6069A">
            <w:pPr>
              <w:pStyle w:val="Tabletext"/>
              <w:spacing w:before="30" w:after="30"/>
            </w:pPr>
            <w:r w:rsidRPr="00872CE2">
              <w:t>5 MHz</w:t>
            </w:r>
          </w:p>
        </w:tc>
        <w:tc>
          <w:tcPr>
            <w:tcW w:w="2779" w:type="dxa"/>
            <w:tcBorders>
              <w:top w:val="single" w:sz="4" w:space="0" w:color="auto"/>
              <w:bottom w:val="single" w:sz="4" w:space="0" w:color="auto"/>
              <w:right w:val="single" w:sz="6" w:space="0" w:color="auto"/>
            </w:tcBorders>
          </w:tcPr>
          <w:p w14:paraId="28011170" w14:textId="4E464159" w:rsidR="00E735F0" w:rsidRPr="00872CE2" w:rsidRDefault="00E735F0" w:rsidP="00D6069A">
            <w:pPr>
              <w:pStyle w:val="Tabletext"/>
              <w:spacing w:before="30" w:after="30"/>
            </w:pPr>
          </w:p>
        </w:tc>
      </w:tr>
      <w:tr w:rsidR="00E735F0" w:rsidRPr="00B76C92" w14:paraId="57418E31" w14:textId="77777777" w:rsidTr="00D6069A">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39BF1D76" w14:textId="77777777" w:rsidR="00E735F0" w:rsidRPr="00872CE2" w:rsidRDefault="00E735F0" w:rsidP="00D6069A">
            <w:pPr>
              <w:pStyle w:val="Tabletext"/>
              <w:spacing w:before="30" w:after="30"/>
            </w:pPr>
            <w:r w:rsidRPr="00872CE2">
              <w:t>Allowable occupied bandwidth</w:t>
            </w:r>
          </w:p>
        </w:tc>
        <w:tc>
          <w:tcPr>
            <w:tcW w:w="3127" w:type="dxa"/>
            <w:tcBorders>
              <w:top w:val="single" w:sz="4" w:space="0" w:color="auto"/>
              <w:bottom w:val="single" w:sz="4" w:space="0" w:color="auto"/>
              <w:right w:val="single" w:sz="6" w:space="0" w:color="auto"/>
            </w:tcBorders>
          </w:tcPr>
          <w:p w14:paraId="73DA0604" w14:textId="77777777" w:rsidR="00E735F0" w:rsidRPr="00872CE2" w:rsidRDefault="00E735F0" w:rsidP="00D6069A">
            <w:pPr>
              <w:pStyle w:val="Tabletext"/>
              <w:spacing w:before="30" w:after="30"/>
            </w:pPr>
            <w:r w:rsidRPr="00872CE2">
              <w:t>Less than 4.4 MHz</w:t>
            </w:r>
          </w:p>
        </w:tc>
        <w:tc>
          <w:tcPr>
            <w:tcW w:w="2779" w:type="dxa"/>
            <w:tcBorders>
              <w:top w:val="single" w:sz="4" w:space="0" w:color="auto"/>
              <w:bottom w:val="single" w:sz="4" w:space="0" w:color="auto"/>
              <w:right w:val="single" w:sz="6" w:space="0" w:color="auto"/>
            </w:tcBorders>
          </w:tcPr>
          <w:p w14:paraId="0E25B29B" w14:textId="7845E452" w:rsidR="00E735F0" w:rsidRPr="00872CE2" w:rsidRDefault="00E735F0" w:rsidP="00D6069A">
            <w:pPr>
              <w:pStyle w:val="Tabletext"/>
              <w:spacing w:before="30" w:after="30"/>
            </w:pPr>
          </w:p>
        </w:tc>
      </w:tr>
      <w:tr w:rsidR="00E735F0" w:rsidRPr="00B76C92" w14:paraId="26276991" w14:textId="77777777" w:rsidTr="00D6069A">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08F8DC40" w14:textId="77777777" w:rsidR="00E735F0" w:rsidRPr="00872CE2" w:rsidRDefault="00E735F0" w:rsidP="00D6069A">
            <w:pPr>
              <w:pStyle w:val="Tabletext"/>
              <w:spacing w:before="30" w:after="30"/>
            </w:pPr>
            <w:r w:rsidRPr="00872CE2">
              <w:t>Modulation method</w:t>
            </w:r>
          </w:p>
        </w:tc>
        <w:tc>
          <w:tcPr>
            <w:tcW w:w="3127" w:type="dxa"/>
            <w:tcBorders>
              <w:top w:val="single" w:sz="4" w:space="0" w:color="auto"/>
              <w:bottom w:val="single" w:sz="4" w:space="0" w:color="auto"/>
              <w:right w:val="single" w:sz="6" w:space="0" w:color="auto"/>
            </w:tcBorders>
          </w:tcPr>
          <w:p w14:paraId="4E262CAF" w14:textId="77777777" w:rsidR="00E735F0" w:rsidRPr="00872CE2" w:rsidRDefault="00E735F0" w:rsidP="00D6069A">
            <w:pPr>
              <w:pStyle w:val="Tabletext"/>
              <w:spacing w:before="30" w:after="30"/>
            </w:pPr>
            <w:r w:rsidRPr="00872CE2">
              <w:t>ASK, QPSK</w:t>
            </w:r>
          </w:p>
        </w:tc>
        <w:tc>
          <w:tcPr>
            <w:tcW w:w="2779" w:type="dxa"/>
            <w:tcBorders>
              <w:top w:val="single" w:sz="4" w:space="0" w:color="auto"/>
              <w:bottom w:val="single" w:sz="4" w:space="0" w:color="auto"/>
              <w:right w:val="single" w:sz="6" w:space="0" w:color="auto"/>
            </w:tcBorders>
          </w:tcPr>
          <w:p w14:paraId="298D2093" w14:textId="2C551AB2" w:rsidR="00E735F0" w:rsidRPr="00872CE2" w:rsidRDefault="00E735F0" w:rsidP="00D6069A">
            <w:pPr>
              <w:pStyle w:val="Tabletext"/>
              <w:spacing w:before="30" w:after="30"/>
            </w:pPr>
          </w:p>
        </w:tc>
      </w:tr>
      <w:tr w:rsidR="00E735F0" w:rsidRPr="00B76C92" w14:paraId="13CAEBB7" w14:textId="77777777" w:rsidTr="00D6069A">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5109A210" w14:textId="77777777" w:rsidR="00E735F0" w:rsidRPr="00872CE2" w:rsidRDefault="00E735F0" w:rsidP="00D6069A">
            <w:pPr>
              <w:pStyle w:val="Tabletext"/>
              <w:spacing w:before="30" w:after="30"/>
            </w:pPr>
            <w:r w:rsidRPr="00872CE2">
              <w:t>Data transmission speed (bit rate)</w:t>
            </w:r>
          </w:p>
        </w:tc>
        <w:tc>
          <w:tcPr>
            <w:tcW w:w="3127" w:type="dxa"/>
            <w:tcBorders>
              <w:top w:val="single" w:sz="4" w:space="0" w:color="auto"/>
              <w:bottom w:val="single" w:sz="4" w:space="0" w:color="auto"/>
              <w:right w:val="single" w:sz="6" w:space="0" w:color="auto"/>
            </w:tcBorders>
          </w:tcPr>
          <w:p w14:paraId="799B171A" w14:textId="77777777" w:rsidR="00E735F0" w:rsidRPr="00872CE2" w:rsidRDefault="00E735F0" w:rsidP="00D6069A">
            <w:pPr>
              <w:pStyle w:val="Tabletext"/>
              <w:spacing w:before="30" w:after="30"/>
              <w:ind w:right="-57"/>
            </w:pPr>
            <w:r w:rsidRPr="00872CE2">
              <w:t>1</w:t>
            </w:r>
            <w:r w:rsidRPr="00872CE2">
              <w:rPr>
                <w:rFonts w:ascii="Tms Rmn" w:hAnsi="Tms Rmn"/>
              </w:rPr>
              <w:t> </w:t>
            </w:r>
            <w:r w:rsidRPr="00872CE2">
              <w:t>024 kbit/s/ASK,</w:t>
            </w:r>
            <w:r w:rsidRPr="00872CE2">
              <w:br/>
              <w:t>4</w:t>
            </w:r>
            <w:r w:rsidRPr="00872CE2">
              <w:rPr>
                <w:rFonts w:ascii="Tms Rmn" w:hAnsi="Tms Rmn"/>
              </w:rPr>
              <w:t> </w:t>
            </w:r>
            <w:r w:rsidRPr="00872CE2">
              <w:t>096 kbit/s/QPSK</w:t>
            </w:r>
          </w:p>
        </w:tc>
        <w:tc>
          <w:tcPr>
            <w:tcW w:w="2779" w:type="dxa"/>
            <w:tcBorders>
              <w:top w:val="single" w:sz="4" w:space="0" w:color="auto"/>
              <w:bottom w:val="single" w:sz="4" w:space="0" w:color="auto"/>
              <w:right w:val="single" w:sz="6" w:space="0" w:color="auto"/>
            </w:tcBorders>
          </w:tcPr>
          <w:p w14:paraId="4DD231BD" w14:textId="30C7E288" w:rsidR="00E735F0" w:rsidRPr="00872CE2" w:rsidRDefault="00E735F0" w:rsidP="00D6069A">
            <w:pPr>
              <w:pStyle w:val="Tabletext"/>
              <w:spacing w:before="30" w:after="30"/>
            </w:pPr>
          </w:p>
        </w:tc>
      </w:tr>
      <w:tr w:rsidR="00E735F0" w:rsidRPr="00B76C92" w14:paraId="1FD1B44E" w14:textId="77777777" w:rsidTr="00D6069A">
        <w:trPr>
          <w:cantSplit/>
          <w:trHeight w:val="534"/>
          <w:jc w:val="center"/>
        </w:trPr>
        <w:tc>
          <w:tcPr>
            <w:tcW w:w="2974" w:type="dxa"/>
            <w:tcBorders>
              <w:top w:val="single" w:sz="4" w:space="0" w:color="auto"/>
              <w:left w:val="single" w:sz="6" w:space="0" w:color="auto"/>
              <w:bottom w:val="single" w:sz="4" w:space="0" w:color="auto"/>
              <w:right w:val="single" w:sz="6" w:space="0" w:color="auto"/>
            </w:tcBorders>
          </w:tcPr>
          <w:p w14:paraId="6AC18CF7" w14:textId="77777777" w:rsidR="00E735F0" w:rsidRPr="00872CE2" w:rsidRDefault="00E735F0" w:rsidP="00D6069A">
            <w:pPr>
              <w:pStyle w:val="Tabletext"/>
              <w:spacing w:before="30" w:after="30"/>
            </w:pPr>
            <w:r w:rsidRPr="00872CE2">
              <w:t>Data coding</w:t>
            </w:r>
          </w:p>
        </w:tc>
        <w:tc>
          <w:tcPr>
            <w:tcW w:w="3127" w:type="dxa"/>
            <w:tcBorders>
              <w:top w:val="single" w:sz="4" w:space="0" w:color="auto"/>
              <w:bottom w:val="single" w:sz="4" w:space="0" w:color="auto"/>
              <w:right w:val="single" w:sz="6" w:space="0" w:color="auto"/>
            </w:tcBorders>
          </w:tcPr>
          <w:p w14:paraId="1E49D67F" w14:textId="77777777" w:rsidR="00E735F0" w:rsidRPr="00872CE2" w:rsidRDefault="00E735F0" w:rsidP="00D6069A">
            <w:pPr>
              <w:pStyle w:val="Tabletext"/>
              <w:spacing w:before="30" w:after="30"/>
              <w:ind w:right="-57"/>
            </w:pPr>
            <w:r w:rsidRPr="00872CE2">
              <w:t>Manchester coding/ASK, NRZ/QPSK</w:t>
            </w:r>
          </w:p>
        </w:tc>
        <w:tc>
          <w:tcPr>
            <w:tcW w:w="2779" w:type="dxa"/>
            <w:tcBorders>
              <w:top w:val="single" w:sz="4" w:space="0" w:color="auto"/>
              <w:bottom w:val="single" w:sz="4" w:space="0" w:color="auto"/>
              <w:right w:val="single" w:sz="6" w:space="0" w:color="auto"/>
            </w:tcBorders>
          </w:tcPr>
          <w:p w14:paraId="11B675CB" w14:textId="7F4A4907" w:rsidR="00E735F0" w:rsidRPr="00872CE2" w:rsidRDefault="00E735F0" w:rsidP="00D6069A">
            <w:pPr>
              <w:pStyle w:val="Tabletext"/>
              <w:spacing w:before="30" w:after="30"/>
            </w:pPr>
          </w:p>
        </w:tc>
      </w:tr>
      <w:tr w:rsidR="00E735F0" w:rsidRPr="00B76C92" w14:paraId="6950DB0D" w14:textId="77777777" w:rsidTr="00D6069A">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4AFED9B8" w14:textId="77777777" w:rsidR="00E735F0" w:rsidRPr="00872CE2" w:rsidRDefault="00E735F0" w:rsidP="00D6069A">
            <w:pPr>
              <w:pStyle w:val="Tabletext"/>
              <w:spacing w:before="30" w:after="30"/>
            </w:pPr>
            <w:r w:rsidRPr="00872CE2">
              <w:t>Duplex separation</w:t>
            </w:r>
          </w:p>
        </w:tc>
        <w:tc>
          <w:tcPr>
            <w:tcW w:w="5906" w:type="dxa"/>
            <w:gridSpan w:val="2"/>
            <w:tcBorders>
              <w:top w:val="single" w:sz="4" w:space="0" w:color="auto"/>
              <w:bottom w:val="single" w:sz="4" w:space="0" w:color="auto"/>
              <w:right w:val="single" w:sz="6" w:space="0" w:color="auto"/>
            </w:tcBorders>
          </w:tcPr>
          <w:p w14:paraId="2DF34954" w14:textId="77777777" w:rsidR="00E735F0" w:rsidRPr="00872CE2" w:rsidRDefault="00E735F0" w:rsidP="00D6069A">
            <w:pPr>
              <w:pStyle w:val="Tabletext"/>
              <w:spacing w:before="30" w:after="30"/>
            </w:pPr>
            <w:r w:rsidRPr="00872CE2">
              <w:t>40 MHz in case of FDD</w:t>
            </w:r>
          </w:p>
        </w:tc>
      </w:tr>
      <w:tr w:rsidR="00E735F0" w:rsidRPr="00B76C92" w14:paraId="1CD02735" w14:textId="77777777" w:rsidTr="00D6069A">
        <w:trPr>
          <w:cantSplit/>
          <w:trHeight w:val="283"/>
          <w:jc w:val="center"/>
        </w:trPr>
        <w:tc>
          <w:tcPr>
            <w:tcW w:w="2974" w:type="dxa"/>
            <w:tcBorders>
              <w:top w:val="single" w:sz="4" w:space="0" w:color="auto"/>
              <w:left w:val="single" w:sz="6" w:space="0" w:color="auto"/>
              <w:bottom w:val="single" w:sz="4" w:space="0" w:color="auto"/>
              <w:right w:val="single" w:sz="6" w:space="0" w:color="auto"/>
            </w:tcBorders>
          </w:tcPr>
          <w:p w14:paraId="5DF0831F" w14:textId="77777777" w:rsidR="00E735F0" w:rsidRPr="00872CE2" w:rsidRDefault="00E735F0" w:rsidP="00D6069A">
            <w:pPr>
              <w:pStyle w:val="Tabletext"/>
              <w:spacing w:before="30" w:after="30"/>
            </w:pPr>
            <w:r w:rsidRPr="00872CE2">
              <w:t>Communication type</w:t>
            </w:r>
          </w:p>
        </w:tc>
        <w:tc>
          <w:tcPr>
            <w:tcW w:w="5906" w:type="dxa"/>
            <w:gridSpan w:val="2"/>
            <w:tcBorders>
              <w:top w:val="single" w:sz="4" w:space="0" w:color="auto"/>
              <w:bottom w:val="single" w:sz="4" w:space="0" w:color="auto"/>
              <w:right w:val="single" w:sz="6" w:space="0" w:color="auto"/>
            </w:tcBorders>
          </w:tcPr>
          <w:p w14:paraId="6EE330B3" w14:textId="77777777" w:rsidR="00E735F0" w:rsidRPr="00872CE2" w:rsidRDefault="00E735F0" w:rsidP="00D6069A">
            <w:pPr>
              <w:pStyle w:val="Tabletext"/>
              <w:spacing w:before="30" w:after="30"/>
            </w:pPr>
            <w:r w:rsidRPr="00872CE2">
              <w:t>Transceiver type</w:t>
            </w:r>
          </w:p>
        </w:tc>
      </w:tr>
      <w:tr w:rsidR="00E735F0" w:rsidRPr="00B76C92" w14:paraId="52999B23" w14:textId="77777777" w:rsidTr="00D6069A">
        <w:trPr>
          <w:cantSplit/>
          <w:trHeight w:val="849"/>
          <w:jc w:val="center"/>
        </w:trPr>
        <w:tc>
          <w:tcPr>
            <w:tcW w:w="2974" w:type="dxa"/>
            <w:vMerge w:val="restart"/>
            <w:tcBorders>
              <w:top w:val="single" w:sz="4" w:space="0" w:color="auto"/>
              <w:left w:val="single" w:sz="6" w:space="0" w:color="auto"/>
              <w:bottom w:val="single" w:sz="4" w:space="0" w:color="auto"/>
              <w:right w:val="single" w:sz="6" w:space="0" w:color="auto"/>
            </w:tcBorders>
          </w:tcPr>
          <w:p w14:paraId="787CF08C" w14:textId="77777777" w:rsidR="00E735F0" w:rsidRPr="00872CE2" w:rsidRDefault="00E735F0" w:rsidP="00D6069A">
            <w:pPr>
              <w:pStyle w:val="Tabletext"/>
              <w:spacing w:before="30" w:after="30"/>
            </w:pPr>
            <w:r w:rsidRPr="00872CE2">
              <w:t>Maximum e.i.r.p.</w:t>
            </w:r>
            <w:r w:rsidRPr="00872CE2">
              <w:rPr>
                <w:rStyle w:val="FootnoteReference"/>
                <w:sz w:val="16"/>
                <w:szCs w:val="16"/>
              </w:rPr>
              <w:t>(1)</w:t>
            </w:r>
          </w:p>
        </w:tc>
        <w:tc>
          <w:tcPr>
            <w:tcW w:w="5906" w:type="dxa"/>
            <w:gridSpan w:val="2"/>
            <w:tcBorders>
              <w:top w:val="single" w:sz="4" w:space="0" w:color="auto"/>
              <w:bottom w:val="single" w:sz="4" w:space="0" w:color="auto"/>
              <w:right w:val="single" w:sz="6" w:space="0" w:color="auto"/>
            </w:tcBorders>
          </w:tcPr>
          <w:p w14:paraId="6C2511F5" w14:textId="77777777" w:rsidR="00E735F0" w:rsidRPr="00872CE2" w:rsidRDefault="00E735F0" w:rsidP="00D6069A">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30 dBm (downlink)</w:t>
            </w:r>
          </w:p>
          <w:p w14:paraId="652EE1CE" w14:textId="77777777" w:rsidR="00E735F0" w:rsidRPr="00872CE2" w:rsidRDefault="00E735F0" w:rsidP="00D6069A">
            <w:pPr>
              <w:pStyle w:val="Tabletext"/>
              <w:spacing w:before="30" w:after="30"/>
            </w:pPr>
            <w:r w:rsidRPr="00872CE2">
              <w:t xml:space="preserve">(For a transmission distance of 10 m or less. Power supplied to antenna </w:t>
            </w:r>
            <w:r w:rsidRPr="00872CE2">
              <w:rPr>
                <w:rFonts w:ascii="Symbol" w:hAnsi="Symbol" w:hint="eastAsia"/>
              </w:rPr>
              <w:sym w:font="Symbol" w:char="F0A3"/>
            </w:r>
            <w:r w:rsidRPr="00872CE2">
              <w:t> 10 dBm)</w:t>
            </w:r>
          </w:p>
        </w:tc>
      </w:tr>
      <w:tr w:rsidR="00E735F0" w:rsidRPr="00B76C92" w14:paraId="043AA070" w14:textId="77777777" w:rsidTr="00D6069A">
        <w:trPr>
          <w:cantSplit/>
          <w:trHeight w:val="144"/>
          <w:jc w:val="center"/>
        </w:trPr>
        <w:tc>
          <w:tcPr>
            <w:tcW w:w="2974" w:type="dxa"/>
            <w:vMerge/>
            <w:tcBorders>
              <w:top w:val="single" w:sz="4" w:space="0" w:color="auto"/>
              <w:left w:val="single" w:sz="6" w:space="0" w:color="auto"/>
              <w:right w:val="single" w:sz="6" w:space="0" w:color="auto"/>
            </w:tcBorders>
          </w:tcPr>
          <w:p w14:paraId="69E17EDB" w14:textId="77777777" w:rsidR="00E735F0" w:rsidRPr="00872CE2" w:rsidRDefault="00E735F0" w:rsidP="00D6069A">
            <w:pPr>
              <w:pStyle w:val="Tabletext"/>
              <w:spacing w:before="30" w:after="30"/>
            </w:pPr>
          </w:p>
        </w:tc>
        <w:tc>
          <w:tcPr>
            <w:tcW w:w="5906" w:type="dxa"/>
            <w:gridSpan w:val="2"/>
            <w:tcBorders>
              <w:top w:val="single" w:sz="4" w:space="0" w:color="auto"/>
              <w:bottom w:val="single" w:sz="6" w:space="0" w:color="auto"/>
              <w:right w:val="single" w:sz="6" w:space="0" w:color="auto"/>
            </w:tcBorders>
          </w:tcPr>
          <w:p w14:paraId="0ACC7C0A" w14:textId="77777777" w:rsidR="00E735F0" w:rsidRPr="00872CE2" w:rsidRDefault="00E735F0" w:rsidP="00D6069A">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44.7 dBm (downlink)</w:t>
            </w:r>
          </w:p>
          <w:p w14:paraId="61BF555C" w14:textId="77777777" w:rsidR="00E735F0" w:rsidRPr="00872CE2" w:rsidRDefault="00E735F0" w:rsidP="00D6069A">
            <w:pPr>
              <w:pStyle w:val="Tabletext"/>
              <w:spacing w:before="30" w:after="30"/>
            </w:pPr>
            <w:r w:rsidRPr="00872CE2">
              <w:t xml:space="preserve">(For a transmission distance of more than 10 m. Power supplied to antenna </w:t>
            </w:r>
            <w:r w:rsidRPr="00872CE2">
              <w:rPr>
                <w:rFonts w:ascii="Symbol" w:hAnsi="Symbol" w:hint="eastAsia"/>
              </w:rPr>
              <w:sym w:font="Symbol" w:char="F0A3"/>
            </w:r>
            <w:r w:rsidRPr="00872CE2">
              <w:t> 24.77 dBm)</w:t>
            </w:r>
          </w:p>
        </w:tc>
      </w:tr>
      <w:tr w:rsidR="00E735F0" w:rsidRPr="00B76C92" w14:paraId="4D6D9124" w14:textId="77777777" w:rsidTr="00D6069A">
        <w:trPr>
          <w:cantSplit/>
          <w:trHeight w:val="144"/>
          <w:jc w:val="center"/>
        </w:trPr>
        <w:tc>
          <w:tcPr>
            <w:tcW w:w="2974" w:type="dxa"/>
            <w:vMerge/>
            <w:tcBorders>
              <w:left w:val="single" w:sz="6" w:space="0" w:color="auto"/>
              <w:bottom w:val="single" w:sz="6" w:space="0" w:color="auto"/>
              <w:right w:val="single" w:sz="6" w:space="0" w:color="auto"/>
            </w:tcBorders>
          </w:tcPr>
          <w:p w14:paraId="58299F62" w14:textId="77777777" w:rsidR="00E735F0" w:rsidRPr="00872CE2" w:rsidRDefault="00E735F0" w:rsidP="00D6069A">
            <w:pPr>
              <w:pStyle w:val="Tabletext"/>
              <w:spacing w:before="30" w:after="30"/>
            </w:pPr>
          </w:p>
        </w:tc>
        <w:tc>
          <w:tcPr>
            <w:tcW w:w="5906" w:type="dxa"/>
            <w:gridSpan w:val="2"/>
            <w:tcBorders>
              <w:bottom w:val="single" w:sz="6" w:space="0" w:color="auto"/>
              <w:right w:val="single" w:sz="6" w:space="0" w:color="auto"/>
            </w:tcBorders>
          </w:tcPr>
          <w:p w14:paraId="4FD4635E" w14:textId="77777777" w:rsidR="00E735F0" w:rsidRPr="00872CE2" w:rsidRDefault="00E735F0" w:rsidP="00D6069A">
            <w:pPr>
              <w:pStyle w:val="Tabletext"/>
              <w:spacing w:before="30" w:after="30"/>
            </w:pPr>
            <w:r w:rsidRPr="00872CE2">
              <w:rPr>
                <w:rFonts w:ascii="Symbol" w:hAnsi="Symbol" w:hint="eastAsia"/>
              </w:rPr>
              <w:sym w:font="Symbol" w:char="F0A3"/>
            </w:r>
            <w:r w:rsidRPr="00872CE2">
              <w:t> </w:t>
            </w:r>
            <w:r w:rsidRPr="00872CE2">
              <w:rPr>
                <w:rFonts w:ascii="Symbol" w:hAnsi="Symbol"/>
              </w:rPr>
              <w:t></w:t>
            </w:r>
            <w:r w:rsidRPr="00872CE2">
              <w:t>20 dBm (uplink)</w:t>
            </w:r>
          </w:p>
          <w:p w14:paraId="21F4F527" w14:textId="77777777" w:rsidR="00E735F0" w:rsidRPr="00872CE2" w:rsidRDefault="00E735F0" w:rsidP="00D6069A">
            <w:pPr>
              <w:pStyle w:val="Tabletext"/>
              <w:spacing w:before="30" w:after="30"/>
            </w:pPr>
            <w:r w:rsidRPr="00872CE2">
              <w:t xml:space="preserve">(Power supplied to antenna </w:t>
            </w:r>
            <w:r w:rsidRPr="00872CE2">
              <w:rPr>
                <w:rFonts w:ascii="Symbol" w:hAnsi="Symbol" w:hint="eastAsia"/>
              </w:rPr>
              <w:sym w:font="Symbol" w:char="F0A3"/>
            </w:r>
            <w:r w:rsidRPr="00872CE2">
              <w:t> 10 dBm)</w:t>
            </w:r>
          </w:p>
        </w:tc>
      </w:tr>
      <w:tr w:rsidR="00E735F0" w:rsidRPr="00B76C92" w14:paraId="02499CDE" w14:textId="77777777" w:rsidTr="00D6069A">
        <w:trPr>
          <w:cantSplit/>
          <w:trHeight w:val="414"/>
          <w:jc w:val="center"/>
        </w:trPr>
        <w:tc>
          <w:tcPr>
            <w:tcW w:w="8880" w:type="dxa"/>
            <w:gridSpan w:val="3"/>
            <w:tcBorders>
              <w:top w:val="single" w:sz="6" w:space="0" w:color="auto"/>
            </w:tcBorders>
          </w:tcPr>
          <w:p w14:paraId="7F65DFDA" w14:textId="76F59D0A" w:rsidR="00E735F0" w:rsidRPr="00B76C92" w:rsidRDefault="00E735F0" w:rsidP="00D6069A">
            <w:pPr>
              <w:pStyle w:val="Tablelegend"/>
              <w:ind w:left="284" w:hanging="284"/>
            </w:pPr>
            <w:r w:rsidRPr="00872CE2">
              <w:rPr>
                <w:rStyle w:val="FootnoteReference"/>
                <w:sz w:val="20"/>
              </w:rPr>
              <w:t>(1)</w:t>
            </w:r>
            <w:r w:rsidRPr="00872CE2">
              <w:tab/>
              <w:t>European Radiocommunications Committee (ERC) Recommendation 70-03 specifies values of 2W e.i.r.p. for active and 8 W e.i.r.p. for passive systems</w:t>
            </w:r>
            <w:r w:rsidR="00A93E53">
              <w:t>.</w:t>
            </w:r>
          </w:p>
        </w:tc>
      </w:tr>
    </w:tbl>
    <w:p w14:paraId="572FDE6B" w14:textId="77777777" w:rsidR="00E735F0" w:rsidRPr="00B76C92" w:rsidRDefault="00E735F0" w:rsidP="00A93E53">
      <w:pPr>
        <w:spacing w:before="360"/>
        <w:rPr>
          <w:b/>
          <w:lang w:eastAsia="ja-JP"/>
        </w:rPr>
      </w:pPr>
      <w:r w:rsidRPr="00B76C92">
        <w:rPr>
          <w:b/>
        </w:rPr>
        <w:t>(3)</w:t>
      </w:r>
      <w:r w:rsidRPr="00B76C92">
        <w:rPr>
          <w:b/>
        </w:rPr>
        <w:tab/>
        <w:t>Technical characteristics of the Chinese ETC System</w:t>
      </w:r>
    </w:p>
    <w:p w14:paraId="62748509" w14:textId="2536F214" w:rsidR="00E735F0" w:rsidRPr="00B76C92" w:rsidRDefault="00E735F0">
      <w:pPr>
        <w:snapToGrid w:val="0"/>
        <w:spacing w:beforeLines="50"/>
      </w:pPr>
      <w:r w:rsidRPr="00B76C92">
        <w:t>The Chinese ETC System adopts the active (transceiver) metho</w:t>
      </w:r>
      <w:r w:rsidR="00A93E53">
        <w:t>d. Both RSE and OBE work in 5.8 </w:t>
      </w:r>
      <w:r w:rsidRPr="00B76C92">
        <w:t xml:space="preserve">GHz band. Two classes are specified in the physical layer. Class A with ASK modulation should meet the basic requirement of ETC application. Class B with FSK modulation should meet the requirement of high speed data transmission. Technical characteristics of downlink and uplink are shown in Table 3 and 4, respectively. </w:t>
      </w:r>
    </w:p>
    <w:p w14:paraId="2B20A621" w14:textId="77777777" w:rsidR="00E735F0" w:rsidRPr="00B76C92" w:rsidRDefault="00E735F0" w:rsidP="00E735F0">
      <w:pPr>
        <w:snapToGrid w:val="0"/>
        <w:spacing w:beforeLines="50"/>
      </w:pPr>
    </w:p>
    <w:p w14:paraId="1E91FD22" w14:textId="77777777" w:rsidR="007205AB" w:rsidRPr="00B76C92" w:rsidRDefault="007205AB">
      <w:pPr>
        <w:tabs>
          <w:tab w:val="clear" w:pos="1134"/>
          <w:tab w:val="clear" w:pos="1871"/>
          <w:tab w:val="clear" w:pos="2268"/>
        </w:tabs>
        <w:overflowPunct/>
        <w:autoSpaceDE/>
        <w:autoSpaceDN/>
        <w:adjustRightInd/>
        <w:spacing w:before="0"/>
        <w:textAlignment w:val="auto"/>
        <w:rPr>
          <w:b/>
        </w:rPr>
      </w:pPr>
      <w:r w:rsidRPr="00B76C92">
        <w:rPr>
          <w:b/>
        </w:rPr>
        <w:br w:type="page"/>
      </w:r>
    </w:p>
    <w:p w14:paraId="61A8BD38" w14:textId="77777777" w:rsidR="007205AB" w:rsidRPr="00B76C92" w:rsidRDefault="00E735F0" w:rsidP="007205AB">
      <w:pPr>
        <w:pStyle w:val="TableNo"/>
      </w:pPr>
      <w:r w:rsidRPr="00B76C92">
        <w:lastRenderedPageBreak/>
        <w:t>Table 3</w:t>
      </w:r>
    </w:p>
    <w:p w14:paraId="216FEC35" w14:textId="77777777" w:rsidR="00E735F0" w:rsidRPr="00B76C92" w:rsidRDefault="00E735F0" w:rsidP="007205AB">
      <w:pPr>
        <w:pStyle w:val="Tabletitle"/>
      </w:pPr>
      <w:r w:rsidRPr="00B76C92">
        <w:t>Technical characteristics of downlink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558"/>
        <w:gridCol w:w="2551"/>
        <w:gridCol w:w="3028"/>
      </w:tblGrid>
      <w:tr w:rsidR="00E735F0" w:rsidRPr="00B76C92" w14:paraId="142C52DF" w14:textId="77777777" w:rsidTr="007205AB">
        <w:trPr>
          <w:jc w:val="center"/>
        </w:trPr>
        <w:tc>
          <w:tcPr>
            <w:tcW w:w="3936" w:type="dxa"/>
            <w:gridSpan w:val="2"/>
            <w:shd w:val="clear" w:color="auto" w:fill="auto"/>
          </w:tcPr>
          <w:p w14:paraId="5DC55F14" w14:textId="77777777" w:rsidR="00E735F0" w:rsidRPr="00B76C92" w:rsidRDefault="00E735F0" w:rsidP="007205AB">
            <w:pPr>
              <w:snapToGrid w:val="0"/>
              <w:spacing w:before="40" w:after="40"/>
              <w:jc w:val="center"/>
              <w:rPr>
                <w:b/>
                <w:sz w:val="20"/>
                <w:szCs w:val="16"/>
              </w:rPr>
            </w:pPr>
            <w:r w:rsidRPr="00B76C92">
              <w:rPr>
                <w:b/>
                <w:sz w:val="20"/>
                <w:szCs w:val="16"/>
              </w:rPr>
              <w:t>Item</w:t>
            </w:r>
          </w:p>
        </w:tc>
        <w:tc>
          <w:tcPr>
            <w:tcW w:w="2551" w:type="dxa"/>
            <w:shd w:val="clear" w:color="auto" w:fill="auto"/>
          </w:tcPr>
          <w:p w14:paraId="77DD7A73" w14:textId="77777777" w:rsidR="00E735F0" w:rsidRPr="00B76C92" w:rsidRDefault="00E735F0" w:rsidP="007205AB">
            <w:pPr>
              <w:snapToGrid w:val="0"/>
              <w:spacing w:before="40" w:after="40"/>
              <w:jc w:val="center"/>
              <w:rPr>
                <w:b/>
                <w:sz w:val="20"/>
                <w:szCs w:val="16"/>
              </w:rPr>
            </w:pPr>
            <w:r w:rsidRPr="00B76C92">
              <w:rPr>
                <w:b/>
                <w:sz w:val="20"/>
                <w:szCs w:val="16"/>
              </w:rPr>
              <w:t>Class A</w:t>
            </w:r>
          </w:p>
        </w:tc>
        <w:tc>
          <w:tcPr>
            <w:tcW w:w="3028" w:type="dxa"/>
            <w:shd w:val="clear" w:color="auto" w:fill="auto"/>
          </w:tcPr>
          <w:p w14:paraId="06AF751B" w14:textId="77777777" w:rsidR="00E735F0" w:rsidRPr="00B76C92" w:rsidRDefault="00E735F0" w:rsidP="007205AB">
            <w:pPr>
              <w:snapToGrid w:val="0"/>
              <w:spacing w:before="40" w:after="40"/>
              <w:jc w:val="center"/>
              <w:rPr>
                <w:b/>
                <w:sz w:val="20"/>
                <w:szCs w:val="16"/>
              </w:rPr>
            </w:pPr>
            <w:r w:rsidRPr="00B76C92">
              <w:rPr>
                <w:b/>
                <w:sz w:val="20"/>
                <w:szCs w:val="16"/>
              </w:rPr>
              <w:t>Class B</w:t>
            </w:r>
          </w:p>
        </w:tc>
      </w:tr>
      <w:tr w:rsidR="00E735F0" w:rsidRPr="00B76C92" w14:paraId="6737E562" w14:textId="77777777" w:rsidTr="007205AB">
        <w:trPr>
          <w:jc w:val="center"/>
        </w:trPr>
        <w:tc>
          <w:tcPr>
            <w:tcW w:w="2378" w:type="dxa"/>
            <w:vMerge w:val="restart"/>
            <w:shd w:val="clear" w:color="auto" w:fill="auto"/>
          </w:tcPr>
          <w:p w14:paraId="0373E21F" w14:textId="77777777" w:rsidR="00E735F0" w:rsidRPr="00B76C92" w:rsidRDefault="00E735F0" w:rsidP="007205AB">
            <w:pPr>
              <w:snapToGrid w:val="0"/>
              <w:spacing w:before="40" w:after="40"/>
              <w:rPr>
                <w:sz w:val="20"/>
                <w:szCs w:val="16"/>
              </w:rPr>
            </w:pPr>
            <w:r w:rsidRPr="00B76C92">
              <w:rPr>
                <w:sz w:val="20"/>
                <w:szCs w:val="16"/>
              </w:rPr>
              <w:t>Carrier frequencies</w:t>
            </w:r>
          </w:p>
        </w:tc>
        <w:tc>
          <w:tcPr>
            <w:tcW w:w="1558" w:type="dxa"/>
            <w:shd w:val="clear" w:color="auto" w:fill="auto"/>
          </w:tcPr>
          <w:p w14:paraId="0FB68014" w14:textId="77777777" w:rsidR="00E735F0" w:rsidRPr="00B76C92" w:rsidRDefault="00E735F0" w:rsidP="007205AB">
            <w:pPr>
              <w:snapToGrid w:val="0"/>
              <w:spacing w:before="40" w:after="40"/>
              <w:rPr>
                <w:sz w:val="20"/>
                <w:szCs w:val="16"/>
              </w:rPr>
            </w:pPr>
            <w:r w:rsidRPr="00B76C92">
              <w:rPr>
                <w:sz w:val="20"/>
                <w:szCs w:val="16"/>
              </w:rPr>
              <w:t>Channel 1</w:t>
            </w:r>
          </w:p>
        </w:tc>
        <w:tc>
          <w:tcPr>
            <w:tcW w:w="2551" w:type="dxa"/>
            <w:shd w:val="clear" w:color="auto" w:fill="auto"/>
          </w:tcPr>
          <w:p w14:paraId="675C374F" w14:textId="77777777" w:rsidR="00E735F0" w:rsidRPr="00B76C92" w:rsidRDefault="00E735F0" w:rsidP="007205AB">
            <w:pPr>
              <w:snapToGrid w:val="0"/>
              <w:spacing w:before="40" w:after="40"/>
              <w:rPr>
                <w:sz w:val="20"/>
                <w:szCs w:val="16"/>
              </w:rPr>
            </w:pPr>
            <w:r w:rsidRPr="00B76C92">
              <w:rPr>
                <w:sz w:val="20"/>
                <w:szCs w:val="16"/>
              </w:rPr>
              <w:t>5.830 GHz</w:t>
            </w:r>
          </w:p>
        </w:tc>
        <w:tc>
          <w:tcPr>
            <w:tcW w:w="3028" w:type="dxa"/>
            <w:shd w:val="clear" w:color="auto" w:fill="auto"/>
          </w:tcPr>
          <w:p w14:paraId="57C2CCCE" w14:textId="77777777" w:rsidR="00E735F0" w:rsidRPr="00B76C92" w:rsidRDefault="00E735F0" w:rsidP="007205AB">
            <w:pPr>
              <w:snapToGrid w:val="0"/>
              <w:spacing w:before="40" w:after="40"/>
              <w:rPr>
                <w:sz w:val="20"/>
                <w:szCs w:val="16"/>
              </w:rPr>
            </w:pPr>
            <w:r w:rsidRPr="00B76C92">
              <w:rPr>
                <w:sz w:val="20"/>
                <w:szCs w:val="16"/>
              </w:rPr>
              <w:t>5.830 GHz</w:t>
            </w:r>
          </w:p>
        </w:tc>
      </w:tr>
      <w:tr w:rsidR="00E735F0" w:rsidRPr="00B76C92" w14:paraId="77E52D4C" w14:textId="77777777" w:rsidTr="007205AB">
        <w:trPr>
          <w:jc w:val="center"/>
        </w:trPr>
        <w:tc>
          <w:tcPr>
            <w:tcW w:w="2378" w:type="dxa"/>
            <w:vMerge/>
            <w:shd w:val="clear" w:color="auto" w:fill="auto"/>
          </w:tcPr>
          <w:p w14:paraId="6667C5AE" w14:textId="77777777" w:rsidR="00E735F0" w:rsidRPr="00B76C92" w:rsidRDefault="00E735F0" w:rsidP="007205AB">
            <w:pPr>
              <w:snapToGrid w:val="0"/>
              <w:spacing w:before="40" w:after="40"/>
              <w:rPr>
                <w:sz w:val="20"/>
                <w:szCs w:val="16"/>
              </w:rPr>
            </w:pPr>
          </w:p>
        </w:tc>
        <w:tc>
          <w:tcPr>
            <w:tcW w:w="1558" w:type="dxa"/>
            <w:shd w:val="clear" w:color="auto" w:fill="auto"/>
          </w:tcPr>
          <w:p w14:paraId="36177F53" w14:textId="77777777" w:rsidR="00E735F0" w:rsidRPr="00B76C92" w:rsidRDefault="00E735F0" w:rsidP="007205AB">
            <w:pPr>
              <w:snapToGrid w:val="0"/>
              <w:spacing w:before="40" w:after="40"/>
              <w:rPr>
                <w:sz w:val="20"/>
                <w:szCs w:val="16"/>
              </w:rPr>
            </w:pPr>
            <w:r w:rsidRPr="00B76C92">
              <w:rPr>
                <w:sz w:val="20"/>
                <w:szCs w:val="16"/>
              </w:rPr>
              <w:t>Channel 2</w:t>
            </w:r>
          </w:p>
        </w:tc>
        <w:tc>
          <w:tcPr>
            <w:tcW w:w="2551" w:type="dxa"/>
            <w:shd w:val="clear" w:color="auto" w:fill="auto"/>
          </w:tcPr>
          <w:p w14:paraId="3E7C6832" w14:textId="77777777" w:rsidR="00E735F0" w:rsidRPr="00B76C92" w:rsidRDefault="00E735F0" w:rsidP="007205AB">
            <w:pPr>
              <w:snapToGrid w:val="0"/>
              <w:spacing w:before="40" w:after="40"/>
              <w:rPr>
                <w:sz w:val="20"/>
                <w:szCs w:val="16"/>
              </w:rPr>
            </w:pPr>
            <w:r w:rsidRPr="00B76C92">
              <w:rPr>
                <w:sz w:val="20"/>
                <w:szCs w:val="16"/>
              </w:rPr>
              <w:t>5.840 GHz</w:t>
            </w:r>
          </w:p>
        </w:tc>
        <w:tc>
          <w:tcPr>
            <w:tcW w:w="3028" w:type="dxa"/>
            <w:shd w:val="clear" w:color="auto" w:fill="auto"/>
          </w:tcPr>
          <w:p w14:paraId="45B62639" w14:textId="77777777" w:rsidR="00E735F0" w:rsidRPr="00B76C92" w:rsidRDefault="00E735F0" w:rsidP="007205AB">
            <w:pPr>
              <w:snapToGrid w:val="0"/>
              <w:spacing w:before="40" w:after="40"/>
              <w:rPr>
                <w:sz w:val="20"/>
                <w:szCs w:val="16"/>
              </w:rPr>
            </w:pPr>
            <w:r w:rsidRPr="00B76C92">
              <w:rPr>
                <w:sz w:val="20"/>
                <w:szCs w:val="16"/>
              </w:rPr>
              <w:t>5.840 GHz</w:t>
            </w:r>
          </w:p>
        </w:tc>
      </w:tr>
      <w:tr w:rsidR="00E735F0" w:rsidRPr="00B76C92" w14:paraId="214E0351" w14:textId="77777777" w:rsidTr="007205AB">
        <w:trPr>
          <w:jc w:val="center"/>
        </w:trPr>
        <w:tc>
          <w:tcPr>
            <w:tcW w:w="3936" w:type="dxa"/>
            <w:gridSpan w:val="2"/>
            <w:shd w:val="clear" w:color="auto" w:fill="auto"/>
          </w:tcPr>
          <w:p w14:paraId="2E07BF96" w14:textId="77777777" w:rsidR="00E735F0" w:rsidRPr="00B76C92" w:rsidRDefault="00E735F0" w:rsidP="007205AB">
            <w:pPr>
              <w:snapToGrid w:val="0"/>
              <w:spacing w:before="40" w:after="40"/>
              <w:rPr>
                <w:sz w:val="20"/>
                <w:szCs w:val="16"/>
              </w:rPr>
            </w:pPr>
            <w:r w:rsidRPr="00B76C92">
              <w:rPr>
                <w:sz w:val="20"/>
                <w:szCs w:val="16"/>
              </w:rPr>
              <w:t>Allowable occupied bandwidth</w:t>
            </w:r>
          </w:p>
        </w:tc>
        <w:tc>
          <w:tcPr>
            <w:tcW w:w="2551" w:type="dxa"/>
            <w:shd w:val="clear" w:color="auto" w:fill="auto"/>
          </w:tcPr>
          <w:p w14:paraId="7A4DA472" w14:textId="77777777" w:rsidR="00E735F0" w:rsidRPr="00B76C92" w:rsidRDefault="00E735F0" w:rsidP="007205AB">
            <w:pPr>
              <w:snapToGrid w:val="0"/>
              <w:spacing w:before="40" w:after="40"/>
              <w:rPr>
                <w:sz w:val="20"/>
                <w:szCs w:val="16"/>
              </w:rPr>
            </w:pPr>
            <w:r w:rsidRPr="00B76C92">
              <w:rPr>
                <w:sz w:val="20"/>
                <w:szCs w:val="16"/>
              </w:rPr>
              <w:t>≤5 MHz</w:t>
            </w:r>
          </w:p>
        </w:tc>
        <w:tc>
          <w:tcPr>
            <w:tcW w:w="3028" w:type="dxa"/>
            <w:shd w:val="clear" w:color="auto" w:fill="auto"/>
          </w:tcPr>
          <w:p w14:paraId="0FAAAA25" w14:textId="77777777" w:rsidR="00E735F0" w:rsidRPr="00B76C92" w:rsidRDefault="00E735F0" w:rsidP="007205AB">
            <w:pPr>
              <w:snapToGrid w:val="0"/>
              <w:spacing w:before="40" w:after="40"/>
              <w:rPr>
                <w:sz w:val="20"/>
                <w:szCs w:val="16"/>
              </w:rPr>
            </w:pPr>
            <w:r w:rsidRPr="00B76C92">
              <w:rPr>
                <w:sz w:val="20"/>
                <w:szCs w:val="16"/>
              </w:rPr>
              <w:t>≤5 MHz</w:t>
            </w:r>
          </w:p>
        </w:tc>
      </w:tr>
      <w:tr w:rsidR="00E735F0" w:rsidRPr="00B76C92" w14:paraId="225C875D" w14:textId="77777777" w:rsidTr="007205AB">
        <w:trPr>
          <w:jc w:val="center"/>
        </w:trPr>
        <w:tc>
          <w:tcPr>
            <w:tcW w:w="3936" w:type="dxa"/>
            <w:gridSpan w:val="2"/>
            <w:shd w:val="clear" w:color="auto" w:fill="auto"/>
          </w:tcPr>
          <w:p w14:paraId="48E204E7"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Modulation method</w:t>
            </w:r>
          </w:p>
        </w:tc>
        <w:tc>
          <w:tcPr>
            <w:tcW w:w="2551" w:type="dxa"/>
            <w:shd w:val="clear" w:color="auto" w:fill="auto"/>
          </w:tcPr>
          <w:p w14:paraId="21E300E4"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ASK</w:t>
            </w:r>
          </w:p>
        </w:tc>
        <w:tc>
          <w:tcPr>
            <w:tcW w:w="3028" w:type="dxa"/>
            <w:shd w:val="clear" w:color="auto" w:fill="auto"/>
          </w:tcPr>
          <w:p w14:paraId="1CA5DEAE"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FSK</w:t>
            </w:r>
          </w:p>
        </w:tc>
      </w:tr>
      <w:tr w:rsidR="00E735F0" w:rsidRPr="00B76C92" w14:paraId="032F59C0" w14:textId="77777777" w:rsidTr="007205AB">
        <w:trPr>
          <w:jc w:val="center"/>
        </w:trPr>
        <w:tc>
          <w:tcPr>
            <w:tcW w:w="3936" w:type="dxa"/>
            <w:gridSpan w:val="2"/>
            <w:shd w:val="clear" w:color="auto" w:fill="auto"/>
          </w:tcPr>
          <w:p w14:paraId="52C1BF92"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Data transmission speed (bit rate)</w:t>
            </w:r>
          </w:p>
        </w:tc>
        <w:tc>
          <w:tcPr>
            <w:tcW w:w="2551" w:type="dxa"/>
            <w:shd w:val="clear" w:color="auto" w:fill="auto"/>
          </w:tcPr>
          <w:p w14:paraId="6DDF1423" w14:textId="77777777" w:rsidR="00E735F0" w:rsidRPr="00B76C92" w:rsidRDefault="00E735F0" w:rsidP="007205AB">
            <w:pPr>
              <w:pStyle w:val="Tabletext"/>
              <w:snapToGrid w:val="0"/>
              <w:ind w:right="-57"/>
              <w:rPr>
                <w:rFonts w:eastAsia="BatangChe"/>
                <w:kern w:val="2"/>
                <w:szCs w:val="16"/>
                <w:lang w:val="en-US" w:eastAsia="ko-KR"/>
              </w:rPr>
            </w:pPr>
            <w:r w:rsidRPr="00B76C92">
              <w:rPr>
                <w:rFonts w:eastAsia="BatangChe"/>
                <w:kern w:val="2"/>
                <w:szCs w:val="16"/>
                <w:lang w:val="en-US" w:eastAsia="ko-KR"/>
              </w:rPr>
              <w:t>256 kbit/s</w:t>
            </w:r>
          </w:p>
        </w:tc>
        <w:tc>
          <w:tcPr>
            <w:tcW w:w="3028" w:type="dxa"/>
            <w:shd w:val="clear" w:color="auto" w:fill="auto"/>
          </w:tcPr>
          <w:p w14:paraId="2214633A"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1 Mbit/s</w:t>
            </w:r>
          </w:p>
        </w:tc>
      </w:tr>
      <w:tr w:rsidR="00E735F0" w:rsidRPr="00B76C92" w14:paraId="03B1A784" w14:textId="77777777" w:rsidTr="007205AB">
        <w:trPr>
          <w:jc w:val="center"/>
        </w:trPr>
        <w:tc>
          <w:tcPr>
            <w:tcW w:w="3936" w:type="dxa"/>
            <w:gridSpan w:val="2"/>
            <w:shd w:val="clear" w:color="auto" w:fill="auto"/>
          </w:tcPr>
          <w:p w14:paraId="4A92DEA2"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Data coding</w:t>
            </w:r>
          </w:p>
        </w:tc>
        <w:tc>
          <w:tcPr>
            <w:tcW w:w="2551" w:type="dxa"/>
            <w:shd w:val="clear" w:color="auto" w:fill="auto"/>
          </w:tcPr>
          <w:p w14:paraId="7F73DC6B" w14:textId="77777777" w:rsidR="00E735F0" w:rsidRPr="00B76C92" w:rsidRDefault="00E735F0" w:rsidP="007205AB">
            <w:pPr>
              <w:pStyle w:val="Tabletext"/>
              <w:snapToGrid w:val="0"/>
              <w:ind w:right="-57"/>
              <w:rPr>
                <w:rFonts w:eastAsia="BatangChe"/>
                <w:kern w:val="2"/>
                <w:szCs w:val="16"/>
                <w:lang w:val="en-US" w:eastAsia="ko-KR"/>
              </w:rPr>
            </w:pPr>
            <w:r w:rsidRPr="00B76C92">
              <w:rPr>
                <w:rFonts w:eastAsia="BatangChe"/>
                <w:kern w:val="2"/>
                <w:szCs w:val="16"/>
                <w:lang w:val="en-US" w:eastAsia="ko-KR"/>
              </w:rPr>
              <w:t>FM0</w:t>
            </w:r>
          </w:p>
        </w:tc>
        <w:tc>
          <w:tcPr>
            <w:tcW w:w="3028" w:type="dxa"/>
            <w:shd w:val="clear" w:color="auto" w:fill="auto"/>
          </w:tcPr>
          <w:p w14:paraId="1ADBF779" w14:textId="77777777" w:rsidR="00E735F0" w:rsidRPr="00B76C92" w:rsidRDefault="00E735F0" w:rsidP="007205AB">
            <w:pPr>
              <w:pStyle w:val="Tabletext"/>
              <w:snapToGrid w:val="0"/>
              <w:rPr>
                <w:rFonts w:eastAsia="BatangChe"/>
                <w:kern w:val="2"/>
                <w:szCs w:val="16"/>
                <w:lang w:val="en-US" w:eastAsia="ko-KR"/>
              </w:rPr>
            </w:pPr>
            <w:r w:rsidRPr="00B76C92">
              <w:rPr>
                <w:rFonts w:eastAsia="BatangChe"/>
                <w:kern w:val="2"/>
                <w:szCs w:val="16"/>
                <w:lang w:val="en-US" w:eastAsia="ko-KR"/>
              </w:rPr>
              <w:t>Manchester</w:t>
            </w:r>
          </w:p>
        </w:tc>
      </w:tr>
      <w:tr w:rsidR="00E735F0" w:rsidRPr="00B76C92" w14:paraId="3C4AFFF8" w14:textId="77777777" w:rsidTr="007205AB">
        <w:trPr>
          <w:jc w:val="center"/>
        </w:trPr>
        <w:tc>
          <w:tcPr>
            <w:tcW w:w="3936" w:type="dxa"/>
            <w:gridSpan w:val="2"/>
            <w:shd w:val="clear" w:color="auto" w:fill="auto"/>
          </w:tcPr>
          <w:p w14:paraId="51741C2A" w14:textId="77777777" w:rsidR="00E735F0" w:rsidRPr="00B76C92" w:rsidRDefault="00E735F0" w:rsidP="007205AB">
            <w:pPr>
              <w:snapToGrid w:val="0"/>
              <w:spacing w:before="40" w:after="40"/>
              <w:rPr>
                <w:sz w:val="20"/>
                <w:szCs w:val="16"/>
              </w:rPr>
            </w:pPr>
            <w:r w:rsidRPr="00B76C92">
              <w:rPr>
                <w:sz w:val="20"/>
                <w:szCs w:val="16"/>
              </w:rPr>
              <w:t>e.i.r.p.</w:t>
            </w:r>
          </w:p>
        </w:tc>
        <w:tc>
          <w:tcPr>
            <w:tcW w:w="2551" w:type="dxa"/>
            <w:shd w:val="clear" w:color="auto" w:fill="auto"/>
          </w:tcPr>
          <w:p w14:paraId="6E694D59" w14:textId="77777777" w:rsidR="00E735F0" w:rsidRPr="00B76C92" w:rsidRDefault="00E735F0" w:rsidP="007205AB">
            <w:pPr>
              <w:snapToGrid w:val="0"/>
              <w:spacing w:before="40" w:after="40"/>
              <w:rPr>
                <w:sz w:val="20"/>
                <w:szCs w:val="16"/>
              </w:rPr>
            </w:pPr>
            <w:r w:rsidRPr="00B76C92">
              <w:rPr>
                <w:sz w:val="20"/>
                <w:szCs w:val="16"/>
              </w:rPr>
              <w:t>≤ +33 dBm</w:t>
            </w:r>
          </w:p>
        </w:tc>
        <w:tc>
          <w:tcPr>
            <w:tcW w:w="3028" w:type="dxa"/>
            <w:shd w:val="clear" w:color="auto" w:fill="auto"/>
          </w:tcPr>
          <w:p w14:paraId="58C94438" w14:textId="77777777" w:rsidR="00E735F0" w:rsidRPr="00B76C92" w:rsidRDefault="00E735F0" w:rsidP="007205AB">
            <w:pPr>
              <w:snapToGrid w:val="0"/>
              <w:spacing w:before="40" w:after="40"/>
              <w:rPr>
                <w:sz w:val="20"/>
                <w:szCs w:val="16"/>
              </w:rPr>
            </w:pPr>
            <w:r w:rsidRPr="00B76C92">
              <w:rPr>
                <w:sz w:val="20"/>
                <w:szCs w:val="16"/>
              </w:rPr>
              <w:t>≤ +33 dBm</w:t>
            </w:r>
          </w:p>
        </w:tc>
      </w:tr>
    </w:tbl>
    <w:p w14:paraId="244AAEF4" w14:textId="77777777" w:rsidR="007205AB" w:rsidRPr="00B76C92" w:rsidRDefault="00E735F0" w:rsidP="007205AB">
      <w:pPr>
        <w:pStyle w:val="TableNo"/>
      </w:pPr>
      <w:r w:rsidRPr="00B76C92">
        <w:t>Table 4</w:t>
      </w:r>
    </w:p>
    <w:p w14:paraId="602682A8" w14:textId="77777777" w:rsidR="00E735F0" w:rsidRPr="00B76C92" w:rsidRDefault="00E735F0" w:rsidP="007205AB">
      <w:pPr>
        <w:pStyle w:val="Tabletitle"/>
      </w:pPr>
      <w:r w:rsidRPr="00B76C92">
        <w:t>Technical characteristics of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379"/>
        <w:gridCol w:w="2379"/>
        <w:gridCol w:w="2379"/>
      </w:tblGrid>
      <w:tr w:rsidR="00E735F0" w:rsidRPr="00B76C92" w14:paraId="313FFB42" w14:textId="77777777" w:rsidTr="007205AB">
        <w:trPr>
          <w:jc w:val="center"/>
        </w:trPr>
        <w:tc>
          <w:tcPr>
            <w:tcW w:w="4757" w:type="dxa"/>
            <w:gridSpan w:val="2"/>
            <w:shd w:val="clear" w:color="auto" w:fill="auto"/>
          </w:tcPr>
          <w:p w14:paraId="406F53D4" w14:textId="77777777" w:rsidR="00E735F0" w:rsidRPr="00B76C92" w:rsidRDefault="00E735F0" w:rsidP="007205AB">
            <w:pPr>
              <w:snapToGrid w:val="0"/>
              <w:spacing w:before="40" w:after="40"/>
              <w:jc w:val="center"/>
              <w:rPr>
                <w:b/>
                <w:sz w:val="20"/>
                <w:szCs w:val="16"/>
              </w:rPr>
            </w:pPr>
            <w:r w:rsidRPr="00B76C92">
              <w:rPr>
                <w:b/>
                <w:sz w:val="20"/>
                <w:szCs w:val="16"/>
              </w:rPr>
              <w:t>Item</w:t>
            </w:r>
          </w:p>
        </w:tc>
        <w:tc>
          <w:tcPr>
            <w:tcW w:w="2379" w:type="dxa"/>
            <w:shd w:val="clear" w:color="auto" w:fill="auto"/>
          </w:tcPr>
          <w:p w14:paraId="09EFBBF8" w14:textId="77777777" w:rsidR="00E735F0" w:rsidRPr="00B76C92" w:rsidRDefault="00E735F0" w:rsidP="007205AB">
            <w:pPr>
              <w:snapToGrid w:val="0"/>
              <w:spacing w:before="40" w:after="40"/>
              <w:jc w:val="center"/>
              <w:rPr>
                <w:b/>
                <w:sz w:val="20"/>
                <w:szCs w:val="16"/>
              </w:rPr>
            </w:pPr>
            <w:r w:rsidRPr="00B76C92">
              <w:rPr>
                <w:b/>
                <w:sz w:val="20"/>
                <w:szCs w:val="16"/>
              </w:rPr>
              <w:t>Class A</w:t>
            </w:r>
          </w:p>
        </w:tc>
        <w:tc>
          <w:tcPr>
            <w:tcW w:w="2379" w:type="dxa"/>
            <w:shd w:val="clear" w:color="auto" w:fill="auto"/>
          </w:tcPr>
          <w:p w14:paraId="4D0AC54D" w14:textId="77777777" w:rsidR="00E735F0" w:rsidRPr="00B76C92" w:rsidRDefault="00E735F0" w:rsidP="007205AB">
            <w:pPr>
              <w:snapToGrid w:val="0"/>
              <w:spacing w:before="40" w:after="40"/>
              <w:jc w:val="center"/>
              <w:rPr>
                <w:b/>
                <w:sz w:val="20"/>
                <w:szCs w:val="16"/>
              </w:rPr>
            </w:pPr>
            <w:r w:rsidRPr="00B76C92">
              <w:rPr>
                <w:b/>
                <w:sz w:val="20"/>
                <w:szCs w:val="16"/>
              </w:rPr>
              <w:t>Class B</w:t>
            </w:r>
          </w:p>
        </w:tc>
      </w:tr>
      <w:tr w:rsidR="00E735F0" w:rsidRPr="00B76C92" w14:paraId="635E1D48" w14:textId="77777777" w:rsidTr="007205AB">
        <w:trPr>
          <w:jc w:val="center"/>
        </w:trPr>
        <w:tc>
          <w:tcPr>
            <w:tcW w:w="2378" w:type="dxa"/>
            <w:vMerge w:val="restart"/>
            <w:shd w:val="clear" w:color="auto" w:fill="auto"/>
          </w:tcPr>
          <w:p w14:paraId="7E96D61C" w14:textId="77777777" w:rsidR="00E735F0" w:rsidRPr="00B76C92" w:rsidRDefault="00E735F0" w:rsidP="007205AB">
            <w:pPr>
              <w:snapToGrid w:val="0"/>
              <w:spacing w:before="40" w:after="40"/>
              <w:rPr>
                <w:sz w:val="20"/>
                <w:szCs w:val="16"/>
              </w:rPr>
            </w:pPr>
            <w:r w:rsidRPr="00B76C92">
              <w:rPr>
                <w:sz w:val="20"/>
                <w:szCs w:val="16"/>
              </w:rPr>
              <w:t>Carrier frequencies</w:t>
            </w:r>
          </w:p>
        </w:tc>
        <w:tc>
          <w:tcPr>
            <w:tcW w:w="2379" w:type="dxa"/>
            <w:shd w:val="clear" w:color="auto" w:fill="auto"/>
          </w:tcPr>
          <w:p w14:paraId="7BA0E6C8" w14:textId="77777777" w:rsidR="00E735F0" w:rsidRPr="00B76C92" w:rsidRDefault="00E735F0" w:rsidP="007205AB">
            <w:pPr>
              <w:snapToGrid w:val="0"/>
              <w:spacing w:before="40" w:after="40"/>
              <w:rPr>
                <w:sz w:val="20"/>
                <w:szCs w:val="16"/>
              </w:rPr>
            </w:pPr>
            <w:r w:rsidRPr="00B76C92">
              <w:rPr>
                <w:sz w:val="20"/>
                <w:szCs w:val="16"/>
              </w:rPr>
              <w:t>Channel 1</w:t>
            </w:r>
          </w:p>
        </w:tc>
        <w:tc>
          <w:tcPr>
            <w:tcW w:w="2379" w:type="dxa"/>
            <w:shd w:val="clear" w:color="auto" w:fill="auto"/>
          </w:tcPr>
          <w:p w14:paraId="66C2752C" w14:textId="77777777" w:rsidR="00E735F0" w:rsidRPr="00B76C92" w:rsidRDefault="00E735F0" w:rsidP="007205AB">
            <w:pPr>
              <w:snapToGrid w:val="0"/>
              <w:spacing w:before="40" w:after="40"/>
              <w:rPr>
                <w:sz w:val="20"/>
                <w:szCs w:val="16"/>
              </w:rPr>
            </w:pPr>
            <w:r w:rsidRPr="00B76C92">
              <w:rPr>
                <w:sz w:val="20"/>
                <w:szCs w:val="16"/>
              </w:rPr>
              <w:t>5.790 GHz</w:t>
            </w:r>
          </w:p>
        </w:tc>
        <w:tc>
          <w:tcPr>
            <w:tcW w:w="2379" w:type="dxa"/>
            <w:shd w:val="clear" w:color="auto" w:fill="auto"/>
          </w:tcPr>
          <w:p w14:paraId="4D161630" w14:textId="77777777" w:rsidR="00E735F0" w:rsidRPr="00B76C92" w:rsidRDefault="00E735F0" w:rsidP="007205AB">
            <w:pPr>
              <w:snapToGrid w:val="0"/>
              <w:spacing w:before="40" w:after="40"/>
              <w:rPr>
                <w:sz w:val="20"/>
                <w:szCs w:val="16"/>
              </w:rPr>
            </w:pPr>
            <w:r w:rsidRPr="00B76C92">
              <w:rPr>
                <w:sz w:val="20"/>
                <w:szCs w:val="16"/>
              </w:rPr>
              <w:t>5.790 GHz</w:t>
            </w:r>
          </w:p>
        </w:tc>
      </w:tr>
      <w:tr w:rsidR="00E735F0" w:rsidRPr="00B76C92" w14:paraId="422477C1" w14:textId="77777777" w:rsidTr="007205AB">
        <w:trPr>
          <w:jc w:val="center"/>
        </w:trPr>
        <w:tc>
          <w:tcPr>
            <w:tcW w:w="2378" w:type="dxa"/>
            <w:vMerge/>
            <w:shd w:val="clear" w:color="auto" w:fill="auto"/>
          </w:tcPr>
          <w:p w14:paraId="2C9637F0" w14:textId="77777777" w:rsidR="00E735F0" w:rsidRPr="00B76C92" w:rsidRDefault="00E735F0" w:rsidP="007205AB">
            <w:pPr>
              <w:snapToGrid w:val="0"/>
              <w:spacing w:before="40" w:after="40"/>
              <w:rPr>
                <w:sz w:val="20"/>
                <w:szCs w:val="16"/>
              </w:rPr>
            </w:pPr>
          </w:p>
        </w:tc>
        <w:tc>
          <w:tcPr>
            <w:tcW w:w="2379" w:type="dxa"/>
            <w:shd w:val="clear" w:color="auto" w:fill="auto"/>
          </w:tcPr>
          <w:p w14:paraId="19ECB16E" w14:textId="77777777" w:rsidR="00E735F0" w:rsidRPr="00B76C92" w:rsidRDefault="00E735F0" w:rsidP="007205AB">
            <w:pPr>
              <w:snapToGrid w:val="0"/>
              <w:spacing w:before="40" w:after="40"/>
              <w:rPr>
                <w:sz w:val="20"/>
                <w:szCs w:val="16"/>
              </w:rPr>
            </w:pPr>
            <w:r w:rsidRPr="00B76C92">
              <w:rPr>
                <w:sz w:val="20"/>
                <w:szCs w:val="16"/>
              </w:rPr>
              <w:t>Channel 2</w:t>
            </w:r>
          </w:p>
        </w:tc>
        <w:tc>
          <w:tcPr>
            <w:tcW w:w="2379" w:type="dxa"/>
            <w:shd w:val="clear" w:color="auto" w:fill="auto"/>
          </w:tcPr>
          <w:p w14:paraId="285F8821" w14:textId="77777777" w:rsidR="00E735F0" w:rsidRPr="00B76C92" w:rsidRDefault="00E735F0" w:rsidP="007205AB">
            <w:pPr>
              <w:snapToGrid w:val="0"/>
              <w:spacing w:before="40" w:after="40"/>
              <w:rPr>
                <w:sz w:val="20"/>
                <w:szCs w:val="16"/>
              </w:rPr>
            </w:pPr>
            <w:r w:rsidRPr="00B76C92">
              <w:rPr>
                <w:sz w:val="20"/>
                <w:szCs w:val="16"/>
              </w:rPr>
              <w:t>5.800 GHz</w:t>
            </w:r>
          </w:p>
        </w:tc>
        <w:tc>
          <w:tcPr>
            <w:tcW w:w="2379" w:type="dxa"/>
            <w:shd w:val="clear" w:color="auto" w:fill="auto"/>
          </w:tcPr>
          <w:p w14:paraId="73F6122F" w14:textId="77777777" w:rsidR="00E735F0" w:rsidRPr="00B76C92" w:rsidRDefault="00E735F0" w:rsidP="007205AB">
            <w:pPr>
              <w:snapToGrid w:val="0"/>
              <w:spacing w:before="40" w:after="40"/>
              <w:rPr>
                <w:sz w:val="20"/>
                <w:szCs w:val="16"/>
              </w:rPr>
            </w:pPr>
            <w:r w:rsidRPr="00B76C92">
              <w:rPr>
                <w:sz w:val="20"/>
                <w:szCs w:val="16"/>
              </w:rPr>
              <w:t>5.800 GHz</w:t>
            </w:r>
          </w:p>
        </w:tc>
      </w:tr>
      <w:tr w:rsidR="00E735F0" w:rsidRPr="00B76C92" w14:paraId="1C62977C" w14:textId="77777777" w:rsidTr="007205AB">
        <w:trPr>
          <w:jc w:val="center"/>
        </w:trPr>
        <w:tc>
          <w:tcPr>
            <w:tcW w:w="4757" w:type="dxa"/>
            <w:gridSpan w:val="2"/>
            <w:shd w:val="clear" w:color="auto" w:fill="auto"/>
          </w:tcPr>
          <w:p w14:paraId="0C13097F" w14:textId="77777777" w:rsidR="00E735F0" w:rsidRPr="00B76C92" w:rsidRDefault="00E735F0" w:rsidP="007205AB">
            <w:pPr>
              <w:snapToGrid w:val="0"/>
              <w:spacing w:before="40" w:after="40"/>
              <w:rPr>
                <w:sz w:val="20"/>
                <w:szCs w:val="16"/>
              </w:rPr>
            </w:pPr>
            <w:r w:rsidRPr="00B76C92">
              <w:rPr>
                <w:sz w:val="20"/>
                <w:szCs w:val="16"/>
              </w:rPr>
              <w:t>Allowable occupied bandwidth</w:t>
            </w:r>
          </w:p>
        </w:tc>
        <w:tc>
          <w:tcPr>
            <w:tcW w:w="2379" w:type="dxa"/>
            <w:shd w:val="clear" w:color="auto" w:fill="auto"/>
          </w:tcPr>
          <w:p w14:paraId="51601392" w14:textId="77777777" w:rsidR="00E735F0" w:rsidRPr="00B76C92" w:rsidRDefault="00E735F0" w:rsidP="007205AB">
            <w:pPr>
              <w:snapToGrid w:val="0"/>
              <w:spacing w:before="40" w:after="40"/>
              <w:rPr>
                <w:sz w:val="20"/>
                <w:szCs w:val="16"/>
              </w:rPr>
            </w:pPr>
            <w:r w:rsidRPr="00B76C92">
              <w:rPr>
                <w:sz w:val="20"/>
                <w:szCs w:val="16"/>
              </w:rPr>
              <w:t>≤5 MHz</w:t>
            </w:r>
          </w:p>
        </w:tc>
        <w:tc>
          <w:tcPr>
            <w:tcW w:w="2379" w:type="dxa"/>
            <w:shd w:val="clear" w:color="auto" w:fill="auto"/>
          </w:tcPr>
          <w:p w14:paraId="6DDB97FC" w14:textId="77777777" w:rsidR="00E735F0" w:rsidRPr="00B76C92" w:rsidRDefault="00E735F0" w:rsidP="007205AB">
            <w:pPr>
              <w:snapToGrid w:val="0"/>
              <w:spacing w:before="40" w:after="40"/>
              <w:rPr>
                <w:sz w:val="20"/>
                <w:szCs w:val="16"/>
              </w:rPr>
            </w:pPr>
            <w:r w:rsidRPr="00B76C92">
              <w:rPr>
                <w:sz w:val="20"/>
                <w:szCs w:val="16"/>
              </w:rPr>
              <w:t>≤5 MHz</w:t>
            </w:r>
          </w:p>
        </w:tc>
      </w:tr>
      <w:tr w:rsidR="00E735F0" w:rsidRPr="00B76C92" w14:paraId="365E2F10" w14:textId="77777777" w:rsidTr="007205AB">
        <w:trPr>
          <w:jc w:val="center"/>
        </w:trPr>
        <w:tc>
          <w:tcPr>
            <w:tcW w:w="4757" w:type="dxa"/>
            <w:gridSpan w:val="2"/>
            <w:shd w:val="clear" w:color="auto" w:fill="auto"/>
          </w:tcPr>
          <w:p w14:paraId="0D5A2A1F" w14:textId="77777777" w:rsidR="00E735F0" w:rsidRPr="00B76C92" w:rsidRDefault="00E735F0" w:rsidP="007205AB">
            <w:pPr>
              <w:snapToGrid w:val="0"/>
              <w:spacing w:before="40" w:after="40"/>
              <w:rPr>
                <w:sz w:val="20"/>
                <w:szCs w:val="16"/>
              </w:rPr>
            </w:pPr>
            <w:r w:rsidRPr="00B76C92">
              <w:rPr>
                <w:sz w:val="20"/>
                <w:szCs w:val="16"/>
              </w:rPr>
              <w:t>Modulation method</w:t>
            </w:r>
          </w:p>
        </w:tc>
        <w:tc>
          <w:tcPr>
            <w:tcW w:w="2379" w:type="dxa"/>
            <w:shd w:val="clear" w:color="auto" w:fill="auto"/>
          </w:tcPr>
          <w:p w14:paraId="570E91F8" w14:textId="77777777" w:rsidR="00E735F0" w:rsidRPr="00B76C92" w:rsidRDefault="00E735F0" w:rsidP="007205AB">
            <w:pPr>
              <w:snapToGrid w:val="0"/>
              <w:spacing w:before="40" w:after="40"/>
              <w:rPr>
                <w:sz w:val="20"/>
                <w:szCs w:val="16"/>
              </w:rPr>
            </w:pPr>
            <w:r w:rsidRPr="00B76C92">
              <w:rPr>
                <w:sz w:val="20"/>
                <w:szCs w:val="16"/>
              </w:rPr>
              <w:t>ASK</w:t>
            </w:r>
          </w:p>
        </w:tc>
        <w:tc>
          <w:tcPr>
            <w:tcW w:w="2379" w:type="dxa"/>
            <w:shd w:val="clear" w:color="auto" w:fill="auto"/>
          </w:tcPr>
          <w:p w14:paraId="6502C576" w14:textId="77777777" w:rsidR="00E735F0" w:rsidRPr="00B76C92" w:rsidRDefault="00E735F0" w:rsidP="007205AB">
            <w:pPr>
              <w:snapToGrid w:val="0"/>
              <w:spacing w:before="40" w:after="40"/>
              <w:rPr>
                <w:sz w:val="20"/>
                <w:szCs w:val="16"/>
              </w:rPr>
            </w:pPr>
            <w:r w:rsidRPr="00B76C92">
              <w:rPr>
                <w:sz w:val="20"/>
                <w:szCs w:val="16"/>
              </w:rPr>
              <w:t>FSK</w:t>
            </w:r>
          </w:p>
        </w:tc>
      </w:tr>
      <w:tr w:rsidR="00E735F0" w:rsidRPr="00B76C92" w14:paraId="49AEE2B5" w14:textId="77777777" w:rsidTr="007205AB">
        <w:trPr>
          <w:jc w:val="center"/>
        </w:trPr>
        <w:tc>
          <w:tcPr>
            <w:tcW w:w="4757" w:type="dxa"/>
            <w:gridSpan w:val="2"/>
            <w:shd w:val="clear" w:color="auto" w:fill="auto"/>
          </w:tcPr>
          <w:p w14:paraId="56404191" w14:textId="77777777" w:rsidR="00E735F0" w:rsidRPr="00B76C92" w:rsidRDefault="00E735F0" w:rsidP="007205AB">
            <w:pPr>
              <w:snapToGrid w:val="0"/>
              <w:spacing w:before="40" w:after="40"/>
              <w:rPr>
                <w:sz w:val="20"/>
                <w:szCs w:val="16"/>
              </w:rPr>
            </w:pPr>
            <w:r w:rsidRPr="00B76C92">
              <w:rPr>
                <w:sz w:val="20"/>
                <w:szCs w:val="16"/>
              </w:rPr>
              <w:t>Data transmission speed (bit rate)</w:t>
            </w:r>
          </w:p>
        </w:tc>
        <w:tc>
          <w:tcPr>
            <w:tcW w:w="2379" w:type="dxa"/>
            <w:shd w:val="clear" w:color="auto" w:fill="auto"/>
          </w:tcPr>
          <w:p w14:paraId="7A203FD3" w14:textId="77777777" w:rsidR="00E735F0" w:rsidRPr="00B76C92" w:rsidRDefault="00E735F0" w:rsidP="007205AB">
            <w:pPr>
              <w:snapToGrid w:val="0"/>
              <w:spacing w:before="40" w:after="40"/>
              <w:rPr>
                <w:sz w:val="20"/>
                <w:szCs w:val="16"/>
              </w:rPr>
            </w:pPr>
            <w:r w:rsidRPr="00B76C92">
              <w:rPr>
                <w:sz w:val="20"/>
                <w:szCs w:val="16"/>
              </w:rPr>
              <w:t>512 kbit/s</w:t>
            </w:r>
          </w:p>
        </w:tc>
        <w:tc>
          <w:tcPr>
            <w:tcW w:w="2379" w:type="dxa"/>
            <w:shd w:val="clear" w:color="auto" w:fill="auto"/>
          </w:tcPr>
          <w:p w14:paraId="423D6DED" w14:textId="77777777" w:rsidR="00E735F0" w:rsidRPr="00B76C92" w:rsidRDefault="00E735F0" w:rsidP="007205AB">
            <w:pPr>
              <w:snapToGrid w:val="0"/>
              <w:spacing w:before="40" w:after="40"/>
              <w:rPr>
                <w:sz w:val="20"/>
                <w:szCs w:val="16"/>
              </w:rPr>
            </w:pPr>
            <w:r w:rsidRPr="00B76C92">
              <w:rPr>
                <w:sz w:val="20"/>
                <w:szCs w:val="16"/>
              </w:rPr>
              <w:t>1 Mbit/s</w:t>
            </w:r>
          </w:p>
        </w:tc>
      </w:tr>
      <w:tr w:rsidR="00E735F0" w:rsidRPr="00B76C92" w14:paraId="05E35329" w14:textId="77777777" w:rsidTr="007205AB">
        <w:trPr>
          <w:jc w:val="center"/>
        </w:trPr>
        <w:tc>
          <w:tcPr>
            <w:tcW w:w="4757" w:type="dxa"/>
            <w:gridSpan w:val="2"/>
            <w:shd w:val="clear" w:color="auto" w:fill="auto"/>
          </w:tcPr>
          <w:p w14:paraId="553C09C7" w14:textId="77777777" w:rsidR="00E735F0" w:rsidRPr="00B76C92" w:rsidRDefault="00E735F0" w:rsidP="007205AB">
            <w:pPr>
              <w:snapToGrid w:val="0"/>
              <w:spacing w:before="40" w:after="40"/>
              <w:rPr>
                <w:sz w:val="20"/>
                <w:szCs w:val="16"/>
              </w:rPr>
            </w:pPr>
            <w:r w:rsidRPr="00B76C92">
              <w:rPr>
                <w:sz w:val="20"/>
                <w:szCs w:val="16"/>
              </w:rPr>
              <w:t>Data coding</w:t>
            </w:r>
          </w:p>
        </w:tc>
        <w:tc>
          <w:tcPr>
            <w:tcW w:w="2379" w:type="dxa"/>
            <w:shd w:val="clear" w:color="auto" w:fill="auto"/>
          </w:tcPr>
          <w:p w14:paraId="7B4FF0D4" w14:textId="77777777" w:rsidR="00E735F0" w:rsidRPr="00B76C92" w:rsidRDefault="00E735F0" w:rsidP="007205AB">
            <w:pPr>
              <w:snapToGrid w:val="0"/>
              <w:spacing w:before="40" w:after="40"/>
              <w:rPr>
                <w:sz w:val="20"/>
                <w:szCs w:val="16"/>
              </w:rPr>
            </w:pPr>
            <w:r w:rsidRPr="00B76C92">
              <w:rPr>
                <w:sz w:val="20"/>
                <w:szCs w:val="16"/>
              </w:rPr>
              <w:t>FM0</w:t>
            </w:r>
          </w:p>
        </w:tc>
        <w:tc>
          <w:tcPr>
            <w:tcW w:w="2379" w:type="dxa"/>
            <w:shd w:val="clear" w:color="auto" w:fill="auto"/>
          </w:tcPr>
          <w:p w14:paraId="44D6F78A" w14:textId="77777777" w:rsidR="00E735F0" w:rsidRPr="00B76C92" w:rsidRDefault="00E735F0" w:rsidP="007205AB">
            <w:pPr>
              <w:snapToGrid w:val="0"/>
              <w:spacing w:before="40" w:after="40"/>
              <w:rPr>
                <w:sz w:val="20"/>
                <w:szCs w:val="16"/>
              </w:rPr>
            </w:pPr>
            <w:r w:rsidRPr="00B76C92">
              <w:rPr>
                <w:sz w:val="20"/>
                <w:szCs w:val="16"/>
              </w:rPr>
              <w:t>Manchester</w:t>
            </w:r>
          </w:p>
        </w:tc>
      </w:tr>
      <w:tr w:rsidR="00E735F0" w:rsidRPr="00B76C92" w14:paraId="2A28C28F" w14:textId="77777777" w:rsidTr="007205AB">
        <w:trPr>
          <w:jc w:val="center"/>
        </w:trPr>
        <w:tc>
          <w:tcPr>
            <w:tcW w:w="4757" w:type="dxa"/>
            <w:gridSpan w:val="2"/>
            <w:shd w:val="clear" w:color="auto" w:fill="auto"/>
          </w:tcPr>
          <w:p w14:paraId="7CFA0031" w14:textId="77777777" w:rsidR="00E735F0" w:rsidRPr="00B76C92" w:rsidRDefault="00E735F0" w:rsidP="007205AB">
            <w:pPr>
              <w:snapToGrid w:val="0"/>
              <w:spacing w:before="40" w:after="40"/>
              <w:rPr>
                <w:sz w:val="20"/>
                <w:szCs w:val="16"/>
              </w:rPr>
            </w:pPr>
            <w:r w:rsidRPr="00B76C92">
              <w:rPr>
                <w:sz w:val="20"/>
                <w:szCs w:val="16"/>
              </w:rPr>
              <w:t>e.i.r.p.</w:t>
            </w:r>
          </w:p>
        </w:tc>
        <w:tc>
          <w:tcPr>
            <w:tcW w:w="2379" w:type="dxa"/>
            <w:shd w:val="clear" w:color="auto" w:fill="auto"/>
          </w:tcPr>
          <w:p w14:paraId="1DE64FC3" w14:textId="77777777" w:rsidR="00E735F0" w:rsidRPr="00B76C92" w:rsidRDefault="00E735F0" w:rsidP="007205AB">
            <w:pPr>
              <w:snapToGrid w:val="0"/>
              <w:spacing w:before="40" w:after="40"/>
              <w:rPr>
                <w:sz w:val="20"/>
                <w:szCs w:val="16"/>
              </w:rPr>
            </w:pPr>
            <w:r w:rsidRPr="00B76C92">
              <w:rPr>
                <w:sz w:val="20"/>
                <w:szCs w:val="16"/>
              </w:rPr>
              <w:t>≤ +10 dBm</w:t>
            </w:r>
          </w:p>
        </w:tc>
        <w:tc>
          <w:tcPr>
            <w:tcW w:w="2379" w:type="dxa"/>
            <w:shd w:val="clear" w:color="auto" w:fill="auto"/>
          </w:tcPr>
          <w:p w14:paraId="278EBE56" w14:textId="77777777" w:rsidR="00E735F0" w:rsidRPr="00B76C92" w:rsidRDefault="00E735F0" w:rsidP="007205AB">
            <w:pPr>
              <w:snapToGrid w:val="0"/>
              <w:spacing w:before="40" w:after="40"/>
              <w:rPr>
                <w:sz w:val="20"/>
                <w:szCs w:val="16"/>
              </w:rPr>
            </w:pPr>
            <w:r w:rsidRPr="00B76C92">
              <w:rPr>
                <w:sz w:val="20"/>
                <w:szCs w:val="16"/>
              </w:rPr>
              <w:t>≤ +10 dBm</w:t>
            </w:r>
          </w:p>
        </w:tc>
      </w:tr>
    </w:tbl>
    <w:p w14:paraId="78BCAF34" w14:textId="77777777" w:rsidR="00E735F0" w:rsidRPr="00B76C92" w:rsidRDefault="00E735F0" w:rsidP="00F128D0"/>
    <w:p w14:paraId="799A5420" w14:textId="27B82015" w:rsidR="00E735F0" w:rsidRPr="00B76C92" w:rsidRDefault="00E735F0" w:rsidP="00E735F0">
      <w:pPr>
        <w:pStyle w:val="Heading3"/>
      </w:pPr>
      <w:bookmarkStart w:id="56" w:name="_Toc463513029"/>
      <w:r w:rsidRPr="00B76C92">
        <w:t>6.8.1</w:t>
      </w:r>
      <w:r w:rsidRPr="00B76C92">
        <w:tab/>
        <w:t>Frequency usage</w:t>
      </w:r>
      <w:bookmarkEnd w:id="56"/>
    </w:p>
    <w:p w14:paraId="309A41BE" w14:textId="77777777" w:rsidR="00E735F0" w:rsidRPr="00B76C92" w:rsidRDefault="00E735F0" w:rsidP="00E735F0">
      <w:pPr>
        <w:rPr>
          <w:lang w:eastAsia="ja-JP"/>
        </w:rPr>
      </w:pPr>
      <w:r w:rsidRPr="00B76C92">
        <w:rPr>
          <w:lang w:eastAsia="ko-KR"/>
        </w:rPr>
        <w:t>The usage status of ETC in APT countries is shown in Table 2. Many APT count</w:t>
      </w:r>
      <w:r w:rsidRPr="00B76C92">
        <w:rPr>
          <w:lang w:eastAsia="ja-JP"/>
        </w:rPr>
        <w:t>r</w:t>
      </w:r>
      <w:r w:rsidRPr="00B76C92">
        <w:rPr>
          <w:lang w:eastAsia="ko-KR"/>
        </w:rPr>
        <w:t xml:space="preserve">ies adopted ETC in frequency band of 2.4, 5.8, 5.9 and 24 GHz. For ETC in </w:t>
      </w:r>
      <w:r w:rsidRPr="00B76C92">
        <w:rPr>
          <w:lang w:eastAsia="ja-JP"/>
        </w:rPr>
        <w:t xml:space="preserve">some </w:t>
      </w:r>
      <w:r w:rsidRPr="00B76C92">
        <w:rPr>
          <w:lang w:eastAsia="ko-KR"/>
        </w:rPr>
        <w:t xml:space="preserve">APT </w:t>
      </w:r>
      <w:r w:rsidRPr="00B76C92">
        <w:rPr>
          <w:lang w:eastAsia="ja-JP"/>
        </w:rPr>
        <w:t>countries</w:t>
      </w:r>
      <w:r w:rsidRPr="00B76C92">
        <w:rPr>
          <w:lang w:eastAsia="ko-KR"/>
        </w:rPr>
        <w:t xml:space="preserve">, DSRC technology and 5.8 GHz band has been used. </w:t>
      </w:r>
    </w:p>
    <w:p w14:paraId="28D8E214" w14:textId="77777777" w:rsidR="00E735F0" w:rsidRPr="00B76C92" w:rsidRDefault="00E735F0" w:rsidP="00E735F0">
      <w:pPr>
        <w:pStyle w:val="TableNo"/>
        <w:rPr>
          <w:lang w:eastAsia="ja-JP"/>
        </w:rPr>
      </w:pPr>
      <w:r w:rsidRPr="00B76C92">
        <w:lastRenderedPageBreak/>
        <w:t>Table [X</w:t>
      </w:r>
      <w:r w:rsidRPr="00B76C92">
        <w:rPr>
          <w:lang w:eastAsia="ja-JP"/>
        </w:rPr>
        <w:t>]</w:t>
      </w:r>
    </w:p>
    <w:p w14:paraId="2365DAC1" w14:textId="77777777" w:rsidR="00E735F0" w:rsidRPr="00B76C92" w:rsidRDefault="00E735F0" w:rsidP="00E735F0">
      <w:pPr>
        <w:pStyle w:val="Tabletitle"/>
        <w:rPr>
          <w:lang w:eastAsia="ja-JP"/>
        </w:rPr>
      </w:pPr>
      <w:r w:rsidRPr="00B76C92">
        <w:rPr>
          <w:lang w:eastAsia="ja-JP"/>
        </w:rPr>
        <w:t>Frequency usage for ETC in Asia-Pacific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E735F0" w:rsidRPr="00B76C92" w14:paraId="05FCC3B0" w14:textId="77777777" w:rsidTr="00D6069A">
        <w:trPr>
          <w:trHeight w:val="828"/>
          <w:tblHeader/>
        </w:trPr>
        <w:tc>
          <w:tcPr>
            <w:tcW w:w="1384" w:type="dxa"/>
            <w:shd w:val="clear" w:color="auto" w:fill="auto"/>
            <w:vAlign w:val="center"/>
          </w:tcPr>
          <w:p w14:paraId="1585EE84" w14:textId="77777777" w:rsidR="00E735F0" w:rsidRPr="00B76C92" w:rsidRDefault="00E735F0" w:rsidP="00D6069A">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4E1BED9B" w14:textId="77777777" w:rsidR="00E735F0" w:rsidRPr="00B76C92" w:rsidRDefault="00E735F0" w:rsidP="00D6069A">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2077413B" w14:textId="77777777" w:rsidR="00E735F0" w:rsidRPr="00B76C92" w:rsidRDefault="00E735F0" w:rsidP="00D6069A">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A0E39D2" w14:textId="25482BA4" w:rsidR="00E735F0" w:rsidRPr="00B76C92" w:rsidRDefault="006B2819" w:rsidP="00D6069A">
            <w:pPr>
              <w:pStyle w:val="Tablehead"/>
              <w:jc w:val="left"/>
              <w:rPr>
                <w:snapToGrid w:val="0"/>
                <w:lang w:eastAsia="ko-KR"/>
              </w:rPr>
            </w:pPr>
            <w:r w:rsidRPr="00B76C92">
              <w:rPr>
                <w:snapToGrid w:val="0"/>
                <w:lang w:eastAsia="ko-KR"/>
              </w:rPr>
              <w:t>Application</w:t>
            </w:r>
          </w:p>
        </w:tc>
        <w:tc>
          <w:tcPr>
            <w:tcW w:w="1701" w:type="dxa"/>
            <w:shd w:val="clear" w:color="auto" w:fill="auto"/>
            <w:vAlign w:val="center"/>
          </w:tcPr>
          <w:p w14:paraId="2ECCE869" w14:textId="77777777" w:rsidR="00E735F0" w:rsidRPr="00B76C92" w:rsidRDefault="00E735F0" w:rsidP="00D6069A">
            <w:pPr>
              <w:pStyle w:val="Tablehead"/>
              <w:rPr>
                <w:snapToGrid w:val="0"/>
                <w:lang w:eastAsia="ko-KR"/>
              </w:rPr>
            </w:pPr>
            <w:r w:rsidRPr="00B76C92">
              <w:rPr>
                <w:snapToGrid w:val="0"/>
                <w:lang w:eastAsia="ko-KR"/>
              </w:rPr>
              <w:t>Deployment or plan Year</w:t>
            </w:r>
          </w:p>
        </w:tc>
      </w:tr>
      <w:tr w:rsidR="00E735F0" w:rsidRPr="00B76C92" w14:paraId="1859FFA5" w14:textId="77777777" w:rsidTr="00D6069A">
        <w:trPr>
          <w:trHeight w:val="562"/>
        </w:trPr>
        <w:tc>
          <w:tcPr>
            <w:tcW w:w="1384" w:type="dxa"/>
            <w:shd w:val="clear" w:color="auto" w:fill="auto"/>
            <w:vAlign w:val="center"/>
          </w:tcPr>
          <w:p w14:paraId="4CEBEB9D" w14:textId="77777777" w:rsidR="00E735F0" w:rsidRPr="00B76C92" w:rsidRDefault="00E735F0" w:rsidP="00D6069A">
            <w:pPr>
              <w:pStyle w:val="Tabletext"/>
              <w:keepNext/>
              <w:jc w:val="center"/>
              <w:rPr>
                <w:snapToGrid w:val="0"/>
                <w:lang w:eastAsia="ko-KR"/>
              </w:rPr>
            </w:pPr>
            <w:r w:rsidRPr="00B76C92">
              <w:rPr>
                <w:snapToGrid w:val="0"/>
                <w:lang w:eastAsia="ko-KR"/>
              </w:rPr>
              <w:t>Australia</w:t>
            </w:r>
          </w:p>
        </w:tc>
        <w:tc>
          <w:tcPr>
            <w:tcW w:w="2268" w:type="dxa"/>
            <w:shd w:val="clear" w:color="auto" w:fill="auto"/>
            <w:vAlign w:val="center"/>
          </w:tcPr>
          <w:p w14:paraId="11BAB41D" w14:textId="77777777" w:rsidR="00E735F0" w:rsidRPr="00B76C92" w:rsidRDefault="00E735F0" w:rsidP="00D6069A">
            <w:pPr>
              <w:pStyle w:val="Tabletext"/>
              <w:keepNext/>
              <w:jc w:val="center"/>
              <w:rPr>
                <w:snapToGrid w:val="0"/>
                <w:lang w:eastAsia="ko-KR"/>
              </w:rPr>
            </w:pPr>
            <w:r w:rsidRPr="00B76C92">
              <w:rPr>
                <w:lang w:eastAsia="ko-KR"/>
              </w:rPr>
              <w:t xml:space="preserve">5,725-5,795 MHz, </w:t>
            </w:r>
            <w:r w:rsidRPr="00B76C92">
              <w:rPr>
                <w:lang w:eastAsia="ko-KR"/>
              </w:rPr>
              <w:br/>
              <w:t xml:space="preserve">5,815-5,875 MHz, </w:t>
            </w:r>
            <w:r w:rsidRPr="00B76C92">
              <w:rPr>
                <w:lang w:eastAsia="ko-KR"/>
              </w:rPr>
              <w:br/>
              <w:t>24-24.25 GHz</w:t>
            </w:r>
          </w:p>
        </w:tc>
        <w:tc>
          <w:tcPr>
            <w:tcW w:w="1843" w:type="dxa"/>
            <w:shd w:val="clear" w:color="auto" w:fill="auto"/>
            <w:vAlign w:val="center"/>
          </w:tcPr>
          <w:p w14:paraId="429C7A5A" w14:textId="77777777" w:rsidR="00E735F0" w:rsidRPr="00B76C92" w:rsidRDefault="00E735F0" w:rsidP="00D6069A">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080EA2EB" w14:textId="77777777" w:rsidR="00E735F0" w:rsidRPr="00B76C92" w:rsidRDefault="00E735F0" w:rsidP="00D6069A">
            <w:pPr>
              <w:pStyle w:val="Tabletext"/>
              <w:keepNext/>
              <w:rPr>
                <w:snapToGrid w:val="0"/>
                <w:lang w:eastAsia="ko-KR"/>
              </w:rPr>
            </w:pPr>
            <w:r w:rsidRPr="00B76C92">
              <w:rPr>
                <w:lang w:eastAsia="ja-JP"/>
              </w:rPr>
              <w:t>E</w:t>
            </w:r>
            <w:r w:rsidRPr="00B76C92">
              <w:rPr>
                <w:lang w:eastAsia="ko-KR"/>
              </w:rPr>
              <w:t>lectronic tolling</w:t>
            </w:r>
          </w:p>
        </w:tc>
        <w:tc>
          <w:tcPr>
            <w:tcW w:w="1701" w:type="dxa"/>
            <w:shd w:val="clear" w:color="auto" w:fill="auto"/>
            <w:vAlign w:val="center"/>
          </w:tcPr>
          <w:p w14:paraId="348CCB24" w14:textId="77777777" w:rsidR="00E735F0" w:rsidRPr="00B76C92" w:rsidRDefault="00E735F0" w:rsidP="00D6069A">
            <w:pPr>
              <w:pStyle w:val="Tabletext"/>
              <w:keepNext/>
              <w:jc w:val="center"/>
              <w:rPr>
                <w:snapToGrid w:val="0"/>
                <w:lang w:eastAsia="ko-KR"/>
              </w:rPr>
            </w:pPr>
            <w:r w:rsidRPr="00B76C92">
              <w:rPr>
                <w:snapToGrid w:val="0"/>
                <w:lang w:eastAsia="ko-KR"/>
              </w:rPr>
              <w:t>-</w:t>
            </w:r>
          </w:p>
        </w:tc>
      </w:tr>
      <w:tr w:rsidR="00E735F0" w:rsidRPr="00B76C92" w14:paraId="68E007BF" w14:textId="77777777" w:rsidTr="00D6069A">
        <w:trPr>
          <w:trHeight w:val="562"/>
        </w:trPr>
        <w:tc>
          <w:tcPr>
            <w:tcW w:w="1384" w:type="dxa"/>
            <w:shd w:val="clear" w:color="auto" w:fill="auto"/>
            <w:vAlign w:val="center"/>
          </w:tcPr>
          <w:p w14:paraId="4FB10F11" w14:textId="77777777" w:rsidR="00E735F0" w:rsidRPr="00B76C92" w:rsidRDefault="00E735F0" w:rsidP="00D6069A">
            <w:pPr>
              <w:pStyle w:val="Tabletext"/>
              <w:keepNext/>
              <w:jc w:val="center"/>
              <w:rPr>
                <w:snapToGrid w:val="0"/>
                <w:lang w:eastAsia="ko-KR"/>
              </w:rPr>
            </w:pPr>
            <w:r w:rsidRPr="00B76C92">
              <w:rPr>
                <w:snapToGrid w:val="0"/>
                <w:lang w:eastAsia="ko-KR"/>
              </w:rPr>
              <w:t>China</w:t>
            </w:r>
          </w:p>
        </w:tc>
        <w:tc>
          <w:tcPr>
            <w:tcW w:w="2268" w:type="dxa"/>
            <w:shd w:val="clear" w:color="auto" w:fill="auto"/>
            <w:vAlign w:val="center"/>
          </w:tcPr>
          <w:p w14:paraId="569BECDF" w14:textId="77777777" w:rsidR="00E735F0" w:rsidRPr="00B76C92" w:rsidRDefault="00E735F0" w:rsidP="00D6069A">
            <w:pPr>
              <w:pStyle w:val="Tabletext"/>
              <w:keepNext/>
              <w:jc w:val="center"/>
              <w:rPr>
                <w:snapToGrid w:val="0"/>
                <w:lang w:eastAsia="ko-KR"/>
              </w:rPr>
            </w:pPr>
            <w:r w:rsidRPr="00B76C92">
              <w:rPr>
                <w:snapToGrid w:val="0"/>
                <w:lang w:eastAsia="zh-CN"/>
              </w:rPr>
              <w:t>5</w:t>
            </w:r>
            <w:r w:rsidRPr="00B76C92">
              <w:rPr>
                <w:snapToGrid w:val="0"/>
                <w:lang w:eastAsia="ko-KR"/>
              </w:rPr>
              <w:t>,</w:t>
            </w:r>
            <w:r w:rsidRPr="00B76C92">
              <w:rPr>
                <w:snapToGrid w:val="0"/>
                <w:lang w:eastAsia="zh-CN"/>
              </w:rPr>
              <w:t>725-5</w:t>
            </w:r>
            <w:r w:rsidRPr="00B76C92">
              <w:rPr>
                <w:snapToGrid w:val="0"/>
                <w:lang w:eastAsia="ko-KR"/>
              </w:rPr>
              <w:t>,</w:t>
            </w:r>
            <w:r w:rsidRPr="00B76C92">
              <w:rPr>
                <w:snapToGrid w:val="0"/>
                <w:lang w:eastAsia="zh-CN"/>
              </w:rPr>
              <w:t>850</w:t>
            </w:r>
            <w:r w:rsidRPr="00B76C92">
              <w:rPr>
                <w:snapToGrid w:val="0"/>
                <w:lang w:eastAsia="ko-KR"/>
              </w:rPr>
              <w:t xml:space="preserve"> MHz</w:t>
            </w:r>
          </w:p>
        </w:tc>
        <w:tc>
          <w:tcPr>
            <w:tcW w:w="1843" w:type="dxa"/>
            <w:shd w:val="clear" w:color="auto" w:fill="auto"/>
            <w:vAlign w:val="center"/>
          </w:tcPr>
          <w:p w14:paraId="36DAFDDB" w14:textId="77777777" w:rsidR="00E735F0" w:rsidRPr="00B76C92" w:rsidRDefault="00E735F0" w:rsidP="00D6069A">
            <w:pPr>
              <w:pStyle w:val="Tabletext"/>
              <w:keepNext/>
              <w:jc w:val="center"/>
              <w:rPr>
                <w:snapToGrid w:val="0"/>
                <w:lang w:eastAsia="ko-KR"/>
              </w:rPr>
            </w:pPr>
            <w:r w:rsidRPr="00B76C92">
              <w:rPr>
                <w:snapToGrid w:val="0"/>
                <w:lang w:eastAsia="zh-CN"/>
              </w:rPr>
              <w:t>DSRC</w:t>
            </w:r>
          </w:p>
        </w:tc>
        <w:tc>
          <w:tcPr>
            <w:tcW w:w="2268" w:type="dxa"/>
            <w:shd w:val="clear" w:color="auto" w:fill="auto"/>
            <w:vAlign w:val="center"/>
          </w:tcPr>
          <w:p w14:paraId="0A49820B" w14:textId="77777777" w:rsidR="00E735F0" w:rsidRPr="00B76C92" w:rsidRDefault="00E735F0" w:rsidP="00D6069A">
            <w:pPr>
              <w:pStyle w:val="Tabletext"/>
              <w:keepNext/>
              <w:rPr>
                <w:snapToGrid w:val="0"/>
                <w:lang w:eastAsia="zh-CN"/>
              </w:rPr>
            </w:pPr>
            <w:r w:rsidRPr="00B76C92">
              <w:rPr>
                <w:snapToGrid w:val="0"/>
                <w:lang w:eastAsia="zh-CN"/>
              </w:rPr>
              <w:t>ETC</w:t>
            </w:r>
            <w:r w:rsidRPr="00B76C92">
              <w:rPr>
                <w:snapToGrid w:val="0"/>
                <w:lang w:eastAsia="zh-CN"/>
              </w:rPr>
              <w:br/>
              <w:t>(Electronic Toll Collection)</w:t>
            </w:r>
          </w:p>
        </w:tc>
        <w:tc>
          <w:tcPr>
            <w:tcW w:w="1701" w:type="dxa"/>
            <w:shd w:val="clear" w:color="auto" w:fill="auto"/>
            <w:vAlign w:val="center"/>
          </w:tcPr>
          <w:p w14:paraId="410E9E69" w14:textId="77777777" w:rsidR="00E735F0" w:rsidRPr="00B76C92" w:rsidRDefault="00E735F0" w:rsidP="00D6069A">
            <w:pPr>
              <w:pStyle w:val="Tabletext"/>
              <w:keepNext/>
              <w:jc w:val="center"/>
              <w:rPr>
                <w:snapToGrid w:val="0"/>
                <w:lang w:eastAsia="zh-CN"/>
              </w:rPr>
            </w:pPr>
            <w:r w:rsidRPr="00B76C92">
              <w:rPr>
                <w:snapToGrid w:val="0"/>
                <w:lang w:eastAsia="zh-CN"/>
              </w:rPr>
              <w:t>Enacted in 2003</w:t>
            </w:r>
          </w:p>
        </w:tc>
      </w:tr>
      <w:tr w:rsidR="00E735F0" w:rsidRPr="00B76C92" w14:paraId="22ADDC83" w14:textId="77777777" w:rsidTr="00D6069A">
        <w:trPr>
          <w:trHeight w:val="562"/>
        </w:trPr>
        <w:tc>
          <w:tcPr>
            <w:tcW w:w="1384" w:type="dxa"/>
            <w:shd w:val="clear" w:color="auto" w:fill="auto"/>
            <w:vAlign w:val="center"/>
          </w:tcPr>
          <w:p w14:paraId="75960FE9" w14:textId="77777777" w:rsidR="00E735F0" w:rsidRPr="00B76C92" w:rsidRDefault="00E735F0" w:rsidP="00D6069A">
            <w:pPr>
              <w:pStyle w:val="Tabletext"/>
              <w:keepNext/>
              <w:jc w:val="center"/>
              <w:rPr>
                <w:snapToGrid w:val="0"/>
                <w:lang w:eastAsia="ko-KR"/>
              </w:rPr>
            </w:pPr>
            <w:r w:rsidRPr="00B76C92">
              <w:rPr>
                <w:snapToGrid w:val="0"/>
                <w:lang w:eastAsia="ko-KR"/>
              </w:rPr>
              <w:t>Hong Kong</w:t>
            </w:r>
          </w:p>
        </w:tc>
        <w:tc>
          <w:tcPr>
            <w:tcW w:w="2268" w:type="dxa"/>
            <w:shd w:val="clear" w:color="auto" w:fill="auto"/>
            <w:vAlign w:val="center"/>
          </w:tcPr>
          <w:p w14:paraId="18ED6292" w14:textId="77777777" w:rsidR="00E735F0" w:rsidRPr="00B76C92" w:rsidRDefault="00E735F0" w:rsidP="00D6069A">
            <w:pPr>
              <w:pStyle w:val="Tabletext"/>
              <w:keepNext/>
              <w:jc w:val="center"/>
              <w:rPr>
                <w:snapToGrid w:val="0"/>
                <w:lang w:eastAsia="ja-JP"/>
              </w:rPr>
            </w:pPr>
            <w:r w:rsidRPr="00B76C92">
              <w:rPr>
                <w:snapToGrid w:val="0"/>
                <w:lang w:eastAsia="ko-KR"/>
              </w:rPr>
              <w:t>2</w:t>
            </w:r>
            <w:r w:rsidRPr="00B76C92">
              <w:rPr>
                <w:snapToGrid w:val="0"/>
                <w:lang w:eastAsia="ja-JP"/>
              </w:rPr>
              <w:t>,</w:t>
            </w:r>
            <w:r w:rsidRPr="00B76C92">
              <w:rPr>
                <w:snapToGrid w:val="0"/>
                <w:lang w:eastAsia="ko-KR"/>
              </w:rPr>
              <w:t>4</w:t>
            </w:r>
            <w:r w:rsidRPr="00B76C92">
              <w:rPr>
                <w:snapToGrid w:val="0"/>
                <w:lang w:eastAsia="ja-JP"/>
              </w:rPr>
              <w:t>00</w:t>
            </w:r>
            <w:r w:rsidRPr="00B76C92">
              <w:rPr>
                <w:snapToGrid w:val="0"/>
                <w:lang w:eastAsia="ko-KR"/>
              </w:rPr>
              <w:t>–2</w:t>
            </w:r>
            <w:r w:rsidRPr="00B76C92">
              <w:rPr>
                <w:snapToGrid w:val="0"/>
                <w:lang w:eastAsia="ja-JP"/>
              </w:rPr>
              <w:t>,</w:t>
            </w:r>
            <w:r w:rsidRPr="00B76C92">
              <w:rPr>
                <w:snapToGrid w:val="0"/>
                <w:lang w:eastAsia="ko-KR"/>
              </w:rPr>
              <w:t xml:space="preserve">4835 </w:t>
            </w:r>
            <w:r w:rsidRPr="00B76C92">
              <w:rPr>
                <w:snapToGrid w:val="0"/>
                <w:lang w:eastAsia="ja-JP"/>
              </w:rPr>
              <w:t>MHz</w:t>
            </w:r>
          </w:p>
        </w:tc>
        <w:tc>
          <w:tcPr>
            <w:tcW w:w="1843" w:type="dxa"/>
            <w:shd w:val="clear" w:color="auto" w:fill="auto"/>
            <w:vAlign w:val="center"/>
          </w:tcPr>
          <w:p w14:paraId="65EB3781" w14:textId="77777777" w:rsidR="00E735F0" w:rsidRPr="00B76C92" w:rsidRDefault="00E735F0" w:rsidP="00D6069A">
            <w:pPr>
              <w:pStyle w:val="Tabletext"/>
              <w:keepNext/>
              <w:jc w:val="center"/>
              <w:rPr>
                <w:snapToGrid w:val="0"/>
                <w:lang w:eastAsia="ko-KR"/>
              </w:rPr>
            </w:pPr>
            <w:r w:rsidRPr="00B76C92">
              <w:rPr>
                <w:snapToGrid w:val="0"/>
                <w:lang w:eastAsia="ko-KR"/>
              </w:rPr>
              <w:t>Exemption from Licensing Order</w:t>
            </w:r>
          </w:p>
        </w:tc>
        <w:tc>
          <w:tcPr>
            <w:tcW w:w="2268" w:type="dxa"/>
            <w:shd w:val="clear" w:color="auto" w:fill="auto"/>
            <w:vAlign w:val="center"/>
          </w:tcPr>
          <w:p w14:paraId="0BBD401C" w14:textId="77777777" w:rsidR="00E735F0" w:rsidRPr="00B76C92" w:rsidRDefault="00E735F0" w:rsidP="00D6069A">
            <w:pPr>
              <w:pStyle w:val="Tabletext"/>
              <w:keepNext/>
              <w:rPr>
                <w:snapToGrid w:val="0"/>
                <w:lang w:eastAsia="ko-KR"/>
              </w:rPr>
            </w:pPr>
            <w:r w:rsidRPr="00B76C92">
              <w:rPr>
                <w:snapToGrid w:val="0"/>
                <w:lang w:eastAsia="zh-TW"/>
              </w:rPr>
              <w:t xml:space="preserve">Electronic </w:t>
            </w:r>
            <w:r w:rsidRPr="00B76C92">
              <w:rPr>
                <w:snapToGrid w:val="0"/>
                <w:lang w:eastAsia="ko-KR"/>
              </w:rPr>
              <w:t>toll collection services</w:t>
            </w:r>
          </w:p>
        </w:tc>
        <w:tc>
          <w:tcPr>
            <w:tcW w:w="1701" w:type="dxa"/>
            <w:shd w:val="clear" w:color="auto" w:fill="auto"/>
            <w:vAlign w:val="center"/>
          </w:tcPr>
          <w:p w14:paraId="76512964" w14:textId="77777777" w:rsidR="00E735F0" w:rsidRPr="00B76C92" w:rsidRDefault="00E735F0" w:rsidP="00D6069A">
            <w:pPr>
              <w:pStyle w:val="Tabletext"/>
              <w:keepNext/>
              <w:jc w:val="center"/>
              <w:rPr>
                <w:snapToGrid w:val="0"/>
                <w:lang w:eastAsia="ko-KR"/>
              </w:rPr>
            </w:pPr>
            <w:r w:rsidRPr="00B76C92">
              <w:rPr>
                <w:snapToGrid w:val="0"/>
                <w:lang w:eastAsia="ko-KR"/>
              </w:rPr>
              <w:t>1998</w:t>
            </w:r>
          </w:p>
        </w:tc>
      </w:tr>
      <w:tr w:rsidR="00E735F0" w:rsidRPr="00B76C92" w14:paraId="69B7409C" w14:textId="77777777" w:rsidTr="00D6069A">
        <w:trPr>
          <w:trHeight w:val="562"/>
        </w:trPr>
        <w:tc>
          <w:tcPr>
            <w:tcW w:w="1384" w:type="dxa"/>
            <w:vMerge w:val="restart"/>
            <w:shd w:val="clear" w:color="auto" w:fill="auto"/>
            <w:vAlign w:val="center"/>
          </w:tcPr>
          <w:p w14:paraId="02F158BF" w14:textId="77777777" w:rsidR="00E735F0" w:rsidRPr="00B76C92" w:rsidRDefault="00E735F0" w:rsidP="00D6069A">
            <w:pPr>
              <w:pStyle w:val="Tabletext"/>
              <w:keepNext/>
              <w:jc w:val="center"/>
              <w:rPr>
                <w:snapToGrid w:val="0"/>
                <w:lang w:eastAsia="ko-KR"/>
              </w:rPr>
            </w:pPr>
            <w:r w:rsidRPr="00B76C92">
              <w:rPr>
                <w:snapToGrid w:val="0"/>
                <w:lang w:eastAsia="ko-KR"/>
              </w:rPr>
              <w:t>Japan</w:t>
            </w:r>
          </w:p>
        </w:tc>
        <w:tc>
          <w:tcPr>
            <w:tcW w:w="2268" w:type="dxa"/>
            <w:vMerge w:val="restart"/>
            <w:shd w:val="clear" w:color="auto" w:fill="auto"/>
            <w:vAlign w:val="center"/>
          </w:tcPr>
          <w:p w14:paraId="7FE651FA" w14:textId="77777777" w:rsidR="00E735F0" w:rsidRPr="00B76C92" w:rsidRDefault="00E735F0" w:rsidP="00D6069A">
            <w:pPr>
              <w:pStyle w:val="Tabletext"/>
              <w:keepNext/>
              <w:jc w:val="center"/>
              <w:rPr>
                <w:snapToGrid w:val="0"/>
                <w:lang w:eastAsia="ko-KR"/>
              </w:rPr>
            </w:pPr>
            <w:r w:rsidRPr="00B76C92">
              <w:rPr>
                <w:snapToGrid w:val="0"/>
                <w:lang w:eastAsia="ja-JP"/>
              </w:rPr>
              <w:t>5,770-5,850 MHz</w:t>
            </w:r>
          </w:p>
        </w:tc>
        <w:tc>
          <w:tcPr>
            <w:tcW w:w="1843" w:type="dxa"/>
            <w:shd w:val="clear" w:color="auto" w:fill="auto"/>
            <w:vAlign w:val="center"/>
          </w:tcPr>
          <w:p w14:paraId="41E3E5AC" w14:textId="77777777" w:rsidR="00E735F0" w:rsidRPr="00B76C92" w:rsidRDefault="00E735F0" w:rsidP="00D6069A">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tc>
        <w:tc>
          <w:tcPr>
            <w:tcW w:w="2268" w:type="dxa"/>
            <w:shd w:val="clear" w:color="auto" w:fill="auto"/>
            <w:vAlign w:val="center"/>
          </w:tcPr>
          <w:p w14:paraId="5EEEE002" w14:textId="77777777" w:rsidR="00E735F0" w:rsidRPr="00B76C92" w:rsidRDefault="00E735F0" w:rsidP="00D6069A">
            <w:pPr>
              <w:pStyle w:val="Tabletext"/>
              <w:keepNext/>
              <w:rPr>
                <w:snapToGrid w:val="0"/>
                <w:lang w:eastAsia="ko-KR"/>
              </w:rPr>
            </w:pPr>
            <w:r w:rsidRPr="00B76C92">
              <w:rPr>
                <w:snapToGrid w:val="0"/>
                <w:lang w:eastAsia="ko-KR"/>
              </w:rPr>
              <w:t>Collect highway toll (Communication)</w:t>
            </w:r>
          </w:p>
        </w:tc>
        <w:tc>
          <w:tcPr>
            <w:tcW w:w="1701" w:type="dxa"/>
            <w:shd w:val="clear" w:color="auto" w:fill="auto"/>
            <w:vAlign w:val="center"/>
          </w:tcPr>
          <w:p w14:paraId="0D14957B" w14:textId="77777777" w:rsidR="00E735F0" w:rsidRPr="00B76C92" w:rsidRDefault="00E735F0" w:rsidP="00D6069A">
            <w:pPr>
              <w:pStyle w:val="Tabletext"/>
              <w:keepNext/>
              <w:jc w:val="center"/>
              <w:rPr>
                <w:snapToGrid w:val="0"/>
                <w:lang w:eastAsia="ko-KR"/>
              </w:rPr>
            </w:pPr>
            <w:r w:rsidRPr="00B76C92">
              <w:rPr>
                <w:snapToGrid w:val="0"/>
                <w:lang w:eastAsia="ko-KR"/>
              </w:rPr>
              <w:t>Enacted in 1997</w:t>
            </w:r>
          </w:p>
        </w:tc>
      </w:tr>
      <w:tr w:rsidR="00E735F0" w:rsidRPr="00B76C92" w14:paraId="1EE11416" w14:textId="77777777" w:rsidTr="00D6069A">
        <w:trPr>
          <w:trHeight w:val="562"/>
        </w:trPr>
        <w:tc>
          <w:tcPr>
            <w:tcW w:w="1384" w:type="dxa"/>
            <w:vMerge/>
            <w:shd w:val="clear" w:color="auto" w:fill="auto"/>
            <w:vAlign w:val="center"/>
          </w:tcPr>
          <w:p w14:paraId="363691F7" w14:textId="77777777" w:rsidR="00E735F0" w:rsidRPr="00B76C92" w:rsidRDefault="00E735F0" w:rsidP="00D6069A">
            <w:pPr>
              <w:pStyle w:val="Tabletext"/>
              <w:keepNext/>
              <w:jc w:val="center"/>
              <w:rPr>
                <w:snapToGrid w:val="0"/>
                <w:lang w:eastAsia="ko-KR"/>
              </w:rPr>
            </w:pPr>
          </w:p>
        </w:tc>
        <w:tc>
          <w:tcPr>
            <w:tcW w:w="2268" w:type="dxa"/>
            <w:vMerge/>
            <w:shd w:val="clear" w:color="auto" w:fill="auto"/>
            <w:vAlign w:val="center"/>
          </w:tcPr>
          <w:p w14:paraId="668A7CC8" w14:textId="77777777" w:rsidR="00E735F0" w:rsidRPr="00B76C92" w:rsidRDefault="00E735F0" w:rsidP="00D6069A">
            <w:pPr>
              <w:pStyle w:val="Tabletext"/>
              <w:keepNext/>
              <w:jc w:val="center"/>
              <w:rPr>
                <w:snapToGrid w:val="0"/>
                <w:lang w:eastAsia="ko-KR"/>
              </w:rPr>
            </w:pPr>
          </w:p>
        </w:tc>
        <w:tc>
          <w:tcPr>
            <w:tcW w:w="1843" w:type="dxa"/>
            <w:shd w:val="clear" w:color="auto" w:fill="auto"/>
            <w:vAlign w:val="center"/>
          </w:tcPr>
          <w:p w14:paraId="69E1EC81" w14:textId="77777777" w:rsidR="00E735F0" w:rsidRPr="00B76C92" w:rsidRDefault="00E735F0" w:rsidP="00D6069A">
            <w:pPr>
              <w:pStyle w:val="Tabletext"/>
              <w:keepNext/>
              <w:jc w:val="center"/>
              <w:rPr>
                <w:snapToGrid w:val="0"/>
                <w:lang w:eastAsia="ko-KR"/>
              </w:rPr>
            </w:pPr>
            <w:r w:rsidRPr="00B76C92">
              <w:rPr>
                <w:snapToGrid w:val="0"/>
                <w:lang w:eastAsia="ko-KR"/>
              </w:rPr>
              <w:t>DSRC</w:t>
            </w:r>
          </w:p>
          <w:p w14:paraId="1B3B07A1" w14:textId="77777777" w:rsidR="00E735F0" w:rsidRPr="00B76C92" w:rsidRDefault="00E735F0" w:rsidP="00D6069A">
            <w:pPr>
              <w:pStyle w:val="Tabletext"/>
              <w:keepNext/>
              <w:jc w:val="center"/>
              <w:rPr>
                <w:snapToGrid w:val="0"/>
                <w:lang w:eastAsia="ko-KR"/>
              </w:rPr>
            </w:pPr>
            <w:r w:rsidRPr="00B76C92">
              <w:rPr>
                <w:snapToGrid w:val="0"/>
                <w:lang w:eastAsia="ko-KR"/>
              </w:rPr>
              <w:t>(Dedicated Short Range Communication)</w:t>
            </w:r>
          </w:p>
        </w:tc>
        <w:tc>
          <w:tcPr>
            <w:tcW w:w="2268" w:type="dxa"/>
            <w:shd w:val="clear" w:color="auto" w:fill="auto"/>
            <w:vAlign w:val="center"/>
          </w:tcPr>
          <w:p w14:paraId="42A05B25" w14:textId="77777777" w:rsidR="00E735F0" w:rsidRPr="00B76C92" w:rsidRDefault="00E735F0" w:rsidP="00D6069A">
            <w:pPr>
              <w:pStyle w:val="Tabletext"/>
              <w:keepNext/>
              <w:rPr>
                <w:snapToGrid w:val="0"/>
                <w:lang w:eastAsia="ko-KR"/>
              </w:rPr>
            </w:pPr>
            <w:r w:rsidRPr="00B76C92">
              <w:rPr>
                <w:snapToGrid w:val="0"/>
                <w:lang w:eastAsia="ko-KR"/>
              </w:rPr>
              <w:t>-Collect highway toll</w:t>
            </w:r>
            <w:r w:rsidRPr="00B76C92">
              <w:rPr>
                <w:snapToGrid w:val="0"/>
                <w:lang w:eastAsia="ko-KR"/>
              </w:rPr>
              <w:br/>
              <w:t>-Provide various information (Communication, Broadcast)</w:t>
            </w:r>
          </w:p>
        </w:tc>
        <w:tc>
          <w:tcPr>
            <w:tcW w:w="1701" w:type="dxa"/>
            <w:shd w:val="clear" w:color="auto" w:fill="auto"/>
            <w:vAlign w:val="center"/>
          </w:tcPr>
          <w:p w14:paraId="1CD56200" w14:textId="77777777" w:rsidR="00E735F0" w:rsidRPr="00B76C92" w:rsidRDefault="00E735F0" w:rsidP="00D6069A">
            <w:pPr>
              <w:pStyle w:val="Tabletext"/>
              <w:keepNext/>
              <w:jc w:val="center"/>
              <w:rPr>
                <w:snapToGrid w:val="0"/>
                <w:lang w:eastAsia="ko-KR"/>
              </w:rPr>
            </w:pPr>
            <w:r w:rsidRPr="00B76C92">
              <w:rPr>
                <w:snapToGrid w:val="0"/>
                <w:lang w:eastAsia="ko-KR"/>
              </w:rPr>
              <w:t>Enacted in 2001</w:t>
            </w:r>
          </w:p>
          <w:p w14:paraId="411D5F62" w14:textId="5FE098A3" w:rsidR="00E735F0" w:rsidRPr="00B76C92" w:rsidRDefault="00E735F0" w:rsidP="004F25A3">
            <w:pPr>
              <w:pStyle w:val="Tabletext"/>
              <w:keepNext/>
              <w:jc w:val="center"/>
              <w:rPr>
                <w:snapToGrid w:val="0"/>
                <w:lang w:eastAsia="ko-KR"/>
              </w:rPr>
            </w:pPr>
            <w:r w:rsidRPr="00B76C92">
              <w:rPr>
                <w:snapToGrid w:val="0"/>
                <w:lang w:eastAsia="ko-KR"/>
              </w:rPr>
              <w:t>(Revised 200</w:t>
            </w:r>
            <w:r w:rsidR="004F25A3" w:rsidRPr="00B76C92">
              <w:rPr>
                <w:snapToGrid w:val="0"/>
                <w:lang w:eastAsia="ko-KR"/>
              </w:rPr>
              <w:t>8</w:t>
            </w:r>
            <w:r w:rsidRPr="00B76C92">
              <w:rPr>
                <w:snapToGrid w:val="0"/>
                <w:lang w:eastAsia="ko-KR"/>
              </w:rPr>
              <w:t>)</w:t>
            </w:r>
          </w:p>
        </w:tc>
      </w:tr>
      <w:tr w:rsidR="00E735F0" w:rsidRPr="00B76C92" w14:paraId="6E4E1ECF" w14:textId="77777777" w:rsidTr="00D6069A">
        <w:trPr>
          <w:trHeight w:val="562"/>
        </w:trPr>
        <w:tc>
          <w:tcPr>
            <w:tcW w:w="1384" w:type="dxa"/>
            <w:shd w:val="clear" w:color="auto" w:fill="auto"/>
            <w:vAlign w:val="center"/>
          </w:tcPr>
          <w:p w14:paraId="3BCC4F88" w14:textId="77777777" w:rsidR="00E735F0" w:rsidRPr="00B76C92" w:rsidRDefault="00E735F0" w:rsidP="00D6069A">
            <w:pPr>
              <w:pStyle w:val="Tabletext"/>
              <w:keepNext/>
              <w:jc w:val="center"/>
              <w:rPr>
                <w:snapToGrid w:val="0"/>
                <w:lang w:eastAsia="ko-KR"/>
              </w:rPr>
            </w:pPr>
            <w:r w:rsidRPr="00B76C92">
              <w:rPr>
                <w:snapToGrid w:val="0"/>
                <w:lang w:eastAsia="ko-KR"/>
              </w:rPr>
              <w:t>Korea</w:t>
            </w:r>
          </w:p>
        </w:tc>
        <w:tc>
          <w:tcPr>
            <w:tcW w:w="2268" w:type="dxa"/>
            <w:shd w:val="clear" w:color="auto" w:fill="auto"/>
            <w:vAlign w:val="center"/>
          </w:tcPr>
          <w:p w14:paraId="2813EF72" w14:textId="77777777" w:rsidR="00E735F0" w:rsidRPr="00B76C92" w:rsidRDefault="00E735F0" w:rsidP="00D6069A">
            <w:pPr>
              <w:pStyle w:val="Tabletext"/>
              <w:keepNext/>
              <w:jc w:val="center"/>
              <w:rPr>
                <w:snapToGrid w:val="0"/>
                <w:lang w:eastAsia="ja-JP"/>
              </w:rPr>
            </w:pPr>
            <w:r w:rsidRPr="00B76C92">
              <w:rPr>
                <w:snapToGrid w:val="0"/>
                <w:lang w:eastAsia="ko-KR"/>
              </w:rPr>
              <w:t>5,795-5,815</w:t>
            </w:r>
            <w:r w:rsidRPr="00B76C92">
              <w:rPr>
                <w:rFonts w:ascii="MS Mincho" w:hAnsi="MS Mincho"/>
                <w:snapToGrid w:val="0"/>
                <w:lang w:eastAsia="ja-JP"/>
              </w:rPr>
              <w:t xml:space="preserve"> </w:t>
            </w:r>
            <w:r w:rsidRPr="00B76C92">
              <w:rPr>
                <w:snapToGrid w:val="0"/>
                <w:lang w:eastAsia="ja-JP"/>
              </w:rPr>
              <w:t>MHz</w:t>
            </w:r>
          </w:p>
        </w:tc>
        <w:tc>
          <w:tcPr>
            <w:tcW w:w="1843" w:type="dxa"/>
            <w:shd w:val="clear" w:color="auto" w:fill="auto"/>
            <w:vAlign w:val="center"/>
          </w:tcPr>
          <w:p w14:paraId="1FD5B67E" w14:textId="77777777" w:rsidR="00E735F0" w:rsidRPr="00B76C92" w:rsidRDefault="00E735F0" w:rsidP="00D6069A">
            <w:pPr>
              <w:pStyle w:val="Tabletext"/>
              <w:keepNext/>
              <w:jc w:val="center"/>
              <w:rPr>
                <w:snapToGrid w:val="0"/>
                <w:lang w:eastAsia="ko-KR"/>
              </w:rPr>
            </w:pPr>
            <w:r w:rsidRPr="00B76C92">
              <w:rPr>
                <w:snapToGrid w:val="0"/>
                <w:lang w:eastAsia="ko-KR"/>
              </w:rPr>
              <w:t>DSRC/</w:t>
            </w:r>
          </w:p>
          <w:p w14:paraId="64C6BD96" w14:textId="77777777" w:rsidR="00E735F0" w:rsidRPr="00B76C92" w:rsidRDefault="00E735F0" w:rsidP="00D6069A">
            <w:pPr>
              <w:pStyle w:val="Tabletext"/>
              <w:keepNext/>
              <w:jc w:val="center"/>
              <w:rPr>
                <w:snapToGrid w:val="0"/>
                <w:lang w:eastAsia="ko-KR"/>
              </w:rPr>
            </w:pPr>
            <w:r w:rsidRPr="00B76C92">
              <w:rPr>
                <w:snapToGrid w:val="0"/>
                <w:lang w:eastAsia="ko-KR"/>
              </w:rPr>
              <w:t>TTA Standard</w:t>
            </w:r>
          </w:p>
          <w:p w14:paraId="37641E13" w14:textId="77777777" w:rsidR="00E735F0" w:rsidRPr="00B76C92" w:rsidRDefault="00E735F0" w:rsidP="00D6069A">
            <w:pPr>
              <w:pStyle w:val="Tabletext"/>
              <w:keepNext/>
              <w:jc w:val="center"/>
              <w:rPr>
                <w:snapToGrid w:val="0"/>
                <w:lang w:eastAsia="ko-KR"/>
              </w:rPr>
            </w:pPr>
            <w:r w:rsidRPr="00B76C92">
              <w:rPr>
                <w:snapToGrid w:val="0"/>
                <w:lang w:eastAsia="ko-KR"/>
              </w:rPr>
              <w:t>(TTAS.KO-06.0025/R1)</w:t>
            </w:r>
          </w:p>
        </w:tc>
        <w:tc>
          <w:tcPr>
            <w:tcW w:w="2268" w:type="dxa"/>
            <w:shd w:val="clear" w:color="auto" w:fill="auto"/>
            <w:vAlign w:val="center"/>
          </w:tcPr>
          <w:p w14:paraId="16E29F0A" w14:textId="77777777" w:rsidR="00E735F0" w:rsidRPr="00B76C92" w:rsidRDefault="00E735F0" w:rsidP="00D6069A">
            <w:pPr>
              <w:pStyle w:val="Tabletext"/>
              <w:keepNext/>
              <w:rPr>
                <w:snapToGrid w:val="0"/>
                <w:lang w:eastAsia="ko-KR"/>
              </w:rPr>
            </w:pPr>
            <w:r w:rsidRPr="00B76C92">
              <w:rPr>
                <w:snapToGrid w:val="0"/>
                <w:lang w:eastAsia="ko-KR"/>
              </w:rPr>
              <w:t>ETC</w:t>
            </w:r>
            <w:r w:rsidRPr="00B76C92">
              <w:rPr>
                <w:snapToGrid w:val="0"/>
                <w:lang w:eastAsia="ko-KR"/>
              </w:rPr>
              <w:br/>
              <w:t>(Electronic Toll Collection)</w:t>
            </w:r>
          </w:p>
          <w:p w14:paraId="0EFBF7D6" w14:textId="77777777" w:rsidR="00E735F0" w:rsidRPr="00B76C92" w:rsidRDefault="00E735F0" w:rsidP="00D6069A">
            <w:pPr>
              <w:pStyle w:val="Tabletext"/>
              <w:keepNext/>
              <w:rPr>
                <w:snapToGrid w:val="0"/>
                <w:lang w:eastAsia="ko-KR"/>
              </w:rPr>
            </w:pPr>
            <w:r w:rsidRPr="00B76C92">
              <w:rPr>
                <w:snapToGrid w:val="0"/>
                <w:lang w:eastAsia="ko-KR"/>
              </w:rPr>
              <w:t>BIS(Bus Information System)</w:t>
            </w:r>
          </w:p>
        </w:tc>
        <w:tc>
          <w:tcPr>
            <w:tcW w:w="1701" w:type="dxa"/>
            <w:shd w:val="clear" w:color="auto" w:fill="auto"/>
            <w:vAlign w:val="center"/>
          </w:tcPr>
          <w:p w14:paraId="735F7EDE" w14:textId="77777777" w:rsidR="00E735F0" w:rsidRPr="00B76C92" w:rsidRDefault="00E735F0" w:rsidP="00D6069A">
            <w:pPr>
              <w:pStyle w:val="Tabletext"/>
              <w:keepNext/>
              <w:jc w:val="center"/>
              <w:rPr>
                <w:snapToGrid w:val="0"/>
                <w:lang w:eastAsia="ko-KR"/>
              </w:rPr>
            </w:pPr>
            <w:r w:rsidRPr="00B76C92">
              <w:rPr>
                <w:snapToGrid w:val="0"/>
                <w:lang w:eastAsia="ko-KR"/>
              </w:rPr>
              <w:t>2006</w:t>
            </w:r>
          </w:p>
          <w:p w14:paraId="3192F858" w14:textId="77777777" w:rsidR="00E735F0" w:rsidRPr="00B76C92" w:rsidRDefault="00E735F0" w:rsidP="00D6069A">
            <w:pPr>
              <w:pStyle w:val="Tabletext"/>
              <w:keepNext/>
              <w:jc w:val="center"/>
              <w:rPr>
                <w:snapToGrid w:val="0"/>
                <w:lang w:eastAsia="ko-KR"/>
              </w:rPr>
            </w:pPr>
            <w:r w:rsidRPr="00B76C92">
              <w:rPr>
                <w:snapToGrid w:val="0"/>
                <w:lang w:eastAsia="ko-KR"/>
              </w:rPr>
              <w:t>(Highpass Tolling)</w:t>
            </w:r>
          </w:p>
        </w:tc>
      </w:tr>
      <w:tr w:rsidR="00E735F0" w:rsidRPr="00B76C92" w14:paraId="437B2E05" w14:textId="77777777" w:rsidTr="00D6069A">
        <w:trPr>
          <w:trHeight w:val="562"/>
        </w:trPr>
        <w:tc>
          <w:tcPr>
            <w:tcW w:w="1384" w:type="dxa"/>
            <w:vMerge w:val="restart"/>
            <w:shd w:val="clear" w:color="auto" w:fill="auto"/>
            <w:vAlign w:val="center"/>
          </w:tcPr>
          <w:p w14:paraId="4600D90B" w14:textId="77777777" w:rsidR="00E735F0" w:rsidRPr="00B76C92" w:rsidRDefault="00E735F0" w:rsidP="00D6069A">
            <w:pPr>
              <w:pStyle w:val="Tabletext"/>
              <w:keepNext/>
              <w:jc w:val="center"/>
              <w:rPr>
                <w:snapToGrid w:val="0"/>
                <w:lang w:eastAsia="ko-KR"/>
              </w:rPr>
            </w:pPr>
            <w:r w:rsidRPr="00B76C92">
              <w:rPr>
                <w:snapToGrid w:val="0"/>
                <w:lang w:eastAsia="ko-KR"/>
              </w:rPr>
              <w:t>Singapore</w:t>
            </w:r>
          </w:p>
        </w:tc>
        <w:tc>
          <w:tcPr>
            <w:tcW w:w="2268" w:type="dxa"/>
            <w:shd w:val="clear" w:color="auto" w:fill="auto"/>
            <w:vAlign w:val="center"/>
          </w:tcPr>
          <w:p w14:paraId="29935FED" w14:textId="77777777" w:rsidR="00E735F0" w:rsidRPr="00B76C92" w:rsidRDefault="00E735F0" w:rsidP="00D6069A">
            <w:pPr>
              <w:pStyle w:val="Tabletext"/>
              <w:keepNext/>
              <w:jc w:val="center"/>
              <w:rPr>
                <w:snapToGrid w:val="0"/>
                <w:lang w:eastAsia="ko-KR"/>
              </w:rPr>
            </w:pPr>
            <w:r w:rsidRPr="00B76C92">
              <w:rPr>
                <w:snapToGrid w:val="0"/>
                <w:lang w:eastAsia="ko-KR"/>
              </w:rPr>
              <w:t>2</w:t>
            </w:r>
            <w:r w:rsidRPr="00B76C92">
              <w:rPr>
                <w:snapToGrid w:val="0"/>
                <w:lang w:eastAsia="ja-JP"/>
              </w:rPr>
              <w:t>,</w:t>
            </w:r>
            <w:r w:rsidRPr="00B76C92">
              <w:rPr>
                <w:snapToGrid w:val="0"/>
                <w:lang w:eastAsia="ko-KR"/>
              </w:rPr>
              <w:t>35</w:t>
            </w:r>
            <w:r w:rsidRPr="00B76C92">
              <w:rPr>
                <w:snapToGrid w:val="0"/>
                <w:lang w:eastAsia="ja-JP"/>
              </w:rPr>
              <w:t>0</w:t>
            </w:r>
            <w:r w:rsidRPr="00B76C92">
              <w:rPr>
                <w:snapToGrid w:val="0"/>
                <w:lang w:eastAsia="ko-KR"/>
              </w:rPr>
              <w:t>-2</w:t>
            </w:r>
            <w:r w:rsidRPr="00B76C92">
              <w:rPr>
                <w:snapToGrid w:val="0"/>
                <w:lang w:eastAsia="ja-JP"/>
              </w:rPr>
              <w:t>,</w:t>
            </w:r>
            <w:r w:rsidRPr="00B76C92">
              <w:rPr>
                <w:snapToGrid w:val="0"/>
                <w:lang w:eastAsia="ko-KR"/>
              </w:rPr>
              <w:t>483</w:t>
            </w:r>
            <w:r w:rsidRPr="00B76C92">
              <w:rPr>
                <w:snapToGrid w:val="0"/>
                <w:lang w:eastAsia="ja-JP"/>
              </w:rPr>
              <w:t>.</w:t>
            </w:r>
            <w:r w:rsidRPr="00B76C92">
              <w:rPr>
                <w:snapToGrid w:val="0"/>
                <w:lang w:eastAsia="ko-KR"/>
              </w:rPr>
              <w:t xml:space="preserve">5 </w:t>
            </w:r>
            <w:r w:rsidRPr="00B76C92">
              <w:rPr>
                <w:snapToGrid w:val="0"/>
                <w:lang w:eastAsia="ja-JP"/>
              </w:rPr>
              <w:t>MHz</w:t>
            </w:r>
          </w:p>
        </w:tc>
        <w:tc>
          <w:tcPr>
            <w:tcW w:w="1843" w:type="dxa"/>
            <w:shd w:val="clear" w:color="auto" w:fill="auto"/>
            <w:vAlign w:val="center"/>
          </w:tcPr>
          <w:p w14:paraId="15D3D447" w14:textId="77777777" w:rsidR="00E735F0" w:rsidRPr="00B76C92" w:rsidRDefault="00E735F0" w:rsidP="00D6069A">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7A835EB6" w14:textId="77777777" w:rsidR="00E735F0" w:rsidRPr="00B76C92" w:rsidRDefault="00E735F0" w:rsidP="00D6069A">
            <w:pPr>
              <w:pStyle w:val="Tabletext"/>
              <w:keepNext/>
              <w:rPr>
                <w:snapToGrid w:val="0"/>
                <w:lang w:eastAsia="ko-KR"/>
              </w:rPr>
            </w:pPr>
            <w:r w:rsidRPr="00B76C92">
              <w:rPr>
                <w:snapToGrid w:val="0"/>
                <w:lang w:eastAsia="ko-KR"/>
              </w:rPr>
              <w:t>Electronic Road Pricing  (ERP) Systems</w:t>
            </w:r>
          </w:p>
        </w:tc>
        <w:tc>
          <w:tcPr>
            <w:tcW w:w="1701" w:type="dxa"/>
            <w:shd w:val="clear" w:color="auto" w:fill="auto"/>
            <w:vAlign w:val="center"/>
          </w:tcPr>
          <w:p w14:paraId="1CD571CB" w14:textId="77777777" w:rsidR="00E735F0" w:rsidRPr="00B76C92" w:rsidRDefault="00E735F0" w:rsidP="00D6069A">
            <w:pPr>
              <w:pStyle w:val="Tabletext"/>
              <w:keepNext/>
              <w:jc w:val="center"/>
              <w:rPr>
                <w:snapToGrid w:val="0"/>
                <w:lang w:eastAsia="ko-KR"/>
              </w:rPr>
            </w:pPr>
            <w:r w:rsidRPr="00B76C92">
              <w:rPr>
                <w:snapToGrid w:val="0"/>
                <w:lang w:eastAsia="ko-KR"/>
              </w:rPr>
              <w:t>1998</w:t>
            </w:r>
          </w:p>
        </w:tc>
      </w:tr>
      <w:tr w:rsidR="00E735F0" w:rsidRPr="00B76C92" w14:paraId="2CA89B3D" w14:textId="77777777" w:rsidTr="00D6069A">
        <w:trPr>
          <w:trHeight w:val="562"/>
        </w:trPr>
        <w:tc>
          <w:tcPr>
            <w:tcW w:w="1384" w:type="dxa"/>
            <w:vMerge/>
            <w:shd w:val="clear" w:color="auto" w:fill="auto"/>
            <w:vAlign w:val="center"/>
          </w:tcPr>
          <w:p w14:paraId="67A15546" w14:textId="77777777" w:rsidR="00E735F0" w:rsidRPr="00B76C92" w:rsidRDefault="00E735F0" w:rsidP="00D6069A">
            <w:pPr>
              <w:pStyle w:val="Tabletext"/>
              <w:keepNext/>
              <w:jc w:val="center"/>
              <w:rPr>
                <w:snapToGrid w:val="0"/>
                <w:lang w:eastAsia="ko-KR"/>
              </w:rPr>
            </w:pPr>
          </w:p>
        </w:tc>
        <w:tc>
          <w:tcPr>
            <w:tcW w:w="2268" w:type="dxa"/>
            <w:shd w:val="clear" w:color="auto" w:fill="auto"/>
            <w:vAlign w:val="center"/>
          </w:tcPr>
          <w:p w14:paraId="33514801" w14:textId="77777777" w:rsidR="00E735F0" w:rsidRPr="00B76C92" w:rsidRDefault="00E735F0" w:rsidP="007205AB">
            <w:pPr>
              <w:pStyle w:val="Tabletext"/>
              <w:keepNext/>
              <w:jc w:val="center"/>
              <w:rPr>
                <w:snapToGrid w:val="0"/>
                <w:lang w:eastAsia="ko-KR"/>
              </w:rPr>
            </w:pPr>
            <w:r w:rsidRPr="00B76C92">
              <w:rPr>
                <w:bCs/>
                <w:snapToGrid w:val="0"/>
                <w:lang w:eastAsia="ko-KR"/>
              </w:rPr>
              <w:t>5,855</w:t>
            </w:r>
            <w:r w:rsidR="007205AB" w:rsidRPr="00B76C92">
              <w:rPr>
                <w:bCs/>
                <w:snapToGrid w:val="0"/>
                <w:lang w:eastAsia="ko-KR"/>
              </w:rPr>
              <w:t>-</w:t>
            </w:r>
            <w:r w:rsidRPr="00B76C92">
              <w:rPr>
                <w:bCs/>
                <w:snapToGrid w:val="0"/>
                <w:lang w:eastAsia="ko-KR"/>
              </w:rPr>
              <w:t>5,925 MHz</w:t>
            </w:r>
          </w:p>
        </w:tc>
        <w:tc>
          <w:tcPr>
            <w:tcW w:w="1843" w:type="dxa"/>
            <w:shd w:val="clear" w:color="auto" w:fill="auto"/>
            <w:vAlign w:val="center"/>
          </w:tcPr>
          <w:p w14:paraId="50442594" w14:textId="77777777" w:rsidR="00E735F0" w:rsidRPr="00B76C92" w:rsidRDefault="00E735F0" w:rsidP="00D6069A">
            <w:pPr>
              <w:jc w:val="center"/>
              <w:rPr>
                <w:bCs/>
                <w:snapToGrid w:val="0"/>
                <w:lang w:eastAsia="ko-KR"/>
              </w:rPr>
            </w:pPr>
            <w:r w:rsidRPr="00B76C92">
              <w:rPr>
                <w:bCs/>
                <w:snapToGrid w:val="0"/>
                <w:lang w:eastAsia="ko-KR"/>
              </w:rPr>
              <w:t>DSRC</w:t>
            </w:r>
          </w:p>
          <w:p w14:paraId="61628916" w14:textId="77777777" w:rsidR="00E735F0" w:rsidRPr="00B76C92" w:rsidRDefault="00E735F0" w:rsidP="00D6069A">
            <w:pPr>
              <w:pStyle w:val="Tabletext"/>
              <w:keepNext/>
              <w:jc w:val="center"/>
              <w:rPr>
                <w:snapToGrid w:val="0"/>
                <w:lang w:eastAsia="ko-KR"/>
              </w:rPr>
            </w:pPr>
            <w:r w:rsidRPr="00B76C92">
              <w:rPr>
                <w:bCs/>
                <w:snapToGrid w:val="0"/>
                <w:lang w:eastAsia="ko-KR"/>
              </w:rPr>
              <w:t>(Dedicated Short Range Communication)</w:t>
            </w:r>
          </w:p>
        </w:tc>
        <w:tc>
          <w:tcPr>
            <w:tcW w:w="2268" w:type="dxa"/>
            <w:shd w:val="clear" w:color="auto" w:fill="auto"/>
            <w:vAlign w:val="center"/>
          </w:tcPr>
          <w:p w14:paraId="1C320788" w14:textId="77777777" w:rsidR="00E735F0" w:rsidRPr="00B76C92" w:rsidRDefault="00E735F0" w:rsidP="00D6069A">
            <w:pPr>
              <w:pStyle w:val="Tabletext"/>
              <w:keepNext/>
              <w:rPr>
                <w:snapToGrid w:val="0"/>
                <w:lang w:eastAsia="ko-KR"/>
              </w:rPr>
            </w:pPr>
            <w:r w:rsidRPr="00B76C92">
              <w:rPr>
                <w:bCs/>
                <w:snapToGrid w:val="0"/>
                <w:lang w:eastAsia="ko-KR"/>
              </w:rPr>
              <w:t>Next Generation Electronic Road Pricing (ERP) Systems</w:t>
            </w:r>
          </w:p>
        </w:tc>
        <w:tc>
          <w:tcPr>
            <w:tcW w:w="1701" w:type="dxa"/>
            <w:shd w:val="clear" w:color="auto" w:fill="auto"/>
            <w:vAlign w:val="center"/>
          </w:tcPr>
          <w:p w14:paraId="4657AD85" w14:textId="77777777" w:rsidR="00E735F0" w:rsidRPr="00B76C92" w:rsidRDefault="00E735F0" w:rsidP="00D6069A">
            <w:pPr>
              <w:pStyle w:val="Tabletext"/>
              <w:keepNext/>
              <w:jc w:val="center"/>
              <w:rPr>
                <w:snapToGrid w:val="0"/>
                <w:lang w:eastAsia="ko-KR"/>
              </w:rPr>
            </w:pPr>
            <w:r w:rsidRPr="00B76C92">
              <w:rPr>
                <w:bCs/>
                <w:snapToGrid w:val="0"/>
                <w:lang w:eastAsia="ko-KR"/>
              </w:rPr>
              <w:t>2020 (estimated)</w:t>
            </w:r>
          </w:p>
        </w:tc>
      </w:tr>
      <w:tr w:rsidR="00E735F0" w:rsidRPr="00B76C92" w14:paraId="264EF48E" w14:textId="77777777" w:rsidTr="00D6069A">
        <w:trPr>
          <w:trHeight w:val="562"/>
        </w:trPr>
        <w:tc>
          <w:tcPr>
            <w:tcW w:w="1384" w:type="dxa"/>
            <w:shd w:val="clear" w:color="auto" w:fill="auto"/>
            <w:vAlign w:val="center"/>
          </w:tcPr>
          <w:p w14:paraId="5B58376B" w14:textId="77777777" w:rsidR="00E735F0" w:rsidRPr="00B76C92" w:rsidRDefault="00E735F0" w:rsidP="00D6069A">
            <w:pPr>
              <w:pStyle w:val="Tabletext"/>
              <w:keepNext/>
              <w:jc w:val="center"/>
              <w:rPr>
                <w:snapToGrid w:val="0"/>
                <w:lang w:eastAsia="ko-KR"/>
              </w:rPr>
            </w:pPr>
            <w:r w:rsidRPr="00B76C92">
              <w:rPr>
                <w:snapToGrid w:val="0"/>
                <w:lang w:eastAsia="ko-KR"/>
              </w:rPr>
              <w:t>Thailand</w:t>
            </w:r>
          </w:p>
        </w:tc>
        <w:tc>
          <w:tcPr>
            <w:tcW w:w="2268" w:type="dxa"/>
            <w:shd w:val="clear" w:color="auto" w:fill="auto"/>
            <w:vAlign w:val="center"/>
          </w:tcPr>
          <w:p w14:paraId="6252EFEA" w14:textId="77777777" w:rsidR="00E735F0" w:rsidRPr="00B76C92" w:rsidRDefault="00E735F0" w:rsidP="00D6069A">
            <w:pPr>
              <w:pStyle w:val="Tabletext"/>
              <w:keepNext/>
              <w:jc w:val="center"/>
              <w:rPr>
                <w:snapToGrid w:val="0"/>
                <w:lang w:eastAsia="ko-KR"/>
              </w:rPr>
            </w:pPr>
            <w:r w:rsidRPr="00B76C92">
              <w:rPr>
                <w:snapToGrid w:val="0"/>
              </w:rPr>
              <w:t>5.470-5.850 GHz</w:t>
            </w:r>
          </w:p>
        </w:tc>
        <w:tc>
          <w:tcPr>
            <w:tcW w:w="1843" w:type="dxa"/>
            <w:shd w:val="clear" w:color="auto" w:fill="auto"/>
            <w:vAlign w:val="center"/>
          </w:tcPr>
          <w:p w14:paraId="22CAE15D" w14:textId="77777777" w:rsidR="00E735F0" w:rsidRPr="00B76C92" w:rsidRDefault="00E735F0" w:rsidP="00D6069A">
            <w:pPr>
              <w:pStyle w:val="Tabletext"/>
              <w:keepNext/>
              <w:jc w:val="center"/>
              <w:rPr>
                <w:snapToGrid w:val="0"/>
                <w:lang w:val="fr-CH"/>
              </w:rPr>
            </w:pPr>
            <w:r w:rsidRPr="00B76C92">
              <w:rPr>
                <w:snapToGrid w:val="0"/>
                <w:lang w:val="fr-CH"/>
              </w:rPr>
              <w:t>Compliance Standard:</w:t>
            </w:r>
          </w:p>
          <w:p w14:paraId="5C348234" w14:textId="77777777" w:rsidR="00E735F0" w:rsidRPr="00B76C92" w:rsidRDefault="00E735F0" w:rsidP="00D6069A">
            <w:pPr>
              <w:pStyle w:val="Tabletext"/>
              <w:keepNext/>
              <w:jc w:val="center"/>
              <w:rPr>
                <w:snapToGrid w:val="0"/>
                <w:lang w:val="fr-CH"/>
              </w:rPr>
            </w:pPr>
            <w:r w:rsidRPr="00B76C92">
              <w:rPr>
                <w:snapToGrid w:val="0"/>
                <w:lang w:val="fr-CH"/>
              </w:rPr>
              <w:t>ETSI EN 300 440-1 or FCC Part 15.247 or</w:t>
            </w:r>
          </w:p>
          <w:p w14:paraId="6573E16D" w14:textId="77777777" w:rsidR="00E735F0" w:rsidRPr="00B76C92" w:rsidRDefault="00E735F0" w:rsidP="00D6069A">
            <w:pPr>
              <w:pStyle w:val="Tabletext"/>
              <w:keepNext/>
              <w:jc w:val="center"/>
              <w:rPr>
                <w:snapToGrid w:val="0"/>
                <w:lang w:eastAsia="ko-KR"/>
              </w:rPr>
            </w:pPr>
            <w:r w:rsidRPr="00B76C92">
              <w:rPr>
                <w:snapToGrid w:val="0"/>
              </w:rPr>
              <w:t>FCC Part 15.249</w:t>
            </w:r>
          </w:p>
        </w:tc>
        <w:tc>
          <w:tcPr>
            <w:tcW w:w="2268" w:type="dxa"/>
            <w:shd w:val="clear" w:color="auto" w:fill="auto"/>
            <w:vAlign w:val="center"/>
          </w:tcPr>
          <w:p w14:paraId="299BF8F4" w14:textId="77777777" w:rsidR="00E735F0" w:rsidRPr="00B76C92" w:rsidRDefault="00E735F0" w:rsidP="00D6069A">
            <w:pPr>
              <w:pStyle w:val="Tabletext"/>
              <w:keepNext/>
              <w:rPr>
                <w:snapToGrid w:val="0"/>
              </w:rPr>
            </w:pPr>
            <w:r w:rsidRPr="00B76C92">
              <w:rPr>
                <w:snapToGrid w:val="0"/>
              </w:rPr>
              <w:t>RFID (e.g. Electronic Toll Collection)</w:t>
            </w:r>
          </w:p>
        </w:tc>
        <w:tc>
          <w:tcPr>
            <w:tcW w:w="1701" w:type="dxa"/>
            <w:shd w:val="clear" w:color="auto" w:fill="auto"/>
            <w:vAlign w:val="center"/>
          </w:tcPr>
          <w:p w14:paraId="5FAA60C3" w14:textId="77777777" w:rsidR="00E735F0" w:rsidRPr="00B76C92" w:rsidRDefault="00E735F0" w:rsidP="00D6069A">
            <w:pPr>
              <w:pStyle w:val="Tabletext"/>
              <w:keepNext/>
              <w:jc w:val="center"/>
              <w:rPr>
                <w:snapToGrid w:val="0"/>
                <w:lang w:eastAsia="ko-KR"/>
              </w:rPr>
            </w:pPr>
            <w:r w:rsidRPr="00B76C92">
              <w:rPr>
                <w:snapToGrid w:val="0"/>
                <w:lang w:eastAsia="ko-KR"/>
              </w:rPr>
              <w:t>2008</w:t>
            </w:r>
          </w:p>
        </w:tc>
      </w:tr>
    </w:tbl>
    <w:p w14:paraId="3E08ABA6" w14:textId="77777777" w:rsidR="00E735F0" w:rsidRPr="00B76C92" w:rsidRDefault="00E735F0" w:rsidP="00E735F0">
      <w:pPr>
        <w:pStyle w:val="Tablefin"/>
      </w:pPr>
    </w:p>
    <w:p w14:paraId="6DADE4C1" w14:textId="77777777" w:rsidR="00E735F0" w:rsidRPr="00B76C92" w:rsidRDefault="00E735F0" w:rsidP="00E735F0">
      <w:pPr>
        <w:pStyle w:val="Heading3"/>
      </w:pPr>
      <w:r w:rsidRPr="00B76C92">
        <w:br w:type="page"/>
      </w:r>
    </w:p>
    <w:p w14:paraId="432DBE11" w14:textId="5CBF09A5" w:rsidR="00E735F0" w:rsidRPr="00B76C92" w:rsidRDefault="00E735F0" w:rsidP="00E735F0">
      <w:pPr>
        <w:pStyle w:val="Heading3"/>
      </w:pPr>
      <w:bookmarkStart w:id="57" w:name="_Toc463513030"/>
      <w:r w:rsidRPr="00B76C92">
        <w:lastRenderedPageBreak/>
        <w:t>6.8.2</w:t>
      </w:r>
      <w:r w:rsidRPr="00B76C92">
        <w:tab/>
        <w:t>Standardization</w:t>
      </w:r>
      <w:bookmarkEnd w:id="57"/>
    </w:p>
    <w:p w14:paraId="4CE1790D" w14:textId="77777777" w:rsidR="00E735F0" w:rsidRPr="00B76C92" w:rsidRDefault="00E735F0" w:rsidP="00E735F0">
      <w:pPr>
        <w:pStyle w:val="TableNo"/>
      </w:pPr>
      <w:r w:rsidRPr="00B76C92">
        <w:t>Table [X]</w:t>
      </w:r>
    </w:p>
    <w:p w14:paraId="00EDD0A0" w14:textId="77777777" w:rsidR="00E735F0" w:rsidRPr="00B76C92" w:rsidRDefault="00E735F0" w:rsidP="00E735F0">
      <w:pPr>
        <w:pStyle w:val="Tabletitle"/>
      </w:pPr>
      <w:r w:rsidRPr="00B76C92">
        <w:t xml:space="preserve">Standard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gridCol w:w="5670"/>
      </w:tblGrid>
      <w:tr w:rsidR="00E735F0" w:rsidRPr="00A93E53" w14:paraId="3B512AA4" w14:textId="77777777" w:rsidTr="0070573B">
        <w:trPr>
          <w:trHeight w:val="318"/>
          <w:jc w:val="center"/>
        </w:trPr>
        <w:tc>
          <w:tcPr>
            <w:tcW w:w="1555" w:type="dxa"/>
            <w:shd w:val="clear" w:color="auto" w:fill="auto"/>
            <w:vAlign w:val="center"/>
          </w:tcPr>
          <w:p w14:paraId="3E6948FE" w14:textId="77777777" w:rsidR="00E735F0" w:rsidRPr="00A93E53" w:rsidRDefault="00E735F0" w:rsidP="00D6069A">
            <w:pPr>
              <w:pStyle w:val="Tablehead"/>
              <w:rPr>
                <w:lang w:eastAsia="ko-KR"/>
              </w:rPr>
            </w:pPr>
            <w:r w:rsidRPr="00A93E53">
              <w:rPr>
                <w:lang w:eastAsia="ko-KR"/>
              </w:rPr>
              <w:t>SDO</w:t>
            </w:r>
          </w:p>
        </w:tc>
        <w:tc>
          <w:tcPr>
            <w:tcW w:w="2126" w:type="dxa"/>
            <w:shd w:val="clear" w:color="auto" w:fill="auto"/>
            <w:vAlign w:val="center"/>
          </w:tcPr>
          <w:p w14:paraId="6821FAF5" w14:textId="77777777" w:rsidR="00E735F0" w:rsidRPr="00A93E53" w:rsidRDefault="00E735F0" w:rsidP="00D6069A">
            <w:pPr>
              <w:pStyle w:val="Tablehead"/>
              <w:rPr>
                <w:lang w:eastAsia="ko-KR"/>
              </w:rPr>
            </w:pPr>
            <w:r w:rsidRPr="00A93E53">
              <w:rPr>
                <w:lang w:eastAsia="ko-KR"/>
              </w:rPr>
              <w:t>Standard No.</w:t>
            </w:r>
          </w:p>
        </w:tc>
        <w:tc>
          <w:tcPr>
            <w:tcW w:w="5670" w:type="dxa"/>
            <w:shd w:val="clear" w:color="auto" w:fill="auto"/>
            <w:vAlign w:val="center"/>
          </w:tcPr>
          <w:p w14:paraId="7AA587A1" w14:textId="77777777" w:rsidR="00E735F0" w:rsidRPr="00A93E53" w:rsidRDefault="00E735F0" w:rsidP="00D6069A">
            <w:pPr>
              <w:pStyle w:val="Tablehead"/>
              <w:rPr>
                <w:lang w:eastAsia="ko-KR"/>
              </w:rPr>
            </w:pPr>
            <w:r w:rsidRPr="00A93E53">
              <w:rPr>
                <w:lang w:eastAsia="ko-KR"/>
              </w:rPr>
              <w:t>Standard Title</w:t>
            </w:r>
          </w:p>
        </w:tc>
      </w:tr>
      <w:tr w:rsidR="00E735F0" w:rsidRPr="00A93E53" w14:paraId="434DBA3D" w14:textId="77777777" w:rsidTr="0070573B">
        <w:trPr>
          <w:trHeight w:val="318"/>
          <w:jc w:val="center"/>
        </w:trPr>
        <w:tc>
          <w:tcPr>
            <w:tcW w:w="1555" w:type="dxa"/>
            <w:vMerge w:val="restart"/>
            <w:shd w:val="clear" w:color="auto" w:fill="auto"/>
            <w:vAlign w:val="center"/>
          </w:tcPr>
          <w:p w14:paraId="33DDB8DC" w14:textId="77777777" w:rsidR="00E735F0" w:rsidRPr="00A93E53" w:rsidRDefault="00E735F0" w:rsidP="00D6069A">
            <w:pPr>
              <w:pStyle w:val="Tabletext"/>
              <w:jc w:val="center"/>
              <w:rPr>
                <w:lang w:eastAsia="ko-KR"/>
              </w:rPr>
            </w:pPr>
            <w:r w:rsidRPr="00A93E53">
              <w:rPr>
                <w:lang w:eastAsia="ko-KR"/>
              </w:rPr>
              <w:t>TTA</w:t>
            </w:r>
          </w:p>
        </w:tc>
        <w:tc>
          <w:tcPr>
            <w:tcW w:w="2126" w:type="dxa"/>
            <w:shd w:val="clear" w:color="auto" w:fill="auto"/>
            <w:vAlign w:val="center"/>
          </w:tcPr>
          <w:p w14:paraId="5C099D3F" w14:textId="77777777" w:rsidR="00E735F0" w:rsidRPr="00A93E53" w:rsidRDefault="00E735F0" w:rsidP="00D6069A">
            <w:pPr>
              <w:pStyle w:val="Tabletext"/>
              <w:rPr>
                <w:lang w:eastAsia="ko-KR"/>
              </w:rPr>
            </w:pPr>
            <w:r w:rsidRPr="00A93E53">
              <w:rPr>
                <w:lang w:eastAsia="ko-KR"/>
              </w:rPr>
              <w:t>TTAS.KO-06.0025/R1</w:t>
            </w:r>
          </w:p>
        </w:tc>
        <w:tc>
          <w:tcPr>
            <w:tcW w:w="5670" w:type="dxa"/>
            <w:shd w:val="clear" w:color="auto" w:fill="auto"/>
            <w:vAlign w:val="center"/>
          </w:tcPr>
          <w:p w14:paraId="77E2651B" w14:textId="77777777" w:rsidR="00E735F0" w:rsidRPr="00A93E53" w:rsidRDefault="00E735F0" w:rsidP="00D6069A">
            <w:pPr>
              <w:pStyle w:val="Tabletext"/>
              <w:rPr>
                <w:lang w:eastAsia="ko-KR"/>
              </w:rPr>
            </w:pPr>
            <w:r w:rsidRPr="00A93E53">
              <w:rPr>
                <w:lang w:eastAsia="ko-KR"/>
              </w:rPr>
              <w:t>Standard of DSRC Radio Communication between Road-side Equipment and On-board Equipment in 5.8 GHz band</w:t>
            </w:r>
          </w:p>
        </w:tc>
      </w:tr>
      <w:tr w:rsidR="00E735F0" w:rsidRPr="00A93E53" w14:paraId="551152E6" w14:textId="77777777" w:rsidTr="0070573B">
        <w:trPr>
          <w:trHeight w:val="318"/>
          <w:jc w:val="center"/>
        </w:trPr>
        <w:tc>
          <w:tcPr>
            <w:tcW w:w="1555" w:type="dxa"/>
            <w:vMerge/>
            <w:shd w:val="clear" w:color="auto" w:fill="auto"/>
            <w:vAlign w:val="center"/>
          </w:tcPr>
          <w:p w14:paraId="17EE92B3" w14:textId="77777777" w:rsidR="00E735F0" w:rsidRPr="00A93E53" w:rsidRDefault="00E735F0" w:rsidP="00D6069A">
            <w:pPr>
              <w:pStyle w:val="Tabletext"/>
              <w:jc w:val="center"/>
              <w:rPr>
                <w:lang w:eastAsia="ko-KR"/>
              </w:rPr>
            </w:pPr>
          </w:p>
        </w:tc>
        <w:tc>
          <w:tcPr>
            <w:tcW w:w="2126" w:type="dxa"/>
            <w:shd w:val="clear" w:color="auto" w:fill="auto"/>
            <w:vAlign w:val="center"/>
          </w:tcPr>
          <w:p w14:paraId="367E9D04" w14:textId="77777777" w:rsidR="00E735F0" w:rsidRPr="00A93E53" w:rsidRDefault="00E735F0" w:rsidP="00D6069A">
            <w:pPr>
              <w:pStyle w:val="Tabletext"/>
              <w:rPr>
                <w:lang w:eastAsia="ko-KR"/>
              </w:rPr>
            </w:pPr>
            <w:r w:rsidRPr="00A93E53">
              <w:rPr>
                <w:lang w:eastAsia="ko-KR"/>
              </w:rPr>
              <w:t>TTAS.KO-06.0052/R1</w:t>
            </w:r>
          </w:p>
        </w:tc>
        <w:tc>
          <w:tcPr>
            <w:tcW w:w="5670" w:type="dxa"/>
            <w:shd w:val="clear" w:color="auto" w:fill="auto"/>
            <w:vAlign w:val="center"/>
          </w:tcPr>
          <w:p w14:paraId="325A80F0" w14:textId="77777777" w:rsidR="00E735F0" w:rsidRPr="00A93E53" w:rsidRDefault="00E735F0" w:rsidP="00D6069A">
            <w:pPr>
              <w:pStyle w:val="Tabletext"/>
              <w:rPr>
                <w:lang w:eastAsia="ko-KR"/>
              </w:rPr>
            </w:pPr>
            <w:r w:rsidRPr="00A93E53">
              <w:rPr>
                <w:lang w:eastAsia="ko-KR"/>
              </w:rPr>
              <w:t>Test specification for DSRC L2 at 5.8GHz</w:t>
            </w:r>
          </w:p>
        </w:tc>
      </w:tr>
      <w:tr w:rsidR="00E735F0" w:rsidRPr="00A93E53" w14:paraId="7D264EA2" w14:textId="77777777" w:rsidTr="0070573B">
        <w:trPr>
          <w:trHeight w:val="318"/>
          <w:jc w:val="center"/>
        </w:trPr>
        <w:tc>
          <w:tcPr>
            <w:tcW w:w="1555" w:type="dxa"/>
            <w:vMerge/>
            <w:shd w:val="clear" w:color="auto" w:fill="auto"/>
            <w:vAlign w:val="center"/>
          </w:tcPr>
          <w:p w14:paraId="14A627FC" w14:textId="77777777" w:rsidR="00E735F0" w:rsidRPr="00A93E53" w:rsidRDefault="00E735F0" w:rsidP="00D6069A">
            <w:pPr>
              <w:pStyle w:val="Tabletext"/>
              <w:jc w:val="center"/>
              <w:rPr>
                <w:lang w:eastAsia="ko-KR"/>
              </w:rPr>
            </w:pPr>
          </w:p>
        </w:tc>
        <w:tc>
          <w:tcPr>
            <w:tcW w:w="2126" w:type="dxa"/>
            <w:shd w:val="clear" w:color="auto" w:fill="auto"/>
            <w:vAlign w:val="center"/>
          </w:tcPr>
          <w:p w14:paraId="4558ADA3" w14:textId="77777777" w:rsidR="00E735F0" w:rsidRPr="00A93E53" w:rsidRDefault="00E735F0" w:rsidP="00D6069A">
            <w:pPr>
              <w:pStyle w:val="Tabletext"/>
              <w:rPr>
                <w:lang w:eastAsia="ko-KR"/>
              </w:rPr>
            </w:pPr>
            <w:r w:rsidRPr="00A93E53">
              <w:rPr>
                <w:lang w:eastAsia="ko-KR"/>
              </w:rPr>
              <w:t>TTAS.KO-06.0053/R1</w:t>
            </w:r>
          </w:p>
        </w:tc>
        <w:tc>
          <w:tcPr>
            <w:tcW w:w="5670" w:type="dxa"/>
            <w:shd w:val="clear" w:color="auto" w:fill="auto"/>
            <w:vAlign w:val="center"/>
          </w:tcPr>
          <w:p w14:paraId="760A1DCE" w14:textId="77777777" w:rsidR="00E735F0" w:rsidRPr="00A93E53" w:rsidRDefault="00E735F0" w:rsidP="00D6069A">
            <w:pPr>
              <w:pStyle w:val="Tabletext"/>
              <w:rPr>
                <w:lang w:eastAsia="ko-KR"/>
              </w:rPr>
            </w:pPr>
            <w:r w:rsidRPr="00A93E53">
              <w:rPr>
                <w:lang w:eastAsia="ko-KR"/>
              </w:rPr>
              <w:t>Test specification for DSRC L7 at 5.8GHz</w:t>
            </w:r>
          </w:p>
        </w:tc>
      </w:tr>
      <w:tr w:rsidR="00E735F0" w:rsidRPr="00A93E53" w14:paraId="5E147CA9" w14:textId="77777777" w:rsidTr="0070573B">
        <w:trPr>
          <w:trHeight w:val="318"/>
          <w:jc w:val="center"/>
        </w:trPr>
        <w:tc>
          <w:tcPr>
            <w:tcW w:w="1555" w:type="dxa"/>
            <w:shd w:val="clear" w:color="auto" w:fill="auto"/>
            <w:vAlign w:val="center"/>
          </w:tcPr>
          <w:p w14:paraId="41A3A525" w14:textId="77777777" w:rsidR="00E735F0" w:rsidRPr="00A93E53" w:rsidRDefault="00E735F0" w:rsidP="00D6069A">
            <w:pPr>
              <w:pStyle w:val="Tabletext"/>
              <w:jc w:val="center"/>
              <w:rPr>
                <w:lang w:eastAsia="ja-JP"/>
              </w:rPr>
            </w:pPr>
            <w:r w:rsidRPr="00A93E53">
              <w:rPr>
                <w:lang w:eastAsia="ja-JP"/>
              </w:rPr>
              <w:t>ARIB</w:t>
            </w:r>
          </w:p>
        </w:tc>
        <w:tc>
          <w:tcPr>
            <w:tcW w:w="2126" w:type="dxa"/>
            <w:shd w:val="clear" w:color="auto" w:fill="auto"/>
            <w:vAlign w:val="center"/>
          </w:tcPr>
          <w:p w14:paraId="3E0365DE" w14:textId="77777777" w:rsidR="00E735F0" w:rsidRPr="00A93E53" w:rsidRDefault="00E735F0" w:rsidP="00D6069A">
            <w:pPr>
              <w:pStyle w:val="Tabletext"/>
              <w:rPr>
                <w:lang w:eastAsia="ja-JP"/>
              </w:rPr>
            </w:pPr>
            <w:r w:rsidRPr="00A93E53">
              <w:rPr>
                <w:lang w:eastAsia="ja-JP"/>
              </w:rPr>
              <w:t>STD-T75</w:t>
            </w:r>
          </w:p>
        </w:tc>
        <w:tc>
          <w:tcPr>
            <w:tcW w:w="5670" w:type="dxa"/>
            <w:shd w:val="clear" w:color="auto" w:fill="auto"/>
            <w:vAlign w:val="center"/>
          </w:tcPr>
          <w:p w14:paraId="2367BEEE" w14:textId="77777777" w:rsidR="00E735F0" w:rsidRPr="00A93E53" w:rsidRDefault="00E735F0" w:rsidP="00D6069A">
            <w:pPr>
              <w:pStyle w:val="Tabletext"/>
              <w:rPr>
                <w:lang w:eastAsia="ja-JP"/>
              </w:rPr>
            </w:pPr>
            <w:r w:rsidRPr="00A93E53">
              <w:rPr>
                <w:lang w:eastAsia="ko-KR"/>
              </w:rPr>
              <w:t>Dedicated Short Range Communication (DSRC)</w:t>
            </w:r>
            <w:r w:rsidRPr="00A93E53">
              <w:rPr>
                <w:rFonts w:ascii="MS Mincho" w:hAnsi="MS Mincho"/>
                <w:lang w:eastAsia="ja-JP"/>
              </w:rPr>
              <w:t xml:space="preserve"> </w:t>
            </w:r>
            <w:r w:rsidRPr="00A93E53">
              <w:rPr>
                <w:lang w:eastAsia="ja-JP"/>
              </w:rPr>
              <w:t>System</w:t>
            </w:r>
          </w:p>
        </w:tc>
      </w:tr>
      <w:tr w:rsidR="00E735F0" w:rsidRPr="00A93E53" w14:paraId="24851568" w14:textId="77777777" w:rsidTr="0070573B">
        <w:trPr>
          <w:trHeight w:val="318"/>
          <w:jc w:val="center"/>
        </w:trPr>
        <w:tc>
          <w:tcPr>
            <w:tcW w:w="1555" w:type="dxa"/>
            <w:vMerge w:val="restart"/>
            <w:shd w:val="clear" w:color="auto" w:fill="auto"/>
            <w:vAlign w:val="center"/>
          </w:tcPr>
          <w:p w14:paraId="52FF552E" w14:textId="0A1AD43B" w:rsidR="00E735F0" w:rsidRPr="00A93E53" w:rsidRDefault="0070573B" w:rsidP="00D6069A">
            <w:pPr>
              <w:pStyle w:val="Tabletext"/>
              <w:jc w:val="center"/>
              <w:rPr>
                <w:lang w:eastAsia="ja-JP"/>
              </w:rPr>
            </w:pPr>
            <w:r w:rsidRPr="00A93E53">
              <w:rPr>
                <w:lang w:eastAsia="ko-KR"/>
              </w:rPr>
              <w:t>SAC (Standardization Administra</w:t>
            </w:r>
            <w:r w:rsidR="00E735F0" w:rsidRPr="00A93E53">
              <w:rPr>
                <w:lang w:eastAsia="ko-KR"/>
              </w:rPr>
              <w:t>tion of China)</w:t>
            </w:r>
          </w:p>
        </w:tc>
        <w:tc>
          <w:tcPr>
            <w:tcW w:w="2126" w:type="dxa"/>
            <w:shd w:val="clear" w:color="auto" w:fill="auto"/>
            <w:vAlign w:val="center"/>
          </w:tcPr>
          <w:p w14:paraId="2873B43B" w14:textId="77777777" w:rsidR="00E735F0" w:rsidRPr="00A93E53" w:rsidRDefault="00E735F0" w:rsidP="00D6069A">
            <w:pPr>
              <w:pStyle w:val="Tabletext"/>
              <w:rPr>
                <w:lang w:eastAsia="ja-JP"/>
              </w:rPr>
            </w:pPr>
            <w:r w:rsidRPr="00A93E53">
              <w:rPr>
                <w:lang w:eastAsia="ko-KR"/>
              </w:rPr>
              <w:t>GB/T 20851.1-2007</w:t>
            </w:r>
          </w:p>
        </w:tc>
        <w:tc>
          <w:tcPr>
            <w:tcW w:w="5670" w:type="dxa"/>
            <w:shd w:val="clear" w:color="auto" w:fill="auto"/>
            <w:vAlign w:val="center"/>
          </w:tcPr>
          <w:p w14:paraId="79D61233" w14:textId="77777777" w:rsidR="00E735F0" w:rsidRPr="00A93E53" w:rsidRDefault="00E735F0" w:rsidP="00D6069A">
            <w:pPr>
              <w:pStyle w:val="Tabletext"/>
              <w:rPr>
                <w:lang w:eastAsia="ko-KR"/>
              </w:rPr>
            </w:pPr>
            <w:r w:rsidRPr="00A93E53">
              <w:rPr>
                <w:lang w:eastAsia="ko-KR"/>
              </w:rPr>
              <w:t>Electrical toll collection – Dedicated short range communication – Part 1: Physical layer</w:t>
            </w:r>
          </w:p>
        </w:tc>
      </w:tr>
      <w:tr w:rsidR="00E735F0" w:rsidRPr="00A93E53" w14:paraId="06ACA7DA" w14:textId="77777777" w:rsidTr="0070573B">
        <w:trPr>
          <w:trHeight w:val="318"/>
          <w:jc w:val="center"/>
        </w:trPr>
        <w:tc>
          <w:tcPr>
            <w:tcW w:w="1555" w:type="dxa"/>
            <w:vMerge/>
            <w:shd w:val="clear" w:color="auto" w:fill="auto"/>
            <w:vAlign w:val="center"/>
          </w:tcPr>
          <w:p w14:paraId="2092F965" w14:textId="77777777" w:rsidR="00E735F0" w:rsidRPr="00A93E53" w:rsidRDefault="00E735F0" w:rsidP="00D6069A">
            <w:pPr>
              <w:pStyle w:val="Tabletext"/>
              <w:jc w:val="center"/>
              <w:rPr>
                <w:lang w:eastAsia="ja-JP"/>
              </w:rPr>
            </w:pPr>
          </w:p>
        </w:tc>
        <w:tc>
          <w:tcPr>
            <w:tcW w:w="2126" w:type="dxa"/>
            <w:shd w:val="clear" w:color="auto" w:fill="auto"/>
            <w:vAlign w:val="center"/>
          </w:tcPr>
          <w:p w14:paraId="41765D86" w14:textId="77777777" w:rsidR="00E735F0" w:rsidRPr="00A93E53" w:rsidRDefault="00E735F0" w:rsidP="00D6069A">
            <w:pPr>
              <w:pStyle w:val="Tabletext"/>
              <w:rPr>
                <w:lang w:eastAsia="ja-JP"/>
              </w:rPr>
            </w:pPr>
            <w:r w:rsidRPr="00A93E53">
              <w:rPr>
                <w:lang w:eastAsia="ko-KR"/>
              </w:rPr>
              <w:t>GB/T 20851.2-2007</w:t>
            </w:r>
          </w:p>
        </w:tc>
        <w:tc>
          <w:tcPr>
            <w:tcW w:w="5670" w:type="dxa"/>
            <w:shd w:val="clear" w:color="auto" w:fill="auto"/>
            <w:vAlign w:val="center"/>
          </w:tcPr>
          <w:p w14:paraId="74EEC29B" w14:textId="77777777" w:rsidR="00E735F0" w:rsidRPr="00A93E53" w:rsidRDefault="00E735F0" w:rsidP="00D6069A">
            <w:pPr>
              <w:pStyle w:val="Tabletext"/>
              <w:rPr>
                <w:lang w:eastAsia="ko-KR"/>
              </w:rPr>
            </w:pPr>
            <w:r w:rsidRPr="00A93E53">
              <w:rPr>
                <w:lang w:eastAsia="ko-KR"/>
              </w:rPr>
              <w:t>Electrical toll collection – Dedicated short range communication – Part 2: Data link layer</w:t>
            </w:r>
          </w:p>
        </w:tc>
      </w:tr>
      <w:tr w:rsidR="00E735F0" w:rsidRPr="00A93E53" w14:paraId="503ED5B1" w14:textId="77777777" w:rsidTr="0070573B">
        <w:trPr>
          <w:trHeight w:val="318"/>
          <w:jc w:val="center"/>
        </w:trPr>
        <w:tc>
          <w:tcPr>
            <w:tcW w:w="1555" w:type="dxa"/>
            <w:vMerge/>
            <w:shd w:val="clear" w:color="auto" w:fill="auto"/>
            <w:vAlign w:val="center"/>
          </w:tcPr>
          <w:p w14:paraId="28B00D45" w14:textId="77777777" w:rsidR="00E735F0" w:rsidRPr="00A93E53" w:rsidRDefault="00E735F0" w:rsidP="00D6069A">
            <w:pPr>
              <w:pStyle w:val="Tabletext"/>
              <w:jc w:val="center"/>
              <w:rPr>
                <w:lang w:eastAsia="ja-JP"/>
              </w:rPr>
            </w:pPr>
          </w:p>
        </w:tc>
        <w:tc>
          <w:tcPr>
            <w:tcW w:w="2126" w:type="dxa"/>
            <w:shd w:val="clear" w:color="auto" w:fill="auto"/>
            <w:vAlign w:val="center"/>
          </w:tcPr>
          <w:p w14:paraId="04F9D6F4" w14:textId="77777777" w:rsidR="00E735F0" w:rsidRPr="00A93E53" w:rsidRDefault="00E735F0" w:rsidP="00D6069A">
            <w:pPr>
              <w:pStyle w:val="Tabletext"/>
              <w:rPr>
                <w:lang w:eastAsia="ja-JP"/>
              </w:rPr>
            </w:pPr>
            <w:r w:rsidRPr="00A93E53">
              <w:rPr>
                <w:lang w:eastAsia="ko-KR"/>
              </w:rPr>
              <w:t>GB/T 20851.3-2007</w:t>
            </w:r>
          </w:p>
        </w:tc>
        <w:tc>
          <w:tcPr>
            <w:tcW w:w="5670" w:type="dxa"/>
            <w:shd w:val="clear" w:color="auto" w:fill="auto"/>
            <w:vAlign w:val="center"/>
          </w:tcPr>
          <w:p w14:paraId="7FB7FBAB" w14:textId="77777777" w:rsidR="00E735F0" w:rsidRPr="00A93E53" w:rsidRDefault="00E735F0" w:rsidP="00D6069A">
            <w:pPr>
              <w:pStyle w:val="Tabletext"/>
              <w:rPr>
                <w:lang w:eastAsia="ko-KR"/>
              </w:rPr>
            </w:pPr>
            <w:r w:rsidRPr="00A93E53">
              <w:rPr>
                <w:lang w:eastAsia="ko-KR"/>
              </w:rPr>
              <w:t>Electrical toll collection – Dedicated short range communication – Part 3: Application layer</w:t>
            </w:r>
          </w:p>
        </w:tc>
      </w:tr>
      <w:tr w:rsidR="00E735F0" w:rsidRPr="00A93E53" w14:paraId="784D78D2" w14:textId="77777777" w:rsidTr="0070573B">
        <w:trPr>
          <w:trHeight w:val="318"/>
          <w:jc w:val="center"/>
        </w:trPr>
        <w:tc>
          <w:tcPr>
            <w:tcW w:w="1555" w:type="dxa"/>
            <w:vMerge/>
            <w:shd w:val="clear" w:color="auto" w:fill="auto"/>
            <w:vAlign w:val="center"/>
          </w:tcPr>
          <w:p w14:paraId="1598C9D6" w14:textId="77777777" w:rsidR="00E735F0" w:rsidRPr="00A93E53" w:rsidRDefault="00E735F0" w:rsidP="00D6069A">
            <w:pPr>
              <w:pStyle w:val="Tabletext"/>
              <w:jc w:val="center"/>
              <w:rPr>
                <w:lang w:eastAsia="ja-JP"/>
              </w:rPr>
            </w:pPr>
          </w:p>
        </w:tc>
        <w:tc>
          <w:tcPr>
            <w:tcW w:w="2126" w:type="dxa"/>
            <w:shd w:val="clear" w:color="auto" w:fill="auto"/>
            <w:vAlign w:val="center"/>
          </w:tcPr>
          <w:p w14:paraId="2183C4C0" w14:textId="77777777" w:rsidR="00E735F0" w:rsidRPr="00A93E53" w:rsidRDefault="00E735F0" w:rsidP="00D6069A">
            <w:pPr>
              <w:pStyle w:val="Tabletext"/>
              <w:rPr>
                <w:lang w:eastAsia="ja-JP"/>
              </w:rPr>
            </w:pPr>
            <w:r w:rsidRPr="00A93E53">
              <w:rPr>
                <w:lang w:eastAsia="ko-KR"/>
              </w:rPr>
              <w:t>GB/T 20851.4-2007</w:t>
            </w:r>
          </w:p>
        </w:tc>
        <w:tc>
          <w:tcPr>
            <w:tcW w:w="5670" w:type="dxa"/>
            <w:shd w:val="clear" w:color="auto" w:fill="auto"/>
            <w:vAlign w:val="center"/>
          </w:tcPr>
          <w:p w14:paraId="571FC175" w14:textId="77777777" w:rsidR="00E735F0" w:rsidRPr="00A93E53" w:rsidRDefault="00E735F0" w:rsidP="00D6069A">
            <w:pPr>
              <w:pStyle w:val="Tabletext"/>
              <w:rPr>
                <w:lang w:eastAsia="ko-KR"/>
              </w:rPr>
            </w:pPr>
            <w:r w:rsidRPr="00A93E53">
              <w:rPr>
                <w:lang w:eastAsia="ko-KR"/>
              </w:rPr>
              <w:t>Electrical toll collection – Dedicated short range communication – Part 4: Equipment application</w:t>
            </w:r>
          </w:p>
        </w:tc>
      </w:tr>
      <w:tr w:rsidR="00E735F0" w:rsidRPr="00A93E53" w14:paraId="0A72E655" w14:textId="77777777" w:rsidTr="0070573B">
        <w:trPr>
          <w:trHeight w:val="318"/>
          <w:jc w:val="center"/>
        </w:trPr>
        <w:tc>
          <w:tcPr>
            <w:tcW w:w="1555" w:type="dxa"/>
            <w:vMerge/>
            <w:shd w:val="clear" w:color="auto" w:fill="auto"/>
            <w:vAlign w:val="center"/>
          </w:tcPr>
          <w:p w14:paraId="4F210FE4" w14:textId="77777777" w:rsidR="00E735F0" w:rsidRPr="00A93E53" w:rsidRDefault="00E735F0" w:rsidP="00D6069A">
            <w:pPr>
              <w:pStyle w:val="Tabletext"/>
              <w:jc w:val="center"/>
              <w:rPr>
                <w:lang w:eastAsia="ja-JP"/>
              </w:rPr>
            </w:pPr>
          </w:p>
        </w:tc>
        <w:tc>
          <w:tcPr>
            <w:tcW w:w="2126" w:type="dxa"/>
            <w:shd w:val="clear" w:color="auto" w:fill="auto"/>
            <w:vAlign w:val="center"/>
          </w:tcPr>
          <w:p w14:paraId="426B848E" w14:textId="77777777" w:rsidR="00E735F0" w:rsidRPr="00A93E53" w:rsidRDefault="00E735F0" w:rsidP="00D6069A">
            <w:pPr>
              <w:pStyle w:val="Tabletext"/>
              <w:rPr>
                <w:lang w:eastAsia="ja-JP"/>
              </w:rPr>
            </w:pPr>
            <w:r w:rsidRPr="00A93E53">
              <w:rPr>
                <w:lang w:eastAsia="ko-KR"/>
              </w:rPr>
              <w:t>GB/T 20851.5-2007</w:t>
            </w:r>
          </w:p>
        </w:tc>
        <w:tc>
          <w:tcPr>
            <w:tcW w:w="5670" w:type="dxa"/>
            <w:shd w:val="clear" w:color="auto" w:fill="auto"/>
            <w:vAlign w:val="center"/>
          </w:tcPr>
          <w:p w14:paraId="31C9168D" w14:textId="77777777" w:rsidR="00E735F0" w:rsidRPr="00A93E53" w:rsidRDefault="00E735F0" w:rsidP="00D6069A">
            <w:pPr>
              <w:pStyle w:val="Tabletext"/>
              <w:rPr>
                <w:lang w:eastAsia="ko-KR"/>
              </w:rPr>
            </w:pPr>
            <w:r w:rsidRPr="00A93E53">
              <w:rPr>
                <w:lang w:eastAsia="ko-KR"/>
              </w:rPr>
              <w:t>Electrical toll collection – Dedicated short range communication – Part 5: Test methods of the main parameters in physical layer</w:t>
            </w:r>
          </w:p>
        </w:tc>
      </w:tr>
      <w:tr w:rsidR="00E735F0" w:rsidRPr="00A93E53" w14:paraId="0BFD5C1A" w14:textId="77777777" w:rsidTr="0070573B">
        <w:trPr>
          <w:trHeight w:val="318"/>
          <w:jc w:val="center"/>
        </w:trPr>
        <w:tc>
          <w:tcPr>
            <w:tcW w:w="1555" w:type="dxa"/>
            <w:shd w:val="clear" w:color="auto" w:fill="auto"/>
            <w:vAlign w:val="center"/>
          </w:tcPr>
          <w:p w14:paraId="5E2781C5" w14:textId="6F86920D" w:rsidR="00E735F0" w:rsidRPr="00A93E53" w:rsidRDefault="00DA55EA" w:rsidP="0070573B">
            <w:pPr>
              <w:jc w:val="center"/>
              <w:rPr>
                <w:sz w:val="20"/>
                <w:lang w:eastAsia="ja-JP"/>
              </w:rPr>
            </w:pPr>
            <w:r w:rsidRPr="00A93E53">
              <w:rPr>
                <w:sz w:val="20"/>
                <w:lang w:eastAsia="ko-KR"/>
              </w:rPr>
              <w:t>IMDA</w:t>
            </w:r>
            <w:r w:rsidR="00E735F0" w:rsidRPr="00A93E53">
              <w:rPr>
                <w:sz w:val="20"/>
                <w:lang w:eastAsia="ko-KR"/>
              </w:rPr>
              <w:t>TSAC</w:t>
            </w:r>
          </w:p>
        </w:tc>
        <w:tc>
          <w:tcPr>
            <w:tcW w:w="2126" w:type="dxa"/>
            <w:shd w:val="clear" w:color="auto" w:fill="auto"/>
            <w:vAlign w:val="center"/>
          </w:tcPr>
          <w:p w14:paraId="2CAA464C" w14:textId="2C4B5C87" w:rsidR="00E735F0" w:rsidRPr="00A93E53" w:rsidRDefault="00DA55EA" w:rsidP="00D6069A">
            <w:pPr>
              <w:pStyle w:val="Tabletext"/>
              <w:rPr>
                <w:lang w:eastAsia="ja-JP"/>
              </w:rPr>
            </w:pPr>
            <w:r w:rsidRPr="00A93E53">
              <w:rPr>
                <w:lang w:eastAsia="ko-KR"/>
              </w:rPr>
              <w:t>IMDA</w:t>
            </w:r>
            <w:r w:rsidR="00E735F0" w:rsidRPr="00A93E53">
              <w:rPr>
                <w:lang w:eastAsia="ko-KR"/>
              </w:rPr>
              <w:t xml:space="preserve"> TS DSRC</w:t>
            </w:r>
          </w:p>
        </w:tc>
        <w:tc>
          <w:tcPr>
            <w:tcW w:w="5670" w:type="dxa"/>
            <w:shd w:val="clear" w:color="auto" w:fill="auto"/>
            <w:vAlign w:val="center"/>
          </w:tcPr>
          <w:p w14:paraId="1B57A262" w14:textId="77777777" w:rsidR="00E735F0" w:rsidRPr="00A93E53" w:rsidRDefault="00E735F0" w:rsidP="00D6069A">
            <w:pPr>
              <w:pStyle w:val="Tabletext"/>
              <w:rPr>
                <w:lang w:eastAsia="ko-KR"/>
              </w:rPr>
            </w:pPr>
            <w:r w:rsidRPr="00A93E53">
              <w:rPr>
                <w:lang w:eastAsia="ko-KR"/>
              </w:rPr>
              <w:t>Technical Specification for Dedicated Short-Range Communications in Intelligent Transportation Systems</w:t>
            </w:r>
          </w:p>
        </w:tc>
      </w:tr>
    </w:tbl>
    <w:p w14:paraId="11C30466" w14:textId="77777777" w:rsidR="00E735F0" w:rsidRPr="00B76C92" w:rsidRDefault="00E735F0" w:rsidP="00E735F0">
      <w:pPr>
        <w:pStyle w:val="Tablefin"/>
        <w:rPr>
          <w:rFonts w:eastAsia="SimSun"/>
        </w:rPr>
      </w:pPr>
    </w:p>
    <w:p w14:paraId="018C8451" w14:textId="203B0626" w:rsidR="00E735F0" w:rsidRPr="00872CE2" w:rsidRDefault="00E735F0" w:rsidP="00E735F0">
      <w:r w:rsidRPr="00872CE2">
        <w:rPr>
          <w:i/>
        </w:rPr>
        <w:t xml:space="preserve">[Editor´s Note: </w:t>
      </w:r>
      <w:r w:rsidR="00A93E53" w:rsidRPr="00872CE2">
        <w:rPr>
          <w:i/>
        </w:rPr>
        <w:t xml:space="preserve">The </w:t>
      </w:r>
      <w:r w:rsidRPr="00872CE2">
        <w:rPr>
          <w:i/>
        </w:rPr>
        <w:t xml:space="preserve">following text referring to applications to be shifted to </w:t>
      </w:r>
      <w:r w:rsidR="00A93E53" w:rsidRPr="00872CE2">
        <w:rPr>
          <w:i/>
        </w:rPr>
        <w:t xml:space="preserve">Chapter </w:t>
      </w:r>
      <w:r w:rsidRPr="00872CE2">
        <w:rPr>
          <w:i/>
        </w:rPr>
        <w:t>6.1 with legacy ITS application overview over all three regions</w:t>
      </w:r>
      <w:r w:rsidRPr="00872CE2">
        <w:rPr>
          <w:b/>
        </w:rPr>
        <w:t>]</w:t>
      </w:r>
    </w:p>
    <w:p w14:paraId="06BCC0F1" w14:textId="77777777" w:rsidR="00E735F0" w:rsidRPr="008A0EFB" w:rsidRDefault="00E735F0" w:rsidP="00A93E53">
      <w:pPr>
        <w:pStyle w:val="Headingb"/>
        <w:rPr>
          <w:lang w:val="en-GB"/>
        </w:rPr>
      </w:pPr>
      <w:r w:rsidRPr="008A0EFB">
        <w:rPr>
          <w:lang w:val="en-GB"/>
        </w:rPr>
        <w:t>Applications</w:t>
      </w:r>
    </w:p>
    <w:p w14:paraId="124282CB" w14:textId="5FE593AE" w:rsidR="00E735F0" w:rsidRPr="00872CE2" w:rsidRDefault="00E735F0" w:rsidP="00E735F0">
      <w:r w:rsidRPr="00872CE2">
        <w:t>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w:t>
      </w:r>
      <w:r w:rsidR="00A93E53">
        <w:t>r 2005, the number of OBEs (ETC </w:t>
      </w:r>
      <w:r w:rsidRPr="00872CE2">
        <w:t xml:space="preserve">subscribers) reached ten million. </w:t>
      </w:r>
    </w:p>
    <w:p w14:paraId="1CA06F4A" w14:textId="77777777" w:rsidR="00E735F0" w:rsidRPr="00872CE2" w:rsidRDefault="00E735F0" w:rsidP="00E735F0">
      <w:r w:rsidRPr="00872CE2">
        <w:t>The rapid increase in ETC subscribers provides for favourable conditions for various applications to be served by DSRC technology using the same OBE (On board equipment). Research and development are underway through cooperation between the public and industries to develop multiple-purpose on-board equipment that realizes a variety of DSRC services.</w:t>
      </w:r>
    </w:p>
    <w:p w14:paraId="51DA3B4B" w14:textId="77777777" w:rsidR="00E735F0" w:rsidRPr="00872CE2" w:rsidRDefault="00E735F0" w:rsidP="00E735F0">
      <w:pPr>
        <w:pStyle w:val="FigureNo"/>
      </w:pPr>
      <w:r w:rsidRPr="00872CE2">
        <w:lastRenderedPageBreak/>
        <w:t>Figure [X]</w:t>
      </w:r>
    </w:p>
    <w:p w14:paraId="3C21806E" w14:textId="77777777" w:rsidR="00E735F0" w:rsidRPr="00872CE2" w:rsidRDefault="00E735F0" w:rsidP="00E735F0">
      <w:pPr>
        <w:pStyle w:val="Figuretitle"/>
      </w:pPr>
      <w:r w:rsidRPr="00872CE2">
        <w:t xml:space="preserve">DSRC multiple applications being studied in Japan </w:t>
      </w:r>
    </w:p>
    <w:p w14:paraId="6C48C563" w14:textId="77777777" w:rsidR="00E735F0" w:rsidRPr="00872CE2" w:rsidRDefault="00E735F0" w:rsidP="00E735F0">
      <w:pPr>
        <w:pStyle w:val="Figure"/>
        <w:rPr>
          <w:rFonts w:eastAsia="Batang"/>
          <w:lang w:eastAsia="ko-KR"/>
        </w:rPr>
      </w:pPr>
      <w:r w:rsidRPr="00872CE2">
        <w:rPr>
          <w:noProof/>
          <w:lang w:val="en-US" w:eastAsia="zh-CN"/>
        </w:rPr>
        <w:drawing>
          <wp:inline distT="0" distB="0" distL="0" distR="0" wp14:anchorId="1E817158" wp14:editId="66E5EF8B">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3EC96778" w14:textId="77777777" w:rsidR="00E735F0" w:rsidRPr="00872CE2" w:rsidRDefault="00E735F0" w:rsidP="00E735F0">
      <w:pPr>
        <w:rPr>
          <w:b/>
        </w:rPr>
      </w:pPr>
      <w:r w:rsidRPr="00872CE2">
        <w:t xml:space="preserve">The following nine application fields are being studied in Japan to extend applications in the vehicle. (Refer to Figure [X]): </w:t>
      </w:r>
    </w:p>
    <w:p w14:paraId="4F932DDA" w14:textId="77777777" w:rsidR="00E735F0" w:rsidRPr="00872CE2" w:rsidRDefault="00E735F0" w:rsidP="00E735F0">
      <w:pPr>
        <w:pStyle w:val="enumlev1"/>
      </w:pPr>
      <w:r w:rsidRPr="00872CE2">
        <w:t>(1)</w:t>
      </w:r>
      <w:r w:rsidRPr="00872CE2">
        <w:tab/>
        <w:t>Parking lot management</w:t>
      </w:r>
    </w:p>
    <w:p w14:paraId="5C52D411" w14:textId="77777777" w:rsidR="00E735F0" w:rsidRPr="00872CE2" w:rsidRDefault="00E735F0" w:rsidP="00E735F0">
      <w:pPr>
        <w:pStyle w:val="enumlev1"/>
      </w:pPr>
      <w:r w:rsidRPr="00872CE2">
        <w:t>(2)</w:t>
      </w:r>
      <w:r w:rsidRPr="00872CE2">
        <w:tab/>
        <w:t>Gas filling station</w:t>
      </w:r>
    </w:p>
    <w:p w14:paraId="709E8224" w14:textId="77777777" w:rsidR="00E735F0" w:rsidRPr="00872CE2" w:rsidRDefault="00E735F0" w:rsidP="00E735F0">
      <w:pPr>
        <w:pStyle w:val="enumlev1"/>
      </w:pPr>
      <w:r w:rsidRPr="00872CE2">
        <w:t>(3)</w:t>
      </w:r>
      <w:r w:rsidRPr="00872CE2">
        <w:tab/>
        <w:t>Convenience store</w:t>
      </w:r>
    </w:p>
    <w:p w14:paraId="0BF3837C" w14:textId="77777777" w:rsidR="00E735F0" w:rsidRPr="00872CE2" w:rsidRDefault="00E735F0" w:rsidP="00E735F0">
      <w:pPr>
        <w:pStyle w:val="enumlev1"/>
      </w:pPr>
      <w:r w:rsidRPr="00872CE2">
        <w:t>(4)</w:t>
      </w:r>
      <w:r w:rsidRPr="00872CE2">
        <w:tab/>
        <w:t>Drive-through</w:t>
      </w:r>
    </w:p>
    <w:p w14:paraId="1807EED0" w14:textId="77777777" w:rsidR="00E735F0" w:rsidRPr="00872CE2" w:rsidRDefault="00E735F0" w:rsidP="00E735F0">
      <w:pPr>
        <w:pStyle w:val="enumlev1"/>
      </w:pPr>
      <w:r w:rsidRPr="00872CE2">
        <w:t>(5)</w:t>
      </w:r>
      <w:r w:rsidRPr="00872CE2">
        <w:tab/>
        <w:t>Logistics management</w:t>
      </w:r>
    </w:p>
    <w:p w14:paraId="03614EF9" w14:textId="77777777" w:rsidR="00E735F0" w:rsidRPr="00872CE2" w:rsidRDefault="00E735F0" w:rsidP="00E735F0">
      <w:pPr>
        <w:pStyle w:val="enumlev1"/>
      </w:pPr>
      <w:r w:rsidRPr="00872CE2">
        <w:t>(6)</w:t>
      </w:r>
      <w:r w:rsidRPr="00872CE2">
        <w:tab/>
        <w:t xml:space="preserve">Pedestrian support </w:t>
      </w:r>
    </w:p>
    <w:p w14:paraId="471F5CC8" w14:textId="77777777" w:rsidR="00E735F0" w:rsidRPr="00872CE2" w:rsidRDefault="00E735F0" w:rsidP="00E735F0">
      <w:pPr>
        <w:pStyle w:val="enumlev1"/>
      </w:pPr>
      <w:r w:rsidRPr="00872CE2">
        <w:t>(7)</w:t>
      </w:r>
      <w:r w:rsidRPr="00872CE2">
        <w:tab/>
        <w:t>Specific region entry charging (Zone tolling)</w:t>
      </w:r>
    </w:p>
    <w:p w14:paraId="19373296" w14:textId="77777777" w:rsidR="00E735F0" w:rsidRPr="00872CE2" w:rsidRDefault="00E735F0" w:rsidP="00E735F0">
      <w:pPr>
        <w:pStyle w:val="enumlev1"/>
      </w:pPr>
      <w:r w:rsidRPr="00872CE2">
        <w:t>(8)</w:t>
      </w:r>
      <w:r w:rsidRPr="00872CE2">
        <w:tab/>
        <w:t>Information providing: semi-stationary state</w:t>
      </w:r>
    </w:p>
    <w:p w14:paraId="759C545E" w14:textId="77777777" w:rsidR="00E735F0" w:rsidRPr="00B76C92" w:rsidRDefault="00E735F0" w:rsidP="00E735F0">
      <w:pPr>
        <w:pStyle w:val="enumlev1"/>
      </w:pPr>
      <w:r w:rsidRPr="00872CE2">
        <w:t>(9)</w:t>
      </w:r>
      <w:r w:rsidRPr="00872CE2">
        <w:tab/>
        <w:t>Information providing: high speed</w:t>
      </w:r>
    </w:p>
    <w:p w14:paraId="095D9CFA" w14:textId="77777777" w:rsidR="00E735F0" w:rsidRPr="00B76C92" w:rsidRDefault="00E735F0" w:rsidP="00E735F0">
      <w:pPr>
        <w:tabs>
          <w:tab w:val="clear" w:pos="1134"/>
          <w:tab w:val="clear" w:pos="1871"/>
          <w:tab w:val="clear" w:pos="2268"/>
        </w:tabs>
        <w:overflowPunct/>
        <w:autoSpaceDE/>
        <w:autoSpaceDN/>
        <w:adjustRightInd/>
        <w:spacing w:before="0"/>
        <w:textAlignment w:val="auto"/>
        <w:rPr>
          <w:b/>
          <w:sz w:val="28"/>
          <w:lang w:eastAsia="ja-JP"/>
        </w:rPr>
      </w:pPr>
      <w:bookmarkStart w:id="58" w:name="_Toc450926341"/>
      <w:r w:rsidRPr="00B76C92">
        <w:br w:type="page"/>
      </w:r>
    </w:p>
    <w:p w14:paraId="675BDBFD" w14:textId="77777777" w:rsidR="00E735F0" w:rsidRPr="00B76C92" w:rsidRDefault="00E735F0" w:rsidP="00E735F0">
      <w:pPr>
        <w:pStyle w:val="Heading1"/>
      </w:pPr>
      <w:bookmarkStart w:id="59" w:name="_Toc451199104"/>
      <w:bookmarkStart w:id="60" w:name="_Toc463513031"/>
      <w:r w:rsidRPr="00B76C92">
        <w:lastRenderedPageBreak/>
        <w:t>7</w:t>
      </w:r>
      <w:r w:rsidRPr="00B76C92">
        <w:tab/>
        <w:t>Advanced ITS radio communication</w:t>
      </w:r>
      <w:bookmarkEnd w:id="58"/>
      <w:bookmarkEnd w:id="59"/>
      <w:bookmarkEnd w:id="60"/>
    </w:p>
    <w:p w14:paraId="4A136974" w14:textId="77777777" w:rsidR="00E735F0" w:rsidRPr="00B76C92" w:rsidRDefault="00E735F0" w:rsidP="00E735F0">
      <w:pPr>
        <w:pStyle w:val="Heading2"/>
        <w:rPr>
          <w:lang w:eastAsia="zh-CN"/>
        </w:rPr>
      </w:pPr>
      <w:bookmarkStart w:id="61" w:name="_Toc463513032"/>
      <w:r w:rsidRPr="00B76C92">
        <w:rPr>
          <w:lang w:eastAsia="zh-CN"/>
        </w:rPr>
        <w:t>7.1</w:t>
      </w:r>
      <w:r w:rsidRPr="00B76C92">
        <w:rPr>
          <w:lang w:eastAsia="zh-CN"/>
        </w:rPr>
        <w:tab/>
        <w:t>Overview</w:t>
      </w:r>
      <w:bookmarkEnd w:id="61"/>
    </w:p>
    <w:p w14:paraId="65C15A3C" w14:textId="77777777" w:rsidR="00694465" w:rsidRPr="00B76C92" w:rsidRDefault="00E735F0">
      <w:pPr>
        <w:rPr>
          <w:lang w:eastAsia="ko-KR"/>
        </w:rPr>
      </w:pPr>
      <w:r w:rsidRPr="00B76C92">
        <w:rPr>
          <w:lang w:eastAsia="ko-KR"/>
        </w:rPr>
        <w:t xml:space="preserve">Since 1994, Vehicle Information and Communication System (VICS) was used in Japan for delivering traffic and travel information to road vehicle drivers. </w:t>
      </w:r>
    </w:p>
    <w:p w14:paraId="70C50640" w14:textId="4E1C7E22" w:rsidR="00E735F0" w:rsidRPr="00B76C92" w:rsidRDefault="00E735F0">
      <w:pPr>
        <w:rPr>
          <w:rFonts w:eastAsia="Gulim"/>
          <w:lang w:eastAsia="ko-KR"/>
        </w:rPr>
      </w:pPr>
      <w:r w:rsidRPr="00B76C92">
        <w:rPr>
          <w:lang w:eastAsia="ko-KR"/>
        </w:rPr>
        <w:t xml:space="preserve">Nowadays, to extend beyond the existing ITS applications and to </w:t>
      </w:r>
      <w:r w:rsidR="004152E9" w:rsidRPr="00B76C92">
        <w:rPr>
          <w:lang w:eastAsia="ko-KR"/>
        </w:rPr>
        <w:t xml:space="preserve">enhance </w:t>
      </w:r>
      <w:r w:rsidRPr="00B76C92">
        <w:rPr>
          <w:lang w:eastAsia="ko-KR"/>
        </w:rPr>
        <w:t>traffic safety and reduce the environmental impact by the transportation sector, vehicle-to-vehicle (V2V), vehicle</w:t>
      </w:r>
      <w:r w:rsidRPr="00B76C92">
        <w:rPr>
          <w:lang w:eastAsia="ko-KR"/>
        </w:rPr>
        <w:noBreakHyphen/>
        <w:t>to</w:t>
      </w:r>
      <w:r w:rsidRPr="00B76C92">
        <w:rPr>
          <w:lang w:eastAsia="ko-KR"/>
        </w:rPr>
        <w:noBreakHyphen/>
        <w:t>infrastructure (V</w:t>
      </w:r>
      <w:r w:rsidR="0075396E" w:rsidRPr="00B76C92">
        <w:rPr>
          <w:lang w:eastAsia="ko-KR"/>
        </w:rPr>
        <w:t>2I</w:t>
      </w:r>
      <w:r w:rsidRPr="00B76C92">
        <w:rPr>
          <w:lang w:eastAsia="ko-KR"/>
        </w:rPr>
        <w:t>), infrastructure-to-vehicle (I2V)</w:t>
      </w:r>
      <w:r w:rsidR="0075396E" w:rsidRPr="00B76C92">
        <w:rPr>
          <w:lang w:eastAsia="ko-KR"/>
        </w:rPr>
        <w:t>, vehicle-to</w:t>
      </w:r>
      <w:r w:rsidR="0075396E" w:rsidRPr="00B76C92">
        <w:rPr>
          <w:lang w:eastAsia="zh-CN"/>
        </w:rPr>
        <w:t>-network</w:t>
      </w:r>
      <w:r w:rsidR="0075396E" w:rsidRPr="00B76C92">
        <w:rPr>
          <w:lang w:eastAsia="ko-KR"/>
        </w:rPr>
        <w:t xml:space="preserve"> (</w:t>
      </w:r>
      <w:r w:rsidR="0075396E" w:rsidRPr="00B76C92">
        <w:rPr>
          <w:lang w:eastAsia="zh-CN"/>
        </w:rPr>
        <w:t>V2N</w:t>
      </w:r>
      <w:r w:rsidR="0075396E" w:rsidRPr="00B76C92">
        <w:rPr>
          <w:lang w:eastAsia="ko-KR"/>
        </w:rPr>
        <w:t>)</w:t>
      </w:r>
      <w:r w:rsidR="0075396E" w:rsidRPr="00B76C92">
        <w:rPr>
          <w:lang w:eastAsia="zh-CN"/>
        </w:rPr>
        <w:t xml:space="preserve">, </w:t>
      </w:r>
      <w:r w:rsidR="005F37B1">
        <w:rPr>
          <w:lang w:eastAsia="ko-KR"/>
        </w:rPr>
        <w:t>vehicle</w:t>
      </w:r>
      <w:r w:rsidR="005F37B1">
        <w:rPr>
          <w:lang w:eastAsia="ko-KR"/>
        </w:rPr>
        <w:noBreakHyphen/>
      </w:r>
      <w:r w:rsidR="0075396E" w:rsidRPr="00B76C92">
        <w:rPr>
          <w:lang w:eastAsia="ko-KR"/>
        </w:rPr>
        <w:t>to-</w:t>
      </w:r>
      <w:r w:rsidR="0075396E" w:rsidRPr="00B76C92">
        <w:rPr>
          <w:lang w:eastAsia="zh-CN"/>
        </w:rPr>
        <w:t xml:space="preserve">pedestrian </w:t>
      </w:r>
      <w:r w:rsidR="0075396E" w:rsidRPr="00B76C92">
        <w:rPr>
          <w:lang w:eastAsia="ko-KR"/>
        </w:rPr>
        <w:t>(V2</w:t>
      </w:r>
      <w:r w:rsidR="0075396E" w:rsidRPr="00B76C92">
        <w:rPr>
          <w:lang w:eastAsia="zh-CN"/>
        </w:rPr>
        <w:t>P</w:t>
      </w:r>
      <w:r w:rsidR="0075396E" w:rsidRPr="00B76C92">
        <w:rPr>
          <w:lang w:eastAsia="ko-KR"/>
        </w:rPr>
        <w:t>)</w:t>
      </w:r>
      <w:r w:rsidRPr="00B76C92">
        <w:rPr>
          <w:lang w:eastAsia="ko-KR"/>
        </w:rPr>
        <w:t xml:space="preserve"> communications are studied. According to this progress, ITU-R WP 5A has developed report on advanced ITS radiocommunications [8]. In the report, legacy ITS and advanced ITS are classified by its technical characteristics as shown in table 6. </w:t>
      </w:r>
      <w:r w:rsidR="00F549C5" w:rsidRPr="00B76C92">
        <w:rPr>
          <w:lang w:eastAsia="ko-KR"/>
        </w:rPr>
        <w:t>V2X (</w:t>
      </w:r>
      <w:r w:rsidRPr="00B76C92">
        <w:rPr>
          <w:rFonts w:eastAsia="Gulim"/>
          <w:lang w:eastAsia="ko-KR"/>
        </w:rPr>
        <w:t xml:space="preserve">WAVE), </w:t>
      </w:r>
      <w:r w:rsidR="00F549C5" w:rsidRPr="00B76C92">
        <w:rPr>
          <w:rFonts w:eastAsia="Gulim"/>
          <w:lang w:eastAsia="ko-KR"/>
        </w:rPr>
        <w:t>V2X (ETSI ITS-G5) and V2X (LTE</w:t>
      </w:r>
      <w:r w:rsidR="00F128D0" w:rsidRPr="00B76C92">
        <w:rPr>
          <w:rFonts w:eastAsia="Gulim"/>
          <w:lang w:eastAsia="ko-KR"/>
        </w:rPr>
        <w:t xml:space="preserve"> based V2X</w:t>
      </w:r>
      <w:r w:rsidR="00F549C5" w:rsidRPr="00B76C92">
        <w:rPr>
          <w:rFonts w:eastAsia="Gulim"/>
          <w:lang w:eastAsia="ko-KR"/>
        </w:rPr>
        <w:t xml:space="preserve">) </w:t>
      </w:r>
      <w:r w:rsidRPr="00B76C92">
        <w:rPr>
          <w:rFonts w:eastAsia="Gulim"/>
          <w:lang w:eastAsia="ko-KR"/>
        </w:rPr>
        <w:t>technologies could be inclusive in advanced ITS category.</w:t>
      </w:r>
    </w:p>
    <w:p w14:paraId="46474B9D" w14:textId="77777777" w:rsidR="003035DF" w:rsidRPr="00B76C92" w:rsidRDefault="003035DF" w:rsidP="00694465">
      <w:r w:rsidRPr="00B76C92">
        <w:t>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traffic and vehicles covered by ITS deployment with coordinated, interoperable information technology. This particular wireless technology could be transformational to the evolution of transportation systems, since it provides very localized, low latency communications capabilities on a peer-to-peer basis. These capabilities are intended to support the planned, as well as the still unforeseen, data needs of the evolving, more automated, future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14:paraId="382C9682" w14:textId="77777777" w:rsidR="00694465" w:rsidRPr="00B76C92" w:rsidRDefault="00694465" w:rsidP="00694465">
      <w:r w:rsidRPr="00B76C92">
        <w:t>WAVE is being pursued in the United States “to improve traveler safety, decrease traffic congestion, facilitate the reduction of air pollution, and help to conserve vital fossil fuels”</w:t>
      </w:r>
      <w:r w:rsidRPr="00B76C92">
        <w:rPr>
          <w:vertAlign w:val="superscript"/>
        </w:rPr>
        <w:t>6</w:t>
      </w:r>
      <w:r w:rsidRPr="00B76C92">
        <w:t>, and as a particular focus in the United States, to reduce highway fatalities</w:t>
      </w:r>
      <w:r w:rsidRPr="00B76C92">
        <w:rPr>
          <w:vertAlign w:val="superscript"/>
        </w:rPr>
        <w:t>7</w:t>
      </w:r>
      <w:r w:rsidRPr="00B76C92">
        <w:t>. Although not yet widely deployed, the United States has developed multiple applications, a number of which have been tested in large-scale field tests or operated in model deployments</w:t>
      </w:r>
      <w:r w:rsidRPr="00B76C92">
        <w:rPr>
          <w:rStyle w:val="FootnoteReference"/>
        </w:rPr>
        <w:footnoteReference w:id="1"/>
      </w:r>
      <w:r w:rsidRPr="00B76C92">
        <w:t xml:space="preserve">. This progress has provided the United States with extensive knowledge of these applications that contribute to transportation safety, mobility and environmental stewardship in the context of advanced ITS. The WAVE ITS </w:t>
      </w:r>
      <w:r w:rsidRPr="00B76C92">
        <w:lastRenderedPageBreak/>
        <w:t xml:space="preserve">applications are designed to perform operations related to the improvement of traffic safety and 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14:paraId="2196D637" w14:textId="5EABABB2" w:rsidR="00B75F8E" w:rsidRPr="00B76C92" w:rsidRDefault="00B75F8E" w:rsidP="00B75F8E">
      <w:r w:rsidRPr="00B76C92">
        <w:t>Cooperative ITS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w:t>
      </w:r>
      <w:r w:rsidR="00B31325" w:rsidRPr="00B76C92">
        <w:t xml:space="preserve"> as described above</w:t>
      </w:r>
      <w:r w:rsidRPr="00B76C92">
        <w:t xml:space="preserve">. For these technologies the standards are finished, intensive testing and validation has taken place, first implementations done and deployment is planned. </w:t>
      </w:r>
      <w:r w:rsidR="00B31325" w:rsidRPr="00B76C92">
        <w:t>[</w:t>
      </w:r>
      <w:r w:rsidRPr="00B76C92">
        <w:t>Other systems e.g. based on LTE-direct are in an early development stage.</w:t>
      </w:r>
      <w:r w:rsidR="00B31325" w:rsidRPr="00B76C92">
        <w:t>]</w:t>
      </w:r>
      <w:r w:rsidRPr="00B76C92">
        <w:t xml:space="preserve"> Most of the actual discussed systems are based on a well-established access layer (PHY-layer and MAC-layer) standardised by IEEE802 as IEEE802.11p, which is part of the IEEE802.11-2012 set of standards. </w:t>
      </w:r>
    </w:p>
    <w:p w14:paraId="32A4BF6B" w14:textId="71B19AAB" w:rsidR="00B75F8E" w:rsidRPr="00B76C92" w:rsidRDefault="00B75F8E" w:rsidP="00B75F8E">
      <w:r w:rsidRPr="00B76C92">
        <w:t>In the majority of regions, a frequency band in the range between 5 850-5 925 MHz (up to 75 MHz bandwidth) has been chosen/picked as the main band of operation for the upcoming traffic-safety</w:t>
      </w:r>
      <w:r w:rsidR="00577F4E" w:rsidRPr="00B76C92">
        <w:t xml:space="preserve"> related</w:t>
      </w:r>
      <w:r w:rsidRPr="00B76C92">
        <w:t xml:space="preserve"> C</w:t>
      </w:r>
      <w:r w:rsidR="00577F4E" w:rsidRPr="00B76C92">
        <w:t>-</w:t>
      </w:r>
      <w:r w:rsidRPr="00B76C92">
        <w:t xml:space="preserve">ITS. In addition, the frequency band 63 GHz to 64 GHz </w:t>
      </w:r>
      <w:r w:rsidR="0070573B">
        <w:t>has been designated for traffic </w:t>
      </w:r>
      <w:r w:rsidRPr="00B76C92">
        <w:t xml:space="preserve">safety </w:t>
      </w:r>
      <w:r w:rsidR="00577F4E" w:rsidRPr="00B76C92">
        <w:t xml:space="preserve">related </w:t>
      </w:r>
      <w:r w:rsidRPr="00B76C92">
        <w:t xml:space="preserve">applications under the Mobile Service in CEPT. </w:t>
      </w:r>
    </w:p>
    <w:p w14:paraId="755031A0" w14:textId="264D480E" w:rsidR="00B75F8E" w:rsidRPr="00B76C92" w:rsidRDefault="00B75F8E" w:rsidP="00B75F8E">
      <w:r w:rsidRPr="00B76C92">
        <w:t>Worldwide a broad range of standardisation organisation are involved in the standardisation of C</w:t>
      </w:r>
      <w:r w:rsidR="0070573B">
        <w:noBreakHyphen/>
      </w:r>
      <w:r w:rsidRPr="00B76C92">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rsidR="0070573B">
        <w:noBreakHyphen/>
      </w:r>
      <w:r w:rsidRPr="00B76C92">
        <w:t>CC (CAR-to-CAR Communication Consortium) in Europe.</w:t>
      </w:r>
    </w:p>
    <w:p w14:paraId="208CCB73" w14:textId="486A78A2" w:rsidR="00B75F8E" w:rsidRPr="00B76C92" w:rsidRDefault="00B75F8E" w:rsidP="00B75F8E">
      <w:r w:rsidRPr="00B76C92">
        <w:t xml:space="preserve">The </w:t>
      </w:r>
      <w:r w:rsidR="00577F4E" w:rsidRPr="00B76C92">
        <w:t>C2C-CC</w:t>
      </w:r>
      <w:r w:rsidRPr="00B76C92">
        <w:t xml:space="preserve"> as an industry driven, non-profit association of 16 European vehicle manufacturers, 37 suppliers and 28 research organisations, dedicated to realise cooperative road traffic and herewith increase traffic safety, efficiency and driving comfort. The C2C-CC plays an important role in the development of European standards for C-ITS and cooperates closely on C-ITS with the CAMP consortium in the US. To align and harmonising the C-ITS roll-out in vehicles and traffic infrastructure in Europe by 2019 the consortium engages in the Amsterdam Group. This is a strategic alliance of the CAR 2 CAR Communication Consortium, the ASECAP (Association of operators of toll road infrastructures), CEDR (Conference of European Directors of Roads) and POLIS (European Cities and Regions Networking for Innovative Transport Solutions). Furthermore, the consortium actively contributes to the work of the C-ITS Deployment Platform organised by the European Commission.</w:t>
      </w:r>
    </w:p>
    <w:p w14:paraId="5465CC39" w14:textId="77777777" w:rsidR="00B75F8E" w:rsidRPr="00B76C92" w:rsidRDefault="00B75F8E" w:rsidP="00B75F8E">
      <w:r w:rsidRPr="00B76C92">
        <w:t>The C2C-CC participated in the initial design of vehicle-to-vehicle communications technologies through the publication of a manifesto. It also helps validating the C-ITS systems by getting involved in FOT (Field operational tests) and ongoing cross-border C-ITS corridor projects and focusing on interoperability testing.</w:t>
      </w:r>
    </w:p>
    <w:p w14:paraId="6058918E" w14:textId="77777777" w:rsidR="00B75F8E" w:rsidRPr="00B76C92" w:rsidRDefault="00B75F8E" w:rsidP="00B75F8E">
      <w:r w:rsidRPr="00B76C92">
        <w:t>In 2007 the CAR 2 CAR Communication Consortium published the Manifesto on its website</w:t>
      </w:r>
      <w:r w:rsidR="00B31325" w:rsidRPr="00B76C92">
        <w:rPr>
          <w:rStyle w:val="FootnoteReference"/>
        </w:rPr>
        <w:footnoteReference w:id="2"/>
      </w:r>
      <w:r w:rsidRPr="00B76C92">
        <w:t xml:space="preserve">. The document built the basis for the first interoperability demonstration shown 2008 at the Opel testside in Dudenhofen. </w:t>
      </w:r>
    </w:p>
    <w:p w14:paraId="2DEC11FB" w14:textId="77777777" w:rsidR="0070573B" w:rsidRDefault="0070573B">
      <w:pPr>
        <w:tabs>
          <w:tab w:val="clear" w:pos="1134"/>
          <w:tab w:val="clear" w:pos="1871"/>
          <w:tab w:val="clear" w:pos="2268"/>
        </w:tabs>
        <w:overflowPunct/>
        <w:autoSpaceDE/>
        <w:autoSpaceDN/>
        <w:adjustRightInd/>
        <w:spacing w:before="0"/>
        <w:textAlignment w:val="auto"/>
      </w:pPr>
      <w:r>
        <w:br w:type="page"/>
      </w:r>
    </w:p>
    <w:p w14:paraId="40D4CF2D" w14:textId="34A80C49" w:rsidR="00694465" w:rsidRPr="00B76C92" w:rsidRDefault="00B75F8E" w:rsidP="00B75F8E">
      <w:pPr>
        <w:rPr>
          <w:lang w:eastAsia="zh-CN"/>
        </w:rPr>
      </w:pPr>
      <w:r w:rsidRPr="00B76C92">
        <w:lastRenderedPageBreak/>
        <w:t>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architecture and related protocols. The further chapters describe the applications, the radio and communication system as well as data security and privacy.</w:t>
      </w:r>
    </w:p>
    <w:p w14:paraId="3F1CBBFA" w14:textId="77777777" w:rsidR="00694465" w:rsidRPr="00B76C92" w:rsidRDefault="00B75F8E" w:rsidP="00694465">
      <w:r w:rsidRPr="00B76C92">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14:paraId="3C6C8DC2" w14:textId="23A5E80E" w:rsidR="00433935" w:rsidRPr="00B76C92" w:rsidRDefault="00E735F0" w:rsidP="00433935">
      <w:pPr>
        <w:rPr>
          <w:lang w:eastAsia="zh-CN"/>
        </w:rPr>
      </w:pPr>
      <w:r w:rsidRPr="00B76C92">
        <w:t xml:space="preserve">3GPP is actively developing the specifications to enable the use of LTE mobile networks to provide connectivity between vehicles, roadside infrastructure and </w:t>
      </w:r>
      <w:r w:rsidR="00577F4E" w:rsidRPr="00B76C92">
        <w:t>pedestrians</w:t>
      </w:r>
      <w:r w:rsidRPr="00B76C92">
        <w:t xml:space="preserve"> inside and around the connected vehicles. The feasibility studies on LTE</w:t>
      </w:r>
      <w:r w:rsidR="00577F4E" w:rsidRPr="00B76C92">
        <w:t xml:space="preserve"> </w:t>
      </w:r>
      <w:r w:rsidRPr="00B76C92">
        <w:t>based communication have been recently completed and published in Technical Reports. Vehicle-to-vehicle (V2V), vehicle-to-</w:t>
      </w:r>
      <w:r w:rsidR="00577F4E" w:rsidRPr="00B76C92">
        <w:t>pedestrians</w:t>
      </w:r>
      <w:r w:rsidRPr="00B76C92">
        <w:t xml:space="preserve"> (V2P), and vehicle-to-infrastructure (V2I) use cases and system requirements are identified in. Operational scenarios, evaluation methodologies and required radio access enhancements are identified in. Work has started in the relevant working groups to specify the vehicle-to-everything (V2X) system and radio access requirements</w:t>
      </w:r>
      <w:r w:rsidRPr="00B76C92">
        <w:rPr>
          <w:rFonts w:eastAsia="SimSun"/>
          <w:lang w:eastAsia="zh-CN"/>
        </w:rPr>
        <w:t xml:space="preserve">, where </w:t>
      </w:r>
      <w:r w:rsidRPr="00B76C92">
        <w:rPr>
          <w:color w:val="000000"/>
          <w:lang w:eastAsia="zh-CN"/>
        </w:rPr>
        <w:t>both PC5 (device</w:t>
      </w:r>
      <w:r w:rsidRPr="00B76C92">
        <w:rPr>
          <w:color w:val="000000"/>
        </w:rPr>
        <w:t>-to-</w:t>
      </w:r>
      <w:r w:rsidRPr="00B76C92">
        <w:rPr>
          <w:color w:val="000000"/>
          <w:lang w:eastAsia="zh-CN"/>
        </w:rPr>
        <w:t>device</w:t>
      </w:r>
      <w:r w:rsidRPr="00B76C92">
        <w:rPr>
          <w:color w:val="000000"/>
        </w:rPr>
        <w:t xml:space="preserve"> direct link</w:t>
      </w:r>
      <w:r w:rsidRPr="00B76C92">
        <w:rPr>
          <w:color w:val="000000"/>
          <w:lang w:eastAsia="zh-CN"/>
        </w:rPr>
        <w:t>) and Uu (link</w:t>
      </w:r>
      <w:r w:rsidRPr="00B76C92">
        <w:rPr>
          <w:rFonts w:eastAsia="Malgun Gothic"/>
          <w:color w:val="000000"/>
          <w:lang w:eastAsia="ko-KR"/>
        </w:rPr>
        <w:t xml:space="preserve"> between base station and device</w:t>
      </w:r>
      <w:r w:rsidRPr="00B76C92">
        <w:rPr>
          <w:color w:val="000000"/>
          <w:lang w:eastAsia="zh-CN"/>
        </w:rPr>
        <w:t>)</w:t>
      </w:r>
      <w:r w:rsidRPr="00B76C92">
        <w:rPr>
          <w:rFonts w:eastAsia="SimSun"/>
          <w:color w:val="000000"/>
          <w:lang w:eastAsia="zh-CN"/>
        </w:rPr>
        <w:t xml:space="preserve"> are included, </w:t>
      </w:r>
      <w:r w:rsidRPr="00B76C92">
        <w:t>in 3GPP Release 14.</w:t>
      </w:r>
      <w:r w:rsidRPr="00B76C92">
        <w:rPr>
          <w:rFonts w:eastAsia="SimSun"/>
          <w:lang w:eastAsia="zh-CN"/>
        </w:rPr>
        <w:t xml:space="preserve"> T</w:t>
      </w:r>
      <w:r w:rsidRPr="00B76C92">
        <w:rPr>
          <w:color w:val="000000"/>
        </w:rPr>
        <w:t xml:space="preserve">he </w:t>
      </w:r>
      <w:r w:rsidRPr="00B76C92">
        <w:rPr>
          <w:rFonts w:eastAsia="SimSun"/>
          <w:color w:val="000000"/>
          <w:lang w:eastAsia="zh-CN"/>
        </w:rPr>
        <w:t>3GPP</w:t>
      </w:r>
      <w:r w:rsidRPr="00B76C92">
        <w:rPr>
          <w:color w:val="000000"/>
        </w:rPr>
        <w:t xml:space="preserve"> </w:t>
      </w:r>
      <w:r w:rsidRPr="00B76C92">
        <w:rPr>
          <w:rFonts w:eastAsia="SimSun"/>
          <w:color w:val="000000"/>
          <w:lang w:eastAsia="zh-CN"/>
        </w:rPr>
        <w:t>study</w:t>
      </w:r>
      <w:r w:rsidRPr="00B76C92">
        <w:rPr>
          <w:color w:val="000000"/>
        </w:rPr>
        <w:t xml:space="preserve"> target</w:t>
      </w:r>
      <w:r w:rsidRPr="00B76C92">
        <w:rPr>
          <w:rFonts w:eastAsia="SimSun"/>
          <w:color w:val="000000"/>
          <w:lang w:eastAsia="zh-CN"/>
        </w:rPr>
        <w:t>s</w:t>
      </w:r>
      <w:r w:rsidRPr="00B76C92">
        <w:rPr>
          <w:color w:val="000000"/>
        </w:rPr>
        <w:t xml:space="preserve"> at supporting LTE</w:t>
      </w:r>
      <w:r w:rsidR="00577F4E" w:rsidRPr="00B76C92">
        <w:rPr>
          <w:color w:val="000000"/>
        </w:rPr>
        <w:t>based V2X</w:t>
      </w:r>
      <w:r w:rsidRPr="00B76C92">
        <w:rPr>
          <w:color w:val="000000"/>
        </w:rPr>
        <w:t xml:space="preserve"> transmission in </w:t>
      </w:r>
      <w:r w:rsidR="003E16F6" w:rsidRPr="00B76C92">
        <w:rPr>
          <w:color w:val="000000"/>
        </w:rPr>
        <w:t xml:space="preserve">existing mobile allocations </w:t>
      </w:r>
      <w:r w:rsidRPr="00B76C92">
        <w:rPr>
          <w:color w:val="000000"/>
        </w:rPr>
        <w:t>up to 6 GHz.</w:t>
      </w:r>
      <w:r w:rsidR="00A05708" w:rsidRPr="00B76C92">
        <w:rPr>
          <w:color w:val="000000"/>
        </w:rPr>
        <w:t xml:space="preserve"> </w:t>
      </w:r>
      <w:r w:rsidR="00203F55" w:rsidRPr="00B76C92">
        <w:rPr>
          <w:color w:val="000000"/>
        </w:rPr>
        <w:t>[</w:t>
      </w:r>
      <w:commentRangeStart w:id="62"/>
      <w:r w:rsidRPr="00B76C92">
        <w:t>The initial set of V2V core specifications will be available by September 2016, and performance requirements will be available by March 2017. V2X core and performance specifications will follow by March 2017 and September 2017, respectively. 3GPP is also looking at continuously evolving the V2X services in its coming releases including 5G; therefore, further enhancement is also being studied in Rel-15.</w:t>
      </w:r>
      <w:r w:rsidR="00203F55" w:rsidRPr="00B76C92">
        <w:t>]</w:t>
      </w:r>
      <w:r w:rsidR="00433935" w:rsidRPr="00B76C92">
        <w:rPr>
          <w:lang w:eastAsia="zh-CN"/>
        </w:rPr>
        <w:t xml:space="preserve"> </w:t>
      </w:r>
      <w:commentRangeEnd w:id="62"/>
      <w:r w:rsidR="00203F55" w:rsidRPr="00B76C92">
        <w:rPr>
          <w:rStyle w:val="CommentReference"/>
        </w:rPr>
        <w:commentReference w:id="62"/>
      </w:r>
    </w:p>
    <w:p w14:paraId="2B871A61" w14:textId="77777777" w:rsidR="00433935" w:rsidRPr="00B76C92" w:rsidRDefault="00433935" w:rsidP="00433935">
      <w:pPr>
        <w:rPr>
          <w:rFonts w:eastAsia="Malgun Gothic"/>
          <w:lang w:eastAsia="ko-KR"/>
        </w:rPr>
      </w:pPr>
      <w:r w:rsidRPr="00B76C92">
        <w:rPr>
          <w:lang w:eastAsia="zh-CN"/>
        </w:rPr>
        <w:t>China started to develop trials of LTE based V2X communication technology (LTE-V2X)</w:t>
      </w:r>
      <w:r w:rsidRPr="00B76C92">
        <w:rPr>
          <w:rFonts w:eastAsia="SimSun"/>
          <w:lang w:eastAsia="zh-CN"/>
        </w:rPr>
        <w:t xml:space="preserve"> </w:t>
      </w:r>
      <w:r w:rsidRPr="00B76C92">
        <w:rPr>
          <w:lang w:eastAsia="zh-CN"/>
        </w:rPr>
        <w:t>to verify road safety and non-road safety applications from 2015.</w:t>
      </w:r>
    </w:p>
    <w:p w14:paraId="51C4426F" w14:textId="77777777" w:rsidR="00E735F0" w:rsidRPr="00B76C92" w:rsidRDefault="00E735F0" w:rsidP="00E735F0">
      <w:pPr>
        <w:pStyle w:val="Heading2"/>
      </w:pPr>
      <w:bookmarkStart w:id="63" w:name="_Toc423354290"/>
      <w:bookmarkStart w:id="64" w:name="_Toc463513033"/>
      <w:r w:rsidRPr="00B76C92">
        <w:t>7.2</w:t>
      </w:r>
      <w:r w:rsidRPr="00B76C92">
        <w:tab/>
        <w:t>Technical characteristics</w:t>
      </w:r>
      <w:bookmarkEnd w:id="63"/>
      <w:bookmarkEnd w:id="64"/>
    </w:p>
    <w:p w14:paraId="713580A7" w14:textId="77777777" w:rsidR="00E735F0" w:rsidRPr="00B76C92" w:rsidRDefault="00E735F0" w:rsidP="003B6F04">
      <w:pPr>
        <w:pStyle w:val="TableNo"/>
        <w:keepLines/>
        <w:rPr>
          <w:rFonts w:eastAsiaTheme="minorEastAsia"/>
          <w:lang w:eastAsia="ja-JP"/>
        </w:rPr>
      </w:pPr>
      <w:r w:rsidRPr="00B76C92">
        <w:t xml:space="preserve">Table </w:t>
      </w:r>
      <w:r w:rsidRPr="00B76C92">
        <w:rPr>
          <w:rFonts w:eastAsiaTheme="minorEastAsia"/>
          <w:lang w:eastAsia="ja-JP"/>
        </w:rPr>
        <w:t>[X]</w:t>
      </w:r>
    </w:p>
    <w:p w14:paraId="2C9568D3" w14:textId="77777777" w:rsidR="00E735F0" w:rsidRPr="00B76C92" w:rsidRDefault="00E735F0" w:rsidP="003B6F04">
      <w:pPr>
        <w:pStyle w:val="Tabletitle"/>
        <w:rPr>
          <w:rFonts w:eastAsiaTheme="minorEastAsia"/>
          <w:lang w:eastAsia="ja-JP"/>
        </w:rPr>
      </w:pPr>
      <w:r w:rsidRPr="00B76C92">
        <w:rPr>
          <w:lang w:eastAsia="ko-KR"/>
        </w:rPr>
        <w:t>Technical characteristic of Advanced ITS</w:t>
      </w: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835"/>
        <w:gridCol w:w="2743"/>
        <w:gridCol w:w="2785"/>
      </w:tblGrid>
      <w:tr w:rsidR="008B5FEF" w:rsidRPr="00B76C92" w14:paraId="3F0A2A5D" w14:textId="77777777" w:rsidTr="0070573B">
        <w:trPr>
          <w:jc w:val="center"/>
        </w:trPr>
        <w:tc>
          <w:tcPr>
            <w:tcW w:w="1984" w:type="dxa"/>
            <w:shd w:val="clear" w:color="auto" w:fill="F2F2F2" w:themeFill="background1" w:themeFillShade="F2"/>
          </w:tcPr>
          <w:p w14:paraId="7AE33EB1" w14:textId="77777777" w:rsidR="008B5FEF" w:rsidRPr="00B76C92" w:rsidRDefault="008B5FEF" w:rsidP="003B6F04">
            <w:pPr>
              <w:pStyle w:val="Tablehead"/>
              <w:keepLines/>
            </w:pPr>
            <w:r w:rsidRPr="00B76C92">
              <w:t>Items</w:t>
            </w:r>
          </w:p>
        </w:tc>
        <w:tc>
          <w:tcPr>
            <w:tcW w:w="2835" w:type="dxa"/>
            <w:shd w:val="clear" w:color="auto" w:fill="F2F2F2" w:themeFill="background1" w:themeFillShade="F2"/>
          </w:tcPr>
          <w:p w14:paraId="7AE8F68C" w14:textId="5E8B2505" w:rsidR="008B5FEF" w:rsidRPr="00B76C92" w:rsidRDefault="00AA14C3" w:rsidP="003B6F04">
            <w:pPr>
              <w:pStyle w:val="Tablehead"/>
              <w:keepLines/>
            </w:pPr>
            <w:r w:rsidRPr="00B76C92">
              <w:rPr>
                <w:rFonts w:eastAsia="Batang"/>
              </w:rPr>
              <w:t>V2X (</w:t>
            </w:r>
            <w:r w:rsidR="008B5FEF" w:rsidRPr="00B76C92">
              <w:rPr>
                <w:rFonts w:eastAsia="Batang"/>
              </w:rPr>
              <w:t>WAVE</w:t>
            </w:r>
            <w:r w:rsidRPr="00B76C92">
              <w:rPr>
                <w:rFonts w:eastAsia="Batang"/>
              </w:rPr>
              <w:t>)</w:t>
            </w:r>
          </w:p>
        </w:tc>
        <w:tc>
          <w:tcPr>
            <w:tcW w:w="2743" w:type="dxa"/>
            <w:shd w:val="clear" w:color="auto" w:fill="F2F2F2" w:themeFill="background1" w:themeFillShade="F2"/>
          </w:tcPr>
          <w:p w14:paraId="56474894" w14:textId="075A3E4E" w:rsidR="008B5FEF" w:rsidRPr="00B76C92" w:rsidRDefault="00AA14C3" w:rsidP="003B6F04">
            <w:pPr>
              <w:pStyle w:val="Tablehead"/>
              <w:keepLines/>
              <w:rPr>
                <w:rFonts w:eastAsia="Malgun Gothic"/>
              </w:rPr>
            </w:pPr>
            <w:r w:rsidRPr="00B76C92">
              <w:rPr>
                <w:rFonts w:eastAsia="Malgun Gothic"/>
              </w:rPr>
              <w:t>V2X (</w:t>
            </w:r>
            <w:r w:rsidR="008B5FEF" w:rsidRPr="00B76C92">
              <w:rPr>
                <w:rFonts w:eastAsia="Malgun Gothic"/>
              </w:rPr>
              <w:t>ETSI ITS-G5</w:t>
            </w:r>
            <w:r w:rsidRPr="00B76C92">
              <w:rPr>
                <w:rFonts w:eastAsia="Malgun Gothic"/>
              </w:rPr>
              <w:t>)</w:t>
            </w:r>
          </w:p>
        </w:tc>
        <w:tc>
          <w:tcPr>
            <w:tcW w:w="2785" w:type="dxa"/>
            <w:shd w:val="clear" w:color="auto" w:fill="F2F2F2" w:themeFill="background1" w:themeFillShade="F2"/>
          </w:tcPr>
          <w:p w14:paraId="07B82904" w14:textId="3BBC06D1" w:rsidR="008B5FEF" w:rsidRPr="00B76C92" w:rsidDel="008B5FEF" w:rsidRDefault="00AA14C3" w:rsidP="003B6F04">
            <w:pPr>
              <w:pStyle w:val="Tablehead"/>
              <w:keepLines/>
              <w:rPr>
                <w:rFonts w:eastAsia="Malgun Gothic"/>
              </w:rPr>
            </w:pPr>
            <w:r w:rsidRPr="00B76C92">
              <w:rPr>
                <w:rFonts w:eastAsia="Malgun Gothic"/>
              </w:rPr>
              <w:t>V2X (</w:t>
            </w:r>
            <w:r w:rsidR="008B5FEF" w:rsidRPr="00B76C92">
              <w:rPr>
                <w:rFonts w:eastAsia="Malgun Gothic"/>
              </w:rPr>
              <w:t>LTE</w:t>
            </w:r>
            <w:r w:rsidR="003B6F04" w:rsidRPr="00B76C92">
              <w:rPr>
                <w:rFonts w:eastAsia="Malgun Gothic"/>
              </w:rPr>
              <w:t xml:space="preserve"> based V2X</w:t>
            </w:r>
            <w:r w:rsidRPr="00B76C92">
              <w:rPr>
                <w:rFonts w:eastAsia="Malgun Gothic"/>
              </w:rPr>
              <w:t>)</w:t>
            </w:r>
          </w:p>
        </w:tc>
      </w:tr>
      <w:tr w:rsidR="008B5FEF" w:rsidRPr="00B76C92" w14:paraId="22FF7EB3" w14:textId="77777777" w:rsidTr="0070573B">
        <w:trPr>
          <w:trHeight w:val="302"/>
          <w:jc w:val="center"/>
        </w:trPr>
        <w:tc>
          <w:tcPr>
            <w:tcW w:w="1984" w:type="dxa"/>
          </w:tcPr>
          <w:p w14:paraId="0407F633" w14:textId="77777777" w:rsidR="008B5FEF" w:rsidRPr="00B76C92" w:rsidRDefault="008B5FEF" w:rsidP="003B6F04">
            <w:pPr>
              <w:pStyle w:val="Tabletext"/>
              <w:keepLines/>
            </w:pPr>
            <w:r w:rsidRPr="00B76C92">
              <w:t>Technologies</w:t>
            </w:r>
          </w:p>
        </w:tc>
        <w:tc>
          <w:tcPr>
            <w:tcW w:w="2835" w:type="dxa"/>
          </w:tcPr>
          <w:p w14:paraId="407CAFC9" w14:textId="77777777" w:rsidR="00203F55" w:rsidRPr="00B76C92" w:rsidRDefault="008B5FEF" w:rsidP="003B6F04">
            <w:pPr>
              <w:pStyle w:val="Tabletext"/>
              <w:keepLines/>
            </w:pPr>
            <w:r w:rsidRPr="00B76C92">
              <w:t xml:space="preserve">WAVE, </w:t>
            </w:r>
          </w:p>
          <w:p w14:paraId="0A7080C6" w14:textId="77777777" w:rsidR="008B5FEF" w:rsidRPr="00B76C92" w:rsidRDefault="008B5FEF" w:rsidP="003B6F04">
            <w:pPr>
              <w:pStyle w:val="Tabletext"/>
              <w:keepLines/>
            </w:pPr>
            <w:r w:rsidRPr="00B76C92">
              <w:t>IEEE 802.11p</w:t>
            </w:r>
          </w:p>
        </w:tc>
        <w:tc>
          <w:tcPr>
            <w:tcW w:w="2743" w:type="dxa"/>
          </w:tcPr>
          <w:p w14:paraId="1908DBBD" w14:textId="77777777" w:rsidR="00203F55" w:rsidRPr="00B76C92" w:rsidRDefault="008B5FEF" w:rsidP="003B6F04">
            <w:pPr>
              <w:pStyle w:val="Tabletext"/>
              <w:keepLines/>
            </w:pPr>
            <w:r w:rsidRPr="00B76C92">
              <w:t>ETSI ITS-G5</w:t>
            </w:r>
          </w:p>
          <w:p w14:paraId="03E290CB" w14:textId="77777777" w:rsidR="008B5FEF" w:rsidRPr="00B76C92" w:rsidRDefault="008B5FEF" w:rsidP="003B6F04">
            <w:pPr>
              <w:pStyle w:val="Tabletext"/>
              <w:keepLines/>
            </w:pPr>
            <w:r w:rsidRPr="00B76C92">
              <w:t>IEEE 802.11p</w:t>
            </w:r>
          </w:p>
        </w:tc>
        <w:tc>
          <w:tcPr>
            <w:tcW w:w="2785" w:type="dxa"/>
          </w:tcPr>
          <w:p w14:paraId="375E6202" w14:textId="77777777" w:rsidR="00AA14C3" w:rsidRPr="00B76C92" w:rsidRDefault="00AA14C3" w:rsidP="003B6F04">
            <w:pPr>
              <w:pStyle w:val="Tabletext"/>
              <w:keepLines/>
            </w:pPr>
            <w:r w:rsidRPr="00B76C92">
              <w:t>LTE based V2X</w:t>
            </w:r>
          </w:p>
          <w:p w14:paraId="25D978E4" w14:textId="26AC3BBD" w:rsidR="008B5FEF" w:rsidRPr="00B76C92" w:rsidRDefault="008B5FEF" w:rsidP="003B6F04">
            <w:pPr>
              <w:pStyle w:val="Tabletext"/>
              <w:keepLines/>
            </w:pPr>
            <w:r w:rsidRPr="00B76C92">
              <w:t>3GPP</w:t>
            </w:r>
            <w:r w:rsidR="00AA14C3" w:rsidRPr="00B76C92">
              <w:t xml:space="preserve"> tbd</w:t>
            </w:r>
          </w:p>
        </w:tc>
      </w:tr>
      <w:tr w:rsidR="008B5FEF" w:rsidRPr="00B76C92" w14:paraId="427F08BD" w14:textId="77777777" w:rsidTr="0070573B">
        <w:trPr>
          <w:trHeight w:val="302"/>
          <w:jc w:val="center"/>
        </w:trPr>
        <w:tc>
          <w:tcPr>
            <w:tcW w:w="1984" w:type="dxa"/>
          </w:tcPr>
          <w:p w14:paraId="3EAC5186" w14:textId="3AE2B7A6" w:rsidR="008B5FEF" w:rsidRPr="00B76C92" w:rsidRDefault="008B5FEF" w:rsidP="003B6F04">
            <w:pPr>
              <w:pStyle w:val="Tabletext"/>
              <w:keepLines/>
            </w:pPr>
            <w:r w:rsidRPr="00B76C92">
              <w:t>Vehicular networking</w:t>
            </w:r>
          </w:p>
        </w:tc>
        <w:tc>
          <w:tcPr>
            <w:tcW w:w="2835" w:type="dxa"/>
          </w:tcPr>
          <w:p w14:paraId="73C059DE" w14:textId="4CC9BF2A" w:rsidR="008B5FEF" w:rsidRPr="00B76C92" w:rsidRDefault="008B5FEF" w:rsidP="00AA14C3">
            <w:pPr>
              <w:pStyle w:val="Tabletext"/>
              <w:keepLines/>
            </w:pPr>
            <w:r w:rsidRPr="00B76C92">
              <w:t>V2V,</w:t>
            </w:r>
            <w:r w:rsidR="00AA14C3" w:rsidRPr="00B76C92">
              <w:t xml:space="preserve"> V2I,</w:t>
            </w:r>
            <w:r w:rsidRPr="00B76C92">
              <w:t xml:space="preserve"> V2P</w:t>
            </w:r>
          </w:p>
        </w:tc>
        <w:tc>
          <w:tcPr>
            <w:tcW w:w="2743" w:type="dxa"/>
          </w:tcPr>
          <w:p w14:paraId="354491D6" w14:textId="37CAD6A5" w:rsidR="008B5FEF" w:rsidRPr="00B76C92" w:rsidRDefault="008B5FEF" w:rsidP="003B6F04">
            <w:pPr>
              <w:pStyle w:val="Tabletext"/>
              <w:keepLines/>
            </w:pPr>
            <w:r w:rsidRPr="00B76C92">
              <w:t>V2V,</w:t>
            </w:r>
            <w:r w:rsidR="00AA14C3" w:rsidRPr="00B76C92">
              <w:t xml:space="preserve"> V2I, </w:t>
            </w:r>
            <w:r w:rsidRPr="00B76C92">
              <w:t xml:space="preserve"> V2P</w:t>
            </w:r>
          </w:p>
        </w:tc>
        <w:tc>
          <w:tcPr>
            <w:tcW w:w="2785" w:type="dxa"/>
          </w:tcPr>
          <w:p w14:paraId="229B7FB5" w14:textId="3E883AAF" w:rsidR="008B5FEF" w:rsidRPr="00B76C92" w:rsidRDefault="008B5FEF" w:rsidP="00AA14C3">
            <w:pPr>
              <w:pStyle w:val="Tabletext"/>
              <w:keepLines/>
            </w:pPr>
            <w:r w:rsidRPr="00B76C92">
              <w:t>V2V, V2N</w:t>
            </w:r>
            <w:r w:rsidR="00203F55" w:rsidRPr="00B76C92">
              <w:t>, V2I</w:t>
            </w:r>
            <w:r w:rsidR="00AA14C3" w:rsidRPr="00B76C92">
              <w:t>, V2P</w:t>
            </w:r>
          </w:p>
        </w:tc>
      </w:tr>
      <w:tr w:rsidR="008B5FEF" w:rsidRPr="00B76C92" w14:paraId="2D966A3E" w14:textId="77777777" w:rsidTr="0070573B">
        <w:trPr>
          <w:jc w:val="center"/>
        </w:trPr>
        <w:tc>
          <w:tcPr>
            <w:tcW w:w="1984" w:type="dxa"/>
          </w:tcPr>
          <w:p w14:paraId="1E7F072A" w14:textId="77777777" w:rsidR="008B5FEF" w:rsidRPr="00B76C92" w:rsidRDefault="008B5FEF" w:rsidP="003B6F04">
            <w:pPr>
              <w:pStyle w:val="Tabletext"/>
              <w:keepLines/>
            </w:pPr>
            <w:r w:rsidRPr="00B76C92">
              <w:t>Radio performance</w:t>
            </w:r>
          </w:p>
        </w:tc>
        <w:tc>
          <w:tcPr>
            <w:tcW w:w="2835" w:type="dxa"/>
          </w:tcPr>
          <w:p w14:paraId="0A429B32" w14:textId="77777777" w:rsidR="008B5FEF" w:rsidRPr="00B76C92" w:rsidRDefault="008B5FEF" w:rsidP="003B6F04">
            <w:pPr>
              <w:pStyle w:val="Tabletext"/>
              <w:keepLines/>
            </w:pPr>
            <w:r w:rsidRPr="00B76C92">
              <w:t>Radio coverage: Max. 1 000 m</w:t>
            </w:r>
          </w:p>
          <w:p w14:paraId="384884D6" w14:textId="77777777" w:rsidR="008B5FEF" w:rsidRPr="00B76C92" w:rsidRDefault="008B5FEF" w:rsidP="003B6F04">
            <w:pPr>
              <w:pStyle w:val="Tabletext"/>
              <w:keepLines/>
            </w:pPr>
            <w:r w:rsidRPr="00B76C92">
              <w:t xml:space="preserve">Data rate: Max. 27 Mbps </w:t>
            </w:r>
          </w:p>
          <w:p w14:paraId="511CDE02" w14:textId="77777777" w:rsidR="008B5FEF" w:rsidRPr="00B76C92" w:rsidRDefault="008B5FEF" w:rsidP="003B6F04">
            <w:pPr>
              <w:pStyle w:val="Tabletext"/>
              <w:keepLines/>
            </w:pPr>
            <w:r w:rsidRPr="00B76C92">
              <w:t>Packet size: Max. 2 kbytes</w:t>
            </w:r>
          </w:p>
          <w:p w14:paraId="78F66D40" w14:textId="541D05D3" w:rsidR="008B5FEF" w:rsidRPr="00B76C92" w:rsidRDefault="008B5FEF" w:rsidP="003B6F04">
            <w:pPr>
              <w:pStyle w:val="Tabletext"/>
              <w:keepLines/>
            </w:pPr>
            <w:r w:rsidRPr="00B76C92">
              <w:t>Latency : within 100 msec</w:t>
            </w:r>
          </w:p>
        </w:tc>
        <w:tc>
          <w:tcPr>
            <w:tcW w:w="2743" w:type="dxa"/>
          </w:tcPr>
          <w:p w14:paraId="20CA1F98" w14:textId="77777777" w:rsidR="008B5FEF" w:rsidRPr="00B76C92" w:rsidRDefault="008B5FEF" w:rsidP="003B6F04">
            <w:pPr>
              <w:pStyle w:val="Tabletext"/>
              <w:keepLines/>
            </w:pPr>
            <w:r w:rsidRPr="00B76C92">
              <w:t>Radio coverage: Max. 1 000 m</w:t>
            </w:r>
          </w:p>
          <w:p w14:paraId="052AE111" w14:textId="77777777" w:rsidR="008B5FEF" w:rsidRPr="00B76C92" w:rsidRDefault="008B5FEF" w:rsidP="003B6F04">
            <w:pPr>
              <w:pStyle w:val="Tabletext"/>
              <w:keepLines/>
            </w:pPr>
            <w:r w:rsidRPr="00B76C92">
              <w:t xml:space="preserve">Data rate: Max. 27 Mbps </w:t>
            </w:r>
          </w:p>
          <w:p w14:paraId="5908EA4B" w14:textId="77777777" w:rsidR="008B5FEF" w:rsidRPr="00B76C92" w:rsidRDefault="008B5FEF" w:rsidP="003B6F04">
            <w:pPr>
              <w:pStyle w:val="Tabletext"/>
              <w:keepLines/>
            </w:pPr>
            <w:r w:rsidRPr="00B76C92">
              <w:t>Packet size: Max. 2 kbytes</w:t>
            </w:r>
          </w:p>
          <w:p w14:paraId="46112406" w14:textId="77777777" w:rsidR="008B5FEF" w:rsidRPr="00B76C92" w:rsidRDefault="008B5FEF" w:rsidP="003B6F04">
            <w:pPr>
              <w:pStyle w:val="Tabletext"/>
              <w:keepLines/>
            </w:pPr>
            <w:r w:rsidRPr="00B76C92">
              <w:t>Latency : within 100 msec</w:t>
            </w:r>
          </w:p>
        </w:tc>
        <w:tc>
          <w:tcPr>
            <w:tcW w:w="2785" w:type="dxa"/>
          </w:tcPr>
          <w:p w14:paraId="1A9FDFC9" w14:textId="77777777" w:rsidR="00203F55" w:rsidRPr="00B76C92" w:rsidRDefault="00203F55" w:rsidP="003B6F04">
            <w:pPr>
              <w:pStyle w:val="Tabletext"/>
              <w:keepLines/>
            </w:pPr>
            <w:r w:rsidRPr="00B76C92">
              <w:t>Radio coverage: Max. 1 000 m</w:t>
            </w:r>
          </w:p>
          <w:p w14:paraId="0258E130" w14:textId="77777777" w:rsidR="00203F55" w:rsidRPr="00B76C92" w:rsidRDefault="00203F55" w:rsidP="003B6F04">
            <w:pPr>
              <w:pStyle w:val="Tabletext"/>
              <w:keepLines/>
            </w:pPr>
            <w:r w:rsidRPr="00B76C92">
              <w:t xml:space="preserve">Data rate: Max. 27 Mbps </w:t>
            </w:r>
          </w:p>
          <w:p w14:paraId="26C3A6A3" w14:textId="77777777" w:rsidR="00203F55" w:rsidRPr="00B76C92" w:rsidRDefault="00203F55" w:rsidP="003B6F04">
            <w:pPr>
              <w:pStyle w:val="Tabletext"/>
              <w:keepLines/>
            </w:pPr>
            <w:r w:rsidRPr="00B76C92">
              <w:t>Packet size: Max. 2 kbytes</w:t>
            </w:r>
          </w:p>
          <w:p w14:paraId="3ADC7789" w14:textId="77777777" w:rsidR="008B5FEF" w:rsidRPr="00B76C92" w:rsidRDefault="00203F55" w:rsidP="003B6F04">
            <w:pPr>
              <w:pStyle w:val="Tabletext"/>
              <w:keepLines/>
            </w:pPr>
            <w:r w:rsidRPr="00B76C92">
              <w:t>Latency : within 100 msec</w:t>
            </w:r>
          </w:p>
          <w:p w14:paraId="36E295B7" w14:textId="6B8756E9" w:rsidR="00203F55" w:rsidRPr="00B76C92" w:rsidRDefault="00203F55" w:rsidP="003948A3">
            <w:pPr>
              <w:pStyle w:val="Tabletext"/>
              <w:keepLines/>
            </w:pPr>
            <w:r w:rsidRPr="00B76C92">
              <w:rPr>
                <w:lang w:eastAsia="zh-CN"/>
              </w:rPr>
              <w:t>within 1000 msec for V2</w:t>
            </w:r>
            <w:r w:rsidR="003948A3" w:rsidRPr="00B76C92">
              <w:rPr>
                <w:lang w:eastAsia="zh-CN"/>
              </w:rPr>
              <w:t>N</w:t>
            </w:r>
          </w:p>
        </w:tc>
      </w:tr>
    </w:tbl>
    <w:p w14:paraId="7E76A16A" w14:textId="77777777" w:rsidR="00E735F0" w:rsidRPr="00B76C92" w:rsidRDefault="00E735F0" w:rsidP="00E735F0">
      <w:pPr>
        <w:pStyle w:val="Tablefin"/>
      </w:pPr>
    </w:p>
    <w:p w14:paraId="281B57FF" w14:textId="77777777" w:rsidR="00E735F0" w:rsidRPr="00B76C92" w:rsidRDefault="00E735F0" w:rsidP="00E735F0">
      <w:pPr>
        <w:pStyle w:val="FigureNo"/>
        <w:rPr>
          <w:rFonts w:eastAsiaTheme="minorEastAsia"/>
          <w:lang w:eastAsia="ja-JP"/>
        </w:rPr>
      </w:pPr>
      <w:r w:rsidRPr="00B76C92">
        <w:lastRenderedPageBreak/>
        <w:t xml:space="preserve">Figure </w:t>
      </w:r>
      <w:r w:rsidRPr="00B76C92">
        <w:rPr>
          <w:rFonts w:eastAsiaTheme="minorEastAsia"/>
          <w:lang w:eastAsia="ja-JP"/>
        </w:rPr>
        <w:t>[X]</w:t>
      </w:r>
    </w:p>
    <w:p w14:paraId="3C0B881C" w14:textId="0B402A10" w:rsidR="00E735F0" w:rsidRPr="00B76C92" w:rsidRDefault="00E735F0" w:rsidP="00E735F0">
      <w:pPr>
        <w:pStyle w:val="Figuretitle"/>
        <w:rPr>
          <w:lang w:eastAsia="ja-JP"/>
        </w:rPr>
      </w:pPr>
      <w:r w:rsidRPr="00B76C92">
        <w:rPr>
          <w:lang w:eastAsia="ko-KR"/>
        </w:rPr>
        <w:t>Vehicle information &amp; Communication (V2V, V2I, I2V)</w:t>
      </w:r>
    </w:p>
    <w:p w14:paraId="21717609" w14:textId="77777777" w:rsidR="00E735F0" w:rsidRPr="00B76C92" w:rsidRDefault="00E735F0" w:rsidP="00E735F0">
      <w:pPr>
        <w:pStyle w:val="Figure"/>
      </w:pPr>
      <w:r w:rsidRPr="00872CE2">
        <w:rPr>
          <w:noProof/>
          <w:lang w:val="en-US" w:eastAsia="zh-CN"/>
        </w:rPr>
        <w:drawing>
          <wp:inline distT="0" distB="0" distL="0" distR="0" wp14:anchorId="1E2398A4" wp14:editId="56A389B1">
            <wp:extent cx="4831080" cy="2622550"/>
            <wp:effectExtent l="0" t="0" r="7620" b="63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18CA0546" w14:textId="27026FF5" w:rsidR="00B9719B" w:rsidRPr="00B76C92" w:rsidRDefault="00B9719B" w:rsidP="005F37B1">
      <w:pPr>
        <w:pStyle w:val="Heading3"/>
        <w:spacing w:before="360"/>
      </w:pPr>
      <w:r w:rsidRPr="00B76C92">
        <w:t xml:space="preserve">7.2.1 </w:t>
      </w:r>
      <w:r w:rsidR="0070573B">
        <w:tab/>
      </w:r>
      <w:r w:rsidR="003D52FA" w:rsidRPr="00B76C92">
        <w:t>V2X (</w:t>
      </w:r>
      <w:r w:rsidRPr="00B76C92">
        <w:t>W</w:t>
      </w:r>
      <w:r w:rsidR="003D52FA" w:rsidRPr="00B76C92">
        <w:t>AVE)</w:t>
      </w:r>
    </w:p>
    <w:p w14:paraId="19390548" w14:textId="77777777" w:rsidR="00B9719B" w:rsidRPr="00B76C92" w:rsidRDefault="00B9719B" w:rsidP="00B9719B">
      <w:r w:rsidRPr="00B76C92">
        <w:rPr>
          <w:i/>
        </w:rPr>
        <w:t>On-board equipment (OBE)</w:t>
      </w:r>
      <w:r w:rsidRPr="00B76C92">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14:paraId="3B8C4D22" w14:textId="77777777" w:rsidR="00B9719B" w:rsidRPr="00B76C92" w:rsidRDefault="00B9719B" w:rsidP="00B9719B">
      <w:r w:rsidRPr="00B76C92">
        <w:rPr>
          <w:i/>
        </w:rPr>
        <w:t>Roadside unit (WAVE RSU)</w:t>
      </w:r>
      <w:r w:rsidRPr="00B76C92">
        <w:t>: A WAVE RSU is installed above or alongside the road or other infrastructure and communicates with passing OBEs by the use of radio signals. An RSU consists of radio communication circuits, an application processing circuit and related equipment. It usually has data linkages to traffic management centers (TMCs) and to other roadside equipment (such as traffic signal controllers), as well as to the Internet to exchange data and to maintain security credential information.</w:t>
      </w:r>
    </w:p>
    <w:p w14:paraId="1077F11D" w14:textId="632DA7A1" w:rsidR="00B9719B" w:rsidRPr="00B76C92" w:rsidRDefault="00B9719B" w:rsidP="00B9719B">
      <w:r w:rsidRPr="00B76C92">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w:t>
      </w:r>
      <w:r w:rsidR="004152E9" w:rsidRPr="00B76C92">
        <w:t xml:space="preserve"> </w:t>
      </w:r>
      <w:r w:rsidRPr="00B76C92">
        <w:t>related, system and operational efficiencies, and other public benefits.</w:t>
      </w:r>
    </w:p>
    <w:p w14:paraId="64699E41" w14:textId="77777777" w:rsidR="00B9719B" w:rsidRPr="00B76C92" w:rsidRDefault="00B9719B" w:rsidP="00B9719B">
      <w:r w:rsidRPr="00B76C92">
        <w:t>Much of the information to complete the following tables comes from Std 802.11-2012</w:t>
      </w:r>
      <w:r w:rsidRPr="00B76C92">
        <w:rPr>
          <w:rStyle w:val="FootnoteReference"/>
        </w:rPr>
        <w:footnoteReference w:id="3"/>
      </w:r>
      <w:r w:rsidRPr="00B76C92">
        <w:t>.</w:t>
      </w:r>
    </w:p>
    <w:p w14:paraId="729FB342" w14:textId="77777777" w:rsidR="005F37B1" w:rsidRDefault="005F37B1">
      <w:pPr>
        <w:tabs>
          <w:tab w:val="clear" w:pos="1134"/>
          <w:tab w:val="clear" w:pos="1871"/>
          <w:tab w:val="clear" w:pos="2268"/>
        </w:tabs>
        <w:overflowPunct/>
        <w:autoSpaceDE/>
        <w:autoSpaceDN/>
        <w:adjustRightInd/>
        <w:spacing w:before="0"/>
        <w:textAlignment w:val="auto"/>
      </w:pPr>
      <w:r>
        <w:br w:type="page"/>
      </w:r>
    </w:p>
    <w:p w14:paraId="42E910B6" w14:textId="2E439B0B" w:rsidR="00B9719B" w:rsidRPr="00B76C92" w:rsidRDefault="00B9719B" w:rsidP="00B9719B">
      <w:r w:rsidRPr="00B76C92">
        <w:lastRenderedPageBreak/>
        <w:t>The modulation used for WAVE is ‘half-clocked’ OFDM on 10 MHz channels.  Below are basic OFDM transmitter and receiver block diagrams:</w:t>
      </w:r>
    </w:p>
    <w:p w14:paraId="0232DB94" w14:textId="77777777" w:rsidR="00B9719B" w:rsidRPr="00B76C92" w:rsidRDefault="00B9719B" w:rsidP="00B9719B"/>
    <w:p w14:paraId="6E7D333C" w14:textId="49F27185" w:rsidR="00B9719B" w:rsidRPr="00B76C92" w:rsidRDefault="00B9719B" w:rsidP="005F37B1">
      <w:pPr>
        <w:pStyle w:val="Figuretitle"/>
        <w:rPr>
          <w:bCs/>
        </w:rPr>
      </w:pPr>
      <w:r w:rsidRPr="00B76C92">
        <w:t>Transmitter and Receiver</w:t>
      </w:r>
      <w:r w:rsidRPr="00B76C92">
        <w:rPr>
          <w:rStyle w:val="FootnoteReference"/>
        </w:rPr>
        <w:footnoteReference w:id="4"/>
      </w:r>
      <w:r w:rsidRPr="00872CE2">
        <w:rPr>
          <w:bCs/>
          <w:noProof/>
          <w:lang w:val="en-US" w:eastAsia="zh-CN"/>
        </w:rPr>
        <w:drawing>
          <wp:inline distT="0" distB="0" distL="0" distR="0" wp14:anchorId="5AE63B64" wp14:editId="4D816157">
            <wp:extent cx="5581650" cy="2264106"/>
            <wp:effectExtent l="0" t="0" r="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8778" cy="2279166"/>
                    </a:xfrm>
                    <a:prstGeom prst="rect">
                      <a:avLst/>
                    </a:prstGeom>
                    <a:noFill/>
                  </pic:spPr>
                </pic:pic>
              </a:graphicData>
            </a:graphic>
          </wp:inline>
        </w:drawing>
      </w:r>
    </w:p>
    <w:p w14:paraId="54236CA6" w14:textId="77777777" w:rsidR="00B9719B" w:rsidRPr="00B76C92" w:rsidRDefault="00B9719B" w:rsidP="00B9719B">
      <w:pPr>
        <w:spacing w:after="160" w:line="259" w:lineRule="auto"/>
      </w:pPr>
    </w:p>
    <w:p w14:paraId="6E0BECDA" w14:textId="77777777" w:rsidR="00B9719B" w:rsidRPr="00B76C92" w:rsidRDefault="00B9719B" w:rsidP="00B9719B">
      <w:pPr>
        <w:pStyle w:val="Tabletitle"/>
      </w:pPr>
      <w:r w:rsidRPr="00B76C92">
        <w:t>Adjacent and Next-Adjacent Channel Rejection Receiver Characteristics</w:t>
      </w:r>
      <w:r w:rsidRPr="00B76C92">
        <w:rPr>
          <w:rStyle w:val="FootnoteReference"/>
        </w:rPr>
        <w:footnoteReference w:id="5"/>
      </w:r>
    </w:p>
    <w:tbl>
      <w:tblPr>
        <w:tblStyle w:val="TableGrid"/>
        <w:tblW w:w="0" w:type="auto"/>
        <w:jc w:val="center"/>
        <w:tblLook w:val="04A0" w:firstRow="1" w:lastRow="0" w:firstColumn="1" w:lastColumn="0" w:noHBand="0" w:noVBand="1"/>
      </w:tblPr>
      <w:tblGrid>
        <w:gridCol w:w="1380"/>
        <w:gridCol w:w="1360"/>
        <w:gridCol w:w="1540"/>
        <w:gridCol w:w="1540"/>
        <w:gridCol w:w="1540"/>
        <w:gridCol w:w="1540"/>
      </w:tblGrid>
      <w:tr w:rsidR="00B9719B" w:rsidRPr="00B76C92" w14:paraId="2E683944" w14:textId="77777777" w:rsidTr="008C7005">
        <w:trPr>
          <w:trHeight w:val="915"/>
          <w:jc w:val="center"/>
        </w:trPr>
        <w:tc>
          <w:tcPr>
            <w:tcW w:w="1380" w:type="dxa"/>
            <w:vMerge w:val="restart"/>
            <w:vAlign w:val="center"/>
            <w:hideMark/>
          </w:tcPr>
          <w:p w14:paraId="5A8A4B26" w14:textId="77777777" w:rsidR="00B9719B" w:rsidRPr="00B76C92" w:rsidRDefault="00B9719B" w:rsidP="008C7005">
            <w:pPr>
              <w:spacing w:before="40" w:after="40"/>
              <w:jc w:val="center"/>
              <w:rPr>
                <w:b/>
                <w:bCs/>
                <w:sz w:val="20"/>
              </w:rPr>
            </w:pPr>
            <w:r w:rsidRPr="00B76C92">
              <w:rPr>
                <w:b/>
                <w:bCs/>
                <w:sz w:val="20"/>
              </w:rPr>
              <w:t>Modulation</w:t>
            </w:r>
          </w:p>
        </w:tc>
        <w:tc>
          <w:tcPr>
            <w:tcW w:w="1360" w:type="dxa"/>
            <w:vMerge w:val="restart"/>
            <w:vAlign w:val="center"/>
            <w:hideMark/>
          </w:tcPr>
          <w:p w14:paraId="0671D6A3" w14:textId="77777777" w:rsidR="00B9719B" w:rsidRPr="00B76C92" w:rsidRDefault="00B9719B" w:rsidP="008C7005">
            <w:pPr>
              <w:spacing w:before="40" w:after="40"/>
              <w:jc w:val="center"/>
              <w:rPr>
                <w:b/>
                <w:bCs/>
                <w:sz w:val="20"/>
              </w:rPr>
            </w:pPr>
            <w:r w:rsidRPr="00B76C92">
              <w:rPr>
                <w:b/>
                <w:bCs/>
                <w:sz w:val="20"/>
              </w:rPr>
              <w:t>Coding Rate</w:t>
            </w:r>
          </w:p>
        </w:tc>
        <w:tc>
          <w:tcPr>
            <w:tcW w:w="3080" w:type="dxa"/>
            <w:gridSpan w:val="2"/>
            <w:vAlign w:val="center"/>
            <w:hideMark/>
          </w:tcPr>
          <w:p w14:paraId="5843D8EC" w14:textId="77777777" w:rsidR="00B9719B" w:rsidRPr="00B76C92" w:rsidRDefault="00B9719B" w:rsidP="008C7005">
            <w:pPr>
              <w:spacing w:before="40" w:after="40"/>
              <w:jc w:val="center"/>
              <w:rPr>
                <w:b/>
                <w:bCs/>
                <w:sz w:val="20"/>
              </w:rPr>
            </w:pPr>
            <w:r w:rsidRPr="00B76C92">
              <w:rPr>
                <w:b/>
                <w:bCs/>
                <w:sz w:val="20"/>
              </w:rPr>
              <w:t>Receiver Performance (dB)</w:t>
            </w:r>
          </w:p>
        </w:tc>
        <w:tc>
          <w:tcPr>
            <w:tcW w:w="3080" w:type="dxa"/>
            <w:gridSpan w:val="2"/>
            <w:vAlign w:val="center"/>
            <w:hideMark/>
          </w:tcPr>
          <w:p w14:paraId="3DE5A7EE" w14:textId="77777777" w:rsidR="00B9719B" w:rsidRPr="00B76C92" w:rsidRDefault="00B9719B" w:rsidP="008C7005">
            <w:pPr>
              <w:spacing w:before="40" w:after="40"/>
              <w:jc w:val="center"/>
              <w:rPr>
                <w:b/>
                <w:bCs/>
                <w:sz w:val="20"/>
              </w:rPr>
            </w:pPr>
            <w:r w:rsidRPr="00B76C92">
              <w:rPr>
                <w:b/>
                <w:bCs/>
                <w:sz w:val="20"/>
              </w:rPr>
              <w:t>Optional Enhanced Receiver Performance (dB)</w:t>
            </w:r>
          </w:p>
        </w:tc>
      </w:tr>
      <w:tr w:rsidR="00B9719B" w:rsidRPr="00B76C92" w14:paraId="33882B04" w14:textId="77777777" w:rsidTr="008C7005">
        <w:trPr>
          <w:trHeight w:val="900"/>
          <w:jc w:val="center"/>
        </w:trPr>
        <w:tc>
          <w:tcPr>
            <w:tcW w:w="1380" w:type="dxa"/>
            <w:vMerge/>
            <w:vAlign w:val="center"/>
            <w:hideMark/>
          </w:tcPr>
          <w:p w14:paraId="6F69BD71" w14:textId="77777777" w:rsidR="00B9719B" w:rsidRPr="00B76C92" w:rsidRDefault="00B9719B" w:rsidP="008C7005">
            <w:pPr>
              <w:spacing w:before="40" w:after="40"/>
              <w:jc w:val="center"/>
              <w:rPr>
                <w:b/>
                <w:bCs/>
                <w:sz w:val="20"/>
              </w:rPr>
            </w:pPr>
          </w:p>
        </w:tc>
        <w:tc>
          <w:tcPr>
            <w:tcW w:w="1360" w:type="dxa"/>
            <w:vMerge/>
            <w:vAlign w:val="center"/>
            <w:hideMark/>
          </w:tcPr>
          <w:p w14:paraId="46958CCA" w14:textId="77777777" w:rsidR="00B9719B" w:rsidRPr="00B76C92" w:rsidRDefault="00B9719B" w:rsidP="008C7005">
            <w:pPr>
              <w:spacing w:before="40" w:after="40"/>
              <w:jc w:val="center"/>
              <w:rPr>
                <w:b/>
                <w:bCs/>
                <w:sz w:val="20"/>
              </w:rPr>
            </w:pPr>
          </w:p>
        </w:tc>
        <w:tc>
          <w:tcPr>
            <w:tcW w:w="1540" w:type="dxa"/>
            <w:vAlign w:val="center"/>
            <w:hideMark/>
          </w:tcPr>
          <w:p w14:paraId="7246FB38" w14:textId="77777777" w:rsidR="00B9719B" w:rsidRPr="00B76C92" w:rsidRDefault="00B9719B" w:rsidP="008C7005">
            <w:pPr>
              <w:spacing w:before="40" w:after="40"/>
              <w:jc w:val="center"/>
              <w:rPr>
                <w:b/>
                <w:bCs/>
                <w:sz w:val="20"/>
              </w:rPr>
            </w:pPr>
            <w:r w:rsidRPr="00B76C92">
              <w:rPr>
                <w:b/>
                <w:bCs/>
                <w:sz w:val="20"/>
              </w:rPr>
              <w:t>Adjacent Channel Rejection</w:t>
            </w:r>
          </w:p>
        </w:tc>
        <w:tc>
          <w:tcPr>
            <w:tcW w:w="1540" w:type="dxa"/>
            <w:vAlign w:val="center"/>
            <w:hideMark/>
          </w:tcPr>
          <w:p w14:paraId="28208B61" w14:textId="77777777" w:rsidR="00B9719B" w:rsidRPr="00B76C92" w:rsidRDefault="00B9719B" w:rsidP="008C7005">
            <w:pPr>
              <w:spacing w:before="40" w:after="40"/>
              <w:jc w:val="center"/>
              <w:rPr>
                <w:b/>
                <w:bCs/>
                <w:sz w:val="20"/>
              </w:rPr>
            </w:pPr>
            <w:r w:rsidRPr="00B76C92">
              <w:rPr>
                <w:b/>
                <w:bCs/>
                <w:sz w:val="20"/>
              </w:rPr>
              <w:t>Next Adjacent Channel Rejection</w:t>
            </w:r>
          </w:p>
        </w:tc>
        <w:tc>
          <w:tcPr>
            <w:tcW w:w="1540" w:type="dxa"/>
            <w:vAlign w:val="center"/>
            <w:hideMark/>
          </w:tcPr>
          <w:p w14:paraId="038FE1C8" w14:textId="77777777" w:rsidR="00B9719B" w:rsidRPr="00B76C92" w:rsidRDefault="00B9719B" w:rsidP="008C7005">
            <w:pPr>
              <w:spacing w:before="40" w:after="40"/>
              <w:jc w:val="center"/>
              <w:rPr>
                <w:b/>
                <w:bCs/>
                <w:sz w:val="20"/>
              </w:rPr>
            </w:pPr>
            <w:r w:rsidRPr="00B76C92">
              <w:rPr>
                <w:b/>
                <w:bCs/>
                <w:sz w:val="20"/>
              </w:rPr>
              <w:t>Adjacent Channel Rejection</w:t>
            </w:r>
          </w:p>
        </w:tc>
        <w:tc>
          <w:tcPr>
            <w:tcW w:w="1540" w:type="dxa"/>
            <w:vAlign w:val="center"/>
            <w:hideMark/>
          </w:tcPr>
          <w:p w14:paraId="41D56B74" w14:textId="77777777" w:rsidR="00B9719B" w:rsidRPr="00B76C92" w:rsidRDefault="00B9719B" w:rsidP="008C7005">
            <w:pPr>
              <w:spacing w:before="40" w:after="40"/>
              <w:jc w:val="center"/>
              <w:rPr>
                <w:b/>
                <w:bCs/>
                <w:sz w:val="20"/>
              </w:rPr>
            </w:pPr>
            <w:r w:rsidRPr="00B76C92">
              <w:rPr>
                <w:b/>
                <w:bCs/>
                <w:sz w:val="20"/>
              </w:rPr>
              <w:t>Next Adjacent Channel Rejection</w:t>
            </w:r>
          </w:p>
        </w:tc>
      </w:tr>
      <w:tr w:rsidR="00B9719B" w:rsidRPr="00B76C92" w14:paraId="78E770D5" w14:textId="77777777" w:rsidTr="008C7005">
        <w:trPr>
          <w:trHeight w:val="300"/>
          <w:jc w:val="center"/>
        </w:trPr>
        <w:tc>
          <w:tcPr>
            <w:tcW w:w="1380" w:type="dxa"/>
            <w:noWrap/>
            <w:hideMark/>
          </w:tcPr>
          <w:p w14:paraId="09E7052F" w14:textId="77777777" w:rsidR="00B9719B" w:rsidRPr="00B76C92" w:rsidRDefault="00B9719B" w:rsidP="008C7005">
            <w:pPr>
              <w:spacing w:before="40" w:after="40"/>
              <w:jc w:val="center"/>
              <w:rPr>
                <w:sz w:val="20"/>
              </w:rPr>
            </w:pPr>
            <w:r w:rsidRPr="00B76C92">
              <w:rPr>
                <w:sz w:val="20"/>
              </w:rPr>
              <w:t>BPSK</w:t>
            </w:r>
          </w:p>
        </w:tc>
        <w:tc>
          <w:tcPr>
            <w:tcW w:w="1360" w:type="dxa"/>
            <w:noWrap/>
            <w:hideMark/>
          </w:tcPr>
          <w:p w14:paraId="7EBE8F8C" w14:textId="77777777" w:rsidR="00B9719B" w:rsidRPr="00B76C92" w:rsidRDefault="00B9719B" w:rsidP="008C7005">
            <w:pPr>
              <w:spacing w:before="40" w:after="40"/>
              <w:jc w:val="center"/>
              <w:rPr>
                <w:sz w:val="20"/>
              </w:rPr>
            </w:pPr>
            <w:r w:rsidRPr="00B76C92">
              <w:rPr>
                <w:sz w:val="20"/>
              </w:rPr>
              <w:t>1/2</w:t>
            </w:r>
          </w:p>
        </w:tc>
        <w:tc>
          <w:tcPr>
            <w:tcW w:w="1540" w:type="dxa"/>
            <w:noWrap/>
            <w:hideMark/>
          </w:tcPr>
          <w:p w14:paraId="6F95E5E4" w14:textId="77777777" w:rsidR="00B9719B" w:rsidRPr="00B76C92" w:rsidRDefault="00B9719B" w:rsidP="008C7005">
            <w:pPr>
              <w:spacing w:before="40" w:after="40"/>
              <w:jc w:val="center"/>
              <w:rPr>
                <w:sz w:val="20"/>
              </w:rPr>
            </w:pPr>
            <w:r w:rsidRPr="00B76C92">
              <w:rPr>
                <w:sz w:val="20"/>
              </w:rPr>
              <w:t>16</w:t>
            </w:r>
          </w:p>
        </w:tc>
        <w:tc>
          <w:tcPr>
            <w:tcW w:w="1540" w:type="dxa"/>
            <w:noWrap/>
            <w:hideMark/>
          </w:tcPr>
          <w:p w14:paraId="64A15BBB" w14:textId="77777777" w:rsidR="00B9719B" w:rsidRPr="00B76C92" w:rsidRDefault="00B9719B" w:rsidP="008C7005">
            <w:pPr>
              <w:spacing w:before="40" w:after="40"/>
              <w:jc w:val="center"/>
              <w:rPr>
                <w:sz w:val="20"/>
              </w:rPr>
            </w:pPr>
            <w:r w:rsidRPr="00B76C92">
              <w:rPr>
                <w:sz w:val="20"/>
              </w:rPr>
              <w:t>32</w:t>
            </w:r>
          </w:p>
        </w:tc>
        <w:tc>
          <w:tcPr>
            <w:tcW w:w="1540" w:type="dxa"/>
            <w:noWrap/>
            <w:hideMark/>
          </w:tcPr>
          <w:p w14:paraId="1D48F12C" w14:textId="77777777" w:rsidR="00B9719B" w:rsidRPr="00B76C92" w:rsidRDefault="00B9719B" w:rsidP="008C7005">
            <w:pPr>
              <w:spacing w:before="40" w:after="40"/>
              <w:jc w:val="center"/>
              <w:rPr>
                <w:sz w:val="20"/>
              </w:rPr>
            </w:pPr>
            <w:r w:rsidRPr="00B76C92">
              <w:rPr>
                <w:sz w:val="20"/>
              </w:rPr>
              <w:t>28</w:t>
            </w:r>
          </w:p>
        </w:tc>
        <w:tc>
          <w:tcPr>
            <w:tcW w:w="1540" w:type="dxa"/>
            <w:noWrap/>
            <w:hideMark/>
          </w:tcPr>
          <w:p w14:paraId="1258EF77" w14:textId="77777777" w:rsidR="00B9719B" w:rsidRPr="00B76C92" w:rsidRDefault="00B9719B" w:rsidP="008C7005">
            <w:pPr>
              <w:spacing w:before="40" w:after="40"/>
              <w:jc w:val="center"/>
              <w:rPr>
                <w:sz w:val="20"/>
              </w:rPr>
            </w:pPr>
            <w:r w:rsidRPr="00B76C92">
              <w:rPr>
                <w:sz w:val="20"/>
              </w:rPr>
              <w:t>42</w:t>
            </w:r>
          </w:p>
        </w:tc>
      </w:tr>
      <w:tr w:rsidR="00B9719B" w:rsidRPr="00B76C92" w14:paraId="50349449" w14:textId="77777777" w:rsidTr="008C7005">
        <w:trPr>
          <w:trHeight w:val="300"/>
          <w:jc w:val="center"/>
        </w:trPr>
        <w:tc>
          <w:tcPr>
            <w:tcW w:w="1380" w:type="dxa"/>
            <w:noWrap/>
            <w:hideMark/>
          </w:tcPr>
          <w:p w14:paraId="61E09BF4" w14:textId="77777777" w:rsidR="00B9719B" w:rsidRPr="00B76C92" w:rsidRDefault="00B9719B" w:rsidP="008C7005">
            <w:pPr>
              <w:spacing w:before="40" w:after="40"/>
              <w:jc w:val="center"/>
              <w:rPr>
                <w:sz w:val="20"/>
              </w:rPr>
            </w:pPr>
            <w:r w:rsidRPr="00B76C92">
              <w:rPr>
                <w:sz w:val="20"/>
              </w:rPr>
              <w:t>BPSK</w:t>
            </w:r>
          </w:p>
        </w:tc>
        <w:tc>
          <w:tcPr>
            <w:tcW w:w="1360" w:type="dxa"/>
            <w:noWrap/>
            <w:hideMark/>
          </w:tcPr>
          <w:p w14:paraId="00CBD429" w14:textId="77777777" w:rsidR="00B9719B" w:rsidRPr="00B76C92" w:rsidRDefault="00B9719B" w:rsidP="008C7005">
            <w:pPr>
              <w:spacing w:before="40" w:after="40"/>
              <w:jc w:val="center"/>
              <w:rPr>
                <w:sz w:val="20"/>
              </w:rPr>
            </w:pPr>
            <w:r w:rsidRPr="00B76C92">
              <w:rPr>
                <w:sz w:val="20"/>
              </w:rPr>
              <w:t>3/4</w:t>
            </w:r>
          </w:p>
        </w:tc>
        <w:tc>
          <w:tcPr>
            <w:tcW w:w="1540" w:type="dxa"/>
            <w:noWrap/>
            <w:hideMark/>
          </w:tcPr>
          <w:p w14:paraId="2696C751" w14:textId="77777777" w:rsidR="00B9719B" w:rsidRPr="00B76C92" w:rsidRDefault="00B9719B" w:rsidP="008C7005">
            <w:pPr>
              <w:spacing w:before="40" w:after="40"/>
              <w:jc w:val="center"/>
              <w:rPr>
                <w:sz w:val="20"/>
              </w:rPr>
            </w:pPr>
            <w:r w:rsidRPr="00B76C92">
              <w:rPr>
                <w:sz w:val="20"/>
              </w:rPr>
              <w:t>15</w:t>
            </w:r>
          </w:p>
        </w:tc>
        <w:tc>
          <w:tcPr>
            <w:tcW w:w="1540" w:type="dxa"/>
            <w:noWrap/>
            <w:hideMark/>
          </w:tcPr>
          <w:p w14:paraId="01693E88" w14:textId="77777777" w:rsidR="00B9719B" w:rsidRPr="00B76C92" w:rsidRDefault="00B9719B" w:rsidP="008C7005">
            <w:pPr>
              <w:spacing w:before="40" w:after="40"/>
              <w:jc w:val="center"/>
              <w:rPr>
                <w:sz w:val="20"/>
              </w:rPr>
            </w:pPr>
            <w:r w:rsidRPr="00B76C92">
              <w:rPr>
                <w:sz w:val="20"/>
              </w:rPr>
              <w:t>31</w:t>
            </w:r>
          </w:p>
        </w:tc>
        <w:tc>
          <w:tcPr>
            <w:tcW w:w="1540" w:type="dxa"/>
            <w:noWrap/>
            <w:hideMark/>
          </w:tcPr>
          <w:p w14:paraId="3D9086B0" w14:textId="77777777" w:rsidR="00B9719B" w:rsidRPr="00B76C92" w:rsidRDefault="00B9719B" w:rsidP="008C7005">
            <w:pPr>
              <w:spacing w:before="40" w:after="40"/>
              <w:jc w:val="center"/>
              <w:rPr>
                <w:sz w:val="20"/>
              </w:rPr>
            </w:pPr>
            <w:r w:rsidRPr="00B76C92">
              <w:rPr>
                <w:sz w:val="20"/>
              </w:rPr>
              <w:t>27</w:t>
            </w:r>
          </w:p>
        </w:tc>
        <w:tc>
          <w:tcPr>
            <w:tcW w:w="1540" w:type="dxa"/>
            <w:noWrap/>
            <w:hideMark/>
          </w:tcPr>
          <w:p w14:paraId="6C8BF4A0" w14:textId="77777777" w:rsidR="00B9719B" w:rsidRPr="00B76C92" w:rsidRDefault="00B9719B" w:rsidP="008C7005">
            <w:pPr>
              <w:spacing w:before="40" w:after="40"/>
              <w:jc w:val="center"/>
              <w:rPr>
                <w:sz w:val="20"/>
              </w:rPr>
            </w:pPr>
            <w:r w:rsidRPr="00B76C92">
              <w:rPr>
                <w:sz w:val="20"/>
              </w:rPr>
              <w:t>41</w:t>
            </w:r>
          </w:p>
        </w:tc>
      </w:tr>
      <w:tr w:rsidR="00B9719B" w:rsidRPr="00B76C92" w14:paraId="79FD52C0" w14:textId="77777777" w:rsidTr="008C7005">
        <w:trPr>
          <w:trHeight w:val="300"/>
          <w:jc w:val="center"/>
        </w:trPr>
        <w:tc>
          <w:tcPr>
            <w:tcW w:w="1380" w:type="dxa"/>
            <w:noWrap/>
            <w:hideMark/>
          </w:tcPr>
          <w:p w14:paraId="0C299F98" w14:textId="77777777" w:rsidR="00B9719B" w:rsidRPr="00B76C92" w:rsidRDefault="00B9719B" w:rsidP="008C7005">
            <w:pPr>
              <w:spacing w:before="40" w:after="40"/>
              <w:jc w:val="center"/>
              <w:rPr>
                <w:sz w:val="20"/>
              </w:rPr>
            </w:pPr>
            <w:r w:rsidRPr="00B76C92">
              <w:rPr>
                <w:sz w:val="20"/>
              </w:rPr>
              <w:t>QPSK</w:t>
            </w:r>
          </w:p>
        </w:tc>
        <w:tc>
          <w:tcPr>
            <w:tcW w:w="1360" w:type="dxa"/>
            <w:noWrap/>
            <w:hideMark/>
          </w:tcPr>
          <w:p w14:paraId="33DC535A" w14:textId="77777777" w:rsidR="00B9719B" w:rsidRPr="00B76C92" w:rsidRDefault="00B9719B" w:rsidP="008C7005">
            <w:pPr>
              <w:spacing w:before="40" w:after="40"/>
              <w:jc w:val="center"/>
              <w:rPr>
                <w:sz w:val="20"/>
              </w:rPr>
            </w:pPr>
            <w:r w:rsidRPr="00B76C92">
              <w:rPr>
                <w:sz w:val="20"/>
              </w:rPr>
              <w:t>1/2</w:t>
            </w:r>
          </w:p>
        </w:tc>
        <w:tc>
          <w:tcPr>
            <w:tcW w:w="1540" w:type="dxa"/>
            <w:noWrap/>
            <w:hideMark/>
          </w:tcPr>
          <w:p w14:paraId="267661F6" w14:textId="77777777" w:rsidR="00B9719B" w:rsidRPr="00B76C92" w:rsidRDefault="00B9719B" w:rsidP="008C7005">
            <w:pPr>
              <w:spacing w:before="40" w:after="40"/>
              <w:jc w:val="center"/>
              <w:rPr>
                <w:sz w:val="20"/>
              </w:rPr>
            </w:pPr>
            <w:r w:rsidRPr="00B76C92">
              <w:rPr>
                <w:sz w:val="20"/>
              </w:rPr>
              <w:t>13</w:t>
            </w:r>
          </w:p>
        </w:tc>
        <w:tc>
          <w:tcPr>
            <w:tcW w:w="1540" w:type="dxa"/>
            <w:noWrap/>
            <w:hideMark/>
          </w:tcPr>
          <w:p w14:paraId="2698F209" w14:textId="77777777" w:rsidR="00B9719B" w:rsidRPr="00B76C92" w:rsidRDefault="00B9719B" w:rsidP="008C7005">
            <w:pPr>
              <w:spacing w:before="40" w:after="40"/>
              <w:jc w:val="center"/>
              <w:rPr>
                <w:sz w:val="20"/>
              </w:rPr>
            </w:pPr>
            <w:r w:rsidRPr="00B76C92">
              <w:rPr>
                <w:sz w:val="20"/>
              </w:rPr>
              <w:t>29</w:t>
            </w:r>
          </w:p>
        </w:tc>
        <w:tc>
          <w:tcPr>
            <w:tcW w:w="1540" w:type="dxa"/>
            <w:noWrap/>
            <w:hideMark/>
          </w:tcPr>
          <w:p w14:paraId="548A0AAD" w14:textId="77777777" w:rsidR="00B9719B" w:rsidRPr="00B76C92" w:rsidRDefault="00B9719B" w:rsidP="008C7005">
            <w:pPr>
              <w:spacing w:before="40" w:after="40"/>
              <w:jc w:val="center"/>
              <w:rPr>
                <w:sz w:val="20"/>
              </w:rPr>
            </w:pPr>
            <w:r w:rsidRPr="00B76C92">
              <w:rPr>
                <w:sz w:val="20"/>
              </w:rPr>
              <w:t>25</w:t>
            </w:r>
          </w:p>
        </w:tc>
        <w:tc>
          <w:tcPr>
            <w:tcW w:w="1540" w:type="dxa"/>
            <w:noWrap/>
            <w:hideMark/>
          </w:tcPr>
          <w:p w14:paraId="4EC86CA8" w14:textId="77777777" w:rsidR="00B9719B" w:rsidRPr="00B76C92" w:rsidRDefault="00B9719B" w:rsidP="008C7005">
            <w:pPr>
              <w:spacing w:before="40" w:after="40"/>
              <w:jc w:val="center"/>
              <w:rPr>
                <w:sz w:val="20"/>
              </w:rPr>
            </w:pPr>
            <w:r w:rsidRPr="00B76C92">
              <w:rPr>
                <w:sz w:val="20"/>
              </w:rPr>
              <w:t>39</w:t>
            </w:r>
          </w:p>
        </w:tc>
      </w:tr>
      <w:tr w:rsidR="00B9719B" w:rsidRPr="00B76C92" w14:paraId="63A13435" w14:textId="77777777" w:rsidTr="008C7005">
        <w:trPr>
          <w:trHeight w:val="300"/>
          <w:jc w:val="center"/>
        </w:trPr>
        <w:tc>
          <w:tcPr>
            <w:tcW w:w="1380" w:type="dxa"/>
            <w:noWrap/>
            <w:hideMark/>
          </w:tcPr>
          <w:p w14:paraId="065C9B45" w14:textId="77777777" w:rsidR="00B9719B" w:rsidRPr="00B76C92" w:rsidRDefault="00B9719B" w:rsidP="008C7005">
            <w:pPr>
              <w:spacing w:before="40" w:after="40"/>
              <w:jc w:val="center"/>
              <w:rPr>
                <w:sz w:val="20"/>
              </w:rPr>
            </w:pPr>
            <w:r w:rsidRPr="00B76C92">
              <w:rPr>
                <w:sz w:val="20"/>
              </w:rPr>
              <w:t>QPSK</w:t>
            </w:r>
          </w:p>
        </w:tc>
        <w:tc>
          <w:tcPr>
            <w:tcW w:w="1360" w:type="dxa"/>
            <w:noWrap/>
            <w:hideMark/>
          </w:tcPr>
          <w:p w14:paraId="29BD61F0" w14:textId="77777777" w:rsidR="00B9719B" w:rsidRPr="00B76C92" w:rsidRDefault="00B9719B" w:rsidP="008C7005">
            <w:pPr>
              <w:spacing w:before="40" w:after="40"/>
              <w:jc w:val="center"/>
              <w:rPr>
                <w:sz w:val="20"/>
              </w:rPr>
            </w:pPr>
            <w:r w:rsidRPr="00B76C92">
              <w:rPr>
                <w:sz w:val="20"/>
              </w:rPr>
              <w:t>3/4</w:t>
            </w:r>
          </w:p>
        </w:tc>
        <w:tc>
          <w:tcPr>
            <w:tcW w:w="1540" w:type="dxa"/>
            <w:noWrap/>
            <w:hideMark/>
          </w:tcPr>
          <w:p w14:paraId="6162ECAF" w14:textId="77777777" w:rsidR="00B9719B" w:rsidRPr="00B76C92" w:rsidRDefault="00B9719B" w:rsidP="008C7005">
            <w:pPr>
              <w:spacing w:before="40" w:after="40"/>
              <w:jc w:val="center"/>
              <w:rPr>
                <w:sz w:val="20"/>
              </w:rPr>
            </w:pPr>
            <w:r w:rsidRPr="00B76C92">
              <w:rPr>
                <w:sz w:val="20"/>
              </w:rPr>
              <w:t>11</w:t>
            </w:r>
          </w:p>
        </w:tc>
        <w:tc>
          <w:tcPr>
            <w:tcW w:w="1540" w:type="dxa"/>
            <w:noWrap/>
            <w:hideMark/>
          </w:tcPr>
          <w:p w14:paraId="2B1ECDC4" w14:textId="77777777" w:rsidR="00B9719B" w:rsidRPr="00B76C92" w:rsidRDefault="00B9719B" w:rsidP="008C7005">
            <w:pPr>
              <w:spacing w:before="40" w:after="40"/>
              <w:jc w:val="center"/>
              <w:rPr>
                <w:sz w:val="20"/>
              </w:rPr>
            </w:pPr>
            <w:r w:rsidRPr="00B76C92">
              <w:rPr>
                <w:sz w:val="20"/>
              </w:rPr>
              <w:t>27</w:t>
            </w:r>
          </w:p>
        </w:tc>
        <w:tc>
          <w:tcPr>
            <w:tcW w:w="1540" w:type="dxa"/>
            <w:noWrap/>
            <w:hideMark/>
          </w:tcPr>
          <w:p w14:paraId="57C8AA06" w14:textId="77777777" w:rsidR="00B9719B" w:rsidRPr="00B76C92" w:rsidRDefault="00B9719B" w:rsidP="008C7005">
            <w:pPr>
              <w:spacing w:before="40" w:after="40"/>
              <w:jc w:val="center"/>
              <w:rPr>
                <w:sz w:val="20"/>
              </w:rPr>
            </w:pPr>
            <w:r w:rsidRPr="00B76C92">
              <w:rPr>
                <w:sz w:val="20"/>
              </w:rPr>
              <w:t>23</w:t>
            </w:r>
          </w:p>
        </w:tc>
        <w:tc>
          <w:tcPr>
            <w:tcW w:w="1540" w:type="dxa"/>
            <w:noWrap/>
            <w:hideMark/>
          </w:tcPr>
          <w:p w14:paraId="482F8F81" w14:textId="77777777" w:rsidR="00B9719B" w:rsidRPr="00B76C92" w:rsidRDefault="00B9719B" w:rsidP="008C7005">
            <w:pPr>
              <w:spacing w:before="40" w:after="40"/>
              <w:jc w:val="center"/>
              <w:rPr>
                <w:sz w:val="20"/>
              </w:rPr>
            </w:pPr>
            <w:r w:rsidRPr="00B76C92">
              <w:rPr>
                <w:sz w:val="20"/>
              </w:rPr>
              <w:t>37</w:t>
            </w:r>
          </w:p>
        </w:tc>
      </w:tr>
      <w:tr w:rsidR="00B9719B" w:rsidRPr="00B76C92" w14:paraId="59AE552D" w14:textId="77777777" w:rsidTr="008C7005">
        <w:trPr>
          <w:trHeight w:val="300"/>
          <w:jc w:val="center"/>
        </w:trPr>
        <w:tc>
          <w:tcPr>
            <w:tcW w:w="1380" w:type="dxa"/>
            <w:noWrap/>
            <w:hideMark/>
          </w:tcPr>
          <w:p w14:paraId="3A5CC81F" w14:textId="77777777" w:rsidR="00B9719B" w:rsidRPr="00B76C92" w:rsidRDefault="00B9719B" w:rsidP="008C7005">
            <w:pPr>
              <w:spacing w:before="40" w:after="40"/>
              <w:jc w:val="center"/>
              <w:rPr>
                <w:sz w:val="20"/>
              </w:rPr>
            </w:pPr>
            <w:r w:rsidRPr="00B76C92">
              <w:rPr>
                <w:sz w:val="20"/>
              </w:rPr>
              <w:t>16-QAM</w:t>
            </w:r>
          </w:p>
        </w:tc>
        <w:tc>
          <w:tcPr>
            <w:tcW w:w="1360" w:type="dxa"/>
            <w:noWrap/>
            <w:hideMark/>
          </w:tcPr>
          <w:p w14:paraId="14761233" w14:textId="77777777" w:rsidR="00B9719B" w:rsidRPr="00B76C92" w:rsidRDefault="00B9719B" w:rsidP="008C7005">
            <w:pPr>
              <w:spacing w:before="40" w:after="40"/>
              <w:jc w:val="center"/>
              <w:rPr>
                <w:sz w:val="20"/>
              </w:rPr>
            </w:pPr>
            <w:r w:rsidRPr="00B76C92">
              <w:rPr>
                <w:sz w:val="20"/>
              </w:rPr>
              <w:t>1/2</w:t>
            </w:r>
          </w:p>
        </w:tc>
        <w:tc>
          <w:tcPr>
            <w:tcW w:w="1540" w:type="dxa"/>
            <w:noWrap/>
            <w:hideMark/>
          </w:tcPr>
          <w:p w14:paraId="10A4E634" w14:textId="77777777" w:rsidR="00B9719B" w:rsidRPr="00B76C92" w:rsidRDefault="00B9719B" w:rsidP="008C7005">
            <w:pPr>
              <w:spacing w:before="40" w:after="40"/>
              <w:jc w:val="center"/>
              <w:rPr>
                <w:sz w:val="20"/>
              </w:rPr>
            </w:pPr>
            <w:r w:rsidRPr="00B76C92">
              <w:rPr>
                <w:sz w:val="20"/>
              </w:rPr>
              <w:t>8</w:t>
            </w:r>
          </w:p>
        </w:tc>
        <w:tc>
          <w:tcPr>
            <w:tcW w:w="1540" w:type="dxa"/>
            <w:noWrap/>
            <w:hideMark/>
          </w:tcPr>
          <w:p w14:paraId="21200ACC" w14:textId="77777777" w:rsidR="00B9719B" w:rsidRPr="00B76C92" w:rsidRDefault="00B9719B" w:rsidP="008C7005">
            <w:pPr>
              <w:spacing w:before="40" w:after="40"/>
              <w:jc w:val="center"/>
              <w:rPr>
                <w:sz w:val="20"/>
              </w:rPr>
            </w:pPr>
            <w:r w:rsidRPr="00B76C92">
              <w:rPr>
                <w:sz w:val="20"/>
              </w:rPr>
              <w:t>24</w:t>
            </w:r>
          </w:p>
        </w:tc>
        <w:tc>
          <w:tcPr>
            <w:tcW w:w="1540" w:type="dxa"/>
            <w:noWrap/>
            <w:hideMark/>
          </w:tcPr>
          <w:p w14:paraId="654AE689" w14:textId="77777777" w:rsidR="00B9719B" w:rsidRPr="00B76C92" w:rsidRDefault="00B9719B" w:rsidP="008C7005">
            <w:pPr>
              <w:spacing w:before="40" w:after="40"/>
              <w:jc w:val="center"/>
              <w:rPr>
                <w:sz w:val="20"/>
              </w:rPr>
            </w:pPr>
            <w:r w:rsidRPr="00B76C92">
              <w:rPr>
                <w:sz w:val="20"/>
              </w:rPr>
              <w:t>20</w:t>
            </w:r>
          </w:p>
        </w:tc>
        <w:tc>
          <w:tcPr>
            <w:tcW w:w="1540" w:type="dxa"/>
            <w:noWrap/>
            <w:hideMark/>
          </w:tcPr>
          <w:p w14:paraId="057AF8FA" w14:textId="77777777" w:rsidR="00B9719B" w:rsidRPr="00B76C92" w:rsidRDefault="00B9719B" w:rsidP="008C7005">
            <w:pPr>
              <w:spacing w:before="40" w:after="40"/>
              <w:jc w:val="center"/>
              <w:rPr>
                <w:sz w:val="20"/>
              </w:rPr>
            </w:pPr>
            <w:r w:rsidRPr="00B76C92">
              <w:rPr>
                <w:sz w:val="20"/>
              </w:rPr>
              <w:t>34</w:t>
            </w:r>
          </w:p>
        </w:tc>
      </w:tr>
      <w:tr w:rsidR="00B9719B" w:rsidRPr="00B76C92" w14:paraId="311F4A57" w14:textId="77777777" w:rsidTr="008C7005">
        <w:trPr>
          <w:trHeight w:val="300"/>
          <w:jc w:val="center"/>
        </w:trPr>
        <w:tc>
          <w:tcPr>
            <w:tcW w:w="1380" w:type="dxa"/>
            <w:noWrap/>
            <w:hideMark/>
          </w:tcPr>
          <w:p w14:paraId="10068EB2" w14:textId="77777777" w:rsidR="00B9719B" w:rsidRPr="00B76C92" w:rsidRDefault="00B9719B" w:rsidP="008C7005">
            <w:pPr>
              <w:spacing w:before="40" w:after="40"/>
              <w:jc w:val="center"/>
              <w:rPr>
                <w:sz w:val="20"/>
              </w:rPr>
            </w:pPr>
            <w:r w:rsidRPr="00B76C92">
              <w:rPr>
                <w:sz w:val="20"/>
              </w:rPr>
              <w:t>16-QAM</w:t>
            </w:r>
          </w:p>
        </w:tc>
        <w:tc>
          <w:tcPr>
            <w:tcW w:w="1360" w:type="dxa"/>
            <w:noWrap/>
            <w:hideMark/>
          </w:tcPr>
          <w:p w14:paraId="669CF2FE" w14:textId="77777777" w:rsidR="00B9719B" w:rsidRPr="00B76C92" w:rsidRDefault="00B9719B" w:rsidP="008C7005">
            <w:pPr>
              <w:spacing w:before="40" w:after="40"/>
              <w:jc w:val="center"/>
              <w:rPr>
                <w:sz w:val="20"/>
              </w:rPr>
            </w:pPr>
            <w:r w:rsidRPr="00B76C92">
              <w:rPr>
                <w:sz w:val="20"/>
              </w:rPr>
              <w:t>3/4</w:t>
            </w:r>
          </w:p>
        </w:tc>
        <w:tc>
          <w:tcPr>
            <w:tcW w:w="1540" w:type="dxa"/>
            <w:noWrap/>
            <w:hideMark/>
          </w:tcPr>
          <w:p w14:paraId="2E22DA2F" w14:textId="77777777" w:rsidR="00B9719B" w:rsidRPr="00B76C92" w:rsidRDefault="00B9719B" w:rsidP="008C7005">
            <w:pPr>
              <w:spacing w:before="40" w:after="40"/>
              <w:jc w:val="center"/>
              <w:rPr>
                <w:sz w:val="20"/>
              </w:rPr>
            </w:pPr>
            <w:r w:rsidRPr="00B76C92">
              <w:rPr>
                <w:sz w:val="20"/>
              </w:rPr>
              <w:t>4</w:t>
            </w:r>
          </w:p>
        </w:tc>
        <w:tc>
          <w:tcPr>
            <w:tcW w:w="1540" w:type="dxa"/>
            <w:noWrap/>
            <w:hideMark/>
          </w:tcPr>
          <w:p w14:paraId="0A1903BC" w14:textId="77777777" w:rsidR="00B9719B" w:rsidRPr="00B76C92" w:rsidRDefault="00B9719B" w:rsidP="008C7005">
            <w:pPr>
              <w:spacing w:before="40" w:after="40"/>
              <w:jc w:val="center"/>
              <w:rPr>
                <w:sz w:val="20"/>
              </w:rPr>
            </w:pPr>
            <w:r w:rsidRPr="00B76C92">
              <w:rPr>
                <w:sz w:val="20"/>
              </w:rPr>
              <w:t>20</w:t>
            </w:r>
          </w:p>
        </w:tc>
        <w:tc>
          <w:tcPr>
            <w:tcW w:w="1540" w:type="dxa"/>
            <w:noWrap/>
            <w:hideMark/>
          </w:tcPr>
          <w:p w14:paraId="7CB101C9" w14:textId="77777777" w:rsidR="00B9719B" w:rsidRPr="00B76C92" w:rsidRDefault="00B9719B" w:rsidP="008C7005">
            <w:pPr>
              <w:spacing w:before="40" w:after="40"/>
              <w:jc w:val="center"/>
              <w:rPr>
                <w:sz w:val="20"/>
              </w:rPr>
            </w:pPr>
            <w:r w:rsidRPr="00B76C92">
              <w:rPr>
                <w:sz w:val="20"/>
              </w:rPr>
              <w:t>16</w:t>
            </w:r>
          </w:p>
        </w:tc>
        <w:tc>
          <w:tcPr>
            <w:tcW w:w="1540" w:type="dxa"/>
            <w:noWrap/>
            <w:hideMark/>
          </w:tcPr>
          <w:p w14:paraId="2D9E6898" w14:textId="77777777" w:rsidR="00B9719B" w:rsidRPr="00B76C92" w:rsidRDefault="00B9719B" w:rsidP="008C7005">
            <w:pPr>
              <w:spacing w:before="40" w:after="40"/>
              <w:jc w:val="center"/>
              <w:rPr>
                <w:sz w:val="20"/>
              </w:rPr>
            </w:pPr>
            <w:r w:rsidRPr="00B76C92">
              <w:rPr>
                <w:sz w:val="20"/>
              </w:rPr>
              <w:t>30</w:t>
            </w:r>
          </w:p>
        </w:tc>
      </w:tr>
      <w:tr w:rsidR="00B9719B" w:rsidRPr="00B76C92" w14:paraId="4A547A2A" w14:textId="77777777" w:rsidTr="008C7005">
        <w:trPr>
          <w:trHeight w:val="300"/>
          <w:jc w:val="center"/>
        </w:trPr>
        <w:tc>
          <w:tcPr>
            <w:tcW w:w="1380" w:type="dxa"/>
            <w:noWrap/>
            <w:hideMark/>
          </w:tcPr>
          <w:p w14:paraId="1873AB26" w14:textId="77777777" w:rsidR="00B9719B" w:rsidRPr="00B76C92" w:rsidRDefault="00B9719B" w:rsidP="008C7005">
            <w:pPr>
              <w:spacing w:before="40" w:after="40"/>
              <w:jc w:val="center"/>
              <w:rPr>
                <w:sz w:val="20"/>
              </w:rPr>
            </w:pPr>
            <w:r w:rsidRPr="00B76C92">
              <w:rPr>
                <w:sz w:val="20"/>
              </w:rPr>
              <w:t>64-QAM</w:t>
            </w:r>
          </w:p>
        </w:tc>
        <w:tc>
          <w:tcPr>
            <w:tcW w:w="1360" w:type="dxa"/>
            <w:noWrap/>
            <w:hideMark/>
          </w:tcPr>
          <w:p w14:paraId="2879857B" w14:textId="77777777" w:rsidR="00B9719B" w:rsidRPr="00B76C92" w:rsidRDefault="00B9719B" w:rsidP="008C7005">
            <w:pPr>
              <w:spacing w:before="40" w:after="40"/>
              <w:jc w:val="center"/>
              <w:rPr>
                <w:sz w:val="20"/>
              </w:rPr>
            </w:pPr>
            <w:r w:rsidRPr="00B76C92">
              <w:rPr>
                <w:sz w:val="20"/>
              </w:rPr>
              <w:t>2/3</w:t>
            </w:r>
          </w:p>
        </w:tc>
        <w:tc>
          <w:tcPr>
            <w:tcW w:w="1540" w:type="dxa"/>
            <w:noWrap/>
            <w:hideMark/>
          </w:tcPr>
          <w:p w14:paraId="59028DC2" w14:textId="77777777" w:rsidR="00B9719B" w:rsidRPr="00B76C92" w:rsidRDefault="00B9719B" w:rsidP="008C7005">
            <w:pPr>
              <w:spacing w:before="40" w:after="40"/>
              <w:jc w:val="center"/>
              <w:rPr>
                <w:sz w:val="20"/>
              </w:rPr>
            </w:pPr>
            <w:r w:rsidRPr="00B76C92">
              <w:rPr>
                <w:sz w:val="20"/>
              </w:rPr>
              <w:t>0</w:t>
            </w:r>
          </w:p>
        </w:tc>
        <w:tc>
          <w:tcPr>
            <w:tcW w:w="1540" w:type="dxa"/>
            <w:noWrap/>
            <w:hideMark/>
          </w:tcPr>
          <w:p w14:paraId="52052FA8" w14:textId="77777777" w:rsidR="00B9719B" w:rsidRPr="00B76C92" w:rsidRDefault="00B9719B" w:rsidP="008C7005">
            <w:pPr>
              <w:spacing w:before="40" w:after="40"/>
              <w:jc w:val="center"/>
              <w:rPr>
                <w:sz w:val="20"/>
              </w:rPr>
            </w:pPr>
            <w:r w:rsidRPr="00B76C92">
              <w:rPr>
                <w:sz w:val="20"/>
              </w:rPr>
              <w:t>16</w:t>
            </w:r>
          </w:p>
        </w:tc>
        <w:tc>
          <w:tcPr>
            <w:tcW w:w="1540" w:type="dxa"/>
            <w:noWrap/>
            <w:hideMark/>
          </w:tcPr>
          <w:p w14:paraId="2C021441" w14:textId="77777777" w:rsidR="00B9719B" w:rsidRPr="00B76C92" w:rsidRDefault="00B9719B" w:rsidP="008C7005">
            <w:pPr>
              <w:spacing w:before="40" w:after="40"/>
              <w:jc w:val="center"/>
              <w:rPr>
                <w:sz w:val="20"/>
              </w:rPr>
            </w:pPr>
            <w:r w:rsidRPr="00B76C92">
              <w:rPr>
                <w:sz w:val="20"/>
              </w:rPr>
              <w:t>12</w:t>
            </w:r>
          </w:p>
        </w:tc>
        <w:tc>
          <w:tcPr>
            <w:tcW w:w="1540" w:type="dxa"/>
            <w:noWrap/>
            <w:hideMark/>
          </w:tcPr>
          <w:p w14:paraId="66CFBB62" w14:textId="77777777" w:rsidR="00B9719B" w:rsidRPr="00B76C92" w:rsidRDefault="00B9719B" w:rsidP="008C7005">
            <w:pPr>
              <w:spacing w:before="40" w:after="40"/>
              <w:jc w:val="center"/>
              <w:rPr>
                <w:sz w:val="20"/>
              </w:rPr>
            </w:pPr>
            <w:r w:rsidRPr="00B76C92">
              <w:rPr>
                <w:sz w:val="20"/>
              </w:rPr>
              <w:t>26</w:t>
            </w:r>
          </w:p>
        </w:tc>
      </w:tr>
      <w:tr w:rsidR="00B9719B" w:rsidRPr="00B76C92" w14:paraId="13F176E9" w14:textId="77777777" w:rsidTr="008C7005">
        <w:trPr>
          <w:trHeight w:val="300"/>
          <w:jc w:val="center"/>
        </w:trPr>
        <w:tc>
          <w:tcPr>
            <w:tcW w:w="1380" w:type="dxa"/>
            <w:noWrap/>
            <w:hideMark/>
          </w:tcPr>
          <w:p w14:paraId="25DF75C0" w14:textId="77777777" w:rsidR="00B9719B" w:rsidRPr="00B76C92" w:rsidRDefault="00B9719B" w:rsidP="008C7005">
            <w:pPr>
              <w:spacing w:before="40" w:after="40"/>
              <w:jc w:val="center"/>
              <w:rPr>
                <w:sz w:val="20"/>
              </w:rPr>
            </w:pPr>
            <w:r w:rsidRPr="00B76C92">
              <w:rPr>
                <w:sz w:val="20"/>
              </w:rPr>
              <w:t>64-QAM</w:t>
            </w:r>
          </w:p>
        </w:tc>
        <w:tc>
          <w:tcPr>
            <w:tcW w:w="1360" w:type="dxa"/>
            <w:noWrap/>
            <w:hideMark/>
          </w:tcPr>
          <w:p w14:paraId="08B50E16" w14:textId="77777777" w:rsidR="00B9719B" w:rsidRPr="00B76C92" w:rsidRDefault="00B9719B" w:rsidP="008C7005">
            <w:pPr>
              <w:spacing w:before="40" w:after="40"/>
              <w:jc w:val="center"/>
              <w:rPr>
                <w:sz w:val="20"/>
              </w:rPr>
            </w:pPr>
            <w:r w:rsidRPr="00B76C92">
              <w:rPr>
                <w:sz w:val="20"/>
              </w:rPr>
              <w:t>3/4</w:t>
            </w:r>
          </w:p>
        </w:tc>
        <w:tc>
          <w:tcPr>
            <w:tcW w:w="1540" w:type="dxa"/>
            <w:noWrap/>
            <w:hideMark/>
          </w:tcPr>
          <w:p w14:paraId="24EA1279" w14:textId="77777777" w:rsidR="00B9719B" w:rsidRPr="00B76C92" w:rsidRDefault="00B9719B" w:rsidP="008C7005">
            <w:pPr>
              <w:spacing w:before="40" w:after="40"/>
              <w:jc w:val="center"/>
              <w:rPr>
                <w:sz w:val="20"/>
              </w:rPr>
            </w:pPr>
            <w:r w:rsidRPr="00B76C92">
              <w:rPr>
                <w:sz w:val="20"/>
              </w:rPr>
              <w:t>-1</w:t>
            </w:r>
          </w:p>
        </w:tc>
        <w:tc>
          <w:tcPr>
            <w:tcW w:w="1540" w:type="dxa"/>
            <w:noWrap/>
            <w:hideMark/>
          </w:tcPr>
          <w:p w14:paraId="42D37370" w14:textId="77777777" w:rsidR="00B9719B" w:rsidRPr="00B76C92" w:rsidRDefault="00B9719B" w:rsidP="008C7005">
            <w:pPr>
              <w:spacing w:before="40" w:after="40"/>
              <w:jc w:val="center"/>
              <w:rPr>
                <w:sz w:val="20"/>
              </w:rPr>
            </w:pPr>
            <w:r w:rsidRPr="00B76C92">
              <w:rPr>
                <w:sz w:val="20"/>
              </w:rPr>
              <w:t>15</w:t>
            </w:r>
          </w:p>
        </w:tc>
        <w:tc>
          <w:tcPr>
            <w:tcW w:w="1540" w:type="dxa"/>
            <w:noWrap/>
            <w:hideMark/>
          </w:tcPr>
          <w:p w14:paraId="45007477" w14:textId="77777777" w:rsidR="00B9719B" w:rsidRPr="00B76C92" w:rsidRDefault="00B9719B" w:rsidP="008C7005">
            <w:pPr>
              <w:spacing w:before="40" w:after="40"/>
              <w:jc w:val="center"/>
              <w:rPr>
                <w:sz w:val="20"/>
              </w:rPr>
            </w:pPr>
            <w:r w:rsidRPr="00B76C92">
              <w:rPr>
                <w:sz w:val="20"/>
              </w:rPr>
              <w:t>11</w:t>
            </w:r>
          </w:p>
        </w:tc>
        <w:tc>
          <w:tcPr>
            <w:tcW w:w="1540" w:type="dxa"/>
            <w:noWrap/>
            <w:hideMark/>
          </w:tcPr>
          <w:p w14:paraId="3D80DED5" w14:textId="77777777" w:rsidR="00B9719B" w:rsidRPr="00B76C92" w:rsidRDefault="00B9719B" w:rsidP="008C7005">
            <w:pPr>
              <w:spacing w:before="40" w:after="40"/>
              <w:jc w:val="center"/>
              <w:rPr>
                <w:sz w:val="20"/>
              </w:rPr>
            </w:pPr>
            <w:r w:rsidRPr="00B76C92">
              <w:rPr>
                <w:sz w:val="20"/>
              </w:rPr>
              <w:t>25</w:t>
            </w:r>
          </w:p>
        </w:tc>
      </w:tr>
    </w:tbl>
    <w:p w14:paraId="316B80D8" w14:textId="77777777" w:rsidR="00B9719B" w:rsidRPr="00B76C92" w:rsidRDefault="00B9719B" w:rsidP="00B9719B"/>
    <w:p w14:paraId="043A9ACA" w14:textId="77777777" w:rsidR="00B9719B" w:rsidRPr="00B76C92" w:rsidRDefault="00B9719B" w:rsidP="00B9719B">
      <w:pPr>
        <w:tabs>
          <w:tab w:val="clear" w:pos="1134"/>
          <w:tab w:val="clear" w:pos="1871"/>
          <w:tab w:val="clear" w:pos="2268"/>
        </w:tabs>
        <w:overflowPunct/>
        <w:autoSpaceDE/>
        <w:autoSpaceDN/>
        <w:adjustRightInd/>
        <w:spacing w:before="0"/>
        <w:textAlignment w:val="auto"/>
        <w:rPr>
          <w:b/>
        </w:rPr>
      </w:pPr>
      <w:r w:rsidRPr="00B76C92">
        <w:rPr>
          <w:b/>
        </w:rPr>
        <w:br w:type="page"/>
      </w:r>
    </w:p>
    <w:p w14:paraId="5750F353" w14:textId="77777777" w:rsidR="00B9719B" w:rsidRPr="00B76C92" w:rsidRDefault="00B9719B" w:rsidP="00B9719B">
      <w:pPr>
        <w:pStyle w:val="Tabletitle"/>
      </w:pPr>
      <w:r w:rsidRPr="00B76C92">
        <w:lastRenderedPageBreak/>
        <w:t>Maximum STA transmit power classification for the 5.85–5.925 GHz band in the United States</w:t>
      </w:r>
      <w:r w:rsidRPr="00B76C92">
        <w:rPr>
          <w:rStyle w:val="FootnoteReference"/>
        </w:rPr>
        <w:footnoteReference w:id="6"/>
      </w:r>
    </w:p>
    <w:tbl>
      <w:tblPr>
        <w:tblStyle w:val="TableGrid"/>
        <w:tblW w:w="9805" w:type="dxa"/>
        <w:jc w:val="center"/>
        <w:tblLook w:val="04A0" w:firstRow="1" w:lastRow="0" w:firstColumn="1" w:lastColumn="0" w:noHBand="0" w:noVBand="1"/>
      </w:tblPr>
      <w:tblGrid>
        <w:gridCol w:w="3056"/>
        <w:gridCol w:w="3689"/>
        <w:gridCol w:w="3060"/>
      </w:tblGrid>
      <w:tr w:rsidR="00B9719B" w:rsidRPr="00B76C92" w14:paraId="1A018930" w14:textId="77777777" w:rsidTr="008C7005">
        <w:trPr>
          <w:trHeight w:val="890"/>
          <w:jc w:val="center"/>
        </w:trPr>
        <w:tc>
          <w:tcPr>
            <w:tcW w:w="3056" w:type="dxa"/>
            <w:vAlign w:val="center"/>
          </w:tcPr>
          <w:p w14:paraId="57939CFB" w14:textId="77777777" w:rsidR="00B9719B" w:rsidRPr="00B76C92" w:rsidRDefault="00B9719B" w:rsidP="008C7005">
            <w:pPr>
              <w:spacing w:before="40" w:after="40"/>
              <w:jc w:val="center"/>
              <w:rPr>
                <w:b/>
                <w:bCs/>
                <w:sz w:val="20"/>
              </w:rPr>
            </w:pPr>
            <w:r w:rsidRPr="00B76C92">
              <w:rPr>
                <w:b/>
                <w:bCs/>
                <w:sz w:val="20"/>
              </w:rPr>
              <w:t>STA transmit power</w:t>
            </w:r>
            <w:r w:rsidRPr="00B76C92">
              <w:rPr>
                <w:b/>
                <w:bCs/>
                <w:sz w:val="20"/>
              </w:rPr>
              <w:br/>
              <w:t>classification</w:t>
            </w:r>
          </w:p>
        </w:tc>
        <w:tc>
          <w:tcPr>
            <w:tcW w:w="3689" w:type="dxa"/>
            <w:vAlign w:val="center"/>
          </w:tcPr>
          <w:p w14:paraId="54FA1D41" w14:textId="77777777" w:rsidR="00B9719B" w:rsidRPr="00B76C92" w:rsidRDefault="00B9719B" w:rsidP="008C7005">
            <w:pPr>
              <w:spacing w:before="40" w:after="40"/>
              <w:jc w:val="center"/>
              <w:rPr>
                <w:b/>
                <w:bCs/>
                <w:sz w:val="20"/>
              </w:rPr>
            </w:pPr>
            <w:r w:rsidRPr="00B76C92">
              <w:rPr>
                <w:b/>
                <w:bCs/>
                <w:sz w:val="20"/>
              </w:rPr>
              <w:t>Maximum STA transmit power</w:t>
            </w:r>
          </w:p>
          <w:p w14:paraId="1A4118D0" w14:textId="77777777" w:rsidR="00B9719B" w:rsidRPr="00B76C92" w:rsidRDefault="00B9719B" w:rsidP="008C7005">
            <w:pPr>
              <w:spacing w:before="40" w:after="40"/>
              <w:jc w:val="center"/>
              <w:rPr>
                <w:b/>
                <w:bCs/>
                <w:sz w:val="20"/>
              </w:rPr>
            </w:pPr>
            <w:r w:rsidRPr="00B76C92">
              <w:rPr>
                <w:b/>
                <w:bCs/>
                <w:sz w:val="20"/>
              </w:rPr>
              <w:t>(mW)</w:t>
            </w:r>
          </w:p>
        </w:tc>
        <w:tc>
          <w:tcPr>
            <w:tcW w:w="3060" w:type="dxa"/>
            <w:vAlign w:val="center"/>
          </w:tcPr>
          <w:p w14:paraId="4E61A101" w14:textId="77777777" w:rsidR="00B9719B" w:rsidRPr="00B76C92" w:rsidRDefault="00B9719B" w:rsidP="008C7005">
            <w:pPr>
              <w:spacing w:before="40" w:after="40"/>
              <w:jc w:val="center"/>
              <w:rPr>
                <w:b/>
                <w:bCs/>
                <w:sz w:val="20"/>
              </w:rPr>
            </w:pPr>
            <w:r w:rsidRPr="00B76C92">
              <w:rPr>
                <w:b/>
                <w:bCs/>
                <w:sz w:val="20"/>
              </w:rPr>
              <w:t>Maximum permitted EIRP</w:t>
            </w:r>
          </w:p>
          <w:p w14:paraId="126A7B1B" w14:textId="77777777" w:rsidR="00B9719B" w:rsidRPr="00B76C92" w:rsidRDefault="00B9719B" w:rsidP="008C7005">
            <w:pPr>
              <w:spacing w:before="40" w:after="40"/>
              <w:jc w:val="center"/>
              <w:rPr>
                <w:sz w:val="20"/>
              </w:rPr>
            </w:pPr>
            <w:r w:rsidRPr="00B76C92">
              <w:rPr>
                <w:b/>
                <w:bCs/>
                <w:sz w:val="20"/>
              </w:rPr>
              <w:t>(dBm)</w:t>
            </w:r>
          </w:p>
        </w:tc>
      </w:tr>
      <w:tr w:rsidR="00B9719B" w:rsidRPr="00B76C92" w14:paraId="000CBCC5" w14:textId="77777777" w:rsidTr="008C7005">
        <w:trPr>
          <w:jc w:val="center"/>
        </w:trPr>
        <w:tc>
          <w:tcPr>
            <w:tcW w:w="3056" w:type="dxa"/>
          </w:tcPr>
          <w:p w14:paraId="47F8A9C3" w14:textId="77777777" w:rsidR="00B9719B" w:rsidRPr="00B76C92" w:rsidRDefault="00B9719B" w:rsidP="008C7005">
            <w:pPr>
              <w:spacing w:before="40" w:after="40"/>
              <w:jc w:val="center"/>
              <w:rPr>
                <w:sz w:val="20"/>
              </w:rPr>
            </w:pPr>
            <w:r w:rsidRPr="00B76C92">
              <w:rPr>
                <w:sz w:val="20"/>
              </w:rPr>
              <w:t>A</w:t>
            </w:r>
          </w:p>
        </w:tc>
        <w:tc>
          <w:tcPr>
            <w:tcW w:w="3689" w:type="dxa"/>
          </w:tcPr>
          <w:p w14:paraId="299587F1" w14:textId="77777777" w:rsidR="00B9719B" w:rsidRPr="00B76C92" w:rsidRDefault="00B9719B" w:rsidP="008C7005">
            <w:pPr>
              <w:spacing w:before="40" w:after="40"/>
              <w:jc w:val="center"/>
              <w:rPr>
                <w:sz w:val="20"/>
              </w:rPr>
            </w:pPr>
            <w:r w:rsidRPr="00B76C92">
              <w:rPr>
                <w:sz w:val="20"/>
              </w:rPr>
              <w:t>1</w:t>
            </w:r>
          </w:p>
        </w:tc>
        <w:tc>
          <w:tcPr>
            <w:tcW w:w="3060" w:type="dxa"/>
          </w:tcPr>
          <w:p w14:paraId="688CE3D1" w14:textId="77777777" w:rsidR="00B9719B" w:rsidRPr="00B76C92" w:rsidRDefault="00B9719B" w:rsidP="008C7005">
            <w:pPr>
              <w:spacing w:before="40" w:after="40"/>
              <w:jc w:val="center"/>
              <w:rPr>
                <w:sz w:val="20"/>
              </w:rPr>
            </w:pPr>
            <w:r w:rsidRPr="00B76C92">
              <w:rPr>
                <w:sz w:val="20"/>
              </w:rPr>
              <w:t>23</w:t>
            </w:r>
          </w:p>
        </w:tc>
      </w:tr>
      <w:tr w:rsidR="00B9719B" w:rsidRPr="00B76C92" w14:paraId="58B1DA51" w14:textId="77777777" w:rsidTr="008C7005">
        <w:trPr>
          <w:jc w:val="center"/>
        </w:trPr>
        <w:tc>
          <w:tcPr>
            <w:tcW w:w="3056" w:type="dxa"/>
          </w:tcPr>
          <w:p w14:paraId="03B27E01" w14:textId="77777777" w:rsidR="00B9719B" w:rsidRPr="00B76C92" w:rsidRDefault="00B9719B" w:rsidP="008C7005">
            <w:pPr>
              <w:spacing w:before="40" w:after="40"/>
              <w:jc w:val="center"/>
              <w:rPr>
                <w:sz w:val="20"/>
              </w:rPr>
            </w:pPr>
            <w:r w:rsidRPr="00B76C92">
              <w:rPr>
                <w:sz w:val="20"/>
              </w:rPr>
              <w:t>B</w:t>
            </w:r>
          </w:p>
        </w:tc>
        <w:tc>
          <w:tcPr>
            <w:tcW w:w="3689" w:type="dxa"/>
          </w:tcPr>
          <w:p w14:paraId="719894D3" w14:textId="77777777" w:rsidR="00B9719B" w:rsidRPr="00B76C92" w:rsidRDefault="00B9719B" w:rsidP="008C7005">
            <w:pPr>
              <w:spacing w:before="40" w:after="40"/>
              <w:jc w:val="center"/>
              <w:rPr>
                <w:sz w:val="20"/>
              </w:rPr>
            </w:pPr>
            <w:r w:rsidRPr="00B76C92">
              <w:rPr>
                <w:sz w:val="20"/>
              </w:rPr>
              <w:t>10</w:t>
            </w:r>
          </w:p>
        </w:tc>
        <w:tc>
          <w:tcPr>
            <w:tcW w:w="3060" w:type="dxa"/>
          </w:tcPr>
          <w:p w14:paraId="05924D73" w14:textId="77777777" w:rsidR="00B9719B" w:rsidRPr="00B76C92" w:rsidRDefault="00B9719B" w:rsidP="008C7005">
            <w:pPr>
              <w:spacing w:before="40" w:after="40"/>
              <w:jc w:val="center"/>
              <w:rPr>
                <w:sz w:val="20"/>
              </w:rPr>
            </w:pPr>
            <w:r w:rsidRPr="00B76C92">
              <w:rPr>
                <w:sz w:val="20"/>
              </w:rPr>
              <w:t>33</w:t>
            </w:r>
          </w:p>
        </w:tc>
      </w:tr>
      <w:tr w:rsidR="00B9719B" w:rsidRPr="00B76C92" w14:paraId="0DC89822" w14:textId="77777777" w:rsidTr="008C7005">
        <w:trPr>
          <w:jc w:val="center"/>
        </w:trPr>
        <w:tc>
          <w:tcPr>
            <w:tcW w:w="3056" w:type="dxa"/>
          </w:tcPr>
          <w:p w14:paraId="3A112F57" w14:textId="77777777" w:rsidR="00B9719B" w:rsidRPr="00B76C92" w:rsidRDefault="00B9719B" w:rsidP="008C7005">
            <w:pPr>
              <w:spacing w:before="40" w:after="40"/>
              <w:jc w:val="center"/>
              <w:rPr>
                <w:sz w:val="20"/>
              </w:rPr>
            </w:pPr>
            <w:r w:rsidRPr="00B76C92">
              <w:rPr>
                <w:sz w:val="20"/>
              </w:rPr>
              <w:t>C</w:t>
            </w:r>
          </w:p>
        </w:tc>
        <w:tc>
          <w:tcPr>
            <w:tcW w:w="3689" w:type="dxa"/>
          </w:tcPr>
          <w:p w14:paraId="4051F53F" w14:textId="77777777" w:rsidR="00B9719B" w:rsidRPr="00B76C92" w:rsidRDefault="00B9719B" w:rsidP="008C7005">
            <w:pPr>
              <w:spacing w:before="40" w:after="40"/>
              <w:jc w:val="center"/>
              <w:rPr>
                <w:sz w:val="20"/>
              </w:rPr>
            </w:pPr>
            <w:r w:rsidRPr="00B76C92">
              <w:rPr>
                <w:sz w:val="20"/>
              </w:rPr>
              <w:t>100</w:t>
            </w:r>
          </w:p>
        </w:tc>
        <w:tc>
          <w:tcPr>
            <w:tcW w:w="3060" w:type="dxa"/>
          </w:tcPr>
          <w:p w14:paraId="233A4728" w14:textId="77777777" w:rsidR="00B9719B" w:rsidRPr="00B76C92" w:rsidRDefault="00B9719B" w:rsidP="008C7005">
            <w:pPr>
              <w:spacing w:before="40" w:after="40"/>
              <w:jc w:val="center"/>
              <w:rPr>
                <w:sz w:val="20"/>
              </w:rPr>
            </w:pPr>
            <w:r w:rsidRPr="00B76C92">
              <w:rPr>
                <w:sz w:val="20"/>
              </w:rPr>
              <w:t>33</w:t>
            </w:r>
          </w:p>
        </w:tc>
      </w:tr>
      <w:tr w:rsidR="00B9719B" w:rsidRPr="00B76C92" w14:paraId="7F5A955A" w14:textId="77777777" w:rsidTr="008C7005">
        <w:trPr>
          <w:jc w:val="center"/>
        </w:trPr>
        <w:tc>
          <w:tcPr>
            <w:tcW w:w="3056" w:type="dxa"/>
          </w:tcPr>
          <w:p w14:paraId="63811895" w14:textId="77777777" w:rsidR="00B9719B" w:rsidRPr="00B76C92" w:rsidRDefault="00B9719B" w:rsidP="008C7005">
            <w:pPr>
              <w:spacing w:before="40" w:after="40"/>
              <w:jc w:val="center"/>
              <w:rPr>
                <w:sz w:val="20"/>
              </w:rPr>
            </w:pPr>
            <w:r w:rsidRPr="00B76C92">
              <w:rPr>
                <w:sz w:val="20"/>
              </w:rPr>
              <w:t>D</w:t>
            </w:r>
          </w:p>
        </w:tc>
        <w:tc>
          <w:tcPr>
            <w:tcW w:w="3689" w:type="dxa"/>
          </w:tcPr>
          <w:p w14:paraId="6A98E9DD" w14:textId="77777777" w:rsidR="00B9719B" w:rsidRPr="00B76C92" w:rsidRDefault="00B9719B" w:rsidP="008C7005">
            <w:pPr>
              <w:spacing w:before="40" w:after="40"/>
              <w:jc w:val="center"/>
              <w:rPr>
                <w:sz w:val="20"/>
              </w:rPr>
            </w:pPr>
            <w:r w:rsidRPr="00B76C92">
              <w:rPr>
                <w:sz w:val="20"/>
              </w:rPr>
              <w:t>760</w:t>
            </w:r>
          </w:p>
          <w:p w14:paraId="0750A60B" w14:textId="77777777" w:rsidR="00B9719B" w:rsidRPr="00B76C92" w:rsidRDefault="00B9719B" w:rsidP="008C7005">
            <w:pPr>
              <w:spacing w:before="40" w:after="40"/>
              <w:jc w:val="center"/>
              <w:rPr>
                <w:sz w:val="20"/>
              </w:rPr>
            </w:pPr>
            <w:r w:rsidRPr="00B76C92">
              <w:rPr>
                <w:sz w:val="20"/>
              </w:rPr>
              <w:t>Note that for this class higher power is permitted as long as the power level is reduced to this level at the antenna input and the emission mask specifications are met.</w:t>
            </w:r>
          </w:p>
        </w:tc>
        <w:tc>
          <w:tcPr>
            <w:tcW w:w="3060" w:type="dxa"/>
          </w:tcPr>
          <w:p w14:paraId="3BFEB6E8" w14:textId="77777777" w:rsidR="00B9719B" w:rsidRPr="00B76C92" w:rsidRDefault="00B9719B" w:rsidP="008C7005">
            <w:pPr>
              <w:spacing w:before="40" w:after="40"/>
              <w:jc w:val="center"/>
              <w:rPr>
                <w:sz w:val="20"/>
              </w:rPr>
            </w:pPr>
            <w:r w:rsidRPr="00B76C92">
              <w:rPr>
                <w:sz w:val="20"/>
              </w:rPr>
              <w:t>33 for nongovernment</w:t>
            </w:r>
          </w:p>
          <w:p w14:paraId="35BBC3FD" w14:textId="77777777" w:rsidR="00B9719B" w:rsidRPr="00B76C92" w:rsidRDefault="00B9719B" w:rsidP="008C7005">
            <w:pPr>
              <w:spacing w:before="40" w:after="40"/>
              <w:jc w:val="center"/>
            </w:pPr>
            <w:r w:rsidRPr="00B76C92">
              <w:rPr>
                <w:sz w:val="20"/>
              </w:rPr>
              <w:t>44.8 for government</w:t>
            </w:r>
          </w:p>
        </w:tc>
      </w:tr>
    </w:tbl>
    <w:p w14:paraId="512092BC" w14:textId="77777777" w:rsidR="00B9719B" w:rsidRPr="00B76C92" w:rsidRDefault="00B9719B" w:rsidP="00B9719B"/>
    <w:p w14:paraId="69AA05A5" w14:textId="77777777" w:rsidR="00B9719B" w:rsidRPr="00B76C92" w:rsidRDefault="00B9719B" w:rsidP="00B9719B">
      <w:pPr>
        <w:pStyle w:val="Tabletitle"/>
      </w:pPr>
      <w:r w:rsidRPr="00B76C92">
        <w:t>Spectrum mask data for 10 MHz channel spacing</w:t>
      </w:r>
      <w:r w:rsidRPr="00B76C92">
        <w:rPr>
          <w:vertAlign w:val="superscript"/>
        </w:rPr>
        <w:t>4</w:t>
      </w:r>
    </w:p>
    <w:tbl>
      <w:tblPr>
        <w:tblW w:w="0" w:type="auto"/>
        <w:jc w:val="center"/>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B9719B" w:rsidRPr="00B76C92" w14:paraId="663807E5" w14:textId="77777777" w:rsidTr="008C7005">
        <w:trPr>
          <w:trHeight w:hRule="exact" w:val="440"/>
          <w:jc w:val="center"/>
        </w:trPr>
        <w:tc>
          <w:tcPr>
            <w:tcW w:w="1440" w:type="dxa"/>
            <w:vMerge w:val="restart"/>
            <w:tcBorders>
              <w:top w:val="single" w:sz="12" w:space="0" w:color="000000"/>
              <w:left w:val="single" w:sz="12" w:space="0" w:color="000000"/>
              <w:bottom w:val="single" w:sz="12" w:space="0" w:color="000000"/>
              <w:right w:val="single" w:sz="2" w:space="0" w:color="000000"/>
            </w:tcBorders>
            <w:vAlign w:val="center"/>
          </w:tcPr>
          <w:p w14:paraId="3AA7727E" w14:textId="77777777" w:rsidR="00B9719B" w:rsidRPr="00B76C92" w:rsidRDefault="00B9719B" w:rsidP="008C7005">
            <w:pPr>
              <w:spacing w:before="40" w:after="40" w:line="200" w:lineRule="exact"/>
              <w:ind w:left="264" w:right="146" w:hanging="79"/>
              <w:jc w:val="center"/>
              <w:rPr>
                <w:sz w:val="20"/>
              </w:rPr>
            </w:pPr>
            <w:r w:rsidRPr="00B76C92">
              <w:rPr>
                <w:b/>
                <w:bCs/>
                <w:sz w:val="20"/>
              </w:rPr>
              <w:t>S</w:t>
            </w:r>
            <w:r w:rsidRPr="00B76C92">
              <w:rPr>
                <w:b/>
                <w:bCs/>
                <w:spacing w:val="-13"/>
                <w:sz w:val="20"/>
              </w:rPr>
              <w:t>T</w:t>
            </w:r>
            <w:r w:rsidRPr="00B76C92">
              <w:rPr>
                <w:b/>
                <w:bCs/>
                <w:sz w:val="20"/>
              </w:rPr>
              <w:t>A</w:t>
            </w:r>
            <w:r w:rsidRPr="00B76C92">
              <w:rPr>
                <w:b/>
                <w:bCs/>
                <w:spacing w:val="-1"/>
                <w:sz w:val="20"/>
              </w:rPr>
              <w:t xml:space="preserve"> </w:t>
            </w:r>
            <w:r w:rsidRPr="00B76C92">
              <w:rPr>
                <w:b/>
                <w:bCs/>
                <w:sz w:val="20"/>
              </w:rPr>
              <w:t>tr</w:t>
            </w:r>
            <w:r w:rsidRPr="00B76C92">
              <w:rPr>
                <w:b/>
                <w:bCs/>
                <w:spacing w:val="-1"/>
                <w:sz w:val="20"/>
              </w:rPr>
              <w:t>a</w:t>
            </w:r>
            <w:r w:rsidRPr="00B76C92">
              <w:rPr>
                <w:b/>
                <w:bCs/>
                <w:spacing w:val="1"/>
                <w:sz w:val="20"/>
              </w:rPr>
              <w:t>n</w:t>
            </w:r>
            <w:r w:rsidRPr="00B76C92">
              <w:rPr>
                <w:b/>
                <w:bCs/>
                <w:sz w:val="20"/>
              </w:rPr>
              <w:t>sm</w:t>
            </w:r>
            <w:r w:rsidRPr="00B76C92">
              <w:rPr>
                <w:b/>
                <w:bCs/>
                <w:spacing w:val="-1"/>
                <w:sz w:val="20"/>
              </w:rPr>
              <w:t>i</w:t>
            </w:r>
            <w:r w:rsidRPr="00B76C92">
              <w:rPr>
                <w:b/>
                <w:bCs/>
                <w:sz w:val="20"/>
              </w:rPr>
              <w:t>t</w:t>
            </w:r>
            <w:r w:rsidRPr="00B76C92">
              <w:rPr>
                <w:b/>
                <w:bCs/>
                <w:spacing w:val="-3"/>
                <w:sz w:val="20"/>
              </w:rPr>
              <w:t xml:space="preserve"> </w:t>
            </w:r>
            <w:r w:rsidRPr="00B76C92">
              <w:rPr>
                <w:b/>
                <w:bCs/>
                <w:spacing w:val="-1"/>
                <w:sz w:val="20"/>
              </w:rPr>
              <w:t>p</w:t>
            </w:r>
            <w:r w:rsidRPr="00B76C92">
              <w:rPr>
                <w:b/>
                <w:bCs/>
                <w:sz w:val="20"/>
              </w:rPr>
              <w:t>ow</w:t>
            </w:r>
            <w:r w:rsidRPr="00B76C92">
              <w:rPr>
                <w:b/>
                <w:bCs/>
                <w:spacing w:val="-1"/>
                <w:sz w:val="20"/>
              </w:rPr>
              <w:t>e</w:t>
            </w:r>
            <w:r w:rsidRPr="00B76C92">
              <w:rPr>
                <w:b/>
                <w:bCs/>
                <w:sz w:val="20"/>
              </w:rPr>
              <w:t>r</w:t>
            </w:r>
            <w:r w:rsidRPr="00B76C92">
              <w:rPr>
                <w:b/>
                <w:bCs/>
                <w:spacing w:val="-1"/>
                <w:sz w:val="20"/>
              </w:rPr>
              <w:t xml:space="preserve"> </w:t>
            </w:r>
            <w:r w:rsidRPr="00B76C92">
              <w:rPr>
                <w:b/>
                <w:bCs/>
                <w:sz w:val="20"/>
              </w:rPr>
              <w:t>cl</w:t>
            </w:r>
            <w:r w:rsidRPr="00B76C92">
              <w:rPr>
                <w:b/>
                <w:bCs/>
                <w:spacing w:val="-1"/>
                <w:sz w:val="20"/>
              </w:rPr>
              <w:t>a</w:t>
            </w:r>
            <w:r w:rsidRPr="00B76C92">
              <w:rPr>
                <w:b/>
                <w:bCs/>
                <w:spacing w:val="1"/>
                <w:sz w:val="20"/>
              </w:rPr>
              <w:t>s</w:t>
            </w:r>
            <w:r w:rsidRPr="00B76C92">
              <w:rPr>
                <w:b/>
                <w:bCs/>
                <w:sz w:val="20"/>
              </w:rPr>
              <w:t>s</w:t>
            </w:r>
          </w:p>
        </w:tc>
        <w:tc>
          <w:tcPr>
            <w:tcW w:w="7200" w:type="dxa"/>
            <w:gridSpan w:val="5"/>
            <w:tcBorders>
              <w:top w:val="single" w:sz="12" w:space="0" w:color="000000"/>
              <w:left w:val="single" w:sz="2" w:space="0" w:color="000000"/>
              <w:bottom w:val="single" w:sz="2" w:space="0" w:color="000000"/>
              <w:right w:val="single" w:sz="12" w:space="0" w:color="000000"/>
            </w:tcBorders>
            <w:vAlign w:val="center"/>
            <w:hideMark/>
          </w:tcPr>
          <w:p w14:paraId="44E026A9" w14:textId="77777777" w:rsidR="00B9719B" w:rsidRPr="00B76C92" w:rsidRDefault="00B9719B" w:rsidP="008C7005">
            <w:pPr>
              <w:tabs>
                <w:tab w:val="clear" w:pos="1871"/>
                <w:tab w:val="clear" w:pos="2268"/>
              </w:tabs>
              <w:spacing w:before="40" w:after="40"/>
              <w:ind w:left="246" w:right="-20"/>
              <w:jc w:val="center"/>
              <w:rPr>
                <w:sz w:val="20"/>
              </w:rPr>
            </w:pPr>
            <w:r w:rsidRPr="00B76C92">
              <w:rPr>
                <w:b/>
                <w:bCs/>
                <w:sz w:val="20"/>
              </w:rPr>
              <w:t>P</w:t>
            </w:r>
            <w:r w:rsidRPr="00B76C92">
              <w:rPr>
                <w:b/>
                <w:bCs/>
                <w:spacing w:val="-1"/>
                <w:sz w:val="20"/>
              </w:rPr>
              <w:t>e</w:t>
            </w:r>
            <w:r w:rsidRPr="00B76C92">
              <w:rPr>
                <w:b/>
                <w:bCs/>
                <w:sz w:val="20"/>
              </w:rPr>
              <w:t>r</w:t>
            </w:r>
            <w:r w:rsidRPr="00B76C92">
              <w:rPr>
                <w:b/>
                <w:bCs/>
                <w:spacing w:val="-1"/>
                <w:sz w:val="20"/>
              </w:rPr>
              <w:t>m</w:t>
            </w:r>
            <w:r w:rsidRPr="00B76C92">
              <w:rPr>
                <w:b/>
                <w:bCs/>
                <w:sz w:val="20"/>
              </w:rPr>
              <w:t>itted</w:t>
            </w:r>
            <w:r w:rsidRPr="00B76C92">
              <w:rPr>
                <w:b/>
                <w:bCs/>
                <w:spacing w:val="-6"/>
                <w:sz w:val="20"/>
              </w:rPr>
              <w:t xml:space="preserve"> </w:t>
            </w:r>
            <w:r w:rsidRPr="00B76C92">
              <w:rPr>
                <w:b/>
                <w:bCs/>
                <w:sz w:val="20"/>
              </w:rPr>
              <w:t>power</w:t>
            </w:r>
            <w:r w:rsidRPr="00B76C92">
              <w:rPr>
                <w:b/>
                <w:bCs/>
                <w:spacing w:val="-1"/>
                <w:sz w:val="20"/>
              </w:rPr>
              <w:t xml:space="preserve"> </w:t>
            </w:r>
            <w:r w:rsidRPr="00B76C92">
              <w:rPr>
                <w:b/>
                <w:bCs/>
                <w:sz w:val="20"/>
              </w:rPr>
              <w:t>spe</w:t>
            </w:r>
            <w:r w:rsidRPr="00B76C92">
              <w:rPr>
                <w:b/>
                <w:bCs/>
                <w:spacing w:val="-1"/>
                <w:sz w:val="20"/>
              </w:rPr>
              <w:t>c</w:t>
            </w:r>
            <w:r w:rsidRPr="00B76C92">
              <w:rPr>
                <w:b/>
                <w:bCs/>
                <w:sz w:val="20"/>
              </w:rPr>
              <w:t>tral</w:t>
            </w:r>
            <w:r w:rsidRPr="00B76C92">
              <w:rPr>
                <w:b/>
                <w:bCs/>
                <w:spacing w:val="-4"/>
                <w:sz w:val="20"/>
              </w:rPr>
              <w:t xml:space="preserve"> </w:t>
            </w:r>
            <w:r w:rsidRPr="00B76C92">
              <w:rPr>
                <w:b/>
                <w:bCs/>
                <w:sz w:val="20"/>
              </w:rPr>
              <w:t>densit</w:t>
            </w:r>
            <w:r w:rsidRPr="00B76C92">
              <w:rPr>
                <w:b/>
                <w:bCs/>
                <w:spacing w:val="-11"/>
                <w:sz w:val="20"/>
              </w:rPr>
              <w:t>y</w:t>
            </w:r>
            <w:r w:rsidRPr="00B76C92">
              <w:rPr>
                <w:b/>
                <w:bCs/>
                <w:sz w:val="20"/>
              </w:rPr>
              <w:t xml:space="preserve">, </w:t>
            </w:r>
            <w:r w:rsidRPr="00B76C92">
              <w:rPr>
                <w:b/>
                <w:bCs/>
                <w:spacing w:val="1"/>
                <w:sz w:val="20"/>
              </w:rPr>
              <w:t>d</w:t>
            </w:r>
            <w:r w:rsidRPr="00B76C92">
              <w:rPr>
                <w:b/>
                <w:bCs/>
                <w:spacing w:val="-1"/>
                <w:sz w:val="20"/>
              </w:rPr>
              <w:t>B</w:t>
            </w:r>
            <w:r w:rsidRPr="00B76C92">
              <w:rPr>
                <w:b/>
                <w:bCs/>
                <w:sz w:val="20"/>
              </w:rPr>
              <w:t>r</w:t>
            </w:r>
          </w:p>
        </w:tc>
      </w:tr>
      <w:tr w:rsidR="00B9719B" w:rsidRPr="00B76C92" w14:paraId="4A687555" w14:textId="77777777" w:rsidTr="008C7005">
        <w:trPr>
          <w:trHeight w:hRule="exact" w:val="841"/>
          <w:jc w:val="center"/>
        </w:trPr>
        <w:tc>
          <w:tcPr>
            <w:tcW w:w="1440" w:type="dxa"/>
            <w:vMerge/>
            <w:tcBorders>
              <w:top w:val="single" w:sz="12" w:space="0" w:color="000000"/>
              <w:left w:val="single" w:sz="12" w:space="0" w:color="000000"/>
              <w:bottom w:val="single" w:sz="12" w:space="0" w:color="000000"/>
              <w:right w:val="single" w:sz="2" w:space="0" w:color="000000"/>
            </w:tcBorders>
            <w:vAlign w:val="center"/>
            <w:hideMark/>
          </w:tcPr>
          <w:p w14:paraId="0E93C89E" w14:textId="77777777" w:rsidR="00B9719B" w:rsidRPr="00B76C92" w:rsidRDefault="00B9719B" w:rsidP="008C7005">
            <w:pPr>
              <w:spacing w:before="40" w:after="40"/>
              <w:jc w:val="center"/>
              <w:rPr>
                <w:sz w:val="20"/>
              </w:rPr>
            </w:pPr>
          </w:p>
        </w:tc>
        <w:tc>
          <w:tcPr>
            <w:tcW w:w="1440" w:type="dxa"/>
            <w:tcBorders>
              <w:top w:val="single" w:sz="2" w:space="0" w:color="000000"/>
              <w:left w:val="single" w:sz="2" w:space="0" w:color="000000"/>
              <w:bottom w:val="single" w:sz="12" w:space="0" w:color="000000"/>
              <w:right w:val="single" w:sz="2" w:space="0" w:color="000000"/>
            </w:tcBorders>
            <w:vAlign w:val="center"/>
          </w:tcPr>
          <w:p w14:paraId="56840281" w14:textId="77777777" w:rsidR="00B9719B" w:rsidRPr="00B76C92" w:rsidRDefault="00B9719B" w:rsidP="008C7005">
            <w:pPr>
              <w:spacing w:before="40" w:after="40" w:line="200" w:lineRule="exact"/>
              <w:ind w:left="105" w:right="279"/>
              <w:jc w:val="center"/>
              <w:rPr>
                <w:sz w:val="20"/>
              </w:rPr>
            </w:pPr>
            <w:r w:rsidRPr="00B76C92">
              <w:rPr>
                <w:b/>
                <w:bCs/>
                <w:sz w:val="20"/>
              </w:rPr>
              <w:t>±</w:t>
            </w:r>
            <w:r w:rsidRPr="00B76C92">
              <w:rPr>
                <w:b/>
                <w:bCs/>
                <w:spacing w:val="-2"/>
                <w:sz w:val="20"/>
              </w:rPr>
              <w:t xml:space="preserve"> </w:t>
            </w:r>
            <w:r w:rsidRPr="00B76C92">
              <w:rPr>
                <w:b/>
                <w:bCs/>
                <w:sz w:val="20"/>
              </w:rPr>
              <w:t>4.5</w:t>
            </w:r>
            <w:r w:rsidRPr="00B76C92">
              <w:rPr>
                <w:b/>
                <w:bCs/>
                <w:spacing w:val="1"/>
                <w:sz w:val="20"/>
              </w:rPr>
              <w:t xml:space="preserve"> </w:t>
            </w:r>
            <w:r w:rsidRPr="00B76C92">
              <w:rPr>
                <w:b/>
                <w:bCs/>
                <w:sz w:val="20"/>
              </w:rPr>
              <w:t>MHz</w:t>
            </w:r>
            <w:r w:rsidRPr="00B76C92">
              <w:rPr>
                <w:b/>
                <w:bCs/>
                <w:spacing w:val="-4"/>
                <w:sz w:val="20"/>
              </w:rPr>
              <w:t xml:space="preserve"> </w:t>
            </w:r>
            <w:r w:rsidRPr="00B76C92">
              <w:rPr>
                <w:b/>
                <w:bCs/>
                <w:sz w:val="20"/>
              </w:rPr>
              <w:t xml:space="preserve">offset </w:t>
            </w:r>
            <w:r w:rsidRPr="00B76C92">
              <w:rPr>
                <w:b/>
                <w:bCs/>
                <w:w w:val="99"/>
                <w:sz w:val="20"/>
              </w:rPr>
              <w:t>(±</w:t>
            </w:r>
            <w:r w:rsidRPr="00B76C92">
              <w:rPr>
                <w:b/>
                <w:bCs/>
                <w:spacing w:val="-1"/>
                <w:w w:val="99"/>
                <w:sz w:val="20"/>
              </w:rPr>
              <w:t>f</w:t>
            </w:r>
            <w:r w:rsidRPr="00B76C92">
              <w:rPr>
                <w:b/>
                <w:bCs/>
                <w:sz w:val="20"/>
              </w:rPr>
              <w:t>1)</w:t>
            </w:r>
          </w:p>
        </w:tc>
        <w:tc>
          <w:tcPr>
            <w:tcW w:w="1440" w:type="dxa"/>
            <w:tcBorders>
              <w:top w:val="single" w:sz="2" w:space="0" w:color="000000"/>
              <w:left w:val="single" w:sz="2" w:space="0" w:color="000000"/>
              <w:bottom w:val="single" w:sz="12" w:space="0" w:color="000000"/>
              <w:right w:val="single" w:sz="2" w:space="0" w:color="000000"/>
            </w:tcBorders>
            <w:vAlign w:val="center"/>
          </w:tcPr>
          <w:p w14:paraId="2160F60B" w14:textId="77777777" w:rsidR="00B9719B" w:rsidRPr="00B76C92" w:rsidRDefault="00B9719B" w:rsidP="008C7005">
            <w:pPr>
              <w:spacing w:before="40" w:after="40" w:line="200" w:lineRule="exact"/>
              <w:ind w:left="105" w:right="279"/>
              <w:jc w:val="center"/>
              <w:rPr>
                <w:sz w:val="20"/>
              </w:rPr>
            </w:pPr>
            <w:r w:rsidRPr="00B76C92">
              <w:rPr>
                <w:b/>
                <w:bCs/>
                <w:sz w:val="20"/>
              </w:rPr>
              <w:t>±</w:t>
            </w:r>
            <w:r w:rsidRPr="00B76C92">
              <w:rPr>
                <w:b/>
                <w:bCs/>
                <w:spacing w:val="-2"/>
                <w:sz w:val="20"/>
              </w:rPr>
              <w:t xml:space="preserve"> </w:t>
            </w:r>
            <w:r w:rsidRPr="00B76C92">
              <w:rPr>
                <w:b/>
                <w:bCs/>
                <w:spacing w:val="-1"/>
                <w:sz w:val="20"/>
              </w:rPr>
              <w:t>5</w:t>
            </w:r>
            <w:r w:rsidRPr="00B76C92">
              <w:rPr>
                <w:b/>
                <w:bCs/>
                <w:spacing w:val="1"/>
                <w:sz w:val="20"/>
              </w:rPr>
              <w:t>.</w:t>
            </w:r>
            <w:r w:rsidRPr="00B76C92">
              <w:rPr>
                <w:b/>
                <w:bCs/>
                <w:sz w:val="20"/>
              </w:rPr>
              <w:t xml:space="preserve">0 </w:t>
            </w:r>
            <w:r w:rsidRPr="00B76C92">
              <w:rPr>
                <w:b/>
                <w:bCs/>
                <w:spacing w:val="-1"/>
                <w:sz w:val="20"/>
              </w:rPr>
              <w:t>M</w:t>
            </w:r>
            <w:r w:rsidRPr="00B76C92">
              <w:rPr>
                <w:b/>
                <w:bCs/>
                <w:sz w:val="20"/>
              </w:rPr>
              <w:t>Hz</w:t>
            </w:r>
            <w:r w:rsidRPr="00B76C92">
              <w:rPr>
                <w:b/>
                <w:bCs/>
                <w:spacing w:val="-4"/>
                <w:sz w:val="20"/>
              </w:rPr>
              <w:t xml:space="preserve"> </w:t>
            </w:r>
            <w:r w:rsidRPr="00B76C92">
              <w:rPr>
                <w:b/>
                <w:bCs/>
                <w:sz w:val="20"/>
              </w:rPr>
              <w:t xml:space="preserve">offset </w:t>
            </w:r>
            <w:r w:rsidRPr="00B76C92">
              <w:rPr>
                <w:b/>
                <w:bCs/>
                <w:spacing w:val="-1"/>
                <w:w w:val="99"/>
                <w:sz w:val="20"/>
              </w:rPr>
              <w:t>(</w:t>
            </w:r>
            <w:r w:rsidRPr="00B76C92">
              <w:rPr>
                <w:b/>
                <w:bCs/>
                <w:spacing w:val="1"/>
                <w:w w:val="99"/>
                <w:sz w:val="20"/>
              </w:rPr>
              <w:t>±</w:t>
            </w:r>
            <w:r w:rsidRPr="00B76C92">
              <w:rPr>
                <w:b/>
                <w:bCs/>
                <w:sz w:val="20"/>
              </w:rPr>
              <w:t>f</w:t>
            </w:r>
            <w:r w:rsidRPr="00B76C92">
              <w:rPr>
                <w:b/>
                <w:bCs/>
                <w:spacing w:val="-1"/>
                <w:sz w:val="20"/>
              </w:rPr>
              <w:t>2)</w:t>
            </w:r>
          </w:p>
        </w:tc>
        <w:tc>
          <w:tcPr>
            <w:tcW w:w="1440" w:type="dxa"/>
            <w:tcBorders>
              <w:top w:val="single" w:sz="2" w:space="0" w:color="000000"/>
              <w:left w:val="single" w:sz="2" w:space="0" w:color="000000"/>
              <w:bottom w:val="single" w:sz="12" w:space="0" w:color="000000"/>
              <w:right w:val="single" w:sz="2" w:space="0" w:color="000000"/>
            </w:tcBorders>
            <w:vAlign w:val="center"/>
          </w:tcPr>
          <w:p w14:paraId="1FCBBC0B" w14:textId="77777777" w:rsidR="00B9719B" w:rsidRPr="00B76C92" w:rsidRDefault="00B9719B" w:rsidP="008C7005">
            <w:pPr>
              <w:spacing w:before="40" w:after="40" w:line="200" w:lineRule="exact"/>
              <w:ind w:left="105" w:right="279"/>
              <w:jc w:val="center"/>
              <w:rPr>
                <w:sz w:val="20"/>
              </w:rPr>
            </w:pPr>
            <w:r w:rsidRPr="00B76C92">
              <w:rPr>
                <w:b/>
                <w:bCs/>
                <w:sz w:val="20"/>
              </w:rPr>
              <w:t>±</w:t>
            </w:r>
            <w:r w:rsidRPr="00B76C92">
              <w:rPr>
                <w:b/>
                <w:bCs/>
                <w:spacing w:val="-2"/>
                <w:sz w:val="20"/>
              </w:rPr>
              <w:t xml:space="preserve"> </w:t>
            </w:r>
            <w:r w:rsidRPr="00B76C92">
              <w:rPr>
                <w:b/>
                <w:bCs/>
                <w:spacing w:val="-1"/>
                <w:sz w:val="20"/>
              </w:rPr>
              <w:t>5</w:t>
            </w:r>
            <w:r w:rsidRPr="00B76C92">
              <w:rPr>
                <w:b/>
                <w:bCs/>
                <w:spacing w:val="1"/>
                <w:sz w:val="20"/>
              </w:rPr>
              <w:t>.</w:t>
            </w:r>
            <w:r w:rsidRPr="00B76C92">
              <w:rPr>
                <w:b/>
                <w:bCs/>
                <w:sz w:val="20"/>
              </w:rPr>
              <w:t xml:space="preserve">5 </w:t>
            </w:r>
            <w:r w:rsidRPr="00B76C92">
              <w:rPr>
                <w:b/>
                <w:bCs/>
                <w:spacing w:val="-1"/>
                <w:sz w:val="20"/>
              </w:rPr>
              <w:t>M</w:t>
            </w:r>
            <w:r w:rsidRPr="00B76C92">
              <w:rPr>
                <w:b/>
                <w:bCs/>
                <w:sz w:val="20"/>
              </w:rPr>
              <w:t>Hz</w:t>
            </w:r>
            <w:r w:rsidRPr="00B76C92">
              <w:rPr>
                <w:b/>
                <w:bCs/>
                <w:spacing w:val="-4"/>
                <w:sz w:val="20"/>
              </w:rPr>
              <w:t xml:space="preserve"> </w:t>
            </w:r>
            <w:r w:rsidRPr="00B76C92">
              <w:rPr>
                <w:b/>
                <w:bCs/>
                <w:sz w:val="20"/>
              </w:rPr>
              <w:t xml:space="preserve">offset </w:t>
            </w:r>
            <w:r w:rsidRPr="00B76C92">
              <w:rPr>
                <w:b/>
                <w:bCs/>
                <w:spacing w:val="-1"/>
                <w:w w:val="99"/>
                <w:sz w:val="20"/>
              </w:rPr>
              <w:t>(</w:t>
            </w:r>
            <w:r w:rsidRPr="00B76C92">
              <w:rPr>
                <w:b/>
                <w:bCs/>
                <w:spacing w:val="1"/>
                <w:w w:val="99"/>
                <w:sz w:val="20"/>
              </w:rPr>
              <w:t>±</w:t>
            </w:r>
            <w:r w:rsidRPr="00B76C92">
              <w:rPr>
                <w:b/>
                <w:bCs/>
                <w:sz w:val="20"/>
              </w:rPr>
              <w:t>f</w:t>
            </w:r>
            <w:r w:rsidRPr="00B76C92">
              <w:rPr>
                <w:b/>
                <w:bCs/>
                <w:spacing w:val="-1"/>
                <w:sz w:val="20"/>
              </w:rPr>
              <w:t>3)</w:t>
            </w:r>
          </w:p>
        </w:tc>
        <w:tc>
          <w:tcPr>
            <w:tcW w:w="1440" w:type="dxa"/>
            <w:tcBorders>
              <w:top w:val="single" w:sz="2" w:space="0" w:color="000000"/>
              <w:left w:val="single" w:sz="2" w:space="0" w:color="000000"/>
              <w:bottom w:val="single" w:sz="12" w:space="0" w:color="000000"/>
              <w:right w:val="single" w:sz="2" w:space="0" w:color="000000"/>
            </w:tcBorders>
            <w:vAlign w:val="center"/>
          </w:tcPr>
          <w:p w14:paraId="65F9C6BD" w14:textId="77777777" w:rsidR="00B9719B" w:rsidRPr="00B76C92" w:rsidRDefault="00B9719B" w:rsidP="008C7005">
            <w:pPr>
              <w:spacing w:before="40" w:after="40" w:line="200" w:lineRule="exact"/>
              <w:ind w:left="105" w:right="302"/>
              <w:jc w:val="center"/>
              <w:rPr>
                <w:sz w:val="20"/>
              </w:rPr>
            </w:pPr>
            <w:r w:rsidRPr="00B76C92">
              <w:rPr>
                <w:b/>
                <w:bCs/>
                <w:sz w:val="20"/>
              </w:rPr>
              <w:t>±</w:t>
            </w:r>
            <w:r w:rsidRPr="00B76C92">
              <w:rPr>
                <w:b/>
                <w:bCs/>
                <w:spacing w:val="-1"/>
                <w:sz w:val="20"/>
              </w:rPr>
              <w:t xml:space="preserve"> </w:t>
            </w:r>
            <w:r w:rsidRPr="00B76C92">
              <w:rPr>
                <w:b/>
                <w:bCs/>
                <w:sz w:val="20"/>
              </w:rPr>
              <w:t>10 M</w:t>
            </w:r>
            <w:r w:rsidRPr="00B76C92">
              <w:rPr>
                <w:b/>
                <w:bCs/>
                <w:spacing w:val="-1"/>
                <w:sz w:val="20"/>
              </w:rPr>
              <w:t>H</w:t>
            </w:r>
            <w:r w:rsidRPr="00B76C92">
              <w:rPr>
                <w:b/>
                <w:bCs/>
                <w:sz w:val="20"/>
              </w:rPr>
              <w:t>z</w:t>
            </w:r>
            <w:r w:rsidRPr="00B76C92">
              <w:rPr>
                <w:b/>
                <w:bCs/>
                <w:spacing w:val="-4"/>
                <w:sz w:val="20"/>
              </w:rPr>
              <w:t xml:space="preserve"> </w:t>
            </w:r>
            <w:r w:rsidRPr="00B76C92">
              <w:rPr>
                <w:b/>
                <w:bCs/>
                <w:sz w:val="20"/>
              </w:rPr>
              <w:t xml:space="preserve">offset </w:t>
            </w:r>
            <w:r w:rsidRPr="00B76C92">
              <w:rPr>
                <w:b/>
                <w:bCs/>
                <w:w w:val="99"/>
                <w:sz w:val="20"/>
              </w:rPr>
              <w:t>(±f4)</w:t>
            </w:r>
          </w:p>
        </w:tc>
        <w:tc>
          <w:tcPr>
            <w:tcW w:w="1440" w:type="dxa"/>
            <w:tcBorders>
              <w:top w:val="single" w:sz="2" w:space="0" w:color="000000"/>
              <w:left w:val="single" w:sz="2" w:space="0" w:color="000000"/>
              <w:bottom w:val="single" w:sz="12" w:space="0" w:color="000000"/>
              <w:right w:val="single" w:sz="12" w:space="0" w:color="000000"/>
            </w:tcBorders>
            <w:vAlign w:val="center"/>
          </w:tcPr>
          <w:p w14:paraId="3A4A2B35" w14:textId="77777777" w:rsidR="00B9719B" w:rsidRPr="00B76C92" w:rsidRDefault="00B9719B" w:rsidP="008C7005">
            <w:pPr>
              <w:spacing w:before="40" w:after="40" w:line="200" w:lineRule="exact"/>
              <w:ind w:left="105" w:right="288"/>
              <w:jc w:val="center"/>
              <w:rPr>
                <w:sz w:val="20"/>
              </w:rPr>
            </w:pPr>
            <w:r w:rsidRPr="00B76C92">
              <w:rPr>
                <w:b/>
                <w:bCs/>
                <w:sz w:val="20"/>
              </w:rPr>
              <w:t>±</w:t>
            </w:r>
            <w:r w:rsidRPr="00B76C92">
              <w:rPr>
                <w:b/>
                <w:bCs/>
                <w:spacing w:val="-1"/>
                <w:sz w:val="20"/>
              </w:rPr>
              <w:t xml:space="preserve"> </w:t>
            </w:r>
            <w:r w:rsidRPr="00B76C92">
              <w:rPr>
                <w:b/>
                <w:bCs/>
                <w:sz w:val="20"/>
              </w:rPr>
              <w:t>15 M</w:t>
            </w:r>
            <w:r w:rsidRPr="00B76C92">
              <w:rPr>
                <w:b/>
                <w:bCs/>
                <w:spacing w:val="-1"/>
                <w:sz w:val="20"/>
              </w:rPr>
              <w:t>H</w:t>
            </w:r>
            <w:r w:rsidRPr="00B76C92">
              <w:rPr>
                <w:b/>
                <w:bCs/>
                <w:sz w:val="20"/>
              </w:rPr>
              <w:t>z</w:t>
            </w:r>
            <w:r w:rsidRPr="00B76C92">
              <w:rPr>
                <w:b/>
                <w:bCs/>
                <w:spacing w:val="-4"/>
                <w:sz w:val="20"/>
              </w:rPr>
              <w:t xml:space="preserve"> </w:t>
            </w:r>
            <w:r w:rsidRPr="00B76C92">
              <w:rPr>
                <w:b/>
                <w:bCs/>
                <w:sz w:val="20"/>
              </w:rPr>
              <w:t xml:space="preserve">offset </w:t>
            </w:r>
            <w:r w:rsidRPr="00B76C92">
              <w:rPr>
                <w:b/>
                <w:bCs/>
                <w:w w:val="99"/>
                <w:sz w:val="20"/>
              </w:rPr>
              <w:t>(±f5)</w:t>
            </w:r>
          </w:p>
        </w:tc>
      </w:tr>
      <w:tr w:rsidR="00B9719B" w:rsidRPr="00B76C92" w14:paraId="0C6D9BD8" w14:textId="77777777" w:rsidTr="008C7005">
        <w:trPr>
          <w:trHeight w:hRule="exact" w:val="359"/>
          <w:jc w:val="center"/>
        </w:trPr>
        <w:tc>
          <w:tcPr>
            <w:tcW w:w="1440" w:type="dxa"/>
            <w:tcBorders>
              <w:top w:val="single" w:sz="12" w:space="0" w:color="000000"/>
              <w:left w:val="single" w:sz="12" w:space="0" w:color="000000"/>
              <w:bottom w:val="single" w:sz="2" w:space="0" w:color="000000"/>
              <w:right w:val="single" w:sz="2" w:space="0" w:color="000000"/>
            </w:tcBorders>
            <w:hideMark/>
          </w:tcPr>
          <w:p w14:paraId="246A18FE" w14:textId="77777777" w:rsidR="00B9719B" w:rsidRPr="00B76C92" w:rsidRDefault="00B9719B" w:rsidP="008C7005">
            <w:pPr>
              <w:spacing w:before="40" w:after="40"/>
              <w:ind w:left="106" w:right="-20"/>
              <w:rPr>
                <w:sz w:val="20"/>
              </w:rPr>
            </w:pPr>
            <w:r w:rsidRPr="00B76C92">
              <w:rPr>
                <w:sz w:val="20"/>
              </w:rPr>
              <w:t>Class</w:t>
            </w:r>
            <w:r w:rsidRPr="00B76C92">
              <w:rPr>
                <w:spacing w:val="-4"/>
                <w:sz w:val="20"/>
              </w:rPr>
              <w:t xml:space="preserve"> </w:t>
            </w:r>
            <w:r w:rsidRPr="00B76C92">
              <w:rPr>
                <w:sz w:val="20"/>
              </w:rPr>
              <w:t>A</w:t>
            </w:r>
          </w:p>
        </w:tc>
        <w:tc>
          <w:tcPr>
            <w:tcW w:w="1440" w:type="dxa"/>
            <w:tcBorders>
              <w:top w:val="single" w:sz="12" w:space="0" w:color="000000"/>
              <w:left w:val="single" w:sz="2" w:space="0" w:color="000000"/>
              <w:bottom w:val="single" w:sz="2" w:space="0" w:color="000000"/>
              <w:right w:val="single" w:sz="2" w:space="0" w:color="000000"/>
            </w:tcBorders>
            <w:hideMark/>
          </w:tcPr>
          <w:p w14:paraId="154D9D52" w14:textId="77777777" w:rsidR="00B9719B" w:rsidRPr="00B76C92" w:rsidRDefault="00B9719B" w:rsidP="008C7005">
            <w:pPr>
              <w:spacing w:before="40" w:after="40"/>
              <w:ind w:left="638" w:right="618"/>
              <w:jc w:val="center"/>
              <w:rPr>
                <w:sz w:val="20"/>
              </w:rPr>
            </w:pPr>
            <w:r w:rsidRPr="00B76C92">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14:paraId="5D990C7B" w14:textId="77777777" w:rsidR="00B9719B" w:rsidRPr="00B76C92" w:rsidRDefault="00B9719B" w:rsidP="008C7005">
            <w:pPr>
              <w:spacing w:before="40" w:after="40"/>
              <w:ind w:left="549" w:right="528"/>
              <w:jc w:val="center"/>
              <w:rPr>
                <w:sz w:val="20"/>
              </w:rPr>
            </w:pPr>
            <w:r w:rsidRPr="00B76C92">
              <w:rPr>
                <w:spacing w:val="-1"/>
                <w:sz w:val="20"/>
              </w:rPr>
              <w:t>–</w:t>
            </w:r>
            <w:r w:rsidRPr="00B76C92">
              <w:rPr>
                <w:sz w:val="20"/>
              </w:rPr>
              <w:t>10</w:t>
            </w:r>
          </w:p>
        </w:tc>
        <w:tc>
          <w:tcPr>
            <w:tcW w:w="1440" w:type="dxa"/>
            <w:tcBorders>
              <w:top w:val="single" w:sz="12" w:space="0" w:color="000000"/>
              <w:left w:val="single" w:sz="2" w:space="0" w:color="000000"/>
              <w:bottom w:val="single" w:sz="2" w:space="0" w:color="000000"/>
              <w:right w:val="single" w:sz="2" w:space="0" w:color="000000"/>
            </w:tcBorders>
            <w:hideMark/>
          </w:tcPr>
          <w:p w14:paraId="5380C5A4"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2</w:t>
            </w:r>
            <w:r w:rsidRPr="00B76C92">
              <w:rPr>
                <w:sz w:val="20"/>
              </w:rPr>
              <w:t>0</w:t>
            </w:r>
          </w:p>
        </w:tc>
        <w:tc>
          <w:tcPr>
            <w:tcW w:w="1440" w:type="dxa"/>
            <w:tcBorders>
              <w:top w:val="single" w:sz="12" w:space="0" w:color="000000"/>
              <w:left w:val="single" w:sz="2" w:space="0" w:color="000000"/>
              <w:bottom w:val="single" w:sz="2" w:space="0" w:color="000000"/>
              <w:right w:val="single" w:sz="2" w:space="0" w:color="000000"/>
            </w:tcBorders>
            <w:hideMark/>
          </w:tcPr>
          <w:p w14:paraId="0E2B0131"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2</w:t>
            </w:r>
            <w:r w:rsidRPr="00B76C92">
              <w:rPr>
                <w:sz w:val="20"/>
              </w:rPr>
              <w:t>8</w:t>
            </w:r>
          </w:p>
        </w:tc>
        <w:tc>
          <w:tcPr>
            <w:tcW w:w="1440" w:type="dxa"/>
            <w:tcBorders>
              <w:top w:val="single" w:sz="12" w:space="0" w:color="000000"/>
              <w:left w:val="single" w:sz="2" w:space="0" w:color="000000"/>
              <w:bottom w:val="single" w:sz="2" w:space="0" w:color="000000"/>
              <w:right w:val="single" w:sz="12" w:space="0" w:color="000000"/>
            </w:tcBorders>
            <w:hideMark/>
          </w:tcPr>
          <w:p w14:paraId="22D97BC3" w14:textId="77777777" w:rsidR="00B9719B" w:rsidRPr="00B76C92" w:rsidRDefault="00B9719B" w:rsidP="008C7005">
            <w:pPr>
              <w:spacing w:before="40" w:after="40"/>
              <w:ind w:left="549" w:right="518"/>
              <w:jc w:val="center"/>
              <w:rPr>
                <w:sz w:val="20"/>
              </w:rPr>
            </w:pPr>
            <w:r w:rsidRPr="00B76C92">
              <w:rPr>
                <w:sz w:val="20"/>
              </w:rPr>
              <w:t>–40</w:t>
            </w:r>
          </w:p>
        </w:tc>
      </w:tr>
      <w:tr w:rsidR="00B9719B" w:rsidRPr="00B76C92" w14:paraId="6415F4CA" w14:textId="77777777" w:rsidTr="008C7005">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14:paraId="64006331" w14:textId="77777777" w:rsidR="00B9719B" w:rsidRPr="00B76C92" w:rsidRDefault="00B9719B" w:rsidP="008C7005">
            <w:pPr>
              <w:spacing w:before="40" w:after="40"/>
              <w:ind w:left="106" w:right="-20"/>
              <w:rPr>
                <w:sz w:val="20"/>
              </w:rPr>
            </w:pPr>
            <w:r w:rsidRPr="00B76C92">
              <w:rPr>
                <w:sz w:val="20"/>
              </w:rPr>
              <w:t>Class</w:t>
            </w:r>
            <w:r w:rsidRPr="00B76C92">
              <w:rPr>
                <w:spacing w:val="-4"/>
                <w:sz w:val="20"/>
              </w:rPr>
              <w:t xml:space="preserve"> </w:t>
            </w:r>
            <w:r w:rsidRPr="00B76C92">
              <w:rPr>
                <w:sz w:val="20"/>
              </w:rPr>
              <w:t>B</w:t>
            </w:r>
          </w:p>
        </w:tc>
        <w:tc>
          <w:tcPr>
            <w:tcW w:w="1440" w:type="dxa"/>
            <w:tcBorders>
              <w:top w:val="single" w:sz="2" w:space="0" w:color="000000"/>
              <w:left w:val="single" w:sz="2" w:space="0" w:color="000000"/>
              <w:bottom w:val="single" w:sz="2" w:space="0" w:color="000000"/>
              <w:right w:val="single" w:sz="2" w:space="0" w:color="000000"/>
            </w:tcBorders>
            <w:hideMark/>
          </w:tcPr>
          <w:p w14:paraId="7DEA31B4" w14:textId="77777777" w:rsidR="00B9719B" w:rsidRPr="00B76C92" w:rsidRDefault="00B9719B" w:rsidP="008C7005">
            <w:pPr>
              <w:spacing w:before="40" w:after="40"/>
              <w:ind w:left="638" w:right="618"/>
              <w:jc w:val="center"/>
              <w:rPr>
                <w:sz w:val="20"/>
              </w:rPr>
            </w:pPr>
            <w:r w:rsidRPr="00B76C92">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1C81BD9B" w14:textId="77777777" w:rsidR="00B9719B" w:rsidRPr="00B76C92" w:rsidRDefault="00B9719B" w:rsidP="008C7005">
            <w:pPr>
              <w:spacing w:before="40" w:after="40"/>
              <w:ind w:left="549" w:right="528"/>
              <w:jc w:val="center"/>
              <w:rPr>
                <w:sz w:val="20"/>
              </w:rPr>
            </w:pPr>
            <w:r w:rsidRPr="00B76C92">
              <w:rPr>
                <w:spacing w:val="-1"/>
                <w:sz w:val="20"/>
              </w:rPr>
              <w:t>–</w:t>
            </w:r>
            <w:r w:rsidRPr="00B76C92">
              <w:rPr>
                <w:sz w:val="20"/>
              </w:rPr>
              <w:t>16</w:t>
            </w:r>
          </w:p>
        </w:tc>
        <w:tc>
          <w:tcPr>
            <w:tcW w:w="1440" w:type="dxa"/>
            <w:tcBorders>
              <w:top w:val="single" w:sz="2" w:space="0" w:color="000000"/>
              <w:left w:val="single" w:sz="2" w:space="0" w:color="000000"/>
              <w:bottom w:val="single" w:sz="2" w:space="0" w:color="000000"/>
              <w:right w:val="single" w:sz="2" w:space="0" w:color="000000"/>
            </w:tcBorders>
            <w:hideMark/>
          </w:tcPr>
          <w:p w14:paraId="3853967C"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2</w:t>
            </w:r>
            <w:r w:rsidRPr="00B76C92">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79C0EF35"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2</w:t>
            </w:r>
            <w:r w:rsidRPr="00B76C92">
              <w:rPr>
                <w:sz w:val="20"/>
              </w:rPr>
              <w:t>8</w:t>
            </w:r>
          </w:p>
        </w:tc>
        <w:tc>
          <w:tcPr>
            <w:tcW w:w="1440" w:type="dxa"/>
            <w:tcBorders>
              <w:top w:val="single" w:sz="2" w:space="0" w:color="000000"/>
              <w:left w:val="single" w:sz="2" w:space="0" w:color="000000"/>
              <w:bottom w:val="single" w:sz="2" w:space="0" w:color="000000"/>
              <w:right w:val="single" w:sz="12" w:space="0" w:color="000000"/>
            </w:tcBorders>
            <w:hideMark/>
          </w:tcPr>
          <w:p w14:paraId="79A5AE20" w14:textId="77777777" w:rsidR="00B9719B" w:rsidRPr="00B76C92" w:rsidRDefault="00B9719B" w:rsidP="008C7005">
            <w:pPr>
              <w:spacing w:before="40" w:after="40"/>
              <w:ind w:left="549" w:right="518"/>
              <w:jc w:val="center"/>
              <w:rPr>
                <w:sz w:val="20"/>
              </w:rPr>
            </w:pPr>
            <w:r w:rsidRPr="00B76C92">
              <w:rPr>
                <w:sz w:val="20"/>
              </w:rPr>
              <w:t>–40</w:t>
            </w:r>
          </w:p>
        </w:tc>
      </w:tr>
      <w:tr w:rsidR="00B9719B" w:rsidRPr="00B76C92" w14:paraId="2EBBF755" w14:textId="77777777" w:rsidTr="008C7005">
        <w:trPr>
          <w:trHeight w:hRule="exact" w:val="360"/>
          <w:jc w:val="center"/>
        </w:trPr>
        <w:tc>
          <w:tcPr>
            <w:tcW w:w="1440" w:type="dxa"/>
            <w:tcBorders>
              <w:top w:val="single" w:sz="2" w:space="0" w:color="000000"/>
              <w:left w:val="single" w:sz="12" w:space="0" w:color="000000"/>
              <w:bottom w:val="single" w:sz="2" w:space="0" w:color="000000"/>
              <w:right w:val="single" w:sz="2" w:space="0" w:color="000000"/>
            </w:tcBorders>
            <w:hideMark/>
          </w:tcPr>
          <w:p w14:paraId="395CCA44" w14:textId="77777777" w:rsidR="00B9719B" w:rsidRPr="00B76C92" w:rsidRDefault="00B9719B" w:rsidP="008C7005">
            <w:pPr>
              <w:spacing w:before="40" w:after="40"/>
              <w:ind w:left="106" w:right="-20"/>
              <w:rPr>
                <w:sz w:val="20"/>
              </w:rPr>
            </w:pPr>
            <w:r w:rsidRPr="00B76C92">
              <w:rPr>
                <w:sz w:val="20"/>
              </w:rPr>
              <w:t>Class</w:t>
            </w:r>
            <w:r w:rsidRPr="00B76C92">
              <w:rPr>
                <w:spacing w:val="-4"/>
                <w:sz w:val="20"/>
              </w:rPr>
              <w:t xml:space="preserve"> </w:t>
            </w:r>
            <w:r w:rsidRPr="00B76C92">
              <w:rPr>
                <w:sz w:val="20"/>
              </w:rPr>
              <w:t>C</w:t>
            </w:r>
          </w:p>
        </w:tc>
        <w:tc>
          <w:tcPr>
            <w:tcW w:w="1440" w:type="dxa"/>
            <w:tcBorders>
              <w:top w:val="single" w:sz="2" w:space="0" w:color="000000"/>
              <w:left w:val="single" w:sz="2" w:space="0" w:color="000000"/>
              <w:bottom w:val="single" w:sz="2" w:space="0" w:color="000000"/>
              <w:right w:val="single" w:sz="2" w:space="0" w:color="000000"/>
            </w:tcBorders>
            <w:hideMark/>
          </w:tcPr>
          <w:p w14:paraId="37C86739" w14:textId="77777777" w:rsidR="00B9719B" w:rsidRPr="00B76C92" w:rsidRDefault="00B9719B" w:rsidP="008C7005">
            <w:pPr>
              <w:spacing w:before="40" w:after="40"/>
              <w:ind w:left="638" w:right="618"/>
              <w:jc w:val="center"/>
              <w:rPr>
                <w:sz w:val="20"/>
              </w:rPr>
            </w:pPr>
            <w:r w:rsidRPr="00B76C92">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1E2CCB5A" w14:textId="77777777" w:rsidR="00B9719B" w:rsidRPr="00B76C92" w:rsidRDefault="00B9719B" w:rsidP="008C7005">
            <w:pPr>
              <w:spacing w:before="40" w:after="40"/>
              <w:ind w:left="549" w:right="528"/>
              <w:jc w:val="center"/>
              <w:rPr>
                <w:sz w:val="20"/>
              </w:rPr>
            </w:pPr>
            <w:r w:rsidRPr="00B76C92">
              <w:rPr>
                <w:spacing w:val="-1"/>
                <w:sz w:val="20"/>
              </w:rPr>
              <w:t>–</w:t>
            </w:r>
            <w:r w:rsidRPr="00B76C92">
              <w:rPr>
                <w:sz w:val="20"/>
              </w:rPr>
              <w:t>26</w:t>
            </w:r>
          </w:p>
        </w:tc>
        <w:tc>
          <w:tcPr>
            <w:tcW w:w="1440" w:type="dxa"/>
            <w:tcBorders>
              <w:top w:val="single" w:sz="2" w:space="0" w:color="000000"/>
              <w:left w:val="single" w:sz="2" w:space="0" w:color="000000"/>
              <w:bottom w:val="single" w:sz="2" w:space="0" w:color="000000"/>
              <w:right w:val="single" w:sz="2" w:space="0" w:color="000000"/>
            </w:tcBorders>
            <w:hideMark/>
          </w:tcPr>
          <w:p w14:paraId="378206C6"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3</w:t>
            </w:r>
            <w:r w:rsidRPr="00B76C92">
              <w:rPr>
                <w:sz w:val="20"/>
              </w:rPr>
              <w:t>2</w:t>
            </w:r>
          </w:p>
        </w:tc>
        <w:tc>
          <w:tcPr>
            <w:tcW w:w="1440" w:type="dxa"/>
            <w:tcBorders>
              <w:top w:val="single" w:sz="2" w:space="0" w:color="000000"/>
              <w:left w:val="single" w:sz="2" w:space="0" w:color="000000"/>
              <w:bottom w:val="single" w:sz="2" w:space="0" w:color="000000"/>
              <w:right w:val="single" w:sz="2" w:space="0" w:color="000000"/>
            </w:tcBorders>
            <w:hideMark/>
          </w:tcPr>
          <w:p w14:paraId="124AB3EC" w14:textId="77777777" w:rsidR="00B9719B" w:rsidRPr="00B76C92" w:rsidRDefault="00B9719B" w:rsidP="008C7005">
            <w:pPr>
              <w:spacing w:before="40" w:after="40"/>
              <w:ind w:left="549" w:right="528"/>
              <w:jc w:val="center"/>
              <w:rPr>
                <w:sz w:val="20"/>
              </w:rPr>
            </w:pPr>
            <w:r w:rsidRPr="00B76C92">
              <w:rPr>
                <w:sz w:val="20"/>
              </w:rPr>
              <w:t>–</w:t>
            </w:r>
            <w:r w:rsidRPr="00B76C92">
              <w:rPr>
                <w:spacing w:val="-1"/>
                <w:sz w:val="20"/>
              </w:rPr>
              <w:t>4</w:t>
            </w:r>
            <w:r w:rsidRPr="00B76C92">
              <w:rPr>
                <w:sz w:val="20"/>
              </w:rPr>
              <w:t>0</w:t>
            </w:r>
          </w:p>
        </w:tc>
        <w:tc>
          <w:tcPr>
            <w:tcW w:w="1440" w:type="dxa"/>
            <w:tcBorders>
              <w:top w:val="single" w:sz="2" w:space="0" w:color="000000"/>
              <w:left w:val="single" w:sz="2" w:space="0" w:color="000000"/>
              <w:bottom w:val="single" w:sz="2" w:space="0" w:color="000000"/>
              <w:right w:val="single" w:sz="12" w:space="0" w:color="000000"/>
            </w:tcBorders>
            <w:hideMark/>
          </w:tcPr>
          <w:p w14:paraId="56E51DFB" w14:textId="77777777" w:rsidR="00B9719B" w:rsidRPr="00B76C92" w:rsidRDefault="00B9719B" w:rsidP="008C7005">
            <w:pPr>
              <w:spacing w:before="40" w:after="40"/>
              <w:ind w:left="549" w:right="518"/>
              <w:jc w:val="center"/>
              <w:rPr>
                <w:sz w:val="20"/>
              </w:rPr>
            </w:pPr>
            <w:r w:rsidRPr="00B76C92">
              <w:rPr>
                <w:sz w:val="20"/>
              </w:rPr>
              <w:t>–50</w:t>
            </w:r>
          </w:p>
        </w:tc>
      </w:tr>
      <w:tr w:rsidR="00B9719B" w:rsidRPr="00B76C92" w14:paraId="217A1E27" w14:textId="77777777" w:rsidTr="008C7005">
        <w:trPr>
          <w:trHeight w:hRule="exact" w:val="361"/>
          <w:jc w:val="center"/>
        </w:trPr>
        <w:tc>
          <w:tcPr>
            <w:tcW w:w="1440" w:type="dxa"/>
            <w:tcBorders>
              <w:top w:val="single" w:sz="2" w:space="0" w:color="000000"/>
              <w:left w:val="single" w:sz="12" w:space="0" w:color="000000"/>
              <w:bottom w:val="single" w:sz="2" w:space="0" w:color="000000"/>
              <w:right w:val="single" w:sz="2" w:space="0" w:color="000000"/>
            </w:tcBorders>
            <w:hideMark/>
          </w:tcPr>
          <w:p w14:paraId="7C0C46DA" w14:textId="77777777" w:rsidR="00B9719B" w:rsidRPr="00B76C92" w:rsidRDefault="00B9719B" w:rsidP="008C7005">
            <w:pPr>
              <w:spacing w:before="40" w:after="40"/>
              <w:ind w:left="105" w:right="-20"/>
              <w:rPr>
                <w:sz w:val="20"/>
              </w:rPr>
            </w:pPr>
            <w:r w:rsidRPr="00B76C92">
              <w:rPr>
                <w:sz w:val="20"/>
              </w:rPr>
              <w:t>Class</w:t>
            </w:r>
            <w:r w:rsidRPr="00B76C92">
              <w:rPr>
                <w:spacing w:val="-4"/>
                <w:sz w:val="20"/>
              </w:rPr>
              <w:t xml:space="preserve"> </w:t>
            </w:r>
            <w:r w:rsidRPr="00B76C92">
              <w:rPr>
                <w:sz w:val="20"/>
              </w:rPr>
              <w:t>D</w:t>
            </w:r>
          </w:p>
        </w:tc>
        <w:tc>
          <w:tcPr>
            <w:tcW w:w="1440" w:type="dxa"/>
            <w:tcBorders>
              <w:top w:val="single" w:sz="2" w:space="0" w:color="000000"/>
              <w:left w:val="single" w:sz="2" w:space="0" w:color="000000"/>
              <w:bottom w:val="single" w:sz="2" w:space="0" w:color="000000"/>
              <w:right w:val="single" w:sz="2" w:space="0" w:color="000000"/>
            </w:tcBorders>
            <w:hideMark/>
          </w:tcPr>
          <w:p w14:paraId="7E070444" w14:textId="77777777" w:rsidR="00B9719B" w:rsidRPr="00B76C92" w:rsidRDefault="00B9719B" w:rsidP="008C7005">
            <w:pPr>
              <w:spacing w:before="40" w:after="40"/>
              <w:ind w:left="637" w:right="619"/>
              <w:jc w:val="center"/>
              <w:rPr>
                <w:sz w:val="20"/>
              </w:rPr>
            </w:pPr>
            <w:r w:rsidRPr="00B76C92">
              <w:rPr>
                <w:sz w:val="20"/>
              </w:rPr>
              <w:t>0</w:t>
            </w:r>
          </w:p>
        </w:tc>
        <w:tc>
          <w:tcPr>
            <w:tcW w:w="1440" w:type="dxa"/>
            <w:tcBorders>
              <w:top w:val="single" w:sz="2" w:space="0" w:color="000000"/>
              <w:left w:val="single" w:sz="2" w:space="0" w:color="000000"/>
              <w:bottom w:val="single" w:sz="2" w:space="0" w:color="000000"/>
              <w:right w:val="single" w:sz="2" w:space="0" w:color="000000"/>
            </w:tcBorders>
            <w:hideMark/>
          </w:tcPr>
          <w:p w14:paraId="6E3B9445" w14:textId="77777777" w:rsidR="00B9719B" w:rsidRPr="00B76C92" w:rsidRDefault="00B9719B" w:rsidP="008C7005">
            <w:pPr>
              <w:spacing w:before="40" w:after="40"/>
              <w:ind w:left="549" w:right="529"/>
              <w:jc w:val="center"/>
              <w:rPr>
                <w:sz w:val="20"/>
              </w:rPr>
            </w:pPr>
            <w:r w:rsidRPr="00B76C92">
              <w:rPr>
                <w:spacing w:val="-1"/>
                <w:sz w:val="20"/>
              </w:rPr>
              <w:t>–</w:t>
            </w:r>
            <w:r w:rsidRPr="00B76C92">
              <w:rPr>
                <w:sz w:val="20"/>
              </w:rPr>
              <w:t>35</w:t>
            </w:r>
          </w:p>
        </w:tc>
        <w:tc>
          <w:tcPr>
            <w:tcW w:w="1440" w:type="dxa"/>
            <w:tcBorders>
              <w:top w:val="single" w:sz="2" w:space="0" w:color="000000"/>
              <w:left w:val="single" w:sz="2" w:space="0" w:color="000000"/>
              <w:bottom w:val="single" w:sz="2" w:space="0" w:color="000000"/>
              <w:right w:val="single" w:sz="2" w:space="0" w:color="000000"/>
            </w:tcBorders>
            <w:hideMark/>
          </w:tcPr>
          <w:p w14:paraId="7EB406BC" w14:textId="77777777" w:rsidR="00B9719B" w:rsidRPr="00B76C92" w:rsidRDefault="00B9719B" w:rsidP="008C7005">
            <w:pPr>
              <w:spacing w:before="40" w:after="40"/>
              <w:ind w:left="549" w:right="529"/>
              <w:jc w:val="center"/>
              <w:rPr>
                <w:sz w:val="20"/>
              </w:rPr>
            </w:pPr>
            <w:r w:rsidRPr="00B76C92">
              <w:rPr>
                <w:sz w:val="20"/>
              </w:rPr>
              <w:t>–</w:t>
            </w:r>
            <w:r w:rsidRPr="00B76C92">
              <w:rPr>
                <w:spacing w:val="-1"/>
                <w:sz w:val="20"/>
              </w:rPr>
              <w:t>4</w:t>
            </w:r>
            <w:r w:rsidRPr="00B76C92">
              <w:rPr>
                <w:sz w:val="20"/>
              </w:rPr>
              <w:t>5</w:t>
            </w:r>
          </w:p>
        </w:tc>
        <w:tc>
          <w:tcPr>
            <w:tcW w:w="1440" w:type="dxa"/>
            <w:tcBorders>
              <w:top w:val="single" w:sz="2" w:space="0" w:color="000000"/>
              <w:left w:val="single" w:sz="2" w:space="0" w:color="000000"/>
              <w:bottom w:val="single" w:sz="2" w:space="0" w:color="000000"/>
              <w:right w:val="single" w:sz="2" w:space="0" w:color="000000"/>
            </w:tcBorders>
            <w:hideMark/>
          </w:tcPr>
          <w:p w14:paraId="5B735B3F" w14:textId="77777777" w:rsidR="00B9719B" w:rsidRPr="00B76C92" w:rsidRDefault="00B9719B" w:rsidP="008C7005">
            <w:pPr>
              <w:spacing w:before="40" w:after="40"/>
              <w:ind w:left="549" w:right="529"/>
              <w:jc w:val="center"/>
              <w:rPr>
                <w:sz w:val="20"/>
              </w:rPr>
            </w:pPr>
            <w:r w:rsidRPr="00B76C92">
              <w:rPr>
                <w:sz w:val="20"/>
              </w:rPr>
              <w:t>–</w:t>
            </w:r>
            <w:r w:rsidRPr="00B76C92">
              <w:rPr>
                <w:spacing w:val="-1"/>
                <w:sz w:val="20"/>
              </w:rPr>
              <w:t>5</w:t>
            </w:r>
            <w:r w:rsidRPr="00B76C92">
              <w:rPr>
                <w:sz w:val="20"/>
              </w:rPr>
              <w:t>5</w:t>
            </w:r>
          </w:p>
        </w:tc>
        <w:tc>
          <w:tcPr>
            <w:tcW w:w="1440" w:type="dxa"/>
            <w:tcBorders>
              <w:top w:val="single" w:sz="2" w:space="0" w:color="000000"/>
              <w:left w:val="single" w:sz="2" w:space="0" w:color="000000"/>
              <w:bottom w:val="single" w:sz="2" w:space="0" w:color="000000"/>
              <w:right w:val="single" w:sz="12" w:space="0" w:color="000000"/>
            </w:tcBorders>
            <w:hideMark/>
          </w:tcPr>
          <w:p w14:paraId="738070F3" w14:textId="77777777" w:rsidR="00B9719B" w:rsidRPr="00B76C92" w:rsidRDefault="00B9719B" w:rsidP="008C7005">
            <w:pPr>
              <w:spacing w:before="40" w:after="40"/>
              <w:ind w:left="549" w:right="519"/>
              <w:jc w:val="center"/>
              <w:rPr>
                <w:sz w:val="20"/>
              </w:rPr>
            </w:pPr>
            <w:r w:rsidRPr="00B76C92">
              <w:rPr>
                <w:sz w:val="20"/>
              </w:rPr>
              <w:t>–65</w:t>
            </w:r>
          </w:p>
        </w:tc>
      </w:tr>
    </w:tbl>
    <w:p w14:paraId="64E38C04" w14:textId="77777777" w:rsidR="00B9719B" w:rsidRPr="00B76C92" w:rsidRDefault="00B9719B" w:rsidP="00B9719B">
      <w:pPr>
        <w:spacing w:after="160" w:line="259" w:lineRule="auto"/>
        <w:rPr>
          <w:noProof/>
        </w:rPr>
      </w:pPr>
    </w:p>
    <w:p w14:paraId="087F6B18" w14:textId="77777777" w:rsidR="00B9719B" w:rsidRPr="00B76C92" w:rsidRDefault="00B9719B" w:rsidP="00B9719B">
      <w:pPr>
        <w:tabs>
          <w:tab w:val="clear" w:pos="1134"/>
          <w:tab w:val="clear" w:pos="1871"/>
          <w:tab w:val="clear" w:pos="2268"/>
        </w:tabs>
        <w:overflowPunct/>
        <w:autoSpaceDE/>
        <w:autoSpaceDN/>
        <w:adjustRightInd/>
        <w:spacing w:before="0"/>
        <w:textAlignment w:val="auto"/>
        <w:rPr>
          <w:b/>
          <w:noProof/>
        </w:rPr>
      </w:pPr>
      <w:r w:rsidRPr="00B76C92">
        <w:rPr>
          <w:b/>
          <w:noProof/>
        </w:rPr>
        <w:br w:type="page"/>
      </w:r>
    </w:p>
    <w:p w14:paraId="1B3C31F1" w14:textId="77777777" w:rsidR="00B9719B" w:rsidRPr="00B76C92" w:rsidRDefault="00B9719B" w:rsidP="005F37B1">
      <w:pPr>
        <w:pStyle w:val="Figuretitle"/>
        <w:rPr>
          <w:vertAlign w:val="superscript"/>
        </w:rPr>
      </w:pPr>
      <w:r w:rsidRPr="00B76C92">
        <w:rPr>
          <w:noProof/>
        </w:rPr>
        <w:lastRenderedPageBreak/>
        <w:t xml:space="preserve">Transmit spectrum </w:t>
      </w:r>
      <w:r w:rsidRPr="005F37B1">
        <w:t>mask</w:t>
      </w:r>
      <w:r w:rsidRPr="00B76C92">
        <w:rPr>
          <w:noProof/>
        </w:rPr>
        <w:t xml:space="preserve"> for 10 MHz OBE transmission (Class C typical)</w:t>
      </w:r>
      <w:r w:rsidRPr="00B76C92">
        <w:rPr>
          <w:rStyle w:val="FootnoteReference"/>
          <w:noProof/>
        </w:rPr>
        <w:footnoteReference w:id="7"/>
      </w:r>
    </w:p>
    <w:p w14:paraId="6F54A332" w14:textId="77777777" w:rsidR="00B9719B" w:rsidRPr="00B76C92" w:rsidRDefault="00B9719B" w:rsidP="00B9719B">
      <w:r w:rsidRPr="00872CE2">
        <w:rPr>
          <w:noProof/>
          <w:lang w:val="en-US" w:eastAsia="zh-CN"/>
        </w:rPr>
        <w:drawing>
          <wp:inline distT="0" distB="0" distL="0" distR="0" wp14:anchorId="778023AA" wp14:editId="09E52187">
            <wp:extent cx="6019800" cy="3230136"/>
            <wp:effectExtent l="0" t="0" r="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2330" cy="3252957"/>
                    </a:xfrm>
                    <a:prstGeom prst="rect">
                      <a:avLst/>
                    </a:prstGeom>
                    <a:noFill/>
                  </pic:spPr>
                </pic:pic>
              </a:graphicData>
            </a:graphic>
          </wp:inline>
        </w:drawing>
      </w:r>
    </w:p>
    <w:p w14:paraId="1D059B4B" w14:textId="77777777" w:rsidR="00B9719B" w:rsidRPr="00B76C92" w:rsidRDefault="00B9719B" w:rsidP="00B9719B"/>
    <w:p w14:paraId="7B2355E6" w14:textId="238DE1E6" w:rsidR="00D36F4B" w:rsidRPr="00B76C92" w:rsidRDefault="00D36F4B" w:rsidP="00CD718D">
      <w:pPr>
        <w:pStyle w:val="Heading3"/>
      </w:pPr>
      <w:r w:rsidRPr="00B76C92">
        <w:t xml:space="preserve">7.2.2 </w:t>
      </w:r>
      <w:r w:rsidR="0070573B">
        <w:tab/>
      </w:r>
      <w:r w:rsidRPr="00B76C92">
        <w:t>V2X (</w:t>
      </w:r>
      <w:r w:rsidR="00221263" w:rsidRPr="00B76C92">
        <w:t xml:space="preserve">ETSI </w:t>
      </w:r>
      <w:r w:rsidRPr="00B76C92">
        <w:t>ITS-G</w:t>
      </w:r>
      <w:r w:rsidR="00221263" w:rsidRPr="00B76C92">
        <w:t>5</w:t>
      </w:r>
      <w:r w:rsidRPr="00B76C92">
        <w:t>)</w:t>
      </w:r>
    </w:p>
    <w:p w14:paraId="15A3479A" w14:textId="77777777" w:rsidR="00B9719B" w:rsidRPr="00B76C92" w:rsidRDefault="00D36F4B" w:rsidP="00CD718D">
      <w:r w:rsidRPr="00B76C92">
        <w:rPr>
          <w:b/>
        </w:rPr>
        <w:t>[Editor’s note: Text to be added]</w:t>
      </w:r>
    </w:p>
    <w:p w14:paraId="33FE99EA" w14:textId="151FEA82" w:rsidR="003D52FA" w:rsidRPr="00B76C92" w:rsidRDefault="003D52FA" w:rsidP="00CD718D">
      <w:pPr>
        <w:pStyle w:val="Heading3"/>
      </w:pPr>
      <w:bookmarkStart w:id="65" w:name="_Toc423354291"/>
      <w:bookmarkStart w:id="66" w:name="_Toc463513034"/>
      <w:r w:rsidRPr="00B76C92">
        <w:t>7.2.</w:t>
      </w:r>
      <w:r w:rsidR="00D36F4B" w:rsidRPr="00B76C92">
        <w:t>3</w:t>
      </w:r>
      <w:r w:rsidRPr="00B76C92">
        <w:t xml:space="preserve"> </w:t>
      </w:r>
      <w:r w:rsidR="0070573B">
        <w:tab/>
      </w:r>
      <w:r w:rsidRPr="00B76C92">
        <w:t>V2X (LTE</w:t>
      </w:r>
      <w:r w:rsidR="00C22357" w:rsidRPr="00B76C92">
        <w:t xml:space="preserve"> based V2X</w:t>
      </w:r>
      <w:r w:rsidRPr="00B76C92">
        <w:t>)</w:t>
      </w:r>
    </w:p>
    <w:p w14:paraId="49637DF9" w14:textId="35EB89D8" w:rsidR="003D52FA" w:rsidRPr="00B76C92" w:rsidRDefault="003D52FA" w:rsidP="0070573B">
      <w:pPr>
        <w:rPr>
          <w:lang w:eastAsia="zh-CN"/>
        </w:rPr>
      </w:pPr>
      <w:r w:rsidRPr="00B76C92">
        <w:rPr>
          <w:rFonts w:eastAsia="SimSun"/>
          <w:lang w:eastAsia="zh-CN"/>
        </w:rPr>
        <w:t>V2X (LTE</w:t>
      </w:r>
      <w:r w:rsidR="00C22357" w:rsidRPr="00B76C92">
        <w:rPr>
          <w:rFonts w:eastAsia="SimSun"/>
          <w:lang w:eastAsia="zh-CN"/>
        </w:rPr>
        <w:t xml:space="preserve"> based V2X</w:t>
      </w:r>
      <w:r w:rsidRPr="00B76C92">
        <w:rPr>
          <w:rFonts w:eastAsia="SimSun"/>
          <w:lang w:eastAsia="zh-CN"/>
        </w:rPr>
        <w:t xml:space="preserve">) as one </w:t>
      </w:r>
      <w:r w:rsidRPr="00B76C92">
        <w:rPr>
          <w:lang w:val="en-US" w:eastAsia="zh-CN"/>
        </w:rPr>
        <w:t xml:space="preserve">enabling </w:t>
      </w:r>
      <w:r w:rsidRPr="00B76C92">
        <w:rPr>
          <w:rFonts w:eastAsia="SimSun"/>
          <w:lang w:eastAsia="zh-CN"/>
        </w:rPr>
        <w:t>technology of advanced ITS</w:t>
      </w:r>
      <w:r w:rsidRPr="00B76C92">
        <w:rPr>
          <w:lang w:eastAsia="zh-CN"/>
        </w:rPr>
        <w:t>, is based on LTE system, and supports both telematics and road safety related applications.</w:t>
      </w:r>
    </w:p>
    <w:p w14:paraId="455DCBFC" w14:textId="32C37E86" w:rsidR="003D52FA" w:rsidRPr="00B76C92" w:rsidRDefault="003D52FA" w:rsidP="0070573B">
      <w:pPr>
        <w:rPr>
          <w:lang w:eastAsia="zh-CN"/>
        </w:rPr>
      </w:pPr>
      <w:r w:rsidRPr="00B76C92">
        <w:rPr>
          <w:lang w:eastAsia="zh-CN"/>
        </w:rPr>
        <w:t>3GPP is working on development of V2X (LTE</w:t>
      </w:r>
      <w:r w:rsidR="00C22357" w:rsidRPr="00B76C92">
        <w:rPr>
          <w:lang w:eastAsia="zh-CN"/>
        </w:rPr>
        <w:t xml:space="preserve"> based V2X</w:t>
      </w:r>
      <w:r w:rsidRPr="00B76C92">
        <w:rPr>
          <w:lang w:eastAsia="zh-CN"/>
        </w:rPr>
        <w:t xml:space="preserve">) </w:t>
      </w:r>
      <w:r w:rsidR="001D16CA" w:rsidRPr="00B76C92">
        <w:rPr>
          <w:lang w:eastAsia="zh-CN"/>
        </w:rPr>
        <w:t>technical specifications</w:t>
      </w:r>
      <w:r w:rsidRPr="00B76C92">
        <w:rPr>
          <w:lang w:eastAsia="zh-CN"/>
        </w:rPr>
        <w:t>, and CCSA is also working on standardization studies of V2X (LTE</w:t>
      </w:r>
      <w:r w:rsidR="00C22357" w:rsidRPr="00B76C92">
        <w:rPr>
          <w:lang w:eastAsia="zh-CN"/>
        </w:rPr>
        <w:t xml:space="preserve"> based V2X</w:t>
      </w:r>
      <w:r w:rsidRPr="00B76C92">
        <w:rPr>
          <w:lang w:eastAsia="zh-CN"/>
        </w:rPr>
        <w:t>) technology with enhancements according to Chinese traffic circumstances.</w:t>
      </w:r>
    </w:p>
    <w:p w14:paraId="2CEAF5A2" w14:textId="0BCA120D" w:rsidR="003D52FA" w:rsidRDefault="003D52FA" w:rsidP="0070573B">
      <w:pPr>
        <w:rPr>
          <w:szCs w:val="24"/>
          <w:lang w:eastAsia="zh-CN"/>
        </w:rPr>
      </w:pPr>
      <w:r w:rsidRPr="00B76C92">
        <w:rPr>
          <w:lang w:eastAsia="zh-CN"/>
        </w:rPr>
        <w:t>The general architecture of LTE</w:t>
      </w:r>
      <w:r w:rsidR="002A0826" w:rsidRPr="00B76C92">
        <w:rPr>
          <w:lang w:eastAsia="zh-CN"/>
        </w:rPr>
        <w:t xml:space="preserve"> based </w:t>
      </w:r>
      <w:r w:rsidRPr="00B76C92">
        <w:rPr>
          <w:lang w:eastAsia="zh-CN"/>
        </w:rPr>
        <w:t>V2X can be found in</w:t>
      </w:r>
      <w:r w:rsidRPr="00B76C92">
        <w:rPr>
          <w:rFonts w:eastAsia="SimSun"/>
          <w:szCs w:val="24"/>
          <w:lang w:eastAsia="zh-CN"/>
        </w:rPr>
        <w:t xml:space="preserve"> Figure [X], </w:t>
      </w:r>
      <w:r w:rsidRPr="00B76C92">
        <w:rPr>
          <w:rFonts w:eastAsia="SimSun"/>
          <w:lang w:eastAsia="zh-CN"/>
        </w:rPr>
        <w:t>LTE</w:t>
      </w:r>
      <w:r w:rsidR="002A0826" w:rsidRPr="00B76C92">
        <w:rPr>
          <w:rFonts w:eastAsia="SimSun"/>
          <w:lang w:eastAsia="zh-CN"/>
        </w:rPr>
        <w:t xml:space="preserve"> based </w:t>
      </w:r>
      <w:r w:rsidRPr="00B76C92">
        <w:rPr>
          <w:rFonts w:eastAsia="SimSun"/>
          <w:lang w:eastAsia="zh-CN"/>
        </w:rPr>
        <w:t>V2X</w:t>
      </w:r>
      <w:r w:rsidRPr="00B76C92">
        <w:rPr>
          <w:rFonts w:eastAsia="SimSun"/>
          <w:szCs w:val="24"/>
          <w:lang w:eastAsia="zh-CN"/>
        </w:rPr>
        <w:t xml:space="preserve"> </w:t>
      </w:r>
      <w:r w:rsidRPr="00B76C92">
        <w:rPr>
          <w:szCs w:val="24"/>
          <w:lang w:eastAsia="zh-CN"/>
        </w:rPr>
        <w:t>consists of Uu interface via cellular network, and P</w:t>
      </w:r>
      <w:bookmarkStart w:id="67" w:name="OLE_LINK9"/>
      <w:bookmarkStart w:id="68" w:name="OLE_LINK10"/>
      <w:r w:rsidRPr="00B76C92">
        <w:rPr>
          <w:szCs w:val="24"/>
          <w:lang w:eastAsia="zh-CN"/>
        </w:rPr>
        <w:t>C5 interface via d</w:t>
      </w:r>
      <w:bookmarkEnd w:id="67"/>
      <w:bookmarkEnd w:id="68"/>
      <w:r w:rsidRPr="00B76C92">
        <w:rPr>
          <w:szCs w:val="24"/>
          <w:lang w:eastAsia="zh-CN"/>
        </w:rPr>
        <w:t>irect link</w:t>
      </w:r>
      <w:r w:rsidRPr="00B76C92">
        <w:rPr>
          <w:lang w:eastAsia="zh-CN"/>
        </w:rPr>
        <w:t xml:space="preserve"> for </w:t>
      </w:r>
      <w:r w:rsidRPr="00B76C92">
        <w:rPr>
          <w:szCs w:val="24"/>
          <w:lang w:eastAsia="zh-CN"/>
        </w:rPr>
        <w:t xml:space="preserve">communication between vehicle to vehicles (V2V), vehicle to pedestrian (V2P), vehicle to infrastructures (V2I), and vehicle to network (V2N). </w:t>
      </w:r>
      <w:r w:rsidR="002A0826" w:rsidRPr="00B76C92">
        <w:rPr>
          <w:szCs w:val="24"/>
          <w:lang w:eastAsia="zh-CN"/>
        </w:rPr>
        <w:t>LTE based V2X</w:t>
      </w:r>
      <w:r w:rsidRPr="00B76C92">
        <w:rPr>
          <w:szCs w:val="24"/>
          <w:lang w:eastAsia="zh-CN"/>
        </w:rPr>
        <w:t xml:space="preserve"> could be operated under the coverage of cellular network</w:t>
      </w:r>
      <w:r w:rsidRPr="00B76C92">
        <w:rPr>
          <w:lang w:eastAsia="zh-CN"/>
        </w:rPr>
        <w:t>, which is called as “in coverage” scenario (IC), as the services are controlled by</w:t>
      </w:r>
      <w:r w:rsidRPr="00B76C92">
        <w:rPr>
          <w:szCs w:val="24"/>
          <w:lang w:eastAsia="zh-CN"/>
        </w:rPr>
        <w:t xml:space="preserve"> </w:t>
      </w:r>
      <w:r w:rsidRPr="00B76C92">
        <w:rPr>
          <w:lang w:eastAsia="zh-CN"/>
        </w:rPr>
        <w:t>network</w:t>
      </w:r>
      <w:r w:rsidRPr="00B76C92">
        <w:rPr>
          <w:szCs w:val="24"/>
          <w:lang w:eastAsia="zh-CN"/>
        </w:rPr>
        <w:t xml:space="preserve">. Meanwhile, </w:t>
      </w:r>
      <w:r w:rsidRPr="00B76C92">
        <w:rPr>
          <w:lang w:eastAsia="zh-CN"/>
        </w:rPr>
        <w:t>the “out of coverage” scenario (OoC) is also supported by LTE</w:t>
      </w:r>
      <w:r w:rsidR="002A0826" w:rsidRPr="00B76C92">
        <w:rPr>
          <w:lang w:eastAsia="zh-CN"/>
        </w:rPr>
        <w:t xml:space="preserve"> based </w:t>
      </w:r>
      <w:r w:rsidRPr="00B76C92">
        <w:rPr>
          <w:lang w:eastAsia="zh-CN"/>
        </w:rPr>
        <w:t xml:space="preserve">V2X, </w:t>
      </w:r>
      <w:r w:rsidRPr="00B76C92">
        <w:rPr>
          <w:szCs w:val="24"/>
          <w:lang w:eastAsia="zh-CN"/>
        </w:rPr>
        <w:t xml:space="preserve">considering </w:t>
      </w:r>
      <w:r w:rsidRPr="00B76C92">
        <w:rPr>
          <w:lang w:eastAsia="zh-CN"/>
        </w:rPr>
        <w:t>the V2X</w:t>
      </w:r>
      <w:r w:rsidRPr="00B76C92">
        <w:rPr>
          <w:szCs w:val="24"/>
          <w:lang w:eastAsia="zh-CN"/>
        </w:rPr>
        <w:t xml:space="preserve"> road safety</w:t>
      </w:r>
      <w:r w:rsidRPr="00B76C92">
        <w:rPr>
          <w:lang w:eastAsia="zh-CN"/>
        </w:rPr>
        <w:t xml:space="preserve"> </w:t>
      </w:r>
      <w:r w:rsidR="002A0826" w:rsidRPr="00B76C92">
        <w:rPr>
          <w:lang w:eastAsia="zh-CN"/>
        </w:rPr>
        <w:t xml:space="preserve">related </w:t>
      </w:r>
      <w:r w:rsidRPr="00B76C92">
        <w:rPr>
          <w:lang w:eastAsia="zh-CN"/>
        </w:rPr>
        <w:t>applications</w:t>
      </w:r>
      <w:r w:rsidRPr="00B76C92">
        <w:rPr>
          <w:szCs w:val="24"/>
          <w:lang w:eastAsia="zh-CN"/>
        </w:rPr>
        <w:t xml:space="preserve">, </w:t>
      </w:r>
      <w:r w:rsidRPr="00B76C92">
        <w:rPr>
          <w:lang w:eastAsia="zh-CN"/>
        </w:rPr>
        <w:t>which should be</w:t>
      </w:r>
      <w:r w:rsidRPr="00B76C92">
        <w:rPr>
          <w:szCs w:val="24"/>
          <w:lang w:eastAsia="zh-CN"/>
        </w:rPr>
        <w:t xml:space="preserve"> </w:t>
      </w:r>
      <w:r w:rsidRPr="00B76C92">
        <w:rPr>
          <w:lang w:eastAsia="zh-CN"/>
        </w:rPr>
        <w:t>supported</w:t>
      </w:r>
      <w:r w:rsidRPr="00B76C92">
        <w:rPr>
          <w:szCs w:val="24"/>
          <w:lang w:eastAsia="zh-CN"/>
        </w:rPr>
        <w:t xml:space="preserve"> regardless</w:t>
      </w:r>
      <w:r w:rsidRPr="00B76C92">
        <w:rPr>
          <w:lang w:eastAsia="zh-CN"/>
        </w:rPr>
        <w:t xml:space="preserve"> of </w:t>
      </w:r>
      <w:r w:rsidRPr="00B76C92">
        <w:rPr>
          <w:szCs w:val="24"/>
          <w:lang w:eastAsia="zh-CN"/>
        </w:rPr>
        <w:t>network</w:t>
      </w:r>
      <w:r w:rsidRPr="00B76C92">
        <w:rPr>
          <w:lang w:eastAsia="zh-CN"/>
        </w:rPr>
        <w:t xml:space="preserve"> deployment</w:t>
      </w:r>
      <w:r w:rsidRPr="00B76C92">
        <w:rPr>
          <w:szCs w:val="24"/>
          <w:lang w:eastAsia="zh-CN"/>
        </w:rPr>
        <w:t>.</w:t>
      </w:r>
    </w:p>
    <w:p w14:paraId="1AEC05CE" w14:textId="77777777" w:rsidR="0070573B" w:rsidRDefault="0070573B" w:rsidP="0070573B">
      <w:pPr>
        <w:pStyle w:val="FigureNo"/>
        <w:rPr>
          <w:lang w:eastAsia="zh-CN"/>
        </w:rPr>
      </w:pPr>
      <w:r w:rsidRPr="00B76C92">
        <w:lastRenderedPageBreak/>
        <w:t xml:space="preserve">Figure </w:t>
      </w:r>
      <w:r w:rsidRPr="00B76C92">
        <w:rPr>
          <w:lang w:eastAsia="ja-JP"/>
        </w:rPr>
        <w:t>[X]</w:t>
      </w:r>
    </w:p>
    <w:p w14:paraId="04742850" w14:textId="6BA775E4" w:rsidR="0070573B" w:rsidRPr="00B76C92" w:rsidRDefault="0070573B" w:rsidP="0070573B">
      <w:pPr>
        <w:pStyle w:val="Figuretitle"/>
        <w:rPr>
          <w:lang w:eastAsia="zh-CN"/>
        </w:rPr>
      </w:pPr>
      <w:r w:rsidRPr="00B76C92">
        <w:t>Two interfaces of LTE-based V2X</w:t>
      </w:r>
    </w:p>
    <w:p w14:paraId="01211094" w14:textId="77777777" w:rsidR="003D52FA" w:rsidRPr="00B76C92" w:rsidRDefault="003D52FA" w:rsidP="003D52FA">
      <w:pPr>
        <w:rPr>
          <w:noProof/>
          <w:lang w:val="en-US" w:eastAsia="zh-CN"/>
        </w:rPr>
      </w:pPr>
      <w:r w:rsidRPr="00872CE2">
        <w:rPr>
          <w:noProof/>
          <w:lang w:val="en-US" w:eastAsia="zh-CN"/>
        </w:rPr>
        <w:drawing>
          <wp:inline distT="0" distB="0" distL="0" distR="0" wp14:anchorId="3643F9C2" wp14:editId="68D1466A">
            <wp:extent cx="5780405" cy="17399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780405" cy="1739900"/>
                    </a:xfrm>
                    <a:prstGeom prst="rect">
                      <a:avLst/>
                    </a:prstGeom>
                    <a:noFill/>
                  </pic:spPr>
                </pic:pic>
              </a:graphicData>
            </a:graphic>
          </wp:inline>
        </w:drawing>
      </w:r>
    </w:p>
    <w:p w14:paraId="61DBD2F3" w14:textId="77777777" w:rsidR="003D52FA" w:rsidRPr="00B76C92" w:rsidRDefault="003D52FA" w:rsidP="005F37B1">
      <w:pPr>
        <w:spacing w:before="360"/>
        <w:rPr>
          <w:lang w:eastAsia="zh-CN"/>
        </w:rPr>
      </w:pPr>
      <w:r w:rsidRPr="00B76C92">
        <w:rPr>
          <w:lang w:eastAsia="zh-CN"/>
        </w:rPr>
        <w:t xml:space="preserve">The typical </w:t>
      </w:r>
      <w:bookmarkStart w:id="69" w:name="OLE_LINK14"/>
      <w:bookmarkStart w:id="70" w:name="OLE_LINK15"/>
      <w:r w:rsidRPr="00B76C92">
        <w:rPr>
          <w:lang w:eastAsia="zh-CN"/>
        </w:rPr>
        <w:t>telematics applications can be supported via the Uu interface. For road safety related applications, both PC5 and Uu interfaces are able to support the LTE-V2X in order to meet the associated service requirements with more efficiently and reliably</w:t>
      </w:r>
      <w:bookmarkEnd w:id="69"/>
      <w:bookmarkEnd w:id="70"/>
      <w:r w:rsidRPr="00B76C92">
        <w:rPr>
          <w:lang w:eastAsia="zh-CN"/>
        </w:rPr>
        <w:t>.</w:t>
      </w:r>
    </w:p>
    <w:p w14:paraId="64F65AF1" w14:textId="35905EB6" w:rsidR="003D52FA" w:rsidRPr="00B76C92" w:rsidRDefault="003D52FA" w:rsidP="0070573B">
      <w:pPr>
        <w:rPr>
          <w:lang w:eastAsia="zh-CN"/>
        </w:rPr>
      </w:pPr>
      <w:r w:rsidRPr="00B76C92">
        <w:rPr>
          <w:lang w:val="en-US" w:eastAsia="zh-CN"/>
        </w:rPr>
        <w:t>[The PC5 interface is designed based on the existing LTE Device-to-Device (D2D) communication technology with more enhancements in resource allocation, physical layer structure, and synchronization, in order to meet the V2X transmission requirements.</w:t>
      </w:r>
      <w:r w:rsidRPr="00B76C92">
        <w:rPr>
          <w:lang w:eastAsia="zh-CN"/>
        </w:rPr>
        <w:t xml:space="preserve"> </w:t>
      </w:r>
      <w:r w:rsidRPr="00B76C92">
        <w:rPr>
          <w:lang w:val="en-US" w:eastAsia="zh-CN"/>
        </w:rPr>
        <w:t>SC-FDMA and multiple (re)transmissions are inherited from LTE D2D.</w:t>
      </w:r>
      <w:r w:rsidRPr="00B76C92">
        <w:rPr>
          <w:lang w:eastAsia="zh-CN"/>
        </w:rPr>
        <w:t xml:space="preserve"> </w:t>
      </w:r>
      <w:r w:rsidRPr="00B76C92">
        <w:rPr>
          <w:lang w:val="en-US" w:eastAsia="zh-CN"/>
        </w:rPr>
        <w:t>Multiple (re)transmissions can ensure the reception performance and reliability. Furthermore, both of the centralized and distributed resource allocation mechanisms are supported for V2X communication. The centralized resource assignment is valid within network coverage, eNB could provide dynamic scheduling or semi-persistent scheduling base on traffic circumstances. For the distributed resource mechanisms, it could be supported regardless the network control, and a detailed sensing with semi-persistent transmission mechanism is specified in order to decrease the potential transmission collision and keep high reliability.</w:t>
      </w:r>
      <w:r w:rsidR="009F0B45" w:rsidRPr="00B76C92">
        <w:rPr>
          <w:lang w:val="en-US" w:eastAsia="zh-CN"/>
        </w:rPr>
        <w:t xml:space="preserve"> From the synchronization perspective, LTE-V2X rely on a precise external synchronization signal </w:t>
      </w:r>
      <w:r w:rsidR="009C5666" w:rsidRPr="00B76C92">
        <w:rPr>
          <w:lang w:val="en-US" w:eastAsia="zh-CN"/>
        </w:rPr>
        <w:t>T</w:t>
      </w:r>
      <w:r w:rsidR="009F0B45" w:rsidRPr="00B76C92">
        <w:rPr>
          <w:lang w:val="en-US" w:eastAsia="zh-CN"/>
        </w:rPr>
        <w:t>hree kinds of synchronization reference</w:t>
      </w:r>
      <w:r w:rsidR="00033301" w:rsidRPr="00B76C92">
        <w:rPr>
          <w:lang w:val="en-US" w:eastAsia="zh-CN"/>
        </w:rPr>
        <w:t>s</w:t>
      </w:r>
      <w:r w:rsidR="009F0B45" w:rsidRPr="00B76C92">
        <w:rPr>
          <w:lang w:val="en-US" w:eastAsia="zh-CN"/>
        </w:rPr>
        <w:t xml:space="preserve"> are supported</w:t>
      </w:r>
      <w:r w:rsidR="009C5666" w:rsidRPr="00B76C92">
        <w:rPr>
          <w:lang w:val="en-US" w:eastAsia="zh-CN"/>
        </w:rPr>
        <w:t xml:space="preserve"> </w:t>
      </w:r>
      <w:r w:rsidR="009F0B45" w:rsidRPr="00B76C92">
        <w:rPr>
          <w:lang w:val="en-US" w:eastAsia="zh-CN"/>
        </w:rPr>
        <w:t xml:space="preserve">using an external GNSS module, eNB or another vehicle. </w:t>
      </w:r>
      <w:r w:rsidR="009F0B45" w:rsidRPr="00B76C92" w:rsidDel="009F0B45">
        <w:rPr>
          <w:lang w:eastAsia="zh-CN"/>
        </w:rPr>
        <w:t xml:space="preserve"> </w:t>
      </w:r>
      <w:r w:rsidR="00033301" w:rsidRPr="00B76C92">
        <w:rPr>
          <w:lang w:val="en-US" w:eastAsia="zh-CN"/>
        </w:rPr>
        <w:t xml:space="preserve">For the </w:t>
      </w:r>
      <w:r w:rsidR="009C5666" w:rsidRPr="00B76C92">
        <w:rPr>
          <w:lang w:val="en-US" w:eastAsia="zh-CN"/>
        </w:rPr>
        <w:t>o</w:t>
      </w:r>
      <w:r w:rsidR="00033301" w:rsidRPr="00B76C92">
        <w:rPr>
          <w:lang w:val="en-US" w:eastAsia="zh-CN"/>
        </w:rPr>
        <w:t>ut-of-coverage scenario, GNSS case has a higher synchronization priority in order to obtain a good system performance.</w:t>
      </w:r>
    </w:p>
    <w:p w14:paraId="10CC60B2" w14:textId="02EC1E32" w:rsidR="00D36F4B" w:rsidRPr="00B76C92" w:rsidRDefault="003D52FA" w:rsidP="0070573B">
      <w:pPr>
        <w:rPr>
          <w:i/>
          <w:iCs/>
          <w:lang w:eastAsia="ko-KR"/>
        </w:rPr>
      </w:pPr>
      <w:r w:rsidRPr="00B76C92">
        <w:rPr>
          <w:lang w:eastAsia="zh-CN"/>
        </w:rPr>
        <w:t>For the Uu interface, the road safety related V2X messages can be transmitted to the cellular network via Uu uplink and be forwarded to the vehicles, which and individually operate components via Uu downlink. To accommodate the broadcast</w:t>
      </w:r>
      <w:r w:rsidR="0070573B">
        <w:rPr>
          <w:lang w:eastAsia="zh-CN"/>
        </w:rPr>
        <w:t xml:space="preserve"> nature of V2X messages, the SC</w:t>
      </w:r>
      <w:r w:rsidR="0070573B">
        <w:rPr>
          <w:lang w:eastAsia="zh-CN"/>
        </w:rPr>
        <w:noBreakHyphen/>
      </w:r>
      <w:r w:rsidRPr="00B76C92">
        <w:rPr>
          <w:lang w:eastAsia="zh-CN"/>
        </w:rPr>
        <w:t>PTM (Single Cell Point To Multipoint) and MBSFN (Multicast-Broadcast Single-Frequency Network) technologies are both investigated and supported in LTE-V2X with necessary enhancements.]</w:t>
      </w:r>
      <w:r w:rsidR="00D36F4B" w:rsidRPr="00B76C92" w:rsidDel="00D36F4B">
        <w:rPr>
          <w:lang w:val="en-US" w:eastAsia="zh-CN"/>
        </w:rPr>
        <w:t xml:space="preserve"> </w:t>
      </w:r>
    </w:p>
    <w:p w14:paraId="051F896F" w14:textId="77777777" w:rsidR="00E735F0" w:rsidRPr="00B76C92" w:rsidRDefault="00E735F0" w:rsidP="00E735F0">
      <w:pPr>
        <w:pStyle w:val="Heading2"/>
      </w:pPr>
      <w:r w:rsidRPr="00B76C92">
        <w:t>7.3</w:t>
      </w:r>
      <w:r w:rsidRPr="00B76C92">
        <w:tab/>
        <w:t>Frequency usage</w:t>
      </w:r>
      <w:bookmarkEnd w:id="65"/>
      <w:bookmarkEnd w:id="66"/>
    </w:p>
    <w:p w14:paraId="25E817E1" w14:textId="5421388C" w:rsidR="00E735F0" w:rsidRPr="00B76C92" w:rsidRDefault="00E735F0" w:rsidP="0070573B">
      <w:pPr>
        <w:rPr>
          <w:lang w:eastAsia="ko-KR"/>
        </w:rPr>
      </w:pPr>
      <w:r w:rsidRPr="00B76C92">
        <w:rPr>
          <w:lang w:eastAsia="ko-KR"/>
        </w:rPr>
        <w:t xml:space="preserve">Among APT countries, Japan </w:t>
      </w:r>
      <w:r w:rsidRPr="00B76C92">
        <w:rPr>
          <w:lang w:eastAsia="ja-JP"/>
        </w:rPr>
        <w:t xml:space="preserve">is </w:t>
      </w:r>
      <w:r w:rsidR="00463113" w:rsidRPr="00B76C92">
        <w:rPr>
          <w:lang w:eastAsia="ja-JP"/>
        </w:rPr>
        <w:t xml:space="preserve">using </w:t>
      </w:r>
      <w:r w:rsidRPr="00B76C92">
        <w:rPr>
          <w:lang w:eastAsia="ko-KR"/>
        </w:rPr>
        <w:t>7</w:t>
      </w:r>
      <w:r w:rsidR="00463113" w:rsidRPr="00B76C92">
        <w:rPr>
          <w:lang w:eastAsia="ko-KR"/>
        </w:rPr>
        <w:t>6</w:t>
      </w:r>
      <w:r w:rsidRPr="00B76C92">
        <w:rPr>
          <w:lang w:eastAsia="ko-KR"/>
        </w:rPr>
        <w:t>0 MHz</w:t>
      </w:r>
      <w:r w:rsidR="00463113" w:rsidRPr="00B76C92">
        <w:rPr>
          <w:lang w:eastAsia="ko-KR"/>
        </w:rPr>
        <w:t xml:space="preserve"> band</w:t>
      </w:r>
      <w:r w:rsidRPr="00B76C92">
        <w:rPr>
          <w:lang w:eastAsia="ko-KR"/>
        </w:rPr>
        <w:t xml:space="preserve"> </w:t>
      </w:r>
      <w:r w:rsidR="0024297F" w:rsidRPr="00B76C92">
        <w:rPr>
          <w:lang w:eastAsia="ja-JP"/>
        </w:rPr>
        <w:t xml:space="preserve">and </w:t>
      </w:r>
      <w:r w:rsidR="00463113" w:rsidRPr="00B76C92">
        <w:rPr>
          <w:lang w:eastAsia="ja-JP"/>
        </w:rPr>
        <w:t>studying</w:t>
      </w:r>
      <w:r w:rsidRPr="00B76C92">
        <w:rPr>
          <w:lang w:eastAsia="ja-JP"/>
        </w:rPr>
        <w:t xml:space="preserve"> </w:t>
      </w:r>
      <w:r w:rsidRPr="00B76C92">
        <w:rPr>
          <w:lang w:eastAsia="ko-KR"/>
        </w:rPr>
        <w:t xml:space="preserve">5.8 GHz band for V2V </w:t>
      </w:r>
      <w:r w:rsidR="004F25A3" w:rsidRPr="00B76C92">
        <w:rPr>
          <w:lang w:eastAsia="ko-KR"/>
        </w:rPr>
        <w:t xml:space="preserve">and V2I </w:t>
      </w:r>
      <w:r w:rsidRPr="00B76C92">
        <w:rPr>
          <w:lang w:eastAsia="ko-KR"/>
        </w:rPr>
        <w:t xml:space="preserve">communication to transmit safety </w:t>
      </w:r>
      <w:r w:rsidR="004F25A3" w:rsidRPr="00B76C92">
        <w:rPr>
          <w:lang w:eastAsia="ko-KR"/>
        </w:rPr>
        <w:t xml:space="preserve">related </w:t>
      </w:r>
      <w:r w:rsidRPr="00B76C92">
        <w:rPr>
          <w:lang w:eastAsia="ko-KR"/>
        </w:rPr>
        <w:t xml:space="preserve">information. Also, Korea assigned 5.855~5.925 GHz for C-ITS (V2V and V2I communications) in 2016. </w:t>
      </w:r>
      <w:r w:rsidRPr="00B76C92">
        <w:rPr>
          <w:lang w:eastAsia="zh-CN"/>
        </w:rPr>
        <w:t xml:space="preserve">China is also studying spectrum related aspects on V2X </w:t>
      </w:r>
      <w:r w:rsidR="0090035E" w:rsidRPr="00B76C92">
        <w:rPr>
          <w:lang w:eastAsia="zh-CN"/>
        </w:rPr>
        <w:t>(LTE</w:t>
      </w:r>
      <w:r w:rsidR="002A0826" w:rsidRPr="00B76C92">
        <w:rPr>
          <w:lang w:eastAsia="zh-CN"/>
        </w:rPr>
        <w:t xml:space="preserve"> based V2X</w:t>
      </w:r>
      <w:r w:rsidR="0090035E" w:rsidRPr="00B76C92">
        <w:rPr>
          <w:lang w:eastAsia="zh-CN"/>
        </w:rPr>
        <w:t xml:space="preserve">) </w:t>
      </w:r>
      <w:r w:rsidRPr="00B76C92">
        <w:rPr>
          <w:lang w:eastAsia="zh-CN"/>
        </w:rPr>
        <w:t>communication technology in 5.9</w:t>
      </w:r>
      <w:r w:rsidR="0090035E" w:rsidRPr="00B76C92">
        <w:rPr>
          <w:lang w:eastAsia="zh-CN"/>
        </w:rPr>
        <w:t xml:space="preserve"> </w:t>
      </w:r>
      <w:r w:rsidRPr="00B76C92">
        <w:rPr>
          <w:lang w:eastAsia="zh-CN"/>
        </w:rPr>
        <w:t>GHz band, where V2X communication includesV2V, V2I, V2P, V2N applications. ITS spectrum study is under developing in multiple standard organizations in China, where the study includes ITS use cases, spectrum need, and coexistence study with incumbent services, the outcome will be developed in the end of 2016.</w:t>
      </w:r>
    </w:p>
    <w:p w14:paraId="6E50D703" w14:textId="77777777" w:rsidR="0070573B" w:rsidRDefault="0070573B">
      <w:pPr>
        <w:tabs>
          <w:tab w:val="clear" w:pos="1134"/>
          <w:tab w:val="clear" w:pos="1871"/>
          <w:tab w:val="clear" w:pos="2268"/>
        </w:tabs>
        <w:overflowPunct/>
        <w:autoSpaceDE/>
        <w:autoSpaceDN/>
        <w:adjustRightInd/>
        <w:spacing w:before="0"/>
        <w:textAlignment w:val="auto"/>
        <w:rPr>
          <w:lang w:eastAsia="ko-KR"/>
        </w:rPr>
      </w:pPr>
      <w:r>
        <w:rPr>
          <w:lang w:eastAsia="ko-KR"/>
        </w:rPr>
        <w:br w:type="page"/>
      </w:r>
    </w:p>
    <w:p w14:paraId="53E8E130" w14:textId="374F0A74" w:rsidR="00E735F0" w:rsidRPr="00B76C92" w:rsidRDefault="00E735F0" w:rsidP="0070573B">
      <w:pPr>
        <w:rPr>
          <w:lang w:eastAsia="ko-KR"/>
        </w:rPr>
      </w:pPr>
      <w:r w:rsidRPr="00B76C92">
        <w:rPr>
          <w:lang w:eastAsia="ko-KR"/>
        </w:rPr>
        <w:lastRenderedPageBreak/>
        <w:t xml:space="preserve">On the other hand, Europe plans to use of the 5.855~5.925 GHz frequency band for </w:t>
      </w:r>
      <w:r w:rsidR="002A0826" w:rsidRPr="00B76C92">
        <w:rPr>
          <w:lang w:eastAsia="ko-KR"/>
        </w:rPr>
        <w:t>C-</w:t>
      </w:r>
      <w:r w:rsidRPr="00B76C92">
        <w:rPr>
          <w:lang w:eastAsia="ko-KR"/>
        </w:rPr>
        <w:t xml:space="preserve">ITS </w:t>
      </w:r>
      <w:r w:rsidR="002A0826" w:rsidRPr="00B76C92">
        <w:rPr>
          <w:lang w:eastAsia="ko-KR"/>
        </w:rPr>
        <w:t xml:space="preserve">(V2V and V2I communication) </w:t>
      </w:r>
      <w:r w:rsidRPr="00B76C92">
        <w:rPr>
          <w:lang w:eastAsia="ko-KR"/>
        </w:rPr>
        <w:t xml:space="preserve">according to the ECC decision in 2008, and the U.S. use the frequency band 5.850~5.925 GHz for the WAVE providing ITS applications with specific channels for safety. For interoperability and global harmonization, some APT countries are (e.g. Australia, Singapore) also considering these band for cooperative ITS systems. </w:t>
      </w:r>
    </w:p>
    <w:p w14:paraId="2813CF19" w14:textId="77777777" w:rsidR="00E735F0" w:rsidRPr="00B76C92" w:rsidRDefault="00E735F0">
      <w:pPr>
        <w:rPr>
          <w:rFonts w:eastAsia="Malgun Gothic"/>
          <w:lang w:eastAsia="ko-KR"/>
        </w:rPr>
      </w:pPr>
      <w:r w:rsidRPr="00B76C92">
        <w:rPr>
          <w:lang w:eastAsia="ko-KR"/>
        </w:rPr>
        <w:t>Regards these activities, in Australia, the investigation has carefully examined the constraints created by existing and future service coordination requirements. These include, for example, the fixed-satellite service concerns over the unknown compounding effects of aggregated roadside and on board units which could constructively interfere with the FSS, and/or raise the overall noise floor within which the FSS operates. Moreover, the need to protect intelligent transport</w:t>
      </w:r>
      <w:r w:rsidRPr="00B76C92">
        <w:rPr>
          <w:rFonts w:eastAsia="Malgun Gothic"/>
          <w:lang w:eastAsia="ko-KR"/>
        </w:rPr>
        <w:t xml:space="preserve"> systems may severely limit the deployment of future FSS earth stations in the band 5 850-5 925 MHz. While studies have indicated these impacts will be minimal, mitigation and appropriate licensing strategies are under consideration.</w:t>
      </w:r>
    </w:p>
    <w:p w14:paraId="1AFCB1B3" w14:textId="2E557AE3" w:rsidR="00823F77" w:rsidRPr="00B76C92" w:rsidRDefault="00823F77" w:rsidP="00CD718D">
      <w:pPr>
        <w:pStyle w:val="Heading3"/>
        <w:rPr>
          <w:lang w:eastAsia="ko-KR"/>
        </w:rPr>
      </w:pPr>
      <w:r w:rsidRPr="00B76C92">
        <w:rPr>
          <w:lang w:eastAsia="ko-KR"/>
        </w:rPr>
        <w:t xml:space="preserve">7.3.1 </w:t>
      </w:r>
      <w:r w:rsidR="0070573B">
        <w:rPr>
          <w:lang w:eastAsia="ko-KR"/>
        </w:rPr>
        <w:tab/>
      </w:r>
      <w:r w:rsidRPr="00B76C92">
        <w:rPr>
          <w:lang w:eastAsia="ko-KR"/>
        </w:rPr>
        <w:t>V2X (WAVE)</w:t>
      </w:r>
    </w:p>
    <w:p w14:paraId="6B39DBAB" w14:textId="77777777" w:rsidR="00823F77" w:rsidRPr="00B76C92" w:rsidRDefault="00823F77" w:rsidP="00823F77">
      <w:r w:rsidRPr="00B76C92">
        <w:t>WAVE is being pursued in the United States “to improve traveler safety, decrease traffic congestion, facilitate the reduction of air pollution, and help to conserve vital fossil fuels”</w:t>
      </w:r>
      <w:r w:rsidRPr="00B76C92">
        <w:rPr>
          <w:vertAlign w:val="superscript"/>
        </w:rPr>
        <w:footnoteReference w:id="8"/>
      </w:r>
      <w:r w:rsidRPr="00B76C92">
        <w:t>, and as a particular focus in the United States, to reduce highway fatalities</w:t>
      </w:r>
      <w:r w:rsidRPr="00B76C92">
        <w:rPr>
          <w:vertAlign w:val="superscript"/>
        </w:rPr>
        <w:footnoteReference w:id="9"/>
      </w:r>
      <w:r w:rsidRPr="00B76C92">
        <w:t>. In order to address the need for advanced ITS to provide these public benefits, a number of applications have been developed, with more still under development, to leverage the unique short range characteristics of WAVE. These applications include communications among vehicles and other mobile end users, as well as between mobile users and roadside infrastructure.</w:t>
      </w:r>
    </w:p>
    <w:p w14:paraId="25AD1F71" w14:textId="77777777" w:rsidR="00823F77" w:rsidRPr="00B76C92" w:rsidRDefault="00823F77" w:rsidP="00823F77">
      <w:r w:rsidRPr="00B76C92">
        <w:t>WAVE applications may have access to each of the seven 10 MHz channels on a dynamic assignment basis under the direction of the control channel as shown in the following table, but do not use the 20 MHz combined channels, designated as Channels 175 and 181 in the table. This band plan provides dedicated channels for crash-imminent safety-related (Channel 172) and high-powered public safety-related (Channel 184) applications</w:t>
      </w:r>
      <w:r w:rsidRPr="00B76C92">
        <w:rPr>
          <w:vertAlign w:val="superscript"/>
        </w:rPr>
        <w:footnoteReference w:id="10"/>
      </w:r>
      <w:r w:rsidRPr="00B76C92">
        <w:t>, as well as flexible assignment of other service channels through the control channel mechanism to support the wide range of advanced ITS WAVE applications. Many applications will only partially use a particular assignable channel at a particular time and location, permitting sharing among WAVE applications on individual assignable service channels.</w:t>
      </w:r>
    </w:p>
    <w:p w14:paraId="625F2B17" w14:textId="2058266A" w:rsidR="00823F77" w:rsidRPr="00B76C92" w:rsidRDefault="00823F77" w:rsidP="0070573B">
      <w:r w:rsidRPr="00B76C92">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14:paraId="7804FF46" w14:textId="77777777" w:rsidR="00823F77" w:rsidRPr="00B76C92" w:rsidRDefault="00823F77" w:rsidP="00823F77">
      <w:pPr>
        <w:pStyle w:val="Tabletitle"/>
      </w:pPr>
      <w:r w:rsidRPr="00B76C92">
        <w:lastRenderedPageBreak/>
        <w:t>Band Plan for WAVE in the United States</w:t>
      </w:r>
      <w:r w:rsidRPr="00B76C92">
        <w:rPr>
          <w:vertAlign w:val="superscript"/>
        </w:rPr>
        <w:footnoteReference w:id="11"/>
      </w:r>
    </w:p>
    <w:tbl>
      <w:tblPr>
        <w:tblW w:w="0" w:type="auto"/>
        <w:jc w:val="center"/>
        <w:tblLayout w:type="fixed"/>
        <w:tblCellMar>
          <w:left w:w="0" w:type="dxa"/>
          <w:right w:w="0" w:type="dxa"/>
        </w:tblCellMar>
        <w:tblLook w:val="01E0" w:firstRow="1" w:lastRow="1" w:firstColumn="1" w:lastColumn="1" w:noHBand="0" w:noVBand="0"/>
      </w:tblPr>
      <w:tblGrid>
        <w:gridCol w:w="974"/>
        <w:gridCol w:w="1194"/>
        <w:gridCol w:w="1193"/>
        <w:gridCol w:w="1194"/>
        <w:gridCol w:w="1194"/>
        <w:gridCol w:w="1194"/>
        <w:gridCol w:w="1193"/>
        <w:gridCol w:w="1191"/>
      </w:tblGrid>
      <w:tr w:rsidR="00823F77" w:rsidRPr="00B76C92" w14:paraId="7DC24B14" w14:textId="77777777" w:rsidTr="002B59D1">
        <w:trPr>
          <w:trHeight w:hRule="exact" w:val="258"/>
          <w:jc w:val="center"/>
        </w:trPr>
        <w:tc>
          <w:tcPr>
            <w:tcW w:w="974" w:type="dxa"/>
            <w:tcBorders>
              <w:top w:val="nil"/>
              <w:left w:val="single" w:sz="16" w:space="0" w:color="000000"/>
              <w:bottom w:val="nil"/>
              <w:right w:val="nil"/>
            </w:tcBorders>
          </w:tcPr>
          <w:p w14:paraId="72C20C2C" w14:textId="77777777" w:rsidR="00823F77" w:rsidRPr="00B76C92" w:rsidRDefault="00823F77" w:rsidP="002B59D1">
            <w:pPr>
              <w:widowControl w:val="0"/>
              <w:spacing w:before="40" w:after="40"/>
              <w:ind w:left="-9" w:right="-9"/>
              <w:rPr>
                <w:rFonts w:asciiTheme="majorBidi" w:eastAsia="Arial" w:hAnsiTheme="majorBidi" w:cstheme="majorBidi"/>
                <w:sz w:val="20"/>
              </w:rPr>
            </w:pPr>
            <w:r w:rsidRPr="00B76C92">
              <w:rPr>
                <w:rFonts w:asciiTheme="majorBidi" w:eastAsiaTheme="minorHAnsi" w:hAnsiTheme="majorBidi" w:cstheme="majorBidi"/>
                <w:spacing w:val="-1"/>
                <w:sz w:val="20"/>
                <w:szCs w:val="22"/>
              </w:rPr>
              <w:t>5.850</w:t>
            </w:r>
            <w:r w:rsidRPr="00B76C92">
              <w:rPr>
                <w:rFonts w:asciiTheme="majorBidi" w:eastAsiaTheme="minorHAnsi" w:hAnsiTheme="majorBidi" w:cstheme="majorBidi"/>
                <w:spacing w:val="-11"/>
                <w:sz w:val="20"/>
                <w:szCs w:val="22"/>
              </w:rPr>
              <w:t xml:space="preserve"> </w:t>
            </w:r>
            <w:r w:rsidRPr="00B76C92">
              <w:rPr>
                <w:rFonts w:asciiTheme="majorBidi" w:eastAsiaTheme="minorHAnsi" w:hAnsiTheme="majorBidi" w:cstheme="majorBidi"/>
                <w:sz w:val="20"/>
                <w:szCs w:val="22"/>
              </w:rPr>
              <w:t>GHz</w:t>
            </w:r>
          </w:p>
        </w:tc>
        <w:tc>
          <w:tcPr>
            <w:tcW w:w="1194" w:type="dxa"/>
            <w:tcBorders>
              <w:top w:val="nil"/>
              <w:left w:val="nil"/>
              <w:bottom w:val="nil"/>
              <w:right w:val="nil"/>
            </w:tcBorders>
          </w:tcPr>
          <w:p w14:paraId="1959FBFB" w14:textId="77777777" w:rsidR="00823F77" w:rsidRPr="00B76C92" w:rsidRDefault="00823F77" w:rsidP="002B59D1">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2C2499BC" w14:textId="77777777" w:rsidR="00823F77" w:rsidRPr="00B76C92" w:rsidRDefault="00823F77" w:rsidP="002B59D1">
            <w:pPr>
              <w:spacing w:before="40" w:after="40"/>
              <w:rPr>
                <w:rFonts w:asciiTheme="majorBidi" w:hAnsiTheme="majorBidi" w:cstheme="majorBidi"/>
              </w:rPr>
            </w:pPr>
          </w:p>
        </w:tc>
        <w:tc>
          <w:tcPr>
            <w:tcW w:w="1194" w:type="dxa"/>
            <w:tcBorders>
              <w:top w:val="nil"/>
              <w:left w:val="nil"/>
              <w:bottom w:val="nil"/>
              <w:right w:val="nil"/>
            </w:tcBorders>
          </w:tcPr>
          <w:p w14:paraId="132A9B10" w14:textId="77777777" w:rsidR="00823F77" w:rsidRPr="00B76C92" w:rsidRDefault="00823F77" w:rsidP="002B59D1">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648B7F84" w14:textId="77777777" w:rsidR="00823F77" w:rsidRPr="00B76C92" w:rsidRDefault="00823F77" w:rsidP="002B59D1">
            <w:pPr>
              <w:spacing w:before="40" w:after="40"/>
              <w:rPr>
                <w:rFonts w:asciiTheme="majorBidi" w:hAnsiTheme="majorBidi" w:cstheme="majorBidi"/>
              </w:rPr>
            </w:pPr>
          </w:p>
        </w:tc>
        <w:tc>
          <w:tcPr>
            <w:tcW w:w="1191" w:type="dxa"/>
            <w:tcBorders>
              <w:top w:val="nil"/>
              <w:left w:val="nil"/>
              <w:bottom w:val="nil"/>
              <w:right w:val="single" w:sz="14" w:space="0" w:color="000000"/>
            </w:tcBorders>
          </w:tcPr>
          <w:p w14:paraId="56A7C876" w14:textId="77777777" w:rsidR="00823F77" w:rsidRPr="00B76C92" w:rsidRDefault="00823F77" w:rsidP="002B59D1">
            <w:pPr>
              <w:widowControl w:val="0"/>
              <w:spacing w:before="40" w:after="40"/>
              <w:ind w:left="208"/>
              <w:rPr>
                <w:rFonts w:asciiTheme="majorBidi" w:eastAsia="Arial" w:hAnsiTheme="majorBidi" w:cstheme="majorBidi"/>
                <w:sz w:val="20"/>
              </w:rPr>
            </w:pPr>
            <w:r w:rsidRPr="00B76C92">
              <w:rPr>
                <w:rFonts w:asciiTheme="majorBidi" w:eastAsiaTheme="minorHAnsi" w:hAnsiTheme="majorBidi" w:cstheme="majorBidi"/>
                <w:sz w:val="20"/>
                <w:szCs w:val="22"/>
              </w:rPr>
              <w:t>5.925</w:t>
            </w:r>
            <w:r w:rsidRPr="00B76C92">
              <w:rPr>
                <w:rFonts w:asciiTheme="majorBidi" w:eastAsiaTheme="minorHAnsi" w:hAnsiTheme="majorBidi" w:cstheme="majorBidi"/>
                <w:spacing w:val="-10"/>
                <w:sz w:val="20"/>
                <w:szCs w:val="22"/>
              </w:rPr>
              <w:t xml:space="preserve"> </w:t>
            </w:r>
            <w:r w:rsidRPr="00B76C92">
              <w:rPr>
                <w:rFonts w:asciiTheme="majorBidi" w:eastAsiaTheme="minorHAnsi" w:hAnsiTheme="majorBidi" w:cstheme="majorBidi"/>
                <w:sz w:val="20"/>
                <w:szCs w:val="22"/>
              </w:rPr>
              <w:t>GHz</w:t>
            </w:r>
          </w:p>
        </w:tc>
      </w:tr>
      <w:tr w:rsidR="00823F77" w:rsidRPr="00B76C92" w14:paraId="6BBC92CF" w14:textId="77777777" w:rsidTr="002B59D1">
        <w:trPr>
          <w:trHeight w:hRule="exact" w:val="309"/>
          <w:jc w:val="center"/>
        </w:trPr>
        <w:tc>
          <w:tcPr>
            <w:tcW w:w="2168" w:type="dxa"/>
            <w:gridSpan w:val="2"/>
            <w:tcBorders>
              <w:top w:val="nil"/>
              <w:left w:val="single" w:sz="16" w:space="0" w:color="000000"/>
              <w:bottom w:val="single" w:sz="16" w:space="0" w:color="000000"/>
              <w:right w:val="single" w:sz="16" w:space="0" w:color="000000"/>
            </w:tcBorders>
          </w:tcPr>
          <w:p w14:paraId="21C733E8" w14:textId="77777777" w:rsidR="00823F77" w:rsidRPr="00B76C92" w:rsidRDefault="00823F77" w:rsidP="002B59D1">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721F05A6" w14:textId="77777777" w:rsidR="00823F77" w:rsidRPr="00B76C92" w:rsidRDefault="00823F77" w:rsidP="002B59D1">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CH175</w:t>
            </w:r>
          </w:p>
        </w:tc>
        <w:tc>
          <w:tcPr>
            <w:tcW w:w="1194" w:type="dxa"/>
            <w:tcBorders>
              <w:top w:val="nil"/>
              <w:left w:val="single" w:sz="16" w:space="0" w:color="000000"/>
              <w:bottom w:val="single" w:sz="16" w:space="0" w:color="000000"/>
              <w:right w:val="single" w:sz="16" w:space="0" w:color="000000"/>
            </w:tcBorders>
          </w:tcPr>
          <w:p w14:paraId="2B289E41" w14:textId="77777777" w:rsidR="00823F77" w:rsidRPr="00B76C92" w:rsidRDefault="00823F77" w:rsidP="002B59D1">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504BDB49" w14:textId="77777777" w:rsidR="00823F77" w:rsidRPr="00B76C92" w:rsidRDefault="00823F77" w:rsidP="002B59D1">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CH181</w:t>
            </w:r>
          </w:p>
        </w:tc>
        <w:tc>
          <w:tcPr>
            <w:tcW w:w="1191" w:type="dxa"/>
            <w:tcBorders>
              <w:top w:val="nil"/>
              <w:left w:val="single" w:sz="16" w:space="0" w:color="000000"/>
              <w:bottom w:val="single" w:sz="16" w:space="0" w:color="000000"/>
              <w:right w:val="single" w:sz="14" w:space="0" w:color="000000"/>
            </w:tcBorders>
          </w:tcPr>
          <w:p w14:paraId="092857CA" w14:textId="77777777" w:rsidR="00823F77" w:rsidRPr="00B76C92" w:rsidRDefault="00823F77" w:rsidP="002B59D1">
            <w:pPr>
              <w:spacing w:before="40" w:after="40"/>
              <w:rPr>
                <w:rFonts w:asciiTheme="majorBidi" w:hAnsiTheme="majorBidi" w:cstheme="majorBidi"/>
              </w:rPr>
            </w:pPr>
          </w:p>
        </w:tc>
      </w:tr>
      <w:tr w:rsidR="00823F77" w:rsidRPr="00B76C92" w14:paraId="3B0141B4" w14:textId="77777777" w:rsidTr="002B59D1">
        <w:trPr>
          <w:trHeight w:hRule="exact" w:val="1020"/>
          <w:jc w:val="center"/>
        </w:trPr>
        <w:tc>
          <w:tcPr>
            <w:tcW w:w="974" w:type="dxa"/>
            <w:tcBorders>
              <w:top w:val="single" w:sz="16" w:space="0" w:color="000000"/>
              <w:left w:val="single" w:sz="16" w:space="0" w:color="000000"/>
              <w:bottom w:val="single" w:sz="12" w:space="0" w:color="000000"/>
              <w:right w:val="single" w:sz="16" w:space="0" w:color="000000"/>
            </w:tcBorders>
          </w:tcPr>
          <w:p w14:paraId="3C58F268" w14:textId="77777777" w:rsidR="00823F77" w:rsidRPr="00B76C92" w:rsidRDefault="00823F77" w:rsidP="002B59D1">
            <w:pPr>
              <w:widowControl w:val="0"/>
              <w:spacing w:before="40" w:after="40"/>
              <w:ind w:left="-9" w:right="-28"/>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5 850-5 855</w:t>
            </w:r>
          </w:p>
          <w:p w14:paraId="3B584624" w14:textId="77777777" w:rsidR="00823F77" w:rsidRPr="00B76C92" w:rsidRDefault="00823F77" w:rsidP="002B59D1">
            <w:pPr>
              <w:widowControl w:val="0"/>
              <w:spacing w:before="40" w:after="40" w:line="302" w:lineRule="exact"/>
              <w:ind w:left="133" w:right="114"/>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reserve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5</w:t>
            </w:r>
            <w:r w:rsidRPr="00B76C92">
              <w:rPr>
                <w:rFonts w:asciiTheme="majorBidi" w:eastAsiaTheme="minorHAnsi" w:hAnsiTheme="majorBidi" w:cstheme="majorBidi"/>
                <w:spacing w:val="-7"/>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44879C0F" w14:textId="77777777" w:rsidR="00823F77" w:rsidRPr="00B76C92" w:rsidRDefault="00823F77" w:rsidP="002B59D1">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CH172</w:t>
            </w:r>
          </w:p>
          <w:p w14:paraId="217AC225" w14:textId="77777777" w:rsidR="00823F77" w:rsidRPr="00B76C92" w:rsidRDefault="00823F77" w:rsidP="002B59D1">
            <w:pPr>
              <w:widowControl w:val="0"/>
              <w:spacing w:before="40" w:after="40" w:line="302" w:lineRule="exact"/>
              <w:ind w:left="246" w:right="221" w:firstLine="23"/>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9"/>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7D76BEFC"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CH174</w:t>
            </w:r>
          </w:p>
          <w:p w14:paraId="4F89B691" w14:textId="77777777" w:rsidR="00823F77" w:rsidRPr="00B76C92" w:rsidRDefault="00823F77" w:rsidP="002B59D1">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712DBD9A" w14:textId="77777777" w:rsidR="00823F77" w:rsidRPr="00B76C92" w:rsidRDefault="00823F77" w:rsidP="002B59D1">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z w:val="20"/>
                <w:szCs w:val="22"/>
              </w:rPr>
              <w:t>CH176</w:t>
            </w:r>
          </w:p>
          <w:p w14:paraId="02CFB07D" w14:textId="77777777" w:rsidR="00823F77" w:rsidRPr="00B76C92" w:rsidRDefault="00823F77" w:rsidP="002B59D1">
            <w:pPr>
              <w:widowControl w:val="0"/>
              <w:spacing w:before="40" w:after="40" w:line="302" w:lineRule="exact"/>
              <w:ind w:left="245"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22"/>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74B2627B" w14:textId="77777777" w:rsidR="00823F77" w:rsidRPr="00B76C92" w:rsidRDefault="00823F77" w:rsidP="002B59D1">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pacing w:val="-1"/>
                <w:sz w:val="20"/>
                <w:szCs w:val="22"/>
              </w:rPr>
              <w:t>CH178</w:t>
            </w:r>
          </w:p>
          <w:p w14:paraId="7A78F5EE" w14:textId="77777777" w:rsidR="00823F77" w:rsidRPr="00B76C92" w:rsidRDefault="00823F77" w:rsidP="002B59D1">
            <w:pPr>
              <w:widowControl w:val="0"/>
              <w:spacing w:before="40" w:after="40" w:line="302" w:lineRule="exact"/>
              <w:ind w:left="245" w:right="223" w:firstLine="41"/>
              <w:rPr>
                <w:rFonts w:asciiTheme="majorBidi" w:eastAsia="Arial" w:hAnsiTheme="majorBidi" w:cstheme="majorBidi"/>
                <w:sz w:val="20"/>
              </w:rPr>
            </w:pPr>
            <w:r w:rsidRPr="00B76C92">
              <w:rPr>
                <w:rFonts w:asciiTheme="majorBidi" w:eastAsiaTheme="minorHAnsi" w:hAnsiTheme="majorBidi" w:cstheme="majorBidi"/>
                <w:spacing w:val="-1"/>
                <w:sz w:val="20"/>
                <w:szCs w:val="22"/>
              </w:rPr>
              <w:t>control</w:t>
            </w:r>
            <w:r w:rsidRPr="00B76C92">
              <w:rPr>
                <w:rFonts w:asciiTheme="majorBidi" w:eastAsiaTheme="minorHAnsi" w:hAnsiTheme="majorBidi" w:cstheme="majorBidi"/>
                <w:spacing w:val="25"/>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0D7F95F0"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CH180</w:t>
            </w:r>
          </w:p>
          <w:p w14:paraId="72A7D002" w14:textId="77777777" w:rsidR="00823F77" w:rsidRPr="00B76C92" w:rsidRDefault="00823F77" w:rsidP="002B59D1">
            <w:pPr>
              <w:widowControl w:val="0"/>
              <w:spacing w:before="40" w:after="40" w:line="302" w:lineRule="exact"/>
              <w:ind w:left="245" w:right="222"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2AE3C2EE" w14:textId="77777777" w:rsidR="00823F77" w:rsidRPr="00B76C92" w:rsidRDefault="00823F77" w:rsidP="002B59D1">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CH182</w:t>
            </w:r>
          </w:p>
          <w:p w14:paraId="7EB9F501" w14:textId="77777777" w:rsidR="00823F77" w:rsidRPr="00B76C92" w:rsidRDefault="00823F77" w:rsidP="002B59D1">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1" w:type="dxa"/>
            <w:tcBorders>
              <w:top w:val="single" w:sz="16" w:space="0" w:color="000000"/>
              <w:left w:val="single" w:sz="16" w:space="0" w:color="000000"/>
              <w:bottom w:val="single" w:sz="12" w:space="0" w:color="000000"/>
              <w:right w:val="single" w:sz="14" w:space="0" w:color="000000"/>
            </w:tcBorders>
          </w:tcPr>
          <w:p w14:paraId="3EF931AE" w14:textId="77777777" w:rsidR="00823F77" w:rsidRPr="00B76C92" w:rsidRDefault="00823F77" w:rsidP="002B59D1">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pacing w:val="-1"/>
                <w:sz w:val="20"/>
                <w:szCs w:val="22"/>
              </w:rPr>
              <w:t>CH184</w:t>
            </w:r>
          </w:p>
          <w:p w14:paraId="78F3C609" w14:textId="77777777" w:rsidR="00823F77" w:rsidRPr="00B76C92" w:rsidRDefault="00823F77" w:rsidP="002B59D1">
            <w:pPr>
              <w:widowControl w:val="0"/>
              <w:spacing w:before="40" w:after="40" w:line="302" w:lineRule="exact"/>
              <w:ind w:left="244" w:right="222" w:firstLine="24"/>
              <w:rPr>
                <w:rFonts w:asciiTheme="majorBidi" w:eastAsia="Arial" w:hAnsiTheme="majorBidi" w:cstheme="majorBidi"/>
                <w:sz w:val="20"/>
              </w:rPr>
            </w:pPr>
            <w:r w:rsidRPr="00B76C92">
              <w:rPr>
                <w:rFonts w:asciiTheme="majorBidi" w:eastAsiaTheme="minorHAnsi" w:hAnsiTheme="majorBidi" w:cstheme="majorBidi"/>
                <w:spacing w:val="-1"/>
                <w:sz w:val="20"/>
                <w:szCs w:val="22"/>
              </w:rPr>
              <w:t>service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r>
    </w:tbl>
    <w:p w14:paraId="3A4268BD" w14:textId="77777777" w:rsidR="00823F77" w:rsidRPr="00B76C92" w:rsidRDefault="00823F77" w:rsidP="00823F77">
      <w:pPr>
        <w:jc w:val="right"/>
        <w:rPr>
          <w:sz w:val="20"/>
        </w:rPr>
      </w:pPr>
    </w:p>
    <w:p w14:paraId="20B8E60A" w14:textId="77777777" w:rsidR="00823F77" w:rsidRPr="00B76C92" w:rsidRDefault="00823F77" w:rsidP="00CD718D">
      <w:pPr>
        <w:pStyle w:val="Normalend"/>
        <w:rPr>
          <w:lang w:eastAsia="ko-KR"/>
        </w:rPr>
      </w:pPr>
      <w:r w:rsidRPr="00B76C92">
        <w:t>Note – This band plan may need to be revised if regulatory changes occur as a result of ongoing regulatory proceedings in the United States.</w:t>
      </w:r>
    </w:p>
    <w:p w14:paraId="5BF93079" w14:textId="70C68313" w:rsidR="00D36F4B" w:rsidRPr="00B76C92" w:rsidRDefault="00D36F4B" w:rsidP="00D36F4B">
      <w:pPr>
        <w:pStyle w:val="Heading3"/>
      </w:pPr>
      <w:bookmarkStart w:id="71" w:name="_Toc423354292"/>
      <w:r w:rsidRPr="00B76C92">
        <w:t xml:space="preserve">7.3.2 </w:t>
      </w:r>
      <w:r w:rsidR="0070573B">
        <w:tab/>
      </w:r>
      <w:r w:rsidRPr="00B76C92">
        <w:t>V2X (</w:t>
      </w:r>
      <w:r w:rsidR="008D2C02" w:rsidRPr="00B76C92">
        <w:t xml:space="preserve">ETSI </w:t>
      </w:r>
      <w:r w:rsidRPr="00B76C92">
        <w:t>ITS-G</w:t>
      </w:r>
      <w:r w:rsidR="008D2C02" w:rsidRPr="00B76C92">
        <w:t>5</w:t>
      </w:r>
      <w:r w:rsidRPr="00B76C92">
        <w:t>)</w:t>
      </w:r>
    </w:p>
    <w:p w14:paraId="01C58AF8" w14:textId="77777777" w:rsidR="00D36F4B" w:rsidRPr="00B76C92" w:rsidRDefault="00D36F4B" w:rsidP="00D36F4B">
      <w:pPr>
        <w:rPr>
          <w:b/>
        </w:rPr>
      </w:pPr>
      <w:r w:rsidRPr="00B76C92">
        <w:rPr>
          <w:b/>
        </w:rPr>
        <w:t>[Editor’s note: Text to be added]</w:t>
      </w:r>
    </w:p>
    <w:p w14:paraId="160BDE91" w14:textId="77777777" w:rsidR="00E735F0" w:rsidRPr="00B76C92" w:rsidRDefault="00E735F0" w:rsidP="00E735F0">
      <w:pPr>
        <w:pStyle w:val="Heading2"/>
      </w:pPr>
      <w:bookmarkStart w:id="72" w:name="_Toc463513035"/>
      <w:r w:rsidRPr="00B76C92">
        <w:t>7.4</w:t>
      </w:r>
      <w:r w:rsidRPr="00B76C92">
        <w:tab/>
        <w:t>Standardization</w:t>
      </w:r>
      <w:bookmarkEnd w:id="71"/>
      <w:bookmarkEnd w:id="72"/>
    </w:p>
    <w:p w14:paraId="606621F0" w14:textId="77777777" w:rsidR="00E735F0" w:rsidRPr="00B76C92" w:rsidRDefault="00E735F0" w:rsidP="0070573B">
      <w:pPr>
        <w:pStyle w:val="TableNo"/>
        <w:spacing w:before="240"/>
        <w:rPr>
          <w:lang w:eastAsia="ja-JP"/>
        </w:rPr>
      </w:pPr>
      <w:r w:rsidRPr="00B76C92">
        <w:t xml:space="preserve">Table </w:t>
      </w:r>
      <w:r w:rsidRPr="00B76C92">
        <w:rPr>
          <w:lang w:eastAsia="ja-JP"/>
        </w:rPr>
        <w:t xml:space="preserve">[X] </w:t>
      </w:r>
    </w:p>
    <w:p w14:paraId="4930D60B" w14:textId="10D99F64" w:rsidR="00E735F0" w:rsidRPr="00B76C92" w:rsidRDefault="00E735F0" w:rsidP="00E735F0">
      <w:pPr>
        <w:pStyle w:val="Tabletitle"/>
        <w:rPr>
          <w:lang w:eastAsia="ja-JP"/>
        </w:rPr>
      </w:pPr>
      <w:r w:rsidRPr="00B76C92">
        <w:rPr>
          <w:lang w:eastAsia="ja-JP"/>
        </w:rPr>
        <w:t xml:space="preserve">Global Standards </w:t>
      </w:r>
      <w:r w:rsidR="001D16CA" w:rsidRPr="00B76C92">
        <w:rPr>
          <w:lang w:eastAsia="ja-JP"/>
        </w:rPr>
        <w:t xml:space="preserve">and technical specifications </w:t>
      </w:r>
      <w:r w:rsidRPr="00B76C92">
        <w:rPr>
          <w:lang w:eastAsia="ja-JP"/>
        </w:rPr>
        <w:t>on Advanced ITS radiocommunication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68"/>
        <w:gridCol w:w="6520"/>
      </w:tblGrid>
      <w:tr w:rsidR="00E735F0" w:rsidRPr="00B76C92" w14:paraId="35AB57E5" w14:textId="77777777" w:rsidTr="005F37B1">
        <w:trPr>
          <w:trHeight w:val="113"/>
          <w:tblHeader/>
          <w:jc w:val="center"/>
        </w:trPr>
        <w:tc>
          <w:tcPr>
            <w:tcW w:w="946" w:type="dxa"/>
            <w:shd w:val="clear" w:color="auto" w:fill="auto"/>
            <w:vAlign w:val="center"/>
          </w:tcPr>
          <w:p w14:paraId="71904660" w14:textId="77777777" w:rsidR="00E735F0" w:rsidRPr="00B76C92" w:rsidRDefault="00E735F0" w:rsidP="0070573B">
            <w:pPr>
              <w:pStyle w:val="Tablehead"/>
              <w:spacing w:before="40" w:after="40"/>
            </w:pPr>
            <w:r w:rsidRPr="00B76C92">
              <w:t>SDO</w:t>
            </w:r>
          </w:p>
        </w:tc>
        <w:tc>
          <w:tcPr>
            <w:tcW w:w="2168" w:type="dxa"/>
            <w:shd w:val="clear" w:color="auto" w:fill="auto"/>
            <w:vAlign w:val="center"/>
          </w:tcPr>
          <w:p w14:paraId="46E8BDAC" w14:textId="77777777" w:rsidR="00E735F0" w:rsidRPr="00B76C92" w:rsidRDefault="00E735F0" w:rsidP="0070573B">
            <w:pPr>
              <w:pStyle w:val="Tablehead"/>
              <w:spacing w:before="40" w:after="40"/>
            </w:pPr>
            <w:r w:rsidRPr="00B76C92">
              <w:t>Standard No.</w:t>
            </w:r>
          </w:p>
        </w:tc>
        <w:tc>
          <w:tcPr>
            <w:tcW w:w="6520" w:type="dxa"/>
            <w:shd w:val="clear" w:color="auto" w:fill="auto"/>
            <w:vAlign w:val="center"/>
          </w:tcPr>
          <w:p w14:paraId="69C13F6E" w14:textId="77777777" w:rsidR="00E735F0" w:rsidRPr="00B76C92" w:rsidRDefault="00E735F0" w:rsidP="0070573B">
            <w:pPr>
              <w:pStyle w:val="Tablehead"/>
              <w:spacing w:before="40" w:after="40"/>
            </w:pPr>
            <w:r w:rsidRPr="00B76C92">
              <w:t>Title</w:t>
            </w:r>
          </w:p>
        </w:tc>
      </w:tr>
      <w:tr w:rsidR="00E735F0" w:rsidRPr="00B76C92" w14:paraId="50B28D1D" w14:textId="77777777" w:rsidTr="005F37B1">
        <w:trPr>
          <w:trHeight w:val="113"/>
          <w:jc w:val="center"/>
        </w:trPr>
        <w:tc>
          <w:tcPr>
            <w:tcW w:w="946" w:type="dxa"/>
            <w:vMerge w:val="restart"/>
            <w:shd w:val="clear" w:color="auto" w:fill="auto"/>
            <w:vAlign w:val="center"/>
          </w:tcPr>
          <w:p w14:paraId="084C2776" w14:textId="0A9F768D" w:rsidR="00E735F0" w:rsidRPr="00B76C92" w:rsidRDefault="00E735F0" w:rsidP="0070573B">
            <w:pPr>
              <w:pStyle w:val="Tabletext"/>
              <w:jc w:val="center"/>
              <w:rPr>
                <w:lang w:eastAsia="ko-KR"/>
              </w:rPr>
            </w:pPr>
            <w:r w:rsidRPr="00B76C92">
              <w:rPr>
                <w:lang w:eastAsia="ko-KR"/>
              </w:rPr>
              <w:t>ITU</w:t>
            </w:r>
          </w:p>
        </w:tc>
        <w:tc>
          <w:tcPr>
            <w:tcW w:w="2168" w:type="dxa"/>
            <w:shd w:val="clear" w:color="auto" w:fill="auto"/>
            <w:vAlign w:val="center"/>
          </w:tcPr>
          <w:p w14:paraId="6C9283C0" w14:textId="77777777" w:rsidR="00E735F0" w:rsidRPr="00B76C92" w:rsidRDefault="00E735F0" w:rsidP="0070573B">
            <w:pPr>
              <w:pStyle w:val="Tabletext"/>
              <w:rPr>
                <w:lang w:eastAsia="ko-KR"/>
              </w:rPr>
            </w:pPr>
            <w:r w:rsidRPr="00B76C92">
              <w:rPr>
                <w:lang w:eastAsia="ko-KR"/>
              </w:rPr>
              <w:t>ITU-R M.1890</w:t>
            </w:r>
          </w:p>
        </w:tc>
        <w:tc>
          <w:tcPr>
            <w:tcW w:w="6520" w:type="dxa"/>
            <w:shd w:val="clear" w:color="auto" w:fill="auto"/>
            <w:vAlign w:val="center"/>
          </w:tcPr>
          <w:p w14:paraId="4BD54B32" w14:textId="77777777" w:rsidR="00E735F0" w:rsidRPr="00B76C92" w:rsidRDefault="00E735F0" w:rsidP="0070573B">
            <w:pPr>
              <w:pStyle w:val="Tabletext"/>
              <w:rPr>
                <w:lang w:eastAsia="ko-KR"/>
              </w:rPr>
            </w:pPr>
            <w:r w:rsidRPr="00B76C92">
              <w:rPr>
                <w:lang w:eastAsia="ko-KR"/>
              </w:rPr>
              <w:t>Intelligent transport systems - Guidelines and objectives</w:t>
            </w:r>
          </w:p>
        </w:tc>
      </w:tr>
      <w:tr w:rsidR="00E735F0" w:rsidRPr="00B76C92" w14:paraId="6A96D0AD" w14:textId="77777777" w:rsidTr="005F37B1">
        <w:trPr>
          <w:trHeight w:val="113"/>
          <w:jc w:val="center"/>
        </w:trPr>
        <w:tc>
          <w:tcPr>
            <w:tcW w:w="946" w:type="dxa"/>
            <w:vMerge/>
            <w:shd w:val="clear" w:color="auto" w:fill="auto"/>
            <w:vAlign w:val="center"/>
          </w:tcPr>
          <w:p w14:paraId="6CDC641B" w14:textId="77777777" w:rsidR="00E735F0" w:rsidRPr="00B76C92" w:rsidRDefault="00E735F0" w:rsidP="0070573B">
            <w:pPr>
              <w:pStyle w:val="Tabletext"/>
              <w:jc w:val="center"/>
              <w:rPr>
                <w:lang w:eastAsia="ja-JP"/>
              </w:rPr>
            </w:pPr>
          </w:p>
        </w:tc>
        <w:tc>
          <w:tcPr>
            <w:tcW w:w="2168" w:type="dxa"/>
            <w:shd w:val="clear" w:color="auto" w:fill="auto"/>
            <w:vAlign w:val="center"/>
          </w:tcPr>
          <w:p w14:paraId="5DF94017" w14:textId="77777777" w:rsidR="00E735F0" w:rsidRPr="00B76C92" w:rsidRDefault="00E735F0" w:rsidP="0070573B">
            <w:pPr>
              <w:pStyle w:val="Tabletext"/>
              <w:rPr>
                <w:lang w:eastAsia="ja-JP"/>
              </w:rPr>
            </w:pPr>
            <w:r w:rsidRPr="00B76C92">
              <w:rPr>
                <w:lang w:eastAsia="ja-JP"/>
              </w:rPr>
              <w:t>Report ITU-R M.2228</w:t>
            </w:r>
          </w:p>
        </w:tc>
        <w:tc>
          <w:tcPr>
            <w:tcW w:w="6520" w:type="dxa"/>
            <w:shd w:val="clear" w:color="auto" w:fill="auto"/>
            <w:vAlign w:val="center"/>
          </w:tcPr>
          <w:p w14:paraId="3E1C9BEE" w14:textId="77777777" w:rsidR="00E735F0" w:rsidRPr="00B76C92" w:rsidRDefault="00E735F0" w:rsidP="0070573B">
            <w:pPr>
              <w:pStyle w:val="Tabletext"/>
              <w:rPr>
                <w:lang w:eastAsia="ja-JP"/>
              </w:rPr>
            </w:pPr>
            <w:r w:rsidRPr="00B76C92">
              <w:rPr>
                <w:rFonts w:eastAsia="SimSun"/>
                <w:lang w:eastAsia="zh-CN"/>
              </w:rPr>
              <w:t>Advanced intelligent transport systems (ITS) radiocommunications</w:t>
            </w:r>
          </w:p>
        </w:tc>
      </w:tr>
      <w:tr w:rsidR="00E735F0" w:rsidRPr="00B76C92" w14:paraId="349D59B9" w14:textId="77777777" w:rsidTr="005F37B1">
        <w:trPr>
          <w:trHeight w:val="113"/>
          <w:jc w:val="center"/>
        </w:trPr>
        <w:tc>
          <w:tcPr>
            <w:tcW w:w="946" w:type="dxa"/>
            <w:vMerge/>
            <w:shd w:val="clear" w:color="auto" w:fill="auto"/>
            <w:vAlign w:val="center"/>
          </w:tcPr>
          <w:p w14:paraId="36D0672C" w14:textId="77777777" w:rsidR="00E735F0" w:rsidRPr="00B76C92" w:rsidRDefault="00E735F0" w:rsidP="0070573B">
            <w:pPr>
              <w:pStyle w:val="Tabletext"/>
              <w:jc w:val="center"/>
              <w:rPr>
                <w:lang w:eastAsia="ko-KR"/>
              </w:rPr>
            </w:pPr>
          </w:p>
        </w:tc>
        <w:tc>
          <w:tcPr>
            <w:tcW w:w="2168" w:type="dxa"/>
            <w:shd w:val="clear" w:color="auto" w:fill="auto"/>
            <w:vAlign w:val="center"/>
          </w:tcPr>
          <w:p w14:paraId="7412D328" w14:textId="18CD77DB" w:rsidR="00E735F0" w:rsidRPr="00B76C92" w:rsidRDefault="00E735F0" w:rsidP="0070573B">
            <w:pPr>
              <w:pStyle w:val="Tabletext"/>
              <w:rPr>
                <w:lang w:eastAsia="ja-JP"/>
              </w:rPr>
            </w:pPr>
            <w:r w:rsidRPr="00B76C92">
              <w:rPr>
                <w:lang w:eastAsia="ja-JP"/>
              </w:rPr>
              <w:t>ITU-R M.2084</w:t>
            </w:r>
          </w:p>
        </w:tc>
        <w:tc>
          <w:tcPr>
            <w:tcW w:w="6520" w:type="dxa"/>
            <w:shd w:val="clear" w:color="auto" w:fill="auto"/>
            <w:vAlign w:val="center"/>
          </w:tcPr>
          <w:p w14:paraId="113B8D03" w14:textId="77777777" w:rsidR="00E735F0" w:rsidRPr="00B76C92" w:rsidRDefault="00E735F0" w:rsidP="0070573B">
            <w:pPr>
              <w:pStyle w:val="Tabletext"/>
              <w:rPr>
                <w:lang w:eastAsia="ko-KR"/>
              </w:rPr>
            </w:pPr>
            <w:r w:rsidRPr="00B76C92">
              <w:rPr>
                <w:lang w:eastAsia="ko-KR"/>
              </w:rPr>
              <w:t>Radio interface standards of vehicle-to-vehicle and vehicle-to-infrastructure communication for intelligent transport systems applications</w:t>
            </w:r>
          </w:p>
        </w:tc>
      </w:tr>
      <w:tr w:rsidR="00E735F0" w:rsidRPr="00B76C92" w14:paraId="33E10C4C" w14:textId="77777777" w:rsidTr="005F37B1">
        <w:trPr>
          <w:trHeight w:val="113"/>
          <w:jc w:val="center"/>
        </w:trPr>
        <w:tc>
          <w:tcPr>
            <w:tcW w:w="946" w:type="dxa"/>
            <w:vMerge w:val="restart"/>
            <w:shd w:val="clear" w:color="auto" w:fill="auto"/>
            <w:vAlign w:val="center"/>
          </w:tcPr>
          <w:p w14:paraId="1387D970" w14:textId="77777777" w:rsidR="00E735F0" w:rsidRPr="00B76C92" w:rsidRDefault="00E735F0" w:rsidP="0070573B">
            <w:pPr>
              <w:pStyle w:val="Tabletext"/>
              <w:jc w:val="center"/>
              <w:rPr>
                <w:lang w:eastAsia="ko-KR"/>
              </w:rPr>
            </w:pPr>
            <w:r w:rsidRPr="00B76C92">
              <w:rPr>
                <w:lang w:eastAsia="ko-KR"/>
              </w:rPr>
              <w:t>ETSI</w:t>
            </w:r>
          </w:p>
        </w:tc>
        <w:tc>
          <w:tcPr>
            <w:tcW w:w="2168" w:type="dxa"/>
            <w:shd w:val="clear" w:color="auto" w:fill="auto"/>
            <w:vAlign w:val="center"/>
          </w:tcPr>
          <w:p w14:paraId="5DAD5F40" w14:textId="77777777" w:rsidR="00E735F0" w:rsidRPr="00B76C92" w:rsidRDefault="008A0EFB" w:rsidP="0070573B">
            <w:pPr>
              <w:pStyle w:val="Tabletext"/>
              <w:rPr>
                <w:lang w:eastAsia="ja-JP"/>
              </w:rPr>
            </w:pPr>
            <w:hyperlink r:id="rId34" w:tooltip="TR 102 638" w:history="1">
              <w:r w:rsidR="00E735F0" w:rsidRPr="00B76C92">
                <w:rPr>
                  <w:rStyle w:val="Hyperlink"/>
                </w:rPr>
                <w:t>TR 102 638</w:t>
              </w:r>
            </w:hyperlink>
          </w:p>
        </w:tc>
        <w:tc>
          <w:tcPr>
            <w:tcW w:w="6520" w:type="dxa"/>
            <w:shd w:val="clear" w:color="auto" w:fill="auto"/>
            <w:vAlign w:val="center"/>
          </w:tcPr>
          <w:p w14:paraId="5F2BF19D" w14:textId="77777777" w:rsidR="00E735F0" w:rsidRPr="00B76C92" w:rsidRDefault="00E735F0" w:rsidP="0070573B">
            <w:pPr>
              <w:pStyle w:val="Tabletext"/>
              <w:rPr>
                <w:lang w:eastAsia="ko-KR"/>
              </w:rPr>
            </w:pPr>
            <w:r w:rsidRPr="00B76C92">
              <w:t>Intelligent Transport Systems (ITS); Vehicular Communications; Basic Set of Applications; Definitions</w:t>
            </w:r>
          </w:p>
        </w:tc>
      </w:tr>
      <w:tr w:rsidR="00E735F0" w:rsidRPr="00B76C92" w14:paraId="29C13263" w14:textId="77777777" w:rsidTr="005F37B1">
        <w:trPr>
          <w:trHeight w:val="113"/>
          <w:jc w:val="center"/>
        </w:trPr>
        <w:tc>
          <w:tcPr>
            <w:tcW w:w="946" w:type="dxa"/>
            <w:vMerge/>
            <w:shd w:val="clear" w:color="auto" w:fill="auto"/>
            <w:vAlign w:val="center"/>
          </w:tcPr>
          <w:p w14:paraId="5BA1878A" w14:textId="77777777" w:rsidR="00E735F0" w:rsidRPr="00B76C92" w:rsidRDefault="00E735F0" w:rsidP="0070573B">
            <w:pPr>
              <w:pStyle w:val="Tabletext"/>
              <w:jc w:val="center"/>
              <w:rPr>
                <w:lang w:eastAsia="ko-KR"/>
              </w:rPr>
            </w:pPr>
          </w:p>
        </w:tc>
        <w:tc>
          <w:tcPr>
            <w:tcW w:w="2168" w:type="dxa"/>
            <w:shd w:val="clear" w:color="auto" w:fill="auto"/>
            <w:vAlign w:val="center"/>
          </w:tcPr>
          <w:p w14:paraId="5ED9A15B" w14:textId="77777777" w:rsidR="00E735F0" w:rsidRPr="00B76C92" w:rsidRDefault="008A0EFB" w:rsidP="0070573B">
            <w:pPr>
              <w:pStyle w:val="Tabletext"/>
              <w:rPr>
                <w:lang w:eastAsia="ja-JP"/>
              </w:rPr>
            </w:pPr>
            <w:hyperlink r:id="rId35" w:tooltip="TS 102 637" w:history="1">
              <w:r w:rsidR="00E735F0" w:rsidRPr="00B76C92">
                <w:rPr>
                  <w:rStyle w:val="Hyperlink"/>
                </w:rPr>
                <w:t>TS 102 637 series</w:t>
              </w:r>
            </w:hyperlink>
          </w:p>
        </w:tc>
        <w:tc>
          <w:tcPr>
            <w:tcW w:w="6520" w:type="dxa"/>
            <w:shd w:val="clear" w:color="auto" w:fill="auto"/>
            <w:vAlign w:val="center"/>
          </w:tcPr>
          <w:p w14:paraId="5E10134C" w14:textId="77777777" w:rsidR="00E735F0" w:rsidRPr="00B76C92" w:rsidRDefault="00E735F0" w:rsidP="0070573B">
            <w:pPr>
              <w:pStyle w:val="Tabletext"/>
              <w:rPr>
                <w:lang w:eastAsia="ko-KR"/>
              </w:rPr>
            </w:pPr>
            <w:r w:rsidRPr="00B76C92">
              <w:t>Intelligent Transport Systems (ITS); Vehicular Communications; Basic Set of Applications</w:t>
            </w:r>
          </w:p>
        </w:tc>
      </w:tr>
      <w:tr w:rsidR="00D111BF" w:rsidRPr="00B76C92" w14:paraId="4D6CB017" w14:textId="77777777" w:rsidTr="005F37B1">
        <w:trPr>
          <w:trHeight w:val="113"/>
          <w:jc w:val="center"/>
        </w:trPr>
        <w:tc>
          <w:tcPr>
            <w:tcW w:w="946" w:type="dxa"/>
            <w:vMerge/>
            <w:shd w:val="clear" w:color="auto" w:fill="auto"/>
            <w:vAlign w:val="center"/>
          </w:tcPr>
          <w:p w14:paraId="73B6C964" w14:textId="77777777" w:rsidR="00D111BF" w:rsidRPr="00B76C92" w:rsidRDefault="00D111BF" w:rsidP="0070573B">
            <w:pPr>
              <w:pStyle w:val="Tabletext"/>
              <w:jc w:val="center"/>
              <w:rPr>
                <w:lang w:eastAsia="ko-KR"/>
              </w:rPr>
            </w:pPr>
          </w:p>
        </w:tc>
        <w:tc>
          <w:tcPr>
            <w:tcW w:w="2168" w:type="dxa"/>
            <w:shd w:val="clear" w:color="auto" w:fill="auto"/>
            <w:vAlign w:val="center"/>
          </w:tcPr>
          <w:p w14:paraId="465901D5" w14:textId="77777777" w:rsidR="00D111BF" w:rsidRPr="00B76C92" w:rsidRDefault="008A0EFB" w:rsidP="0070573B">
            <w:pPr>
              <w:pStyle w:val="Tabletext"/>
            </w:pPr>
            <w:hyperlink r:id="rId36" w:history="1">
              <w:r w:rsidR="00D111BF" w:rsidRPr="00B76C92">
                <w:rPr>
                  <w:rStyle w:val="Hyperlink"/>
                </w:rPr>
                <w:t>EN 302 637-2</w:t>
              </w:r>
            </w:hyperlink>
          </w:p>
        </w:tc>
        <w:tc>
          <w:tcPr>
            <w:tcW w:w="6520" w:type="dxa"/>
            <w:shd w:val="clear" w:color="auto" w:fill="auto"/>
            <w:vAlign w:val="center"/>
          </w:tcPr>
          <w:p w14:paraId="5FA80FA2" w14:textId="77777777" w:rsidR="00D111BF" w:rsidRPr="00B76C92" w:rsidRDefault="00D111BF" w:rsidP="0070573B">
            <w:pPr>
              <w:pStyle w:val="Tabletext"/>
            </w:pPr>
            <w:r w:rsidRPr="00B76C92">
              <w:t>ITS-Vehicular Communications; Basic Set of Applications; Part 2: Specification of Cooperative Awareness Basic Service.</w:t>
            </w:r>
          </w:p>
        </w:tc>
      </w:tr>
      <w:tr w:rsidR="00D111BF" w:rsidRPr="00B76C92" w14:paraId="3C23F20D" w14:textId="77777777" w:rsidTr="005F37B1">
        <w:trPr>
          <w:trHeight w:val="113"/>
          <w:jc w:val="center"/>
        </w:trPr>
        <w:tc>
          <w:tcPr>
            <w:tcW w:w="946" w:type="dxa"/>
            <w:vMerge/>
            <w:shd w:val="clear" w:color="auto" w:fill="auto"/>
            <w:vAlign w:val="center"/>
          </w:tcPr>
          <w:p w14:paraId="5DAC2DF5" w14:textId="77777777" w:rsidR="00D111BF" w:rsidRPr="00B76C92" w:rsidRDefault="00D111BF" w:rsidP="0070573B">
            <w:pPr>
              <w:pStyle w:val="Tabletext"/>
              <w:jc w:val="center"/>
              <w:rPr>
                <w:lang w:eastAsia="ko-KR"/>
              </w:rPr>
            </w:pPr>
          </w:p>
        </w:tc>
        <w:tc>
          <w:tcPr>
            <w:tcW w:w="2168" w:type="dxa"/>
            <w:shd w:val="clear" w:color="auto" w:fill="auto"/>
            <w:vAlign w:val="center"/>
          </w:tcPr>
          <w:p w14:paraId="316BF469" w14:textId="77777777" w:rsidR="00D111BF" w:rsidRPr="00B76C92" w:rsidRDefault="008A0EFB" w:rsidP="0070573B">
            <w:pPr>
              <w:pStyle w:val="Tabletext"/>
            </w:pPr>
            <w:hyperlink r:id="rId37" w:history="1">
              <w:r w:rsidR="00D111BF" w:rsidRPr="00B76C92">
                <w:rPr>
                  <w:rStyle w:val="Hyperlink"/>
                  <w:lang w:eastAsia="fr-FR"/>
                </w:rPr>
                <w:t>EN 302 637-3</w:t>
              </w:r>
            </w:hyperlink>
          </w:p>
        </w:tc>
        <w:tc>
          <w:tcPr>
            <w:tcW w:w="6520" w:type="dxa"/>
            <w:shd w:val="clear" w:color="auto" w:fill="auto"/>
            <w:vAlign w:val="center"/>
          </w:tcPr>
          <w:p w14:paraId="158C22E9" w14:textId="77777777" w:rsidR="00D111BF" w:rsidRPr="00B76C92" w:rsidRDefault="00D111BF" w:rsidP="0070573B">
            <w:pPr>
              <w:pStyle w:val="Tabletext"/>
            </w:pPr>
            <w:r w:rsidRPr="00B76C92">
              <w:t>ITS-Vehicular Communications; Basic Set of Applications; Part 3: Specifications of Decentralized Environmental Notification Basic Service.</w:t>
            </w:r>
          </w:p>
        </w:tc>
      </w:tr>
      <w:tr w:rsidR="00D111BF" w:rsidRPr="00B76C92" w14:paraId="15023432" w14:textId="77777777" w:rsidTr="005F37B1">
        <w:trPr>
          <w:trHeight w:val="113"/>
          <w:jc w:val="center"/>
        </w:trPr>
        <w:tc>
          <w:tcPr>
            <w:tcW w:w="946" w:type="dxa"/>
            <w:vMerge/>
            <w:shd w:val="clear" w:color="auto" w:fill="auto"/>
            <w:vAlign w:val="center"/>
          </w:tcPr>
          <w:p w14:paraId="4A09B969" w14:textId="77777777" w:rsidR="00D111BF" w:rsidRPr="00B76C92" w:rsidRDefault="00D111BF" w:rsidP="0070573B">
            <w:pPr>
              <w:pStyle w:val="Tabletext"/>
              <w:jc w:val="center"/>
              <w:rPr>
                <w:lang w:eastAsia="ko-KR"/>
              </w:rPr>
            </w:pPr>
          </w:p>
        </w:tc>
        <w:tc>
          <w:tcPr>
            <w:tcW w:w="2168" w:type="dxa"/>
            <w:shd w:val="clear" w:color="auto" w:fill="auto"/>
            <w:vAlign w:val="center"/>
          </w:tcPr>
          <w:p w14:paraId="721ABF11" w14:textId="77777777" w:rsidR="00D111BF" w:rsidRPr="00B76C92" w:rsidRDefault="008A0EFB" w:rsidP="0070573B">
            <w:pPr>
              <w:pStyle w:val="Tabletext"/>
              <w:rPr>
                <w:lang w:eastAsia="ja-JP"/>
              </w:rPr>
            </w:pPr>
            <w:hyperlink r:id="rId38" w:tgtFrame="_blank" w:tooltip="EN 302 665" w:history="1">
              <w:r w:rsidR="00D111BF" w:rsidRPr="00B76C92">
                <w:rPr>
                  <w:rStyle w:val="Hyperlink"/>
                </w:rPr>
                <w:t>EN 302 665</w:t>
              </w:r>
            </w:hyperlink>
          </w:p>
        </w:tc>
        <w:tc>
          <w:tcPr>
            <w:tcW w:w="6520" w:type="dxa"/>
            <w:shd w:val="clear" w:color="auto" w:fill="auto"/>
            <w:vAlign w:val="center"/>
          </w:tcPr>
          <w:p w14:paraId="0720EBC9" w14:textId="77777777" w:rsidR="00D111BF" w:rsidRPr="00B76C92" w:rsidRDefault="00D111BF" w:rsidP="0070573B">
            <w:pPr>
              <w:pStyle w:val="Tabletext"/>
              <w:rPr>
                <w:lang w:eastAsia="ko-KR"/>
              </w:rPr>
            </w:pPr>
            <w:r w:rsidRPr="00B76C92">
              <w:t>Intelligent Transport Systems (ITS); Communications Architecture</w:t>
            </w:r>
          </w:p>
        </w:tc>
      </w:tr>
      <w:tr w:rsidR="00D111BF" w:rsidRPr="00B76C92" w14:paraId="6F0719AA" w14:textId="77777777" w:rsidTr="005F37B1">
        <w:trPr>
          <w:trHeight w:val="113"/>
          <w:jc w:val="center"/>
        </w:trPr>
        <w:tc>
          <w:tcPr>
            <w:tcW w:w="946" w:type="dxa"/>
            <w:vMerge/>
            <w:shd w:val="clear" w:color="auto" w:fill="auto"/>
            <w:vAlign w:val="center"/>
          </w:tcPr>
          <w:p w14:paraId="10992228" w14:textId="77777777" w:rsidR="00D111BF" w:rsidRPr="00B76C92" w:rsidRDefault="00D111BF" w:rsidP="0070573B">
            <w:pPr>
              <w:pStyle w:val="Tabletext"/>
              <w:jc w:val="center"/>
              <w:rPr>
                <w:lang w:eastAsia="ko-KR"/>
              </w:rPr>
            </w:pPr>
          </w:p>
        </w:tc>
        <w:tc>
          <w:tcPr>
            <w:tcW w:w="2168" w:type="dxa"/>
            <w:shd w:val="clear" w:color="auto" w:fill="auto"/>
            <w:vAlign w:val="center"/>
          </w:tcPr>
          <w:p w14:paraId="5DC010A7" w14:textId="77777777" w:rsidR="00D111BF" w:rsidRPr="00B76C92" w:rsidRDefault="008A0EFB" w:rsidP="0070573B">
            <w:pPr>
              <w:pStyle w:val="Tabletext"/>
              <w:rPr>
                <w:lang w:eastAsia="ja-JP"/>
              </w:rPr>
            </w:pPr>
            <w:hyperlink r:id="rId39" w:history="1">
              <w:r w:rsidR="00D111BF" w:rsidRPr="00B76C92">
                <w:rPr>
                  <w:rStyle w:val="Hyperlink"/>
                </w:rPr>
                <w:t>TS 102 636 series</w:t>
              </w:r>
            </w:hyperlink>
          </w:p>
        </w:tc>
        <w:tc>
          <w:tcPr>
            <w:tcW w:w="6520" w:type="dxa"/>
            <w:shd w:val="clear" w:color="auto" w:fill="auto"/>
            <w:vAlign w:val="center"/>
          </w:tcPr>
          <w:p w14:paraId="2C4BB262" w14:textId="77777777" w:rsidR="00D111BF" w:rsidRPr="00B76C92" w:rsidRDefault="00D111BF" w:rsidP="0070573B">
            <w:pPr>
              <w:pStyle w:val="Tabletext"/>
              <w:rPr>
                <w:lang w:eastAsia="ko-KR"/>
              </w:rPr>
            </w:pPr>
            <w:r w:rsidRPr="00B76C92">
              <w:t>Intelligent Transport Systems (ITS); Vehicular Communications; GeoNetworking;</w:t>
            </w:r>
          </w:p>
        </w:tc>
      </w:tr>
      <w:tr w:rsidR="00D111BF" w:rsidRPr="00B76C92" w14:paraId="5DF611AB" w14:textId="77777777" w:rsidTr="005F37B1">
        <w:trPr>
          <w:trHeight w:val="113"/>
          <w:jc w:val="center"/>
        </w:trPr>
        <w:tc>
          <w:tcPr>
            <w:tcW w:w="946" w:type="dxa"/>
            <w:vMerge/>
            <w:shd w:val="clear" w:color="auto" w:fill="auto"/>
            <w:vAlign w:val="center"/>
          </w:tcPr>
          <w:p w14:paraId="7E707435" w14:textId="77777777" w:rsidR="00D111BF" w:rsidRPr="00B76C92" w:rsidRDefault="00D111BF" w:rsidP="0070573B">
            <w:pPr>
              <w:pStyle w:val="Tabletext"/>
              <w:jc w:val="center"/>
              <w:rPr>
                <w:lang w:eastAsia="ko-KR"/>
              </w:rPr>
            </w:pPr>
          </w:p>
        </w:tc>
        <w:tc>
          <w:tcPr>
            <w:tcW w:w="2168" w:type="dxa"/>
            <w:shd w:val="clear" w:color="auto" w:fill="auto"/>
            <w:vAlign w:val="center"/>
          </w:tcPr>
          <w:p w14:paraId="3B27135C" w14:textId="77777777" w:rsidR="00D111BF" w:rsidRPr="00B76C92" w:rsidRDefault="008A0EFB" w:rsidP="0070573B">
            <w:pPr>
              <w:pStyle w:val="Tabletext"/>
            </w:pPr>
            <w:hyperlink r:id="rId40" w:history="1">
              <w:r w:rsidR="00D111BF" w:rsidRPr="00B76C92">
                <w:rPr>
                  <w:rStyle w:val="Hyperlink"/>
                </w:rPr>
                <w:t>EN 302 636-4-1</w:t>
              </w:r>
            </w:hyperlink>
          </w:p>
        </w:tc>
        <w:tc>
          <w:tcPr>
            <w:tcW w:w="6520" w:type="dxa"/>
            <w:shd w:val="clear" w:color="auto" w:fill="auto"/>
            <w:vAlign w:val="center"/>
          </w:tcPr>
          <w:p w14:paraId="651E7EDF" w14:textId="0B35F75F" w:rsidR="00D111BF" w:rsidRPr="00B76C92" w:rsidRDefault="00D111BF" w:rsidP="0070573B">
            <w:pPr>
              <w:pStyle w:val="Tabletext"/>
            </w:pPr>
            <w:r w:rsidRPr="00B76C92">
              <w:t>Intelligent Transport Systems (ITS); Vehicular Communications; GeoNetworking; Part 4: Geographical Addr</w:t>
            </w:r>
            <w:r w:rsidR="005F37B1">
              <w:t>essing and Forwarding for Point</w:t>
            </w:r>
            <w:r w:rsidR="005F37B1">
              <w:noBreakHyphen/>
            </w:r>
            <w:r w:rsidRPr="00B76C92">
              <w:t>to-Point and Point-to-Multipoint Communications; Sub-</w:t>
            </w:r>
            <w:r w:rsidR="005F37B1" w:rsidRPr="00B76C92">
              <w:t xml:space="preserve">Part </w:t>
            </w:r>
            <w:r w:rsidRPr="00B76C92">
              <w:t>1: Media-Independent Functionality.</w:t>
            </w:r>
          </w:p>
        </w:tc>
      </w:tr>
      <w:tr w:rsidR="00D111BF" w:rsidRPr="00B76C92" w14:paraId="67FD6F40" w14:textId="77777777" w:rsidTr="005F37B1">
        <w:trPr>
          <w:trHeight w:val="113"/>
          <w:jc w:val="center"/>
        </w:trPr>
        <w:tc>
          <w:tcPr>
            <w:tcW w:w="946" w:type="dxa"/>
            <w:vMerge/>
            <w:shd w:val="clear" w:color="auto" w:fill="auto"/>
            <w:vAlign w:val="center"/>
          </w:tcPr>
          <w:p w14:paraId="4410B319" w14:textId="77777777" w:rsidR="00D111BF" w:rsidRPr="00B76C92" w:rsidRDefault="00D111BF" w:rsidP="0070573B">
            <w:pPr>
              <w:pStyle w:val="Tabletext"/>
              <w:jc w:val="center"/>
              <w:rPr>
                <w:lang w:eastAsia="ko-KR"/>
              </w:rPr>
            </w:pPr>
          </w:p>
        </w:tc>
        <w:tc>
          <w:tcPr>
            <w:tcW w:w="2168" w:type="dxa"/>
            <w:shd w:val="clear" w:color="auto" w:fill="auto"/>
            <w:vAlign w:val="center"/>
          </w:tcPr>
          <w:p w14:paraId="4FB3A816" w14:textId="77777777" w:rsidR="00D111BF" w:rsidRPr="00B76C92" w:rsidRDefault="008A0EFB" w:rsidP="0070573B">
            <w:pPr>
              <w:pStyle w:val="Tabletext"/>
            </w:pPr>
            <w:hyperlink r:id="rId41" w:history="1">
              <w:r w:rsidR="00D111BF" w:rsidRPr="00B76C92">
                <w:rPr>
                  <w:rStyle w:val="Hyperlink"/>
                </w:rPr>
                <w:t>TR 101 607</w:t>
              </w:r>
            </w:hyperlink>
          </w:p>
        </w:tc>
        <w:tc>
          <w:tcPr>
            <w:tcW w:w="6520" w:type="dxa"/>
            <w:shd w:val="clear" w:color="auto" w:fill="auto"/>
            <w:vAlign w:val="center"/>
          </w:tcPr>
          <w:p w14:paraId="3A44444F" w14:textId="77777777" w:rsidR="00D111BF" w:rsidRPr="00B76C92" w:rsidRDefault="00D111BF" w:rsidP="0070573B">
            <w:pPr>
              <w:pStyle w:val="Tabletext"/>
            </w:pPr>
            <w:r w:rsidRPr="00B76C92">
              <w:t>Intelligent Transport Systems (ITS); Cooperative ITS (C-ITS); Release 1</w:t>
            </w:r>
          </w:p>
        </w:tc>
      </w:tr>
      <w:tr w:rsidR="00D111BF" w:rsidRPr="00B76C92" w14:paraId="73BF4297" w14:textId="77777777" w:rsidTr="005F37B1">
        <w:trPr>
          <w:trHeight w:val="113"/>
          <w:jc w:val="center"/>
        </w:trPr>
        <w:tc>
          <w:tcPr>
            <w:tcW w:w="946" w:type="dxa"/>
            <w:vMerge/>
            <w:shd w:val="clear" w:color="auto" w:fill="auto"/>
            <w:vAlign w:val="center"/>
          </w:tcPr>
          <w:p w14:paraId="00A1E151" w14:textId="77777777" w:rsidR="00D111BF" w:rsidRPr="00B76C92" w:rsidRDefault="00D111BF" w:rsidP="0070573B">
            <w:pPr>
              <w:pStyle w:val="Tabletext"/>
              <w:jc w:val="center"/>
              <w:rPr>
                <w:lang w:eastAsia="ko-KR"/>
              </w:rPr>
            </w:pPr>
          </w:p>
        </w:tc>
        <w:tc>
          <w:tcPr>
            <w:tcW w:w="2168" w:type="dxa"/>
            <w:shd w:val="clear" w:color="auto" w:fill="auto"/>
            <w:vAlign w:val="center"/>
          </w:tcPr>
          <w:p w14:paraId="5D4D8597" w14:textId="77777777" w:rsidR="00D111BF" w:rsidRPr="00B76C92" w:rsidRDefault="008A0EFB" w:rsidP="0070573B">
            <w:pPr>
              <w:keepNext/>
              <w:keepLines/>
              <w:spacing w:before="40" w:after="40"/>
              <w:rPr>
                <w:sz w:val="22"/>
              </w:rPr>
            </w:pPr>
            <w:hyperlink r:id="rId42" w:history="1">
              <w:r w:rsidR="00D111BF" w:rsidRPr="00B76C92">
                <w:rPr>
                  <w:rStyle w:val="Hyperlink"/>
                  <w:sz w:val="20"/>
                </w:rPr>
                <w:t>TS 102 894-2</w:t>
              </w:r>
            </w:hyperlink>
          </w:p>
        </w:tc>
        <w:tc>
          <w:tcPr>
            <w:tcW w:w="6520" w:type="dxa"/>
            <w:shd w:val="clear" w:color="auto" w:fill="auto"/>
            <w:vAlign w:val="center"/>
          </w:tcPr>
          <w:p w14:paraId="020ACF4C" w14:textId="77777777" w:rsidR="00D111BF" w:rsidRPr="00B76C92" w:rsidRDefault="00D111BF" w:rsidP="0070573B">
            <w:pPr>
              <w:pStyle w:val="Tabletext"/>
            </w:pPr>
            <w:r w:rsidRPr="00B76C92">
              <w:t>ITS-Users and applications requirements; Part 2: Applications and facilities layer common data dictionary. Dictionary of definitions used by other ETSI TC ITS standards.</w:t>
            </w:r>
          </w:p>
        </w:tc>
      </w:tr>
      <w:tr w:rsidR="00D111BF" w:rsidRPr="00B76C92" w14:paraId="09F1EA16" w14:textId="77777777" w:rsidTr="005F37B1">
        <w:trPr>
          <w:trHeight w:val="113"/>
          <w:jc w:val="center"/>
        </w:trPr>
        <w:tc>
          <w:tcPr>
            <w:tcW w:w="946" w:type="dxa"/>
            <w:vMerge/>
            <w:shd w:val="clear" w:color="auto" w:fill="auto"/>
            <w:vAlign w:val="center"/>
          </w:tcPr>
          <w:p w14:paraId="0B6A8C9A" w14:textId="77777777" w:rsidR="00D111BF" w:rsidRPr="00B76C92" w:rsidRDefault="00D111BF" w:rsidP="0070573B">
            <w:pPr>
              <w:pStyle w:val="Tabletext"/>
              <w:jc w:val="center"/>
              <w:rPr>
                <w:lang w:eastAsia="ko-KR"/>
              </w:rPr>
            </w:pPr>
          </w:p>
        </w:tc>
        <w:tc>
          <w:tcPr>
            <w:tcW w:w="2168" w:type="dxa"/>
            <w:shd w:val="clear" w:color="auto" w:fill="auto"/>
            <w:vAlign w:val="center"/>
          </w:tcPr>
          <w:p w14:paraId="11A0B029" w14:textId="77777777" w:rsidR="00D111BF" w:rsidRPr="00B76C92" w:rsidRDefault="008A0EFB" w:rsidP="0070573B">
            <w:pPr>
              <w:keepNext/>
              <w:keepLines/>
              <w:spacing w:before="40" w:after="40"/>
              <w:rPr>
                <w:sz w:val="20"/>
              </w:rPr>
            </w:pPr>
            <w:hyperlink r:id="rId43" w:history="1">
              <w:r w:rsidR="00D111BF" w:rsidRPr="00B76C92">
                <w:rPr>
                  <w:rStyle w:val="Hyperlink"/>
                  <w:sz w:val="20"/>
                </w:rPr>
                <w:t>TS 102 890-3</w:t>
              </w:r>
            </w:hyperlink>
          </w:p>
        </w:tc>
        <w:tc>
          <w:tcPr>
            <w:tcW w:w="6520" w:type="dxa"/>
            <w:shd w:val="clear" w:color="auto" w:fill="auto"/>
            <w:vAlign w:val="center"/>
          </w:tcPr>
          <w:p w14:paraId="5C92E1EB" w14:textId="77777777" w:rsidR="00D111BF" w:rsidRPr="00B76C92" w:rsidRDefault="00D111BF" w:rsidP="0070573B">
            <w:pPr>
              <w:pStyle w:val="Tabletext"/>
            </w:pPr>
            <w:r w:rsidRPr="00B76C92">
              <w:t>ITS – Facilities layer function; facility position and time management.</w:t>
            </w:r>
          </w:p>
        </w:tc>
      </w:tr>
      <w:tr w:rsidR="00D111BF" w:rsidRPr="00B76C92" w14:paraId="1C2E580D" w14:textId="77777777" w:rsidTr="005F37B1">
        <w:trPr>
          <w:trHeight w:val="113"/>
          <w:jc w:val="center"/>
        </w:trPr>
        <w:tc>
          <w:tcPr>
            <w:tcW w:w="946" w:type="dxa"/>
            <w:vMerge/>
            <w:shd w:val="clear" w:color="auto" w:fill="auto"/>
            <w:vAlign w:val="center"/>
          </w:tcPr>
          <w:p w14:paraId="20AE0F2F" w14:textId="77777777" w:rsidR="00D111BF" w:rsidRPr="00B76C92" w:rsidRDefault="00D111BF" w:rsidP="0070573B">
            <w:pPr>
              <w:pStyle w:val="Tabletext"/>
              <w:jc w:val="center"/>
              <w:rPr>
                <w:lang w:eastAsia="ko-KR"/>
              </w:rPr>
            </w:pPr>
          </w:p>
        </w:tc>
        <w:tc>
          <w:tcPr>
            <w:tcW w:w="2168" w:type="dxa"/>
            <w:shd w:val="clear" w:color="auto" w:fill="auto"/>
            <w:vAlign w:val="center"/>
          </w:tcPr>
          <w:p w14:paraId="50893299" w14:textId="77777777" w:rsidR="00D111BF" w:rsidRPr="00B76C92" w:rsidRDefault="008A0EFB" w:rsidP="0070573B">
            <w:pPr>
              <w:keepNext/>
              <w:spacing w:before="40" w:after="40"/>
              <w:rPr>
                <w:sz w:val="20"/>
              </w:rPr>
            </w:pPr>
            <w:hyperlink r:id="rId44" w:history="1">
              <w:r w:rsidR="00D111BF" w:rsidRPr="00B76C92">
                <w:rPr>
                  <w:rStyle w:val="Hyperlink"/>
                  <w:sz w:val="20"/>
                </w:rPr>
                <w:t>EN 302 895</w:t>
              </w:r>
            </w:hyperlink>
          </w:p>
        </w:tc>
        <w:tc>
          <w:tcPr>
            <w:tcW w:w="6520" w:type="dxa"/>
            <w:shd w:val="clear" w:color="auto" w:fill="auto"/>
            <w:vAlign w:val="center"/>
          </w:tcPr>
          <w:p w14:paraId="3A66FE16" w14:textId="77777777" w:rsidR="00D111BF" w:rsidRPr="00B76C92" w:rsidRDefault="00D111BF" w:rsidP="0070573B">
            <w:pPr>
              <w:pStyle w:val="Tabletext"/>
            </w:pPr>
            <w:r w:rsidRPr="00B76C92">
              <w:t>Intelligent Transport Systems (ITS); Vehicular Communications; Basic Set of Applications; Local Dynamic Map (LDM)</w:t>
            </w:r>
          </w:p>
        </w:tc>
      </w:tr>
      <w:tr w:rsidR="00D111BF" w:rsidRPr="00B76C92" w14:paraId="56DEF12D" w14:textId="77777777" w:rsidTr="005F37B1">
        <w:trPr>
          <w:trHeight w:val="113"/>
          <w:jc w:val="center"/>
        </w:trPr>
        <w:tc>
          <w:tcPr>
            <w:tcW w:w="946" w:type="dxa"/>
            <w:vMerge/>
            <w:shd w:val="clear" w:color="auto" w:fill="auto"/>
            <w:vAlign w:val="center"/>
          </w:tcPr>
          <w:p w14:paraId="38F4BE32" w14:textId="77777777" w:rsidR="00D111BF" w:rsidRPr="00B76C92" w:rsidRDefault="00D111BF" w:rsidP="0070573B">
            <w:pPr>
              <w:pStyle w:val="Tabletext"/>
              <w:jc w:val="center"/>
              <w:rPr>
                <w:lang w:eastAsia="ko-KR"/>
              </w:rPr>
            </w:pPr>
          </w:p>
        </w:tc>
        <w:tc>
          <w:tcPr>
            <w:tcW w:w="2168" w:type="dxa"/>
            <w:shd w:val="clear" w:color="auto" w:fill="auto"/>
            <w:vAlign w:val="center"/>
          </w:tcPr>
          <w:p w14:paraId="203144FB" w14:textId="77777777" w:rsidR="00D111BF" w:rsidRPr="00B76C92" w:rsidRDefault="008A0EFB" w:rsidP="0070573B">
            <w:pPr>
              <w:keepNext/>
              <w:keepLines/>
              <w:spacing w:before="40" w:after="40"/>
              <w:rPr>
                <w:sz w:val="20"/>
              </w:rPr>
            </w:pPr>
            <w:hyperlink r:id="rId45" w:history="1">
              <w:r w:rsidR="00D111BF" w:rsidRPr="00B76C92">
                <w:rPr>
                  <w:rStyle w:val="Hyperlink"/>
                  <w:sz w:val="20"/>
                </w:rPr>
                <w:t>TS 101 556-1</w:t>
              </w:r>
            </w:hyperlink>
          </w:p>
        </w:tc>
        <w:tc>
          <w:tcPr>
            <w:tcW w:w="6520" w:type="dxa"/>
            <w:shd w:val="clear" w:color="auto" w:fill="auto"/>
            <w:vAlign w:val="center"/>
          </w:tcPr>
          <w:p w14:paraId="1D30093B" w14:textId="77777777" w:rsidR="00D111BF" w:rsidRPr="00B76C92" w:rsidRDefault="00D111BF" w:rsidP="0070573B">
            <w:pPr>
              <w:pStyle w:val="Tabletext"/>
            </w:pPr>
            <w:r w:rsidRPr="00B76C92">
              <w:t>Intelligent Transport Systems (ITS); I2V Applications; Electric Vehicle Charging Spot Notification Specification</w:t>
            </w:r>
          </w:p>
        </w:tc>
      </w:tr>
      <w:tr w:rsidR="00D111BF" w:rsidRPr="00B76C92" w14:paraId="7A7852C0" w14:textId="77777777" w:rsidTr="005F37B1">
        <w:trPr>
          <w:trHeight w:val="113"/>
          <w:jc w:val="center"/>
        </w:trPr>
        <w:tc>
          <w:tcPr>
            <w:tcW w:w="946" w:type="dxa"/>
            <w:vMerge/>
            <w:shd w:val="clear" w:color="auto" w:fill="auto"/>
            <w:vAlign w:val="center"/>
          </w:tcPr>
          <w:p w14:paraId="41D735E5" w14:textId="77777777" w:rsidR="00D111BF" w:rsidRPr="00B76C92" w:rsidRDefault="00D111BF" w:rsidP="0070573B">
            <w:pPr>
              <w:pStyle w:val="Tabletext"/>
              <w:jc w:val="center"/>
              <w:rPr>
                <w:lang w:eastAsia="ko-KR"/>
              </w:rPr>
            </w:pPr>
          </w:p>
        </w:tc>
        <w:tc>
          <w:tcPr>
            <w:tcW w:w="2168" w:type="dxa"/>
            <w:shd w:val="clear" w:color="auto" w:fill="auto"/>
            <w:vAlign w:val="center"/>
          </w:tcPr>
          <w:p w14:paraId="783B7744" w14:textId="77777777" w:rsidR="00D111BF" w:rsidRPr="00B76C92" w:rsidRDefault="008A0EFB" w:rsidP="0070573B">
            <w:pPr>
              <w:keepNext/>
              <w:keepLines/>
              <w:spacing w:before="40" w:after="40"/>
              <w:rPr>
                <w:sz w:val="20"/>
              </w:rPr>
            </w:pPr>
            <w:hyperlink r:id="rId46" w:history="1">
              <w:r w:rsidR="00D111BF" w:rsidRPr="00B76C92">
                <w:rPr>
                  <w:rStyle w:val="Hyperlink"/>
                  <w:sz w:val="20"/>
                </w:rPr>
                <w:t>TS 101 556-2</w:t>
              </w:r>
            </w:hyperlink>
          </w:p>
        </w:tc>
        <w:tc>
          <w:tcPr>
            <w:tcW w:w="6520" w:type="dxa"/>
            <w:shd w:val="clear" w:color="auto" w:fill="auto"/>
            <w:vAlign w:val="center"/>
          </w:tcPr>
          <w:p w14:paraId="1C5B6D2F" w14:textId="77777777" w:rsidR="00D111BF" w:rsidRPr="00B76C92" w:rsidRDefault="00D111BF" w:rsidP="0070573B">
            <w:pPr>
              <w:pStyle w:val="Tabletext"/>
            </w:pPr>
            <w:r w:rsidRPr="00B76C92">
              <w:t>Intelligent Transport Systems (ITS); Infrastructure to Vehicle Communication; Part 2: Communication system specification to support application requirements for Tyre Information System (TIS) and Tyre Pressure Gauge (TPG) interoperability</w:t>
            </w:r>
          </w:p>
        </w:tc>
      </w:tr>
      <w:tr w:rsidR="00D111BF" w:rsidRPr="00B76C92" w14:paraId="2C475FD9" w14:textId="77777777" w:rsidTr="005F37B1">
        <w:trPr>
          <w:trHeight w:val="113"/>
          <w:jc w:val="center"/>
        </w:trPr>
        <w:tc>
          <w:tcPr>
            <w:tcW w:w="946" w:type="dxa"/>
            <w:vMerge/>
            <w:shd w:val="clear" w:color="auto" w:fill="auto"/>
            <w:vAlign w:val="center"/>
          </w:tcPr>
          <w:p w14:paraId="750B962B" w14:textId="77777777" w:rsidR="00D111BF" w:rsidRPr="00B76C92" w:rsidRDefault="00D111BF" w:rsidP="0070573B">
            <w:pPr>
              <w:pStyle w:val="Tabletext"/>
              <w:jc w:val="center"/>
              <w:rPr>
                <w:lang w:eastAsia="ko-KR"/>
              </w:rPr>
            </w:pPr>
          </w:p>
        </w:tc>
        <w:tc>
          <w:tcPr>
            <w:tcW w:w="2168" w:type="dxa"/>
            <w:shd w:val="clear" w:color="auto" w:fill="auto"/>
            <w:vAlign w:val="center"/>
          </w:tcPr>
          <w:p w14:paraId="588CEABA" w14:textId="77777777" w:rsidR="00D111BF" w:rsidRPr="00B76C92" w:rsidRDefault="008A0EFB" w:rsidP="0070573B">
            <w:pPr>
              <w:keepNext/>
              <w:keepLines/>
              <w:spacing w:before="40" w:after="40"/>
              <w:rPr>
                <w:sz w:val="20"/>
              </w:rPr>
            </w:pPr>
            <w:hyperlink r:id="rId47" w:history="1">
              <w:r w:rsidR="00D111BF" w:rsidRPr="00B76C92">
                <w:rPr>
                  <w:rStyle w:val="Hyperlink"/>
                  <w:sz w:val="20"/>
                </w:rPr>
                <w:t>TS 101 539-1</w:t>
              </w:r>
            </w:hyperlink>
          </w:p>
        </w:tc>
        <w:tc>
          <w:tcPr>
            <w:tcW w:w="6520" w:type="dxa"/>
            <w:shd w:val="clear" w:color="auto" w:fill="auto"/>
            <w:vAlign w:val="center"/>
          </w:tcPr>
          <w:p w14:paraId="3115CC32" w14:textId="77777777" w:rsidR="00D111BF" w:rsidRPr="00B76C92" w:rsidRDefault="00D111BF" w:rsidP="0070573B">
            <w:pPr>
              <w:pStyle w:val="Tabletext"/>
            </w:pPr>
            <w:r w:rsidRPr="00B76C92">
              <w:t>ITS – V2X Applications; Part 1: Road Hazard Signalling (RHS) application requirements</w:t>
            </w:r>
          </w:p>
        </w:tc>
      </w:tr>
      <w:tr w:rsidR="00D111BF" w:rsidRPr="00B76C92" w14:paraId="27F41C42" w14:textId="77777777" w:rsidTr="005F37B1">
        <w:trPr>
          <w:trHeight w:val="113"/>
          <w:jc w:val="center"/>
        </w:trPr>
        <w:tc>
          <w:tcPr>
            <w:tcW w:w="946" w:type="dxa"/>
            <w:vMerge/>
            <w:shd w:val="clear" w:color="auto" w:fill="auto"/>
            <w:vAlign w:val="center"/>
          </w:tcPr>
          <w:p w14:paraId="4934DED3" w14:textId="77777777" w:rsidR="00D111BF" w:rsidRPr="00B76C92" w:rsidRDefault="00D111BF" w:rsidP="0070573B">
            <w:pPr>
              <w:pStyle w:val="Tabletext"/>
              <w:jc w:val="center"/>
              <w:rPr>
                <w:lang w:eastAsia="ko-KR"/>
              </w:rPr>
            </w:pPr>
          </w:p>
        </w:tc>
        <w:tc>
          <w:tcPr>
            <w:tcW w:w="2168" w:type="dxa"/>
            <w:shd w:val="clear" w:color="auto" w:fill="auto"/>
            <w:vAlign w:val="center"/>
          </w:tcPr>
          <w:p w14:paraId="0C551A13" w14:textId="77777777" w:rsidR="00D111BF" w:rsidRPr="00B76C92" w:rsidRDefault="008A0EFB" w:rsidP="0070573B">
            <w:pPr>
              <w:keepNext/>
              <w:keepLines/>
              <w:spacing w:before="40" w:after="40"/>
              <w:rPr>
                <w:sz w:val="20"/>
              </w:rPr>
            </w:pPr>
            <w:hyperlink r:id="rId48" w:history="1">
              <w:r w:rsidR="00D111BF" w:rsidRPr="00B76C92">
                <w:rPr>
                  <w:rStyle w:val="Hyperlink"/>
                  <w:sz w:val="20"/>
                </w:rPr>
                <w:t>TS 101 539-3</w:t>
              </w:r>
            </w:hyperlink>
          </w:p>
        </w:tc>
        <w:tc>
          <w:tcPr>
            <w:tcW w:w="6520" w:type="dxa"/>
            <w:shd w:val="clear" w:color="auto" w:fill="auto"/>
            <w:vAlign w:val="center"/>
          </w:tcPr>
          <w:p w14:paraId="37D60114" w14:textId="77777777" w:rsidR="00D111BF" w:rsidRPr="00B76C92" w:rsidRDefault="00D111BF" w:rsidP="0070573B">
            <w:pPr>
              <w:pStyle w:val="Tabletext"/>
            </w:pPr>
            <w:r w:rsidRPr="00B76C92">
              <w:t>ITS – V2X Applications; Part 3: Longitudinal Collision Risk Warning (LCRW) application requirement specification.</w:t>
            </w:r>
          </w:p>
        </w:tc>
      </w:tr>
      <w:tr w:rsidR="00D111BF" w:rsidRPr="00B76C92" w14:paraId="6A97196F" w14:textId="77777777" w:rsidTr="005F37B1">
        <w:trPr>
          <w:trHeight w:val="113"/>
          <w:jc w:val="center"/>
        </w:trPr>
        <w:tc>
          <w:tcPr>
            <w:tcW w:w="946" w:type="dxa"/>
            <w:vMerge/>
            <w:shd w:val="clear" w:color="auto" w:fill="auto"/>
            <w:vAlign w:val="center"/>
          </w:tcPr>
          <w:p w14:paraId="5AECC819" w14:textId="77777777" w:rsidR="00D111BF" w:rsidRPr="00B76C92" w:rsidRDefault="00D111BF" w:rsidP="0070573B">
            <w:pPr>
              <w:pStyle w:val="Tabletext"/>
              <w:jc w:val="center"/>
              <w:rPr>
                <w:lang w:eastAsia="ko-KR"/>
              </w:rPr>
            </w:pPr>
          </w:p>
        </w:tc>
        <w:tc>
          <w:tcPr>
            <w:tcW w:w="2168" w:type="dxa"/>
            <w:shd w:val="clear" w:color="auto" w:fill="auto"/>
            <w:vAlign w:val="center"/>
          </w:tcPr>
          <w:p w14:paraId="48C542CB" w14:textId="77777777" w:rsidR="00D111BF" w:rsidRPr="00B76C92" w:rsidRDefault="008A0EFB" w:rsidP="0070573B">
            <w:pPr>
              <w:keepNext/>
              <w:keepLines/>
              <w:spacing w:before="40" w:after="40"/>
              <w:rPr>
                <w:sz w:val="20"/>
              </w:rPr>
            </w:pPr>
            <w:hyperlink r:id="rId49" w:history="1">
              <w:r w:rsidR="00D111BF" w:rsidRPr="00B76C92">
                <w:rPr>
                  <w:rStyle w:val="Hyperlink"/>
                  <w:sz w:val="20"/>
                </w:rPr>
                <w:t>TS 102 792</w:t>
              </w:r>
            </w:hyperlink>
          </w:p>
        </w:tc>
        <w:tc>
          <w:tcPr>
            <w:tcW w:w="6520" w:type="dxa"/>
            <w:shd w:val="clear" w:color="auto" w:fill="auto"/>
            <w:vAlign w:val="center"/>
          </w:tcPr>
          <w:p w14:paraId="52A04C2C" w14:textId="77777777" w:rsidR="00D111BF" w:rsidRPr="00B76C92" w:rsidRDefault="00D111BF" w:rsidP="0070573B">
            <w:pPr>
              <w:pStyle w:val="Tabletext"/>
            </w:pPr>
            <w:r w:rsidRPr="00B76C92">
              <w:t>Intelligent Transport Systems (ITS); Mitigation techniques to avoid interference between European CEN Dedicated Short Range Communication (CEN DSRC) tolling equipment and Intelligent Transport Systems (ITS) operating in the 5 GHz frequency range.</w:t>
            </w:r>
          </w:p>
        </w:tc>
      </w:tr>
      <w:tr w:rsidR="00D111BF" w:rsidRPr="00B76C92" w14:paraId="27FE29CB" w14:textId="77777777" w:rsidTr="005F37B1">
        <w:trPr>
          <w:trHeight w:val="113"/>
          <w:jc w:val="center"/>
        </w:trPr>
        <w:tc>
          <w:tcPr>
            <w:tcW w:w="946" w:type="dxa"/>
            <w:vMerge/>
            <w:shd w:val="clear" w:color="auto" w:fill="auto"/>
            <w:vAlign w:val="center"/>
          </w:tcPr>
          <w:p w14:paraId="41B7B547" w14:textId="77777777" w:rsidR="00D111BF" w:rsidRPr="00B76C92" w:rsidRDefault="00D111BF" w:rsidP="0070573B">
            <w:pPr>
              <w:pStyle w:val="Tabletext"/>
              <w:jc w:val="center"/>
              <w:rPr>
                <w:lang w:eastAsia="ko-KR"/>
              </w:rPr>
            </w:pPr>
          </w:p>
        </w:tc>
        <w:tc>
          <w:tcPr>
            <w:tcW w:w="2168" w:type="dxa"/>
            <w:shd w:val="clear" w:color="auto" w:fill="auto"/>
            <w:vAlign w:val="center"/>
          </w:tcPr>
          <w:p w14:paraId="360AE827" w14:textId="1996F38B" w:rsidR="00D111BF" w:rsidRPr="00B76C92" w:rsidRDefault="008A0EFB" w:rsidP="0070573B">
            <w:pPr>
              <w:keepNext/>
              <w:keepLines/>
              <w:spacing w:before="40" w:after="40"/>
              <w:rPr>
                <w:sz w:val="20"/>
              </w:rPr>
            </w:pPr>
            <w:hyperlink r:id="rId50" w:history="1">
              <w:r w:rsidR="00D111BF" w:rsidRPr="00B76C92">
                <w:rPr>
                  <w:rStyle w:val="Hyperlink"/>
                  <w:sz w:val="20"/>
                </w:rPr>
                <w:t>ETSI EN 302 571</w:t>
              </w:r>
            </w:hyperlink>
          </w:p>
        </w:tc>
        <w:tc>
          <w:tcPr>
            <w:tcW w:w="6520" w:type="dxa"/>
            <w:shd w:val="clear" w:color="auto" w:fill="auto"/>
            <w:vAlign w:val="center"/>
          </w:tcPr>
          <w:p w14:paraId="5B78E327" w14:textId="77777777" w:rsidR="00D111BF" w:rsidRPr="00B76C92" w:rsidRDefault="00D111BF" w:rsidP="0070573B">
            <w:pPr>
              <w:pStyle w:val="Tabletext"/>
            </w:pPr>
            <w:r w:rsidRPr="00B76C92">
              <w:t xml:space="preserve">Intelligent Transport Systems (ITS); Radiocommunications equipment operating in the 5 855 5 925 MHz frequency band; Harmonised Standard covering the essential requirements of article 3.2 of Directive 2014/53/EU </w:t>
            </w:r>
          </w:p>
          <w:p w14:paraId="47AF37D8" w14:textId="77777777" w:rsidR="00D111BF" w:rsidRPr="00B76C92" w:rsidRDefault="00D111BF" w:rsidP="0070573B">
            <w:pPr>
              <w:pStyle w:val="Tabletext"/>
            </w:pPr>
            <w:r w:rsidRPr="00B76C92">
              <w:t>The update of this standard is actually in the EN approval process and should be available until the end of 2016</w:t>
            </w:r>
          </w:p>
        </w:tc>
      </w:tr>
      <w:tr w:rsidR="00D111BF" w:rsidRPr="00B76C92" w14:paraId="2A15E759" w14:textId="77777777" w:rsidTr="005F37B1">
        <w:trPr>
          <w:trHeight w:val="113"/>
          <w:jc w:val="center"/>
        </w:trPr>
        <w:tc>
          <w:tcPr>
            <w:tcW w:w="946" w:type="dxa"/>
            <w:vMerge/>
            <w:shd w:val="clear" w:color="auto" w:fill="auto"/>
            <w:vAlign w:val="center"/>
          </w:tcPr>
          <w:p w14:paraId="5C961FCB" w14:textId="77777777" w:rsidR="00D111BF" w:rsidRPr="00B76C92" w:rsidRDefault="00D111BF" w:rsidP="0070573B">
            <w:pPr>
              <w:pStyle w:val="Tabletext"/>
              <w:jc w:val="center"/>
              <w:rPr>
                <w:lang w:eastAsia="ko-KR"/>
              </w:rPr>
            </w:pPr>
          </w:p>
        </w:tc>
        <w:tc>
          <w:tcPr>
            <w:tcW w:w="2168" w:type="dxa"/>
            <w:shd w:val="clear" w:color="auto" w:fill="auto"/>
            <w:vAlign w:val="center"/>
          </w:tcPr>
          <w:p w14:paraId="117B2A65" w14:textId="2293C26F" w:rsidR="00D111BF" w:rsidRPr="00B76C92" w:rsidRDefault="008A0EFB" w:rsidP="0070573B">
            <w:pPr>
              <w:keepNext/>
              <w:keepLines/>
              <w:spacing w:before="40" w:after="40"/>
              <w:rPr>
                <w:sz w:val="20"/>
              </w:rPr>
            </w:pPr>
            <w:hyperlink r:id="rId51" w:history="1">
              <w:r w:rsidR="00D111BF" w:rsidRPr="00B76C92">
                <w:rPr>
                  <w:rStyle w:val="Hyperlink"/>
                  <w:sz w:val="20"/>
                </w:rPr>
                <w:t>ETSI EN 302 686</w:t>
              </w:r>
            </w:hyperlink>
          </w:p>
        </w:tc>
        <w:tc>
          <w:tcPr>
            <w:tcW w:w="6520" w:type="dxa"/>
            <w:shd w:val="clear" w:color="auto" w:fill="auto"/>
            <w:vAlign w:val="center"/>
          </w:tcPr>
          <w:p w14:paraId="3D162355" w14:textId="77777777" w:rsidR="00D111BF" w:rsidRPr="00B76C92" w:rsidRDefault="00D111BF" w:rsidP="0070573B">
            <w:pPr>
              <w:spacing w:before="40" w:after="40"/>
              <w:rPr>
                <w:sz w:val="20"/>
              </w:rPr>
            </w:pPr>
            <w:r w:rsidRPr="00B76C92">
              <w:rPr>
                <w:sz w:val="20"/>
              </w:rPr>
              <w:t>Intelligent Transport Systems (ITS); Radiocommunications equipment operating in the 63 GHz to 64 GHz frequency band; Harmonised Standard covering the essential requirements of article 3.2 of the Directive 2014/53/EU</w:t>
            </w:r>
          </w:p>
          <w:p w14:paraId="15564807" w14:textId="77777777" w:rsidR="00D111BF" w:rsidRPr="00B76C92" w:rsidRDefault="00D111BF" w:rsidP="0070573B">
            <w:pPr>
              <w:pStyle w:val="Tabletext"/>
            </w:pPr>
            <w:r w:rsidRPr="00B76C92">
              <w:t>This standard is under revision and a final draft of the new release should be available until the end of the year 2016</w:t>
            </w:r>
          </w:p>
        </w:tc>
      </w:tr>
      <w:tr w:rsidR="00D111BF" w:rsidRPr="00B76C92" w14:paraId="0C092B76" w14:textId="77777777" w:rsidTr="005F37B1">
        <w:trPr>
          <w:trHeight w:val="113"/>
          <w:jc w:val="center"/>
        </w:trPr>
        <w:tc>
          <w:tcPr>
            <w:tcW w:w="946" w:type="dxa"/>
            <w:vMerge/>
            <w:shd w:val="clear" w:color="auto" w:fill="auto"/>
            <w:vAlign w:val="center"/>
          </w:tcPr>
          <w:p w14:paraId="2558FAA7" w14:textId="77777777" w:rsidR="00D111BF" w:rsidRPr="00B76C92" w:rsidRDefault="00D111BF" w:rsidP="0070573B">
            <w:pPr>
              <w:pStyle w:val="Tabletext"/>
              <w:jc w:val="center"/>
              <w:rPr>
                <w:lang w:eastAsia="ko-KR"/>
              </w:rPr>
            </w:pPr>
          </w:p>
        </w:tc>
        <w:tc>
          <w:tcPr>
            <w:tcW w:w="2168" w:type="dxa"/>
            <w:shd w:val="clear" w:color="auto" w:fill="auto"/>
            <w:vAlign w:val="center"/>
          </w:tcPr>
          <w:p w14:paraId="6194B0C8" w14:textId="77777777" w:rsidR="00D111BF" w:rsidRPr="00B76C92" w:rsidRDefault="008A0EFB" w:rsidP="0070573B">
            <w:pPr>
              <w:pStyle w:val="Tabletext"/>
              <w:rPr>
                <w:rFonts w:eastAsia="Gulim"/>
              </w:rPr>
            </w:pPr>
            <w:hyperlink r:id="rId52" w:tooltip="ES 202 663" w:history="1">
              <w:r w:rsidR="00D111BF" w:rsidRPr="00B76C92">
                <w:rPr>
                  <w:rStyle w:val="Hyperlink"/>
                </w:rPr>
                <w:t>ES 202 663</w:t>
              </w:r>
            </w:hyperlink>
          </w:p>
        </w:tc>
        <w:tc>
          <w:tcPr>
            <w:tcW w:w="6520" w:type="dxa"/>
            <w:shd w:val="clear" w:color="auto" w:fill="auto"/>
            <w:vAlign w:val="center"/>
          </w:tcPr>
          <w:p w14:paraId="204ED9E0" w14:textId="77777777" w:rsidR="00D111BF" w:rsidRPr="00B76C92" w:rsidRDefault="00D111BF" w:rsidP="0070573B">
            <w:pPr>
              <w:pStyle w:val="Tabletext"/>
            </w:pPr>
            <w:r w:rsidRPr="00B76C92">
              <w:t>Intelligent Transport Systems (ITS); European profile standard for the physical and medium access control layer of Intelligent Transport Systems operating in the 5 GHz frequency band</w:t>
            </w:r>
          </w:p>
        </w:tc>
      </w:tr>
      <w:tr w:rsidR="00D111BF" w:rsidRPr="00B76C92" w14:paraId="4B0ED363" w14:textId="77777777" w:rsidTr="005F37B1">
        <w:trPr>
          <w:trHeight w:val="113"/>
          <w:jc w:val="center"/>
        </w:trPr>
        <w:tc>
          <w:tcPr>
            <w:tcW w:w="946" w:type="dxa"/>
            <w:vMerge w:val="restart"/>
            <w:shd w:val="clear" w:color="auto" w:fill="auto"/>
            <w:vAlign w:val="center"/>
          </w:tcPr>
          <w:p w14:paraId="56D51379" w14:textId="77777777" w:rsidR="00D111BF" w:rsidRPr="00B76C92" w:rsidRDefault="00D111BF" w:rsidP="0070573B">
            <w:pPr>
              <w:pStyle w:val="Tabletext"/>
              <w:jc w:val="center"/>
              <w:rPr>
                <w:lang w:eastAsia="ko-KR"/>
              </w:rPr>
            </w:pPr>
            <w:r w:rsidRPr="00B76C92">
              <w:rPr>
                <w:lang w:eastAsia="ko-KR"/>
              </w:rPr>
              <w:t>IEEE</w:t>
            </w:r>
          </w:p>
        </w:tc>
        <w:tc>
          <w:tcPr>
            <w:tcW w:w="2168" w:type="dxa"/>
            <w:shd w:val="clear" w:color="auto" w:fill="auto"/>
            <w:vAlign w:val="center"/>
          </w:tcPr>
          <w:p w14:paraId="4758FF58" w14:textId="77777777" w:rsidR="00D111BF" w:rsidRPr="00B76C92" w:rsidRDefault="00D111BF" w:rsidP="0070573B">
            <w:pPr>
              <w:pStyle w:val="Tabletext"/>
              <w:rPr>
                <w:lang w:eastAsia="ja-JP"/>
              </w:rPr>
            </w:pPr>
            <w:r w:rsidRPr="00B76C92">
              <w:rPr>
                <w:rFonts w:eastAsia="Gulim"/>
              </w:rPr>
              <w:t>IEEE 802.11-201</w:t>
            </w:r>
            <w:r w:rsidRPr="00B76C92">
              <w:rPr>
                <w:lang w:eastAsia="ja-JP"/>
              </w:rPr>
              <w:t>2</w:t>
            </w:r>
          </w:p>
        </w:tc>
        <w:tc>
          <w:tcPr>
            <w:tcW w:w="6520" w:type="dxa"/>
            <w:shd w:val="clear" w:color="auto" w:fill="auto"/>
            <w:vAlign w:val="center"/>
          </w:tcPr>
          <w:p w14:paraId="3C48AC82" w14:textId="77777777" w:rsidR="00D111BF" w:rsidRPr="00B76C92" w:rsidRDefault="00D111BF" w:rsidP="0070573B">
            <w:pPr>
              <w:pStyle w:val="Tabletext"/>
              <w:rPr>
                <w:rFonts w:eastAsia="Gulim"/>
              </w:rPr>
            </w:pPr>
            <w:r w:rsidRPr="00B76C92">
              <w:rPr>
                <w:rFonts w:eastAsia="Gulim"/>
              </w:rPr>
              <w:t xml:space="preserve">Wireless </w:t>
            </w:r>
            <w:r w:rsidRPr="00B76C92">
              <w:rPr>
                <w:lang w:eastAsia="ja-JP"/>
              </w:rPr>
              <w:t xml:space="preserve">LAN Medium Access Control (MAC) and Physical Layer (PHY) Specifications </w:t>
            </w:r>
          </w:p>
        </w:tc>
      </w:tr>
      <w:tr w:rsidR="00D111BF" w:rsidRPr="00B76C92" w14:paraId="6DA4E903" w14:textId="77777777" w:rsidTr="005F37B1">
        <w:trPr>
          <w:trHeight w:val="113"/>
          <w:jc w:val="center"/>
        </w:trPr>
        <w:tc>
          <w:tcPr>
            <w:tcW w:w="946" w:type="dxa"/>
            <w:vMerge/>
            <w:shd w:val="clear" w:color="auto" w:fill="auto"/>
            <w:vAlign w:val="center"/>
          </w:tcPr>
          <w:p w14:paraId="12D066D7" w14:textId="77777777" w:rsidR="00D111BF" w:rsidRPr="00B76C92" w:rsidRDefault="00D111BF" w:rsidP="0070573B">
            <w:pPr>
              <w:pStyle w:val="Tabletext"/>
              <w:jc w:val="center"/>
              <w:rPr>
                <w:lang w:eastAsia="ko-KR"/>
              </w:rPr>
            </w:pPr>
          </w:p>
        </w:tc>
        <w:tc>
          <w:tcPr>
            <w:tcW w:w="2168" w:type="dxa"/>
            <w:vMerge w:val="restart"/>
            <w:shd w:val="clear" w:color="auto" w:fill="auto"/>
            <w:vAlign w:val="center"/>
          </w:tcPr>
          <w:p w14:paraId="600612D5" w14:textId="77777777" w:rsidR="00D111BF" w:rsidRPr="00B76C92" w:rsidRDefault="00D111BF" w:rsidP="0070573B">
            <w:pPr>
              <w:pStyle w:val="Tabletext"/>
              <w:rPr>
                <w:rFonts w:eastAsia="Gulim"/>
              </w:rPr>
            </w:pPr>
            <w:r w:rsidRPr="00B76C92">
              <w:rPr>
                <w:rFonts w:eastAsia="Gulim"/>
              </w:rPr>
              <w:t>IEEE 1609</w:t>
            </w:r>
          </w:p>
        </w:tc>
        <w:tc>
          <w:tcPr>
            <w:tcW w:w="6520" w:type="dxa"/>
            <w:shd w:val="clear" w:color="auto" w:fill="auto"/>
            <w:vAlign w:val="center"/>
          </w:tcPr>
          <w:p w14:paraId="640D4F37" w14:textId="77777777" w:rsidR="00D111BF" w:rsidRPr="00B76C92" w:rsidRDefault="00D111BF" w:rsidP="0070573B">
            <w:pPr>
              <w:pStyle w:val="Tabletext"/>
              <w:rPr>
                <w:rFonts w:eastAsia="Gulim"/>
                <w:lang w:eastAsia="ko-KR"/>
              </w:rPr>
            </w:pPr>
            <w:r w:rsidRPr="00B76C92">
              <w:rPr>
                <w:rFonts w:eastAsia="Gulim"/>
              </w:rPr>
              <w:t>Family of Standards for Wireless Access in Vehicular Environments (WAVE)</w:t>
            </w:r>
          </w:p>
        </w:tc>
      </w:tr>
      <w:tr w:rsidR="00D111BF" w:rsidRPr="00B76C92" w14:paraId="4231D5BD" w14:textId="77777777" w:rsidTr="005F37B1">
        <w:trPr>
          <w:trHeight w:val="113"/>
          <w:jc w:val="center"/>
        </w:trPr>
        <w:tc>
          <w:tcPr>
            <w:tcW w:w="946" w:type="dxa"/>
            <w:vMerge/>
            <w:shd w:val="clear" w:color="auto" w:fill="auto"/>
            <w:vAlign w:val="center"/>
          </w:tcPr>
          <w:p w14:paraId="6A8C17D7"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1B7B87C5" w14:textId="77777777" w:rsidR="00D111BF" w:rsidRPr="00B76C92" w:rsidRDefault="00D111BF" w:rsidP="0070573B">
            <w:pPr>
              <w:pStyle w:val="Tabletext"/>
              <w:rPr>
                <w:rFonts w:eastAsia="Gulim"/>
              </w:rPr>
            </w:pPr>
          </w:p>
        </w:tc>
        <w:tc>
          <w:tcPr>
            <w:tcW w:w="6520" w:type="dxa"/>
            <w:shd w:val="clear" w:color="auto" w:fill="auto"/>
            <w:vAlign w:val="center"/>
          </w:tcPr>
          <w:p w14:paraId="6D146349" w14:textId="1D7BD4B8" w:rsidR="00D111BF" w:rsidRPr="00B76C92" w:rsidRDefault="00D111BF" w:rsidP="0070573B">
            <w:pPr>
              <w:pStyle w:val="Tabletext"/>
              <w:rPr>
                <w:lang w:eastAsia="ja-JP"/>
              </w:rPr>
            </w:pPr>
            <w:r w:rsidRPr="00B76C92">
              <w:rPr>
                <w:rFonts w:eastAsia="Gulim"/>
                <w:lang w:eastAsia="ko-KR"/>
              </w:rPr>
              <w:t xml:space="preserve">- IEEE 1609.0-2012 - </w:t>
            </w:r>
            <w:r w:rsidRPr="00B76C92">
              <w:rPr>
                <w:lang w:eastAsia="ja-JP"/>
              </w:rPr>
              <w:t>IEEE Guide for WAVE – Architecture</w:t>
            </w:r>
          </w:p>
        </w:tc>
      </w:tr>
      <w:tr w:rsidR="00D111BF" w:rsidRPr="00B76C92" w14:paraId="37705361" w14:textId="77777777" w:rsidTr="005F37B1">
        <w:trPr>
          <w:trHeight w:val="113"/>
          <w:jc w:val="center"/>
        </w:trPr>
        <w:tc>
          <w:tcPr>
            <w:tcW w:w="946" w:type="dxa"/>
            <w:vMerge/>
            <w:shd w:val="clear" w:color="auto" w:fill="auto"/>
            <w:vAlign w:val="center"/>
          </w:tcPr>
          <w:p w14:paraId="0CE194FF"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451DAC3D" w14:textId="77777777" w:rsidR="00D111BF" w:rsidRPr="00B76C92" w:rsidRDefault="00D111BF" w:rsidP="0070573B">
            <w:pPr>
              <w:pStyle w:val="Tabletext"/>
              <w:rPr>
                <w:rFonts w:eastAsia="Gulim"/>
              </w:rPr>
            </w:pPr>
          </w:p>
        </w:tc>
        <w:tc>
          <w:tcPr>
            <w:tcW w:w="6520" w:type="dxa"/>
            <w:shd w:val="clear" w:color="auto" w:fill="auto"/>
            <w:vAlign w:val="center"/>
          </w:tcPr>
          <w:p w14:paraId="1E658371" w14:textId="329C4740" w:rsidR="00D111BF" w:rsidRPr="00B76C92" w:rsidRDefault="00D111BF" w:rsidP="0070573B">
            <w:pPr>
              <w:pStyle w:val="Tabletext"/>
              <w:rPr>
                <w:rFonts w:eastAsia="Gulim"/>
                <w:lang w:eastAsia="ko-KR"/>
              </w:rPr>
            </w:pPr>
            <w:r w:rsidRPr="00B76C92">
              <w:rPr>
                <w:rFonts w:eastAsia="Gulim"/>
                <w:lang w:eastAsia="ko-KR"/>
              </w:rPr>
              <w:t>- IEEE 1609.2 -2016- IEEE Standard for WAVE - Security Services for Applications and Management Messages</w:t>
            </w:r>
          </w:p>
        </w:tc>
      </w:tr>
      <w:tr w:rsidR="00D111BF" w:rsidRPr="00B76C92" w14:paraId="154094F6" w14:textId="77777777" w:rsidTr="005F37B1">
        <w:trPr>
          <w:trHeight w:val="113"/>
          <w:jc w:val="center"/>
        </w:trPr>
        <w:tc>
          <w:tcPr>
            <w:tcW w:w="946" w:type="dxa"/>
            <w:vMerge/>
            <w:shd w:val="clear" w:color="auto" w:fill="auto"/>
            <w:vAlign w:val="center"/>
          </w:tcPr>
          <w:p w14:paraId="6B3B7518"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63081726" w14:textId="77777777" w:rsidR="00D111BF" w:rsidRPr="00B76C92" w:rsidRDefault="00D111BF" w:rsidP="0070573B">
            <w:pPr>
              <w:pStyle w:val="Tabletext"/>
              <w:rPr>
                <w:rFonts w:eastAsia="Gulim"/>
              </w:rPr>
            </w:pPr>
          </w:p>
        </w:tc>
        <w:tc>
          <w:tcPr>
            <w:tcW w:w="6520" w:type="dxa"/>
            <w:shd w:val="clear" w:color="auto" w:fill="auto"/>
            <w:vAlign w:val="center"/>
          </w:tcPr>
          <w:p w14:paraId="486CE957" w14:textId="7FA7E6E2" w:rsidR="00D111BF" w:rsidRPr="00B76C92" w:rsidRDefault="00D111BF" w:rsidP="0070573B">
            <w:pPr>
              <w:pStyle w:val="Tabletext"/>
              <w:rPr>
                <w:rFonts w:eastAsia="Gulim"/>
                <w:lang w:eastAsia="ko-KR"/>
              </w:rPr>
            </w:pPr>
            <w:r w:rsidRPr="00B76C92">
              <w:rPr>
                <w:rFonts w:eastAsia="Gulim"/>
                <w:lang w:eastAsia="ko-KR"/>
              </w:rPr>
              <w:t>- IEEE 1609.3 -20</w:t>
            </w:r>
            <w:r w:rsidRPr="00B76C92">
              <w:rPr>
                <w:lang w:eastAsia="ja-JP"/>
              </w:rPr>
              <w:t>16</w:t>
            </w:r>
            <w:r w:rsidRPr="00B76C92">
              <w:rPr>
                <w:rFonts w:eastAsia="Gulim"/>
                <w:lang w:eastAsia="ko-KR"/>
              </w:rPr>
              <w:t xml:space="preserve"> – IEEE Standard for WAVE - Networking Services</w:t>
            </w:r>
          </w:p>
        </w:tc>
      </w:tr>
      <w:tr w:rsidR="00D111BF" w:rsidRPr="00B76C92" w14:paraId="3B161064" w14:textId="77777777" w:rsidTr="005F37B1">
        <w:trPr>
          <w:trHeight w:val="113"/>
          <w:jc w:val="center"/>
        </w:trPr>
        <w:tc>
          <w:tcPr>
            <w:tcW w:w="946" w:type="dxa"/>
            <w:vMerge/>
            <w:shd w:val="clear" w:color="auto" w:fill="auto"/>
            <w:vAlign w:val="center"/>
          </w:tcPr>
          <w:p w14:paraId="699F597C"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2138EC20" w14:textId="77777777" w:rsidR="00D111BF" w:rsidRPr="00B76C92" w:rsidRDefault="00D111BF" w:rsidP="0070573B">
            <w:pPr>
              <w:pStyle w:val="Tabletext"/>
              <w:rPr>
                <w:rFonts w:eastAsia="Gulim"/>
              </w:rPr>
            </w:pPr>
          </w:p>
        </w:tc>
        <w:tc>
          <w:tcPr>
            <w:tcW w:w="6520" w:type="dxa"/>
            <w:shd w:val="clear" w:color="auto" w:fill="auto"/>
            <w:vAlign w:val="center"/>
          </w:tcPr>
          <w:p w14:paraId="1FC747B1" w14:textId="77777777" w:rsidR="00D111BF" w:rsidRPr="00B76C92" w:rsidRDefault="00D111BF" w:rsidP="0070573B">
            <w:pPr>
              <w:pStyle w:val="Tabletext"/>
              <w:rPr>
                <w:lang w:eastAsia="ja-JP"/>
              </w:rPr>
            </w:pPr>
            <w:r w:rsidRPr="00B76C92">
              <w:rPr>
                <w:rFonts w:eastAsia="Gulim"/>
                <w:lang w:eastAsia="ko-KR"/>
              </w:rPr>
              <w:t>- IEEE 1609.3 -20</w:t>
            </w:r>
            <w:r w:rsidRPr="00B76C92">
              <w:rPr>
                <w:lang w:eastAsia="ja-JP"/>
              </w:rPr>
              <w:t>10/Cor 1-2012 – IEEE Standard for WAVE – Networking Services Corrigendum 1: Miscellaneous Corrections</w:t>
            </w:r>
          </w:p>
        </w:tc>
      </w:tr>
      <w:tr w:rsidR="00D111BF" w:rsidRPr="00B76C92" w14:paraId="60FCAC5B" w14:textId="77777777" w:rsidTr="005F37B1">
        <w:trPr>
          <w:trHeight w:val="113"/>
          <w:jc w:val="center"/>
        </w:trPr>
        <w:tc>
          <w:tcPr>
            <w:tcW w:w="946" w:type="dxa"/>
            <w:vMerge/>
            <w:shd w:val="clear" w:color="auto" w:fill="auto"/>
            <w:vAlign w:val="center"/>
          </w:tcPr>
          <w:p w14:paraId="587FA3EB"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33C0552C" w14:textId="77777777" w:rsidR="00D111BF" w:rsidRPr="00B76C92" w:rsidRDefault="00D111BF" w:rsidP="0070573B">
            <w:pPr>
              <w:pStyle w:val="Tabletext"/>
              <w:rPr>
                <w:rFonts w:eastAsia="Gulim"/>
              </w:rPr>
            </w:pPr>
          </w:p>
        </w:tc>
        <w:tc>
          <w:tcPr>
            <w:tcW w:w="6520" w:type="dxa"/>
            <w:shd w:val="clear" w:color="auto" w:fill="auto"/>
            <w:vAlign w:val="center"/>
          </w:tcPr>
          <w:p w14:paraId="74905AEA" w14:textId="77777777" w:rsidR="00D111BF" w:rsidRPr="00B76C92" w:rsidRDefault="00D111BF" w:rsidP="0070573B">
            <w:pPr>
              <w:pStyle w:val="Tabletext"/>
              <w:rPr>
                <w:lang w:eastAsia="ja-JP"/>
              </w:rPr>
            </w:pPr>
            <w:r w:rsidRPr="00B76C92">
              <w:rPr>
                <w:rFonts w:eastAsia="Gulim"/>
                <w:lang w:eastAsia="ko-KR"/>
              </w:rPr>
              <w:t>- IEEE 1609.3 -20</w:t>
            </w:r>
            <w:r w:rsidRPr="00B76C92">
              <w:rPr>
                <w:lang w:eastAsia="ja-JP"/>
              </w:rPr>
              <w:t>10/Cor 2-2014 – IEEE Standard for WAVE – Networking Services Corrigendum 2: Correct identified errors</w:t>
            </w:r>
          </w:p>
        </w:tc>
      </w:tr>
      <w:tr w:rsidR="00D111BF" w:rsidRPr="00B76C92" w14:paraId="33F270A6" w14:textId="77777777" w:rsidTr="005F37B1">
        <w:trPr>
          <w:trHeight w:val="113"/>
          <w:jc w:val="center"/>
        </w:trPr>
        <w:tc>
          <w:tcPr>
            <w:tcW w:w="946" w:type="dxa"/>
            <w:vMerge/>
            <w:shd w:val="clear" w:color="auto" w:fill="auto"/>
            <w:vAlign w:val="center"/>
          </w:tcPr>
          <w:p w14:paraId="586D07E2"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69D4475C" w14:textId="77777777" w:rsidR="00D111BF" w:rsidRPr="00B76C92" w:rsidRDefault="00D111BF" w:rsidP="0070573B">
            <w:pPr>
              <w:pStyle w:val="Tabletext"/>
              <w:rPr>
                <w:rFonts w:eastAsia="Gulim"/>
              </w:rPr>
            </w:pPr>
          </w:p>
        </w:tc>
        <w:tc>
          <w:tcPr>
            <w:tcW w:w="6520" w:type="dxa"/>
            <w:shd w:val="clear" w:color="auto" w:fill="auto"/>
            <w:vAlign w:val="center"/>
          </w:tcPr>
          <w:p w14:paraId="0FC28198" w14:textId="67517B83" w:rsidR="00D111BF" w:rsidRPr="00B76C92" w:rsidRDefault="00D111BF" w:rsidP="0070573B">
            <w:pPr>
              <w:pStyle w:val="Tabletext"/>
              <w:rPr>
                <w:rFonts w:eastAsia="Gulim"/>
                <w:lang w:eastAsia="ko-KR"/>
              </w:rPr>
            </w:pPr>
            <w:r w:rsidRPr="00B76C92">
              <w:rPr>
                <w:rFonts w:eastAsia="Gulim"/>
                <w:lang w:eastAsia="ko-KR"/>
              </w:rPr>
              <w:t>- IEEE 1609.4 -20</w:t>
            </w:r>
            <w:r w:rsidRPr="00B76C92">
              <w:rPr>
                <w:lang w:eastAsia="ja-JP"/>
              </w:rPr>
              <w:t>16</w:t>
            </w:r>
            <w:r w:rsidRPr="00B76C92">
              <w:rPr>
                <w:rFonts w:eastAsia="Gulim"/>
                <w:lang w:eastAsia="ko-KR"/>
              </w:rPr>
              <w:t>- IEEE Standard for WAVE - Multi-Channel Operations</w:t>
            </w:r>
          </w:p>
        </w:tc>
      </w:tr>
      <w:tr w:rsidR="00D111BF" w:rsidRPr="00B76C92" w14:paraId="28F46AA3" w14:textId="77777777" w:rsidTr="005F37B1">
        <w:trPr>
          <w:trHeight w:val="113"/>
          <w:jc w:val="center"/>
        </w:trPr>
        <w:tc>
          <w:tcPr>
            <w:tcW w:w="946" w:type="dxa"/>
            <w:vMerge/>
            <w:shd w:val="clear" w:color="auto" w:fill="auto"/>
            <w:vAlign w:val="center"/>
          </w:tcPr>
          <w:p w14:paraId="76D84E44"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633F8F38" w14:textId="77777777" w:rsidR="00D111BF" w:rsidRPr="00B76C92" w:rsidRDefault="00D111BF" w:rsidP="0070573B">
            <w:pPr>
              <w:pStyle w:val="Tabletext"/>
              <w:rPr>
                <w:rFonts w:eastAsia="Gulim"/>
              </w:rPr>
            </w:pPr>
          </w:p>
        </w:tc>
        <w:tc>
          <w:tcPr>
            <w:tcW w:w="6520" w:type="dxa"/>
            <w:shd w:val="clear" w:color="auto" w:fill="auto"/>
            <w:vAlign w:val="center"/>
          </w:tcPr>
          <w:p w14:paraId="186655C0" w14:textId="77777777" w:rsidR="00D111BF" w:rsidRPr="00B76C92" w:rsidRDefault="00D111BF" w:rsidP="0070573B">
            <w:pPr>
              <w:pStyle w:val="Tabletext"/>
              <w:rPr>
                <w:lang w:eastAsia="ja-JP"/>
              </w:rPr>
            </w:pPr>
            <w:r w:rsidRPr="00B76C92">
              <w:rPr>
                <w:lang w:eastAsia="ja-JP"/>
              </w:rPr>
              <w:t>- IEEE 1609.4-2010/Cor 1-2014 – IEEE Standard for WAVE – Multi-channel Operation – Corrigendum 1: Correct identified errors</w:t>
            </w:r>
          </w:p>
        </w:tc>
      </w:tr>
      <w:tr w:rsidR="00D111BF" w:rsidRPr="00B76C92" w14:paraId="5FF78BDC" w14:textId="77777777" w:rsidTr="005F37B1">
        <w:trPr>
          <w:trHeight w:val="113"/>
          <w:jc w:val="center"/>
        </w:trPr>
        <w:tc>
          <w:tcPr>
            <w:tcW w:w="946" w:type="dxa"/>
            <w:vMerge/>
            <w:shd w:val="clear" w:color="auto" w:fill="auto"/>
            <w:vAlign w:val="center"/>
          </w:tcPr>
          <w:p w14:paraId="43ABB86B" w14:textId="77777777" w:rsidR="00D111BF" w:rsidRPr="00B76C92" w:rsidRDefault="00D111BF" w:rsidP="0070573B">
            <w:pPr>
              <w:spacing w:before="40" w:after="40"/>
              <w:rPr>
                <w:sz w:val="20"/>
                <w:lang w:eastAsia="ko-KR"/>
              </w:rPr>
            </w:pPr>
          </w:p>
        </w:tc>
        <w:tc>
          <w:tcPr>
            <w:tcW w:w="2168" w:type="dxa"/>
            <w:vMerge/>
            <w:shd w:val="clear" w:color="auto" w:fill="auto"/>
            <w:vAlign w:val="center"/>
          </w:tcPr>
          <w:p w14:paraId="2DCECC78" w14:textId="77777777" w:rsidR="00D111BF" w:rsidRPr="00B76C92" w:rsidRDefault="00D111BF" w:rsidP="0070573B">
            <w:pPr>
              <w:spacing w:before="40" w:after="40"/>
              <w:rPr>
                <w:sz w:val="20"/>
                <w:lang w:eastAsia="ko-KR"/>
              </w:rPr>
            </w:pPr>
          </w:p>
        </w:tc>
        <w:tc>
          <w:tcPr>
            <w:tcW w:w="6520" w:type="dxa"/>
            <w:shd w:val="clear" w:color="auto" w:fill="auto"/>
            <w:vAlign w:val="center"/>
          </w:tcPr>
          <w:p w14:paraId="7186EB23" w14:textId="77777777" w:rsidR="00D111BF" w:rsidRPr="00B76C92" w:rsidRDefault="00D111BF" w:rsidP="0070573B">
            <w:pPr>
              <w:spacing w:before="40" w:after="40"/>
              <w:rPr>
                <w:sz w:val="20"/>
                <w:lang w:eastAsia="ko-KR"/>
              </w:rPr>
            </w:pPr>
            <w:r w:rsidRPr="00B76C92">
              <w:rPr>
                <w:sz w:val="20"/>
                <w:lang w:eastAsia="ko-KR"/>
              </w:rPr>
              <w:t>- IEEE 1609.11-2010 – IEEE Standard for WAVE – Over-the-Air Electronic Payment Data Exchange Protocol for ITS</w:t>
            </w:r>
          </w:p>
        </w:tc>
      </w:tr>
      <w:tr w:rsidR="00D111BF" w:rsidRPr="00B76C92" w14:paraId="1E13A909" w14:textId="77777777" w:rsidTr="005F37B1">
        <w:trPr>
          <w:trHeight w:val="113"/>
          <w:jc w:val="center"/>
        </w:trPr>
        <w:tc>
          <w:tcPr>
            <w:tcW w:w="946" w:type="dxa"/>
            <w:vMerge/>
            <w:shd w:val="clear" w:color="auto" w:fill="auto"/>
            <w:vAlign w:val="center"/>
          </w:tcPr>
          <w:p w14:paraId="36BD515C" w14:textId="77777777" w:rsidR="00D111BF" w:rsidRPr="00B76C92" w:rsidRDefault="00D111BF" w:rsidP="0070573B">
            <w:pPr>
              <w:pStyle w:val="Tabletext"/>
              <w:jc w:val="center"/>
              <w:rPr>
                <w:lang w:eastAsia="ko-KR"/>
              </w:rPr>
            </w:pPr>
          </w:p>
        </w:tc>
        <w:tc>
          <w:tcPr>
            <w:tcW w:w="2168" w:type="dxa"/>
            <w:vMerge/>
            <w:shd w:val="clear" w:color="auto" w:fill="auto"/>
            <w:vAlign w:val="center"/>
          </w:tcPr>
          <w:p w14:paraId="17E7197B" w14:textId="77777777" w:rsidR="00D111BF" w:rsidRPr="00B76C92" w:rsidRDefault="00D111BF" w:rsidP="0070573B">
            <w:pPr>
              <w:pStyle w:val="Tabletext"/>
              <w:rPr>
                <w:rFonts w:eastAsia="Gulim"/>
              </w:rPr>
            </w:pPr>
          </w:p>
        </w:tc>
        <w:tc>
          <w:tcPr>
            <w:tcW w:w="6520" w:type="dxa"/>
            <w:shd w:val="clear" w:color="auto" w:fill="auto"/>
            <w:vAlign w:val="center"/>
          </w:tcPr>
          <w:p w14:paraId="17C93C1B" w14:textId="3BFC43E8" w:rsidR="00D111BF" w:rsidRPr="00B76C92" w:rsidRDefault="00D111BF" w:rsidP="0070573B">
            <w:pPr>
              <w:pStyle w:val="Tabletext"/>
              <w:rPr>
                <w:lang w:eastAsia="ja-JP"/>
              </w:rPr>
            </w:pPr>
            <w:r w:rsidRPr="00B76C92">
              <w:rPr>
                <w:lang w:eastAsia="ja-JP"/>
              </w:rPr>
              <w:t>- IEEE 1609.12-2016 – IEEE Standard for WAVE – Identifier Allocations</w:t>
            </w:r>
          </w:p>
        </w:tc>
      </w:tr>
      <w:tr w:rsidR="00D111BF" w:rsidRPr="00B76C92" w14:paraId="38672187" w14:textId="77777777" w:rsidTr="005F37B1">
        <w:trPr>
          <w:trHeight w:val="113"/>
          <w:jc w:val="center"/>
        </w:trPr>
        <w:tc>
          <w:tcPr>
            <w:tcW w:w="946" w:type="dxa"/>
            <w:shd w:val="clear" w:color="auto" w:fill="auto"/>
            <w:vAlign w:val="center"/>
          </w:tcPr>
          <w:p w14:paraId="73486DD9" w14:textId="77777777" w:rsidR="00D111BF" w:rsidRPr="00B76C92" w:rsidRDefault="00D111BF" w:rsidP="0070573B">
            <w:pPr>
              <w:pStyle w:val="Tabletext"/>
              <w:jc w:val="center"/>
              <w:rPr>
                <w:lang w:eastAsia="ko-KR"/>
              </w:rPr>
            </w:pPr>
            <w:r w:rsidRPr="00B76C92">
              <w:rPr>
                <w:lang w:eastAsia="ko-KR"/>
              </w:rPr>
              <w:t>SAE</w:t>
            </w:r>
          </w:p>
        </w:tc>
        <w:tc>
          <w:tcPr>
            <w:tcW w:w="2168" w:type="dxa"/>
            <w:shd w:val="clear" w:color="auto" w:fill="auto"/>
            <w:vAlign w:val="center"/>
          </w:tcPr>
          <w:p w14:paraId="3CAB04C9" w14:textId="77777777" w:rsidR="00D111BF" w:rsidRPr="00B76C92" w:rsidRDefault="00D111BF" w:rsidP="0070573B">
            <w:pPr>
              <w:pStyle w:val="Tabletext"/>
              <w:rPr>
                <w:rFonts w:eastAsia="Gulim"/>
              </w:rPr>
            </w:pPr>
            <w:r w:rsidRPr="00B76C92">
              <w:rPr>
                <w:rFonts w:ascii="Arial" w:hAnsi="Arial" w:cs="Arial"/>
                <w:lang w:val="en-SG"/>
              </w:rPr>
              <w:t>J2735-2009</w:t>
            </w:r>
          </w:p>
        </w:tc>
        <w:tc>
          <w:tcPr>
            <w:tcW w:w="6520" w:type="dxa"/>
            <w:shd w:val="clear" w:color="auto" w:fill="auto"/>
            <w:vAlign w:val="center"/>
          </w:tcPr>
          <w:p w14:paraId="07E35CAE" w14:textId="77777777" w:rsidR="00D111BF" w:rsidRPr="00B76C92" w:rsidRDefault="00D111BF" w:rsidP="0070573B">
            <w:pPr>
              <w:pStyle w:val="Tabletext"/>
              <w:rPr>
                <w:lang w:eastAsia="ja-JP"/>
              </w:rPr>
            </w:pPr>
            <w:r w:rsidRPr="00B76C92">
              <w:rPr>
                <w:lang w:val="en-SG"/>
              </w:rPr>
              <w:t>Dedicated Short Range Communications (DSRC) Message Set Dictionary</w:t>
            </w:r>
          </w:p>
        </w:tc>
      </w:tr>
      <w:tr w:rsidR="00D111BF" w:rsidRPr="00B76C92" w14:paraId="3E48283D" w14:textId="77777777" w:rsidTr="005F37B1">
        <w:trPr>
          <w:trHeight w:val="113"/>
          <w:jc w:val="center"/>
        </w:trPr>
        <w:tc>
          <w:tcPr>
            <w:tcW w:w="946" w:type="dxa"/>
            <w:shd w:val="clear" w:color="auto" w:fill="auto"/>
            <w:vAlign w:val="center"/>
          </w:tcPr>
          <w:p w14:paraId="677E1939" w14:textId="77777777" w:rsidR="00D111BF" w:rsidRPr="00B76C92" w:rsidRDefault="00D111BF" w:rsidP="0070573B">
            <w:pPr>
              <w:pStyle w:val="Tabletext"/>
              <w:jc w:val="center"/>
              <w:rPr>
                <w:lang w:eastAsia="ko-KR"/>
              </w:rPr>
            </w:pPr>
            <w:r w:rsidRPr="00B76C92">
              <w:rPr>
                <w:lang w:eastAsia="zh-CN"/>
              </w:rPr>
              <w:t>3GPP</w:t>
            </w:r>
          </w:p>
        </w:tc>
        <w:tc>
          <w:tcPr>
            <w:tcW w:w="2168" w:type="dxa"/>
            <w:shd w:val="clear" w:color="auto" w:fill="auto"/>
            <w:vAlign w:val="center"/>
          </w:tcPr>
          <w:p w14:paraId="6B9A9019" w14:textId="29AA158E" w:rsidR="00D111BF" w:rsidRPr="00B76C92" w:rsidRDefault="005F37B1" w:rsidP="0070573B">
            <w:pPr>
              <w:pStyle w:val="Tabletext"/>
              <w:rPr>
                <w:rFonts w:eastAsia="Gulim"/>
              </w:rPr>
            </w:pPr>
            <w:r>
              <w:rPr>
                <w:lang w:eastAsia="zh-CN"/>
              </w:rPr>
              <w:t>[</w:t>
            </w:r>
            <w:r w:rsidR="00D111BF" w:rsidRPr="00B76C92">
              <w:rPr>
                <w:lang w:eastAsia="zh-CN"/>
              </w:rPr>
              <w:t>Technical reports]</w:t>
            </w:r>
          </w:p>
        </w:tc>
        <w:tc>
          <w:tcPr>
            <w:tcW w:w="6520" w:type="dxa"/>
            <w:shd w:val="clear" w:color="auto" w:fill="auto"/>
            <w:vAlign w:val="center"/>
          </w:tcPr>
          <w:p w14:paraId="2396FA9B" w14:textId="77777777" w:rsidR="00D111BF" w:rsidRPr="00B76C92" w:rsidRDefault="00D111BF" w:rsidP="0070573B">
            <w:pPr>
              <w:spacing w:before="40" w:after="40"/>
              <w:rPr>
                <w:sz w:val="20"/>
              </w:rPr>
            </w:pPr>
            <w:r w:rsidRPr="00B76C92">
              <w:rPr>
                <w:sz w:val="20"/>
              </w:rPr>
              <w:t>TR 22.885 Study on LTE support for Vehicle to Everything (V2X) services, 3GPP</w:t>
            </w:r>
          </w:p>
          <w:p w14:paraId="7218D8F5" w14:textId="77777777" w:rsidR="00D111BF" w:rsidRPr="00B76C92" w:rsidRDefault="00D111BF" w:rsidP="0070573B">
            <w:pPr>
              <w:pStyle w:val="Tabletext"/>
              <w:rPr>
                <w:lang w:eastAsia="ja-JP"/>
              </w:rPr>
            </w:pPr>
            <w:r w:rsidRPr="00B76C92">
              <w:t>TR 36.885 Study on LTE-based V2X services, 3GPP</w:t>
            </w:r>
          </w:p>
        </w:tc>
      </w:tr>
    </w:tbl>
    <w:p w14:paraId="713C821A" w14:textId="77777777" w:rsidR="00E735F0" w:rsidRPr="00B76C92" w:rsidRDefault="00E735F0" w:rsidP="00E735F0">
      <w:pPr>
        <w:pStyle w:val="Tablefin"/>
      </w:pPr>
    </w:p>
    <w:p w14:paraId="1B914ECD" w14:textId="77777777" w:rsidR="00694465" w:rsidRPr="00B76C92" w:rsidRDefault="00694465" w:rsidP="00CD718D">
      <w:pPr>
        <w:pStyle w:val="Heading2"/>
      </w:pPr>
      <w:r w:rsidRPr="00B76C92">
        <w:lastRenderedPageBreak/>
        <w:t>7.5</w:t>
      </w:r>
      <w:r w:rsidRPr="00B76C92">
        <w:tab/>
        <w:t>Applications</w:t>
      </w:r>
    </w:p>
    <w:p w14:paraId="3088C94B" w14:textId="77777777" w:rsidR="00694465" w:rsidRPr="00B76C92" w:rsidRDefault="00694465" w:rsidP="00694465">
      <w:pPr>
        <w:rPr>
          <w:i/>
          <w:iCs/>
          <w:color w:val="000000" w:themeColor="text1"/>
          <w:lang w:eastAsia="ko-KR"/>
        </w:rPr>
      </w:pPr>
      <w:r w:rsidRPr="00B76C92">
        <w:rPr>
          <w:i/>
          <w:iCs/>
          <w:color w:val="000000" w:themeColor="text1"/>
          <w:lang w:eastAsia="ko-KR"/>
        </w:rPr>
        <w:t>[Editor’s note: Text to be added]</w:t>
      </w:r>
    </w:p>
    <w:p w14:paraId="0A9F17C8" w14:textId="00BB9542" w:rsidR="00694465" w:rsidRPr="00B76C92" w:rsidRDefault="00694465" w:rsidP="00694465">
      <w:r w:rsidRPr="00B76C92">
        <w:t>The following application examples are taken from US Department of Transportation’s Connected Vehicle Reference Implementation Architecture (CVRIA)</w:t>
      </w:r>
      <w:r w:rsidRPr="00B76C92">
        <w:rPr>
          <w:rStyle w:val="FootnoteReference"/>
        </w:rPr>
        <w:footnoteReference w:id="12"/>
      </w:r>
      <w:r w:rsidRPr="00B76C92">
        <w:t>, which also provides further definitions and reference implementation information. In general, the WAVE ITS applications in the United States may be grouped into general categories that apply to transp</w:t>
      </w:r>
      <w:r w:rsidR="0070573B">
        <w:t>ortation operations on a day</w:t>
      </w:r>
      <w:r w:rsidR="0070573B">
        <w:noBreakHyphen/>
        <w:t>to</w:t>
      </w:r>
      <w:r w:rsidR="0070573B">
        <w:noBreakHyphen/>
      </w:r>
      <w:r w:rsidRPr="00B76C92">
        <w:t>day basis, although there are no strict boundaries between the categories and overlaps among categories are common. There is also a category for core services that are the foundation for data exchange, interoperability, security, and privacy. The following subsections provide application examples within a selection of these categories.</w:t>
      </w:r>
    </w:p>
    <w:p w14:paraId="1460011A" w14:textId="77777777" w:rsidR="00694465" w:rsidRPr="00B76C92" w:rsidRDefault="00694465" w:rsidP="00694465">
      <w:pPr>
        <w:pStyle w:val="Heading4"/>
      </w:pPr>
      <w:r w:rsidRPr="00B76C92">
        <w:t>7.5.1</w:t>
      </w:r>
      <w:r w:rsidRPr="00B76C92">
        <w:tab/>
        <w:t>V2V Safety-Related Applications</w:t>
      </w:r>
    </w:p>
    <w:p w14:paraId="42170F6F" w14:textId="77777777" w:rsidR="00694465" w:rsidRPr="00B76C92" w:rsidRDefault="00694465" w:rsidP="00694465">
      <w:r w:rsidRPr="00B76C92">
        <w:t>These are applications with a primary focus of enhancing safety through vehicle-to-vehicle communications to address the prevention of imminent crashes, and/or mitigation of the injuries and damages that might result if a crash cannot be prevented. Since this category represents a major focus of the United States WAVE ITS development and deployment, there tend to be a large number of these applications, and they are typically in later stages of deployment than applications in the other categories.</w:t>
      </w:r>
    </w:p>
    <w:p w14:paraId="09B7F460" w14:textId="77777777" w:rsidR="00694465" w:rsidRPr="00B76C92" w:rsidRDefault="00694465" w:rsidP="00694465">
      <w:r w:rsidRPr="00B76C92">
        <w:t>This is not a complete listing of V2V safety-related applications in the United States, since others are also being deployed, and continuing innovation is expected.</w:t>
      </w:r>
    </w:p>
    <w:p w14:paraId="7126B6FA" w14:textId="77777777" w:rsidR="00694465" w:rsidRPr="00B76C92" w:rsidRDefault="00694465" w:rsidP="00694465">
      <w:pPr>
        <w:pStyle w:val="Heading5"/>
        <w:rPr>
          <w:b w:val="0"/>
          <w:color w:val="000000" w:themeColor="text1"/>
        </w:rPr>
      </w:pPr>
      <w:r w:rsidRPr="00B76C92">
        <w:rPr>
          <w:color w:val="000000" w:themeColor="text1"/>
        </w:rPr>
        <w:t>7.5.1.1</w:t>
      </w:r>
      <w:r w:rsidRPr="00B76C92">
        <w:rPr>
          <w:color w:val="000000" w:themeColor="text1"/>
        </w:rPr>
        <w:tab/>
        <w:t>Blind Spot Warning + Lane Change Warning</w:t>
      </w:r>
      <w:r w:rsidRPr="00B76C92">
        <w:rPr>
          <w:color w:val="000000" w:themeColor="text1"/>
          <w:vertAlign w:val="superscript"/>
        </w:rPr>
        <w:t>11</w:t>
      </w:r>
    </w:p>
    <w:p w14:paraId="7546862F" w14:textId="77777777" w:rsidR="00694465" w:rsidRPr="00B76C92" w:rsidRDefault="00694465" w:rsidP="00694465">
      <w:pPr>
        <w:rPr>
          <w:color w:val="000000" w:themeColor="text1"/>
        </w:rPr>
      </w:pPr>
      <w:r w:rsidRPr="00B76C92">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14:paraId="2D96B289" w14:textId="77777777" w:rsidR="00694465" w:rsidRPr="00B76C92" w:rsidRDefault="00694465" w:rsidP="00694465">
      <w:pPr>
        <w:pStyle w:val="Heading5"/>
        <w:rPr>
          <w:b w:val="0"/>
          <w:color w:val="000000" w:themeColor="text1"/>
        </w:rPr>
      </w:pPr>
      <w:r w:rsidRPr="00B76C92">
        <w:rPr>
          <w:color w:val="000000" w:themeColor="text1"/>
        </w:rPr>
        <w:t>7.5.1.2</w:t>
      </w:r>
      <w:r w:rsidRPr="00B76C92">
        <w:rPr>
          <w:color w:val="000000" w:themeColor="text1"/>
        </w:rPr>
        <w:tab/>
        <w:t>Control Loss Warning</w:t>
      </w:r>
      <w:r w:rsidRPr="00B76C92">
        <w:rPr>
          <w:color w:val="000000" w:themeColor="text1"/>
          <w:vertAlign w:val="superscript"/>
        </w:rPr>
        <w:t>11</w:t>
      </w:r>
    </w:p>
    <w:p w14:paraId="094BF62F" w14:textId="77777777" w:rsidR="00694465" w:rsidRPr="00B76C92" w:rsidRDefault="00694465" w:rsidP="00694465">
      <w:pPr>
        <w:rPr>
          <w:color w:val="000000" w:themeColor="text1"/>
        </w:rPr>
      </w:pPr>
      <w:r w:rsidRPr="00B76C92">
        <w:rPr>
          <w:color w:val="000000" w:themeColor="text1"/>
        </w:rPr>
        <w:t xml:space="preserve">This application is being developed to enable a vehicle to broadcast a self-generated, control loss event to surrounding vehicles. </w:t>
      </w:r>
    </w:p>
    <w:p w14:paraId="42301655" w14:textId="77777777" w:rsidR="00694465" w:rsidRPr="00B76C92" w:rsidRDefault="00694465" w:rsidP="00694465">
      <w:pPr>
        <w:pStyle w:val="Heading5"/>
        <w:rPr>
          <w:b w:val="0"/>
          <w:color w:val="000000" w:themeColor="text1"/>
        </w:rPr>
      </w:pPr>
      <w:r w:rsidRPr="00B76C92">
        <w:rPr>
          <w:color w:val="000000" w:themeColor="text1"/>
        </w:rPr>
        <w:t>7.5.1.3</w:t>
      </w:r>
      <w:r w:rsidRPr="00B76C92">
        <w:rPr>
          <w:color w:val="000000" w:themeColor="text1"/>
        </w:rPr>
        <w:tab/>
        <w:t>Do Not Pass Warning</w:t>
      </w:r>
      <w:r w:rsidRPr="00B76C92">
        <w:rPr>
          <w:color w:val="000000" w:themeColor="text1"/>
          <w:vertAlign w:val="superscript"/>
        </w:rPr>
        <w:t>11</w:t>
      </w:r>
    </w:p>
    <w:p w14:paraId="49D589A1" w14:textId="77777777" w:rsidR="00694465" w:rsidRPr="00B76C92" w:rsidRDefault="00694465" w:rsidP="00694465">
      <w:pPr>
        <w:rPr>
          <w:color w:val="000000" w:themeColor="text1"/>
        </w:rPr>
      </w:pPr>
      <w:r w:rsidRPr="00B76C92">
        <w:rPr>
          <w:color w:val="000000" w:themeColor="text1"/>
        </w:rPr>
        <w:t>Has been operated in model deployments to warn the driver of the vehicle when a slower moving vehicle, ahead and in the same lane, cannot be safely passed.</w:t>
      </w:r>
    </w:p>
    <w:p w14:paraId="200DBBA8" w14:textId="77777777" w:rsidR="00694465" w:rsidRPr="00B76C92" w:rsidRDefault="00694465" w:rsidP="00694465">
      <w:pPr>
        <w:pStyle w:val="Heading5"/>
        <w:rPr>
          <w:b w:val="0"/>
          <w:color w:val="000000" w:themeColor="text1"/>
        </w:rPr>
      </w:pPr>
      <w:r w:rsidRPr="00B76C92">
        <w:rPr>
          <w:color w:val="000000" w:themeColor="text1"/>
        </w:rPr>
        <w:t>7.5.1.4</w:t>
      </w:r>
      <w:r w:rsidRPr="00B76C92">
        <w:rPr>
          <w:color w:val="000000" w:themeColor="text1"/>
        </w:rPr>
        <w:tab/>
        <w:t>Emergency Electronic Brake Light</w:t>
      </w:r>
      <w:r w:rsidRPr="00B76C92">
        <w:rPr>
          <w:color w:val="000000" w:themeColor="text1"/>
          <w:vertAlign w:val="superscript"/>
        </w:rPr>
        <w:t>11</w:t>
      </w:r>
    </w:p>
    <w:p w14:paraId="49E4F186" w14:textId="77777777" w:rsidR="00694465" w:rsidRPr="00B76C92" w:rsidRDefault="00694465" w:rsidP="00694465">
      <w:pPr>
        <w:rPr>
          <w:color w:val="000000" w:themeColor="text1"/>
        </w:rPr>
      </w:pPr>
      <w:r w:rsidRPr="00B76C92">
        <w:rPr>
          <w:color w:val="000000" w:themeColor="text1"/>
        </w:rPr>
        <w:t xml:space="preserve">Has been operated in model deployments to enable a vehicle to broadcast a self-generated emergency brake event to surrounding vehicles. </w:t>
      </w:r>
    </w:p>
    <w:p w14:paraId="6F12852F" w14:textId="77777777" w:rsidR="00694465" w:rsidRPr="00B76C92" w:rsidRDefault="00694465" w:rsidP="00694465">
      <w:pPr>
        <w:pStyle w:val="Heading5"/>
        <w:rPr>
          <w:b w:val="0"/>
          <w:color w:val="000000" w:themeColor="text1"/>
        </w:rPr>
      </w:pPr>
      <w:r w:rsidRPr="00B76C92">
        <w:rPr>
          <w:color w:val="000000" w:themeColor="text1"/>
        </w:rPr>
        <w:t xml:space="preserve">7.5.1.5 </w:t>
      </w:r>
      <w:r w:rsidRPr="00B76C92">
        <w:rPr>
          <w:color w:val="000000" w:themeColor="text1"/>
        </w:rPr>
        <w:tab/>
        <w:t>Emergency Vehicle Alert</w:t>
      </w:r>
      <w:r w:rsidRPr="00B76C92">
        <w:rPr>
          <w:color w:val="000000" w:themeColor="text1"/>
          <w:vertAlign w:val="superscript"/>
        </w:rPr>
        <w:t>11</w:t>
      </w:r>
    </w:p>
    <w:p w14:paraId="348C3E4E"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14:paraId="033F1546" w14:textId="77777777" w:rsidR="00694465" w:rsidRPr="00B76C92" w:rsidRDefault="00694465" w:rsidP="00694465">
      <w:pPr>
        <w:pStyle w:val="Heading5"/>
        <w:rPr>
          <w:b w:val="0"/>
          <w:color w:val="000000" w:themeColor="text1"/>
        </w:rPr>
      </w:pPr>
      <w:r w:rsidRPr="00B76C92">
        <w:rPr>
          <w:color w:val="000000" w:themeColor="text1"/>
        </w:rPr>
        <w:lastRenderedPageBreak/>
        <w:t>7.5.1.6</w:t>
      </w:r>
      <w:r w:rsidRPr="00B76C92">
        <w:rPr>
          <w:color w:val="000000" w:themeColor="text1"/>
        </w:rPr>
        <w:tab/>
        <w:t>Forward Collision Warning</w:t>
      </w:r>
      <w:r w:rsidRPr="00B76C92">
        <w:rPr>
          <w:color w:val="000000" w:themeColor="text1"/>
          <w:vertAlign w:val="superscript"/>
        </w:rPr>
        <w:t>11</w:t>
      </w:r>
    </w:p>
    <w:p w14:paraId="261FD73A" w14:textId="77777777" w:rsidR="00694465" w:rsidRPr="00B76C92" w:rsidRDefault="00694465" w:rsidP="00694465">
      <w:pPr>
        <w:rPr>
          <w:color w:val="000000" w:themeColor="text1"/>
        </w:rPr>
      </w:pPr>
      <w:r w:rsidRPr="00B76C92">
        <w:rPr>
          <w:color w:val="000000" w:themeColor="text1"/>
        </w:rPr>
        <w:t>Has been operated in model deployments to warn the driver of the vehicle in case of an impending rear-end collision with another vehicle ahead in traffic.</w:t>
      </w:r>
    </w:p>
    <w:p w14:paraId="2E9099C6" w14:textId="77777777" w:rsidR="00694465" w:rsidRPr="00B76C92" w:rsidRDefault="00694465" w:rsidP="00694465">
      <w:pPr>
        <w:pStyle w:val="Heading5"/>
        <w:rPr>
          <w:b w:val="0"/>
          <w:color w:val="000000" w:themeColor="text1"/>
        </w:rPr>
      </w:pPr>
      <w:r w:rsidRPr="00B76C92">
        <w:rPr>
          <w:color w:val="000000" w:themeColor="text1"/>
        </w:rPr>
        <w:t>7.5.1.7</w:t>
      </w:r>
      <w:r w:rsidRPr="00B76C92">
        <w:rPr>
          <w:color w:val="000000" w:themeColor="text1"/>
        </w:rPr>
        <w:tab/>
        <w:t>Intersection Movement Assist</w:t>
      </w:r>
      <w:r w:rsidRPr="00B76C92">
        <w:rPr>
          <w:color w:val="000000" w:themeColor="text1"/>
          <w:vertAlign w:val="superscript"/>
        </w:rPr>
        <w:t>11</w:t>
      </w:r>
    </w:p>
    <w:p w14:paraId="7C681944" w14:textId="77777777" w:rsidR="00694465" w:rsidRPr="00B76C92" w:rsidRDefault="00694465" w:rsidP="00694465">
      <w:pPr>
        <w:rPr>
          <w:color w:val="000000" w:themeColor="text1"/>
        </w:rPr>
      </w:pPr>
      <w:r w:rsidRPr="00B76C92">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14:paraId="409E4BD3" w14:textId="77777777" w:rsidR="00694465" w:rsidRPr="00B76C92" w:rsidRDefault="00694465" w:rsidP="00694465">
      <w:pPr>
        <w:pStyle w:val="Heading5"/>
        <w:rPr>
          <w:b w:val="0"/>
          <w:color w:val="000000" w:themeColor="text1"/>
        </w:rPr>
      </w:pPr>
      <w:r w:rsidRPr="00B76C92">
        <w:rPr>
          <w:color w:val="000000" w:themeColor="text1"/>
        </w:rPr>
        <w:t>7.5.1.8</w:t>
      </w:r>
      <w:r w:rsidRPr="00B76C92">
        <w:rPr>
          <w:color w:val="000000" w:themeColor="text1"/>
        </w:rPr>
        <w:tab/>
        <w:t>Motorcycle Approaching Indication</w:t>
      </w:r>
      <w:r w:rsidRPr="00B76C92">
        <w:rPr>
          <w:color w:val="000000" w:themeColor="text1"/>
          <w:vertAlign w:val="superscript"/>
        </w:rPr>
        <w:t>11</w:t>
      </w:r>
    </w:p>
    <w:p w14:paraId="13CFBCE4" w14:textId="77777777" w:rsidR="00694465" w:rsidRPr="00B76C92" w:rsidRDefault="00694465" w:rsidP="00694465">
      <w:pPr>
        <w:rPr>
          <w:color w:val="000000" w:themeColor="text1"/>
        </w:rPr>
      </w:pPr>
      <w:r w:rsidRPr="00B76C92">
        <w:rPr>
          <w:color w:val="000000" w:themeColor="text1"/>
        </w:rPr>
        <w:t xml:space="preserve">This application is intended to warn the driver of a vehicle that a motorcycle is approaching. </w:t>
      </w:r>
    </w:p>
    <w:p w14:paraId="238E2523" w14:textId="77777777" w:rsidR="00694465" w:rsidRPr="00B76C92" w:rsidRDefault="00694465" w:rsidP="00694465">
      <w:pPr>
        <w:pStyle w:val="Heading5"/>
        <w:rPr>
          <w:b w:val="0"/>
          <w:color w:val="000000" w:themeColor="text1"/>
        </w:rPr>
      </w:pPr>
      <w:r w:rsidRPr="00B76C92">
        <w:rPr>
          <w:color w:val="000000" w:themeColor="text1"/>
        </w:rPr>
        <w:t>7.5.1.9</w:t>
      </w:r>
      <w:r w:rsidRPr="00B76C92">
        <w:rPr>
          <w:color w:val="000000" w:themeColor="text1"/>
        </w:rPr>
        <w:tab/>
        <w:t>Situational Awareness</w:t>
      </w:r>
      <w:r w:rsidRPr="00B76C92">
        <w:rPr>
          <w:color w:val="000000" w:themeColor="text1"/>
          <w:vertAlign w:val="superscript"/>
        </w:rPr>
        <w:t>11</w:t>
      </w:r>
    </w:p>
    <w:p w14:paraId="1F336CEF" w14:textId="77777777" w:rsidR="00694465" w:rsidRPr="00B76C92" w:rsidRDefault="00694465" w:rsidP="00694465">
      <w:pPr>
        <w:rPr>
          <w:color w:val="000000" w:themeColor="text1"/>
        </w:rPr>
      </w:pPr>
      <w:r w:rsidRPr="00B76C92">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14:paraId="12E6CFAA" w14:textId="77777777" w:rsidR="00694465" w:rsidRPr="00B76C92" w:rsidRDefault="00694465" w:rsidP="00694465">
      <w:pPr>
        <w:pStyle w:val="Heading4"/>
        <w:rPr>
          <w:b w:val="0"/>
          <w:color w:val="000000" w:themeColor="text1"/>
        </w:rPr>
      </w:pPr>
      <w:r w:rsidRPr="00B76C92">
        <w:rPr>
          <w:color w:val="000000" w:themeColor="text1"/>
        </w:rPr>
        <w:t>7.5.2</w:t>
      </w:r>
      <w:r w:rsidRPr="00B76C92">
        <w:rPr>
          <w:color w:val="000000" w:themeColor="text1"/>
        </w:rPr>
        <w:tab/>
        <w:t>V2I Safety-Related Applications</w:t>
      </w:r>
    </w:p>
    <w:p w14:paraId="3BB96122" w14:textId="209F1B00" w:rsidR="00694465" w:rsidRPr="00B76C92" w:rsidRDefault="00694465" w:rsidP="00694465">
      <w:pPr>
        <w:rPr>
          <w:color w:val="000000" w:themeColor="text1"/>
        </w:rPr>
      </w:pPr>
      <w:r w:rsidRPr="00B76C92">
        <w:rPr>
          <w:color w:val="000000" w:themeColor="text1"/>
        </w:rPr>
        <w:t>The applications in this category are targeted toward enhancing roadway safety through vehicle</w:t>
      </w:r>
      <w:r w:rsidRPr="00B76C92">
        <w:rPr>
          <w:color w:val="000000" w:themeColor="text1"/>
        </w:rPr>
        <w:noBreakHyphen/>
        <w:t xml:space="preserve">to/from-infrastructure communications. The following examples of the V2I safety </w:t>
      </w:r>
      <w:r w:rsidR="004152E9" w:rsidRPr="00B76C92">
        <w:rPr>
          <w:color w:val="000000" w:themeColor="text1"/>
        </w:rPr>
        <w:t xml:space="preserve">related </w:t>
      </w:r>
      <w:r w:rsidRPr="00B76C92">
        <w:rPr>
          <w:color w:val="000000" w:themeColor="text1"/>
        </w:rPr>
        <w:t xml:space="preserve">applications provide a view of the diversity possible within this category. As in the safety </w:t>
      </w:r>
      <w:r w:rsidR="004152E9" w:rsidRPr="00B76C92">
        <w:rPr>
          <w:color w:val="000000" w:themeColor="text1"/>
        </w:rPr>
        <w:t xml:space="preserve">related </w:t>
      </w:r>
      <w:r w:rsidRPr="00B76C92">
        <w:rPr>
          <w:color w:val="000000" w:themeColor="text1"/>
        </w:rPr>
        <w:t>category examples, the following is not a complete listing of such applications in the United States.</w:t>
      </w:r>
    </w:p>
    <w:p w14:paraId="51D02DEB" w14:textId="77777777" w:rsidR="00694465" w:rsidRPr="00B76C92" w:rsidRDefault="00694465" w:rsidP="00694465">
      <w:pPr>
        <w:pStyle w:val="Heading5"/>
        <w:rPr>
          <w:b w:val="0"/>
          <w:color w:val="000000" w:themeColor="text1"/>
        </w:rPr>
      </w:pPr>
      <w:r w:rsidRPr="00B76C92">
        <w:rPr>
          <w:color w:val="000000" w:themeColor="text1"/>
        </w:rPr>
        <w:t>7.5.2.1</w:t>
      </w:r>
      <w:r w:rsidRPr="00B76C92">
        <w:rPr>
          <w:color w:val="000000" w:themeColor="text1"/>
        </w:rPr>
        <w:tab/>
        <w:t>Curve Speed Warning</w:t>
      </w:r>
      <w:r w:rsidRPr="00B76C92">
        <w:rPr>
          <w:color w:val="000000" w:themeColor="text1"/>
          <w:vertAlign w:val="superscript"/>
        </w:rPr>
        <w:t>11</w:t>
      </w:r>
    </w:p>
    <w:p w14:paraId="3A7E5EAC" w14:textId="77777777" w:rsidR="00694465" w:rsidRPr="00B76C92" w:rsidRDefault="00694465" w:rsidP="00694465">
      <w:r w:rsidRPr="00B76C92">
        <w:t xml:space="preserve">Has been operated in model deployments to allow a connected vehicle to receive information that it is approaching a curve along with the recommended speed for the curve. </w:t>
      </w:r>
    </w:p>
    <w:p w14:paraId="1D02BF35" w14:textId="77777777" w:rsidR="00694465" w:rsidRPr="00B76C92" w:rsidRDefault="00694465" w:rsidP="00694465">
      <w:pPr>
        <w:pStyle w:val="Heading5"/>
        <w:rPr>
          <w:b w:val="0"/>
          <w:color w:val="000000" w:themeColor="text1"/>
        </w:rPr>
      </w:pPr>
      <w:r w:rsidRPr="00B76C92">
        <w:rPr>
          <w:color w:val="000000" w:themeColor="text1"/>
        </w:rPr>
        <w:t xml:space="preserve">7.5.2.2 </w:t>
      </w:r>
      <w:r w:rsidRPr="00B76C92">
        <w:rPr>
          <w:color w:val="000000" w:themeColor="text1"/>
        </w:rPr>
        <w:tab/>
        <w:t>Emergency Vehicle Preemption</w:t>
      </w:r>
      <w:r w:rsidRPr="00B76C92">
        <w:rPr>
          <w:color w:val="000000" w:themeColor="text1"/>
          <w:vertAlign w:val="superscript"/>
        </w:rPr>
        <w:t>11</w:t>
      </w:r>
    </w:p>
    <w:p w14:paraId="0D6E1C1D" w14:textId="77777777" w:rsidR="00694465" w:rsidRPr="00B76C92" w:rsidRDefault="00694465" w:rsidP="00694465">
      <w:pPr>
        <w:rPr>
          <w:iCs/>
          <w:color w:val="000000" w:themeColor="text1"/>
        </w:rPr>
      </w:pPr>
      <w:r w:rsidRPr="00B76C92">
        <w:rPr>
          <w:color w:val="000000" w:themeColor="text1"/>
        </w:rPr>
        <w:t xml:space="preserve">Has been operated in model deployments to provide a very high level of priority for emergency first responder vehicles to facilitate safe and efficient movement through intersections. </w:t>
      </w:r>
    </w:p>
    <w:p w14:paraId="54393F6E" w14:textId="77777777" w:rsidR="00694465" w:rsidRPr="00B76C92" w:rsidRDefault="00694465" w:rsidP="00694465">
      <w:pPr>
        <w:pStyle w:val="Heading5"/>
        <w:rPr>
          <w:b w:val="0"/>
          <w:color w:val="000000" w:themeColor="text1"/>
        </w:rPr>
      </w:pPr>
      <w:r w:rsidRPr="00B76C92">
        <w:rPr>
          <w:color w:val="000000" w:themeColor="text1"/>
        </w:rPr>
        <w:t xml:space="preserve">7.5.2.3 </w:t>
      </w:r>
      <w:r w:rsidRPr="00B76C92">
        <w:rPr>
          <w:color w:val="000000" w:themeColor="text1"/>
        </w:rPr>
        <w:tab/>
        <w:t>Enhanced Maintenance Decision Support System</w:t>
      </w:r>
      <w:r w:rsidRPr="00B76C92">
        <w:rPr>
          <w:color w:val="000000" w:themeColor="text1"/>
          <w:vertAlign w:val="superscript"/>
        </w:rPr>
        <w:t>11</w:t>
      </w:r>
    </w:p>
    <w:p w14:paraId="33432FF6" w14:textId="77777777" w:rsidR="00694465" w:rsidRPr="00B76C92" w:rsidRDefault="00694465" w:rsidP="00694465">
      <w:pPr>
        <w:rPr>
          <w:color w:val="000000" w:themeColor="text1"/>
        </w:rPr>
      </w:pPr>
      <w:r w:rsidRPr="00B76C92">
        <w:rPr>
          <w:color w:val="000000" w:themeColor="text1"/>
        </w:rPr>
        <w:t>Is being developed to incorporate the additional information that can come from collecting road weather data from connected vehicles into existing Maintenance Decision Support System (MDSS) capabilities to generate improved plans and recommendations to maintenance personnel.</w:t>
      </w:r>
    </w:p>
    <w:p w14:paraId="3393B168" w14:textId="77777777" w:rsidR="00694465" w:rsidRPr="00B76C92" w:rsidRDefault="00694465" w:rsidP="00694465">
      <w:pPr>
        <w:pStyle w:val="Heading5"/>
        <w:rPr>
          <w:b w:val="0"/>
          <w:color w:val="000000" w:themeColor="text1"/>
        </w:rPr>
      </w:pPr>
      <w:r w:rsidRPr="00B76C92">
        <w:rPr>
          <w:color w:val="000000" w:themeColor="text1"/>
        </w:rPr>
        <w:t xml:space="preserve">7.5.2.4 </w:t>
      </w:r>
      <w:r w:rsidRPr="00B76C92">
        <w:rPr>
          <w:color w:val="000000" w:themeColor="text1"/>
        </w:rPr>
        <w:tab/>
        <w:t>Incident Scene Work Zone Alerts for Drivers and Workers</w:t>
      </w:r>
      <w:r w:rsidRPr="00B76C92">
        <w:rPr>
          <w:color w:val="000000" w:themeColor="text1"/>
          <w:vertAlign w:val="superscript"/>
        </w:rPr>
        <w:t>11</w:t>
      </w:r>
    </w:p>
    <w:p w14:paraId="4409AFBC" w14:textId="77777777" w:rsidR="00694465" w:rsidRPr="00B76C92" w:rsidRDefault="00694465" w:rsidP="00694465">
      <w:pPr>
        <w:rPr>
          <w:color w:val="000000" w:themeColor="text1"/>
        </w:rPr>
      </w:pPr>
      <w:r w:rsidRPr="00B76C92">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14:paraId="42A787AE" w14:textId="77777777" w:rsidR="00694465" w:rsidRPr="00B76C92" w:rsidRDefault="00694465" w:rsidP="00694465">
      <w:pPr>
        <w:pStyle w:val="Heading5"/>
        <w:rPr>
          <w:b w:val="0"/>
          <w:color w:val="000000" w:themeColor="text1"/>
        </w:rPr>
      </w:pPr>
      <w:r w:rsidRPr="00B76C92">
        <w:rPr>
          <w:color w:val="000000" w:themeColor="text1"/>
        </w:rPr>
        <w:t xml:space="preserve">7.5.2.5 </w:t>
      </w:r>
      <w:r w:rsidRPr="00B76C92">
        <w:rPr>
          <w:color w:val="000000" w:themeColor="text1"/>
        </w:rPr>
        <w:tab/>
        <w:t>In-Vehicle Signage</w:t>
      </w:r>
      <w:r w:rsidRPr="00B76C92">
        <w:rPr>
          <w:color w:val="000000" w:themeColor="text1"/>
          <w:vertAlign w:val="superscript"/>
        </w:rPr>
        <w:t>11</w:t>
      </w:r>
    </w:p>
    <w:p w14:paraId="300CE385" w14:textId="77777777" w:rsidR="00694465" w:rsidRPr="00B76C92" w:rsidRDefault="00694465" w:rsidP="00694465">
      <w:pPr>
        <w:rPr>
          <w:iCs/>
          <w:color w:val="000000" w:themeColor="text1"/>
        </w:rPr>
      </w:pPr>
      <w:r w:rsidRPr="00B76C92">
        <w:rPr>
          <w:color w:val="000000" w:themeColor="text1"/>
        </w:rPr>
        <w:t xml:space="preserve">Has been operated in model deployments to augment regulatory, warning, and informational signs and signals by providing information directly to drivers through in-vehicle devices. </w:t>
      </w:r>
    </w:p>
    <w:p w14:paraId="79813FD4" w14:textId="77777777" w:rsidR="00694465" w:rsidRPr="00B76C92" w:rsidRDefault="00694465" w:rsidP="00694465">
      <w:pPr>
        <w:pStyle w:val="Heading5"/>
        <w:rPr>
          <w:b w:val="0"/>
          <w:color w:val="000000" w:themeColor="text1"/>
        </w:rPr>
      </w:pPr>
      <w:r w:rsidRPr="00B76C92">
        <w:rPr>
          <w:color w:val="000000" w:themeColor="text1"/>
        </w:rPr>
        <w:lastRenderedPageBreak/>
        <w:t xml:space="preserve">7.5.2.6 </w:t>
      </w:r>
      <w:r w:rsidRPr="00B76C92">
        <w:rPr>
          <w:color w:val="000000" w:themeColor="text1"/>
        </w:rPr>
        <w:tab/>
        <w:t>Oversize Vehicle Warning</w:t>
      </w:r>
      <w:r w:rsidRPr="00B76C92">
        <w:rPr>
          <w:color w:val="000000" w:themeColor="text1"/>
          <w:vertAlign w:val="superscript"/>
        </w:rPr>
        <w:t>11</w:t>
      </w:r>
    </w:p>
    <w:p w14:paraId="6E7A9209" w14:textId="77777777" w:rsidR="00694465" w:rsidRPr="00B76C92" w:rsidRDefault="00694465" w:rsidP="00694465">
      <w:pPr>
        <w:rPr>
          <w:color w:val="000000" w:themeColor="text1"/>
        </w:rPr>
      </w:pPr>
      <w:r w:rsidRPr="00B76C92">
        <w:rPr>
          <w:color w:val="000000" w:themeColor="text1"/>
        </w:rPr>
        <w:t xml:space="preserve">Has been developed to use external measurements taken by the roadside infrastructure, and transmitted to the vehicle, to support in-vehicle determination of whether an alert/warning is necessary. </w:t>
      </w:r>
    </w:p>
    <w:p w14:paraId="6F41645E" w14:textId="77777777" w:rsidR="00694465" w:rsidRPr="00B76C92" w:rsidRDefault="00694465" w:rsidP="00694465">
      <w:pPr>
        <w:pStyle w:val="Heading5"/>
        <w:rPr>
          <w:b w:val="0"/>
          <w:color w:val="000000" w:themeColor="text1"/>
        </w:rPr>
      </w:pPr>
      <w:r w:rsidRPr="00B76C92">
        <w:rPr>
          <w:color w:val="000000" w:themeColor="text1"/>
        </w:rPr>
        <w:t xml:space="preserve">7.5.2.7 </w:t>
      </w:r>
      <w:r w:rsidRPr="00B76C92">
        <w:rPr>
          <w:color w:val="000000" w:themeColor="text1"/>
        </w:rPr>
        <w:tab/>
        <w:t>Pedestrian in Signalized Crosswalk Warning</w:t>
      </w:r>
      <w:r w:rsidRPr="00B76C92">
        <w:rPr>
          <w:color w:val="000000" w:themeColor="text1"/>
          <w:vertAlign w:val="superscript"/>
        </w:rPr>
        <w:t>11</w:t>
      </w:r>
    </w:p>
    <w:p w14:paraId="3AB46927"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14:paraId="3632D283" w14:textId="77777777" w:rsidR="00694465" w:rsidRPr="00B76C92" w:rsidRDefault="00694465" w:rsidP="00694465">
      <w:pPr>
        <w:pStyle w:val="Heading5"/>
        <w:rPr>
          <w:b w:val="0"/>
          <w:color w:val="000000" w:themeColor="text1"/>
        </w:rPr>
      </w:pPr>
      <w:r w:rsidRPr="00B76C92">
        <w:rPr>
          <w:color w:val="000000" w:themeColor="text1"/>
        </w:rPr>
        <w:t xml:space="preserve">7.5.2.8 </w:t>
      </w:r>
      <w:r w:rsidRPr="00B76C92">
        <w:rPr>
          <w:color w:val="000000" w:themeColor="text1"/>
        </w:rPr>
        <w:tab/>
        <w:t>Railroad Crossing Violation Warning</w:t>
      </w:r>
      <w:r w:rsidRPr="00B76C92">
        <w:rPr>
          <w:color w:val="000000" w:themeColor="text1"/>
          <w:vertAlign w:val="superscript"/>
        </w:rPr>
        <w:t>11</w:t>
      </w:r>
    </w:p>
    <w:p w14:paraId="56C2C128" w14:textId="77777777" w:rsidR="00694465" w:rsidRPr="00B76C92" w:rsidRDefault="00694465" w:rsidP="00694465">
      <w:pPr>
        <w:rPr>
          <w:color w:val="000000" w:themeColor="text1"/>
        </w:rPr>
      </w:pPr>
      <w:r w:rsidRPr="00B76C92">
        <w:rPr>
          <w:color w:val="000000" w:themeColor="text1"/>
        </w:rPr>
        <w:t xml:space="preserve">Is being developed to alert and/or warn drivers who are approaching an at-grade railroad crossing if they are on a crash-imminent trajectory to collide with a crossing or approaching train. </w:t>
      </w:r>
    </w:p>
    <w:p w14:paraId="08790602" w14:textId="77777777" w:rsidR="00694465" w:rsidRPr="00B76C92" w:rsidRDefault="00694465" w:rsidP="00694465">
      <w:pPr>
        <w:pStyle w:val="Heading5"/>
        <w:rPr>
          <w:b w:val="0"/>
          <w:color w:val="000000" w:themeColor="text1"/>
        </w:rPr>
      </w:pPr>
      <w:r w:rsidRPr="00B76C92">
        <w:rPr>
          <w:color w:val="000000" w:themeColor="text1"/>
        </w:rPr>
        <w:t xml:space="preserve">7.5.2.9 </w:t>
      </w:r>
      <w:r w:rsidRPr="00B76C92">
        <w:rPr>
          <w:color w:val="000000" w:themeColor="text1"/>
        </w:rPr>
        <w:tab/>
        <w:t>Red Light Violation Warning</w:t>
      </w:r>
      <w:r w:rsidRPr="00B76C92">
        <w:rPr>
          <w:color w:val="000000" w:themeColor="text1"/>
          <w:vertAlign w:val="superscript"/>
        </w:rPr>
        <w:t>11</w:t>
      </w:r>
    </w:p>
    <w:p w14:paraId="25E8327A" w14:textId="77777777" w:rsidR="00694465" w:rsidRPr="00B76C92" w:rsidRDefault="00694465" w:rsidP="00694465">
      <w:pPr>
        <w:rPr>
          <w:color w:val="000000" w:themeColor="text1"/>
        </w:rPr>
      </w:pPr>
      <w:r w:rsidRPr="00B76C92">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14:paraId="57E52B31" w14:textId="77777777" w:rsidR="00694465" w:rsidRPr="00B76C92" w:rsidRDefault="00694465" w:rsidP="00694465">
      <w:pPr>
        <w:pStyle w:val="Heading5"/>
        <w:rPr>
          <w:b w:val="0"/>
          <w:color w:val="000000" w:themeColor="text1"/>
        </w:rPr>
      </w:pPr>
      <w:r w:rsidRPr="00B76C92">
        <w:rPr>
          <w:color w:val="000000" w:themeColor="text1"/>
        </w:rPr>
        <w:t xml:space="preserve">7.5.2.10 </w:t>
      </w:r>
      <w:r w:rsidRPr="00B76C92">
        <w:rPr>
          <w:color w:val="000000" w:themeColor="text1"/>
        </w:rPr>
        <w:tab/>
        <w:t>Reduced Speed Zone Warning / Lane Closure</w:t>
      </w:r>
      <w:r w:rsidRPr="00B76C92">
        <w:rPr>
          <w:color w:val="000000" w:themeColor="text1"/>
          <w:vertAlign w:val="superscript"/>
        </w:rPr>
        <w:t>11</w:t>
      </w:r>
    </w:p>
    <w:p w14:paraId="0DB6CB79" w14:textId="77777777" w:rsidR="00694465" w:rsidRPr="00B76C92" w:rsidRDefault="00694465" w:rsidP="00694465">
      <w:pPr>
        <w:rPr>
          <w:color w:val="000000" w:themeColor="text1"/>
        </w:rPr>
      </w:pPr>
      <w:r w:rsidRPr="00B76C92">
        <w:rPr>
          <w:color w:val="000000" w:themeColor="text1"/>
        </w:rPr>
        <w:t xml:space="preserve"> Has been developed and is planned for operation in pilot deployment </w:t>
      </w:r>
      <w:r w:rsidRPr="00B76C92">
        <w:rPr>
          <w:strike/>
          <w:color w:val="000000" w:themeColor="text1"/>
        </w:rPr>
        <w:t>Is being deployed</w:t>
      </w:r>
      <w:r w:rsidRPr="00B76C92">
        <w:rPr>
          <w:color w:val="000000" w:themeColor="text1"/>
        </w:rPr>
        <w:t xml:space="preserve"> to provide connected vehicles which are approaching a reduced speed zone with information on the zone's posted speed limit and/or if the lane is closed or shifted. </w:t>
      </w:r>
    </w:p>
    <w:p w14:paraId="38A89E2D" w14:textId="77777777" w:rsidR="00694465" w:rsidRPr="00B76C92" w:rsidRDefault="00694465" w:rsidP="00694465">
      <w:pPr>
        <w:pStyle w:val="Heading5"/>
        <w:rPr>
          <w:b w:val="0"/>
          <w:color w:val="000000" w:themeColor="text1"/>
        </w:rPr>
      </w:pPr>
      <w:r w:rsidRPr="00B76C92">
        <w:rPr>
          <w:color w:val="000000" w:themeColor="text1"/>
        </w:rPr>
        <w:t xml:space="preserve">7.5.2.11 </w:t>
      </w:r>
      <w:r w:rsidRPr="00B76C92">
        <w:rPr>
          <w:color w:val="000000" w:themeColor="text1"/>
        </w:rPr>
        <w:tab/>
        <w:t>Restricted Lane Warnings</w:t>
      </w:r>
      <w:r w:rsidRPr="00B76C92">
        <w:rPr>
          <w:color w:val="000000" w:themeColor="text1"/>
          <w:vertAlign w:val="superscript"/>
        </w:rPr>
        <w:t>11</w:t>
      </w:r>
    </w:p>
    <w:p w14:paraId="37C8E72F" w14:textId="77777777" w:rsidR="00694465" w:rsidRPr="00B76C92" w:rsidRDefault="00694465" w:rsidP="00694465">
      <w:pPr>
        <w:rPr>
          <w:color w:val="000000" w:themeColor="text1"/>
        </w:rPr>
      </w:pPr>
      <w:r w:rsidRPr="00B76C92">
        <w:rPr>
          <w:color w:val="000000" w:themeColor="text1"/>
        </w:rPr>
        <w:t>Are being developed to provide the connected vehicle with travel lane restrictions, such as if the lane is restricted to high occupancy vehicles, transit, or public safety vehicles, or has defined eco</w:t>
      </w:r>
      <w:r w:rsidRPr="00B76C92">
        <w:rPr>
          <w:color w:val="000000" w:themeColor="text1"/>
        </w:rPr>
        <w:noBreakHyphen/>
        <w:t xml:space="preserve">lane criteria. </w:t>
      </w:r>
    </w:p>
    <w:p w14:paraId="3159D0D0" w14:textId="77777777" w:rsidR="00694465" w:rsidRPr="00B76C92" w:rsidRDefault="00694465" w:rsidP="00694465">
      <w:pPr>
        <w:pStyle w:val="Heading5"/>
        <w:rPr>
          <w:b w:val="0"/>
          <w:color w:val="000000" w:themeColor="text1"/>
        </w:rPr>
      </w:pPr>
      <w:r w:rsidRPr="00B76C92">
        <w:rPr>
          <w:color w:val="000000" w:themeColor="text1"/>
        </w:rPr>
        <w:t xml:space="preserve">7.5.2.12 </w:t>
      </w:r>
      <w:r w:rsidRPr="00B76C92">
        <w:rPr>
          <w:color w:val="000000" w:themeColor="text1"/>
        </w:rPr>
        <w:tab/>
        <w:t>Roadside Lighting</w:t>
      </w:r>
      <w:r w:rsidRPr="00B76C92">
        <w:rPr>
          <w:color w:val="000000" w:themeColor="text1"/>
          <w:vertAlign w:val="superscript"/>
        </w:rPr>
        <w:t>11</w:t>
      </w:r>
    </w:p>
    <w:p w14:paraId="5DAC9420" w14:textId="77777777" w:rsidR="00694465" w:rsidRPr="00B76C92" w:rsidRDefault="00694465" w:rsidP="00694465">
      <w:pPr>
        <w:rPr>
          <w:color w:val="000000" w:themeColor="text1"/>
        </w:rPr>
      </w:pPr>
      <w:r w:rsidRPr="00B76C92">
        <w:rPr>
          <w:color w:val="000000" w:themeColor="text1"/>
        </w:rPr>
        <w:t xml:space="preserve">This application is being developed to use the presence of vehicles based on V2I communications as an input to control of roadside lighting systems. </w:t>
      </w:r>
    </w:p>
    <w:p w14:paraId="40BB844A" w14:textId="77777777" w:rsidR="00694465" w:rsidRPr="00B76C92" w:rsidRDefault="00694465" w:rsidP="00694465">
      <w:pPr>
        <w:pStyle w:val="Heading5"/>
        <w:rPr>
          <w:b w:val="0"/>
          <w:color w:val="000000" w:themeColor="text1"/>
        </w:rPr>
      </w:pPr>
      <w:r w:rsidRPr="00B76C92">
        <w:rPr>
          <w:color w:val="000000" w:themeColor="text1"/>
        </w:rPr>
        <w:t xml:space="preserve">7.5.2.13 </w:t>
      </w:r>
      <w:r w:rsidRPr="00B76C92">
        <w:rPr>
          <w:color w:val="000000" w:themeColor="text1"/>
        </w:rPr>
        <w:tab/>
        <w:t>Stop Sign Gap Assist</w:t>
      </w:r>
      <w:r w:rsidRPr="00B76C92">
        <w:rPr>
          <w:color w:val="000000" w:themeColor="text1"/>
          <w:vertAlign w:val="superscript"/>
        </w:rPr>
        <w:t>11</w:t>
      </w:r>
    </w:p>
    <w:p w14:paraId="74CEDD9A" w14:textId="77777777" w:rsidR="00694465" w:rsidRPr="00B76C92" w:rsidRDefault="00694465" w:rsidP="00694465">
      <w:pPr>
        <w:rPr>
          <w:color w:val="000000" w:themeColor="text1"/>
        </w:rPr>
      </w:pPr>
      <w:r w:rsidRPr="00B76C92">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14:paraId="3F184B2A" w14:textId="77777777" w:rsidR="00694465" w:rsidRPr="00B76C92" w:rsidRDefault="00694465" w:rsidP="00694465">
      <w:pPr>
        <w:pStyle w:val="Heading5"/>
        <w:rPr>
          <w:b w:val="0"/>
          <w:color w:val="000000" w:themeColor="text1"/>
        </w:rPr>
      </w:pPr>
      <w:r w:rsidRPr="00B76C92">
        <w:rPr>
          <w:color w:val="000000" w:themeColor="text1"/>
        </w:rPr>
        <w:t xml:space="preserve">7.5.2.14 </w:t>
      </w:r>
      <w:r w:rsidRPr="00B76C92">
        <w:rPr>
          <w:color w:val="000000" w:themeColor="text1"/>
        </w:rPr>
        <w:tab/>
        <w:t>Stop Sign Violation Warning</w:t>
      </w:r>
      <w:r w:rsidRPr="00B76C92">
        <w:rPr>
          <w:color w:val="000000" w:themeColor="text1"/>
          <w:vertAlign w:val="superscript"/>
        </w:rPr>
        <w:t>11</w:t>
      </w:r>
    </w:p>
    <w:p w14:paraId="22086B98" w14:textId="77777777" w:rsidR="00694465" w:rsidRPr="00B76C92" w:rsidRDefault="00694465" w:rsidP="00694465">
      <w:pPr>
        <w:rPr>
          <w:i/>
        </w:rPr>
      </w:pPr>
      <w:r w:rsidRPr="00B76C92">
        <w:t xml:space="preserve">Is being developed to improve safety at intersections with posted stop signs by providing warnings to the driver approaching an unsignalized intersection. </w:t>
      </w:r>
    </w:p>
    <w:p w14:paraId="381457D2" w14:textId="77777777" w:rsidR="00694465" w:rsidRPr="00B76C92" w:rsidRDefault="00694465" w:rsidP="00694465">
      <w:pPr>
        <w:pStyle w:val="Heading5"/>
        <w:rPr>
          <w:b w:val="0"/>
          <w:color w:val="000000" w:themeColor="text1"/>
        </w:rPr>
      </w:pPr>
      <w:r w:rsidRPr="00B76C92">
        <w:rPr>
          <w:color w:val="000000" w:themeColor="text1"/>
        </w:rPr>
        <w:t xml:space="preserve">7.5.2.15 </w:t>
      </w:r>
      <w:r w:rsidRPr="00B76C92">
        <w:rPr>
          <w:color w:val="000000" w:themeColor="text1"/>
        </w:rPr>
        <w:tab/>
        <w:t>Transit Vehicle at Station/Stop Warnings</w:t>
      </w:r>
      <w:r w:rsidRPr="00B76C92">
        <w:rPr>
          <w:color w:val="000000" w:themeColor="text1"/>
          <w:vertAlign w:val="superscript"/>
        </w:rPr>
        <w:t>11</w:t>
      </w:r>
    </w:p>
    <w:p w14:paraId="7F79F691" w14:textId="77777777" w:rsidR="00694465" w:rsidRPr="00B76C92" w:rsidRDefault="00694465" w:rsidP="00694465">
      <w:pPr>
        <w:rPr>
          <w:color w:val="000000" w:themeColor="text1"/>
        </w:rPr>
      </w:pPr>
      <w:r w:rsidRPr="00B76C92">
        <w:rPr>
          <w:color w:val="000000" w:themeColor="text1"/>
        </w:rPr>
        <w:t>Is being developed to inform nearby vehicles of the presence of a transit vehicle at a station or stop and to indicate the intention of the transit vehicle in terms of pulling into or out of a station/stop.</w:t>
      </w:r>
    </w:p>
    <w:p w14:paraId="04F50C5E" w14:textId="77777777" w:rsidR="00694465" w:rsidRPr="00B76C92" w:rsidRDefault="00694465" w:rsidP="00694465">
      <w:pPr>
        <w:pStyle w:val="Heading5"/>
        <w:rPr>
          <w:b w:val="0"/>
          <w:color w:val="000000" w:themeColor="text1"/>
        </w:rPr>
      </w:pPr>
      <w:r w:rsidRPr="00B76C92">
        <w:rPr>
          <w:color w:val="000000" w:themeColor="text1"/>
        </w:rPr>
        <w:lastRenderedPageBreak/>
        <w:t xml:space="preserve">7.5.2.16 </w:t>
      </w:r>
      <w:r w:rsidRPr="00B76C92">
        <w:rPr>
          <w:color w:val="000000" w:themeColor="text1"/>
        </w:rPr>
        <w:tab/>
        <w:t>Vehicle Turning Right in Front of a Transit Vehicle</w:t>
      </w:r>
      <w:r w:rsidRPr="00B76C92">
        <w:rPr>
          <w:color w:val="000000" w:themeColor="text1"/>
          <w:vertAlign w:val="superscript"/>
        </w:rPr>
        <w:t>11</w:t>
      </w:r>
    </w:p>
    <w:p w14:paraId="47E83702" w14:textId="77777777" w:rsidR="00694465" w:rsidRPr="00B76C92" w:rsidRDefault="00694465" w:rsidP="00694465">
      <w:pPr>
        <w:rPr>
          <w:color w:val="000000" w:themeColor="text1"/>
        </w:rPr>
      </w:pPr>
      <w:r w:rsidRPr="00B76C92">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14:paraId="32931ECB" w14:textId="77777777" w:rsidR="00694465" w:rsidRPr="00B76C92" w:rsidRDefault="00694465" w:rsidP="00694465">
      <w:pPr>
        <w:pStyle w:val="Heading4"/>
        <w:rPr>
          <w:b w:val="0"/>
          <w:color w:val="000000" w:themeColor="text1"/>
        </w:rPr>
      </w:pPr>
      <w:r w:rsidRPr="00B76C92">
        <w:rPr>
          <w:color w:val="000000" w:themeColor="text1"/>
        </w:rPr>
        <w:t>7.5.3</w:t>
      </w:r>
      <w:r w:rsidRPr="00B76C92">
        <w:rPr>
          <w:color w:val="000000" w:themeColor="text1"/>
        </w:rPr>
        <w:tab/>
        <w:t>Transportation System Efficiency and Operations Applications</w:t>
      </w:r>
    </w:p>
    <w:p w14:paraId="51112E22" w14:textId="77777777" w:rsidR="00694465" w:rsidRPr="00B76C92" w:rsidRDefault="00694465" w:rsidP="00694465">
      <w:pPr>
        <w:rPr>
          <w:color w:val="000000" w:themeColor="text1"/>
        </w:rPr>
      </w:pPr>
      <w:r w:rsidRPr="00B76C92">
        <w:rPr>
          <w:color w:val="000000" w:themeColor="text1"/>
        </w:rPr>
        <w:t>These applications are designed to improve the flow of traffic and generally support the efficient operation of the transportation system. The following subsections provide selected examples of mobility applications.</w:t>
      </w:r>
    </w:p>
    <w:p w14:paraId="1B23A6C5" w14:textId="77777777" w:rsidR="00694465" w:rsidRPr="00B76C92" w:rsidRDefault="00694465" w:rsidP="00694465">
      <w:pPr>
        <w:pStyle w:val="Heading5"/>
        <w:rPr>
          <w:b w:val="0"/>
          <w:color w:val="000000" w:themeColor="text1"/>
        </w:rPr>
      </w:pPr>
      <w:r w:rsidRPr="00B76C92">
        <w:rPr>
          <w:color w:val="000000" w:themeColor="text1"/>
        </w:rPr>
        <w:t xml:space="preserve">7.5.3.1 </w:t>
      </w:r>
      <w:r w:rsidRPr="00B76C92">
        <w:rPr>
          <w:color w:val="000000" w:themeColor="text1"/>
        </w:rPr>
        <w:tab/>
        <w:t>Cooperative Adaptive Cruise Control</w:t>
      </w:r>
      <w:r w:rsidRPr="00B76C92">
        <w:rPr>
          <w:color w:val="000000" w:themeColor="text1"/>
          <w:vertAlign w:val="superscript"/>
        </w:rPr>
        <w:t>11</w:t>
      </w:r>
    </w:p>
    <w:p w14:paraId="41C193EE" w14:textId="77777777" w:rsidR="00694465" w:rsidRPr="00B76C92" w:rsidRDefault="00694465" w:rsidP="00694465">
      <w:pPr>
        <w:rPr>
          <w:color w:val="000000" w:themeColor="text1"/>
        </w:rPr>
      </w:pPr>
      <w:r w:rsidRPr="00B76C92">
        <w:rPr>
          <w:color w:val="000000" w:themeColor="text1"/>
        </w:rPr>
        <w:t>Is being developed to provide an evolutionary advancement of conventional cruise control systems and adaptive cruise control (ACC) systems by utilizing V2V communication to automatically synchronize the movements of many vehicles within a platoon.</w:t>
      </w:r>
    </w:p>
    <w:p w14:paraId="3A54EC6D" w14:textId="77777777" w:rsidR="00694465" w:rsidRPr="00B76C92" w:rsidRDefault="00694465" w:rsidP="00694465">
      <w:pPr>
        <w:pStyle w:val="Heading5"/>
        <w:rPr>
          <w:b w:val="0"/>
          <w:color w:val="000000" w:themeColor="text1"/>
        </w:rPr>
      </w:pPr>
      <w:r w:rsidRPr="00B76C92">
        <w:rPr>
          <w:color w:val="000000" w:themeColor="text1"/>
        </w:rPr>
        <w:t xml:space="preserve">7.5.3.2 </w:t>
      </w:r>
      <w:r w:rsidRPr="00B76C92">
        <w:rPr>
          <w:color w:val="000000" w:themeColor="text1"/>
        </w:rPr>
        <w:tab/>
        <w:t>Intelligent Traffic Signal System</w:t>
      </w:r>
      <w:r w:rsidRPr="00B76C92">
        <w:rPr>
          <w:color w:val="000000" w:themeColor="text1"/>
          <w:vertAlign w:val="superscript"/>
        </w:rPr>
        <w:t>11</w:t>
      </w:r>
    </w:p>
    <w:p w14:paraId="66FED8B4" w14:textId="77777777" w:rsidR="00694465" w:rsidRPr="00B76C92" w:rsidRDefault="00694465" w:rsidP="00694465">
      <w:pPr>
        <w:rPr>
          <w:color w:val="000000" w:themeColor="text1"/>
        </w:rPr>
      </w:pPr>
      <w:r w:rsidRPr="00B76C92">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14:paraId="59CC59B1" w14:textId="77777777" w:rsidR="00694465" w:rsidRPr="00B76C92" w:rsidRDefault="00694465" w:rsidP="00694465">
      <w:pPr>
        <w:pStyle w:val="Heading5"/>
        <w:rPr>
          <w:b w:val="0"/>
          <w:color w:val="000000" w:themeColor="text1"/>
        </w:rPr>
      </w:pPr>
      <w:r w:rsidRPr="00B76C92">
        <w:rPr>
          <w:color w:val="000000" w:themeColor="text1"/>
        </w:rPr>
        <w:t xml:space="preserve">7.5.3.3 </w:t>
      </w:r>
      <w:r w:rsidRPr="00B76C92">
        <w:rPr>
          <w:color w:val="000000" w:themeColor="text1"/>
        </w:rPr>
        <w:tab/>
        <w:t>Intermittent Bus Lanes</w:t>
      </w:r>
      <w:r w:rsidRPr="00B76C92">
        <w:rPr>
          <w:color w:val="000000" w:themeColor="text1"/>
          <w:vertAlign w:val="superscript"/>
        </w:rPr>
        <w:t>11</w:t>
      </w:r>
    </w:p>
    <w:p w14:paraId="0F99AF26" w14:textId="77777777" w:rsidR="00694465" w:rsidRPr="00B76C92" w:rsidRDefault="00694465" w:rsidP="00694465">
      <w:pPr>
        <w:rPr>
          <w:color w:val="000000" w:themeColor="text1"/>
        </w:rPr>
      </w:pPr>
      <w:r w:rsidRPr="00B76C92">
        <w:rPr>
          <w:color w:val="000000" w:themeColor="text1"/>
        </w:rPr>
        <w:t xml:space="preserve">Is being developed to provide dedicated bus lanes during peak demand times to enhance transit operations mobility. </w:t>
      </w:r>
    </w:p>
    <w:p w14:paraId="15E10219" w14:textId="77777777" w:rsidR="00694465" w:rsidRPr="00B76C92" w:rsidRDefault="00694465" w:rsidP="00694465">
      <w:pPr>
        <w:pStyle w:val="Heading5"/>
        <w:rPr>
          <w:b w:val="0"/>
          <w:color w:val="000000" w:themeColor="text1"/>
        </w:rPr>
      </w:pPr>
      <w:r w:rsidRPr="00B76C92">
        <w:rPr>
          <w:color w:val="000000" w:themeColor="text1"/>
        </w:rPr>
        <w:t xml:space="preserve">7.5.3.4 </w:t>
      </w:r>
      <w:r w:rsidRPr="00B76C92">
        <w:rPr>
          <w:color w:val="000000" w:themeColor="text1"/>
        </w:rPr>
        <w:tab/>
        <w:t>Pedestrian Mobility</w:t>
      </w:r>
      <w:r w:rsidRPr="00B76C92">
        <w:rPr>
          <w:color w:val="000000" w:themeColor="text1"/>
          <w:vertAlign w:val="superscript"/>
        </w:rPr>
        <w:t>11</w:t>
      </w:r>
    </w:p>
    <w:p w14:paraId="741A42E2" w14:textId="77777777" w:rsidR="00694465" w:rsidRPr="00B76C92" w:rsidRDefault="00694465" w:rsidP="00694465">
      <w:pPr>
        <w:rPr>
          <w:color w:val="000000" w:themeColor="text1"/>
        </w:rPr>
      </w:pPr>
      <w:r w:rsidRPr="00B76C92">
        <w:rPr>
          <w:color w:val="000000" w:themeColor="text1"/>
        </w:rPr>
        <w:t xml:space="preserve">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(SPaT) and MAP information. </w:t>
      </w:r>
    </w:p>
    <w:p w14:paraId="2E84D515" w14:textId="77777777" w:rsidR="00694465" w:rsidRPr="00B76C92" w:rsidRDefault="00694465" w:rsidP="00694465">
      <w:pPr>
        <w:pStyle w:val="Heading5"/>
        <w:rPr>
          <w:b w:val="0"/>
          <w:color w:val="000000" w:themeColor="text1"/>
        </w:rPr>
      </w:pPr>
      <w:r w:rsidRPr="00B76C92">
        <w:rPr>
          <w:color w:val="000000" w:themeColor="text1"/>
        </w:rPr>
        <w:t xml:space="preserve">7.5.3.5 </w:t>
      </w:r>
      <w:r w:rsidRPr="00B76C92">
        <w:rPr>
          <w:color w:val="000000" w:themeColor="text1"/>
        </w:rPr>
        <w:tab/>
        <w:t>Performance Monitoring and Planning</w:t>
      </w:r>
      <w:r w:rsidRPr="00B76C92">
        <w:rPr>
          <w:color w:val="000000" w:themeColor="text1"/>
          <w:vertAlign w:val="superscript"/>
        </w:rPr>
        <w:t>11</w:t>
      </w:r>
    </w:p>
    <w:p w14:paraId="38EF5F92" w14:textId="77777777" w:rsidR="00694465" w:rsidRPr="00B76C92" w:rsidRDefault="00694465" w:rsidP="00694465">
      <w:pPr>
        <w:rPr>
          <w:color w:val="000000" w:themeColor="text1"/>
        </w:rPr>
      </w:pPr>
      <w:r w:rsidRPr="00B76C92">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14:paraId="52322ED1" w14:textId="77777777" w:rsidR="00694465" w:rsidRPr="00B76C92" w:rsidRDefault="00694465" w:rsidP="00694465">
      <w:pPr>
        <w:pStyle w:val="Heading5"/>
        <w:rPr>
          <w:b w:val="0"/>
          <w:color w:val="000000" w:themeColor="text1"/>
        </w:rPr>
      </w:pPr>
      <w:r w:rsidRPr="00B76C92">
        <w:rPr>
          <w:color w:val="000000" w:themeColor="text1"/>
        </w:rPr>
        <w:t xml:space="preserve">7.5.3.6 </w:t>
      </w:r>
      <w:r w:rsidRPr="00B76C92">
        <w:rPr>
          <w:color w:val="000000" w:themeColor="text1"/>
        </w:rPr>
        <w:tab/>
        <w:t>Speed Harmonization</w:t>
      </w:r>
      <w:r w:rsidRPr="00B76C92">
        <w:rPr>
          <w:color w:val="000000" w:themeColor="text1"/>
          <w:vertAlign w:val="superscript"/>
        </w:rPr>
        <w:t>11</w:t>
      </w:r>
    </w:p>
    <w:p w14:paraId="6A3AEC67" w14:textId="77777777" w:rsidR="00694465" w:rsidRPr="00B76C92" w:rsidRDefault="00694465" w:rsidP="00694465">
      <w:pPr>
        <w:rPr>
          <w:color w:val="000000" w:themeColor="text1"/>
        </w:rPr>
      </w:pPr>
      <w:r w:rsidRPr="00B76C92">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14:paraId="718C1B82" w14:textId="77777777" w:rsidR="00694465" w:rsidRPr="00B76C92" w:rsidRDefault="00694465" w:rsidP="00694465">
      <w:pPr>
        <w:pStyle w:val="Heading5"/>
        <w:rPr>
          <w:b w:val="0"/>
          <w:color w:val="000000" w:themeColor="text1"/>
        </w:rPr>
      </w:pPr>
      <w:r w:rsidRPr="00B76C92">
        <w:rPr>
          <w:color w:val="000000" w:themeColor="text1"/>
        </w:rPr>
        <w:t xml:space="preserve">7.5.3.7 </w:t>
      </w:r>
      <w:r w:rsidRPr="00B76C92">
        <w:rPr>
          <w:color w:val="000000" w:themeColor="text1"/>
        </w:rPr>
        <w:tab/>
        <w:t>Transit Signal Priority</w:t>
      </w:r>
      <w:r w:rsidRPr="00B76C92">
        <w:rPr>
          <w:color w:val="000000" w:themeColor="text1"/>
          <w:vertAlign w:val="superscript"/>
        </w:rPr>
        <w:t>11</w:t>
      </w:r>
    </w:p>
    <w:p w14:paraId="2708403E" w14:textId="77777777" w:rsidR="00694465" w:rsidRPr="00B76C92" w:rsidRDefault="00694465" w:rsidP="00694465">
      <w:pPr>
        <w:rPr>
          <w:color w:val="000000" w:themeColor="text1"/>
        </w:rPr>
      </w:pPr>
      <w:r w:rsidRPr="00B76C92">
        <w:rPr>
          <w:color w:val="000000" w:themeColor="text1"/>
        </w:rPr>
        <w:t xml:space="preserve">Has been operated in model deployments to use V2I communications to allow a transit vehicle to request a priority at one or a series of intersections. </w:t>
      </w:r>
    </w:p>
    <w:p w14:paraId="0295414D" w14:textId="77777777" w:rsidR="00694465" w:rsidRPr="00B76C92" w:rsidRDefault="00694465" w:rsidP="00694465">
      <w:pPr>
        <w:pStyle w:val="Heading5"/>
        <w:rPr>
          <w:b w:val="0"/>
          <w:color w:val="000000" w:themeColor="text1"/>
        </w:rPr>
      </w:pPr>
      <w:r w:rsidRPr="00B76C92">
        <w:rPr>
          <w:color w:val="000000" w:themeColor="text1"/>
        </w:rPr>
        <w:lastRenderedPageBreak/>
        <w:t xml:space="preserve">7.5.3.8 </w:t>
      </w:r>
      <w:r w:rsidRPr="00B76C92">
        <w:rPr>
          <w:color w:val="000000" w:themeColor="text1"/>
        </w:rPr>
        <w:tab/>
        <w:t>Variable Speed Limits for Weather-Responsive Traffic Management</w:t>
      </w:r>
      <w:r w:rsidRPr="00B76C92">
        <w:rPr>
          <w:color w:val="000000" w:themeColor="text1"/>
          <w:vertAlign w:val="superscript"/>
        </w:rPr>
        <w:t>11</w:t>
      </w:r>
    </w:p>
    <w:p w14:paraId="32F6D1FC" w14:textId="77777777" w:rsidR="00694465" w:rsidRPr="00B76C92" w:rsidRDefault="00694465" w:rsidP="00694465">
      <w:pPr>
        <w:rPr>
          <w:i/>
        </w:rPr>
      </w:pPr>
      <w:r w:rsidRPr="00B76C92">
        <w:t xml:space="preserve">Is being developed to provide real-time, location-specific information on appropriate speeds for current conditions and to warn drivers of imminent road conditions. </w:t>
      </w:r>
    </w:p>
    <w:p w14:paraId="41E26E11" w14:textId="77777777" w:rsidR="00694465" w:rsidRPr="00B76C92" w:rsidRDefault="00694465" w:rsidP="00694465">
      <w:pPr>
        <w:pStyle w:val="Heading5"/>
        <w:rPr>
          <w:b w:val="0"/>
          <w:color w:val="000000" w:themeColor="text1"/>
        </w:rPr>
      </w:pPr>
      <w:r w:rsidRPr="00B76C92">
        <w:rPr>
          <w:color w:val="000000" w:themeColor="text1"/>
        </w:rPr>
        <w:t xml:space="preserve">7.5.3.9 </w:t>
      </w:r>
      <w:r w:rsidRPr="00B76C92">
        <w:rPr>
          <w:color w:val="000000" w:themeColor="text1"/>
        </w:rPr>
        <w:tab/>
        <w:t>Vehicle Data for Traffic Operations</w:t>
      </w:r>
      <w:r w:rsidRPr="00B76C92">
        <w:rPr>
          <w:color w:val="000000" w:themeColor="text1"/>
          <w:vertAlign w:val="superscript"/>
        </w:rPr>
        <w:t>11</w:t>
      </w:r>
    </w:p>
    <w:p w14:paraId="26A55187" w14:textId="77777777" w:rsidR="00694465" w:rsidRPr="00B76C92" w:rsidRDefault="00694465" w:rsidP="00694465">
      <w:pPr>
        <w:rPr>
          <w:color w:val="000000" w:themeColor="text1"/>
        </w:rPr>
      </w:pPr>
      <w:r w:rsidRPr="00B76C92">
        <w:rPr>
          <w:color w:val="000000" w:themeColor="text1"/>
        </w:rPr>
        <w:t xml:space="preserve">Is being developed to use information obtained from vehicles in the network to support traffic operations, including incident detection and the implementation of localized operational strategies. </w:t>
      </w:r>
    </w:p>
    <w:p w14:paraId="2F35693B" w14:textId="77777777" w:rsidR="00694465" w:rsidRPr="00B76C92" w:rsidRDefault="00694465" w:rsidP="00694465">
      <w:pPr>
        <w:pStyle w:val="Heading4"/>
        <w:rPr>
          <w:b w:val="0"/>
          <w:color w:val="000000" w:themeColor="text1"/>
        </w:rPr>
      </w:pPr>
      <w:r w:rsidRPr="00B76C92">
        <w:rPr>
          <w:color w:val="000000" w:themeColor="text1"/>
        </w:rPr>
        <w:t>7.5.4</w:t>
      </w:r>
      <w:r w:rsidRPr="00B76C92">
        <w:rPr>
          <w:color w:val="000000" w:themeColor="text1"/>
        </w:rPr>
        <w:tab/>
        <w:t>Environment Applications</w:t>
      </w:r>
    </w:p>
    <w:p w14:paraId="2F12D753" w14:textId="77777777" w:rsidR="00694465" w:rsidRPr="00B76C92" w:rsidRDefault="00694465" w:rsidP="00694465">
      <w:pPr>
        <w:rPr>
          <w:color w:val="000000" w:themeColor="text1"/>
        </w:rPr>
      </w:pPr>
      <w:r w:rsidRPr="00B76C92">
        <w:rPr>
          <w:color w:val="000000" w:themeColor="text1"/>
        </w:rPr>
        <w:t>The environment category includes applications that are designed to support environmental sustainability for the transportation system. From protecting the air quality within a sensitive zone, to ensuring the smallest environmental footprint for a connected vehicle to pass through an intersection, the example environment applications presented below illustrate the wide range of opportunities to use ITS technology to reduce the environmental impact of the transportation system.</w:t>
      </w:r>
    </w:p>
    <w:p w14:paraId="00DB4B4C" w14:textId="77777777" w:rsidR="00694465" w:rsidRPr="00B76C92" w:rsidRDefault="00694465" w:rsidP="00694465">
      <w:pPr>
        <w:pStyle w:val="Heading5"/>
        <w:rPr>
          <w:b w:val="0"/>
          <w:color w:val="000000" w:themeColor="text1"/>
        </w:rPr>
      </w:pPr>
      <w:r w:rsidRPr="00B76C92">
        <w:rPr>
          <w:color w:val="000000" w:themeColor="text1"/>
        </w:rPr>
        <w:t xml:space="preserve">7.5.4.1 </w:t>
      </w:r>
      <w:r w:rsidRPr="00B76C92">
        <w:rPr>
          <w:color w:val="000000" w:themeColor="text1"/>
        </w:rPr>
        <w:tab/>
        <w:t>Eco-Approach and Departure at Signalized Intersections</w:t>
      </w:r>
      <w:r w:rsidRPr="00B76C92">
        <w:rPr>
          <w:color w:val="000000" w:themeColor="text1"/>
          <w:vertAlign w:val="superscript"/>
        </w:rPr>
        <w:t>11</w:t>
      </w:r>
    </w:p>
    <w:p w14:paraId="77E4424D" w14:textId="77777777" w:rsidR="00694465" w:rsidRPr="00B76C92" w:rsidRDefault="00694465" w:rsidP="00694465">
      <w:pPr>
        <w:rPr>
          <w:color w:val="000000" w:themeColor="text1"/>
        </w:rPr>
      </w:pPr>
      <w:r w:rsidRPr="00B76C92">
        <w:rPr>
          <w:color w:val="000000" w:themeColor="text1"/>
        </w:rPr>
        <w:t xml:space="preserve">Has been developed to use wireless data communications sent from a roadside equipment (RSU) unit to connected vehicles to encourage "green" approaches to and departures from signalized intersections. </w:t>
      </w:r>
    </w:p>
    <w:p w14:paraId="0AD07DD0" w14:textId="77777777" w:rsidR="00694465" w:rsidRPr="00B76C92" w:rsidRDefault="00694465" w:rsidP="00694465">
      <w:pPr>
        <w:pStyle w:val="Heading5"/>
        <w:rPr>
          <w:b w:val="0"/>
          <w:color w:val="000000" w:themeColor="text1"/>
        </w:rPr>
      </w:pPr>
      <w:r w:rsidRPr="00B76C92">
        <w:rPr>
          <w:color w:val="000000" w:themeColor="text1"/>
        </w:rPr>
        <w:t xml:space="preserve">7.5.4.2 </w:t>
      </w:r>
      <w:r w:rsidRPr="00B76C92">
        <w:rPr>
          <w:color w:val="000000" w:themeColor="text1"/>
        </w:rPr>
        <w:tab/>
        <w:t>Eco-Speed Harmonization</w:t>
      </w:r>
      <w:r w:rsidRPr="00B76C92">
        <w:rPr>
          <w:color w:val="000000" w:themeColor="text1"/>
          <w:vertAlign w:val="superscript"/>
        </w:rPr>
        <w:t>11</w:t>
      </w:r>
    </w:p>
    <w:p w14:paraId="7B773A8C" w14:textId="77777777" w:rsidR="00694465" w:rsidRPr="00B76C92" w:rsidRDefault="00694465" w:rsidP="00694465">
      <w:pPr>
        <w:rPr>
          <w:color w:val="000000" w:themeColor="text1"/>
        </w:rPr>
      </w:pPr>
      <w:r w:rsidRPr="00B76C92">
        <w:rPr>
          <w:color w:val="000000" w:themeColor="text1"/>
        </w:rPr>
        <w:t xml:space="preserve">Is being developed to determine eco-speed limits based on traffic conditions, weather information, greenhouse gas emissions, and criteria pollutant information. </w:t>
      </w:r>
    </w:p>
    <w:p w14:paraId="280E1096" w14:textId="77777777" w:rsidR="00694465" w:rsidRPr="00B76C92" w:rsidRDefault="00694465" w:rsidP="00694465">
      <w:pPr>
        <w:pStyle w:val="Heading5"/>
        <w:rPr>
          <w:b w:val="0"/>
          <w:color w:val="000000" w:themeColor="text1"/>
        </w:rPr>
      </w:pPr>
      <w:r w:rsidRPr="00B76C92">
        <w:rPr>
          <w:color w:val="000000" w:themeColor="text1"/>
        </w:rPr>
        <w:t xml:space="preserve">7.5.4.3 </w:t>
      </w:r>
      <w:r w:rsidRPr="00B76C92">
        <w:rPr>
          <w:color w:val="000000" w:themeColor="text1"/>
        </w:rPr>
        <w:tab/>
        <w:t>Low Emissions Zone Management</w:t>
      </w:r>
      <w:r w:rsidRPr="00B76C92">
        <w:rPr>
          <w:color w:val="000000" w:themeColor="text1"/>
          <w:vertAlign w:val="superscript"/>
        </w:rPr>
        <w:t>11</w:t>
      </w:r>
    </w:p>
    <w:p w14:paraId="3E9F0A8E" w14:textId="77777777" w:rsidR="00694465" w:rsidRPr="00B76C92" w:rsidRDefault="00694465" w:rsidP="00694465">
      <w:pPr>
        <w:rPr>
          <w:color w:val="000000" w:themeColor="text1"/>
        </w:rPr>
      </w:pPr>
      <w:r w:rsidRPr="00B76C92">
        <w:rPr>
          <w:color w:val="000000" w:themeColor="text1"/>
        </w:rPr>
        <w:t xml:space="preserve">Is being developed to support the operation of a low emissions zone that is responsive to real-time traffic and environmental conditions. Low emissions zones are geographic areas that seek to restrict or deter access by specific categories of high-polluting vehicles into the area to improve the air quality within the geographic area. </w:t>
      </w:r>
    </w:p>
    <w:p w14:paraId="7664CF09" w14:textId="77777777" w:rsidR="00694465" w:rsidRPr="00B76C92" w:rsidRDefault="00694465" w:rsidP="00694465">
      <w:pPr>
        <w:rPr>
          <w:b/>
          <w:color w:val="000000" w:themeColor="text1"/>
        </w:rPr>
      </w:pPr>
      <w:r w:rsidRPr="00B76C92">
        <w:rPr>
          <w:b/>
          <w:color w:val="000000" w:themeColor="text1"/>
        </w:rPr>
        <w:t xml:space="preserve">7.5.5 </w:t>
      </w:r>
      <w:r w:rsidRPr="00B76C92">
        <w:rPr>
          <w:color w:val="000000" w:themeColor="text1"/>
        </w:rPr>
        <w:tab/>
      </w:r>
      <w:r w:rsidRPr="00B76C92">
        <w:rPr>
          <w:b/>
          <w:color w:val="000000" w:themeColor="text1"/>
        </w:rPr>
        <w:t>Core Services</w:t>
      </w:r>
    </w:p>
    <w:p w14:paraId="14678A3A" w14:textId="77777777" w:rsidR="00694465" w:rsidRPr="00B76C92" w:rsidRDefault="00694465" w:rsidP="00694465">
      <w:pPr>
        <w:rPr>
          <w:color w:val="000000" w:themeColor="text1"/>
        </w:rPr>
      </w:pPr>
      <w:r w:rsidRPr="00B76C92">
        <w:rPr>
          <w:color w:val="000000" w:themeColor="text1"/>
        </w:rPr>
        <w:t xml:space="preserve">DSRC applications rely upon a set of core services that support the cooperative and interoperable nature of the independently-operated applications and technologies that communicate and share information as well as independently authenticate devices before accepting data. </w:t>
      </w:r>
    </w:p>
    <w:p w14:paraId="632E9395" w14:textId="77777777" w:rsidR="00694465" w:rsidRPr="00B76C92" w:rsidRDefault="00694465" w:rsidP="00694465">
      <w:pPr>
        <w:pStyle w:val="Heading5"/>
        <w:rPr>
          <w:b w:val="0"/>
          <w:color w:val="000000" w:themeColor="text1"/>
        </w:rPr>
      </w:pPr>
      <w:r w:rsidRPr="00B76C92">
        <w:rPr>
          <w:color w:val="000000" w:themeColor="text1"/>
        </w:rPr>
        <w:t xml:space="preserve">7.5.5.1 </w:t>
      </w:r>
      <w:r w:rsidRPr="00B76C92">
        <w:rPr>
          <w:color w:val="000000" w:themeColor="text1"/>
        </w:rPr>
        <w:tab/>
        <w:t>Core Authorization</w:t>
      </w:r>
      <w:r w:rsidRPr="00B76C92">
        <w:rPr>
          <w:color w:val="000000" w:themeColor="text1"/>
          <w:vertAlign w:val="superscript"/>
        </w:rPr>
        <w:t>11</w:t>
      </w:r>
    </w:p>
    <w:p w14:paraId="0CE0A408" w14:textId="77777777" w:rsidR="00694465" w:rsidRPr="00B76C92" w:rsidRDefault="00694465" w:rsidP="00694465">
      <w:pPr>
        <w:rPr>
          <w:color w:val="000000" w:themeColor="text1"/>
        </w:rPr>
      </w:pPr>
      <w:r w:rsidRPr="00B76C92">
        <w:rPr>
          <w:color w:val="000000" w:themeColor="text1"/>
        </w:rPr>
        <w:t>Has been operated in model deployments to manage the authorization mechanisms to define roles, responsibilities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14:paraId="210185C6" w14:textId="77777777" w:rsidR="00694465" w:rsidRPr="00B76C92" w:rsidRDefault="00694465" w:rsidP="00694465">
      <w:pPr>
        <w:pStyle w:val="Heading5"/>
        <w:rPr>
          <w:rFonts w:eastAsiaTheme="majorEastAsia"/>
        </w:rPr>
      </w:pPr>
      <w:r w:rsidRPr="00B76C92">
        <w:rPr>
          <w:rFonts w:eastAsiaTheme="majorEastAsia"/>
        </w:rPr>
        <w:t xml:space="preserve">7.5.5.2 </w:t>
      </w:r>
      <w:r w:rsidRPr="00B76C92">
        <w:tab/>
      </w:r>
      <w:r w:rsidRPr="00B76C92">
        <w:rPr>
          <w:rFonts w:eastAsiaTheme="majorEastAsia"/>
        </w:rPr>
        <w:t>Location and Time</w:t>
      </w:r>
      <w:r w:rsidRPr="00B76C92">
        <w:rPr>
          <w:vertAlign w:val="superscript"/>
        </w:rPr>
        <w:t>11</w:t>
      </w:r>
    </w:p>
    <w:p w14:paraId="5275BF9D" w14:textId="77777777" w:rsidR="00694465" w:rsidRPr="00B76C92" w:rsidRDefault="00694465" w:rsidP="00694465">
      <w:pPr>
        <w:rPr>
          <w:color w:val="000000" w:themeColor="text1"/>
        </w:rPr>
      </w:pPr>
      <w:r w:rsidRPr="00B76C92">
        <w:rPr>
          <w:color w:val="000000" w:themeColor="text1"/>
        </w:rPr>
        <w:t>Is being developed to show the external systems and their interfaces to provide accurate location and time to connected vehicle devices and systems.</w:t>
      </w:r>
    </w:p>
    <w:p w14:paraId="0A44DD34" w14:textId="77777777" w:rsidR="00694465" w:rsidRPr="00B76C92" w:rsidRDefault="00694465" w:rsidP="00694465">
      <w:pPr>
        <w:pStyle w:val="Heading5"/>
        <w:rPr>
          <w:rFonts w:eastAsiaTheme="majorEastAsia"/>
        </w:rPr>
      </w:pPr>
      <w:r w:rsidRPr="00B76C92">
        <w:rPr>
          <w:rFonts w:eastAsiaTheme="majorEastAsia"/>
        </w:rPr>
        <w:lastRenderedPageBreak/>
        <w:t xml:space="preserve">7.5.5.3 </w:t>
      </w:r>
      <w:r w:rsidRPr="00B76C92">
        <w:tab/>
      </w:r>
      <w:r w:rsidRPr="00B76C92">
        <w:rPr>
          <w:rFonts w:eastAsiaTheme="majorEastAsia"/>
        </w:rPr>
        <w:t>Security and Credentials Management</w:t>
      </w:r>
      <w:r w:rsidRPr="00B76C92">
        <w:rPr>
          <w:vertAlign w:val="superscript"/>
        </w:rPr>
        <w:t>11</w:t>
      </w:r>
    </w:p>
    <w:p w14:paraId="0EE6CE57" w14:textId="77777777" w:rsidR="00694465" w:rsidRPr="00B76C92" w:rsidRDefault="00694465" w:rsidP="00694465">
      <w:pPr>
        <w:rPr>
          <w:color w:val="000000" w:themeColor="text1"/>
        </w:rPr>
      </w:pPr>
      <w:r w:rsidRPr="00B76C92">
        <w:rPr>
          <w:color w:val="000000" w:themeColor="text1"/>
        </w:rPr>
        <w:t xml:space="preserve">Has been operated in model deployments to ensure trusted communications between mobile devices and other mobile devices or roadside devices and to protect data they handle from unauthorized access. </w:t>
      </w:r>
    </w:p>
    <w:p w14:paraId="478686CB" w14:textId="77777777" w:rsidR="00694465" w:rsidRPr="00B76C92" w:rsidRDefault="00694465" w:rsidP="00694465">
      <w:pPr>
        <w:pStyle w:val="Heading4"/>
      </w:pPr>
      <w:r w:rsidRPr="00B76C92">
        <w:t>7.5.6</w:t>
      </w:r>
      <w:r w:rsidRPr="00B76C92">
        <w:tab/>
        <w:t>Non-Priority Communications</w:t>
      </w:r>
      <w:r w:rsidRPr="00B76C92">
        <w:rPr>
          <w:rStyle w:val="FootnoteReference"/>
          <w:b w:val="0"/>
          <w:color w:val="000000" w:themeColor="text1"/>
        </w:rPr>
        <w:footnoteReference w:id="13"/>
      </w:r>
      <w:r w:rsidRPr="00B76C92">
        <w:t>, such as E-Commerce and Infotainment</w:t>
      </w:r>
    </w:p>
    <w:p w14:paraId="0EEDF383" w14:textId="77777777" w:rsidR="00694465" w:rsidRPr="00B76C92" w:rsidRDefault="00694465" w:rsidP="00694465">
      <w:r w:rsidRPr="00B76C92">
        <w:t>ITS in the 5.9 GHz band might also have numerous commercial applications. Below are a few applications envisioned for ITS in this band.</w:t>
      </w:r>
    </w:p>
    <w:p w14:paraId="59A3B34B" w14:textId="77777777" w:rsidR="00694465" w:rsidRPr="00B76C92" w:rsidRDefault="00694465" w:rsidP="00694465">
      <w:pPr>
        <w:pStyle w:val="Heading5"/>
      </w:pPr>
      <w:r w:rsidRPr="00B76C92">
        <w:t>7.5.6.1</w:t>
      </w:r>
      <w:r w:rsidRPr="00B76C92">
        <w:tab/>
        <w:t>Wireless Advertising</w:t>
      </w:r>
      <w:r w:rsidRPr="00B76C92">
        <w:rPr>
          <w:rStyle w:val="FootnoteReference"/>
          <w:b w:val="0"/>
          <w:i/>
        </w:rPr>
        <w:footnoteReference w:id="14"/>
      </w:r>
    </w:p>
    <w:p w14:paraId="782221C1" w14:textId="77777777" w:rsidR="00694465" w:rsidRPr="00B76C92" w:rsidRDefault="00694465" w:rsidP="00694465">
      <w:r w:rsidRPr="00B76C92">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14:paraId="5075DD54" w14:textId="77777777" w:rsidR="00694465" w:rsidRPr="00B76C92" w:rsidRDefault="00694465" w:rsidP="00694465">
      <w:pPr>
        <w:pStyle w:val="Heading5"/>
      </w:pPr>
      <w:r w:rsidRPr="00B76C92">
        <w:t xml:space="preserve">7.5.6.2 </w:t>
      </w:r>
      <w:r w:rsidRPr="00B76C92">
        <w:rPr>
          <w:color w:val="000000" w:themeColor="text1"/>
        </w:rPr>
        <w:tab/>
      </w:r>
      <w:r w:rsidRPr="00B76C92">
        <w:t>Vehicle-to-Infrastructure Internet Connection</w:t>
      </w:r>
      <w:r w:rsidRPr="00B76C92">
        <w:rPr>
          <w:rStyle w:val="FootnoteReference"/>
          <w:b w:val="0"/>
          <w:i/>
        </w:rPr>
        <w:footnoteReference w:id="15"/>
      </w:r>
    </w:p>
    <w:p w14:paraId="54B8AEDD" w14:textId="77777777" w:rsidR="00694465" w:rsidRPr="00B76C92" w:rsidRDefault="00694465" w:rsidP="00694465">
      <w:pPr>
        <w:rPr>
          <w:b/>
          <w:i/>
        </w:rPr>
      </w:pPr>
      <w:r w:rsidRPr="00B76C92">
        <w:t xml:space="preserve">ITS spectrum and technologies could be used to provide Internet access to occupants of a moving vehicle by transmitting data to a network of roadside units or, potentially, using a vehicle-to-vehicle mesh network. </w:t>
      </w:r>
    </w:p>
    <w:p w14:paraId="4C193BD6" w14:textId="77777777" w:rsidR="00694465" w:rsidRPr="00B76C92" w:rsidRDefault="00694465" w:rsidP="00694465">
      <w:pPr>
        <w:pStyle w:val="Heading5"/>
      </w:pPr>
      <w:r w:rsidRPr="00B76C92">
        <w:t>7.5.6.3</w:t>
      </w:r>
      <w:r w:rsidRPr="00B76C92">
        <w:tab/>
        <w:t>Drive-Thru Payments</w:t>
      </w:r>
      <w:r w:rsidRPr="00B76C92">
        <w:rPr>
          <w:rStyle w:val="FootnoteReference"/>
          <w:b w:val="0"/>
          <w:i/>
        </w:rPr>
        <w:footnoteReference w:id="16"/>
      </w:r>
    </w:p>
    <w:p w14:paraId="7F195BA0" w14:textId="77777777" w:rsidR="00694465" w:rsidRPr="00B76C92" w:rsidRDefault="00694465" w:rsidP="00694465">
      <w:r w:rsidRPr="00B76C92">
        <w:t xml:space="preserve">The Drive-Thru Payments application would allow motorists to automatically pay for goods and services purchased from within the vehicle, such as at the “drive-thru” window of a restaurant. </w:t>
      </w:r>
    </w:p>
    <w:p w14:paraId="0ADD15FE" w14:textId="77777777" w:rsidR="00694465" w:rsidRPr="00B76C92" w:rsidRDefault="00694465" w:rsidP="00694465">
      <w:pPr>
        <w:pStyle w:val="Heading5"/>
      </w:pPr>
      <w:r w:rsidRPr="00B76C92">
        <w:lastRenderedPageBreak/>
        <w:t>7.5.6.4</w:t>
      </w:r>
      <w:r w:rsidRPr="00B76C92">
        <w:tab/>
        <w:t>Vehicle-to-Vehicle Messaging</w:t>
      </w:r>
      <w:r w:rsidRPr="00B76C92">
        <w:rPr>
          <w:rStyle w:val="FootnoteReference"/>
          <w:b w:val="0"/>
          <w:i/>
        </w:rPr>
        <w:footnoteReference w:id="17"/>
      </w:r>
    </w:p>
    <w:p w14:paraId="5EA17754" w14:textId="77777777" w:rsidR="00694465" w:rsidRPr="00B76C92" w:rsidRDefault="00694465" w:rsidP="00694465">
      <w:r w:rsidRPr="00B76C92">
        <w:t>If an occupant notices any problem (e.g. flat tire, missing gas cap, open trunk, etc.), it can send a message to the corresponding vehicle. The message could be chosen from a list of pre-defined or customized messages.</w:t>
      </w:r>
    </w:p>
    <w:p w14:paraId="736BCB59" w14:textId="77777777" w:rsidR="00694465" w:rsidRPr="00B76C92" w:rsidRDefault="00694465" w:rsidP="00694465">
      <w:pPr>
        <w:pStyle w:val="Heading4"/>
      </w:pPr>
      <w:r w:rsidRPr="00B76C92">
        <w:t>7.5.7</w:t>
      </w:r>
      <w:r w:rsidRPr="00B76C92">
        <w:tab/>
        <w:t>Other Applications</w:t>
      </w:r>
    </w:p>
    <w:p w14:paraId="0964FC83" w14:textId="77777777" w:rsidR="00694465" w:rsidRPr="00B76C92" w:rsidRDefault="00694465" w:rsidP="00694465">
      <w:pPr>
        <w:rPr>
          <w:color w:val="000000" w:themeColor="text1"/>
        </w:rPr>
      </w:pPr>
      <w:r w:rsidRPr="00B76C92">
        <w:rPr>
          <w:color w:val="000000" w:themeColor="text1"/>
        </w:rPr>
        <w:t xml:space="preserve">The main intention of this category is to provide public benefits by supporting the safe and efficient operation of the overall transportation system. The other applications category may also include proprietary or commercial applications, but at a lower priority level. </w:t>
      </w:r>
    </w:p>
    <w:p w14:paraId="0237E5B7" w14:textId="77777777" w:rsidR="00694465" w:rsidRPr="00B76C92" w:rsidRDefault="00694465" w:rsidP="00694465">
      <w:pPr>
        <w:pStyle w:val="Heading5"/>
      </w:pPr>
      <w:r w:rsidRPr="00B76C92">
        <w:t xml:space="preserve">7.5.7.1 </w:t>
      </w:r>
      <w:r w:rsidRPr="00B76C92">
        <w:tab/>
        <w:t>Border Management Systems</w:t>
      </w:r>
      <w:r w:rsidRPr="00B76C92">
        <w:rPr>
          <w:vertAlign w:val="superscript"/>
        </w:rPr>
        <w:t>11</w:t>
      </w:r>
    </w:p>
    <w:p w14:paraId="357452D5" w14:textId="77777777" w:rsidR="00694465" w:rsidRPr="00B76C92" w:rsidRDefault="00694465" w:rsidP="00694465">
      <w:pPr>
        <w:rPr>
          <w:color w:val="000000" w:themeColor="text1"/>
        </w:rPr>
      </w:pPr>
      <w:r w:rsidRPr="00B76C92">
        <w:rPr>
          <w:color w:val="000000" w:themeColor="text1"/>
        </w:rPr>
        <w:t xml:space="preserve">Have been developed to provide international border registration, pre-processing and border inspection capabilities. </w:t>
      </w:r>
    </w:p>
    <w:p w14:paraId="4A9A7572" w14:textId="77777777" w:rsidR="00694465" w:rsidRPr="00B76C92" w:rsidRDefault="00694465" w:rsidP="00694465">
      <w:pPr>
        <w:pStyle w:val="Heading5"/>
      </w:pPr>
      <w:r w:rsidRPr="00B76C92">
        <w:t xml:space="preserve">7.5.7.2 </w:t>
      </w:r>
      <w:r w:rsidRPr="00B76C92">
        <w:tab/>
        <w:t>Electric Charging Stations Management</w:t>
      </w:r>
      <w:r w:rsidRPr="00B76C92">
        <w:rPr>
          <w:vertAlign w:val="superscript"/>
        </w:rPr>
        <w:t>11</w:t>
      </w:r>
    </w:p>
    <w:p w14:paraId="22986C82" w14:textId="77777777" w:rsidR="00694465" w:rsidRPr="00B76C92" w:rsidRDefault="00694465" w:rsidP="00694465">
      <w:pPr>
        <w:rPr>
          <w:color w:val="000000" w:themeColor="text1"/>
        </w:rPr>
      </w:pPr>
      <w:r w:rsidRPr="00B76C92">
        <w:rPr>
          <w:color w:val="000000" w:themeColor="text1"/>
        </w:rPr>
        <w:t xml:space="preserve">Is being developed to provide an exchange of information between vehicle and charging station to manage the charging operation. </w:t>
      </w:r>
    </w:p>
    <w:p w14:paraId="4C8785C0" w14:textId="77777777" w:rsidR="00694465" w:rsidRPr="00B76C92" w:rsidRDefault="00694465" w:rsidP="00694465">
      <w:pPr>
        <w:pStyle w:val="Heading5"/>
        <w:rPr>
          <w:b w:val="0"/>
          <w:color w:val="000000" w:themeColor="text1"/>
        </w:rPr>
      </w:pPr>
      <w:r w:rsidRPr="00B76C92">
        <w:rPr>
          <w:color w:val="000000" w:themeColor="text1"/>
        </w:rPr>
        <w:t>7.5.7.3</w:t>
      </w:r>
      <w:r w:rsidRPr="00B76C92">
        <w:rPr>
          <w:color w:val="000000" w:themeColor="text1"/>
        </w:rPr>
        <w:tab/>
        <w:t xml:space="preserve"> Integrated Multi-Modal Electronic Payment</w:t>
      </w:r>
      <w:r w:rsidRPr="00B76C92">
        <w:rPr>
          <w:color w:val="000000" w:themeColor="text1"/>
          <w:vertAlign w:val="superscript"/>
        </w:rPr>
        <w:t>11</w:t>
      </w:r>
    </w:p>
    <w:p w14:paraId="0622FE61" w14:textId="77777777" w:rsidR="00694465" w:rsidRPr="00B76C92" w:rsidRDefault="00694465" w:rsidP="00694465">
      <w:pPr>
        <w:rPr>
          <w:color w:val="000000" w:themeColor="text1"/>
        </w:rPr>
      </w:pPr>
      <w:r w:rsidRPr="00B76C92">
        <w:rPr>
          <w:color w:val="000000" w:themeColor="text1"/>
        </w:rPr>
        <w:t xml:space="preserve">Has been developed to use connected vehicle roadside and vehicle systems to provide the electronic payment capability for toll systems, parking systems, and other areas requiring electronic payments. </w:t>
      </w:r>
    </w:p>
    <w:p w14:paraId="29280A51" w14:textId="77777777" w:rsidR="00694465" w:rsidRPr="00B76C92" w:rsidRDefault="00694465" w:rsidP="00694465">
      <w:pPr>
        <w:pStyle w:val="Heading5"/>
      </w:pPr>
      <w:r w:rsidRPr="00B76C92">
        <w:t xml:space="preserve">7.5.7.4 </w:t>
      </w:r>
      <w:r w:rsidRPr="00B76C92">
        <w:tab/>
        <w:t>Road Weather Information for Maintenance and Fleet Management Systems</w:t>
      </w:r>
      <w:r w:rsidRPr="00B76C92">
        <w:rPr>
          <w:vertAlign w:val="superscript"/>
        </w:rPr>
        <w:t>11</w:t>
      </w:r>
    </w:p>
    <w:p w14:paraId="00208BDD" w14:textId="77777777" w:rsidR="00694465" w:rsidRPr="00B76C92" w:rsidRDefault="00694465" w:rsidP="00694465">
      <w:pPr>
        <w:rPr>
          <w:i/>
        </w:rPr>
      </w:pPr>
      <w:r w:rsidRPr="00B76C92">
        <w:t xml:space="preserve">This application is being developed to be either a stand-alone application or as an adjunct to the Enhanced-MDSS. The data collected can be used by maintenance or fleet dispatchers to monitor the status of the maintenance operations, or the data can be used as an input to the Enhanced-MDSS application. </w:t>
      </w:r>
    </w:p>
    <w:p w14:paraId="7BA246DE" w14:textId="77777777" w:rsidR="00694465" w:rsidRPr="00B76C92" w:rsidRDefault="00694465" w:rsidP="00694465">
      <w:pPr>
        <w:pStyle w:val="Heading5"/>
      </w:pPr>
      <w:r w:rsidRPr="00B76C92">
        <w:t xml:space="preserve">7.5.7.5 </w:t>
      </w:r>
      <w:r w:rsidRPr="00B76C92">
        <w:tab/>
        <w:t>Smart Roadside Initiative</w:t>
      </w:r>
      <w:r w:rsidRPr="00B76C92">
        <w:rPr>
          <w:vertAlign w:val="superscript"/>
        </w:rPr>
        <w:t>11</w:t>
      </w:r>
    </w:p>
    <w:p w14:paraId="1B85AB96" w14:textId="7BD84D1B" w:rsidR="00694465" w:rsidRPr="00B76C92" w:rsidRDefault="00694465" w:rsidP="00694465">
      <w:pPr>
        <w:rPr>
          <w:color w:val="000000" w:themeColor="text1"/>
        </w:rPr>
      </w:pPr>
      <w:r w:rsidRPr="00B76C92">
        <w:rPr>
          <w:color w:val="000000" w:themeColor="text1"/>
        </w:rPr>
        <w:t xml:space="preserve">Is being developed to improve the efficiency and safety of the Nation's roadways by providing for the exchange of important safety </w:t>
      </w:r>
      <w:r w:rsidR="00DB0CFD" w:rsidRPr="00B76C92">
        <w:rPr>
          <w:color w:val="000000" w:themeColor="text1"/>
        </w:rPr>
        <w:t xml:space="preserve">related </w:t>
      </w:r>
      <w:r w:rsidRPr="00B76C92">
        <w:rPr>
          <w:color w:val="000000" w:themeColor="text1"/>
        </w:rPr>
        <w:t xml:space="preserve">and operational information regarding commercial vehicles. </w:t>
      </w:r>
    </w:p>
    <w:p w14:paraId="6A171132" w14:textId="77777777" w:rsidR="00E735F0" w:rsidRPr="00B76C92" w:rsidRDefault="00E735F0" w:rsidP="00E735F0">
      <w:pPr>
        <w:pStyle w:val="Heading2"/>
      </w:pPr>
      <w:bookmarkStart w:id="73" w:name="_Toc463513037"/>
      <w:r w:rsidRPr="00B76C92">
        <w:t>7.6</w:t>
      </w:r>
      <w:r w:rsidRPr="00B76C92">
        <w:tab/>
        <w:t>Region 1</w:t>
      </w:r>
      <w:bookmarkEnd w:id="73"/>
    </w:p>
    <w:p w14:paraId="11FB94D1" w14:textId="77777777" w:rsidR="00E735F0" w:rsidRPr="00B76C92" w:rsidRDefault="00E735F0" w:rsidP="00E735F0">
      <w:pPr>
        <w:rPr>
          <w:i/>
          <w:iCs/>
          <w:lang w:eastAsia="ko-KR"/>
        </w:rPr>
      </w:pPr>
      <w:r w:rsidRPr="00B76C92">
        <w:rPr>
          <w:i/>
          <w:iCs/>
          <w:lang w:eastAsia="ko-KR"/>
        </w:rPr>
        <w:t>[Editor’s note: Text to be added]</w:t>
      </w:r>
    </w:p>
    <w:p w14:paraId="7B88CDBE" w14:textId="77777777" w:rsidR="00E735F0" w:rsidRPr="00B76C92" w:rsidRDefault="00E735F0" w:rsidP="00E735F0">
      <w:pPr>
        <w:pStyle w:val="Heading3"/>
      </w:pPr>
      <w:bookmarkStart w:id="74" w:name="_Toc463513038"/>
      <w:r w:rsidRPr="00B76C92">
        <w:t>7.6.1</w:t>
      </w:r>
      <w:r w:rsidRPr="00B76C92">
        <w:tab/>
        <w:t>Frequency usage</w:t>
      </w:r>
      <w:bookmarkEnd w:id="74"/>
    </w:p>
    <w:p w14:paraId="4A49FE97" w14:textId="77777777" w:rsidR="00E735F0" w:rsidRPr="00B76C92" w:rsidRDefault="00E735F0" w:rsidP="00E735F0">
      <w:pPr>
        <w:pStyle w:val="Heading3"/>
      </w:pPr>
      <w:bookmarkStart w:id="75" w:name="_Toc463513039"/>
      <w:r w:rsidRPr="00B76C92">
        <w:t>7.6.2</w:t>
      </w:r>
      <w:r w:rsidRPr="00B76C92">
        <w:tab/>
        <w:t>Standardization</w:t>
      </w:r>
      <w:bookmarkEnd w:id="75"/>
    </w:p>
    <w:p w14:paraId="3060CE60" w14:textId="77777777" w:rsidR="00E735F0" w:rsidRPr="00B76C92" w:rsidRDefault="00E735F0" w:rsidP="00E735F0">
      <w:pPr>
        <w:pStyle w:val="Heading2"/>
      </w:pPr>
      <w:bookmarkStart w:id="76" w:name="_Toc463513040"/>
      <w:r w:rsidRPr="00B76C92">
        <w:t>7.7</w:t>
      </w:r>
      <w:r w:rsidRPr="00B76C92">
        <w:tab/>
        <w:t>Region 2</w:t>
      </w:r>
      <w:bookmarkEnd w:id="76"/>
    </w:p>
    <w:p w14:paraId="0CD9F831" w14:textId="77777777" w:rsidR="00E735F0" w:rsidRPr="00B76C92" w:rsidRDefault="00E735F0" w:rsidP="00E735F0">
      <w:pPr>
        <w:rPr>
          <w:i/>
          <w:iCs/>
          <w:lang w:eastAsia="ko-KR"/>
        </w:rPr>
      </w:pPr>
      <w:r w:rsidRPr="00B76C92">
        <w:rPr>
          <w:i/>
          <w:iCs/>
          <w:lang w:eastAsia="ko-KR"/>
        </w:rPr>
        <w:t>[Editor’s note: Text to be added]</w:t>
      </w:r>
    </w:p>
    <w:p w14:paraId="211335F0" w14:textId="77777777" w:rsidR="00E735F0" w:rsidRPr="00B76C92" w:rsidRDefault="00E735F0" w:rsidP="00E735F0">
      <w:pPr>
        <w:pStyle w:val="Heading3"/>
      </w:pPr>
      <w:bookmarkStart w:id="77" w:name="_Toc463513041"/>
      <w:r w:rsidRPr="00B76C92">
        <w:lastRenderedPageBreak/>
        <w:t>7.7.1</w:t>
      </w:r>
      <w:r w:rsidRPr="00B76C92">
        <w:tab/>
        <w:t>Frequency usage</w:t>
      </w:r>
      <w:bookmarkEnd w:id="77"/>
    </w:p>
    <w:p w14:paraId="7908EC42" w14:textId="77777777" w:rsidR="00E735F0" w:rsidRPr="00B76C92" w:rsidRDefault="00E735F0" w:rsidP="00E735F0">
      <w:pPr>
        <w:pStyle w:val="Heading3"/>
      </w:pPr>
      <w:bookmarkStart w:id="78" w:name="_Toc463513042"/>
      <w:r w:rsidRPr="00B76C92">
        <w:t>7.7.2</w:t>
      </w:r>
      <w:r w:rsidRPr="00B76C92">
        <w:tab/>
        <w:t>Standardization</w:t>
      </w:r>
      <w:bookmarkEnd w:id="78"/>
    </w:p>
    <w:p w14:paraId="0BDB66A1" w14:textId="77777777" w:rsidR="00E735F0" w:rsidRPr="00B76C92" w:rsidRDefault="00E735F0" w:rsidP="00E735F0">
      <w:pPr>
        <w:pStyle w:val="Heading2"/>
      </w:pPr>
      <w:bookmarkStart w:id="79" w:name="_Toc463513043"/>
      <w:r w:rsidRPr="00B76C92">
        <w:t>7.8</w:t>
      </w:r>
      <w:r w:rsidRPr="00B76C92">
        <w:tab/>
        <w:t>Region 3</w:t>
      </w:r>
      <w:bookmarkEnd w:id="79"/>
    </w:p>
    <w:p w14:paraId="7AFCE748" w14:textId="77777777" w:rsidR="00E735F0" w:rsidRPr="00B76C92" w:rsidRDefault="00E735F0" w:rsidP="00E735F0">
      <w:pPr>
        <w:pStyle w:val="Heading3"/>
      </w:pPr>
      <w:bookmarkStart w:id="80" w:name="_Toc463513044"/>
      <w:r w:rsidRPr="00B76C92">
        <w:t>7.8.1</w:t>
      </w:r>
      <w:r w:rsidRPr="00B76C92">
        <w:tab/>
        <w:t>Frequency usage</w:t>
      </w:r>
      <w:bookmarkEnd w:id="80"/>
    </w:p>
    <w:p w14:paraId="5341A938" w14:textId="77777777" w:rsidR="00E735F0" w:rsidRPr="00B76C92" w:rsidRDefault="00E735F0" w:rsidP="00D22644">
      <w:pPr>
        <w:pStyle w:val="TableNo"/>
        <w:spacing w:before="360"/>
        <w:rPr>
          <w:lang w:eastAsia="ja-JP"/>
        </w:rPr>
      </w:pPr>
      <w:r w:rsidRPr="00B76C92">
        <w:t xml:space="preserve">Table </w:t>
      </w:r>
      <w:r w:rsidRPr="00B76C92">
        <w:rPr>
          <w:lang w:eastAsia="ja-JP"/>
        </w:rPr>
        <w:t>[X]</w:t>
      </w:r>
    </w:p>
    <w:p w14:paraId="1905B11F" w14:textId="77777777" w:rsidR="00E735F0" w:rsidRPr="00B76C92" w:rsidRDefault="00E735F0" w:rsidP="00E735F0">
      <w:pPr>
        <w:pStyle w:val="Tabletitle"/>
        <w:rPr>
          <w:lang w:eastAsia="ja-JP"/>
        </w:rPr>
      </w:pPr>
      <w:r w:rsidRPr="00B76C92">
        <w:rPr>
          <w:lang w:eastAsia="ja-JP"/>
        </w:rPr>
        <w:t xml:space="preserve">Frequency usage on Advanced ITS radiocommunication in Asia-Pacific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013"/>
        <w:gridCol w:w="1985"/>
        <w:gridCol w:w="2126"/>
        <w:gridCol w:w="2126"/>
      </w:tblGrid>
      <w:tr w:rsidR="00E735F0" w:rsidRPr="00B76C92" w14:paraId="37019859" w14:textId="77777777" w:rsidTr="00143D25">
        <w:trPr>
          <w:trHeight w:val="20"/>
          <w:tblHeader/>
        </w:trPr>
        <w:tc>
          <w:tcPr>
            <w:tcW w:w="1384" w:type="dxa"/>
            <w:shd w:val="clear" w:color="auto" w:fill="auto"/>
            <w:vAlign w:val="center"/>
          </w:tcPr>
          <w:p w14:paraId="0A68BBB2" w14:textId="77777777" w:rsidR="00E735F0" w:rsidRPr="00B76C92" w:rsidRDefault="00E735F0" w:rsidP="00D22644">
            <w:pPr>
              <w:pStyle w:val="Tablehead"/>
              <w:spacing w:before="40" w:after="40"/>
              <w:rPr>
                <w:rFonts w:eastAsia="Malgun Gothic"/>
                <w:snapToGrid w:val="0"/>
                <w:lang w:eastAsia="ko-KR"/>
              </w:rPr>
            </w:pPr>
            <w:r w:rsidRPr="00B76C92">
              <w:rPr>
                <w:snapToGrid w:val="0"/>
                <w:lang w:eastAsia="ko-KR"/>
              </w:rPr>
              <w:t>Country</w:t>
            </w:r>
          </w:p>
        </w:tc>
        <w:tc>
          <w:tcPr>
            <w:tcW w:w="2013" w:type="dxa"/>
            <w:shd w:val="clear" w:color="auto" w:fill="auto"/>
            <w:vAlign w:val="center"/>
          </w:tcPr>
          <w:p w14:paraId="6EF54F70" w14:textId="66720DB7" w:rsidR="00E735F0" w:rsidRPr="00B76C92" w:rsidRDefault="00E735F0" w:rsidP="00D22644">
            <w:pPr>
              <w:pStyle w:val="Tablehead"/>
              <w:spacing w:before="40" w:after="40"/>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005F37B1" w:rsidRPr="00B76C92">
              <w:rPr>
                <w:snapToGrid w:val="0"/>
                <w:lang w:eastAsia="ja-JP"/>
              </w:rPr>
              <w:t>band</w:t>
            </w:r>
          </w:p>
        </w:tc>
        <w:tc>
          <w:tcPr>
            <w:tcW w:w="1985" w:type="dxa"/>
            <w:shd w:val="clear" w:color="auto" w:fill="auto"/>
            <w:vAlign w:val="center"/>
          </w:tcPr>
          <w:p w14:paraId="53F5693B" w14:textId="55EA8107" w:rsidR="00E735F0" w:rsidRPr="00B76C92" w:rsidRDefault="00E735F0" w:rsidP="00D22644">
            <w:pPr>
              <w:pStyle w:val="Tablehead"/>
              <w:spacing w:before="40" w:after="40"/>
              <w:rPr>
                <w:snapToGrid w:val="0"/>
                <w:lang w:eastAsia="ko-KR"/>
              </w:rPr>
            </w:pPr>
            <w:r w:rsidRPr="00B76C92">
              <w:rPr>
                <w:snapToGrid w:val="0"/>
                <w:lang w:eastAsia="ko-KR"/>
              </w:rPr>
              <w:t>Technology</w:t>
            </w:r>
          </w:p>
        </w:tc>
        <w:tc>
          <w:tcPr>
            <w:tcW w:w="2126" w:type="dxa"/>
            <w:shd w:val="clear" w:color="auto" w:fill="auto"/>
            <w:vAlign w:val="center"/>
          </w:tcPr>
          <w:p w14:paraId="08D2EBDB" w14:textId="2064CB8D" w:rsidR="00E735F0" w:rsidRPr="00B76C92" w:rsidRDefault="00E9731C" w:rsidP="00D22644">
            <w:pPr>
              <w:pStyle w:val="Tablehead"/>
              <w:spacing w:before="40" w:after="40"/>
              <w:rPr>
                <w:snapToGrid w:val="0"/>
                <w:lang w:eastAsia="ko-KR"/>
              </w:rPr>
            </w:pPr>
            <w:r w:rsidRPr="00B76C92">
              <w:rPr>
                <w:snapToGrid w:val="0"/>
                <w:lang w:eastAsia="ko-KR"/>
              </w:rPr>
              <w:t>Application</w:t>
            </w:r>
          </w:p>
        </w:tc>
        <w:tc>
          <w:tcPr>
            <w:tcW w:w="2126" w:type="dxa"/>
            <w:shd w:val="clear" w:color="auto" w:fill="auto"/>
            <w:vAlign w:val="center"/>
          </w:tcPr>
          <w:p w14:paraId="1EAEE7DC" w14:textId="55E1AA2D" w:rsidR="00E735F0" w:rsidRPr="00B76C92" w:rsidRDefault="00E9731C" w:rsidP="00D22644">
            <w:pPr>
              <w:pStyle w:val="Tablehead"/>
              <w:spacing w:before="40" w:after="40"/>
              <w:rPr>
                <w:snapToGrid w:val="0"/>
                <w:lang w:eastAsia="ko-KR"/>
              </w:rPr>
            </w:pPr>
            <w:r w:rsidRPr="00B76C92">
              <w:rPr>
                <w:snapToGrid w:val="0"/>
                <w:lang w:eastAsia="ko-KR"/>
              </w:rPr>
              <w:t>Status</w:t>
            </w:r>
          </w:p>
        </w:tc>
      </w:tr>
      <w:tr w:rsidR="00E735F0" w:rsidRPr="00B76C92" w14:paraId="03128DDA" w14:textId="77777777" w:rsidTr="00143D25">
        <w:trPr>
          <w:trHeight w:val="20"/>
        </w:trPr>
        <w:tc>
          <w:tcPr>
            <w:tcW w:w="1384" w:type="dxa"/>
            <w:vMerge w:val="restart"/>
            <w:shd w:val="clear" w:color="auto" w:fill="auto"/>
            <w:vAlign w:val="center"/>
          </w:tcPr>
          <w:p w14:paraId="533E555D" w14:textId="77777777" w:rsidR="00E735F0" w:rsidRPr="00B76C92" w:rsidRDefault="00E735F0" w:rsidP="00D22644">
            <w:pPr>
              <w:pStyle w:val="Tabletext"/>
              <w:jc w:val="center"/>
              <w:rPr>
                <w:snapToGrid w:val="0"/>
                <w:lang w:eastAsia="ko-KR"/>
              </w:rPr>
            </w:pPr>
            <w:r w:rsidRPr="00B76C92">
              <w:rPr>
                <w:snapToGrid w:val="0"/>
                <w:lang w:eastAsia="ko-KR"/>
              </w:rPr>
              <w:t>Japan</w:t>
            </w:r>
          </w:p>
        </w:tc>
        <w:tc>
          <w:tcPr>
            <w:tcW w:w="2013" w:type="dxa"/>
            <w:shd w:val="clear" w:color="auto" w:fill="auto"/>
            <w:vAlign w:val="center"/>
          </w:tcPr>
          <w:p w14:paraId="195DB21F" w14:textId="77777777" w:rsidR="00E735F0" w:rsidRPr="00B76C92" w:rsidRDefault="00E735F0" w:rsidP="00D22644">
            <w:pPr>
              <w:pStyle w:val="Tabletext"/>
              <w:rPr>
                <w:snapToGrid w:val="0"/>
                <w:lang w:eastAsia="ko-KR"/>
              </w:rPr>
            </w:pPr>
            <w:r w:rsidRPr="00B76C92">
              <w:rPr>
                <w:snapToGrid w:val="0"/>
                <w:lang w:eastAsia="ko-KR"/>
              </w:rPr>
              <w:t>76-90 MHz</w:t>
            </w:r>
          </w:p>
          <w:p w14:paraId="3A8700DD" w14:textId="77777777" w:rsidR="00E735F0" w:rsidRPr="00B76C92" w:rsidRDefault="00E735F0" w:rsidP="00D22644">
            <w:pPr>
              <w:pStyle w:val="Tabletext"/>
              <w:rPr>
                <w:snapToGrid w:val="0"/>
                <w:lang w:eastAsia="ko-KR"/>
              </w:rPr>
            </w:pPr>
            <w:r w:rsidRPr="00B76C92">
              <w:rPr>
                <w:snapToGrid w:val="0"/>
                <w:lang w:eastAsia="ko-KR"/>
              </w:rPr>
              <w:t>(FM multiplex broadcasting)</w:t>
            </w:r>
          </w:p>
        </w:tc>
        <w:tc>
          <w:tcPr>
            <w:tcW w:w="1985" w:type="dxa"/>
            <w:vMerge w:val="restart"/>
            <w:shd w:val="clear" w:color="auto" w:fill="auto"/>
            <w:vAlign w:val="center"/>
          </w:tcPr>
          <w:p w14:paraId="68390190" w14:textId="138D29B6" w:rsidR="00E735F0" w:rsidRPr="00B76C92" w:rsidRDefault="00143D25" w:rsidP="00D22644">
            <w:pPr>
              <w:pStyle w:val="Tabletext"/>
              <w:rPr>
                <w:snapToGrid w:val="0"/>
                <w:lang w:eastAsia="ko-KR"/>
              </w:rPr>
            </w:pPr>
            <w:r>
              <w:rPr>
                <w:snapToGrid w:val="0"/>
                <w:lang w:eastAsia="ko-KR"/>
              </w:rPr>
              <w:t>VICS</w:t>
            </w:r>
            <w:r>
              <w:rPr>
                <w:snapToGrid w:val="0"/>
                <w:lang w:eastAsia="ko-KR"/>
              </w:rPr>
              <w:br/>
              <w:t xml:space="preserve">(Vehicle Information </w:t>
            </w:r>
            <w:r w:rsidR="00E735F0" w:rsidRPr="00B76C92">
              <w:rPr>
                <w:snapToGrid w:val="0"/>
                <w:lang w:eastAsia="ko-KR"/>
              </w:rPr>
              <w:t>and Communications System)</w:t>
            </w:r>
          </w:p>
        </w:tc>
        <w:tc>
          <w:tcPr>
            <w:tcW w:w="2126" w:type="dxa"/>
            <w:vMerge w:val="restart"/>
            <w:shd w:val="clear" w:color="auto" w:fill="auto"/>
            <w:vAlign w:val="center"/>
          </w:tcPr>
          <w:p w14:paraId="6DFDE500" w14:textId="77777777" w:rsidR="00E735F0" w:rsidRPr="00B76C92" w:rsidRDefault="00E735F0" w:rsidP="00D22644">
            <w:pPr>
              <w:pStyle w:val="Tabletext"/>
              <w:rPr>
                <w:snapToGrid w:val="0"/>
                <w:lang w:eastAsia="ko-KR"/>
              </w:rPr>
            </w:pPr>
            <w:r w:rsidRPr="00B76C92">
              <w:rPr>
                <w:snapToGrid w:val="0"/>
                <w:lang w:eastAsia="ko-KR"/>
              </w:rPr>
              <w:t>Traffic information</w:t>
            </w:r>
          </w:p>
        </w:tc>
        <w:tc>
          <w:tcPr>
            <w:tcW w:w="2126" w:type="dxa"/>
            <w:vMerge w:val="restart"/>
            <w:shd w:val="clear" w:color="auto" w:fill="auto"/>
            <w:vAlign w:val="center"/>
          </w:tcPr>
          <w:p w14:paraId="40471C39" w14:textId="77777777" w:rsidR="00E735F0" w:rsidRPr="00B76C92" w:rsidRDefault="00E735F0" w:rsidP="00D22644">
            <w:pPr>
              <w:pStyle w:val="Tabletext"/>
              <w:rPr>
                <w:snapToGrid w:val="0"/>
                <w:lang w:eastAsia="ko-KR"/>
              </w:rPr>
            </w:pPr>
            <w:r w:rsidRPr="00B76C92">
              <w:rPr>
                <w:snapToGrid w:val="0"/>
                <w:lang w:eastAsia="ko-KR"/>
              </w:rPr>
              <w:t>Enacted in 1994</w:t>
            </w:r>
          </w:p>
        </w:tc>
      </w:tr>
      <w:tr w:rsidR="00E735F0" w:rsidRPr="00B76C92" w14:paraId="5C6A0E9B" w14:textId="77777777" w:rsidTr="00143D25">
        <w:trPr>
          <w:trHeight w:val="20"/>
        </w:trPr>
        <w:tc>
          <w:tcPr>
            <w:tcW w:w="1384" w:type="dxa"/>
            <w:vMerge/>
            <w:shd w:val="clear" w:color="auto" w:fill="auto"/>
            <w:vAlign w:val="center"/>
          </w:tcPr>
          <w:p w14:paraId="79D8A12F" w14:textId="77777777" w:rsidR="00E735F0" w:rsidRPr="00B76C92" w:rsidRDefault="00E735F0" w:rsidP="00D22644">
            <w:pPr>
              <w:pStyle w:val="Tabletext"/>
              <w:jc w:val="center"/>
              <w:rPr>
                <w:snapToGrid w:val="0"/>
                <w:lang w:eastAsia="ko-KR"/>
              </w:rPr>
            </w:pPr>
          </w:p>
        </w:tc>
        <w:tc>
          <w:tcPr>
            <w:tcW w:w="2013" w:type="dxa"/>
            <w:shd w:val="clear" w:color="auto" w:fill="auto"/>
            <w:vAlign w:val="center"/>
          </w:tcPr>
          <w:p w14:paraId="06AC82BD" w14:textId="77777777" w:rsidR="00E735F0" w:rsidRPr="00B76C92" w:rsidRDefault="00E735F0" w:rsidP="00D22644">
            <w:pPr>
              <w:pStyle w:val="Tabletext"/>
              <w:rPr>
                <w:snapToGrid w:val="0"/>
                <w:lang w:eastAsia="ko-KR"/>
              </w:rPr>
            </w:pPr>
            <w:r w:rsidRPr="00B76C92">
              <w:rPr>
                <w:snapToGrid w:val="0"/>
                <w:lang w:eastAsia="ja-JP"/>
              </w:rPr>
              <w:t>2,499.7 MHz</w:t>
            </w:r>
            <w:r w:rsidRPr="00B76C92">
              <w:rPr>
                <w:snapToGrid w:val="0"/>
                <w:lang w:eastAsia="ko-KR"/>
              </w:rPr>
              <w:br/>
              <w:t>(Radio beacon)</w:t>
            </w:r>
          </w:p>
        </w:tc>
        <w:tc>
          <w:tcPr>
            <w:tcW w:w="1985" w:type="dxa"/>
            <w:vMerge/>
            <w:shd w:val="clear" w:color="auto" w:fill="auto"/>
            <w:vAlign w:val="center"/>
          </w:tcPr>
          <w:p w14:paraId="23203E0A" w14:textId="77777777" w:rsidR="00E735F0" w:rsidRPr="00B76C92" w:rsidRDefault="00E735F0" w:rsidP="00D22644">
            <w:pPr>
              <w:pStyle w:val="Tabletext"/>
              <w:rPr>
                <w:snapToGrid w:val="0"/>
                <w:lang w:eastAsia="ko-KR"/>
              </w:rPr>
            </w:pPr>
          </w:p>
        </w:tc>
        <w:tc>
          <w:tcPr>
            <w:tcW w:w="2126" w:type="dxa"/>
            <w:vMerge/>
            <w:shd w:val="clear" w:color="auto" w:fill="auto"/>
            <w:vAlign w:val="center"/>
          </w:tcPr>
          <w:p w14:paraId="26F8D402" w14:textId="77777777" w:rsidR="00E735F0" w:rsidRPr="00B76C92" w:rsidRDefault="00E735F0" w:rsidP="00D22644">
            <w:pPr>
              <w:pStyle w:val="Tabletext"/>
              <w:rPr>
                <w:snapToGrid w:val="0"/>
                <w:lang w:eastAsia="ko-KR"/>
              </w:rPr>
            </w:pPr>
          </w:p>
        </w:tc>
        <w:tc>
          <w:tcPr>
            <w:tcW w:w="2126" w:type="dxa"/>
            <w:vMerge/>
            <w:shd w:val="clear" w:color="auto" w:fill="auto"/>
            <w:vAlign w:val="center"/>
          </w:tcPr>
          <w:p w14:paraId="32EA2A6B" w14:textId="77777777" w:rsidR="00E735F0" w:rsidRPr="00B76C92" w:rsidRDefault="00E735F0" w:rsidP="00D22644">
            <w:pPr>
              <w:pStyle w:val="Tabletext"/>
              <w:rPr>
                <w:snapToGrid w:val="0"/>
                <w:lang w:eastAsia="ko-KR"/>
              </w:rPr>
            </w:pPr>
          </w:p>
        </w:tc>
      </w:tr>
      <w:tr w:rsidR="00E735F0" w:rsidRPr="00B76C92" w14:paraId="3F2AC4C2" w14:textId="77777777" w:rsidTr="00143D25">
        <w:trPr>
          <w:trHeight w:val="20"/>
        </w:trPr>
        <w:tc>
          <w:tcPr>
            <w:tcW w:w="1384" w:type="dxa"/>
            <w:vMerge/>
            <w:shd w:val="clear" w:color="auto" w:fill="auto"/>
            <w:vAlign w:val="center"/>
          </w:tcPr>
          <w:p w14:paraId="6BBF31F0" w14:textId="77777777" w:rsidR="00E735F0" w:rsidRPr="00B76C92" w:rsidRDefault="00E735F0" w:rsidP="00D22644">
            <w:pPr>
              <w:pStyle w:val="Tabletext"/>
              <w:jc w:val="center"/>
              <w:rPr>
                <w:snapToGrid w:val="0"/>
                <w:lang w:eastAsia="ko-KR"/>
              </w:rPr>
            </w:pPr>
          </w:p>
        </w:tc>
        <w:tc>
          <w:tcPr>
            <w:tcW w:w="2013" w:type="dxa"/>
            <w:shd w:val="clear" w:color="auto" w:fill="auto"/>
            <w:vAlign w:val="center"/>
          </w:tcPr>
          <w:p w14:paraId="20EBB807" w14:textId="77777777" w:rsidR="00E735F0" w:rsidRPr="00872CE2" w:rsidRDefault="00E735F0" w:rsidP="00D22644">
            <w:pPr>
              <w:pStyle w:val="Tabletext"/>
              <w:rPr>
                <w:snapToGrid w:val="0"/>
                <w:lang w:eastAsia="ko-KR"/>
              </w:rPr>
            </w:pPr>
            <w:r w:rsidRPr="00B76C92">
              <w:rPr>
                <w:snapToGrid w:val="0"/>
                <w:lang w:eastAsia="ja-JP"/>
              </w:rPr>
              <w:t>5,770-5,850 MHz</w:t>
            </w:r>
          </w:p>
        </w:tc>
        <w:tc>
          <w:tcPr>
            <w:tcW w:w="1985" w:type="dxa"/>
            <w:vMerge w:val="restart"/>
            <w:shd w:val="clear" w:color="auto" w:fill="auto"/>
            <w:vAlign w:val="center"/>
          </w:tcPr>
          <w:p w14:paraId="0DFFB77E" w14:textId="4D4A64E7" w:rsidR="00E735F0" w:rsidRPr="00B76C92" w:rsidRDefault="00463113" w:rsidP="00D22644">
            <w:pPr>
              <w:pStyle w:val="Tabletext"/>
              <w:rPr>
                <w:snapToGrid w:val="0"/>
                <w:lang w:eastAsia="ko-KR"/>
              </w:rPr>
            </w:pPr>
            <w:r w:rsidRPr="00872CE2">
              <w:rPr>
                <w:rFonts w:eastAsia="BatangChe"/>
                <w:bCs/>
                <w:snapToGrid w:val="0"/>
                <w:lang w:eastAsia="ko-KR"/>
              </w:rPr>
              <w:t>V2V/V2I</w:t>
            </w:r>
            <w:r w:rsidRPr="00872CE2">
              <w:rPr>
                <w:bCs/>
                <w:snapToGrid w:val="0"/>
                <w:lang w:eastAsia="ko-KR"/>
              </w:rPr>
              <w:t xml:space="preserve"> communication</w:t>
            </w:r>
          </w:p>
        </w:tc>
        <w:tc>
          <w:tcPr>
            <w:tcW w:w="2126" w:type="dxa"/>
            <w:vMerge w:val="restart"/>
            <w:shd w:val="clear" w:color="auto" w:fill="auto"/>
            <w:vAlign w:val="center"/>
          </w:tcPr>
          <w:p w14:paraId="76FF53E0" w14:textId="7FA38602" w:rsidR="00E735F0" w:rsidRPr="00B76C92" w:rsidRDefault="00E735F0" w:rsidP="005F37B1">
            <w:pPr>
              <w:pStyle w:val="Tabletext"/>
              <w:rPr>
                <w:snapToGrid w:val="0"/>
                <w:lang w:eastAsia="ko-KR"/>
              </w:rPr>
            </w:pPr>
            <w:r w:rsidRPr="00B76C92">
              <w:rPr>
                <w:snapToGrid w:val="0"/>
                <w:lang w:eastAsia="ko-KR"/>
              </w:rPr>
              <w:t>Safety</w:t>
            </w:r>
            <w:r w:rsidR="0034746B" w:rsidRPr="00B76C92">
              <w:rPr>
                <w:snapToGrid w:val="0"/>
                <w:lang w:eastAsia="ko-KR"/>
              </w:rPr>
              <w:t xml:space="preserve"> related </w:t>
            </w:r>
            <w:r w:rsidRPr="00B76C92">
              <w:rPr>
                <w:snapToGrid w:val="0"/>
                <w:lang w:eastAsia="ko-KR"/>
              </w:rPr>
              <w:t>information</w:t>
            </w:r>
          </w:p>
        </w:tc>
        <w:tc>
          <w:tcPr>
            <w:tcW w:w="2126" w:type="dxa"/>
            <w:shd w:val="clear" w:color="auto" w:fill="auto"/>
            <w:vAlign w:val="center"/>
          </w:tcPr>
          <w:p w14:paraId="3C41B0DC" w14:textId="77E272AD" w:rsidR="00E735F0" w:rsidRPr="00B76C92" w:rsidRDefault="00E735F0" w:rsidP="00D22644">
            <w:pPr>
              <w:pStyle w:val="Tabletext"/>
              <w:rPr>
                <w:snapToGrid w:val="0"/>
                <w:lang w:eastAsia="ko-KR"/>
              </w:rPr>
            </w:pPr>
            <w:r w:rsidRPr="00B76C92">
              <w:rPr>
                <w:snapToGrid w:val="0"/>
                <w:lang w:eastAsia="ko-KR"/>
              </w:rPr>
              <w:t>Guidelines for  field experiment in 2007</w:t>
            </w:r>
            <w:r w:rsidR="004F25A3" w:rsidRPr="00B76C92">
              <w:rPr>
                <w:snapToGrid w:val="0"/>
                <w:lang w:eastAsia="ko-KR"/>
              </w:rPr>
              <w:t xml:space="preserve"> (revised 2013)</w:t>
            </w:r>
          </w:p>
        </w:tc>
      </w:tr>
      <w:tr w:rsidR="00E735F0" w:rsidRPr="00B76C92" w14:paraId="5DFB6A77" w14:textId="77777777" w:rsidTr="00143D25">
        <w:trPr>
          <w:trHeight w:val="20"/>
        </w:trPr>
        <w:tc>
          <w:tcPr>
            <w:tcW w:w="1384" w:type="dxa"/>
            <w:vMerge/>
            <w:shd w:val="clear" w:color="auto" w:fill="auto"/>
            <w:vAlign w:val="center"/>
          </w:tcPr>
          <w:p w14:paraId="66CB2256" w14:textId="77777777" w:rsidR="00E735F0" w:rsidRPr="00B76C92" w:rsidRDefault="00E735F0" w:rsidP="00D22644">
            <w:pPr>
              <w:pStyle w:val="Tabletext"/>
              <w:jc w:val="center"/>
              <w:rPr>
                <w:snapToGrid w:val="0"/>
                <w:lang w:eastAsia="ko-KR"/>
              </w:rPr>
            </w:pPr>
          </w:p>
        </w:tc>
        <w:tc>
          <w:tcPr>
            <w:tcW w:w="2013" w:type="dxa"/>
            <w:shd w:val="clear" w:color="auto" w:fill="auto"/>
            <w:vAlign w:val="center"/>
          </w:tcPr>
          <w:p w14:paraId="19F1319C" w14:textId="5C474B88" w:rsidR="00E735F0" w:rsidRPr="00872CE2" w:rsidRDefault="00E735F0" w:rsidP="00D22644">
            <w:pPr>
              <w:pStyle w:val="Tabletext"/>
              <w:rPr>
                <w:snapToGrid w:val="0"/>
                <w:lang w:eastAsia="ja-JP"/>
              </w:rPr>
            </w:pPr>
            <w:r w:rsidRPr="00B76C92">
              <w:rPr>
                <w:snapToGrid w:val="0"/>
                <w:lang w:eastAsia="ko-KR"/>
              </w:rPr>
              <w:t>7</w:t>
            </w:r>
            <w:r w:rsidR="004F25A3" w:rsidRPr="00B76C92">
              <w:rPr>
                <w:snapToGrid w:val="0"/>
                <w:lang w:eastAsia="ko-KR"/>
              </w:rPr>
              <w:t>6</w:t>
            </w:r>
            <w:r w:rsidRPr="00B76C92">
              <w:rPr>
                <w:snapToGrid w:val="0"/>
                <w:lang w:eastAsia="ko-KR"/>
              </w:rPr>
              <w:t>0 MHz band</w:t>
            </w:r>
          </w:p>
        </w:tc>
        <w:tc>
          <w:tcPr>
            <w:tcW w:w="1985" w:type="dxa"/>
            <w:vMerge/>
            <w:shd w:val="clear" w:color="auto" w:fill="auto"/>
            <w:vAlign w:val="center"/>
          </w:tcPr>
          <w:p w14:paraId="5508E485" w14:textId="77777777" w:rsidR="00E735F0" w:rsidRPr="00B76C92" w:rsidRDefault="00E735F0" w:rsidP="00D22644">
            <w:pPr>
              <w:pStyle w:val="Tabletext"/>
              <w:rPr>
                <w:snapToGrid w:val="0"/>
                <w:lang w:eastAsia="ko-KR"/>
              </w:rPr>
            </w:pPr>
          </w:p>
        </w:tc>
        <w:tc>
          <w:tcPr>
            <w:tcW w:w="2126" w:type="dxa"/>
            <w:vMerge/>
            <w:shd w:val="clear" w:color="auto" w:fill="auto"/>
            <w:vAlign w:val="center"/>
          </w:tcPr>
          <w:p w14:paraId="51339AA8" w14:textId="77777777" w:rsidR="00E735F0" w:rsidRPr="00B76C92" w:rsidRDefault="00E735F0" w:rsidP="00D22644">
            <w:pPr>
              <w:pStyle w:val="Tabletext"/>
              <w:rPr>
                <w:snapToGrid w:val="0"/>
                <w:lang w:eastAsia="ko-KR"/>
              </w:rPr>
            </w:pPr>
          </w:p>
        </w:tc>
        <w:tc>
          <w:tcPr>
            <w:tcW w:w="2126" w:type="dxa"/>
            <w:shd w:val="clear" w:color="auto" w:fill="auto"/>
            <w:vAlign w:val="center"/>
          </w:tcPr>
          <w:p w14:paraId="43C0FECA" w14:textId="3322ECFA" w:rsidR="00E735F0" w:rsidRPr="00B76C92" w:rsidRDefault="00E735F0" w:rsidP="00D22644">
            <w:pPr>
              <w:pStyle w:val="Tabletext"/>
              <w:rPr>
                <w:snapToGrid w:val="0"/>
                <w:lang w:eastAsia="ja-JP"/>
              </w:rPr>
            </w:pPr>
            <w:r w:rsidRPr="00B76C92">
              <w:rPr>
                <w:snapToGrid w:val="0"/>
                <w:lang w:eastAsia="ko-KR"/>
              </w:rPr>
              <w:t xml:space="preserve">Enacted in </w:t>
            </w:r>
            <w:r w:rsidRPr="00B76C92">
              <w:rPr>
                <w:snapToGrid w:val="0"/>
                <w:lang w:eastAsia="ja-JP"/>
              </w:rPr>
              <w:t>2011</w:t>
            </w:r>
            <w:r w:rsidR="005519AA" w:rsidRPr="00B76C92">
              <w:rPr>
                <w:snapToGrid w:val="0"/>
                <w:lang w:eastAsia="ja-JP"/>
              </w:rPr>
              <w:t xml:space="preserve"> (revised 2013)</w:t>
            </w:r>
          </w:p>
        </w:tc>
      </w:tr>
      <w:tr w:rsidR="00E735F0" w:rsidRPr="00B76C92" w14:paraId="194582CA" w14:textId="77777777" w:rsidTr="00143D25">
        <w:trPr>
          <w:trHeight w:val="20"/>
        </w:trPr>
        <w:tc>
          <w:tcPr>
            <w:tcW w:w="1384" w:type="dxa"/>
            <w:shd w:val="clear" w:color="auto" w:fill="auto"/>
            <w:vAlign w:val="center"/>
          </w:tcPr>
          <w:p w14:paraId="11304454" w14:textId="77777777" w:rsidR="00E735F0" w:rsidRPr="00B76C92" w:rsidRDefault="00E735F0" w:rsidP="00D22644">
            <w:pPr>
              <w:pStyle w:val="Tabletext"/>
              <w:jc w:val="center"/>
              <w:rPr>
                <w:snapToGrid w:val="0"/>
                <w:lang w:eastAsia="ko-KR"/>
              </w:rPr>
            </w:pPr>
            <w:r w:rsidRPr="00B76C92">
              <w:rPr>
                <w:snapToGrid w:val="0"/>
                <w:lang w:eastAsia="ko-KR"/>
              </w:rPr>
              <w:t>Korea</w:t>
            </w:r>
          </w:p>
        </w:tc>
        <w:tc>
          <w:tcPr>
            <w:tcW w:w="2013" w:type="dxa"/>
            <w:shd w:val="clear" w:color="auto" w:fill="auto"/>
            <w:vAlign w:val="center"/>
          </w:tcPr>
          <w:p w14:paraId="03BA0FFA" w14:textId="36298DA7" w:rsidR="00E735F0" w:rsidRPr="00B76C92" w:rsidRDefault="00E735F0" w:rsidP="005F37B1">
            <w:pPr>
              <w:pStyle w:val="Tabletext"/>
              <w:rPr>
                <w:snapToGrid w:val="0"/>
                <w:lang w:eastAsia="ko-KR"/>
              </w:rPr>
            </w:pPr>
            <w:r w:rsidRPr="00B76C92">
              <w:rPr>
                <w:bCs/>
                <w:snapToGrid w:val="0"/>
                <w:lang w:eastAsia="ja-JP"/>
              </w:rPr>
              <w:t>5.855~5.925 GHz</w:t>
            </w:r>
          </w:p>
        </w:tc>
        <w:tc>
          <w:tcPr>
            <w:tcW w:w="1985" w:type="dxa"/>
            <w:shd w:val="clear" w:color="auto" w:fill="auto"/>
            <w:vAlign w:val="center"/>
          </w:tcPr>
          <w:p w14:paraId="1403ABE9" w14:textId="589FFB59" w:rsidR="00E735F0" w:rsidRPr="00B76C92" w:rsidRDefault="00E735F0" w:rsidP="005F37B1">
            <w:pPr>
              <w:pStyle w:val="Tabletext"/>
              <w:rPr>
                <w:snapToGrid w:val="0"/>
                <w:lang w:eastAsia="ko-KR"/>
              </w:rPr>
            </w:pPr>
            <w:r w:rsidRPr="00B76C92">
              <w:rPr>
                <w:rFonts w:eastAsia="BatangChe"/>
                <w:bCs/>
                <w:snapToGrid w:val="0"/>
                <w:lang w:eastAsia="ko-KR"/>
              </w:rPr>
              <w:t>V2V/V2I</w:t>
            </w:r>
            <w:r w:rsidRPr="00B76C92">
              <w:rPr>
                <w:bCs/>
                <w:snapToGrid w:val="0"/>
                <w:lang w:eastAsia="ko-KR"/>
              </w:rPr>
              <w:t xml:space="preserve"> communication</w:t>
            </w:r>
          </w:p>
        </w:tc>
        <w:tc>
          <w:tcPr>
            <w:tcW w:w="2126" w:type="dxa"/>
            <w:shd w:val="clear" w:color="auto" w:fill="auto"/>
            <w:vAlign w:val="center"/>
          </w:tcPr>
          <w:p w14:paraId="6BE6C50F" w14:textId="4DA3C01C" w:rsidR="00E735F0" w:rsidRPr="00B76C92" w:rsidRDefault="00E735F0" w:rsidP="005F37B1">
            <w:pPr>
              <w:spacing w:before="40" w:after="40"/>
              <w:rPr>
                <w:bCs/>
                <w:snapToGrid w:val="0"/>
                <w:sz w:val="20"/>
                <w:lang w:eastAsia="ko-KR"/>
              </w:rPr>
            </w:pPr>
            <w:r w:rsidRPr="00B76C92">
              <w:rPr>
                <w:rFonts w:eastAsia="BatangChe"/>
                <w:bCs/>
                <w:snapToGrid w:val="0"/>
                <w:sz w:val="20"/>
                <w:lang w:eastAsia="ko-KR"/>
              </w:rPr>
              <w:t>Vehicle Safety</w:t>
            </w:r>
            <w:r w:rsidR="00DB0CFD" w:rsidRPr="00B76C92">
              <w:rPr>
                <w:rFonts w:eastAsia="BatangChe"/>
                <w:bCs/>
                <w:snapToGrid w:val="0"/>
                <w:sz w:val="20"/>
                <w:lang w:eastAsia="ko-KR"/>
              </w:rPr>
              <w:t xml:space="preserve"> Related</w:t>
            </w:r>
          </w:p>
          <w:p w14:paraId="45E7C5A0" w14:textId="42B8E8DC" w:rsidR="00E735F0" w:rsidRPr="00B76C92" w:rsidRDefault="00E735F0" w:rsidP="005F37B1">
            <w:pPr>
              <w:pStyle w:val="Tabletext"/>
              <w:rPr>
                <w:snapToGrid w:val="0"/>
                <w:lang w:eastAsia="ko-KR"/>
              </w:rPr>
            </w:pPr>
            <w:r w:rsidRPr="00B76C92">
              <w:rPr>
                <w:bCs/>
                <w:snapToGrid w:val="0"/>
                <w:lang w:eastAsia="ko-KR"/>
              </w:rPr>
              <w:t>C-ITS</w:t>
            </w:r>
          </w:p>
        </w:tc>
        <w:tc>
          <w:tcPr>
            <w:tcW w:w="2126" w:type="dxa"/>
            <w:shd w:val="clear" w:color="auto" w:fill="auto"/>
            <w:vAlign w:val="center"/>
          </w:tcPr>
          <w:p w14:paraId="67C55B1E" w14:textId="47AF8F7A" w:rsidR="00E735F0" w:rsidRPr="00B76C92" w:rsidRDefault="00E735F0" w:rsidP="005F37B1">
            <w:pPr>
              <w:pStyle w:val="Tabletext"/>
              <w:rPr>
                <w:snapToGrid w:val="0"/>
                <w:lang w:eastAsia="ko-KR"/>
              </w:rPr>
            </w:pPr>
            <w:r w:rsidRPr="00B76C92">
              <w:rPr>
                <w:bCs/>
                <w:snapToGrid w:val="0"/>
                <w:lang w:eastAsia="ko-KR"/>
              </w:rPr>
              <w:t xml:space="preserve">Enacted in </w:t>
            </w:r>
            <w:r w:rsidRPr="00B76C92">
              <w:rPr>
                <w:rFonts w:eastAsia="BatangChe"/>
                <w:bCs/>
                <w:snapToGrid w:val="0"/>
                <w:lang w:eastAsia="ko-KR"/>
              </w:rPr>
              <w:t>2016</w:t>
            </w:r>
          </w:p>
        </w:tc>
      </w:tr>
      <w:tr w:rsidR="00DA55EA" w:rsidRPr="00B76C92" w14:paraId="12B0D896" w14:textId="77777777" w:rsidTr="00143D25">
        <w:trPr>
          <w:trHeight w:val="20"/>
        </w:trPr>
        <w:tc>
          <w:tcPr>
            <w:tcW w:w="1384" w:type="dxa"/>
            <w:shd w:val="clear" w:color="auto" w:fill="auto"/>
            <w:vAlign w:val="center"/>
          </w:tcPr>
          <w:p w14:paraId="1AB740A6" w14:textId="77777777" w:rsidR="00DA55EA" w:rsidRPr="00B76C92" w:rsidRDefault="00DA55EA" w:rsidP="00D22644">
            <w:pPr>
              <w:pStyle w:val="Tabletext"/>
              <w:jc w:val="center"/>
              <w:rPr>
                <w:snapToGrid w:val="0"/>
                <w:lang w:eastAsia="ko-KR"/>
              </w:rPr>
            </w:pPr>
            <w:r w:rsidRPr="00B76C92">
              <w:rPr>
                <w:bCs/>
                <w:snapToGrid w:val="0"/>
                <w:lang w:eastAsia="ko-KR"/>
              </w:rPr>
              <w:t>China</w:t>
            </w:r>
          </w:p>
        </w:tc>
        <w:tc>
          <w:tcPr>
            <w:tcW w:w="2013" w:type="dxa"/>
            <w:shd w:val="clear" w:color="auto" w:fill="auto"/>
            <w:vAlign w:val="center"/>
          </w:tcPr>
          <w:p w14:paraId="0337DBCD" w14:textId="3520086C" w:rsidR="00DA55EA" w:rsidRPr="00B76C92" w:rsidRDefault="008D2C02" w:rsidP="005F37B1">
            <w:pPr>
              <w:spacing w:before="40" w:after="40"/>
              <w:rPr>
                <w:bCs/>
                <w:snapToGrid w:val="0"/>
                <w:sz w:val="20"/>
                <w:lang w:eastAsia="ko-KR"/>
              </w:rPr>
            </w:pPr>
            <w:r w:rsidRPr="00B76C92">
              <w:rPr>
                <w:bCs/>
                <w:snapToGrid w:val="0"/>
                <w:sz w:val="20"/>
                <w:lang w:eastAsia="ko-KR"/>
              </w:rPr>
              <w:t xml:space="preserve">5.905-5.925 GHz </w:t>
            </w:r>
          </w:p>
        </w:tc>
        <w:tc>
          <w:tcPr>
            <w:tcW w:w="1985" w:type="dxa"/>
            <w:shd w:val="clear" w:color="auto" w:fill="auto"/>
            <w:vAlign w:val="center"/>
          </w:tcPr>
          <w:p w14:paraId="10F8037E" w14:textId="28EFED8E" w:rsidR="00DA55EA" w:rsidRPr="00B76C92" w:rsidRDefault="008D2C02" w:rsidP="005F37B1">
            <w:pPr>
              <w:spacing w:before="40" w:after="40"/>
              <w:rPr>
                <w:bCs/>
                <w:snapToGrid w:val="0"/>
                <w:sz w:val="20"/>
                <w:lang w:val="sv-SE" w:eastAsia="ko-KR"/>
              </w:rPr>
            </w:pPr>
            <w:r w:rsidRPr="00B76C92">
              <w:rPr>
                <w:bCs/>
                <w:snapToGrid w:val="0"/>
                <w:sz w:val="20"/>
                <w:lang w:val="sv-SE" w:eastAsia="ko-KR"/>
              </w:rPr>
              <w:t>LTE based V2X</w:t>
            </w:r>
          </w:p>
        </w:tc>
        <w:tc>
          <w:tcPr>
            <w:tcW w:w="2126" w:type="dxa"/>
            <w:shd w:val="clear" w:color="auto" w:fill="auto"/>
            <w:vAlign w:val="center"/>
          </w:tcPr>
          <w:p w14:paraId="15AABF36" w14:textId="77777777" w:rsidR="00DA55EA" w:rsidRPr="00B76C92" w:rsidRDefault="00DA55EA" w:rsidP="005F37B1">
            <w:pPr>
              <w:spacing w:before="40" w:after="40"/>
              <w:rPr>
                <w:bCs/>
                <w:snapToGrid w:val="0"/>
                <w:sz w:val="20"/>
                <w:lang w:eastAsia="ko-KR"/>
              </w:rPr>
            </w:pPr>
            <w:r w:rsidRPr="00B76C92">
              <w:rPr>
                <w:bCs/>
                <w:snapToGrid w:val="0"/>
                <w:sz w:val="20"/>
                <w:lang w:eastAsia="ko-KR"/>
              </w:rPr>
              <w:t>V2X communication</w:t>
            </w:r>
          </w:p>
        </w:tc>
        <w:tc>
          <w:tcPr>
            <w:tcW w:w="2126" w:type="dxa"/>
            <w:shd w:val="clear" w:color="auto" w:fill="auto"/>
            <w:vAlign w:val="center"/>
          </w:tcPr>
          <w:p w14:paraId="52763B34" w14:textId="77777777" w:rsidR="00DA55EA" w:rsidRPr="00B76C92" w:rsidRDefault="00DA55EA" w:rsidP="005F37B1">
            <w:pPr>
              <w:spacing w:before="40" w:after="40"/>
              <w:rPr>
                <w:bCs/>
                <w:snapToGrid w:val="0"/>
                <w:sz w:val="20"/>
                <w:lang w:eastAsia="ko-KR"/>
              </w:rPr>
            </w:pPr>
            <w:r w:rsidRPr="00B76C92">
              <w:rPr>
                <w:bCs/>
                <w:snapToGrid w:val="0"/>
                <w:sz w:val="20"/>
                <w:lang w:eastAsia="ko-KR"/>
              </w:rPr>
              <w:t>Field</w:t>
            </w:r>
          </w:p>
          <w:p w14:paraId="1CCA29C3" w14:textId="77777777" w:rsidR="00DA55EA" w:rsidRPr="00B76C92" w:rsidRDefault="00DA55EA" w:rsidP="005F37B1">
            <w:pPr>
              <w:pStyle w:val="Tabletext"/>
              <w:rPr>
                <w:bCs/>
                <w:snapToGrid w:val="0"/>
                <w:lang w:eastAsia="ko-KR"/>
              </w:rPr>
            </w:pPr>
            <w:r w:rsidRPr="00B76C92">
              <w:rPr>
                <w:bCs/>
                <w:snapToGrid w:val="0"/>
                <w:lang w:eastAsia="ko-KR"/>
              </w:rPr>
              <w:t>Experiment</w:t>
            </w:r>
          </w:p>
        </w:tc>
      </w:tr>
      <w:tr w:rsidR="00DA55EA" w:rsidRPr="00B76C92" w14:paraId="171B1837" w14:textId="77777777" w:rsidTr="00143D25">
        <w:trPr>
          <w:trHeight w:val="20"/>
        </w:trPr>
        <w:tc>
          <w:tcPr>
            <w:tcW w:w="1384" w:type="dxa"/>
            <w:shd w:val="clear" w:color="auto" w:fill="auto"/>
            <w:vAlign w:val="center"/>
          </w:tcPr>
          <w:p w14:paraId="2571B58E" w14:textId="77777777" w:rsidR="00DA55EA" w:rsidRPr="00B76C92" w:rsidRDefault="00DA55EA" w:rsidP="00D22644">
            <w:pPr>
              <w:pStyle w:val="Tabletext"/>
              <w:jc w:val="center"/>
              <w:rPr>
                <w:snapToGrid w:val="0"/>
                <w:lang w:eastAsia="ko-KR"/>
              </w:rPr>
            </w:pPr>
            <w:r w:rsidRPr="00B76C92">
              <w:rPr>
                <w:snapToGrid w:val="0"/>
                <w:lang w:eastAsia="ko-KR"/>
              </w:rPr>
              <w:t>Singapore</w:t>
            </w:r>
          </w:p>
        </w:tc>
        <w:tc>
          <w:tcPr>
            <w:tcW w:w="2013" w:type="dxa"/>
            <w:shd w:val="clear" w:color="auto" w:fill="auto"/>
            <w:vAlign w:val="center"/>
          </w:tcPr>
          <w:p w14:paraId="164ED1DE" w14:textId="77777777" w:rsidR="00DA55EA" w:rsidRPr="00B76C92" w:rsidRDefault="00DA55EA" w:rsidP="005F37B1">
            <w:pPr>
              <w:spacing w:before="40" w:after="40"/>
              <w:rPr>
                <w:bCs/>
                <w:snapToGrid w:val="0"/>
                <w:sz w:val="20"/>
                <w:lang w:eastAsia="ko-KR"/>
              </w:rPr>
            </w:pPr>
            <w:r w:rsidRPr="00B76C92">
              <w:rPr>
                <w:bCs/>
                <w:snapToGrid w:val="0"/>
                <w:sz w:val="20"/>
                <w:lang w:eastAsia="ko-KR"/>
              </w:rPr>
              <w:t>5.855-5.925 GHz</w:t>
            </w:r>
          </w:p>
        </w:tc>
        <w:tc>
          <w:tcPr>
            <w:tcW w:w="1985" w:type="dxa"/>
            <w:shd w:val="clear" w:color="auto" w:fill="auto"/>
            <w:vAlign w:val="center"/>
          </w:tcPr>
          <w:p w14:paraId="68D5FDD9" w14:textId="77777777" w:rsidR="00DA55EA" w:rsidRPr="00B76C92" w:rsidRDefault="00DA55EA" w:rsidP="005F37B1">
            <w:pPr>
              <w:spacing w:before="40" w:after="40"/>
              <w:rPr>
                <w:bCs/>
                <w:snapToGrid w:val="0"/>
                <w:sz w:val="20"/>
                <w:lang w:val="sv-SE" w:eastAsia="ko-KR"/>
              </w:rPr>
            </w:pPr>
            <w:r w:rsidRPr="00B76C92">
              <w:rPr>
                <w:bCs/>
                <w:snapToGrid w:val="0"/>
                <w:sz w:val="20"/>
                <w:lang w:val="sv-SE" w:eastAsia="ko-KR"/>
              </w:rPr>
              <w:t>V2V/V2I</w:t>
            </w:r>
          </w:p>
        </w:tc>
        <w:tc>
          <w:tcPr>
            <w:tcW w:w="2126" w:type="dxa"/>
            <w:shd w:val="clear" w:color="auto" w:fill="auto"/>
            <w:vAlign w:val="center"/>
          </w:tcPr>
          <w:p w14:paraId="7478639E" w14:textId="5496DECF" w:rsidR="00DA55EA" w:rsidRPr="00B76C92" w:rsidRDefault="00DA55EA" w:rsidP="005F37B1">
            <w:pPr>
              <w:spacing w:before="40" w:after="40"/>
              <w:rPr>
                <w:bCs/>
                <w:snapToGrid w:val="0"/>
                <w:sz w:val="20"/>
                <w:lang w:eastAsia="ko-KR"/>
              </w:rPr>
            </w:pPr>
            <w:r w:rsidRPr="00B76C92">
              <w:rPr>
                <w:bCs/>
                <w:snapToGrid w:val="0"/>
                <w:sz w:val="20"/>
                <w:lang w:eastAsia="ko-KR"/>
              </w:rPr>
              <w:t>Traffic/Safety</w:t>
            </w:r>
            <w:r w:rsidR="007D6324" w:rsidRPr="00B76C92">
              <w:rPr>
                <w:bCs/>
                <w:snapToGrid w:val="0"/>
                <w:sz w:val="20"/>
                <w:lang w:eastAsia="ko-KR"/>
              </w:rPr>
              <w:t xml:space="preserve"> R</w:t>
            </w:r>
            <w:r w:rsidR="00DB0CFD" w:rsidRPr="00B76C92">
              <w:rPr>
                <w:bCs/>
                <w:snapToGrid w:val="0"/>
                <w:sz w:val="20"/>
                <w:lang w:eastAsia="ko-KR"/>
              </w:rPr>
              <w:t>elated</w:t>
            </w:r>
            <w:r w:rsidRPr="00B76C92">
              <w:rPr>
                <w:bCs/>
                <w:snapToGrid w:val="0"/>
                <w:sz w:val="20"/>
                <w:lang w:eastAsia="ko-KR"/>
              </w:rPr>
              <w:t xml:space="preserve"> Information</w:t>
            </w:r>
          </w:p>
        </w:tc>
        <w:tc>
          <w:tcPr>
            <w:tcW w:w="2126" w:type="dxa"/>
            <w:shd w:val="clear" w:color="auto" w:fill="auto"/>
            <w:vAlign w:val="center"/>
          </w:tcPr>
          <w:p w14:paraId="499292EB" w14:textId="77777777" w:rsidR="00DA55EA" w:rsidRPr="00B76C92" w:rsidRDefault="00DA55EA" w:rsidP="005F37B1">
            <w:pPr>
              <w:pStyle w:val="Tabletext"/>
              <w:rPr>
                <w:bCs/>
                <w:snapToGrid w:val="0"/>
                <w:lang w:eastAsia="ko-KR"/>
              </w:rPr>
            </w:pPr>
            <w:r w:rsidRPr="00B76C92">
              <w:rPr>
                <w:bCs/>
                <w:snapToGrid w:val="0"/>
                <w:lang w:eastAsia="ko-KR"/>
              </w:rPr>
              <w:t>TBD</w:t>
            </w:r>
          </w:p>
        </w:tc>
      </w:tr>
    </w:tbl>
    <w:p w14:paraId="057CBD77" w14:textId="77777777" w:rsidR="00E735F0" w:rsidRPr="00B76C92" w:rsidRDefault="00E735F0" w:rsidP="00E735F0">
      <w:pPr>
        <w:pStyle w:val="Tablefin"/>
      </w:pPr>
    </w:p>
    <w:p w14:paraId="1D7D3CA6" w14:textId="77777777" w:rsidR="00E735F0" w:rsidRPr="00B76C92" w:rsidRDefault="00E735F0" w:rsidP="00E735F0">
      <w:pPr>
        <w:pStyle w:val="Heading3"/>
      </w:pPr>
      <w:bookmarkStart w:id="81" w:name="_Toc463513045"/>
      <w:r w:rsidRPr="00B76C92">
        <w:t>7.8.2</w:t>
      </w:r>
      <w:r w:rsidRPr="00B76C92">
        <w:tab/>
        <w:t>Standardization</w:t>
      </w:r>
      <w:bookmarkEnd w:id="81"/>
    </w:p>
    <w:p w14:paraId="688C6B8B" w14:textId="77777777" w:rsidR="00E735F0" w:rsidRPr="00B76C92" w:rsidRDefault="00E735F0" w:rsidP="00E735F0">
      <w:pPr>
        <w:pStyle w:val="TableNo"/>
        <w:spacing w:before="360"/>
        <w:rPr>
          <w:lang w:eastAsia="ja-JP"/>
        </w:rPr>
      </w:pPr>
      <w:r w:rsidRPr="00B76C92">
        <w:t xml:space="preserve">Table </w:t>
      </w:r>
      <w:r w:rsidRPr="00B76C92">
        <w:rPr>
          <w:lang w:eastAsia="ja-JP"/>
        </w:rPr>
        <w:t>[X]</w:t>
      </w:r>
    </w:p>
    <w:p w14:paraId="6E069905" w14:textId="77777777" w:rsidR="00E735F0" w:rsidRPr="00B76C92" w:rsidRDefault="00E735F0" w:rsidP="00E735F0">
      <w:pPr>
        <w:pStyle w:val="Tabletitle"/>
        <w:rPr>
          <w:lang w:eastAsia="ja-JP"/>
        </w:rPr>
      </w:pPr>
      <w:r w:rsidRPr="00B76C92">
        <w:rPr>
          <w:lang w:eastAsia="ja-JP"/>
        </w:rPr>
        <w:t xml:space="preserve">Standards on Advanced ITS radiocommunication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410"/>
        <w:gridCol w:w="5528"/>
      </w:tblGrid>
      <w:tr w:rsidR="00E735F0" w:rsidRPr="00B76C92" w14:paraId="62DB5D40" w14:textId="77777777" w:rsidTr="00D22644">
        <w:trPr>
          <w:jc w:val="center"/>
        </w:trPr>
        <w:tc>
          <w:tcPr>
            <w:tcW w:w="1413" w:type="dxa"/>
            <w:shd w:val="clear" w:color="auto" w:fill="auto"/>
            <w:vAlign w:val="center"/>
          </w:tcPr>
          <w:p w14:paraId="0E2959BE" w14:textId="77777777" w:rsidR="00E735F0" w:rsidRPr="00B76C92" w:rsidRDefault="00E735F0" w:rsidP="00D6069A">
            <w:pPr>
              <w:pStyle w:val="Tablehead"/>
              <w:rPr>
                <w:lang w:eastAsia="ko-KR"/>
              </w:rPr>
            </w:pPr>
            <w:r w:rsidRPr="00B76C92">
              <w:rPr>
                <w:lang w:eastAsia="ko-KR"/>
              </w:rPr>
              <w:t>SDO</w:t>
            </w:r>
          </w:p>
        </w:tc>
        <w:tc>
          <w:tcPr>
            <w:tcW w:w="2410" w:type="dxa"/>
            <w:shd w:val="clear" w:color="auto" w:fill="auto"/>
            <w:vAlign w:val="center"/>
          </w:tcPr>
          <w:p w14:paraId="63648A7D" w14:textId="77777777" w:rsidR="00E735F0" w:rsidRPr="00B76C92" w:rsidRDefault="00E735F0" w:rsidP="00D6069A">
            <w:pPr>
              <w:pStyle w:val="Tablehead"/>
              <w:rPr>
                <w:lang w:eastAsia="ko-KR"/>
              </w:rPr>
            </w:pPr>
            <w:r w:rsidRPr="00B76C92">
              <w:rPr>
                <w:lang w:eastAsia="ko-KR"/>
              </w:rPr>
              <w:t>Standard No.</w:t>
            </w:r>
          </w:p>
        </w:tc>
        <w:tc>
          <w:tcPr>
            <w:tcW w:w="5528" w:type="dxa"/>
            <w:shd w:val="clear" w:color="auto" w:fill="auto"/>
            <w:vAlign w:val="center"/>
          </w:tcPr>
          <w:p w14:paraId="2321CDA8" w14:textId="77777777" w:rsidR="00E735F0" w:rsidRPr="00B76C92" w:rsidRDefault="00E735F0" w:rsidP="00D6069A">
            <w:pPr>
              <w:pStyle w:val="Tablehead"/>
              <w:rPr>
                <w:lang w:eastAsia="ko-KR"/>
              </w:rPr>
            </w:pPr>
            <w:r w:rsidRPr="00B76C92">
              <w:rPr>
                <w:lang w:eastAsia="ko-KR"/>
              </w:rPr>
              <w:t>Standard Title</w:t>
            </w:r>
          </w:p>
        </w:tc>
      </w:tr>
      <w:tr w:rsidR="00E735F0" w:rsidRPr="00B76C92" w14:paraId="0315C049" w14:textId="77777777" w:rsidTr="00D22644">
        <w:trPr>
          <w:jc w:val="center"/>
        </w:trPr>
        <w:tc>
          <w:tcPr>
            <w:tcW w:w="1413" w:type="dxa"/>
            <w:vMerge w:val="restart"/>
            <w:shd w:val="clear" w:color="auto" w:fill="auto"/>
            <w:vAlign w:val="center"/>
          </w:tcPr>
          <w:p w14:paraId="14955B6F" w14:textId="77777777" w:rsidR="00E735F0" w:rsidRPr="00B76C92" w:rsidRDefault="00E735F0" w:rsidP="00D6069A">
            <w:pPr>
              <w:pStyle w:val="Tabletext"/>
              <w:jc w:val="center"/>
              <w:rPr>
                <w:lang w:eastAsia="ko-KR"/>
              </w:rPr>
            </w:pPr>
            <w:r w:rsidRPr="00B76C92">
              <w:rPr>
                <w:lang w:eastAsia="ko-KR"/>
              </w:rPr>
              <w:t>TTA</w:t>
            </w:r>
          </w:p>
        </w:tc>
        <w:tc>
          <w:tcPr>
            <w:tcW w:w="2410" w:type="dxa"/>
            <w:shd w:val="clear" w:color="auto" w:fill="auto"/>
            <w:vAlign w:val="center"/>
          </w:tcPr>
          <w:p w14:paraId="40E17C7A" w14:textId="77777777" w:rsidR="00E735F0" w:rsidRPr="00B76C92" w:rsidRDefault="00E735F0" w:rsidP="00D6069A">
            <w:pPr>
              <w:pStyle w:val="Tabletext"/>
              <w:rPr>
                <w:rFonts w:eastAsia="Gulim"/>
                <w:lang w:eastAsia="ko-KR"/>
              </w:rPr>
            </w:pPr>
            <w:r w:rsidRPr="00B76C92">
              <w:rPr>
                <w:rFonts w:eastAsia="Gulim"/>
                <w:lang w:eastAsia="ko-KR"/>
              </w:rPr>
              <w:t>TTAS.KO-06.0175/R1</w:t>
            </w:r>
          </w:p>
        </w:tc>
        <w:tc>
          <w:tcPr>
            <w:tcW w:w="5528" w:type="dxa"/>
            <w:shd w:val="clear" w:color="auto" w:fill="auto"/>
            <w:vAlign w:val="center"/>
          </w:tcPr>
          <w:p w14:paraId="25713548" w14:textId="17791DA8" w:rsidR="00E735F0" w:rsidRPr="00B76C92" w:rsidRDefault="00E735F0" w:rsidP="00D6069A">
            <w:pPr>
              <w:pStyle w:val="Tabletext"/>
              <w:rPr>
                <w:rFonts w:eastAsia="Gulim"/>
              </w:rPr>
            </w:pPr>
            <w:r w:rsidRPr="00B76C92">
              <w:rPr>
                <w:rFonts w:eastAsia="Gulim"/>
              </w:rPr>
              <w:t>Vehicle Communication System Stage1: Requirements</w:t>
            </w:r>
          </w:p>
        </w:tc>
      </w:tr>
      <w:tr w:rsidR="00E735F0" w:rsidRPr="00B76C92" w14:paraId="4F4D195F" w14:textId="77777777" w:rsidTr="00D22644">
        <w:trPr>
          <w:jc w:val="center"/>
        </w:trPr>
        <w:tc>
          <w:tcPr>
            <w:tcW w:w="1413" w:type="dxa"/>
            <w:vMerge/>
            <w:shd w:val="clear" w:color="auto" w:fill="auto"/>
            <w:vAlign w:val="center"/>
          </w:tcPr>
          <w:p w14:paraId="747E5BAD" w14:textId="77777777" w:rsidR="00E735F0" w:rsidRPr="00B76C92" w:rsidRDefault="00E735F0" w:rsidP="00D6069A">
            <w:pPr>
              <w:pStyle w:val="Tabletext"/>
              <w:jc w:val="center"/>
              <w:rPr>
                <w:lang w:eastAsia="ko-KR"/>
              </w:rPr>
            </w:pPr>
          </w:p>
        </w:tc>
        <w:tc>
          <w:tcPr>
            <w:tcW w:w="2410" w:type="dxa"/>
            <w:shd w:val="clear" w:color="auto" w:fill="auto"/>
            <w:vAlign w:val="center"/>
          </w:tcPr>
          <w:p w14:paraId="2E8FEDAB" w14:textId="77777777" w:rsidR="00E735F0" w:rsidRPr="00B76C92" w:rsidRDefault="00E735F0" w:rsidP="00D6069A">
            <w:pPr>
              <w:pStyle w:val="Tabletext"/>
              <w:rPr>
                <w:lang w:eastAsia="ko-KR"/>
              </w:rPr>
            </w:pPr>
            <w:r w:rsidRPr="00B76C92">
              <w:rPr>
                <w:lang w:eastAsia="ko-KR"/>
              </w:rPr>
              <w:t>TTAS.KO-06.0193/R1</w:t>
            </w:r>
          </w:p>
        </w:tc>
        <w:tc>
          <w:tcPr>
            <w:tcW w:w="5528" w:type="dxa"/>
            <w:shd w:val="clear" w:color="auto" w:fill="auto"/>
            <w:vAlign w:val="center"/>
          </w:tcPr>
          <w:p w14:paraId="629D803A" w14:textId="1C736AEF" w:rsidR="00E735F0" w:rsidRPr="00B76C92" w:rsidRDefault="00E735F0" w:rsidP="00D6069A">
            <w:pPr>
              <w:pStyle w:val="Tabletext"/>
              <w:rPr>
                <w:lang w:eastAsia="ko-KR"/>
              </w:rPr>
            </w:pPr>
            <w:r w:rsidRPr="00B76C92">
              <w:rPr>
                <w:lang w:eastAsia="ko-KR"/>
              </w:rPr>
              <w:t>Vehicle Communication SystemStage2: Architecture</w:t>
            </w:r>
          </w:p>
        </w:tc>
      </w:tr>
      <w:tr w:rsidR="00E735F0" w:rsidRPr="00B76C92" w14:paraId="06805424" w14:textId="77777777" w:rsidTr="00D22644">
        <w:trPr>
          <w:jc w:val="center"/>
        </w:trPr>
        <w:tc>
          <w:tcPr>
            <w:tcW w:w="1413" w:type="dxa"/>
            <w:vMerge/>
            <w:shd w:val="clear" w:color="auto" w:fill="auto"/>
            <w:vAlign w:val="center"/>
          </w:tcPr>
          <w:p w14:paraId="5BD3255B" w14:textId="77777777" w:rsidR="00E735F0" w:rsidRPr="00B76C92" w:rsidRDefault="00E735F0" w:rsidP="00D6069A">
            <w:pPr>
              <w:pStyle w:val="Tabletext"/>
              <w:jc w:val="center"/>
              <w:rPr>
                <w:lang w:eastAsia="ko-KR"/>
              </w:rPr>
            </w:pPr>
          </w:p>
        </w:tc>
        <w:tc>
          <w:tcPr>
            <w:tcW w:w="2410" w:type="dxa"/>
            <w:shd w:val="clear" w:color="auto" w:fill="auto"/>
            <w:vAlign w:val="center"/>
          </w:tcPr>
          <w:p w14:paraId="4E4CF7B6" w14:textId="77777777" w:rsidR="00E735F0" w:rsidRPr="00B76C92" w:rsidRDefault="00E735F0" w:rsidP="00D6069A">
            <w:pPr>
              <w:pStyle w:val="Tabletext"/>
              <w:rPr>
                <w:lang w:eastAsia="ko-KR"/>
              </w:rPr>
            </w:pPr>
            <w:r w:rsidRPr="00B76C92">
              <w:rPr>
                <w:lang w:eastAsia="ko-KR"/>
              </w:rPr>
              <w:t>TTAS.KO-06.0216/R1</w:t>
            </w:r>
          </w:p>
        </w:tc>
        <w:tc>
          <w:tcPr>
            <w:tcW w:w="5528" w:type="dxa"/>
            <w:shd w:val="clear" w:color="auto" w:fill="auto"/>
            <w:vAlign w:val="center"/>
          </w:tcPr>
          <w:p w14:paraId="79C7F148" w14:textId="12DA0F72" w:rsidR="00E735F0" w:rsidRPr="00B76C92" w:rsidRDefault="00E735F0" w:rsidP="00D6069A">
            <w:pPr>
              <w:pStyle w:val="Tabletext"/>
              <w:rPr>
                <w:lang w:eastAsia="ko-KR"/>
              </w:rPr>
            </w:pPr>
            <w:r w:rsidRPr="00B76C92">
              <w:rPr>
                <w:lang w:eastAsia="ko-KR"/>
              </w:rPr>
              <w:t>Vehicle Communication System Stage3 : PHY/MAC</w:t>
            </w:r>
          </w:p>
        </w:tc>
      </w:tr>
      <w:tr w:rsidR="00E735F0" w:rsidRPr="00B76C92" w14:paraId="2EBD77F1" w14:textId="77777777" w:rsidTr="00D22644">
        <w:trPr>
          <w:jc w:val="center"/>
        </w:trPr>
        <w:tc>
          <w:tcPr>
            <w:tcW w:w="1413" w:type="dxa"/>
            <w:vMerge/>
            <w:shd w:val="clear" w:color="auto" w:fill="auto"/>
            <w:vAlign w:val="center"/>
          </w:tcPr>
          <w:p w14:paraId="04289BA9" w14:textId="77777777" w:rsidR="00E735F0" w:rsidRPr="00B76C92" w:rsidRDefault="00E735F0" w:rsidP="00D6069A">
            <w:pPr>
              <w:pStyle w:val="Tabletext"/>
              <w:jc w:val="center"/>
              <w:rPr>
                <w:lang w:eastAsia="ko-KR"/>
              </w:rPr>
            </w:pPr>
          </w:p>
        </w:tc>
        <w:tc>
          <w:tcPr>
            <w:tcW w:w="2410" w:type="dxa"/>
            <w:shd w:val="clear" w:color="auto" w:fill="auto"/>
            <w:vAlign w:val="center"/>
          </w:tcPr>
          <w:p w14:paraId="24E846D0" w14:textId="77777777" w:rsidR="00E735F0" w:rsidRPr="00B76C92" w:rsidRDefault="00E735F0" w:rsidP="00D6069A">
            <w:pPr>
              <w:pStyle w:val="Tabletext"/>
              <w:rPr>
                <w:lang w:eastAsia="ko-KR"/>
              </w:rPr>
            </w:pPr>
            <w:r w:rsidRPr="00B76C92">
              <w:rPr>
                <w:lang w:eastAsia="ko-KR"/>
              </w:rPr>
              <w:t>TTAS.KO-06.0234/R1</w:t>
            </w:r>
          </w:p>
        </w:tc>
        <w:tc>
          <w:tcPr>
            <w:tcW w:w="5528" w:type="dxa"/>
            <w:shd w:val="clear" w:color="auto" w:fill="auto"/>
            <w:vAlign w:val="center"/>
          </w:tcPr>
          <w:p w14:paraId="7DF157AD" w14:textId="528F39DE" w:rsidR="00E735F0" w:rsidRPr="00B76C92" w:rsidRDefault="00E735F0" w:rsidP="00D6069A">
            <w:pPr>
              <w:pStyle w:val="Tabletext"/>
              <w:rPr>
                <w:lang w:eastAsia="ko-KR"/>
              </w:rPr>
            </w:pPr>
            <w:r w:rsidRPr="00B76C92">
              <w:rPr>
                <w:lang w:eastAsia="ko-KR"/>
              </w:rPr>
              <w:t>Vehicle Communication System State 3 : Networking</w:t>
            </w:r>
          </w:p>
        </w:tc>
      </w:tr>
      <w:tr w:rsidR="00E735F0" w:rsidRPr="00B76C92" w14:paraId="39D8BBFA" w14:textId="77777777" w:rsidTr="00D22644">
        <w:trPr>
          <w:jc w:val="center"/>
        </w:trPr>
        <w:tc>
          <w:tcPr>
            <w:tcW w:w="1413" w:type="dxa"/>
            <w:vMerge/>
            <w:shd w:val="clear" w:color="auto" w:fill="auto"/>
            <w:vAlign w:val="center"/>
          </w:tcPr>
          <w:p w14:paraId="35AF2833" w14:textId="77777777" w:rsidR="00E735F0" w:rsidRPr="00B76C92" w:rsidRDefault="00E735F0" w:rsidP="00D6069A">
            <w:pPr>
              <w:pStyle w:val="Tabletext"/>
              <w:jc w:val="center"/>
              <w:rPr>
                <w:lang w:eastAsia="ko-KR"/>
              </w:rPr>
            </w:pPr>
          </w:p>
        </w:tc>
        <w:tc>
          <w:tcPr>
            <w:tcW w:w="2410" w:type="dxa"/>
            <w:shd w:val="clear" w:color="auto" w:fill="auto"/>
            <w:vAlign w:val="center"/>
          </w:tcPr>
          <w:p w14:paraId="1BA60997" w14:textId="77777777" w:rsidR="00E735F0" w:rsidRPr="00B76C92" w:rsidRDefault="00E735F0" w:rsidP="00D6069A">
            <w:pPr>
              <w:pStyle w:val="Tabletext"/>
              <w:rPr>
                <w:lang w:eastAsia="ko-KR"/>
              </w:rPr>
            </w:pPr>
            <w:r w:rsidRPr="00B76C92">
              <w:rPr>
                <w:lang w:eastAsia="ko-KR"/>
              </w:rPr>
              <w:t>TTAK.KO-06.0242/R1</w:t>
            </w:r>
          </w:p>
        </w:tc>
        <w:tc>
          <w:tcPr>
            <w:tcW w:w="5528" w:type="dxa"/>
            <w:shd w:val="clear" w:color="auto" w:fill="auto"/>
            <w:vAlign w:val="center"/>
          </w:tcPr>
          <w:p w14:paraId="4BCAB042" w14:textId="5BABCEFE" w:rsidR="00E735F0" w:rsidRPr="00B76C92" w:rsidRDefault="00E735F0" w:rsidP="00D6069A">
            <w:pPr>
              <w:pStyle w:val="Tabletext"/>
              <w:rPr>
                <w:lang w:eastAsia="ko-KR"/>
              </w:rPr>
            </w:pPr>
            <w:r w:rsidRPr="00B76C92">
              <w:rPr>
                <w:lang w:eastAsia="ko-KR"/>
              </w:rPr>
              <w:t>Vehicle Communication System Stage3 : Application Protocol Interface</w:t>
            </w:r>
          </w:p>
        </w:tc>
      </w:tr>
      <w:tr w:rsidR="00E735F0" w:rsidRPr="00B76C92" w14:paraId="27884E12" w14:textId="77777777" w:rsidTr="00D22644">
        <w:trPr>
          <w:jc w:val="center"/>
        </w:trPr>
        <w:tc>
          <w:tcPr>
            <w:tcW w:w="1413" w:type="dxa"/>
            <w:vMerge/>
            <w:shd w:val="clear" w:color="auto" w:fill="auto"/>
            <w:vAlign w:val="center"/>
          </w:tcPr>
          <w:p w14:paraId="4AB04428" w14:textId="77777777" w:rsidR="00E735F0" w:rsidRPr="00B76C92" w:rsidRDefault="00E735F0" w:rsidP="00D6069A">
            <w:pPr>
              <w:pStyle w:val="Tabletext"/>
              <w:jc w:val="center"/>
              <w:rPr>
                <w:lang w:eastAsia="ko-KR"/>
              </w:rPr>
            </w:pPr>
          </w:p>
        </w:tc>
        <w:tc>
          <w:tcPr>
            <w:tcW w:w="2410" w:type="dxa"/>
            <w:shd w:val="clear" w:color="auto" w:fill="auto"/>
            <w:vAlign w:val="center"/>
          </w:tcPr>
          <w:p w14:paraId="6733804E" w14:textId="77777777" w:rsidR="00E735F0" w:rsidRPr="00B76C92" w:rsidRDefault="00E735F0" w:rsidP="00D6069A">
            <w:pPr>
              <w:pStyle w:val="Tabletext"/>
              <w:rPr>
                <w:lang w:eastAsia="ko-KR"/>
              </w:rPr>
            </w:pPr>
            <w:r w:rsidRPr="00B76C92">
              <w:rPr>
                <w:rFonts w:eastAsia="BatangChe"/>
                <w:lang w:eastAsia="ko-KR"/>
              </w:rPr>
              <w:t>TTAK KO-06.0344</w:t>
            </w:r>
          </w:p>
        </w:tc>
        <w:tc>
          <w:tcPr>
            <w:tcW w:w="5528" w:type="dxa"/>
            <w:shd w:val="clear" w:color="auto" w:fill="auto"/>
            <w:vAlign w:val="center"/>
          </w:tcPr>
          <w:p w14:paraId="3DCE1F01" w14:textId="77777777" w:rsidR="00E735F0" w:rsidRPr="00B76C92" w:rsidRDefault="00E735F0" w:rsidP="00D6069A">
            <w:pPr>
              <w:pStyle w:val="Tabletext"/>
              <w:rPr>
                <w:lang w:eastAsia="ko-KR"/>
              </w:rPr>
            </w:pPr>
            <w:r w:rsidRPr="00B76C92">
              <w:rPr>
                <w:rFonts w:eastAsia="BatangChe"/>
                <w:lang w:eastAsia="ko-KR"/>
              </w:rPr>
              <w:t>In-Vehicle Signage System for Vehicle Safety Guidance Stage 1: Requirements</w:t>
            </w:r>
          </w:p>
        </w:tc>
      </w:tr>
      <w:tr w:rsidR="00E735F0" w:rsidRPr="00B76C92" w14:paraId="5B3714A7" w14:textId="77777777" w:rsidTr="00D22644">
        <w:trPr>
          <w:jc w:val="center"/>
        </w:trPr>
        <w:tc>
          <w:tcPr>
            <w:tcW w:w="1413" w:type="dxa"/>
            <w:vMerge/>
            <w:shd w:val="clear" w:color="auto" w:fill="auto"/>
            <w:vAlign w:val="center"/>
          </w:tcPr>
          <w:p w14:paraId="3327C0D0" w14:textId="77777777" w:rsidR="00E735F0" w:rsidRPr="00B76C92" w:rsidRDefault="00E735F0" w:rsidP="00D6069A">
            <w:pPr>
              <w:pStyle w:val="Tabletext"/>
              <w:jc w:val="center"/>
              <w:rPr>
                <w:lang w:eastAsia="ko-KR"/>
              </w:rPr>
            </w:pPr>
          </w:p>
        </w:tc>
        <w:tc>
          <w:tcPr>
            <w:tcW w:w="2410" w:type="dxa"/>
            <w:shd w:val="clear" w:color="auto" w:fill="auto"/>
            <w:vAlign w:val="center"/>
          </w:tcPr>
          <w:p w14:paraId="171CAEDA" w14:textId="77777777" w:rsidR="00E735F0" w:rsidRPr="00B76C92" w:rsidRDefault="00E735F0" w:rsidP="00D6069A">
            <w:pPr>
              <w:pStyle w:val="Tabletext"/>
              <w:rPr>
                <w:lang w:eastAsia="ko-KR"/>
              </w:rPr>
            </w:pPr>
            <w:r w:rsidRPr="00B76C92">
              <w:rPr>
                <w:rFonts w:eastAsia="BatangChe"/>
                <w:lang w:eastAsia="ko-KR"/>
              </w:rPr>
              <w:t>TTAK KO-06.0344-Part</w:t>
            </w:r>
            <w:r w:rsidRPr="00B76C92">
              <w:rPr>
                <w:lang w:eastAsia="ko-KR"/>
              </w:rPr>
              <w:t>2</w:t>
            </w:r>
          </w:p>
        </w:tc>
        <w:tc>
          <w:tcPr>
            <w:tcW w:w="5528" w:type="dxa"/>
            <w:shd w:val="clear" w:color="auto" w:fill="auto"/>
            <w:vAlign w:val="center"/>
          </w:tcPr>
          <w:p w14:paraId="426C9904" w14:textId="77777777" w:rsidR="00E735F0" w:rsidRPr="00B76C92" w:rsidRDefault="00E735F0" w:rsidP="00D6069A">
            <w:pPr>
              <w:pStyle w:val="Tabletext"/>
              <w:rPr>
                <w:lang w:eastAsia="ko-KR"/>
              </w:rPr>
            </w:pPr>
            <w:r w:rsidRPr="00B76C92">
              <w:rPr>
                <w:rFonts w:eastAsia="BatangChe"/>
                <w:lang w:eastAsia="ko-KR"/>
              </w:rPr>
              <w:t>In-Vehicle Signage System for Vehicle Safety Guidance Stage 2: Data Exchange</w:t>
            </w:r>
          </w:p>
        </w:tc>
      </w:tr>
      <w:tr w:rsidR="00E735F0" w:rsidRPr="00B76C92" w14:paraId="3928D08E" w14:textId="77777777" w:rsidTr="00D22644">
        <w:trPr>
          <w:jc w:val="center"/>
        </w:trPr>
        <w:tc>
          <w:tcPr>
            <w:tcW w:w="1413" w:type="dxa"/>
            <w:shd w:val="clear" w:color="auto" w:fill="auto"/>
            <w:vAlign w:val="center"/>
          </w:tcPr>
          <w:p w14:paraId="6B204194" w14:textId="77777777" w:rsidR="00E735F0" w:rsidRPr="00B76C92" w:rsidRDefault="00E735F0" w:rsidP="00D6069A">
            <w:pPr>
              <w:pStyle w:val="Tabletext"/>
              <w:jc w:val="center"/>
              <w:rPr>
                <w:lang w:eastAsia="ko-KR"/>
              </w:rPr>
            </w:pPr>
            <w:r w:rsidRPr="00B76C92">
              <w:rPr>
                <w:lang w:eastAsia="ko-KR"/>
              </w:rPr>
              <w:t>ARIB</w:t>
            </w:r>
          </w:p>
        </w:tc>
        <w:tc>
          <w:tcPr>
            <w:tcW w:w="2410" w:type="dxa"/>
            <w:shd w:val="clear" w:color="auto" w:fill="auto"/>
            <w:vAlign w:val="center"/>
          </w:tcPr>
          <w:p w14:paraId="4F80AEB8" w14:textId="77777777" w:rsidR="00E735F0" w:rsidRPr="00B76C92" w:rsidRDefault="00E735F0" w:rsidP="00D6069A">
            <w:pPr>
              <w:pStyle w:val="Tabletext"/>
              <w:rPr>
                <w:lang w:eastAsia="ko-KR"/>
              </w:rPr>
            </w:pPr>
            <w:r w:rsidRPr="00B76C92">
              <w:rPr>
                <w:lang w:eastAsia="ko-KR"/>
              </w:rPr>
              <w:t>STD-T109</w:t>
            </w:r>
          </w:p>
        </w:tc>
        <w:tc>
          <w:tcPr>
            <w:tcW w:w="5528" w:type="dxa"/>
            <w:shd w:val="clear" w:color="auto" w:fill="auto"/>
            <w:vAlign w:val="center"/>
          </w:tcPr>
          <w:p w14:paraId="16BBAEAD" w14:textId="77777777" w:rsidR="00E735F0" w:rsidRPr="00B76C92" w:rsidRDefault="00E735F0" w:rsidP="00D6069A">
            <w:pPr>
              <w:pStyle w:val="Tabletext"/>
              <w:rPr>
                <w:lang w:val="de-DE" w:eastAsia="ko-KR"/>
              </w:rPr>
            </w:pPr>
            <w:r w:rsidRPr="00B76C92">
              <w:rPr>
                <w:lang w:val="de-DE"/>
              </w:rPr>
              <w:t>700 MHz Band Intelligent Transport Systems</w:t>
            </w:r>
          </w:p>
        </w:tc>
      </w:tr>
      <w:tr w:rsidR="00DA55EA" w:rsidRPr="00B76C92" w14:paraId="7665E60B" w14:textId="77777777" w:rsidTr="00D22644">
        <w:trPr>
          <w:jc w:val="center"/>
        </w:trPr>
        <w:tc>
          <w:tcPr>
            <w:tcW w:w="1413" w:type="dxa"/>
            <w:shd w:val="clear" w:color="auto" w:fill="auto"/>
            <w:vAlign w:val="center"/>
          </w:tcPr>
          <w:p w14:paraId="6DD5A9C8" w14:textId="77777777" w:rsidR="00DA55EA" w:rsidRPr="00B76C92" w:rsidRDefault="00DA55EA" w:rsidP="00DA55EA">
            <w:pPr>
              <w:pStyle w:val="Tabletext"/>
              <w:jc w:val="center"/>
              <w:rPr>
                <w:lang w:eastAsia="ko-KR"/>
              </w:rPr>
            </w:pPr>
            <w:r w:rsidRPr="00B76C92">
              <w:rPr>
                <w:lang w:eastAsia="ko-KR"/>
              </w:rPr>
              <w:t>CCSA</w:t>
            </w:r>
          </w:p>
        </w:tc>
        <w:tc>
          <w:tcPr>
            <w:tcW w:w="2410" w:type="dxa"/>
            <w:shd w:val="clear" w:color="auto" w:fill="auto"/>
            <w:vAlign w:val="center"/>
          </w:tcPr>
          <w:p w14:paraId="38DF4176" w14:textId="77777777" w:rsidR="00DA55EA" w:rsidRPr="00B76C92" w:rsidRDefault="00DA55EA" w:rsidP="00DA55EA">
            <w:pPr>
              <w:pStyle w:val="Tabletext"/>
              <w:rPr>
                <w:lang w:eastAsia="ko-KR"/>
              </w:rPr>
            </w:pPr>
            <w:r w:rsidRPr="00B76C92">
              <w:rPr>
                <w:lang w:eastAsia="ko-KR"/>
              </w:rPr>
              <w:t>TBD</w:t>
            </w:r>
          </w:p>
        </w:tc>
        <w:tc>
          <w:tcPr>
            <w:tcW w:w="5528" w:type="dxa"/>
            <w:shd w:val="clear" w:color="auto" w:fill="auto"/>
            <w:vAlign w:val="center"/>
          </w:tcPr>
          <w:p w14:paraId="67DF239B" w14:textId="77777777" w:rsidR="00DA55EA" w:rsidRPr="00B76C92" w:rsidRDefault="00DA55EA" w:rsidP="00DA55EA">
            <w:pPr>
              <w:pStyle w:val="Tabletext"/>
              <w:rPr>
                <w:lang w:val="de-DE"/>
              </w:rPr>
            </w:pPr>
            <w:r w:rsidRPr="00B76C92">
              <w:t>TBD</w:t>
            </w:r>
          </w:p>
        </w:tc>
      </w:tr>
      <w:tr w:rsidR="00DA55EA" w:rsidRPr="00B76C92" w14:paraId="7FBFE214" w14:textId="77777777" w:rsidTr="00D22644">
        <w:trPr>
          <w:jc w:val="center"/>
        </w:trPr>
        <w:tc>
          <w:tcPr>
            <w:tcW w:w="1413" w:type="dxa"/>
            <w:shd w:val="clear" w:color="auto" w:fill="auto"/>
            <w:vAlign w:val="center"/>
          </w:tcPr>
          <w:p w14:paraId="3E37340D" w14:textId="77777777" w:rsidR="00DA55EA" w:rsidRPr="00B76C92" w:rsidRDefault="00DA55EA" w:rsidP="00DA55EA">
            <w:pPr>
              <w:pStyle w:val="Tabletext"/>
              <w:jc w:val="center"/>
              <w:rPr>
                <w:lang w:eastAsia="ko-KR"/>
              </w:rPr>
            </w:pPr>
            <w:r w:rsidRPr="00B76C92">
              <w:rPr>
                <w:lang w:eastAsia="ko-KR"/>
              </w:rPr>
              <w:t>IMDA TSAC</w:t>
            </w:r>
          </w:p>
        </w:tc>
        <w:tc>
          <w:tcPr>
            <w:tcW w:w="2410" w:type="dxa"/>
            <w:shd w:val="clear" w:color="auto" w:fill="auto"/>
            <w:vAlign w:val="center"/>
          </w:tcPr>
          <w:p w14:paraId="66D49A88" w14:textId="77777777" w:rsidR="00DA55EA" w:rsidRPr="00B76C92" w:rsidRDefault="00DA55EA" w:rsidP="00DA55EA">
            <w:pPr>
              <w:pStyle w:val="Tabletext"/>
              <w:rPr>
                <w:lang w:eastAsia="ko-KR"/>
              </w:rPr>
            </w:pPr>
            <w:r w:rsidRPr="00B76C92">
              <w:rPr>
                <w:lang w:eastAsia="ko-KR"/>
              </w:rPr>
              <w:t>IMDA TS DSRC</w:t>
            </w:r>
          </w:p>
        </w:tc>
        <w:tc>
          <w:tcPr>
            <w:tcW w:w="5528" w:type="dxa"/>
            <w:shd w:val="clear" w:color="auto" w:fill="auto"/>
            <w:vAlign w:val="center"/>
          </w:tcPr>
          <w:p w14:paraId="05393C03" w14:textId="77777777" w:rsidR="00DA55EA" w:rsidRPr="00B76C92" w:rsidRDefault="00DA55EA" w:rsidP="00DA55EA">
            <w:pPr>
              <w:pStyle w:val="Tabletext"/>
              <w:rPr>
                <w:lang w:val="en-US"/>
              </w:rPr>
            </w:pPr>
            <w:r w:rsidRPr="00B76C92">
              <w:rPr>
                <w:lang w:eastAsia="ko-KR"/>
              </w:rPr>
              <w:t>Technical Specification for Dedicated Short-Range Communications in Intelligent Transportation Systems</w:t>
            </w:r>
          </w:p>
        </w:tc>
      </w:tr>
    </w:tbl>
    <w:p w14:paraId="03984C8E" w14:textId="0DA31195" w:rsidR="00E735F0" w:rsidRPr="00B76C92" w:rsidRDefault="00E735F0" w:rsidP="00E735F0">
      <w:pPr>
        <w:pStyle w:val="Heading1"/>
      </w:pPr>
      <w:bookmarkStart w:id="82" w:name="_Toc450926342"/>
      <w:bookmarkStart w:id="83" w:name="_Toc451199105"/>
      <w:bookmarkStart w:id="84" w:name="_Toc463513047"/>
      <w:r w:rsidRPr="00B76C92">
        <w:lastRenderedPageBreak/>
        <w:t>8</w:t>
      </w:r>
      <w:r w:rsidRPr="00B76C92">
        <w:tab/>
        <w:t>Millimetre-wave automotive radar</w:t>
      </w:r>
      <w:bookmarkEnd w:id="82"/>
      <w:bookmarkEnd w:id="83"/>
      <w:bookmarkEnd w:id="84"/>
    </w:p>
    <w:p w14:paraId="4082FCE8" w14:textId="5DDEE2AD" w:rsidR="00B36790" w:rsidRPr="00B76C92" w:rsidRDefault="00B36790" w:rsidP="00D22644">
      <w:pPr>
        <w:rPr>
          <w:i/>
        </w:rPr>
      </w:pPr>
      <w:r w:rsidRPr="00872CE2">
        <w:rPr>
          <w:i/>
        </w:rPr>
        <w:t>[</w:t>
      </w:r>
      <w:r w:rsidR="00D22644" w:rsidRPr="00872CE2">
        <w:rPr>
          <w:i/>
        </w:rPr>
        <w:t>Editor</w:t>
      </w:r>
      <w:r w:rsidRPr="00872CE2">
        <w:rPr>
          <w:i/>
        </w:rPr>
        <w:t xml:space="preserve">´s note: </w:t>
      </w:r>
      <w:r w:rsidR="00D22644" w:rsidRPr="00872CE2">
        <w:rPr>
          <w:i/>
        </w:rPr>
        <w:t xml:space="preserve">This </w:t>
      </w:r>
      <w:r w:rsidRPr="00872CE2">
        <w:rPr>
          <w:i/>
        </w:rPr>
        <w:t xml:space="preserve">chapter </w:t>
      </w:r>
      <w:r w:rsidR="00741393" w:rsidRPr="00872CE2">
        <w:rPr>
          <w:i/>
        </w:rPr>
        <w:t xml:space="preserve">needs </w:t>
      </w:r>
      <w:r w:rsidR="008772CC" w:rsidRPr="00872CE2">
        <w:rPr>
          <w:i/>
        </w:rPr>
        <w:t>to be updated</w:t>
      </w:r>
      <w:r w:rsidRPr="00872CE2">
        <w:rPr>
          <w:i/>
        </w:rPr>
        <w:t>]</w:t>
      </w:r>
    </w:p>
    <w:p w14:paraId="04BD8C20" w14:textId="77777777" w:rsidR="00E735F0" w:rsidRPr="00B76C92" w:rsidRDefault="00E735F0" w:rsidP="00E735F0">
      <w:pPr>
        <w:pStyle w:val="Heading2"/>
      </w:pPr>
      <w:bookmarkStart w:id="85" w:name="_Toc463513048"/>
      <w:r w:rsidRPr="00B76C92">
        <w:t>8.1</w:t>
      </w:r>
      <w:r w:rsidRPr="00B76C92">
        <w:tab/>
        <w:t>Overview</w:t>
      </w:r>
      <w:bookmarkEnd w:id="85"/>
    </w:p>
    <w:p w14:paraId="76B5655D" w14:textId="738008E6" w:rsidR="00E735F0" w:rsidRPr="00B76C92" w:rsidRDefault="00E735F0">
      <w:r w:rsidRPr="00B76C92">
        <w:t>Sensor technologies for monitoring and identifying objects near vehicles are the most important safety-related base technologies for developing systems that will accommodate this purpose.  Various types of sensors have been studied and developed, and through this research and development, it has become clear that a RADAR (</w:t>
      </w:r>
      <w:r w:rsidRPr="00B76C92">
        <w:rPr>
          <w:szCs w:val="24"/>
        </w:rPr>
        <w:t>Radio Detection and Ranging</w:t>
      </w:r>
      <w:r w:rsidRPr="00B76C92">
        <w:t>) using radio waves is suitable for this objective. An international effort to regulate radar for automotive applications is crucial for ensuring stable radar operations and effective use of frequency resources. In accordance with the Radio Regulation, the 60 GHz (60-61 GHz) and 76</w:t>
      </w:r>
      <w:r w:rsidR="007205AB" w:rsidRPr="00B76C92">
        <w:t> </w:t>
      </w:r>
      <w:r w:rsidRPr="00B76C92">
        <w:t>GHz (76-77 GHz) bands were considered suitable for radar system due to the radio wave absorption characteristics in the atmosphere as described above. The 76 GHz band has already been assigned by the Federal Communications Commission (FCC) for automotive radars in the United States of America. The Ministry of Internal Affairs and Communications (MIC) in Japan</w:t>
      </w:r>
      <w:r w:rsidR="00F16559">
        <w:t xml:space="preserve"> has assigned the 60 GHz and 76 </w:t>
      </w:r>
      <w:r w:rsidRPr="00B76C92">
        <w:t>GHz bands for low power, automotive radars. Furthermore, in accordance with European spectrum requirements for RTTT established in 2002, ETSI has adopted a European standard for low power vehicle radar operating</w:t>
      </w:r>
      <w:r w:rsidR="007205AB" w:rsidRPr="00B76C92">
        <w:t xml:space="preserve"> in the 76</w:t>
      </w:r>
      <w:r w:rsidR="007205AB" w:rsidRPr="00B76C92">
        <w:noBreakHyphen/>
        <w:t>77 </w:t>
      </w:r>
      <w:r w:rsidRPr="00B76C92">
        <w:t>GHz band (</w:t>
      </w:r>
      <w:r w:rsidRPr="00B76C92">
        <w:rPr>
          <w:szCs w:val="24"/>
        </w:rPr>
        <w:t>EN 301 091)</w:t>
      </w:r>
      <w:r w:rsidRPr="00B76C92">
        <w:t xml:space="preserve"> in 1998. In 2000, Recommendation ITU-R M.1452 for low power, automotive radar operating in the 60 GHz, and 76 GHz bands was approved and published.</w:t>
      </w:r>
    </w:p>
    <w:p w14:paraId="27FE9467" w14:textId="334B4533" w:rsidR="00E735F0" w:rsidRPr="00B76C92" w:rsidRDefault="00E735F0">
      <w:r w:rsidRPr="00B76C92">
        <w:t xml:space="preserve">In Europe, Ultra wide band (UWB) short range radar (SRR) operating at 24 GHz (22-29 GHz) is considered to be a key technology for the rapid and cost-effective introduction of many intelligent vehicle safety </w:t>
      </w:r>
      <w:r w:rsidR="00DB0CFD" w:rsidRPr="00B76C92">
        <w:t xml:space="preserve">related </w:t>
      </w:r>
      <w:r w:rsidRPr="00B76C92">
        <w:t>systems. In January 2005, the European Commission decided on the time-limited (until 1 July 2013) use of the 24 GHz range radio spectrum band for the ultra-wide band part of short-range vehicle radar equipment. After this deadline SRR equipment is intended to operate in the frequency band 79 GHz (77 - 81 GHz) on a permanent base, see ECC/DEC/(04)03. Applications operating around the 24 GHz band would increasingly suffer significant levels of harmful interference if a certain level of penetration of vehicles using the 24 GHz range radio spectrum band for short-range radars was to be exceeded. According to CEPT (European Conference of Postal and Telecommunications Administrations), the sharing between earth exploration satellite services and short-range vehicle radar could only be feasible on a temporary basis.</w:t>
      </w:r>
    </w:p>
    <w:p w14:paraId="6C8FF162" w14:textId="77777777" w:rsidR="00E735F0" w:rsidRPr="00B76C92" w:rsidRDefault="00E735F0" w:rsidP="00E735F0">
      <w:pPr>
        <w:pStyle w:val="Heading2"/>
      </w:pPr>
      <w:bookmarkStart w:id="86" w:name="_Toc463513049"/>
      <w:r w:rsidRPr="00B76C92">
        <w:t>8.2</w:t>
      </w:r>
      <w:r w:rsidRPr="00B76C92">
        <w:tab/>
        <w:t>Technical characteristics</w:t>
      </w:r>
      <w:bookmarkEnd w:id="86"/>
    </w:p>
    <w:p w14:paraId="692C1EC1" w14:textId="69AA8D91" w:rsidR="00E735F0" w:rsidRPr="00B76C92" w:rsidRDefault="00E735F0" w:rsidP="00E735F0">
      <w:pPr>
        <w:pStyle w:val="Headingb"/>
        <w:rPr>
          <w:rFonts w:eastAsiaTheme="minorEastAsia"/>
          <w:lang w:val="en-US" w:eastAsia="zh-CN"/>
        </w:rPr>
      </w:pPr>
      <w:bookmarkStart w:id="87" w:name="_Toc112001712"/>
      <w:bookmarkStart w:id="88" w:name="_Toc145814478"/>
      <w:r w:rsidRPr="00B76C92">
        <w:rPr>
          <w:lang w:val="en-US" w:eastAsia="ja-JP"/>
        </w:rPr>
        <w:t>(1)</w:t>
      </w:r>
      <w:r w:rsidRPr="00B76C92">
        <w:rPr>
          <w:lang w:val="en-US" w:eastAsia="ja-JP"/>
        </w:rPr>
        <w:tab/>
        <w:t>Low Power Automotive Radar at 60 GHz and 76 GHz</w:t>
      </w:r>
      <w:bookmarkEnd w:id="87"/>
      <w:bookmarkEnd w:id="88"/>
    </w:p>
    <w:p w14:paraId="5CA4D084" w14:textId="3F73A6F6" w:rsidR="00E735F0" w:rsidRPr="00B76C92" w:rsidRDefault="00E735F0">
      <w:pPr>
        <w:rPr>
          <w:rFonts w:eastAsia="Malgun Gothic"/>
          <w:lang w:eastAsia="ko-KR"/>
        </w:rPr>
      </w:pPr>
      <w:r w:rsidRPr="00B76C92">
        <w:t xml:space="preserve">Today the frequency allocation for </w:t>
      </w:r>
      <w:r w:rsidRPr="00B76C92">
        <w:rPr>
          <w:lang w:eastAsia="ko-KR"/>
        </w:rPr>
        <w:t>automotive</w:t>
      </w:r>
      <w:r w:rsidRPr="00B76C92">
        <w:t xml:space="preserve"> radar application is in a rebuilding phase.</w:t>
      </w:r>
      <w:r w:rsidRPr="00B76C92">
        <w:rPr>
          <w:lang w:eastAsia="ko-KR"/>
        </w:rPr>
        <w:t xml:space="preserve"> </w:t>
      </w:r>
      <w:r w:rsidRPr="00B76C92">
        <w:t>Due to technological and commercial constraints the frequency allocation for these safety related applications has been done in the beginning of the last decade in the range of 24 GHz. In Europe e.g. this allocation has been done as an intermediate solution due to the incompatibility with the Radio Astronomy Service, EESS, the Fixed Service and military applications. Therefore the cut-off date of 1</w:t>
      </w:r>
      <w:r w:rsidRPr="00B76C92">
        <w:rPr>
          <w:vertAlign w:val="superscript"/>
        </w:rPr>
        <w:t>st</w:t>
      </w:r>
      <w:r w:rsidRPr="00B76C92">
        <w:t xml:space="preserve"> July 2013 has been defined. In July 2011 the EC extends the cut-off date (with modified technical parameter) until </w:t>
      </w:r>
      <w:r w:rsidRPr="00B76C92">
        <w:rPr>
          <w:rFonts w:eastAsia="SimSun"/>
          <w:lang w:eastAsia="zh-CN"/>
        </w:rPr>
        <w:t>1</w:t>
      </w:r>
      <w:r w:rsidRPr="00B76C92">
        <w:rPr>
          <w:rFonts w:eastAsia="SimSun"/>
          <w:vertAlign w:val="superscript"/>
          <w:lang w:eastAsia="zh-CN"/>
        </w:rPr>
        <w:t>st</w:t>
      </w:r>
      <w:r w:rsidRPr="00B76C92">
        <w:rPr>
          <w:rFonts w:eastAsia="SimSun"/>
          <w:lang w:eastAsia="zh-CN"/>
        </w:rPr>
        <w:t xml:space="preserve"> January </w:t>
      </w:r>
      <w:r w:rsidRPr="00B76C92">
        <w:t>2018 to allow the car manufacturer a seamless implementation of the 79 GHz technology.</w:t>
      </w:r>
      <w:r w:rsidRPr="00B76C92">
        <w:rPr>
          <w:lang w:eastAsia="ko-KR"/>
        </w:rPr>
        <w:t xml:space="preserve"> </w:t>
      </w:r>
      <w:r w:rsidRPr="00B76C92">
        <w:t>The technological evolution during the last years leads to the fact that with a similar effort a higher performance can be reached today.</w:t>
      </w:r>
    </w:p>
    <w:p w14:paraId="400DBF0E" w14:textId="77777777" w:rsidR="00143D25" w:rsidRDefault="00143D25">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eastAsia="ko-KR"/>
        </w:rPr>
      </w:pPr>
      <w:r>
        <w:rPr>
          <w:lang w:val="en-US" w:eastAsia="ko-KR"/>
        </w:rPr>
        <w:br w:type="page"/>
      </w:r>
    </w:p>
    <w:p w14:paraId="39E04234" w14:textId="634A9A49" w:rsidR="00E735F0" w:rsidRPr="00B76C92" w:rsidRDefault="00E735F0" w:rsidP="00E735F0">
      <w:pPr>
        <w:pStyle w:val="Headingb"/>
        <w:rPr>
          <w:lang w:val="en-US" w:eastAsia="ko-KR"/>
        </w:rPr>
      </w:pPr>
      <w:r w:rsidRPr="00B76C92">
        <w:rPr>
          <w:lang w:val="en-US" w:eastAsia="ko-KR"/>
        </w:rPr>
        <w:lastRenderedPageBreak/>
        <w:t>(2)</w:t>
      </w:r>
      <w:r w:rsidRPr="00B76C92">
        <w:rPr>
          <w:lang w:val="en-US" w:eastAsia="ko-KR"/>
        </w:rPr>
        <w:tab/>
        <w:t>High Resolution Automotive Radar at 79 GHz</w:t>
      </w:r>
    </w:p>
    <w:p w14:paraId="6B588E18" w14:textId="77777777" w:rsidR="00E735F0" w:rsidRPr="00B76C92" w:rsidRDefault="00E735F0">
      <w:r w:rsidRPr="00B76C92">
        <w:rPr>
          <w:rFonts w:eastAsia="SimSun"/>
          <w:lang w:eastAsia="zh-CN"/>
        </w:rPr>
        <w:t>The industries are trying to seek global</w:t>
      </w:r>
      <w:r w:rsidRPr="00B76C92">
        <w:rPr>
          <w:lang w:eastAsia="ko-KR"/>
        </w:rPr>
        <w:t>ly</w:t>
      </w:r>
      <w:r w:rsidRPr="00B76C92">
        <w:rPr>
          <w:rFonts w:eastAsia="SimSun"/>
          <w:lang w:eastAsia="zh-CN"/>
        </w:rPr>
        <w:t xml:space="preserve"> or regional</w:t>
      </w:r>
      <w:r w:rsidRPr="00B76C92">
        <w:rPr>
          <w:lang w:eastAsia="ko-KR"/>
        </w:rPr>
        <w:t>ly</w:t>
      </w:r>
      <w:r w:rsidRPr="00B76C92">
        <w:rPr>
          <w:rFonts w:eastAsia="SimSun"/>
          <w:lang w:eastAsia="zh-CN"/>
        </w:rPr>
        <w:t xml:space="preserve"> harmoniz</w:t>
      </w:r>
      <w:r w:rsidRPr="00B76C92">
        <w:rPr>
          <w:lang w:eastAsia="ko-KR"/>
        </w:rPr>
        <w:t>ed</w:t>
      </w:r>
      <w:r w:rsidRPr="00B76C92">
        <w:rPr>
          <w:rFonts w:eastAsia="SimSun"/>
          <w:lang w:eastAsia="zh-CN"/>
        </w:rPr>
        <w:t xml:space="preserve"> frequency </w:t>
      </w:r>
      <w:r w:rsidRPr="00B76C92">
        <w:rPr>
          <w:lang w:eastAsia="ko-KR"/>
        </w:rPr>
        <w:t xml:space="preserve">allocations </w:t>
      </w:r>
      <w:r w:rsidRPr="00B76C92">
        <w:rPr>
          <w:rFonts w:eastAsia="SimSun"/>
          <w:lang w:eastAsia="zh-CN"/>
        </w:rPr>
        <w:t xml:space="preserve">for new vehicle radar technologies. The following frequency </w:t>
      </w:r>
      <w:r w:rsidRPr="00B76C92">
        <w:rPr>
          <w:lang w:eastAsia="ko-KR"/>
        </w:rPr>
        <w:t>allocation</w:t>
      </w:r>
      <w:r w:rsidRPr="00B76C92">
        <w:rPr>
          <w:rFonts w:eastAsia="SimSun"/>
          <w:lang w:eastAsia="zh-CN"/>
        </w:rPr>
        <w:t xml:space="preserve"> is under consideration and the relevant study work has been undertaken by</w:t>
      </w:r>
      <w:r w:rsidRPr="00B76C92">
        <w:t xml:space="preserve"> ITU-R WP 5A/B:</w:t>
      </w:r>
    </w:p>
    <w:p w14:paraId="3F501A51" w14:textId="77777777" w:rsidR="00E735F0" w:rsidRPr="00B76C92" w:rsidRDefault="00E735F0" w:rsidP="00CD718D">
      <w:pPr>
        <w:pStyle w:val="enumlev1"/>
        <w:jc w:val="both"/>
      </w:pPr>
      <w:r w:rsidRPr="00B76C92">
        <w:t>–</w:t>
      </w:r>
      <w:r w:rsidRPr="00B76C92">
        <w:tab/>
        <w:t>77 GHz to 81 GHz Short Range Radar (S</w:t>
      </w:r>
      <w:r w:rsidRPr="00B76C92">
        <w:rPr>
          <w:rFonts w:eastAsia="SimSun"/>
        </w:rPr>
        <w:t>R</w:t>
      </w:r>
      <w:r w:rsidRPr="00B76C92">
        <w:t>R) &lt; 150 meter (high resolution)</w:t>
      </w:r>
    </w:p>
    <w:p w14:paraId="66DDE03C" w14:textId="77777777" w:rsidR="00E735F0" w:rsidRPr="00B76C92" w:rsidRDefault="00E735F0" w:rsidP="00CD718D">
      <w:pPr>
        <w:pStyle w:val="Headingb"/>
        <w:jc w:val="both"/>
        <w:rPr>
          <w:lang w:val="en-US" w:eastAsia="ja-JP"/>
        </w:rPr>
      </w:pPr>
      <w:r w:rsidRPr="00B76C92">
        <w:rPr>
          <w:lang w:val="en-US" w:eastAsia="ja-JP"/>
        </w:rPr>
        <w:t>(3)</w:t>
      </w:r>
      <w:r w:rsidRPr="00B76C92">
        <w:rPr>
          <w:lang w:val="en-US" w:eastAsia="ja-JP"/>
        </w:rPr>
        <w:tab/>
        <w:t>Ultra Wide Band (UWB) Radar</w:t>
      </w:r>
    </w:p>
    <w:p w14:paraId="68F05E99" w14:textId="77777777" w:rsidR="00E735F0" w:rsidRPr="00B76C92" w:rsidRDefault="00E735F0">
      <w:r w:rsidRPr="00B76C92">
        <w:t>UWB technology employs very narrow or short duration pulses that result in very large or wideband transmission bandwidths (refer to Figure [X], “UWB monocycle time and frequency domains”). Generally UWB is defined as the radio signal whose fractional bandwidth is greater than 20% of the centre frequency or the 10 dB bandwidth occupies 500 MHz or more of spectrum.  With appropriate technical standards, UWB devices can operate using spectrum occupied by existing radio services without causing interference, thereby permitting scarce spectrum resources to be used more efficiently.</w:t>
      </w:r>
    </w:p>
    <w:p w14:paraId="6869F6A3" w14:textId="77777777" w:rsidR="00E735F0" w:rsidRPr="00B76C92" w:rsidRDefault="00E735F0" w:rsidP="00E735F0">
      <w:pPr>
        <w:pStyle w:val="FigureNo"/>
      </w:pPr>
      <w:r w:rsidRPr="00B76C92">
        <w:t>Figure [X]</w:t>
      </w:r>
    </w:p>
    <w:p w14:paraId="4427AA00" w14:textId="77777777" w:rsidR="00E735F0" w:rsidRPr="00B76C92" w:rsidRDefault="00E735F0" w:rsidP="00E735F0">
      <w:pPr>
        <w:pStyle w:val="Figuretitle"/>
      </w:pPr>
      <w:r w:rsidRPr="00B76C92">
        <w:t xml:space="preserve">UWB monocycle time and frequency domains </w:t>
      </w:r>
      <w:r w:rsidRPr="00B76C92">
        <w:br/>
        <w:t>(UWB, "A possible area for standards", GSC 8 Presentation by FCC.)</w:t>
      </w:r>
    </w:p>
    <w:p w14:paraId="40B19339" w14:textId="77777777" w:rsidR="00E735F0" w:rsidRPr="00B76C92" w:rsidRDefault="00E735F0" w:rsidP="00E735F0">
      <w:pPr>
        <w:pStyle w:val="Figure"/>
      </w:pPr>
      <w:r w:rsidRPr="00872CE2">
        <w:rPr>
          <w:noProof/>
          <w:lang w:val="en-US" w:eastAsia="zh-CN"/>
        </w:rPr>
        <w:drawing>
          <wp:inline distT="0" distB="0" distL="0" distR="0" wp14:anchorId="3F874087" wp14:editId="42C343B9">
            <wp:extent cx="3971925" cy="1933575"/>
            <wp:effectExtent l="0" t="0" r="9525" b="9525"/>
            <wp:docPr id="2163"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7769C7A6" w14:textId="77777777" w:rsidR="00E735F0" w:rsidRPr="00B76C92" w:rsidRDefault="00E735F0" w:rsidP="00143D25">
      <w:pPr>
        <w:pStyle w:val="Headingb"/>
        <w:spacing w:before="360"/>
        <w:rPr>
          <w:lang w:val="en-US" w:eastAsia="ja-JP"/>
        </w:rPr>
      </w:pPr>
      <w:r w:rsidRPr="00B76C92">
        <w:rPr>
          <w:lang w:val="en-US" w:eastAsia="ja-JP"/>
        </w:rPr>
        <w:t>(4)</w:t>
      </w:r>
      <w:r w:rsidRPr="00B76C92">
        <w:rPr>
          <w:lang w:val="en-US" w:eastAsia="ja-JP"/>
        </w:rPr>
        <w:tab/>
        <w:t>Road radar</w:t>
      </w:r>
    </w:p>
    <w:p w14:paraId="301D1242" w14:textId="77777777" w:rsidR="00E735F0" w:rsidRPr="00B76C92" w:rsidRDefault="00E735F0">
      <w:pPr>
        <w:rPr>
          <w:rFonts w:eastAsia="Malgun Gothic"/>
          <w:lang w:eastAsia="ko-KR"/>
        </w:rPr>
      </w:pPr>
      <w:r w:rsidRPr="00B76C92">
        <w:rPr>
          <w:rFonts w:eastAsia="Malgun Gothic"/>
          <w:lang w:eastAsia="ko-KR"/>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665237A1" w14:textId="77777777" w:rsidR="00E735F0" w:rsidRPr="00B76C92" w:rsidRDefault="00E735F0" w:rsidP="00E735F0">
      <w:pPr>
        <w:pStyle w:val="FigureNo"/>
        <w:rPr>
          <w:rFonts w:eastAsia="Malgun Gothic"/>
          <w:lang w:eastAsia="ko-KR"/>
        </w:rPr>
      </w:pPr>
      <w:r w:rsidRPr="00B76C92">
        <w:rPr>
          <w:rFonts w:eastAsia="Malgun Gothic"/>
          <w:lang w:eastAsia="ko-KR"/>
        </w:rPr>
        <w:lastRenderedPageBreak/>
        <w:t xml:space="preserve">FIGURE X </w:t>
      </w:r>
    </w:p>
    <w:p w14:paraId="7B2D0A87" w14:textId="77777777" w:rsidR="00E735F0" w:rsidRPr="00B76C92" w:rsidRDefault="00E735F0" w:rsidP="00E735F0">
      <w:pPr>
        <w:pStyle w:val="Figuretitle"/>
        <w:rPr>
          <w:rFonts w:eastAsia="Malgun Gothic"/>
          <w:lang w:eastAsia="ko-KR"/>
        </w:rPr>
      </w:pPr>
      <w:r w:rsidRPr="00B76C92">
        <w:rPr>
          <w:rFonts w:eastAsia="Malgun Gothic"/>
          <w:lang w:eastAsia="ko-KR"/>
        </w:rPr>
        <w:t>Incident detection service</w:t>
      </w:r>
    </w:p>
    <w:p w14:paraId="09F9E498" w14:textId="77777777" w:rsidR="00E735F0" w:rsidRPr="00B76C92" w:rsidRDefault="00E735F0" w:rsidP="00E735F0">
      <w:pPr>
        <w:pStyle w:val="Figure"/>
        <w:rPr>
          <w:rFonts w:eastAsia="Malgun Gothic"/>
          <w:lang w:eastAsia="ko-KR"/>
        </w:rPr>
      </w:pPr>
      <w:r w:rsidRPr="00872CE2">
        <w:rPr>
          <w:noProof/>
          <w:lang w:val="en-US" w:eastAsia="zh-CN"/>
        </w:rPr>
        <mc:AlternateContent>
          <mc:Choice Requires="wpc">
            <w:drawing>
              <wp:inline distT="0" distB="0" distL="0" distR="0" wp14:anchorId="5809F163" wp14:editId="107E535C">
                <wp:extent cx="5067300" cy="2179320"/>
                <wp:effectExtent l="0" t="1905" r="1270" b="0"/>
                <wp:docPr id="18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 name="그림 1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F55BC7"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ji/BAAAA3AAAAA8AAABkcnMvZG93bnJldi54bWxET81qwkAQvhf6DssIvRTdaIuG1FWKRPTY&#10;qA8wZKfZYHY2ZFeT+vRuQfA2H9/vLNeDbcSVOl87VjCdJCCIS6drrhScjttxCsIHZI2NY1LwRx7W&#10;q9eXJWba9VzQ9RAqEUPYZ6jAhNBmUvrSkEU/cS1x5H5dZzFE2FVSd9jHcNvIWZLMpcWaY4PBljaG&#10;yvPhYhWk+U3WQ8HvjL382Ztdbj8WuVJvo+H7C0SgITzFD/dex/npJ/w/Ey+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ji/BAAAA3AAAAA8AAAAAAAAAAAAAAAAAnwIA&#10;AGRycy9kb3ducmV2LnhtbFBLBQYAAAAABAAEAPcAAACNAwAAAAA=&#10;">
                  <v:imagedata r:id="rId58" o:title=""/>
                  <v:path arrowok="t"/>
                </v:shape>
                <w10:anchorlock/>
              </v:group>
            </w:pict>
          </mc:Fallback>
        </mc:AlternateContent>
      </w:r>
      <w:r w:rsidRPr="00B76C92">
        <w:rPr>
          <w:rFonts w:eastAsia="Malgun Gothic"/>
          <w:lang w:eastAsia="ko-KR"/>
        </w:rPr>
        <w:t xml:space="preserve"> </w:t>
      </w:r>
    </w:p>
    <w:p w14:paraId="52C33EF5" w14:textId="200A3C87" w:rsidR="00E735F0" w:rsidRPr="00B76C92" w:rsidRDefault="00E735F0" w:rsidP="00143D25">
      <w:pPr>
        <w:spacing w:before="360"/>
        <w:rPr>
          <w:rFonts w:eastAsia="Malgun Gothic"/>
          <w:lang w:eastAsia="ko-KR"/>
        </w:rPr>
      </w:pPr>
      <w:r w:rsidRPr="00B76C92">
        <w:rPr>
          <w:rFonts w:eastAsia="Malgun Gothic"/>
          <w:lang w:eastAsia="ko-KR"/>
        </w:rPr>
        <w:t>Characteristics of 34 GHz incident detection radar are given in Table</w:t>
      </w:r>
      <w:r w:rsidR="00EF52E4" w:rsidRPr="00B76C92">
        <w:rPr>
          <w:rFonts w:eastAsia="Malgun Gothic"/>
          <w:lang w:eastAsia="ko-KR"/>
        </w:rPr>
        <w:t xml:space="preserve"> X</w:t>
      </w:r>
      <w:r w:rsidRPr="00B76C92">
        <w:rPr>
          <w:rFonts w:eastAsia="Malgun Gothic"/>
          <w:lang w:eastAsia="ko-KR"/>
        </w:rPr>
        <w:t>.:</w:t>
      </w:r>
    </w:p>
    <w:p w14:paraId="27532F7F" w14:textId="77777777" w:rsidR="00E735F0" w:rsidRPr="00B76C92" w:rsidRDefault="00E735F0" w:rsidP="00E735F0">
      <w:pPr>
        <w:pStyle w:val="Heading2"/>
      </w:pPr>
      <w:bookmarkStart w:id="89" w:name="_Toc463513050"/>
      <w:r w:rsidRPr="00B76C92">
        <w:t>8.3</w:t>
      </w:r>
      <w:r w:rsidRPr="00B76C92">
        <w:tab/>
        <w:t>Frequency usage</w:t>
      </w:r>
      <w:bookmarkEnd w:id="89"/>
    </w:p>
    <w:p w14:paraId="3D51E398" w14:textId="77777777" w:rsidR="00E735F0" w:rsidRPr="00B76C92" w:rsidRDefault="00E735F0" w:rsidP="007205AB">
      <w:pPr>
        <w:rPr>
          <w:lang w:eastAsia="ko-KR"/>
        </w:rPr>
      </w:pPr>
      <w:r w:rsidRPr="00B76C92">
        <w:t xml:space="preserve">Today the frequency allocation for </w:t>
      </w:r>
      <w:r w:rsidRPr="00B76C92">
        <w:rPr>
          <w:rFonts w:eastAsia="SimSun"/>
          <w:lang w:eastAsia="zh-CN"/>
        </w:rPr>
        <w:t>automotive</w:t>
      </w:r>
      <w:r w:rsidRPr="00B76C92">
        <w:t xml:space="preserve"> radar application is in a rebuilding phase.</w:t>
      </w:r>
      <w:r w:rsidRPr="00B76C92">
        <w:rPr>
          <w:lang w:eastAsia="ko-KR"/>
        </w:rPr>
        <w:t xml:space="preserve"> </w:t>
      </w:r>
      <w:r w:rsidRPr="00B76C92">
        <w:t>Due to technological and commercial constraints the frequency allocation for these safety related applications has been done in the beginning of the last decade in the range of 24 GHz. In Europe e.g. this allocation has been done as an intermediate solution due to the incompatibility with the Radio Astronomy Service, EESS, the Fixed Service and military applications. Therefore the cut-off date of 1</w:t>
      </w:r>
      <w:r w:rsidRPr="00B76C92">
        <w:rPr>
          <w:vertAlign w:val="superscript"/>
        </w:rPr>
        <w:t>st</w:t>
      </w:r>
      <w:r w:rsidRPr="00B76C92">
        <w:t xml:space="preserve"> July 2013 has been defined. In July 2011 the EC extends the cut-off date (with modified technical parameter) until </w:t>
      </w:r>
      <w:r w:rsidRPr="00B76C92">
        <w:rPr>
          <w:rFonts w:eastAsia="SimSun"/>
          <w:lang w:eastAsia="zh-CN"/>
        </w:rPr>
        <w:t>1</w:t>
      </w:r>
      <w:r w:rsidRPr="00B76C92">
        <w:rPr>
          <w:rFonts w:eastAsia="SimSun"/>
          <w:vertAlign w:val="superscript"/>
          <w:lang w:eastAsia="zh-CN"/>
        </w:rPr>
        <w:t>st</w:t>
      </w:r>
      <w:r w:rsidRPr="00B76C92">
        <w:rPr>
          <w:rFonts w:eastAsia="SimSun"/>
          <w:lang w:eastAsia="zh-CN"/>
        </w:rPr>
        <w:t xml:space="preserve"> January </w:t>
      </w:r>
      <w:r w:rsidRPr="00B76C92">
        <w:t>2018 to allow the car manufacturer a seamless implementation of the 79 GHz technology.</w:t>
      </w:r>
      <w:r w:rsidRPr="00B76C92">
        <w:rPr>
          <w:lang w:eastAsia="ko-KR"/>
        </w:rPr>
        <w:t xml:space="preserve"> </w:t>
      </w:r>
      <w:r w:rsidRPr="00B76C92">
        <w:t>The technological evolution during the last years leads to the fact that with a similar effort a higher performance can be reached today.</w:t>
      </w:r>
    </w:p>
    <w:p w14:paraId="09950A80" w14:textId="43C0B7D2" w:rsidR="00E735F0" w:rsidRPr="00B76C92" w:rsidRDefault="00E735F0" w:rsidP="00EF52E4">
      <w:r w:rsidRPr="00B76C92">
        <w:rPr>
          <w:rFonts w:eastAsia="SimSun"/>
          <w:lang w:eastAsia="zh-CN"/>
        </w:rPr>
        <w:t>The industries are trying to seek global</w:t>
      </w:r>
      <w:r w:rsidRPr="00B76C92">
        <w:rPr>
          <w:lang w:eastAsia="ko-KR"/>
        </w:rPr>
        <w:t>ly</w:t>
      </w:r>
      <w:r w:rsidRPr="00B76C92">
        <w:rPr>
          <w:rFonts w:eastAsia="SimSun"/>
          <w:lang w:eastAsia="zh-CN"/>
        </w:rPr>
        <w:t xml:space="preserve"> or regional</w:t>
      </w:r>
      <w:r w:rsidRPr="00B76C92">
        <w:rPr>
          <w:lang w:eastAsia="ko-KR"/>
        </w:rPr>
        <w:t>ly</w:t>
      </w:r>
      <w:r w:rsidRPr="00B76C92">
        <w:rPr>
          <w:rFonts w:eastAsia="SimSun"/>
          <w:lang w:eastAsia="zh-CN"/>
        </w:rPr>
        <w:t xml:space="preserve"> harmoniz</w:t>
      </w:r>
      <w:r w:rsidRPr="00B76C92">
        <w:rPr>
          <w:lang w:eastAsia="ko-KR"/>
        </w:rPr>
        <w:t>ed</w:t>
      </w:r>
      <w:r w:rsidRPr="00B76C92">
        <w:rPr>
          <w:rFonts w:eastAsia="SimSun"/>
          <w:lang w:eastAsia="zh-CN"/>
        </w:rPr>
        <w:t xml:space="preserve"> frequency </w:t>
      </w:r>
      <w:r w:rsidRPr="00B76C92">
        <w:rPr>
          <w:lang w:eastAsia="ko-KR"/>
        </w:rPr>
        <w:t xml:space="preserve">allocations </w:t>
      </w:r>
      <w:r w:rsidRPr="00B76C92">
        <w:rPr>
          <w:rFonts w:eastAsia="SimSun"/>
          <w:lang w:eastAsia="zh-CN"/>
        </w:rPr>
        <w:t xml:space="preserve">for new vehicle radar technologies. The following frequency </w:t>
      </w:r>
      <w:r w:rsidRPr="00B76C92">
        <w:rPr>
          <w:lang w:eastAsia="ko-KR"/>
        </w:rPr>
        <w:t>allocations</w:t>
      </w:r>
      <w:r w:rsidRPr="00B76C92">
        <w:rPr>
          <w:rFonts w:eastAsia="SimSun"/>
          <w:lang w:eastAsia="zh-CN"/>
        </w:rPr>
        <w:t xml:space="preserve"> are under consideration and the relevant study work is undertaken by</w:t>
      </w:r>
      <w:r w:rsidRPr="00B76C92">
        <w:t xml:space="preserve"> ITU-R WPs 5A and 5B:</w:t>
      </w:r>
    </w:p>
    <w:p w14:paraId="35C08088" w14:textId="77777777" w:rsidR="00E735F0" w:rsidRPr="00B76C92" w:rsidRDefault="00E735F0" w:rsidP="007205AB">
      <w:pPr>
        <w:numPr>
          <w:ilvl w:val="0"/>
          <w:numId w:val="3"/>
        </w:numPr>
        <w:tabs>
          <w:tab w:val="clear" w:pos="1134"/>
        </w:tabs>
        <w:ind w:left="1134" w:hanging="1134"/>
        <w:jc w:val="both"/>
      </w:pPr>
      <w:r w:rsidRPr="00B76C92">
        <w:t>76 GHz to 77 GHz Long Range Radar (LRR) &gt; 150 meter</w:t>
      </w:r>
    </w:p>
    <w:p w14:paraId="350FA571" w14:textId="77777777" w:rsidR="00E735F0" w:rsidRPr="00B76C92" w:rsidRDefault="00E735F0" w:rsidP="007205AB">
      <w:pPr>
        <w:numPr>
          <w:ilvl w:val="0"/>
          <w:numId w:val="3"/>
        </w:numPr>
        <w:tabs>
          <w:tab w:val="clear" w:pos="1134"/>
        </w:tabs>
        <w:ind w:left="1134" w:hanging="1134"/>
        <w:jc w:val="both"/>
      </w:pPr>
      <w:r w:rsidRPr="00B76C92">
        <w:t>77 GHz to 81 GHz Short Range Radar (S</w:t>
      </w:r>
      <w:r w:rsidRPr="00B76C92">
        <w:rPr>
          <w:rFonts w:eastAsia="SimSun"/>
          <w:lang w:eastAsia="zh-CN"/>
        </w:rPr>
        <w:t>R</w:t>
      </w:r>
      <w:r w:rsidRPr="00B76C92">
        <w:t>R) &lt; 150 meter (high resolution)</w:t>
      </w:r>
    </w:p>
    <w:p w14:paraId="344AB732" w14:textId="77777777" w:rsidR="00E735F0" w:rsidRPr="00B76C92" w:rsidRDefault="00E735F0" w:rsidP="00E735F0">
      <w:pPr>
        <w:pStyle w:val="TableNo"/>
        <w:rPr>
          <w:lang w:eastAsia="ja-JP"/>
        </w:rPr>
      </w:pPr>
      <w:r w:rsidRPr="00B76C92">
        <w:t>Table [X</w:t>
      </w:r>
      <w:r w:rsidRPr="00B76C92">
        <w:rPr>
          <w:lang w:eastAsia="ja-JP"/>
        </w:rPr>
        <w:t>]</w:t>
      </w:r>
    </w:p>
    <w:p w14:paraId="3162B628" w14:textId="377F4A43" w:rsidR="00E735F0" w:rsidRPr="00B76C92" w:rsidRDefault="00E735F0" w:rsidP="00E735F0">
      <w:pPr>
        <w:pStyle w:val="Tabletitle"/>
        <w:rPr>
          <w:lang w:eastAsia="ja-JP"/>
        </w:rPr>
      </w:pPr>
      <w:r w:rsidRPr="00B76C92">
        <w:rPr>
          <w:lang w:eastAsia="ja-JP"/>
        </w:rPr>
        <w:t xml:space="preserve">Global frequency usage on millimetre-wave automotive radar </w:t>
      </w:r>
    </w:p>
    <w:tbl>
      <w:tblPr>
        <w:tblStyle w:val="TableGrid"/>
        <w:tblW w:w="0" w:type="auto"/>
        <w:jc w:val="center"/>
        <w:tblLayout w:type="fixed"/>
        <w:tblLook w:val="04A0" w:firstRow="1" w:lastRow="0" w:firstColumn="1" w:lastColumn="0" w:noHBand="0" w:noVBand="1"/>
      </w:tblPr>
      <w:tblGrid>
        <w:gridCol w:w="846"/>
        <w:gridCol w:w="2077"/>
        <w:gridCol w:w="1041"/>
        <w:gridCol w:w="1418"/>
        <w:gridCol w:w="2037"/>
        <w:gridCol w:w="927"/>
        <w:gridCol w:w="1283"/>
      </w:tblGrid>
      <w:tr w:rsidR="00E735F0" w:rsidRPr="00B76C92" w14:paraId="35A41474" w14:textId="77777777" w:rsidTr="00AC2B12">
        <w:trPr>
          <w:tblHeader/>
          <w:jc w:val="center"/>
        </w:trPr>
        <w:tc>
          <w:tcPr>
            <w:tcW w:w="846" w:type="dxa"/>
            <w:shd w:val="clear" w:color="auto" w:fill="auto"/>
          </w:tcPr>
          <w:p w14:paraId="32F2F0D4" w14:textId="77777777" w:rsidR="00E735F0" w:rsidRPr="00B76C92" w:rsidRDefault="00E735F0" w:rsidP="00D6069A">
            <w:pPr>
              <w:pStyle w:val="Tablehead"/>
              <w:keepLines/>
            </w:pPr>
          </w:p>
        </w:tc>
        <w:tc>
          <w:tcPr>
            <w:tcW w:w="4536" w:type="dxa"/>
            <w:gridSpan w:val="3"/>
            <w:shd w:val="clear" w:color="auto" w:fill="auto"/>
          </w:tcPr>
          <w:p w14:paraId="2D0DB5C1" w14:textId="77777777" w:rsidR="00E735F0" w:rsidRPr="00B76C92" w:rsidRDefault="00E735F0" w:rsidP="00D6069A">
            <w:pPr>
              <w:pStyle w:val="Tablehead"/>
              <w:keepLines/>
            </w:pPr>
            <w:r w:rsidRPr="00B76C92">
              <w:t>76 to 77 GHz</w:t>
            </w:r>
          </w:p>
        </w:tc>
        <w:tc>
          <w:tcPr>
            <w:tcW w:w="4247" w:type="dxa"/>
            <w:gridSpan w:val="3"/>
            <w:shd w:val="clear" w:color="auto" w:fill="auto"/>
          </w:tcPr>
          <w:p w14:paraId="0202848F" w14:textId="77777777" w:rsidR="00E735F0" w:rsidRPr="00B76C92" w:rsidRDefault="00E735F0" w:rsidP="00D6069A">
            <w:pPr>
              <w:pStyle w:val="Tablehead"/>
              <w:keepLines/>
            </w:pPr>
            <w:r w:rsidRPr="00B76C92">
              <w:t>77 to 81 GHz</w:t>
            </w:r>
          </w:p>
        </w:tc>
      </w:tr>
      <w:tr w:rsidR="004915D0" w:rsidRPr="00B76C92" w14:paraId="560F86C3" w14:textId="77777777" w:rsidTr="00AC2B12">
        <w:trPr>
          <w:jc w:val="center"/>
        </w:trPr>
        <w:tc>
          <w:tcPr>
            <w:tcW w:w="846" w:type="dxa"/>
            <w:shd w:val="clear" w:color="auto" w:fill="auto"/>
          </w:tcPr>
          <w:p w14:paraId="72B169F3" w14:textId="77777777" w:rsidR="00E735F0" w:rsidRPr="00B76C92" w:rsidRDefault="00E735F0" w:rsidP="00D6069A">
            <w:pPr>
              <w:pStyle w:val="Tabletext"/>
              <w:keepNext/>
              <w:keepLines/>
            </w:pPr>
          </w:p>
        </w:tc>
        <w:tc>
          <w:tcPr>
            <w:tcW w:w="2077" w:type="dxa"/>
            <w:shd w:val="clear" w:color="auto" w:fill="auto"/>
          </w:tcPr>
          <w:p w14:paraId="1B3A8EE2" w14:textId="2950B34C" w:rsidR="00E735F0" w:rsidRPr="00B76C92" w:rsidRDefault="004915D0" w:rsidP="00D6069A">
            <w:pPr>
              <w:pStyle w:val="Tabletext"/>
              <w:keepNext/>
              <w:keepLines/>
            </w:pPr>
            <w:r w:rsidRPr="00B76C92">
              <w:t>Recommendation</w:t>
            </w:r>
          </w:p>
        </w:tc>
        <w:tc>
          <w:tcPr>
            <w:tcW w:w="1041" w:type="dxa"/>
            <w:shd w:val="clear" w:color="auto" w:fill="auto"/>
          </w:tcPr>
          <w:p w14:paraId="30883477" w14:textId="77777777" w:rsidR="00E735F0" w:rsidRPr="00B76C92" w:rsidRDefault="00E735F0" w:rsidP="00D6069A">
            <w:pPr>
              <w:pStyle w:val="Tabletext"/>
              <w:keepNext/>
              <w:keepLines/>
            </w:pPr>
            <w:r w:rsidRPr="00B76C92">
              <w:t>Standard</w:t>
            </w:r>
          </w:p>
        </w:tc>
        <w:tc>
          <w:tcPr>
            <w:tcW w:w="1418" w:type="dxa"/>
            <w:shd w:val="clear" w:color="auto" w:fill="auto"/>
          </w:tcPr>
          <w:p w14:paraId="74519431" w14:textId="17FB44FA" w:rsidR="00E735F0" w:rsidRPr="00B76C92" w:rsidRDefault="00E735F0">
            <w:pPr>
              <w:pStyle w:val="Tabletext"/>
              <w:keepNext/>
              <w:keepLines/>
            </w:pPr>
            <w:r w:rsidRPr="00B76C92">
              <w:t>Report/Note</w:t>
            </w:r>
          </w:p>
        </w:tc>
        <w:tc>
          <w:tcPr>
            <w:tcW w:w="2037" w:type="dxa"/>
            <w:shd w:val="clear" w:color="auto" w:fill="auto"/>
          </w:tcPr>
          <w:p w14:paraId="78AF0945" w14:textId="1D91E08C" w:rsidR="004915D0" w:rsidRPr="00B76C92" w:rsidRDefault="004915D0" w:rsidP="00D6069A">
            <w:pPr>
              <w:pStyle w:val="Tabletext"/>
              <w:keepNext/>
              <w:keepLines/>
            </w:pPr>
            <w:r w:rsidRPr="00B76C92">
              <w:t>Recommendation</w:t>
            </w:r>
          </w:p>
        </w:tc>
        <w:tc>
          <w:tcPr>
            <w:tcW w:w="927" w:type="dxa"/>
            <w:shd w:val="clear" w:color="auto" w:fill="auto"/>
          </w:tcPr>
          <w:p w14:paraId="6E038470" w14:textId="77777777" w:rsidR="00E735F0" w:rsidRPr="00B76C92" w:rsidRDefault="00E735F0" w:rsidP="00D6069A">
            <w:pPr>
              <w:pStyle w:val="Tabletext"/>
              <w:keepNext/>
              <w:keepLines/>
            </w:pPr>
            <w:r w:rsidRPr="00B76C92">
              <w:t>Standard</w:t>
            </w:r>
          </w:p>
        </w:tc>
        <w:tc>
          <w:tcPr>
            <w:tcW w:w="1283" w:type="dxa"/>
            <w:shd w:val="clear" w:color="auto" w:fill="auto"/>
          </w:tcPr>
          <w:p w14:paraId="17FCBDF1" w14:textId="77777777" w:rsidR="00E735F0" w:rsidRPr="00B76C92" w:rsidRDefault="00E735F0" w:rsidP="00D6069A">
            <w:pPr>
              <w:pStyle w:val="Tabletext"/>
              <w:keepNext/>
              <w:keepLines/>
            </w:pPr>
            <w:r w:rsidRPr="00B76C92">
              <w:t>Report/Notes</w:t>
            </w:r>
          </w:p>
        </w:tc>
      </w:tr>
      <w:tr w:rsidR="004915D0" w:rsidRPr="00B76C92" w14:paraId="0FDC0476" w14:textId="77777777" w:rsidTr="00AC2B12">
        <w:trPr>
          <w:jc w:val="center"/>
        </w:trPr>
        <w:tc>
          <w:tcPr>
            <w:tcW w:w="846" w:type="dxa"/>
            <w:vMerge w:val="restart"/>
            <w:shd w:val="clear" w:color="auto" w:fill="auto"/>
            <w:vAlign w:val="center"/>
          </w:tcPr>
          <w:p w14:paraId="2CB1DA3B" w14:textId="77777777" w:rsidR="00E735F0" w:rsidRPr="00B76C92" w:rsidRDefault="00E735F0" w:rsidP="00D6069A">
            <w:pPr>
              <w:pStyle w:val="Tabletext"/>
              <w:keepNext/>
              <w:keepLines/>
            </w:pPr>
            <w:r w:rsidRPr="00B76C92">
              <w:t>ITU</w:t>
            </w:r>
            <w:r w:rsidR="004915D0" w:rsidRPr="00B76C92">
              <w:t>-R</w:t>
            </w:r>
          </w:p>
        </w:tc>
        <w:tc>
          <w:tcPr>
            <w:tcW w:w="2077" w:type="dxa"/>
            <w:shd w:val="clear" w:color="auto" w:fill="auto"/>
          </w:tcPr>
          <w:p w14:paraId="3E0DD8C8" w14:textId="016E9B45" w:rsidR="00E735F0" w:rsidRPr="00B76C92" w:rsidRDefault="00E735F0" w:rsidP="00D6069A">
            <w:pPr>
              <w:pStyle w:val="Tabletext"/>
              <w:keepNext/>
              <w:keepLines/>
            </w:pPr>
            <w:r w:rsidRPr="00B76C92">
              <w:t>M.1452</w:t>
            </w:r>
            <w:r w:rsidR="007E34F6" w:rsidRPr="00B76C92">
              <w:t>-2</w:t>
            </w:r>
          </w:p>
        </w:tc>
        <w:tc>
          <w:tcPr>
            <w:tcW w:w="1041" w:type="dxa"/>
            <w:shd w:val="clear" w:color="auto" w:fill="auto"/>
          </w:tcPr>
          <w:p w14:paraId="34425835" w14:textId="77777777" w:rsidR="00E735F0" w:rsidRPr="00B76C92" w:rsidRDefault="00E735F0" w:rsidP="00D6069A">
            <w:pPr>
              <w:pStyle w:val="Tabletext"/>
              <w:keepNext/>
              <w:keepLines/>
            </w:pPr>
          </w:p>
        </w:tc>
        <w:tc>
          <w:tcPr>
            <w:tcW w:w="1418" w:type="dxa"/>
            <w:shd w:val="clear" w:color="auto" w:fill="auto"/>
          </w:tcPr>
          <w:p w14:paraId="703EC424" w14:textId="4B34AA30" w:rsidR="00E735F0" w:rsidRPr="00B76C92" w:rsidRDefault="00E735F0" w:rsidP="00D6069A">
            <w:pPr>
              <w:pStyle w:val="Tabletext"/>
              <w:keepNext/>
              <w:keepLines/>
            </w:pPr>
            <w:r w:rsidRPr="00B76C92">
              <w:t>SM.2067</w:t>
            </w:r>
          </w:p>
        </w:tc>
        <w:tc>
          <w:tcPr>
            <w:tcW w:w="2037" w:type="dxa"/>
            <w:shd w:val="clear" w:color="auto" w:fill="auto"/>
          </w:tcPr>
          <w:p w14:paraId="32F77F95" w14:textId="2F75479D" w:rsidR="00E735F0" w:rsidRPr="00B76C92" w:rsidRDefault="00E735F0" w:rsidP="00D6069A">
            <w:pPr>
              <w:pStyle w:val="Tabletext"/>
              <w:keepNext/>
              <w:keepLines/>
            </w:pPr>
            <w:r w:rsidRPr="00B76C92">
              <w:t>M.1452-2</w:t>
            </w:r>
          </w:p>
        </w:tc>
        <w:tc>
          <w:tcPr>
            <w:tcW w:w="927" w:type="dxa"/>
            <w:shd w:val="clear" w:color="auto" w:fill="auto"/>
          </w:tcPr>
          <w:p w14:paraId="5BE63D2F" w14:textId="77777777" w:rsidR="00E735F0" w:rsidRPr="00B76C92" w:rsidRDefault="00E735F0" w:rsidP="00D6069A">
            <w:pPr>
              <w:pStyle w:val="Tabletext"/>
              <w:keepNext/>
              <w:keepLines/>
            </w:pPr>
          </w:p>
        </w:tc>
        <w:tc>
          <w:tcPr>
            <w:tcW w:w="1283" w:type="dxa"/>
            <w:shd w:val="clear" w:color="auto" w:fill="auto"/>
          </w:tcPr>
          <w:p w14:paraId="2AC62DE9" w14:textId="77777777" w:rsidR="00E735F0" w:rsidRPr="00B76C92" w:rsidRDefault="00E735F0" w:rsidP="00D6069A">
            <w:pPr>
              <w:pStyle w:val="Tabletext"/>
              <w:keepNext/>
              <w:keepLines/>
            </w:pPr>
          </w:p>
        </w:tc>
      </w:tr>
      <w:tr w:rsidR="004915D0" w:rsidRPr="00B76C92" w14:paraId="1E8E6F24" w14:textId="77777777" w:rsidTr="00AC2B12">
        <w:trPr>
          <w:jc w:val="center"/>
        </w:trPr>
        <w:tc>
          <w:tcPr>
            <w:tcW w:w="846" w:type="dxa"/>
            <w:vMerge/>
            <w:shd w:val="clear" w:color="auto" w:fill="auto"/>
          </w:tcPr>
          <w:p w14:paraId="06A3DAEB" w14:textId="77777777" w:rsidR="00E735F0" w:rsidRPr="00B76C92" w:rsidRDefault="00E735F0" w:rsidP="00D6069A">
            <w:pPr>
              <w:pStyle w:val="Tabletext"/>
              <w:keepNext/>
              <w:keepLines/>
            </w:pPr>
          </w:p>
        </w:tc>
        <w:tc>
          <w:tcPr>
            <w:tcW w:w="2077" w:type="dxa"/>
            <w:shd w:val="clear" w:color="auto" w:fill="auto"/>
          </w:tcPr>
          <w:p w14:paraId="571217C0" w14:textId="2B1750BC" w:rsidR="00E735F0" w:rsidRPr="00B76C92" w:rsidRDefault="00E735F0" w:rsidP="00D6069A">
            <w:pPr>
              <w:pStyle w:val="Tabletext"/>
              <w:keepNext/>
              <w:keepLines/>
            </w:pPr>
            <w:r w:rsidRPr="00B76C92">
              <w:t>M.2057</w:t>
            </w:r>
          </w:p>
        </w:tc>
        <w:tc>
          <w:tcPr>
            <w:tcW w:w="1041" w:type="dxa"/>
            <w:shd w:val="clear" w:color="auto" w:fill="auto"/>
          </w:tcPr>
          <w:p w14:paraId="6C260B4C" w14:textId="77777777" w:rsidR="00E735F0" w:rsidRPr="00B76C92" w:rsidRDefault="00E735F0" w:rsidP="00D6069A">
            <w:pPr>
              <w:pStyle w:val="Tabletext"/>
              <w:keepNext/>
              <w:keepLines/>
            </w:pPr>
          </w:p>
        </w:tc>
        <w:tc>
          <w:tcPr>
            <w:tcW w:w="1418" w:type="dxa"/>
            <w:shd w:val="clear" w:color="auto" w:fill="auto"/>
          </w:tcPr>
          <w:p w14:paraId="0A8C47B1" w14:textId="77777777" w:rsidR="00E735F0" w:rsidRPr="00B76C92" w:rsidRDefault="00E735F0" w:rsidP="00D6069A">
            <w:pPr>
              <w:pStyle w:val="Tabletext"/>
              <w:keepNext/>
              <w:keepLines/>
            </w:pPr>
          </w:p>
        </w:tc>
        <w:tc>
          <w:tcPr>
            <w:tcW w:w="2037" w:type="dxa"/>
            <w:shd w:val="clear" w:color="auto" w:fill="auto"/>
          </w:tcPr>
          <w:p w14:paraId="42A70620" w14:textId="49E4FDC7" w:rsidR="00E735F0" w:rsidRPr="00B76C92" w:rsidRDefault="00E735F0" w:rsidP="00D6069A">
            <w:pPr>
              <w:pStyle w:val="Tabletext"/>
              <w:keepNext/>
              <w:keepLines/>
            </w:pPr>
            <w:r w:rsidRPr="00B76C92">
              <w:t>M.2057</w:t>
            </w:r>
          </w:p>
        </w:tc>
        <w:tc>
          <w:tcPr>
            <w:tcW w:w="927" w:type="dxa"/>
            <w:shd w:val="clear" w:color="auto" w:fill="auto"/>
          </w:tcPr>
          <w:p w14:paraId="1CA2D5A4" w14:textId="77777777" w:rsidR="00E735F0" w:rsidRPr="00B76C92" w:rsidRDefault="00E735F0" w:rsidP="00D6069A">
            <w:pPr>
              <w:pStyle w:val="Tabletext"/>
              <w:keepNext/>
              <w:keepLines/>
            </w:pPr>
          </w:p>
        </w:tc>
        <w:tc>
          <w:tcPr>
            <w:tcW w:w="1283" w:type="dxa"/>
            <w:shd w:val="clear" w:color="auto" w:fill="auto"/>
          </w:tcPr>
          <w:p w14:paraId="2DEAAA27" w14:textId="77777777" w:rsidR="00E735F0" w:rsidRPr="00B76C92" w:rsidRDefault="00E735F0" w:rsidP="00D6069A">
            <w:pPr>
              <w:pStyle w:val="Tabletext"/>
              <w:keepNext/>
              <w:keepLines/>
            </w:pPr>
          </w:p>
        </w:tc>
      </w:tr>
    </w:tbl>
    <w:p w14:paraId="594A6ACE" w14:textId="77777777" w:rsidR="00E735F0" w:rsidRPr="00B76C92" w:rsidRDefault="00E735F0" w:rsidP="00E735F0">
      <w:pPr>
        <w:pStyle w:val="Tablefin"/>
      </w:pPr>
    </w:p>
    <w:p w14:paraId="16F0398E" w14:textId="77777777" w:rsidR="00E735F0" w:rsidRPr="00B76C92" w:rsidRDefault="00E735F0" w:rsidP="00E735F0">
      <w:pPr>
        <w:pStyle w:val="Heading2"/>
      </w:pPr>
      <w:bookmarkStart w:id="90" w:name="_Toc463513051"/>
      <w:r w:rsidRPr="00B76C92">
        <w:lastRenderedPageBreak/>
        <w:t>8.4</w:t>
      </w:r>
      <w:r w:rsidRPr="00B76C92">
        <w:tab/>
        <w:t>Standardization</w:t>
      </w:r>
      <w:bookmarkEnd w:id="90"/>
    </w:p>
    <w:p w14:paraId="18DCB276" w14:textId="77777777" w:rsidR="00E735F0" w:rsidRPr="00B76C92" w:rsidRDefault="00E735F0" w:rsidP="00E735F0">
      <w:pPr>
        <w:pStyle w:val="TableNo"/>
      </w:pPr>
      <w:r w:rsidRPr="00B76C92">
        <w:t>Table [X]</w:t>
      </w:r>
    </w:p>
    <w:p w14:paraId="65B72358" w14:textId="70E88C5D" w:rsidR="00E735F0" w:rsidRPr="00B76C92" w:rsidRDefault="00E735F0" w:rsidP="00E735F0">
      <w:pPr>
        <w:pStyle w:val="Tabletitle"/>
        <w:rPr>
          <w:lang w:eastAsia="ja-JP"/>
        </w:rPr>
      </w:pPr>
      <w:r w:rsidRPr="00B76C92">
        <w:rPr>
          <w:lang w:eastAsia="ja-JP"/>
        </w:rPr>
        <w:t xml:space="preserve">Global standard on millimetre-wave automotive radar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68"/>
        <w:gridCol w:w="6109"/>
      </w:tblGrid>
      <w:tr w:rsidR="00E735F0" w:rsidRPr="00B76C92" w14:paraId="3A9F10D4" w14:textId="77777777" w:rsidTr="00EF52E4">
        <w:trPr>
          <w:trHeight w:val="318"/>
          <w:jc w:val="center"/>
        </w:trPr>
        <w:tc>
          <w:tcPr>
            <w:tcW w:w="946" w:type="dxa"/>
            <w:shd w:val="clear" w:color="auto" w:fill="auto"/>
            <w:vAlign w:val="center"/>
          </w:tcPr>
          <w:p w14:paraId="3DD3D5F0" w14:textId="77777777" w:rsidR="00E735F0" w:rsidRPr="00B76C92" w:rsidRDefault="00E735F0" w:rsidP="00D6069A">
            <w:pPr>
              <w:pStyle w:val="Tablehead"/>
              <w:rPr>
                <w:lang w:eastAsia="ko-KR"/>
              </w:rPr>
            </w:pPr>
            <w:r w:rsidRPr="00B76C92">
              <w:rPr>
                <w:lang w:eastAsia="ko-KR"/>
              </w:rPr>
              <w:t>SDO</w:t>
            </w:r>
          </w:p>
        </w:tc>
        <w:tc>
          <w:tcPr>
            <w:tcW w:w="2168" w:type="dxa"/>
            <w:shd w:val="clear" w:color="auto" w:fill="auto"/>
            <w:vAlign w:val="center"/>
          </w:tcPr>
          <w:p w14:paraId="02C33268" w14:textId="77777777" w:rsidR="00E735F0" w:rsidRPr="00B76C92" w:rsidRDefault="00E735F0" w:rsidP="00D6069A">
            <w:pPr>
              <w:pStyle w:val="Tablehead"/>
              <w:rPr>
                <w:lang w:eastAsia="ko-KR"/>
              </w:rPr>
            </w:pPr>
            <w:r w:rsidRPr="00B76C92">
              <w:rPr>
                <w:lang w:eastAsia="ko-KR"/>
              </w:rPr>
              <w:t>Standard No.</w:t>
            </w:r>
          </w:p>
        </w:tc>
        <w:tc>
          <w:tcPr>
            <w:tcW w:w="6109" w:type="dxa"/>
            <w:shd w:val="clear" w:color="auto" w:fill="auto"/>
            <w:vAlign w:val="center"/>
          </w:tcPr>
          <w:p w14:paraId="15716792" w14:textId="77777777" w:rsidR="00E735F0" w:rsidRPr="00B76C92" w:rsidRDefault="00E735F0" w:rsidP="00D6069A">
            <w:pPr>
              <w:pStyle w:val="Tablehead"/>
              <w:rPr>
                <w:lang w:eastAsia="ko-KR"/>
              </w:rPr>
            </w:pPr>
            <w:r w:rsidRPr="00B76C92">
              <w:rPr>
                <w:lang w:eastAsia="ko-KR"/>
              </w:rPr>
              <w:t>Standard Title</w:t>
            </w:r>
          </w:p>
        </w:tc>
      </w:tr>
      <w:tr w:rsidR="00E735F0" w:rsidRPr="00B76C92" w14:paraId="7717A107" w14:textId="77777777" w:rsidTr="00EF52E4">
        <w:trPr>
          <w:trHeight w:val="318"/>
          <w:jc w:val="center"/>
        </w:trPr>
        <w:tc>
          <w:tcPr>
            <w:tcW w:w="946" w:type="dxa"/>
            <w:vMerge w:val="restart"/>
            <w:shd w:val="clear" w:color="auto" w:fill="auto"/>
            <w:vAlign w:val="center"/>
          </w:tcPr>
          <w:p w14:paraId="035555C2" w14:textId="77777777" w:rsidR="00E735F0" w:rsidRPr="00B76C92" w:rsidRDefault="00E735F0" w:rsidP="00D6069A">
            <w:pPr>
              <w:pStyle w:val="Tabletext"/>
              <w:jc w:val="center"/>
              <w:rPr>
                <w:lang w:eastAsia="ja-JP"/>
              </w:rPr>
            </w:pPr>
            <w:r w:rsidRPr="00B76C92">
              <w:rPr>
                <w:lang w:eastAsia="ko-KR"/>
              </w:rPr>
              <w:t>ITU</w:t>
            </w:r>
          </w:p>
        </w:tc>
        <w:tc>
          <w:tcPr>
            <w:tcW w:w="2168" w:type="dxa"/>
            <w:shd w:val="clear" w:color="auto" w:fill="auto"/>
            <w:vAlign w:val="center"/>
          </w:tcPr>
          <w:p w14:paraId="7BC7A48D" w14:textId="77777777" w:rsidR="00E735F0" w:rsidRPr="00B76C92" w:rsidRDefault="00E735F0" w:rsidP="00D6069A">
            <w:pPr>
              <w:pStyle w:val="Tabletext"/>
              <w:rPr>
                <w:lang w:eastAsia="ko-KR"/>
              </w:rPr>
            </w:pPr>
            <w:r w:rsidRPr="00B76C92">
              <w:rPr>
                <w:lang w:eastAsia="ko-KR"/>
              </w:rPr>
              <w:t>ITU-R M.1452-2</w:t>
            </w:r>
          </w:p>
        </w:tc>
        <w:tc>
          <w:tcPr>
            <w:tcW w:w="6109" w:type="dxa"/>
            <w:shd w:val="clear" w:color="auto" w:fill="auto"/>
            <w:vAlign w:val="center"/>
          </w:tcPr>
          <w:p w14:paraId="3500B474" w14:textId="77777777" w:rsidR="00E735F0" w:rsidRPr="00B76C92" w:rsidRDefault="00E735F0" w:rsidP="00D6069A">
            <w:pPr>
              <w:pStyle w:val="Tabletext"/>
              <w:rPr>
                <w:lang w:eastAsia="ko-KR"/>
              </w:rPr>
            </w:pPr>
            <w:r w:rsidRPr="00B76C92">
              <w:rPr>
                <w:lang w:eastAsia="ko-KR"/>
              </w:rPr>
              <w:t>Millimetre wave radiocommunication systems for intelligent transport system applications</w:t>
            </w:r>
          </w:p>
        </w:tc>
      </w:tr>
      <w:tr w:rsidR="00E735F0" w:rsidRPr="00B76C92" w14:paraId="3DA7AEC8" w14:textId="77777777" w:rsidTr="00EF52E4">
        <w:trPr>
          <w:trHeight w:val="318"/>
          <w:jc w:val="center"/>
        </w:trPr>
        <w:tc>
          <w:tcPr>
            <w:tcW w:w="946" w:type="dxa"/>
            <w:vMerge/>
            <w:shd w:val="clear" w:color="auto" w:fill="auto"/>
            <w:vAlign w:val="center"/>
          </w:tcPr>
          <w:p w14:paraId="6089700B" w14:textId="77777777" w:rsidR="00E735F0" w:rsidRPr="00B76C92" w:rsidRDefault="00E735F0" w:rsidP="00D6069A">
            <w:pPr>
              <w:pStyle w:val="Tabletext"/>
              <w:rPr>
                <w:lang w:eastAsia="ja-JP"/>
              </w:rPr>
            </w:pPr>
          </w:p>
        </w:tc>
        <w:tc>
          <w:tcPr>
            <w:tcW w:w="2168" w:type="dxa"/>
            <w:shd w:val="clear" w:color="auto" w:fill="auto"/>
            <w:vAlign w:val="center"/>
          </w:tcPr>
          <w:p w14:paraId="139C426C" w14:textId="77777777" w:rsidR="00E735F0" w:rsidRPr="00B76C92" w:rsidRDefault="00E735F0" w:rsidP="00D6069A">
            <w:pPr>
              <w:pStyle w:val="Tabletext"/>
              <w:rPr>
                <w:lang w:eastAsia="ja-JP"/>
              </w:rPr>
            </w:pPr>
            <w:r w:rsidRPr="00B76C92">
              <w:rPr>
                <w:lang w:eastAsia="ja-JP"/>
              </w:rPr>
              <w:t>ITU-R M.2057</w:t>
            </w:r>
          </w:p>
        </w:tc>
        <w:tc>
          <w:tcPr>
            <w:tcW w:w="6109" w:type="dxa"/>
            <w:shd w:val="clear" w:color="auto" w:fill="auto"/>
            <w:vAlign w:val="center"/>
          </w:tcPr>
          <w:p w14:paraId="6CACD657" w14:textId="77777777" w:rsidR="00E735F0" w:rsidRPr="00B76C92" w:rsidRDefault="00E735F0" w:rsidP="00D6069A">
            <w:pPr>
              <w:pStyle w:val="Tabletext"/>
              <w:rPr>
                <w:lang w:eastAsia="ko-KR"/>
              </w:rPr>
            </w:pPr>
            <w:r w:rsidRPr="00B76C92">
              <w:rPr>
                <w:rFonts w:eastAsia="SimSun"/>
                <w:lang w:eastAsia="zh-CN"/>
              </w:rPr>
              <w:t>Systems characteristics of automotive radars operating in the frequency band 76-81 GHz for intelligent transport systems applications</w:t>
            </w:r>
          </w:p>
        </w:tc>
      </w:tr>
      <w:tr w:rsidR="00E735F0" w:rsidRPr="00B76C92" w14:paraId="1E860AA8" w14:textId="77777777" w:rsidTr="00EF52E4">
        <w:trPr>
          <w:trHeight w:val="318"/>
          <w:jc w:val="center"/>
        </w:trPr>
        <w:tc>
          <w:tcPr>
            <w:tcW w:w="946" w:type="dxa"/>
            <w:vMerge/>
            <w:shd w:val="clear" w:color="auto" w:fill="auto"/>
            <w:vAlign w:val="center"/>
          </w:tcPr>
          <w:p w14:paraId="64E90D24" w14:textId="77777777" w:rsidR="00E735F0" w:rsidRPr="00B76C92" w:rsidRDefault="00E735F0" w:rsidP="00D6069A">
            <w:pPr>
              <w:pStyle w:val="Tabletext"/>
              <w:rPr>
                <w:lang w:eastAsia="ja-JP"/>
              </w:rPr>
            </w:pPr>
          </w:p>
        </w:tc>
        <w:tc>
          <w:tcPr>
            <w:tcW w:w="2168" w:type="dxa"/>
            <w:shd w:val="clear" w:color="auto" w:fill="auto"/>
            <w:vAlign w:val="center"/>
          </w:tcPr>
          <w:p w14:paraId="5BA9F9CA" w14:textId="77777777" w:rsidR="00E735F0" w:rsidRPr="00B76C92" w:rsidRDefault="00E735F0" w:rsidP="00D6069A">
            <w:pPr>
              <w:pStyle w:val="Tabletext"/>
              <w:rPr>
                <w:lang w:eastAsia="ja-JP"/>
              </w:rPr>
            </w:pPr>
            <w:r w:rsidRPr="00B76C92">
              <w:rPr>
                <w:lang w:eastAsia="ja-JP"/>
              </w:rPr>
              <w:t>Report: ITU-R M.2322</w:t>
            </w:r>
          </w:p>
        </w:tc>
        <w:tc>
          <w:tcPr>
            <w:tcW w:w="6109" w:type="dxa"/>
            <w:shd w:val="clear" w:color="auto" w:fill="auto"/>
            <w:vAlign w:val="center"/>
          </w:tcPr>
          <w:p w14:paraId="22E0A0D0" w14:textId="77777777" w:rsidR="00E735F0" w:rsidRPr="00B76C92" w:rsidRDefault="00E735F0" w:rsidP="00D6069A">
            <w:pPr>
              <w:pStyle w:val="Tabletext"/>
              <w:rPr>
                <w:lang w:eastAsia="ko-KR"/>
              </w:rPr>
            </w:pPr>
            <w:r w:rsidRPr="00B76C92">
              <w:rPr>
                <w:lang w:eastAsia="ko-KR"/>
              </w:rPr>
              <w:t>Systems Characteristics and Compatibility of Automotive Radars Operating in the 77.5-78 GHz Band for Sharing Studies</w:t>
            </w:r>
          </w:p>
        </w:tc>
      </w:tr>
    </w:tbl>
    <w:p w14:paraId="17538043" w14:textId="77777777" w:rsidR="00E735F0" w:rsidRPr="00B76C92" w:rsidRDefault="00E735F0" w:rsidP="00E735F0">
      <w:pPr>
        <w:pStyle w:val="Tablefin"/>
        <w:rPr>
          <w:rFonts w:eastAsiaTheme="minorEastAsia"/>
        </w:rPr>
      </w:pPr>
    </w:p>
    <w:p w14:paraId="796C4AC6" w14:textId="77777777" w:rsidR="00E735F0" w:rsidRPr="00B76C92" w:rsidRDefault="00E735F0" w:rsidP="00E735F0">
      <w:pPr>
        <w:pStyle w:val="Heading2"/>
      </w:pPr>
      <w:bookmarkStart w:id="91" w:name="_Toc463513052"/>
      <w:r w:rsidRPr="00B76C92">
        <w:t>8.5</w:t>
      </w:r>
      <w:r w:rsidRPr="00B76C92">
        <w:tab/>
        <w:t>Applications</w:t>
      </w:r>
      <w:bookmarkEnd w:id="91"/>
    </w:p>
    <w:p w14:paraId="4A7D9639" w14:textId="77777777" w:rsidR="00E735F0" w:rsidRPr="00B76C92" w:rsidRDefault="00E735F0" w:rsidP="00E735F0">
      <w:pPr>
        <w:rPr>
          <w:rFonts w:eastAsia="Malgun Gothic"/>
          <w:i/>
          <w:iCs/>
          <w:lang w:eastAsia="ko-KR"/>
        </w:rPr>
      </w:pPr>
      <w:r w:rsidRPr="00B76C92">
        <w:rPr>
          <w:rFonts w:eastAsia="Malgun Gothic"/>
          <w:i/>
          <w:iCs/>
          <w:lang w:eastAsia="ko-KR"/>
        </w:rPr>
        <w:t>[Editor’s note: Text to be added]</w:t>
      </w:r>
    </w:p>
    <w:p w14:paraId="4EF8F221" w14:textId="77777777" w:rsidR="00E735F0" w:rsidRPr="00B76C92" w:rsidRDefault="00E735F0" w:rsidP="00E735F0">
      <w:pPr>
        <w:pStyle w:val="Heading2"/>
      </w:pPr>
      <w:bookmarkStart w:id="92" w:name="_Toc463513053"/>
      <w:r w:rsidRPr="00B76C92">
        <w:t>8.6</w:t>
      </w:r>
      <w:r w:rsidRPr="00B76C92">
        <w:tab/>
        <w:t>Region 1</w:t>
      </w:r>
      <w:bookmarkEnd w:id="92"/>
    </w:p>
    <w:p w14:paraId="3F6DCBA2" w14:textId="77777777" w:rsidR="00E735F0" w:rsidRPr="00B76C92" w:rsidRDefault="00E735F0" w:rsidP="00E735F0">
      <w:pPr>
        <w:rPr>
          <w:rFonts w:eastAsia="Malgun Gothic"/>
          <w:i/>
          <w:iCs/>
          <w:lang w:eastAsia="ko-KR"/>
        </w:rPr>
      </w:pPr>
      <w:r w:rsidRPr="00B76C92">
        <w:rPr>
          <w:rFonts w:eastAsia="Malgun Gothic"/>
          <w:i/>
          <w:iCs/>
          <w:lang w:eastAsia="ko-KR"/>
        </w:rPr>
        <w:t>[Editor’s note: Text to be added]</w:t>
      </w:r>
    </w:p>
    <w:p w14:paraId="7229D20D" w14:textId="77777777" w:rsidR="00E735F0" w:rsidRPr="00B76C92" w:rsidRDefault="00E735F0" w:rsidP="00E735F0">
      <w:pPr>
        <w:pStyle w:val="Heading3"/>
      </w:pPr>
      <w:bookmarkStart w:id="93" w:name="_Toc463513054"/>
      <w:r w:rsidRPr="00B76C92">
        <w:t>8.6.1</w:t>
      </w:r>
      <w:r w:rsidRPr="00B76C92">
        <w:tab/>
        <w:t>Frequency usage</w:t>
      </w:r>
      <w:bookmarkEnd w:id="93"/>
    </w:p>
    <w:p w14:paraId="496C3282" w14:textId="77777777" w:rsidR="00E735F0" w:rsidRPr="00B76C92" w:rsidRDefault="00E735F0" w:rsidP="00E735F0">
      <w:pPr>
        <w:pStyle w:val="TableNo"/>
        <w:rPr>
          <w:lang w:eastAsia="ja-JP"/>
        </w:rPr>
      </w:pPr>
      <w:r w:rsidRPr="00B76C92">
        <w:t xml:space="preserve">Table </w:t>
      </w:r>
      <w:r w:rsidRPr="00B76C92">
        <w:rPr>
          <w:lang w:eastAsia="ja-JP"/>
        </w:rPr>
        <w:t>[X]</w:t>
      </w:r>
    </w:p>
    <w:p w14:paraId="56DA93BF" w14:textId="77777777" w:rsidR="00E735F0" w:rsidRPr="00B76C92" w:rsidRDefault="00E735F0" w:rsidP="00E735F0">
      <w:pPr>
        <w:pStyle w:val="Tabletitle"/>
        <w:rPr>
          <w:lang w:eastAsia="ja-JP"/>
        </w:rPr>
      </w:pPr>
      <w:r w:rsidRPr="00B76C92">
        <w:rPr>
          <w:lang w:eastAsia="ja-JP"/>
        </w:rPr>
        <w:t>Frequency usage on millimetre-wave vehicular radar in Europe</w:t>
      </w:r>
    </w:p>
    <w:tbl>
      <w:tblPr>
        <w:tblStyle w:val="TableGrid"/>
        <w:tblW w:w="0" w:type="auto"/>
        <w:jc w:val="center"/>
        <w:tblLook w:val="04A0" w:firstRow="1" w:lastRow="0" w:firstColumn="1" w:lastColumn="0" w:noHBand="0" w:noVBand="1"/>
      </w:tblPr>
      <w:tblGrid>
        <w:gridCol w:w="1038"/>
        <w:gridCol w:w="1732"/>
        <w:gridCol w:w="1130"/>
        <w:gridCol w:w="1414"/>
        <w:gridCol w:w="1650"/>
        <w:gridCol w:w="1063"/>
        <w:gridCol w:w="1602"/>
      </w:tblGrid>
      <w:tr w:rsidR="00E735F0" w:rsidRPr="00B76C92" w14:paraId="19DE146C" w14:textId="77777777" w:rsidTr="00D6069A">
        <w:trPr>
          <w:tblHeader/>
          <w:jc w:val="center"/>
        </w:trPr>
        <w:tc>
          <w:tcPr>
            <w:tcW w:w="1038" w:type="dxa"/>
            <w:shd w:val="clear" w:color="auto" w:fill="auto"/>
          </w:tcPr>
          <w:p w14:paraId="1A62DD28" w14:textId="77777777" w:rsidR="00E735F0" w:rsidRPr="00B76C92" w:rsidRDefault="00E735F0" w:rsidP="00D6069A">
            <w:pPr>
              <w:pStyle w:val="Tablehead"/>
            </w:pPr>
          </w:p>
        </w:tc>
        <w:tc>
          <w:tcPr>
            <w:tcW w:w="4276" w:type="dxa"/>
            <w:gridSpan w:val="3"/>
            <w:shd w:val="clear" w:color="auto" w:fill="auto"/>
          </w:tcPr>
          <w:p w14:paraId="5DCB080B" w14:textId="77777777" w:rsidR="00E735F0" w:rsidRPr="00B76C92" w:rsidRDefault="00E735F0" w:rsidP="00D6069A">
            <w:pPr>
              <w:pStyle w:val="Tablehead"/>
            </w:pPr>
            <w:r w:rsidRPr="00B76C92">
              <w:t>76 to 77 GHz</w:t>
            </w:r>
          </w:p>
        </w:tc>
        <w:tc>
          <w:tcPr>
            <w:tcW w:w="4315" w:type="dxa"/>
            <w:gridSpan w:val="3"/>
            <w:shd w:val="clear" w:color="auto" w:fill="auto"/>
          </w:tcPr>
          <w:p w14:paraId="510076E5" w14:textId="77777777" w:rsidR="00E735F0" w:rsidRPr="00B76C92" w:rsidRDefault="00E735F0" w:rsidP="00D6069A">
            <w:pPr>
              <w:pStyle w:val="Tablehead"/>
            </w:pPr>
            <w:r w:rsidRPr="00B76C92">
              <w:t>77 to 81 GHz</w:t>
            </w:r>
          </w:p>
        </w:tc>
      </w:tr>
      <w:tr w:rsidR="00E735F0" w:rsidRPr="00B76C92" w14:paraId="6C479DDF" w14:textId="77777777" w:rsidTr="00D6069A">
        <w:trPr>
          <w:tblHeader/>
          <w:jc w:val="center"/>
        </w:trPr>
        <w:tc>
          <w:tcPr>
            <w:tcW w:w="1038" w:type="dxa"/>
            <w:shd w:val="clear" w:color="auto" w:fill="auto"/>
          </w:tcPr>
          <w:p w14:paraId="77C235EB" w14:textId="77777777" w:rsidR="00E735F0" w:rsidRPr="00B76C92" w:rsidRDefault="00E735F0" w:rsidP="00D6069A">
            <w:pPr>
              <w:pStyle w:val="Tablehead"/>
            </w:pPr>
          </w:p>
        </w:tc>
        <w:tc>
          <w:tcPr>
            <w:tcW w:w="1732" w:type="dxa"/>
            <w:shd w:val="clear" w:color="auto" w:fill="auto"/>
          </w:tcPr>
          <w:p w14:paraId="709B6B89" w14:textId="77777777" w:rsidR="00E735F0" w:rsidRPr="00B76C92" w:rsidRDefault="00E735F0" w:rsidP="00D6069A">
            <w:pPr>
              <w:pStyle w:val="Tablehead"/>
            </w:pPr>
            <w:r w:rsidRPr="00B76C92">
              <w:t>Regulation</w:t>
            </w:r>
          </w:p>
        </w:tc>
        <w:tc>
          <w:tcPr>
            <w:tcW w:w="1130" w:type="dxa"/>
            <w:shd w:val="clear" w:color="auto" w:fill="auto"/>
          </w:tcPr>
          <w:p w14:paraId="157947A8" w14:textId="77777777" w:rsidR="00E735F0" w:rsidRPr="00B76C92" w:rsidRDefault="00E735F0" w:rsidP="00D6069A">
            <w:pPr>
              <w:pStyle w:val="Tablehead"/>
            </w:pPr>
            <w:r w:rsidRPr="00B76C92">
              <w:t>Standard</w:t>
            </w:r>
          </w:p>
        </w:tc>
        <w:tc>
          <w:tcPr>
            <w:tcW w:w="1414" w:type="dxa"/>
            <w:shd w:val="clear" w:color="auto" w:fill="auto"/>
          </w:tcPr>
          <w:p w14:paraId="68BEA643" w14:textId="77777777" w:rsidR="00E735F0" w:rsidRPr="00B76C92" w:rsidRDefault="00E735F0" w:rsidP="00D6069A">
            <w:pPr>
              <w:pStyle w:val="Tablehead"/>
            </w:pPr>
            <w:r w:rsidRPr="00B76C92">
              <w:t>Report/Notes</w:t>
            </w:r>
          </w:p>
        </w:tc>
        <w:tc>
          <w:tcPr>
            <w:tcW w:w="1650" w:type="dxa"/>
            <w:shd w:val="clear" w:color="auto" w:fill="auto"/>
          </w:tcPr>
          <w:p w14:paraId="74FD34F3" w14:textId="77777777" w:rsidR="00E735F0" w:rsidRPr="00B76C92" w:rsidRDefault="00E735F0" w:rsidP="00D6069A">
            <w:pPr>
              <w:pStyle w:val="Tablehead"/>
            </w:pPr>
            <w:r w:rsidRPr="00B76C92">
              <w:t>Regulation</w:t>
            </w:r>
          </w:p>
        </w:tc>
        <w:tc>
          <w:tcPr>
            <w:tcW w:w="1063" w:type="dxa"/>
            <w:shd w:val="clear" w:color="auto" w:fill="auto"/>
          </w:tcPr>
          <w:p w14:paraId="30E53B99" w14:textId="77777777" w:rsidR="00E735F0" w:rsidRPr="00B76C92" w:rsidRDefault="00E735F0" w:rsidP="00D6069A">
            <w:pPr>
              <w:pStyle w:val="Tablehead"/>
            </w:pPr>
            <w:r w:rsidRPr="00B76C92">
              <w:t>Standard</w:t>
            </w:r>
          </w:p>
        </w:tc>
        <w:tc>
          <w:tcPr>
            <w:tcW w:w="1602" w:type="dxa"/>
            <w:shd w:val="clear" w:color="auto" w:fill="auto"/>
          </w:tcPr>
          <w:p w14:paraId="652C3705" w14:textId="77777777" w:rsidR="00E735F0" w:rsidRPr="00B76C92" w:rsidRDefault="00E735F0" w:rsidP="00D6069A">
            <w:pPr>
              <w:pStyle w:val="Tablehead"/>
            </w:pPr>
            <w:r w:rsidRPr="00B76C92">
              <w:t>Report/Notes</w:t>
            </w:r>
          </w:p>
        </w:tc>
      </w:tr>
      <w:tr w:rsidR="00E735F0" w:rsidRPr="00B76C92" w14:paraId="151511A1" w14:textId="77777777" w:rsidTr="00D6069A">
        <w:trPr>
          <w:jc w:val="center"/>
        </w:trPr>
        <w:tc>
          <w:tcPr>
            <w:tcW w:w="1038" w:type="dxa"/>
            <w:shd w:val="clear" w:color="auto" w:fill="auto"/>
          </w:tcPr>
          <w:p w14:paraId="128052CD" w14:textId="77777777" w:rsidR="00E735F0" w:rsidRPr="00B76C92" w:rsidRDefault="00E735F0" w:rsidP="00D6069A">
            <w:pPr>
              <w:pStyle w:val="Tabletext"/>
              <w:keepNext/>
            </w:pPr>
            <w:r w:rsidRPr="00B76C92">
              <w:t>Europe</w:t>
            </w:r>
          </w:p>
          <w:p w14:paraId="5FF52D68" w14:textId="77777777" w:rsidR="00E735F0" w:rsidRPr="00B76C92" w:rsidRDefault="00E735F0" w:rsidP="00D6069A">
            <w:pPr>
              <w:pStyle w:val="Tabletext"/>
              <w:keepNext/>
            </w:pPr>
            <w:r w:rsidRPr="00B76C92">
              <w:t>- ECC</w:t>
            </w:r>
          </w:p>
        </w:tc>
        <w:tc>
          <w:tcPr>
            <w:tcW w:w="1732" w:type="dxa"/>
            <w:shd w:val="clear" w:color="auto" w:fill="auto"/>
          </w:tcPr>
          <w:p w14:paraId="5BDBCBB1" w14:textId="77777777" w:rsidR="00E735F0" w:rsidRPr="00B76C92" w:rsidRDefault="00E735F0" w:rsidP="00D6069A">
            <w:pPr>
              <w:pStyle w:val="Tabletext"/>
              <w:keepNext/>
            </w:pPr>
            <w:r w:rsidRPr="00B76C92">
              <w:t xml:space="preserve">-ERC/REC 70-03  </w:t>
            </w:r>
            <w:r w:rsidRPr="00B76C92">
              <w:br/>
              <w:t xml:space="preserve"> Annex 5</w:t>
            </w:r>
          </w:p>
          <w:p w14:paraId="1A222822" w14:textId="77777777" w:rsidR="00E735F0" w:rsidRPr="00B76C92" w:rsidRDefault="00E735F0" w:rsidP="00D6069A">
            <w:pPr>
              <w:pStyle w:val="Tabletext"/>
              <w:keepNext/>
            </w:pPr>
            <w:r w:rsidRPr="00B76C92">
              <w:t>-ECC/DEC/(02)01</w:t>
            </w:r>
          </w:p>
        </w:tc>
        <w:tc>
          <w:tcPr>
            <w:tcW w:w="1130" w:type="dxa"/>
            <w:shd w:val="clear" w:color="auto" w:fill="auto"/>
          </w:tcPr>
          <w:p w14:paraId="2B6A6A3C" w14:textId="77777777" w:rsidR="00E735F0" w:rsidRPr="00B76C92" w:rsidRDefault="00E735F0" w:rsidP="00D6069A">
            <w:pPr>
              <w:pStyle w:val="Tabletext"/>
              <w:keepNext/>
              <w:rPr>
                <w:rFonts w:asciiTheme="majorBidi" w:hAnsiTheme="majorBidi" w:cstheme="majorBidi"/>
              </w:rPr>
            </w:pPr>
            <w:r w:rsidRPr="00B76C92">
              <w:rPr>
                <w:rFonts w:asciiTheme="majorBidi" w:hAnsiTheme="majorBidi" w:cstheme="majorBidi"/>
              </w:rPr>
              <w:t>ETSI EN 301 091-1 V1.3.3 (2006-11)</w:t>
            </w:r>
          </w:p>
        </w:tc>
        <w:tc>
          <w:tcPr>
            <w:tcW w:w="1414" w:type="dxa"/>
            <w:shd w:val="clear" w:color="auto" w:fill="auto"/>
          </w:tcPr>
          <w:p w14:paraId="2C7A3705" w14:textId="77777777" w:rsidR="00E735F0" w:rsidRPr="00B76C92" w:rsidRDefault="00E735F0" w:rsidP="00D6069A">
            <w:pPr>
              <w:pStyle w:val="Tabletext"/>
              <w:keepNext/>
            </w:pPr>
          </w:p>
        </w:tc>
        <w:tc>
          <w:tcPr>
            <w:tcW w:w="1650" w:type="dxa"/>
            <w:shd w:val="clear" w:color="auto" w:fill="auto"/>
          </w:tcPr>
          <w:p w14:paraId="679D8FA2" w14:textId="77777777" w:rsidR="00E735F0" w:rsidRPr="00B76C92" w:rsidRDefault="00E735F0" w:rsidP="00D6069A">
            <w:pPr>
              <w:pStyle w:val="Tabletext"/>
              <w:keepNext/>
              <w:rPr>
                <w:lang w:val="fr-FR" w:eastAsia="ja-JP"/>
              </w:rPr>
            </w:pPr>
            <w:r w:rsidRPr="00B76C92">
              <w:rPr>
                <w:lang w:val="fr-FR" w:eastAsia="ja-JP"/>
              </w:rPr>
              <w:t>- 2004/545/EC</w:t>
            </w:r>
          </w:p>
          <w:p w14:paraId="229C2B5F" w14:textId="35C40FB9" w:rsidR="00E735F0" w:rsidRPr="00B76C92" w:rsidRDefault="00E735F0" w:rsidP="00EF52E4">
            <w:pPr>
              <w:pStyle w:val="Tabletext"/>
              <w:keepNext/>
              <w:rPr>
                <w:lang w:val="fr-FR"/>
              </w:rPr>
            </w:pPr>
            <w:r w:rsidRPr="00B76C92">
              <w:rPr>
                <w:lang w:val="fr-FR"/>
              </w:rPr>
              <w:t>-ERC/REC 70-03 Annex 5</w:t>
            </w:r>
          </w:p>
          <w:p w14:paraId="5C38961B" w14:textId="77777777" w:rsidR="00E735F0" w:rsidRPr="00B76C92" w:rsidRDefault="00E735F0" w:rsidP="00D6069A">
            <w:pPr>
              <w:pStyle w:val="Tabletext"/>
              <w:keepNext/>
              <w:rPr>
                <w:lang w:val="fr-FR"/>
              </w:rPr>
            </w:pPr>
            <w:r w:rsidRPr="00B76C92">
              <w:rPr>
                <w:lang w:val="fr-FR"/>
              </w:rPr>
              <w:t>-ECC/DEC/(04)03</w:t>
            </w:r>
          </w:p>
        </w:tc>
        <w:tc>
          <w:tcPr>
            <w:tcW w:w="1063" w:type="dxa"/>
            <w:shd w:val="clear" w:color="auto" w:fill="auto"/>
          </w:tcPr>
          <w:p w14:paraId="01E3654D" w14:textId="77777777" w:rsidR="00E735F0" w:rsidRPr="00B76C92" w:rsidRDefault="00E735F0" w:rsidP="00D6069A">
            <w:pPr>
              <w:pStyle w:val="Tabletext"/>
              <w:keepNext/>
            </w:pPr>
            <w:r w:rsidRPr="00B76C92">
              <w:t>ETSI EN 302 264-1 V1.1.1 (2009-06)</w:t>
            </w:r>
          </w:p>
        </w:tc>
        <w:tc>
          <w:tcPr>
            <w:tcW w:w="1602" w:type="dxa"/>
            <w:shd w:val="clear" w:color="auto" w:fill="auto"/>
          </w:tcPr>
          <w:p w14:paraId="0BB1E623" w14:textId="77777777" w:rsidR="00E735F0" w:rsidRPr="00B76C92" w:rsidRDefault="00E735F0" w:rsidP="00D6069A">
            <w:pPr>
              <w:pStyle w:val="Tabletext"/>
              <w:keepNext/>
            </w:pPr>
            <w:r w:rsidRPr="00B76C92">
              <w:t>- ECC/REP 056</w:t>
            </w:r>
          </w:p>
          <w:p w14:paraId="42D671CF" w14:textId="77777777" w:rsidR="00E735F0" w:rsidRPr="00B76C92" w:rsidRDefault="00E735F0" w:rsidP="00D6069A">
            <w:pPr>
              <w:pStyle w:val="Tabletext"/>
              <w:keepNext/>
            </w:pPr>
            <w:r w:rsidRPr="00B76C92">
              <w:t>- Partly: CEPT Report 003</w:t>
            </w:r>
          </w:p>
          <w:p w14:paraId="37D8D94C" w14:textId="77777777" w:rsidR="00E735F0" w:rsidRPr="00B76C92" w:rsidRDefault="00E735F0" w:rsidP="00D6069A">
            <w:pPr>
              <w:pStyle w:val="Tabletext"/>
              <w:keepNext/>
            </w:pPr>
            <w:r w:rsidRPr="00B76C92">
              <w:t>- CEPT Report 36 &amp;37</w:t>
            </w:r>
          </w:p>
        </w:tc>
      </w:tr>
      <w:tr w:rsidR="00E735F0" w:rsidRPr="00B76C92" w14:paraId="42DF46B7" w14:textId="77777777" w:rsidTr="00D6069A">
        <w:trPr>
          <w:jc w:val="center"/>
        </w:trPr>
        <w:tc>
          <w:tcPr>
            <w:tcW w:w="1038" w:type="dxa"/>
            <w:shd w:val="clear" w:color="auto" w:fill="auto"/>
          </w:tcPr>
          <w:p w14:paraId="6451F8DF" w14:textId="77777777" w:rsidR="00E735F0" w:rsidRPr="00B76C92" w:rsidRDefault="00E735F0" w:rsidP="00D6069A">
            <w:pPr>
              <w:pStyle w:val="Tabletext"/>
              <w:keepNext/>
            </w:pPr>
            <w:r w:rsidRPr="00B76C92">
              <w:t>- Russia</w:t>
            </w:r>
          </w:p>
        </w:tc>
        <w:tc>
          <w:tcPr>
            <w:tcW w:w="1732" w:type="dxa"/>
            <w:shd w:val="clear" w:color="auto" w:fill="auto"/>
          </w:tcPr>
          <w:p w14:paraId="37C5635F" w14:textId="77777777" w:rsidR="00E735F0" w:rsidRPr="00B76C92" w:rsidRDefault="00E735F0" w:rsidP="00D6069A">
            <w:pPr>
              <w:pStyle w:val="Tabletext"/>
              <w:keepNext/>
            </w:pPr>
            <w:r w:rsidRPr="00B76C92">
              <w:t>SFMC Decision No. 07-20-03-001 Annex 7</w:t>
            </w:r>
          </w:p>
        </w:tc>
        <w:tc>
          <w:tcPr>
            <w:tcW w:w="1130" w:type="dxa"/>
            <w:shd w:val="clear" w:color="auto" w:fill="auto"/>
          </w:tcPr>
          <w:p w14:paraId="2A81FD9E" w14:textId="77777777" w:rsidR="00E735F0" w:rsidRPr="00B76C92" w:rsidRDefault="00E735F0" w:rsidP="00D6069A">
            <w:pPr>
              <w:pStyle w:val="Tabletext"/>
              <w:keepNext/>
            </w:pPr>
          </w:p>
        </w:tc>
        <w:tc>
          <w:tcPr>
            <w:tcW w:w="1414" w:type="dxa"/>
            <w:shd w:val="clear" w:color="auto" w:fill="auto"/>
          </w:tcPr>
          <w:p w14:paraId="57EB6286" w14:textId="77777777" w:rsidR="00E735F0" w:rsidRPr="00B76C92" w:rsidRDefault="00E735F0" w:rsidP="00D6069A">
            <w:pPr>
              <w:pStyle w:val="Tabletext"/>
              <w:keepNext/>
            </w:pPr>
          </w:p>
        </w:tc>
        <w:tc>
          <w:tcPr>
            <w:tcW w:w="1650" w:type="dxa"/>
            <w:shd w:val="clear" w:color="auto" w:fill="auto"/>
          </w:tcPr>
          <w:p w14:paraId="7C2F9D7F" w14:textId="77777777" w:rsidR="00E735F0" w:rsidRPr="00B76C92" w:rsidRDefault="00E735F0" w:rsidP="00D6069A">
            <w:pPr>
              <w:pStyle w:val="Tabletext"/>
              <w:keepNext/>
            </w:pPr>
          </w:p>
        </w:tc>
        <w:tc>
          <w:tcPr>
            <w:tcW w:w="1063" w:type="dxa"/>
            <w:shd w:val="clear" w:color="auto" w:fill="auto"/>
          </w:tcPr>
          <w:p w14:paraId="49BA03C7" w14:textId="77777777" w:rsidR="00E735F0" w:rsidRPr="00B76C92" w:rsidRDefault="00E735F0" w:rsidP="00D6069A">
            <w:pPr>
              <w:pStyle w:val="Tabletext"/>
              <w:keepNext/>
            </w:pPr>
          </w:p>
        </w:tc>
        <w:tc>
          <w:tcPr>
            <w:tcW w:w="1602" w:type="dxa"/>
            <w:shd w:val="clear" w:color="auto" w:fill="auto"/>
          </w:tcPr>
          <w:p w14:paraId="002FBFD7" w14:textId="77777777" w:rsidR="00E735F0" w:rsidRPr="00B76C92" w:rsidRDefault="00E735F0" w:rsidP="00D6069A">
            <w:pPr>
              <w:pStyle w:val="Tabletext"/>
              <w:keepNext/>
            </w:pPr>
          </w:p>
        </w:tc>
      </w:tr>
      <w:tr w:rsidR="00E735F0" w:rsidRPr="00B76C92" w14:paraId="537CC173" w14:textId="77777777" w:rsidTr="00D6069A">
        <w:trPr>
          <w:jc w:val="center"/>
        </w:trPr>
        <w:tc>
          <w:tcPr>
            <w:tcW w:w="1038" w:type="dxa"/>
            <w:shd w:val="clear" w:color="auto" w:fill="auto"/>
          </w:tcPr>
          <w:p w14:paraId="0AA8A963" w14:textId="77777777" w:rsidR="00E735F0" w:rsidRPr="00B76C92" w:rsidRDefault="00E735F0" w:rsidP="00D6069A">
            <w:pPr>
              <w:pStyle w:val="Tabletext"/>
              <w:keepNext/>
            </w:pPr>
            <w:r w:rsidRPr="00B76C92">
              <w:t>Gulf States</w:t>
            </w:r>
          </w:p>
        </w:tc>
        <w:tc>
          <w:tcPr>
            <w:tcW w:w="1732" w:type="dxa"/>
            <w:shd w:val="clear" w:color="auto" w:fill="auto"/>
          </w:tcPr>
          <w:p w14:paraId="0376E0BC" w14:textId="77777777" w:rsidR="00E735F0" w:rsidRPr="00B76C92" w:rsidRDefault="00E735F0" w:rsidP="00D6069A">
            <w:pPr>
              <w:pStyle w:val="Tabletext"/>
              <w:keepNext/>
            </w:pPr>
            <w:r w:rsidRPr="00B76C92">
              <w:t>CITC</w:t>
            </w:r>
          </w:p>
        </w:tc>
        <w:tc>
          <w:tcPr>
            <w:tcW w:w="1130" w:type="dxa"/>
            <w:shd w:val="clear" w:color="auto" w:fill="auto"/>
          </w:tcPr>
          <w:p w14:paraId="02982E65" w14:textId="77777777" w:rsidR="00E735F0" w:rsidRPr="00B76C92" w:rsidRDefault="00E735F0" w:rsidP="00D6069A">
            <w:pPr>
              <w:pStyle w:val="Tabletext"/>
              <w:keepNext/>
            </w:pPr>
          </w:p>
        </w:tc>
        <w:tc>
          <w:tcPr>
            <w:tcW w:w="1414" w:type="dxa"/>
            <w:shd w:val="clear" w:color="auto" w:fill="auto"/>
          </w:tcPr>
          <w:p w14:paraId="23387E9B" w14:textId="77777777" w:rsidR="00E735F0" w:rsidRPr="00B76C92" w:rsidRDefault="00E735F0" w:rsidP="00D6069A">
            <w:pPr>
              <w:pStyle w:val="Tabletext"/>
              <w:keepNext/>
            </w:pPr>
          </w:p>
        </w:tc>
        <w:tc>
          <w:tcPr>
            <w:tcW w:w="1650" w:type="dxa"/>
            <w:shd w:val="clear" w:color="auto" w:fill="auto"/>
          </w:tcPr>
          <w:p w14:paraId="495DD6B4" w14:textId="77777777" w:rsidR="00E735F0" w:rsidRPr="00B76C92" w:rsidRDefault="00E735F0" w:rsidP="00D6069A">
            <w:pPr>
              <w:pStyle w:val="Tabletext"/>
              <w:keepNext/>
            </w:pPr>
          </w:p>
        </w:tc>
        <w:tc>
          <w:tcPr>
            <w:tcW w:w="1063" w:type="dxa"/>
            <w:shd w:val="clear" w:color="auto" w:fill="auto"/>
          </w:tcPr>
          <w:p w14:paraId="3002926E" w14:textId="77777777" w:rsidR="00E735F0" w:rsidRPr="00B76C92" w:rsidRDefault="00E735F0" w:rsidP="00D6069A">
            <w:pPr>
              <w:pStyle w:val="Tabletext"/>
              <w:keepNext/>
            </w:pPr>
          </w:p>
        </w:tc>
        <w:tc>
          <w:tcPr>
            <w:tcW w:w="1602" w:type="dxa"/>
            <w:shd w:val="clear" w:color="auto" w:fill="auto"/>
          </w:tcPr>
          <w:p w14:paraId="6DB85409" w14:textId="77777777" w:rsidR="00E735F0" w:rsidRPr="00B76C92" w:rsidRDefault="00E735F0" w:rsidP="00D6069A">
            <w:pPr>
              <w:pStyle w:val="Tabletext"/>
              <w:keepNext/>
            </w:pPr>
          </w:p>
        </w:tc>
      </w:tr>
    </w:tbl>
    <w:p w14:paraId="74162D12" w14:textId="77777777" w:rsidR="00E735F0" w:rsidRPr="00B76C92" w:rsidRDefault="00E735F0" w:rsidP="00E735F0">
      <w:pPr>
        <w:pStyle w:val="Tablefin"/>
      </w:pPr>
    </w:p>
    <w:p w14:paraId="755F49AC" w14:textId="77777777" w:rsidR="00EF52E4" w:rsidRDefault="00EF52E4">
      <w:pPr>
        <w:tabs>
          <w:tab w:val="clear" w:pos="1134"/>
          <w:tab w:val="clear" w:pos="1871"/>
          <w:tab w:val="clear" w:pos="2268"/>
        </w:tabs>
        <w:overflowPunct/>
        <w:autoSpaceDE/>
        <w:autoSpaceDN/>
        <w:adjustRightInd/>
        <w:spacing w:before="0"/>
        <w:textAlignment w:val="auto"/>
        <w:rPr>
          <w:b/>
        </w:rPr>
      </w:pPr>
      <w:bookmarkStart w:id="94" w:name="_Toc463513055"/>
      <w:r>
        <w:br w:type="page"/>
      </w:r>
    </w:p>
    <w:p w14:paraId="11CBF2A5" w14:textId="7CC6E580" w:rsidR="00E735F0" w:rsidRPr="00B76C92" w:rsidRDefault="00E735F0" w:rsidP="00E735F0">
      <w:pPr>
        <w:pStyle w:val="Heading3"/>
      </w:pPr>
      <w:r w:rsidRPr="00B76C92">
        <w:lastRenderedPageBreak/>
        <w:t>8.6.2</w:t>
      </w:r>
      <w:r w:rsidRPr="00B76C92">
        <w:tab/>
        <w:t>Standardization</w:t>
      </w:r>
      <w:bookmarkEnd w:id="94"/>
    </w:p>
    <w:p w14:paraId="58285505" w14:textId="77777777" w:rsidR="00E735F0" w:rsidRPr="00B76C92" w:rsidRDefault="00E735F0" w:rsidP="00E735F0">
      <w:pPr>
        <w:pStyle w:val="TableNo"/>
        <w:rPr>
          <w:lang w:eastAsia="ja-JP"/>
        </w:rPr>
      </w:pPr>
      <w:r w:rsidRPr="00B76C92">
        <w:t xml:space="preserve">Table </w:t>
      </w:r>
      <w:r w:rsidRPr="00B76C92">
        <w:rPr>
          <w:lang w:eastAsia="ja-JP"/>
        </w:rPr>
        <w:t>[X]</w:t>
      </w:r>
    </w:p>
    <w:p w14:paraId="1E5279AF" w14:textId="77777777" w:rsidR="00E735F0" w:rsidRPr="00B76C92" w:rsidRDefault="00E735F0" w:rsidP="00E735F0">
      <w:pPr>
        <w:pStyle w:val="Tabletitle"/>
        <w:rPr>
          <w:lang w:eastAsia="ja-JP"/>
        </w:rPr>
      </w:pPr>
      <w:r w:rsidRPr="00B76C92">
        <w:rPr>
          <w:lang w:eastAsia="ja-JP"/>
        </w:rPr>
        <w:t>Standards on millimetre-wave vehicular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23D91A0F" w14:textId="77777777" w:rsidTr="00D6069A">
        <w:trPr>
          <w:trHeight w:val="318"/>
          <w:jc w:val="center"/>
        </w:trPr>
        <w:tc>
          <w:tcPr>
            <w:tcW w:w="946" w:type="dxa"/>
            <w:shd w:val="clear" w:color="auto" w:fill="auto"/>
            <w:vAlign w:val="center"/>
          </w:tcPr>
          <w:p w14:paraId="5D12F262" w14:textId="77777777" w:rsidR="00E735F0" w:rsidRPr="00B76C92" w:rsidRDefault="00E735F0" w:rsidP="00D6069A">
            <w:pPr>
              <w:pStyle w:val="Tablehead"/>
              <w:rPr>
                <w:lang w:eastAsia="ko-KR"/>
              </w:rPr>
            </w:pPr>
            <w:r w:rsidRPr="00B76C92">
              <w:rPr>
                <w:lang w:eastAsia="ko-KR"/>
              </w:rPr>
              <w:t>SDO</w:t>
            </w:r>
          </w:p>
        </w:tc>
        <w:tc>
          <w:tcPr>
            <w:tcW w:w="1984" w:type="dxa"/>
            <w:shd w:val="clear" w:color="auto" w:fill="auto"/>
            <w:vAlign w:val="center"/>
          </w:tcPr>
          <w:p w14:paraId="3AE98234"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2B34CE3F" w14:textId="77777777" w:rsidR="00E735F0" w:rsidRPr="00B76C92" w:rsidRDefault="00E735F0" w:rsidP="00D6069A">
            <w:pPr>
              <w:pStyle w:val="Tablehead"/>
              <w:rPr>
                <w:lang w:eastAsia="ko-KR"/>
              </w:rPr>
            </w:pPr>
            <w:r w:rsidRPr="00B76C92">
              <w:rPr>
                <w:lang w:eastAsia="ko-KR"/>
              </w:rPr>
              <w:t>Standard Title</w:t>
            </w:r>
          </w:p>
        </w:tc>
      </w:tr>
      <w:tr w:rsidR="00E735F0" w:rsidRPr="00B76C92" w14:paraId="5717FCC8" w14:textId="77777777" w:rsidTr="00D6069A">
        <w:trPr>
          <w:trHeight w:val="318"/>
          <w:jc w:val="center"/>
        </w:trPr>
        <w:tc>
          <w:tcPr>
            <w:tcW w:w="946" w:type="dxa"/>
            <w:vMerge w:val="restart"/>
            <w:shd w:val="clear" w:color="auto" w:fill="auto"/>
            <w:vAlign w:val="center"/>
          </w:tcPr>
          <w:p w14:paraId="5AC97CC0" w14:textId="77777777" w:rsidR="00E735F0" w:rsidRPr="00B76C92" w:rsidRDefault="00E735F0" w:rsidP="00D6069A">
            <w:pPr>
              <w:pStyle w:val="Tabletext"/>
              <w:jc w:val="center"/>
              <w:rPr>
                <w:lang w:eastAsia="ko-KR"/>
              </w:rPr>
            </w:pPr>
            <w:r w:rsidRPr="00B76C92">
              <w:rPr>
                <w:lang w:eastAsia="ko-KR"/>
              </w:rPr>
              <w:t>ETSI</w:t>
            </w:r>
          </w:p>
        </w:tc>
        <w:tc>
          <w:tcPr>
            <w:tcW w:w="1984" w:type="dxa"/>
            <w:shd w:val="clear" w:color="auto" w:fill="auto"/>
            <w:vAlign w:val="center"/>
          </w:tcPr>
          <w:p w14:paraId="7EC3C0A4" w14:textId="77777777" w:rsidR="00E735F0" w:rsidRPr="00B76C92" w:rsidRDefault="00E735F0" w:rsidP="00D6069A">
            <w:pPr>
              <w:pStyle w:val="Tabletext"/>
              <w:rPr>
                <w:lang w:eastAsia="ja-JP"/>
              </w:rPr>
            </w:pPr>
            <w:r w:rsidRPr="00B76C92">
              <w:rPr>
                <w:lang w:eastAsia="ja-JP"/>
              </w:rPr>
              <w:t>TR 101 983</w:t>
            </w:r>
          </w:p>
        </w:tc>
        <w:tc>
          <w:tcPr>
            <w:tcW w:w="6293" w:type="dxa"/>
            <w:shd w:val="clear" w:color="auto" w:fill="auto"/>
            <w:vAlign w:val="center"/>
          </w:tcPr>
          <w:p w14:paraId="36C24D30" w14:textId="77777777" w:rsidR="00E735F0" w:rsidRPr="00B76C92" w:rsidRDefault="00E735F0" w:rsidP="00D6069A">
            <w:pPr>
              <w:pStyle w:val="Tabletext"/>
              <w:rPr>
                <w:lang w:eastAsia="ko-KR"/>
              </w:rPr>
            </w:pPr>
            <w:r w:rsidRPr="00B76C92">
              <w:rPr>
                <w:lang w:eastAsia="ko-KR"/>
              </w:rPr>
              <w:t>Radio equipment to be used in the 76 GHz to 77 GHz band; System Reference Document for Short-Range Radar to be fitted on road infrastructure</w:t>
            </w:r>
          </w:p>
        </w:tc>
      </w:tr>
      <w:tr w:rsidR="00E735F0" w:rsidRPr="00B76C92" w14:paraId="22343CC4" w14:textId="77777777" w:rsidTr="00D6069A">
        <w:trPr>
          <w:trHeight w:val="318"/>
          <w:jc w:val="center"/>
        </w:trPr>
        <w:tc>
          <w:tcPr>
            <w:tcW w:w="946" w:type="dxa"/>
            <w:vMerge/>
            <w:shd w:val="clear" w:color="auto" w:fill="auto"/>
            <w:vAlign w:val="center"/>
          </w:tcPr>
          <w:p w14:paraId="4E497666" w14:textId="77777777" w:rsidR="00E735F0" w:rsidRPr="00B76C92" w:rsidRDefault="00E735F0" w:rsidP="00D6069A">
            <w:pPr>
              <w:pStyle w:val="Tabletext"/>
              <w:rPr>
                <w:lang w:eastAsia="ko-KR"/>
              </w:rPr>
            </w:pPr>
          </w:p>
        </w:tc>
        <w:tc>
          <w:tcPr>
            <w:tcW w:w="1984" w:type="dxa"/>
            <w:shd w:val="clear" w:color="auto" w:fill="auto"/>
            <w:vAlign w:val="center"/>
          </w:tcPr>
          <w:p w14:paraId="734FF68D" w14:textId="77777777" w:rsidR="00E735F0" w:rsidRPr="00B76C92" w:rsidRDefault="00E735F0" w:rsidP="00D6069A">
            <w:pPr>
              <w:pStyle w:val="Tabletext"/>
              <w:rPr>
                <w:lang w:eastAsia="ja-JP"/>
              </w:rPr>
            </w:pPr>
            <w:r w:rsidRPr="00B76C92">
              <w:rPr>
                <w:lang w:eastAsia="ja-JP"/>
              </w:rPr>
              <w:t>EN 301 091 parts 1-2</w:t>
            </w:r>
          </w:p>
        </w:tc>
        <w:tc>
          <w:tcPr>
            <w:tcW w:w="6293" w:type="dxa"/>
            <w:shd w:val="clear" w:color="auto" w:fill="auto"/>
            <w:vAlign w:val="center"/>
          </w:tcPr>
          <w:p w14:paraId="5DB274B5" w14:textId="77777777" w:rsidR="00E735F0" w:rsidRPr="00B76C92" w:rsidRDefault="00E735F0" w:rsidP="00D6069A">
            <w:pPr>
              <w:pStyle w:val="Tabletext"/>
              <w:rPr>
                <w:lang w:eastAsia="ko-KR"/>
              </w:rPr>
            </w:pPr>
            <w:r w:rsidRPr="00B76C92">
              <w:rPr>
                <w:lang w:eastAsia="ko-KR"/>
              </w:rPr>
              <w:t>Short Range Devices; Road Transport and Traffic Telematics (RTTT); Radar equipment operating in the 76 GHz to 77 GHz range;</w:t>
            </w:r>
          </w:p>
        </w:tc>
      </w:tr>
      <w:tr w:rsidR="00E735F0" w:rsidRPr="00B76C92" w14:paraId="0926994C" w14:textId="77777777" w:rsidTr="00D6069A">
        <w:trPr>
          <w:trHeight w:val="318"/>
          <w:jc w:val="center"/>
        </w:trPr>
        <w:tc>
          <w:tcPr>
            <w:tcW w:w="946" w:type="dxa"/>
            <w:vMerge/>
            <w:shd w:val="clear" w:color="auto" w:fill="auto"/>
            <w:vAlign w:val="center"/>
          </w:tcPr>
          <w:p w14:paraId="490BEC17" w14:textId="77777777" w:rsidR="00E735F0" w:rsidRPr="00B76C92" w:rsidRDefault="00E735F0" w:rsidP="00D6069A">
            <w:pPr>
              <w:pStyle w:val="Tabletext"/>
              <w:rPr>
                <w:lang w:eastAsia="ko-KR"/>
              </w:rPr>
            </w:pPr>
          </w:p>
        </w:tc>
        <w:tc>
          <w:tcPr>
            <w:tcW w:w="1984" w:type="dxa"/>
            <w:shd w:val="clear" w:color="auto" w:fill="auto"/>
            <w:vAlign w:val="center"/>
          </w:tcPr>
          <w:p w14:paraId="696D13BB" w14:textId="77777777" w:rsidR="00E735F0" w:rsidRPr="00B76C92" w:rsidRDefault="00E735F0" w:rsidP="00D6069A">
            <w:pPr>
              <w:pStyle w:val="Tabletext"/>
              <w:rPr>
                <w:lang w:eastAsia="ja-JP"/>
              </w:rPr>
            </w:pPr>
            <w:r w:rsidRPr="00B76C92">
              <w:rPr>
                <w:lang w:eastAsia="ja-JP"/>
              </w:rPr>
              <w:t>EN 302 288 parts 1-2</w:t>
            </w:r>
          </w:p>
        </w:tc>
        <w:tc>
          <w:tcPr>
            <w:tcW w:w="6293" w:type="dxa"/>
            <w:shd w:val="clear" w:color="auto" w:fill="auto"/>
            <w:vAlign w:val="center"/>
          </w:tcPr>
          <w:p w14:paraId="189AE3EC" w14:textId="77777777" w:rsidR="00E735F0" w:rsidRPr="00B76C92" w:rsidRDefault="00E735F0" w:rsidP="00D6069A">
            <w:pPr>
              <w:pStyle w:val="Tabletext"/>
              <w:rPr>
                <w:lang w:eastAsia="ko-KR"/>
              </w:rPr>
            </w:pPr>
            <w:r w:rsidRPr="00B76C92">
              <w:rPr>
                <w:lang w:eastAsia="ko-KR"/>
              </w:rPr>
              <w:t>Short Range Devices; Road Transport and Traffic Telematics (RTTT); Short range radar equipment operating in the 24 GHz range;</w:t>
            </w:r>
          </w:p>
        </w:tc>
      </w:tr>
      <w:tr w:rsidR="00E735F0" w:rsidRPr="00B76C92" w14:paraId="32970CEA" w14:textId="77777777" w:rsidTr="00D6069A">
        <w:trPr>
          <w:trHeight w:val="318"/>
          <w:jc w:val="center"/>
        </w:trPr>
        <w:tc>
          <w:tcPr>
            <w:tcW w:w="946" w:type="dxa"/>
            <w:vMerge/>
            <w:shd w:val="clear" w:color="auto" w:fill="auto"/>
            <w:vAlign w:val="center"/>
          </w:tcPr>
          <w:p w14:paraId="28D3B3CE" w14:textId="77777777" w:rsidR="00E735F0" w:rsidRPr="00B76C92" w:rsidRDefault="00E735F0" w:rsidP="00D6069A">
            <w:pPr>
              <w:pStyle w:val="Tabletext"/>
              <w:rPr>
                <w:lang w:eastAsia="ko-KR"/>
              </w:rPr>
            </w:pPr>
          </w:p>
        </w:tc>
        <w:tc>
          <w:tcPr>
            <w:tcW w:w="1984" w:type="dxa"/>
            <w:shd w:val="clear" w:color="auto" w:fill="auto"/>
            <w:vAlign w:val="center"/>
          </w:tcPr>
          <w:p w14:paraId="5CA5AC58" w14:textId="77777777" w:rsidR="00E735F0" w:rsidRPr="00B76C92" w:rsidRDefault="00E735F0" w:rsidP="00D6069A">
            <w:pPr>
              <w:pStyle w:val="Tabletext"/>
              <w:rPr>
                <w:lang w:eastAsia="ja-JP"/>
              </w:rPr>
            </w:pPr>
            <w:r w:rsidRPr="00B76C92">
              <w:rPr>
                <w:lang w:eastAsia="ja-JP"/>
              </w:rPr>
              <w:t>EN 302 264</w:t>
            </w:r>
          </w:p>
        </w:tc>
        <w:tc>
          <w:tcPr>
            <w:tcW w:w="6293" w:type="dxa"/>
            <w:shd w:val="clear" w:color="auto" w:fill="auto"/>
            <w:vAlign w:val="center"/>
          </w:tcPr>
          <w:p w14:paraId="5AD182E2" w14:textId="77777777" w:rsidR="00E735F0" w:rsidRPr="00B76C92" w:rsidRDefault="00E735F0" w:rsidP="00D6069A">
            <w:pPr>
              <w:pStyle w:val="Tabletext"/>
              <w:rPr>
                <w:lang w:eastAsia="ko-KR"/>
              </w:rPr>
            </w:pPr>
            <w:r w:rsidRPr="00B76C92">
              <w:rPr>
                <w:lang w:eastAsia="ko-KR"/>
              </w:rPr>
              <w:t>Short Range Devices, Road Transport and Traffic Telematics (RTTT); Ultra Wide Band Radar Equipment Operating above 60 GHz</w:t>
            </w:r>
          </w:p>
        </w:tc>
      </w:tr>
    </w:tbl>
    <w:p w14:paraId="67D74DAA" w14:textId="77777777" w:rsidR="00E735F0" w:rsidRPr="00B76C92" w:rsidRDefault="00E735F0" w:rsidP="00E735F0">
      <w:pPr>
        <w:pStyle w:val="Tablefin"/>
      </w:pPr>
    </w:p>
    <w:p w14:paraId="49CB58BC" w14:textId="77777777" w:rsidR="00E735F0" w:rsidRPr="00B76C92" w:rsidRDefault="00E735F0" w:rsidP="00E735F0">
      <w:pPr>
        <w:pStyle w:val="Heading2"/>
      </w:pPr>
      <w:bookmarkStart w:id="95" w:name="_Toc463513056"/>
      <w:r w:rsidRPr="00B76C92">
        <w:t>8.7</w:t>
      </w:r>
      <w:r w:rsidRPr="00B76C92">
        <w:tab/>
        <w:t>Region 2</w:t>
      </w:r>
      <w:bookmarkEnd w:id="95"/>
    </w:p>
    <w:p w14:paraId="1918064E" w14:textId="77777777" w:rsidR="00E735F0" w:rsidRPr="00B76C92" w:rsidRDefault="00E735F0" w:rsidP="00E735F0">
      <w:pPr>
        <w:rPr>
          <w:i/>
          <w:iCs/>
        </w:rPr>
      </w:pPr>
      <w:r w:rsidRPr="00B76C92">
        <w:rPr>
          <w:i/>
          <w:iCs/>
        </w:rPr>
        <w:t>[Editor’s note: Text to be added]</w:t>
      </w:r>
    </w:p>
    <w:p w14:paraId="7F63036F" w14:textId="77777777" w:rsidR="00E735F0" w:rsidRPr="00B76C92" w:rsidRDefault="00E735F0" w:rsidP="00E735F0">
      <w:pPr>
        <w:pStyle w:val="Heading3"/>
      </w:pPr>
      <w:bookmarkStart w:id="96" w:name="_Toc463513057"/>
      <w:r w:rsidRPr="00B76C92">
        <w:t>8.7.1</w:t>
      </w:r>
      <w:r w:rsidRPr="00B76C92">
        <w:tab/>
        <w:t>Frequency usage</w:t>
      </w:r>
      <w:bookmarkEnd w:id="96"/>
    </w:p>
    <w:p w14:paraId="1487B063" w14:textId="77777777" w:rsidR="00E735F0" w:rsidRPr="00B76C92" w:rsidRDefault="00E735F0" w:rsidP="00E735F0">
      <w:pPr>
        <w:pStyle w:val="TableNo"/>
      </w:pPr>
      <w:r w:rsidRPr="00B76C92">
        <w:t>Table [X]</w:t>
      </w:r>
    </w:p>
    <w:p w14:paraId="34869192" w14:textId="77777777" w:rsidR="00E735F0" w:rsidRPr="00B76C92" w:rsidRDefault="00E735F0" w:rsidP="00E735F0">
      <w:pPr>
        <w:pStyle w:val="Tabletitle"/>
        <w:rPr>
          <w:lang w:eastAsia="ja-JP"/>
        </w:rPr>
      </w:pPr>
      <w:r w:rsidRPr="00B76C92">
        <w:rPr>
          <w:lang w:eastAsia="ja-JP"/>
        </w:rPr>
        <w:t>Frequency usage on millimetre-wave vehicular radar in North and South America</w:t>
      </w:r>
    </w:p>
    <w:tbl>
      <w:tblPr>
        <w:tblStyle w:val="TableGrid"/>
        <w:tblW w:w="0" w:type="auto"/>
        <w:jc w:val="center"/>
        <w:tblLook w:val="04A0" w:firstRow="1" w:lastRow="0" w:firstColumn="1" w:lastColumn="0" w:noHBand="0" w:noVBand="1"/>
      </w:tblPr>
      <w:tblGrid>
        <w:gridCol w:w="1176"/>
        <w:gridCol w:w="1720"/>
        <w:gridCol w:w="1192"/>
        <w:gridCol w:w="1450"/>
        <w:gridCol w:w="1261"/>
        <w:gridCol w:w="1088"/>
        <w:gridCol w:w="1742"/>
      </w:tblGrid>
      <w:tr w:rsidR="00E735F0" w:rsidRPr="00B76C92" w14:paraId="71E8CFC4" w14:textId="77777777" w:rsidTr="00D6069A">
        <w:trPr>
          <w:jc w:val="center"/>
        </w:trPr>
        <w:tc>
          <w:tcPr>
            <w:tcW w:w="1176" w:type="dxa"/>
            <w:shd w:val="clear" w:color="auto" w:fill="auto"/>
          </w:tcPr>
          <w:p w14:paraId="298B4C15" w14:textId="77777777" w:rsidR="00E735F0" w:rsidRPr="00B76C92" w:rsidRDefault="00E735F0" w:rsidP="00D6069A">
            <w:pPr>
              <w:pStyle w:val="Tablehead"/>
            </w:pPr>
          </w:p>
        </w:tc>
        <w:tc>
          <w:tcPr>
            <w:tcW w:w="4362" w:type="dxa"/>
            <w:gridSpan w:val="3"/>
            <w:shd w:val="clear" w:color="auto" w:fill="auto"/>
          </w:tcPr>
          <w:p w14:paraId="5FF28463" w14:textId="77777777" w:rsidR="00E735F0" w:rsidRPr="00B76C92" w:rsidRDefault="00E735F0" w:rsidP="00D6069A">
            <w:pPr>
              <w:pStyle w:val="Tablehead"/>
            </w:pPr>
            <w:r w:rsidRPr="00B76C92">
              <w:t>76 to 77 GHz</w:t>
            </w:r>
          </w:p>
        </w:tc>
        <w:tc>
          <w:tcPr>
            <w:tcW w:w="4091" w:type="dxa"/>
            <w:gridSpan w:val="3"/>
            <w:shd w:val="clear" w:color="auto" w:fill="auto"/>
          </w:tcPr>
          <w:p w14:paraId="75CDC418" w14:textId="77777777" w:rsidR="00E735F0" w:rsidRPr="00B76C92" w:rsidRDefault="00E735F0" w:rsidP="00D6069A">
            <w:pPr>
              <w:pStyle w:val="Tablehead"/>
            </w:pPr>
            <w:r w:rsidRPr="00B76C92">
              <w:t>77 to 81 GHz</w:t>
            </w:r>
          </w:p>
        </w:tc>
      </w:tr>
      <w:tr w:rsidR="00E735F0" w:rsidRPr="00B76C92" w14:paraId="10E22207" w14:textId="77777777" w:rsidTr="00D6069A">
        <w:trPr>
          <w:jc w:val="center"/>
        </w:trPr>
        <w:tc>
          <w:tcPr>
            <w:tcW w:w="1176" w:type="dxa"/>
            <w:shd w:val="clear" w:color="auto" w:fill="auto"/>
          </w:tcPr>
          <w:p w14:paraId="0B778692" w14:textId="77777777" w:rsidR="00E735F0" w:rsidRPr="00B76C92" w:rsidRDefault="00E735F0" w:rsidP="00D6069A">
            <w:pPr>
              <w:pStyle w:val="Tablehead"/>
            </w:pPr>
          </w:p>
        </w:tc>
        <w:tc>
          <w:tcPr>
            <w:tcW w:w="1720" w:type="dxa"/>
            <w:shd w:val="clear" w:color="auto" w:fill="auto"/>
          </w:tcPr>
          <w:p w14:paraId="037245F7" w14:textId="77777777" w:rsidR="00E735F0" w:rsidRPr="00B76C92" w:rsidRDefault="00E735F0" w:rsidP="00D6069A">
            <w:pPr>
              <w:pStyle w:val="Tablehead"/>
            </w:pPr>
            <w:r w:rsidRPr="00B76C92">
              <w:t>Regulation</w:t>
            </w:r>
          </w:p>
        </w:tc>
        <w:tc>
          <w:tcPr>
            <w:tcW w:w="1192" w:type="dxa"/>
            <w:shd w:val="clear" w:color="auto" w:fill="auto"/>
          </w:tcPr>
          <w:p w14:paraId="51F2CDAD" w14:textId="77777777" w:rsidR="00E735F0" w:rsidRPr="00B76C92" w:rsidRDefault="00E735F0" w:rsidP="00D6069A">
            <w:pPr>
              <w:pStyle w:val="Tablehead"/>
            </w:pPr>
            <w:r w:rsidRPr="00B76C92">
              <w:t>Standard</w:t>
            </w:r>
          </w:p>
        </w:tc>
        <w:tc>
          <w:tcPr>
            <w:tcW w:w="1450" w:type="dxa"/>
            <w:shd w:val="clear" w:color="auto" w:fill="auto"/>
          </w:tcPr>
          <w:p w14:paraId="6AC9417C" w14:textId="77777777" w:rsidR="00E735F0" w:rsidRPr="00B76C92" w:rsidRDefault="00E735F0" w:rsidP="00D6069A">
            <w:pPr>
              <w:pStyle w:val="Tablehead"/>
            </w:pPr>
            <w:r w:rsidRPr="00B76C92">
              <w:t>Report/Notes</w:t>
            </w:r>
          </w:p>
        </w:tc>
        <w:tc>
          <w:tcPr>
            <w:tcW w:w="1261" w:type="dxa"/>
            <w:shd w:val="clear" w:color="auto" w:fill="auto"/>
          </w:tcPr>
          <w:p w14:paraId="45E21181" w14:textId="77777777" w:rsidR="00E735F0" w:rsidRPr="00B76C92" w:rsidRDefault="00E735F0" w:rsidP="00D6069A">
            <w:pPr>
              <w:pStyle w:val="Tablehead"/>
            </w:pPr>
            <w:r w:rsidRPr="00B76C92">
              <w:t>Regulation</w:t>
            </w:r>
          </w:p>
        </w:tc>
        <w:tc>
          <w:tcPr>
            <w:tcW w:w="1088" w:type="dxa"/>
            <w:shd w:val="clear" w:color="auto" w:fill="auto"/>
          </w:tcPr>
          <w:p w14:paraId="0CC66B97" w14:textId="77777777" w:rsidR="00E735F0" w:rsidRPr="00B76C92" w:rsidRDefault="00E735F0" w:rsidP="00D6069A">
            <w:pPr>
              <w:pStyle w:val="Tablehead"/>
            </w:pPr>
            <w:r w:rsidRPr="00B76C92">
              <w:t>Standard</w:t>
            </w:r>
          </w:p>
        </w:tc>
        <w:tc>
          <w:tcPr>
            <w:tcW w:w="1742" w:type="dxa"/>
            <w:shd w:val="clear" w:color="auto" w:fill="auto"/>
          </w:tcPr>
          <w:p w14:paraId="331A3EA6" w14:textId="77777777" w:rsidR="00E735F0" w:rsidRPr="00B76C92" w:rsidRDefault="00E735F0" w:rsidP="00D6069A">
            <w:pPr>
              <w:pStyle w:val="Tablehead"/>
            </w:pPr>
            <w:r w:rsidRPr="00B76C92">
              <w:t>Report/Notes</w:t>
            </w:r>
          </w:p>
        </w:tc>
      </w:tr>
      <w:tr w:rsidR="00E735F0" w:rsidRPr="00B76C92" w14:paraId="787358D6" w14:textId="77777777" w:rsidTr="00D6069A">
        <w:trPr>
          <w:jc w:val="center"/>
        </w:trPr>
        <w:tc>
          <w:tcPr>
            <w:tcW w:w="1176" w:type="dxa"/>
            <w:shd w:val="clear" w:color="auto" w:fill="auto"/>
          </w:tcPr>
          <w:p w14:paraId="4E40111A" w14:textId="77777777" w:rsidR="00E735F0" w:rsidRPr="00B76C92" w:rsidRDefault="00E735F0" w:rsidP="00D6069A">
            <w:pPr>
              <w:pStyle w:val="Tabletext"/>
              <w:rPr>
                <w:lang w:eastAsia="ja-JP"/>
              </w:rPr>
            </w:pPr>
            <w:r w:rsidRPr="00B76C92">
              <w:rPr>
                <w:lang w:eastAsia="ja-JP"/>
              </w:rPr>
              <w:t>U.S.A.</w:t>
            </w:r>
          </w:p>
        </w:tc>
        <w:tc>
          <w:tcPr>
            <w:tcW w:w="1720" w:type="dxa"/>
            <w:shd w:val="clear" w:color="auto" w:fill="auto"/>
          </w:tcPr>
          <w:p w14:paraId="0ADCF2E2" w14:textId="77777777" w:rsidR="00E735F0" w:rsidRPr="00B76C92" w:rsidRDefault="00E735F0" w:rsidP="00D6069A">
            <w:pPr>
              <w:pStyle w:val="Tabletext"/>
            </w:pPr>
            <w:r w:rsidRPr="00B76C92">
              <w:t>FCC Part 15/15.253</w:t>
            </w:r>
          </w:p>
        </w:tc>
        <w:tc>
          <w:tcPr>
            <w:tcW w:w="1192" w:type="dxa"/>
            <w:shd w:val="clear" w:color="auto" w:fill="auto"/>
          </w:tcPr>
          <w:p w14:paraId="595E72CF" w14:textId="77777777" w:rsidR="00E735F0" w:rsidRPr="00B76C92" w:rsidRDefault="00E735F0" w:rsidP="00D6069A">
            <w:pPr>
              <w:pStyle w:val="Tabletext"/>
              <w:rPr>
                <w:sz w:val="21"/>
              </w:rPr>
            </w:pPr>
          </w:p>
        </w:tc>
        <w:tc>
          <w:tcPr>
            <w:tcW w:w="1450" w:type="dxa"/>
            <w:shd w:val="clear" w:color="auto" w:fill="auto"/>
          </w:tcPr>
          <w:p w14:paraId="17675D92" w14:textId="77777777" w:rsidR="00E735F0" w:rsidRPr="00B76C92" w:rsidRDefault="00E735F0" w:rsidP="00D6069A">
            <w:pPr>
              <w:pStyle w:val="Tabletext"/>
            </w:pPr>
          </w:p>
        </w:tc>
        <w:tc>
          <w:tcPr>
            <w:tcW w:w="1261" w:type="dxa"/>
            <w:shd w:val="clear" w:color="auto" w:fill="auto"/>
          </w:tcPr>
          <w:p w14:paraId="737D72DE" w14:textId="77777777" w:rsidR="00E735F0" w:rsidRPr="00B76C92" w:rsidRDefault="00E735F0" w:rsidP="00D6069A">
            <w:pPr>
              <w:pStyle w:val="Tabletext"/>
            </w:pPr>
          </w:p>
        </w:tc>
        <w:tc>
          <w:tcPr>
            <w:tcW w:w="1088" w:type="dxa"/>
            <w:shd w:val="clear" w:color="auto" w:fill="auto"/>
          </w:tcPr>
          <w:p w14:paraId="2EAC9DC5" w14:textId="77777777" w:rsidR="00E735F0" w:rsidRPr="00B76C92" w:rsidRDefault="00E735F0" w:rsidP="00D6069A">
            <w:pPr>
              <w:pStyle w:val="Tabletext"/>
            </w:pPr>
          </w:p>
        </w:tc>
        <w:tc>
          <w:tcPr>
            <w:tcW w:w="1742" w:type="dxa"/>
            <w:shd w:val="clear" w:color="auto" w:fill="auto"/>
          </w:tcPr>
          <w:p w14:paraId="2F2D506E" w14:textId="77777777" w:rsidR="00E735F0" w:rsidRPr="00B76C92" w:rsidRDefault="00E735F0" w:rsidP="00D6069A">
            <w:pPr>
              <w:rPr>
                <w:sz w:val="22"/>
              </w:rPr>
            </w:pPr>
          </w:p>
        </w:tc>
      </w:tr>
      <w:tr w:rsidR="00E735F0" w:rsidRPr="00B76C92" w14:paraId="107B7A64" w14:textId="77777777" w:rsidTr="00D6069A">
        <w:trPr>
          <w:jc w:val="center"/>
        </w:trPr>
        <w:tc>
          <w:tcPr>
            <w:tcW w:w="1176" w:type="dxa"/>
            <w:shd w:val="clear" w:color="auto" w:fill="auto"/>
          </w:tcPr>
          <w:p w14:paraId="7C23F184" w14:textId="77777777" w:rsidR="00E735F0" w:rsidRPr="00B76C92" w:rsidRDefault="00E735F0" w:rsidP="00D6069A">
            <w:pPr>
              <w:pStyle w:val="Tabletext"/>
              <w:rPr>
                <w:lang w:eastAsia="ja-JP"/>
              </w:rPr>
            </w:pPr>
            <w:r w:rsidRPr="00B76C92">
              <w:rPr>
                <w:lang w:eastAsia="ja-JP"/>
              </w:rPr>
              <w:t>Canada</w:t>
            </w:r>
          </w:p>
        </w:tc>
        <w:tc>
          <w:tcPr>
            <w:tcW w:w="1720" w:type="dxa"/>
            <w:shd w:val="clear" w:color="auto" w:fill="auto"/>
          </w:tcPr>
          <w:p w14:paraId="09F544D3" w14:textId="77777777" w:rsidR="00E735F0" w:rsidRPr="00B76C92" w:rsidRDefault="00E735F0" w:rsidP="00D6069A">
            <w:pPr>
              <w:pStyle w:val="Tabletext"/>
            </w:pPr>
            <w:r w:rsidRPr="00B76C92">
              <w:t>Spectrum Utilization Policies SP-</w:t>
            </w:r>
            <w:r w:rsidRPr="00B76C92">
              <w:br/>
              <w:t>47 GHz</w:t>
            </w:r>
          </w:p>
        </w:tc>
        <w:tc>
          <w:tcPr>
            <w:tcW w:w="1192" w:type="dxa"/>
            <w:shd w:val="clear" w:color="auto" w:fill="auto"/>
          </w:tcPr>
          <w:p w14:paraId="215E0D79" w14:textId="245DBA28" w:rsidR="00E735F0" w:rsidRPr="00B76C92" w:rsidRDefault="008A0EFB" w:rsidP="00D6069A">
            <w:pPr>
              <w:pStyle w:val="Tabletext"/>
            </w:pPr>
            <w:hyperlink r:id="rId59" w:history="1">
              <w:r w:rsidR="00F840AB" w:rsidRPr="00B76C92">
                <w:rPr>
                  <w:rStyle w:val="Hyperlink"/>
                </w:rPr>
                <w:t>RSS 251</w:t>
              </w:r>
            </w:hyperlink>
          </w:p>
        </w:tc>
        <w:tc>
          <w:tcPr>
            <w:tcW w:w="1450" w:type="dxa"/>
            <w:shd w:val="clear" w:color="auto" w:fill="auto"/>
          </w:tcPr>
          <w:p w14:paraId="3037A4FD" w14:textId="77777777" w:rsidR="00E735F0" w:rsidRPr="00B76C92" w:rsidRDefault="00E735F0" w:rsidP="00D6069A">
            <w:pPr>
              <w:pStyle w:val="Tabletext"/>
            </w:pPr>
          </w:p>
        </w:tc>
        <w:tc>
          <w:tcPr>
            <w:tcW w:w="1261" w:type="dxa"/>
            <w:shd w:val="clear" w:color="auto" w:fill="auto"/>
          </w:tcPr>
          <w:p w14:paraId="61C14311" w14:textId="77777777" w:rsidR="00E735F0" w:rsidRPr="00B76C92" w:rsidRDefault="00E735F0" w:rsidP="00D6069A">
            <w:pPr>
              <w:pStyle w:val="Tabletext"/>
            </w:pPr>
          </w:p>
        </w:tc>
        <w:tc>
          <w:tcPr>
            <w:tcW w:w="1088" w:type="dxa"/>
            <w:shd w:val="clear" w:color="auto" w:fill="auto"/>
          </w:tcPr>
          <w:p w14:paraId="4E36D61E" w14:textId="77777777" w:rsidR="00E735F0" w:rsidRPr="00B76C92" w:rsidRDefault="00E735F0" w:rsidP="00D6069A">
            <w:pPr>
              <w:pStyle w:val="Tabletext"/>
            </w:pPr>
          </w:p>
        </w:tc>
        <w:tc>
          <w:tcPr>
            <w:tcW w:w="1742" w:type="dxa"/>
            <w:shd w:val="clear" w:color="auto" w:fill="auto"/>
          </w:tcPr>
          <w:p w14:paraId="28C108CD" w14:textId="77777777" w:rsidR="00E735F0" w:rsidRPr="00B76C92" w:rsidRDefault="00E735F0" w:rsidP="00D6069A">
            <w:pPr>
              <w:rPr>
                <w:sz w:val="22"/>
              </w:rPr>
            </w:pPr>
          </w:p>
        </w:tc>
      </w:tr>
      <w:tr w:rsidR="00E735F0" w:rsidRPr="00B76C92" w14:paraId="59DF9C59" w14:textId="77777777" w:rsidTr="00D6069A">
        <w:trPr>
          <w:jc w:val="center"/>
        </w:trPr>
        <w:tc>
          <w:tcPr>
            <w:tcW w:w="1176" w:type="dxa"/>
            <w:shd w:val="clear" w:color="auto" w:fill="auto"/>
          </w:tcPr>
          <w:p w14:paraId="6C13009A" w14:textId="77777777" w:rsidR="00E735F0" w:rsidRPr="00B76C92" w:rsidRDefault="00E735F0" w:rsidP="00D6069A">
            <w:pPr>
              <w:pStyle w:val="Tabletext"/>
              <w:rPr>
                <w:lang w:eastAsia="ja-JP"/>
              </w:rPr>
            </w:pPr>
            <w:r w:rsidRPr="00B76C92">
              <w:rPr>
                <w:lang w:eastAsia="ja-JP"/>
              </w:rPr>
              <w:t>Mexico</w:t>
            </w:r>
          </w:p>
        </w:tc>
        <w:tc>
          <w:tcPr>
            <w:tcW w:w="1720" w:type="dxa"/>
            <w:shd w:val="clear" w:color="auto" w:fill="auto"/>
          </w:tcPr>
          <w:p w14:paraId="300B0F94" w14:textId="77777777" w:rsidR="00E735F0" w:rsidRPr="00B76C92" w:rsidRDefault="00E735F0" w:rsidP="00D6069A">
            <w:pPr>
              <w:pStyle w:val="Tabletext"/>
            </w:pPr>
            <w:r w:rsidRPr="00B76C92">
              <w:t>Cofetel usually accepts FCC regulation</w:t>
            </w:r>
          </w:p>
        </w:tc>
        <w:tc>
          <w:tcPr>
            <w:tcW w:w="1192" w:type="dxa"/>
            <w:shd w:val="clear" w:color="auto" w:fill="auto"/>
          </w:tcPr>
          <w:p w14:paraId="33616F84" w14:textId="77777777" w:rsidR="00E735F0" w:rsidRPr="00B76C92" w:rsidRDefault="00E735F0" w:rsidP="00D6069A">
            <w:pPr>
              <w:pStyle w:val="Tabletext"/>
            </w:pPr>
          </w:p>
        </w:tc>
        <w:tc>
          <w:tcPr>
            <w:tcW w:w="1450" w:type="dxa"/>
            <w:shd w:val="clear" w:color="auto" w:fill="auto"/>
          </w:tcPr>
          <w:p w14:paraId="3BFFF11F" w14:textId="77777777" w:rsidR="00E735F0" w:rsidRPr="00B76C92" w:rsidRDefault="00E735F0" w:rsidP="00D6069A">
            <w:pPr>
              <w:pStyle w:val="Tabletext"/>
            </w:pPr>
          </w:p>
        </w:tc>
        <w:tc>
          <w:tcPr>
            <w:tcW w:w="1261" w:type="dxa"/>
            <w:shd w:val="clear" w:color="auto" w:fill="auto"/>
          </w:tcPr>
          <w:p w14:paraId="64D207C1" w14:textId="77777777" w:rsidR="00E735F0" w:rsidRPr="00B76C92" w:rsidRDefault="00E735F0" w:rsidP="00D6069A">
            <w:pPr>
              <w:pStyle w:val="Tabletext"/>
            </w:pPr>
          </w:p>
        </w:tc>
        <w:tc>
          <w:tcPr>
            <w:tcW w:w="1088" w:type="dxa"/>
            <w:shd w:val="clear" w:color="auto" w:fill="auto"/>
          </w:tcPr>
          <w:p w14:paraId="68805A9E" w14:textId="77777777" w:rsidR="00E735F0" w:rsidRPr="00B76C92" w:rsidRDefault="00E735F0" w:rsidP="00D6069A">
            <w:pPr>
              <w:pStyle w:val="Tabletext"/>
            </w:pPr>
          </w:p>
        </w:tc>
        <w:tc>
          <w:tcPr>
            <w:tcW w:w="1742" w:type="dxa"/>
            <w:shd w:val="clear" w:color="auto" w:fill="auto"/>
          </w:tcPr>
          <w:p w14:paraId="1F2141A2" w14:textId="77777777" w:rsidR="00E735F0" w:rsidRPr="00B76C92" w:rsidRDefault="00E735F0" w:rsidP="00D6069A">
            <w:pPr>
              <w:rPr>
                <w:sz w:val="22"/>
              </w:rPr>
            </w:pPr>
          </w:p>
        </w:tc>
      </w:tr>
      <w:tr w:rsidR="00E735F0" w:rsidRPr="00B76C92" w14:paraId="43DBF4B5" w14:textId="77777777" w:rsidTr="00D6069A">
        <w:trPr>
          <w:jc w:val="center"/>
        </w:trPr>
        <w:tc>
          <w:tcPr>
            <w:tcW w:w="1176" w:type="dxa"/>
            <w:shd w:val="clear" w:color="auto" w:fill="auto"/>
          </w:tcPr>
          <w:p w14:paraId="727DDA85" w14:textId="77777777" w:rsidR="00E735F0" w:rsidRPr="00B76C92" w:rsidRDefault="00E735F0" w:rsidP="00D6069A">
            <w:pPr>
              <w:pStyle w:val="Tabletext"/>
              <w:rPr>
                <w:lang w:eastAsia="ja-JP"/>
              </w:rPr>
            </w:pPr>
            <w:r w:rsidRPr="00B76C92">
              <w:rPr>
                <w:lang w:eastAsia="ja-JP"/>
              </w:rPr>
              <w:t>Brazil</w:t>
            </w:r>
          </w:p>
        </w:tc>
        <w:tc>
          <w:tcPr>
            <w:tcW w:w="1720" w:type="dxa"/>
            <w:shd w:val="clear" w:color="auto" w:fill="auto"/>
          </w:tcPr>
          <w:p w14:paraId="61351880" w14:textId="77777777" w:rsidR="00E735F0" w:rsidRPr="00B76C92" w:rsidRDefault="00E735F0" w:rsidP="00D6069A">
            <w:pPr>
              <w:pStyle w:val="Tabletext"/>
            </w:pPr>
            <w:r w:rsidRPr="00B76C92">
              <w:t>ANATE resolution No.506</w:t>
            </w:r>
          </w:p>
        </w:tc>
        <w:tc>
          <w:tcPr>
            <w:tcW w:w="1192" w:type="dxa"/>
            <w:shd w:val="clear" w:color="auto" w:fill="auto"/>
          </w:tcPr>
          <w:p w14:paraId="4CF9CDD3" w14:textId="77777777" w:rsidR="00E735F0" w:rsidRPr="00B76C92" w:rsidRDefault="00E735F0" w:rsidP="00D6069A">
            <w:pPr>
              <w:pStyle w:val="Tabletext"/>
            </w:pPr>
          </w:p>
        </w:tc>
        <w:tc>
          <w:tcPr>
            <w:tcW w:w="1450" w:type="dxa"/>
            <w:shd w:val="clear" w:color="auto" w:fill="auto"/>
          </w:tcPr>
          <w:p w14:paraId="265A0400" w14:textId="77777777" w:rsidR="00E735F0" w:rsidRPr="00B76C92" w:rsidRDefault="00E735F0" w:rsidP="00D6069A">
            <w:pPr>
              <w:pStyle w:val="Tabletext"/>
            </w:pPr>
          </w:p>
        </w:tc>
        <w:tc>
          <w:tcPr>
            <w:tcW w:w="1261" w:type="dxa"/>
            <w:shd w:val="clear" w:color="auto" w:fill="auto"/>
          </w:tcPr>
          <w:p w14:paraId="66584080" w14:textId="77777777" w:rsidR="00E735F0" w:rsidRPr="00B76C92" w:rsidRDefault="00E735F0" w:rsidP="00D6069A">
            <w:pPr>
              <w:pStyle w:val="Tabletext"/>
            </w:pPr>
          </w:p>
        </w:tc>
        <w:tc>
          <w:tcPr>
            <w:tcW w:w="1088" w:type="dxa"/>
            <w:shd w:val="clear" w:color="auto" w:fill="auto"/>
          </w:tcPr>
          <w:p w14:paraId="62AF59CC" w14:textId="77777777" w:rsidR="00E735F0" w:rsidRPr="00B76C92" w:rsidRDefault="00E735F0" w:rsidP="00D6069A">
            <w:pPr>
              <w:pStyle w:val="Tabletext"/>
            </w:pPr>
          </w:p>
        </w:tc>
        <w:tc>
          <w:tcPr>
            <w:tcW w:w="1742" w:type="dxa"/>
            <w:shd w:val="clear" w:color="auto" w:fill="auto"/>
          </w:tcPr>
          <w:p w14:paraId="7C14C524" w14:textId="77777777" w:rsidR="00E735F0" w:rsidRPr="00B76C92" w:rsidRDefault="00E735F0" w:rsidP="00D6069A">
            <w:pPr>
              <w:rPr>
                <w:sz w:val="22"/>
              </w:rPr>
            </w:pPr>
          </w:p>
        </w:tc>
      </w:tr>
    </w:tbl>
    <w:p w14:paraId="68479CB1" w14:textId="77777777" w:rsidR="00E735F0" w:rsidRPr="00B76C92" w:rsidRDefault="00E735F0" w:rsidP="00E735F0">
      <w:pPr>
        <w:pStyle w:val="Tablefin"/>
      </w:pPr>
    </w:p>
    <w:p w14:paraId="1E532372" w14:textId="77777777" w:rsidR="00E735F0" w:rsidRPr="00B76C92" w:rsidRDefault="00E735F0" w:rsidP="00E735F0">
      <w:pPr>
        <w:pStyle w:val="Heading3"/>
        <w:ind w:left="0" w:firstLine="0"/>
      </w:pPr>
      <w:bookmarkStart w:id="97" w:name="_Toc463513058"/>
      <w:r w:rsidRPr="00B76C92">
        <w:t>8.7.2</w:t>
      </w:r>
      <w:r w:rsidRPr="00B76C92">
        <w:tab/>
        <w:t>Standardization</w:t>
      </w:r>
      <w:bookmarkEnd w:id="97"/>
    </w:p>
    <w:p w14:paraId="76838A87" w14:textId="77777777" w:rsidR="00E735F0" w:rsidRPr="00B76C92" w:rsidRDefault="00E735F0" w:rsidP="00E735F0">
      <w:pPr>
        <w:pStyle w:val="TableNo"/>
      </w:pPr>
      <w:r w:rsidRPr="00B76C92">
        <w:t>Table [X]</w:t>
      </w:r>
    </w:p>
    <w:p w14:paraId="2F664D23" w14:textId="77777777" w:rsidR="00E735F0" w:rsidRPr="00B76C92" w:rsidRDefault="00E735F0" w:rsidP="00E735F0">
      <w:pPr>
        <w:pStyle w:val="Tabletitle"/>
        <w:rPr>
          <w:lang w:eastAsia="ja-JP"/>
        </w:rPr>
      </w:pPr>
      <w:r w:rsidRPr="00B76C92">
        <w:rPr>
          <w:lang w:eastAsia="ja-JP"/>
        </w:rPr>
        <w:t>Standards on millimetre-wave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20B5FECD" w14:textId="77777777" w:rsidTr="00D6069A">
        <w:trPr>
          <w:trHeight w:val="318"/>
          <w:jc w:val="center"/>
        </w:trPr>
        <w:tc>
          <w:tcPr>
            <w:tcW w:w="946" w:type="dxa"/>
            <w:shd w:val="clear" w:color="auto" w:fill="auto"/>
            <w:vAlign w:val="center"/>
          </w:tcPr>
          <w:p w14:paraId="02AA075E" w14:textId="77777777" w:rsidR="00E735F0" w:rsidRPr="00B76C92" w:rsidRDefault="00E735F0" w:rsidP="00D6069A">
            <w:pPr>
              <w:pStyle w:val="Tablehead"/>
              <w:rPr>
                <w:lang w:eastAsia="ko-KR"/>
              </w:rPr>
            </w:pPr>
            <w:r w:rsidRPr="00B76C92">
              <w:rPr>
                <w:lang w:eastAsia="ko-KR"/>
              </w:rPr>
              <w:t>SDO</w:t>
            </w:r>
          </w:p>
        </w:tc>
        <w:tc>
          <w:tcPr>
            <w:tcW w:w="1984" w:type="dxa"/>
            <w:shd w:val="clear" w:color="auto" w:fill="auto"/>
            <w:vAlign w:val="center"/>
          </w:tcPr>
          <w:p w14:paraId="4FE957D8"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auto"/>
            <w:vAlign w:val="center"/>
          </w:tcPr>
          <w:p w14:paraId="45DBEA3D" w14:textId="77777777" w:rsidR="00E735F0" w:rsidRPr="00B76C92" w:rsidRDefault="00E735F0" w:rsidP="00D6069A">
            <w:pPr>
              <w:pStyle w:val="Tablehead"/>
              <w:rPr>
                <w:lang w:eastAsia="ko-KR"/>
              </w:rPr>
            </w:pPr>
            <w:r w:rsidRPr="00B76C92">
              <w:rPr>
                <w:lang w:eastAsia="ko-KR"/>
              </w:rPr>
              <w:t>Standard Title</w:t>
            </w:r>
          </w:p>
        </w:tc>
      </w:tr>
      <w:tr w:rsidR="00E735F0" w:rsidRPr="00B76C92" w14:paraId="24DCE456" w14:textId="77777777" w:rsidTr="00D6069A">
        <w:trPr>
          <w:trHeight w:val="318"/>
          <w:jc w:val="center"/>
        </w:trPr>
        <w:tc>
          <w:tcPr>
            <w:tcW w:w="946" w:type="dxa"/>
            <w:shd w:val="clear" w:color="auto" w:fill="auto"/>
            <w:vAlign w:val="center"/>
          </w:tcPr>
          <w:p w14:paraId="00FCD3BF" w14:textId="77777777" w:rsidR="00E735F0" w:rsidRPr="00B76C92" w:rsidRDefault="00E735F0" w:rsidP="00D6069A">
            <w:pPr>
              <w:pStyle w:val="Tabletext"/>
              <w:rPr>
                <w:lang w:eastAsia="ko-KR"/>
              </w:rPr>
            </w:pPr>
          </w:p>
        </w:tc>
        <w:tc>
          <w:tcPr>
            <w:tcW w:w="1984" w:type="dxa"/>
            <w:shd w:val="clear" w:color="auto" w:fill="auto"/>
            <w:vAlign w:val="center"/>
          </w:tcPr>
          <w:p w14:paraId="7E53EE9F" w14:textId="77777777" w:rsidR="00E735F0" w:rsidRPr="00B76C92" w:rsidRDefault="00E735F0" w:rsidP="00D6069A">
            <w:pPr>
              <w:pStyle w:val="Tabletext"/>
              <w:rPr>
                <w:lang w:eastAsia="ko-KR"/>
              </w:rPr>
            </w:pPr>
          </w:p>
        </w:tc>
        <w:tc>
          <w:tcPr>
            <w:tcW w:w="6293" w:type="dxa"/>
            <w:shd w:val="clear" w:color="auto" w:fill="auto"/>
            <w:vAlign w:val="center"/>
          </w:tcPr>
          <w:p w14:paraId="74F6385B" w14:textId="77777777" w:rsidR="00E735F0" w:rsidRPr="00B76C92" w:rsidRDefault="00E735F0" w:rsidP="00D6069A">
            <w:pPr>
              <w:pStyle w:val="Tabletext"/>
              <w:rPr>
                <w:lang w:eastAsia="ko-KR"/>
              </w:rPr>
            </w:pPr>
          </w:p>
        </w:tc>
      </w:tr>
    </w:tbl>
    <w:p w14:paraId="493072A9" w14:textId="77777777" w:rsidR="00E735F0" w:rsidRPr="00B76C92" w:rsidRDefault="00E735F0" w:rsidP="00E735F0">
      <w:pPr>
        <w:pStyle w:val="Tablefin"/>
      </w:pPr>
    </w:p>
    <w:p w14:paraId="62AB98CE" w14:textId="77777777" w:rsidR="00E735F0" w:rsidRPr="00B76C92" w:rsidRDefault="00E735F0" w:rsidP="00E735F0">
      <w:pPr>
        <w:pStyle w:val="Heading2"/>
      </w:pPr>
      <w:bookmarkStart w:id="98" w:name="_Toc463513059"/>
      <w:r w:rsidRPr="00B76C92">
        <w:lastRenderedPageBreak/>
        <w:t>8.8</w:t>
      </w:r>
      <w:r w:rsidRPr="00B76C92">
        <w:tab/>
        <w:t>Region 3</w:t>
      </w:r>
      <w:bookmarkEnd w:id="98"/>
    </w:p>
    <w:p w14:paraId="6C1207C0" w14:textId="77777777" w:rsidR="00E735F0" w:rsidRPr="00872CE2" w:rsidRDefault="00E735F0" w:rsidP="00E735F0">
      <w:pPr>
        <w:rPr>
          <w:b/>
          <w:i/>
        </w:rPr>
      </w:pPr>
      <w:r w:rsidRPr="00872CE2">
        <w:rPr>
          <w:b/>
          <w:i/>
        </w:rPr>
        <w:t>[</w:t>
      </w:r>
      <w:r w:rsidRPr="00872CE2">
        <w:rPr>
          <w:i/>
        </w:rPr>
        <w:t>Editor´s Note: The following technical characteristics will be included in section 8.1 overview at a later stage]</w:t>
      </w:r>
      <w:r w:rsidRPr="00872CE2">
        <w:rPr>
          <w:b/>
          <w:i/>
        </w:rPr>
        <w:t>]</w:t>
      </w:r>
    </w:p>
    <w:p w14:paraId="0AC046B1" w14:textId="77777777" w:rsidR="00E735F0" w:rsidRPr="00872CE2" w:rsidRDefault="00E735F0" w:rsidP="00E735F0">
      <w:r w:rsidRPr="00872CE2">
        <w:rPr>
          <w:b/>
        </w:rPr>
        <w:t>Technical characteristics</w:t>
      </w:r>
    </w:p>
    <w:p w14:paraId="0D64A42F" w14:textId="77777777" w:rsidR="00E735F0" w:rsidRPr="00872CE2" w:rsidRDefault="00E735F0" w:rsidP="00E735F0">
      <w:pPr>
        <w:rPr>
          <w:i/>
          <w:iCs/>
        </w:rPr>
      </w:pPr>
      <w:r w:rsidRPr="00872CE2">
        <w:rPr>
          <w:i/>
          <w:iCs/>
        </w:rPr>
        <w:t>[Editor’s note: Text to be added]</w:t>
      </w:r>
    </w:p>
    <w:p w14:paraId="68FB552C" w14:textId="77777777" w:rsidR="00E735F0" w:rsidRPr="00872CE2" w:rsidRDefault="00E735F0" w:rsidP="00E735F0">
      <w:pPr>
        <w:pStyle w:val="Headingb"/>
        <w:rPr>
          <w:lang w:val="en-US" w:eastAsia="ja-JP"/>
        </w:rPr>
      </w:pPr>
      <w:r w:rsidRPr="00872CE2">
        <w:rPr>
          <w:rFonts w:eastAsia="Malgun Gothic"/>
          <w:lang w:val="en-US" w:eastAsia="ko-KR"/>
        </w:rPr>
        <w:t>(1)</w:t>
      </w:r>
      <w:r w:rsidRPr="00872CE2">
        <w:rPr>
          <w:rFonts w:eastAsia="Malgun Gothic"/>
          <w:lang w:val="en-US" w:eastAsia="ko-KR"/>
        </w:rPr>
        <w:tab/>
        <w:t>Incident detection radar</w:t>
      </w:r>
    </w:p>
    <w:p w14:paraId="0CFF585F" w14:textId="14CE5925" w:rsidR="00E735F0" w:rsidRPr="00872CE2" w:rsidRDefault="00E735F0" w:rsidP="00E735F0">
      <w:pPr>
        <w:rPr>
          <w:rFonts w:eastAsia="Malgun Gothic"/>
          <w:lang w:eastAsia="ko-KR"/>
        </w:rPr>
      </w:pPr>
      <w:r w:rsidRPr="00872CE2">
        <w:rPr>
          <w:rFonts w:eastAsia="Malgun Gothic"/>
          <w:lang w:eastAsia="ko-KR"/>
        </w:rPr>
        <w:t xml:space="preserve">Characteristics of 34 GHz incident detection radar are given in Table </w:t>
      </w:r>
      <w:r w:rsidR="00EF52E4" w:rsidRPr="00872CE2">
        <w:rPr>
          <w:rFonts w:eastAsia="Malgun Gothic"/>
          <w:lang w:eastAsia="ko-KR"/>
        </w:rPr>
        <w:t>X</w:t>
      </w:r>
      <w:r w:rsidRPr="00872CE2">
        <w:rPr>
          <w:rFonts w:eastAsia="Malgun Gothic"/>
          <w:lang w:eastAsia="ko-KR"/>
        </w:rPr>
        <w:t>.</w:t>
      </w:r>
    </w:p>
    <w:p w14:paraId="3AEDF0C1" w14:textId="77777777" w:rsidR="00E735F0" w:rsidRPr="00872CE2" w:rsidRDefault="00E735F0" w:rsidP="00E735F0">
      <w:pPr>
        <w:pStyle w:val="TableNo"/>
        <w:rPr>
          <w:rFonts w:eastAsia="Malgun Gothic"/>
          <w:lang w:eastAsia="ko-KR"/>
        </w:rPr>
      </w:pPr>
      <w:r w:rsidRPr="00872CE2">
        <w:rPr>
          <w:rFonts w:eastAsia="Malgun Gothic"/>
          <w:lang w:eastAsia="ko-KR"/>
        </w:rPr>
        <w:t>TABLE X</w:t>
      </w:r>
    </w:p>
    <w:p w14:paraId="5539F773" w14:textId="77777777" w:rsidR="00E735F0" w:rsidRPr="00872CE2" w:rsidRDefault="00E735F0" w:rsidP="00E735F0">
      <w:pPr>
        <w:pStyle w:val="Tabletitle"/>
        <w:rPr>
          <w:rFonts w:eastAsia="Malgun Gothic"/>
          <w:lang w:eastAsia="ko-KR"/>
        </w:rPr>
      </w:pPr>
      <w:r w:rsidRPr="00872CE2">
        <w:rPr>
          <w:rFonts w:eastAsia="Malgun Gothic"/>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E735F0" w:rsidRPr="00B76C92" w14:paraId="3287ED6C" w14:textId="77777777" w:rsidTr="00D6069A">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BD6E0BA" w14:textId="77777777" w:rsidR="00E735F0" w:rsidRPr="00872CE2" w:rsidRDefault="00E735F0" w:rsidP="00D6069A">
            <w:pPr>
              <w:pStyle w:val="Tablehead"/>
              <w:rPr>
                <w:rFonts w:ascii="Gulim" w:eastAsia="Gulim"/>
                <w:lang w:eastAsia="ko-KR"/>
              </w:rPr>
            </w:pPr>
            <w:r w:rsidRPr="00872CE2">
              <w:rPr>
                <w:rFonts w:eastAsia="Gulim"/>
                <w:lang w:eastAsia="ko-KR"/>
              </w:rPr>
              <w:t>Characteristic(Parameter)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D781343" w14:textId="77777777" w:rsidR="00E735F0" w:rsidRPr="00872CE2" w:rsidRDefault="00E735F0" w:rsidP="00D6069A">
            <w:pPr>
              <w:pStyle w:val="Tablehead"/>
              <w:rPr>
                <w:rFonts w:ascii="Gulim" w:eastAsia="Gulim"/>
                <w:lang w:eastAsia="ko-KR"/>
              </w:rPr>
            </w:pPr>
            <w:r w:rsidRPr="00872CE2">
              <w:rPr>
                <w:rFonts w:eastAsia="Gulim"/>
                <w:lang w:eastAsia="ko-KR"/>
              </w:rPr>
              <w:t>Value</w:t>
            </w:r>
          </w:p>
        </w:tc>
      </w:tr>
      <w:tr w:rsidR="00E735F0" w:rsidRPr="00B76C92" w14:paraId="1C791207" w14:textId="77777777" w:rsidTr="00D6069A">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3AC1A48" w14:textId="77777777" w:rsidR="00E735F0" w:rsidRPr="00872CE2" w:rsidRDefault="00E735F0" w:rsidP="00D6069A">
            <w:pPr>
              <w:pStyle w:val="Tabletext"/>
              <w:keepNext/>
              <w:jc w:val="center"/>
              <w:rPr>
                <w:rFonts w:ascii="Gulim" w:eastAsia="Gulim"/>
                <w:b/>
                <w:bCs/>
                <w:lang w:eastAsia="ko-KR"/>
              </w:rPr>
            </w:pPr>
            <w:r w:rsidRPr="00872CE2">
              <w:rPr>
                <w:rFonts w:eastAsia="Gulim"/>
                <w:b/>
                <w:bCs/>
                <w:lang w:eastAsia="ko-KR"/>
              </w:rPr>
              <w:t>Operational characteristics</w:t>
            </w:r>
          </w:p>
        </w:tc>
      </w:tr>
      <w:tr w:rsidR="00E735F0" w:rsidRPr="00B76C92" w14:paraId="641A46D5"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BB55029" w14:textId="77777777" w:rsidR="00E735F0" w:rsidRPr="00872CE2" w:rsidRDefault="00E735F0" w:rsidP="00D6069A">
            <w:pPr>
              <w:pStyle w:val="Tabletext"/>
              <w:keepNext/>
              <w:rPr>
                <w:rFonts w:ascii="Gulim" w:eastAsia="Gulim"/>
                <w:lang w:eastAsia="ko-KR"/>
              </w:rPr>
            </w:pPr>
            <w:r w:rsidRPr="00872CE2">
              <w:rPr>
                <w:rFonts w:eastAsia="Gulim"/>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5D128E3" w14:textId="77777777" w:rsidR="00E735F0" w:rsidRPr="00872CE2" w:rsidRDefault="00E735F0" w:rsidP="00D6069A">
            <w:pPr>
              <w:pStyle w:val="Tabletext"/>
              <w:keepNext/>
              <w:rPr>
                <w:rFonts w:ascii="Gulim" w:eastAsia="Gulim"/>
                <w:lang w:eastAsia="ko-KR"/>
              </w:rPr>
            </w:pPr>
            <w:r w:rsidRPr="00872CE2">
              <w:rPr>
                <w:rFonts w:eastAsia="Gulim"/>
                <w:lang w:eastAsia="ko-KR"/>
              </w:rPr>
              <w:t>Road Incident Detection System</w:t>
            </w:r>
          </w:p>
        </w:tc>
      </w:tr>
      <w:tr w:rsidR="00E735F0" w:rsidRPr="00B76C92" w14:paraId="7BB495F5"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F1C4653" w14:textId="77777777" w:rsidR="00E735F0" w:rsidRPr="00872CE2" w:rsidRDefault="00E735F0" w:rsidP="00D6069A">
            <w:pPr>
              <w:pStyle w:val="Tabletext"/>
              <w:keepNext/>
              <w:rPr>
                <w:rFonts w:ascii="Gulim" w:eastAsia="Gulim"/>
                <w:lang w:eastAsia="ko-KR"/>
              </w:rPr>
            </w:pPr>
            <w:r w:rsidRPr="00872CE2">
              <w:rPr>
                <w:rFonts w:eastAsia="Gulim"/>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AC2BC09" w14:textId="77777777" w:rsidR="00E735F0" w:rsidRPr="00872CE2" w:rsidRDefault="00E735F0" w:rsidP="00D6069A">
            <w:pPr>
              <w:pStyle w:val="Tabletext"/>
              <w:keepNext/>
              <w:rPr>
                <w:rFonts w:ascii="Gulim" w:eastAsia="Gulim"/>
                <w:lang w:eastAsia="ko-KR"/>
              </w:rPr>
            </w:pPr>
            <w:r w:rsidRPr="00872CE2">
              <w:rPr>
                <w:rFonts w:eastAsia="Gulim"/>
                <w:lang w:eastAsia="ko-KR"/>
              </w:rPr>
              <w:t>Road Side Pole(or gantry)</w:t>
            </w:r>
          </w:p>
        </w:tc>
      </w:tr>
      <w:tr w:rsidR="00E735F0" w:rsidRPr="00B76C92" w14:paraId="7C2C2E95" w14:textId="77777777" w:rsidTr="00D6069A">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9E9DF66" w14:textId="77777777" w:rsidR="00E735F0" w:rsidRPr="00872CE2" w:rsidRDefault="00E735F0" w:rsidP="00D6069A">
            <w:pPr>
              <w:pStyle w:val="Tabletext"/>
              <w:keepNext/>
              <w:jc w:val="center"/>
              <w:rPr>
                <w:rFonts w:ascii="Gulim" w:eastAsia="Gulim"/>
                <w:b/>
                <w:bCs/>
                <w:lang w:eastAsia="ko-KR"/>
              </w:rPr>
            </w:pPr>
            <w:r w:rsidRPr="00872CE2">
              <w:rPr>
                <w:rFonts w:eastAsia="Gulim"/>
                <w:b/>
                <w:bCs/>
                <w:lang w:eastAsia="ko-KR"/>
              </w:rPr>
              <w:t>Technical Characteristics</w:t>
            </w:r>
          </w:p>
        </w:tc>
      </w:tr>
      <w:tr w:rsidR="00E735F0" w:rsidRPr="00B76C92" w14:paraId="36FDF856"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0404DD" w14:textId="77777777" w:rsidR="00E735F0" w:rsidRPr="00872CE2" w:rsidRDefault="00E735F0" w:rsidP="00D6069A">
            <w:pPr>
              <w:pStyle w:val="Tabletext"/>
              <w:keepNext/>
              <w:rPr>
                <w:rFonts w:ascii="Gulim" w:eastAsia="Gulim"/>
                <w:lang w:eastAsia="ko-KR"/>
              </w:rPr>
            </w:pPr>
            <w:r w:rsidRPr="00872CE2">
              <w:rPr>
                <w:rFonts w:eastAsia="Gulim"/>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33B5A25" w14:textId="77777777" w:rsidR="00E735F0" w:rsidRPr="00872CE2" w:rsidRDefault="00E735F0" w:rsidP="00D6069A">
            <w:pPr>
              <w:pStyle w:val="Tabletext"/>
              <w:keepNext/>
              <w:rPr>
                <w:rFonts w:ascii="Gulim" w:eastAsia="Gulim"/>
                <w:lang w:eastAsia="ko-KR"/>
              </w:rPr>
            </w:pPr>
            <w:r w:rsidRPr="00872CE2">
              <w:rPr>
                <w:rFonts w:eastAsia="Gulim"/>
                <w:lang w:eastAsia="ko-KR"/>
              </w:rPr>
              <w:t>1 000 m</w:t>
            </w:r>
          </w:p>
        </w:tc>
      </w:tr>
      <w:tr w:rsidR="00E735F0" w:rsidRPr="00B76C92" w14:paraId="298E8C44"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82CCC3D" w14:textId="77777777" w:rsidR="00E735F0" w:rsidRPr="00872CE2" w:rsidRDefault="00E735F0" w:rsidP="00D6069A">
            <w:pPr>
              <w:pStyle w:val="Tabletext"/>
              <w:keepNext/>
              <w:rPr>
                <w:rFonts w:ascii="Gulim" w:eastAsia="Gulim"/>
                <w:lang w:eastAsia="ko-KR"/>
              </w:rPr>
            </w:pPr>
            <w:r w:rsidRPr="00872CE2">
              <w:rPr>
                <w:rFonts w:eastAsia="Gulim"/>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9A4278F" w14:textId="77777777" w:rsidR="00E735F0" w:rsidRPr="00872CE2" w:rsidRDefault="00E735F0" w:rsidP="00D6069A">
            <w:pPr>
              <w:pStyle w:val="Tabletext"/>
              <w:keepNext/>
              <w:rPr>
                <w:rFonts w:ascii="Gulim" w:eastAsia="Gulim"/>
                <w:lang w:eastAsia="ko-KR"/>
              </w:rPr>
            </w:pPr>
            <w:r w:rsidRPr="00872CE2">
              <w:rPr>
                <w:rFonts w:eastAsia="Gulim"/>
                <w:lang w:eastAsia="ko-KR"/>
              </w:rPr>
              <w:t>34.275~34.875 GHz</w:t>
            </w:r>
          </w:p>
        </w:tc>
      </w:tr>
      <w:tr w:rsidR="00E735F0" w:rsidRPr="00B76C92" w14:paraId="53C23860"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CA7D528" w14:textId="77777777" w:rsidR="00E735F0" w:rsidRPr="00872CE2" w:rsidRDefault="00E735F0" w:rsidP="00D6069A">
            <w:pPr>
              <w:pStyle w:val="Tabletext"/>
              <w:keepNext/>
              <w:rPr>
                <w:rFonts w:ascii="Gulim" w:eastAsia="Gulim"/>
                <w:lang w:eastAsia="ko-KR"/>
              </w:rPr>
            </w:pPr>
            <w:r w:rsidRPr="00872CE2">
              <w:rPr>
                <w:rFonts w:eastAsia="Gulim"/>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DA9522C" w14:textId="77777777" w:rsidR="00E735F0" w:rsidRPr="00872CE2" w:rsidRDefault="00E735F0" w:rsidP="00D6069A">
            <w:pPr>
              <w:pStyle w:val="Tabletext"/>
              <w:keepNext/>
              <w:rPr>
                <w:rFonts w:ascii="Gulim" w:eastAsia="Gulim"/>
                <w:lang w:eastAsia="ko-KR"/>
              </w:rPr>
            </w:pPr>
            <w:r w:rsidRPr="00872CE2">
              <w:rPr>
                <w:rFonts w:eastAsia="Gulim"/>
                <w:lang w:eastAsia="ko-KR"/>
              </w:rPr>
              <w:t>Up to 600 MHz</w:t>
            </w:r>
          </w:p>
        </w:tc>
      </w:tr>
      <w:tr w:rsidR="00E735F0" w:rsidRPr="00B76C92" w14:paraId="52E7D565"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CF9A546" w14:textId="77777777" w:rsidR="00E735F0" w:rsidRPr="00872CE2" w:rsidRDefault="00E735F0" w:rsidP="00D6069A">
            <w:pPr>
              <w:pStyle w:val="Tabletext"/>
              <w:keepNext/>
              <w:rPr>
                <w:rFonts w:ascii="Gulim" w:eastAsia="Gulim"/>
                <w:lang w:eastAsia="ko-KR"/>
              </w:rPr>
            </w:pPr>
            <w:r w:rsidRPr="00872CE2">
              <w:rPr>
                <w:rFonts w:eastAsia="Gulim"/>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0464592" w14:textId="77777777" w:rsidR="00E735F0" w:rsidRPr="00872CE2" w:rsidRDefault="00E735F0" w:rsidP="00D6069A">
            <w:pPr>
              <w:pStyle w:val="Tabletext"/>
              <w:keepNext/>
              <w:rPr>
                <w:rFonts w:ascii="Gulim" w:eastAsia="Gulim"/>
                <w:lang w:eastAsia="ko-KR"/>
              </w:rPr>
            </w:pPr>
            <w:r w:rsidRPr="00872CE2">
              <w:rPr>
                <w:rFonts w:eastAsia="Gulim"/>
                <w:lang w:eastAsia="ko-KR"/>
              </w:rPr>
              <w:t>Up to +55 dBm</w:t>
            </w:r>
          </w:p>
        </w:tc>
      </w:tr>
      <w:tr w:rsidR="00E735F0" w:rsidRPr="00B76C92" w14:paraId="21D79C88" w14:textId="77777777" w:rsidTr="00D6069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2F25823" w14:textId="77777777" w:rsidR="00E735F0" w:rsidRPr="00872CE2" w:rsidRDefault="00E735F0" w:rsidP="00D6069A">
            <w:pPr>
              <w:pStyle w:val="Tabletext"/>
              <w:keepNext/>
              <w:rPr>
                <w:rFonts w:ascii="Gulim" w:eastAsia="Gulim"/>
                <w:lang w:eastAsia="ko-KR"/>
              </w:rPr>
            </w:pPr>
            <w:r w:rsidRPr="00872CE2">
              <w:rPr>
                <w:rFonts w:eastAsia="Gulim"/>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2C0564" w14:textId="77777777" w:rsidR="00E735F0" w:rsidRPr="00B76C92" w:rsidRDefault="00E735F0" w:rsidP="00D6069A">
            <w:pPr>
              <w:pStyle w:val="Tabletext"/>
              <w:keepNext/>
              <w:rPr>
                <w:rFonts w:ascii="Gulim" w:eastAsia="Gulim"/>
                <w:lang w:eastAsia="ko-KR"/>
              </w:rPr>
            </w:pPr>
            <w:r w:rsidRPr="00872CE2">
              <w:rPr>
                <w:rFonts w:eastAsia="Gulim"/>
                <w:lang w:eastAsia="ko-KR"/>
              </w:rPr>
              <w:t>Up to +45 dBm</w:t>
            </w:r>
          </w:p>
        </w:tc>
      </w:tr>
    </w:tbl>
    <w:p w14:paraId="679CC0A8" w14:textId="77777777" w:rsidR="00E735F0" w:rsidRPr="00B76C92" w:rsidRDefault="00E735F0" w:rsidP="00E735F0">
      <w:pPr>
        <w:pStyle w:val="Tablefin"/>
        <w:rPr>
          <w:rFonts w:eastAsia="Malgun Gothic"/>
        </w:rPr>
      </w:pPr>
    </w:p>
    <w:p w14:paraId="0397D02A" w14:textId="77777777" w:rsidR="00E735F0" w:rsidRPr="00B76C92" w:rsidRDefault="00E735F0" w:rsidP="00E735F0">
      <w:pPr>
        <w:pStyle w:val="Heading3"/>
      </w:pPr>
      <w:bookmarkStart w:id="99" w:name="_Toc463513060"/>
      <w:r w:rsidRPr="00B76C92">
        <w:t>8.8.1</w:t>
      </w:r>
      <w:r w:rsidRPr="00B76C92">
        <w:tab/>
        <w:t>Frequency usage</w:t>
      </w:r>
      <w:bookmarkEnd w:id="99"/>
    </w:p>
    <w:p w14:paraId="72199AA5" w14:textId="3ADFB7CA" w:rsidR="00E735F0" w:rsidRPr="00B76C92" w:rsidRDefault="00E735F0" w:rsidP="00E735F0">
      <w:pPr>
        <w:rPr>
          <w:lang w:eastAsia="ja-JP"/>
        </w:rPr>
      </w:pPr>
      <w:r w:rsidRPr="00B76C92">
        <w:rPr>
          <w:lang w:eastAsia="ko-KR"/>
        </w:rPr>
        <w:t xml:space="preserve">In APT countries, frequency bands of 24, 60, 76 and 79 GHz has been used. For global harmonization of ITS, APT countries like Australia are considering European activities which use 79 GHz as a permanent band. Also, Hong Kong is </w:t>
      </w:r>
      <w:r w:rsidRPr="00B76C92">
        <w:rPr>
          <w:rFonts w:eastAsia="Malgun Gothic"/>
          <w:lang w:eastAsia="ko-KR"/>
        </w:rPr>
        <w:t>considering the plan to open the 79 GHz band for automotive radar systems utilizing ultra-wideband technology. In March 2010, the Ministry of Internal Affairs and Communications (MIC) in Japan has started a study group in the Information and Communications Council for the introduction of high-resolution radar in the 79 GHz frequency band for national use</w:t>
      </w:r>
      <w:r w:rsidRPr="00B76C92">
        <w:rPr>
          <w:lang w:eastAsia="ja-JP"/>
        </w:rPr>
        <w:t xml:space="preserve">, and has allocated 78-81 GHz band for </w:t>
      </w:r>
      <w:r w:rsidRPr="00B76C92">
        <w:rPr>
          <w:rFonts w:eastAsia="Malgun Gothic"/>
          <w:lang w:eastAsia="ko-KR"/>
        </w:rPr>
        <w:t>high-resolution radar</w:t>
      </w:r>
      <w:r w:rsidR="00F16559">
        <w:rPr>
          <w:lang w:eastAsia="ja-JP"/>
        </w:rPr>
        <w:t xml:space="preserve"> in December </w:t>
      </w:r>
      <w:r w:rsidRPr="00B76C92">
        <w:rPr>
          <w:lang w:eastAsia="ja-JP"/>
        </w:rPr>
        <w:t xml:space="preserve">2012. </w:t>
      </w:r>
      <w:r w:rsidRPr="00B76C92">
        <w:rPr>
          <w:rFonts w:eastAsia="Malgun Gothic"/>
          <w:vertAlign w:val="superscript"/>
          <w:lang w:eastAsia="ko-KR"/>
        </w:rPr>
        <w:t>[</w:t>
      </w:r>
      <w:r w:rsidRPr="00B76C92">
        <w:rPr>
          <w:vertAlign w:val="superscript"/>
          <w:lang w:eastAsia="ja-JP"/>
        </w:rPr>
        <w:t>5</w:t>
      </w:r>
      <w:r w:rsidRPr="00B76C92">
        <w:rPr>
          <w:rFonts w:eastAsia="Malgun Gothic"/>
          <w:vertAlign w:val="superscript"/>
          <w:lang w:eastAsia="ko-KR"/>
        </w:rPr>
        <w:t>]</w:t>
      </w:r>
    </w:p>
    <w:p w14:paraId="15772139" w14:textId="77777777" w:rsidR="00243379" w:rsidRDefault="00243379">
      <w:pPr>
        <w:tabs>
          <w:tab w:val="clear" w:pos="1134"/>
          <w:tab w:val="clear" w:pos="1871"/>
          <w:tab w:val="clear" w:pos="2268"/>
        </w:tabs>
        <w:overflowPunct/>
        <w:autoSpaceDE/>
        <w:autoSpaceDN/>
        <w:adjustRightInd/>
        <w:spacing w:before="0"/>
        <w:textAlignment w:val="auto"/>
        <w:rPr>
          <w:caps/>
          <w:sz w:val="20"/>
        </w:rPr>
      </w:pPr>
      <w:r>
        <w:br w:type="page"/>
      </w:r>
    </w:p>
    <w:p w14:paraId="5B4E9F68" w14:textId="67D9469F" w:rsidR="00E735F0" w:rsidRPr="00B76C92" w:rsidRDefault="00E735F0" w:rsidP="00E735F0">
      <w:pPr>
        <w:pStyle w:val="TableNo"/>
        <w:spacing w:before="480"/>
        <w:rPr>
          <w:lang w:eastAsia="ja-JP"/>
        </w:rPr>
      </w:pPr>
      <w:r w:rsidRPr="00B76C92">
        <w:lastRenderedPageBreak/>
        <w:t xml:space="preserve">Table </w:t>
      </w:r>
      <w:r w:rsidRPr="00B76C92">
        <w:rPr>
          <w:lang w:eastAsia="ja-JP"/>
        </w:rPr>
        <w:t>[X]</w:t>
      </w:r>
    </w:p>
    <w:p w14:paraId="72462F2C" w14:textId="04843DDE" w:rsidR="00E735F0" w:rsidRPr="00B76C92" w:rsidRDefault="00E735F0" w:rsidP="00E735F0">
      <w:pPr>
        <w:pStyle w:val="Tabletitle"/>
        <w:rPr>
          <w:lang w:eastAsia="ja-JP"/>
        </w:rPr>
      </w:pPr>
      <w:r w:rsidRPr="00B76C92">
        <w:rPr>
          <w:lang w:eastAsia="ja-JP"/>
        </w:rPr>
        <w:t>Frequency usage on millimetre-wave automotive radar in Asia-Pacific</w:t>
      </w:r>
    </w:p>
    <w:tbl>
      <w:tblPr>
        <w:tblStyle w:val="TableGrid"/>
        <w:tblW w:w="0" w:type="auto"/>
        <w:jc w:val="center"/>
        <w:tblLook w:val="04A0" w:firstRow="1" w:lastRow="0" w:firstColumn="1" w:lastColumn="0" w:noHBand="0" w:noVBand="1"/>
      </w:tblPr>
      <w:tblGrid>
        <w:gridCol w:w="1226"/>
        <w:gridCol w:w="2030"/>
        <w:gridCol w:w="1134"/>
        <w:gridCol w:w="1401"/>
        <w:gridCol w:w="1150"/>
        <w:gridCol w:w="1092"/>
        <w:gridCol w:w="1349"/>
      </w:tblGrid>
      <w:tr w:rsidR="00E735F0" w:rsidRPr="00B76C92" w14:paraId="047AE8B0" w14:textId="77777777" w:rsidTr="00D6069A">
        <w:trPr>
          <w:cantSplit/>
          <w:tblHeader/>
          <w:jc w:val="center"/>
        </w:trPr>
        <w:tc>
          <w:tcPr>
            <w:tcW w:w="1226" w:type="dxa"/>
            <w:shd w:val="clear" w:color="auto" w:fill="auto"/>
          </w:tcPr>
          <w:p w14:paraId="098C9563" w14:textId="77777777" w:rsidR="00E735F0" w:rsidRPr="00B76C92" w:rsidRDefault="00E735F0" w:rsidP="00D6069A">
            <w:pPr>
              <w:pStyle w:val="Tablehead"/>
            </w:pPr>
          </w:p>
        </w:tc>
        <w:tc>
          <w:tcPr>
            <w:tcW w:w="4565" w:type="dxa"/>
            <w:gridSpan w:val="3"/>
            <w:shd w:val="clear" w:color="auto" w:fill="auto"/>
          </w:tcPr>
          <w:p w14:paraId="714BA7BE" w14:textId="77777777" w:rsidR="00E735F0" w:rsidRPr="00B76C92" w:rsidRDefault="00E735F0" w:rsidP="00D6069A">
            <w:pPr>
              <w:pStyle w:val="Tablehead"/>
            </w:pPr>
            <w:r w:rsidRPr="00B76C92">
              <w:t>76 to 77 GHz</w:t>
            </w:r>
          </w:p>
        </w:tc>
        <w:tc>
          <w:tcPr>
            <w:tcW w:w="3591" w:type="dxa"/>
            <w:gridSpan w:val="3"/>
            <w:shd w:val="clear" w:color="auto" w:fill="auto"/>
          </w:tcPr>
          <w:p w14:paraId="7E6F0760" w14:textId="77777777" w:rsidR="00E735F0" w:rsidRPr="00B76C92" w:rsidRDefault="00E735F0" w:rsidP="00D6069A">
            <w:pPr>
              <w:pStyle w:val="Tablehead"/>
            </w:pPr>
            <w:r w:rsidRPr="00B76C92">
              <w:t>77 to 81 GHz</w:t>
            </w:r>
          </w:p>
        </w:tc>
      </w:tr>
      <w:tr w:rsidR="00E735F0" w:rsidRPr="00B76C92" w14:paraId="2AEAF04C" w14:textId="77777777" w:rsidTr="00D6069A">
        <w:trPr>
          <w:cantSplit/>
          <w:tblHeader/>
          <w:jc w:val="center"/>
        </w:trPr>
        <w:tc>
          <w:tcPr>
            <w:tcW w:w="1226" w:type="dxa"/>
            <w:shd w:val="clear" w:color="auto" w:fill="auto"/>
          </w:tcPr>
          <w:p w14:paraId="7A3D5052" w14:textId="77777777" w:rsidR="00E735F0" w:rsidRPr="00B76C92" w:rsidRDefault="00E735F0" w:rsidP="00D6069A">
            <w:pPr>
              <w:pStyle w:val="Tablehead"/>
            </w:pPr>
          </w:p>
        </w:tc>
        <w:tc>
          <w:tcPr>
            <w:tcW w:w="2030" w:type="dxa"/>
            <w:shd w:val="clear" w:color="auto" w:fill="auto"/>
          </w:tcPr>
          <w:p w14:paraId="1D3F5653" w14:textId="77777777" w:rsidR="00E735F0" w:rsidRPr="00B76C92" w:rsidRDefault="00E735F0" w:rsidP="00D6069A">
            <w:pPr>
              <w:pStyle w:val="Tablehead"/>
            </w:pPr>
            <w:r w:rsidRPr="00B76C92">
              <w:t>Regulation</w:t>
            </w:r>
          </w:p>
        </w:tc>
        <w:tc>
          <w:tcPr>
            <w:tcW w:w="1134" w:type="dxa"/>
            <w:shd w:val="clear" w:color="auto" w:fill="auto"/>
          </w:tcPr>
          <w:p w14:paraId="21DF5D6F" w14:textId="77777777" w:rsidR="00E735F0" w:rsidRPr="00B76C92" w:rsidRDefault="00E735F0" w:rsidP="00D6069A">
            <w:pPr>
              <w:pStyle w:val="Tablehead"/>
            </w:pPr>
            <w:r w:rsidRPr="00B76C92">
              <w:t>Standard</w:t>
            </w:r>
          </w:p>
        </w:tc>
        <w:tc>
          <w:tcPr>
            <w:tcW w:w="1401" w:type="dxa"/>
            <w:shd w:val="clear" w:color="auto" w:fill="auto"/>
          </w:tcPr>
          <w:p w14:paraId="11103668" w14:textId="77777777" w:rsidR="00E735F0" w:rsidRPr="00B76C92" w:rsidRDefault="00E735F0" w:rsidP="00D6069A">
            <w:pPr>
              <w:pStyle w:val="Tablehead"/>
            </w:pPr>
            <w:r w:rsidRPr="00B76C92">
              <w:t>Report/Notes</w:t>
            </w:r>
          </w:p>
        </w:tc>
        <w:tc>
          <w:tcPr>
            <w:tcW w:w="1150" w:type="dxa"/>
            <w:shd w:val="clear" w:color="auto" w:fill="auto"/>
          </w:tcPr>
          <w:p w14:paraId="3603E768" w14:textId="77777777" w:rsidR="00E735F0" w:rsidRPr="00B76C92" w:rsidRDefault="00E735F0" w:rsidP="00D6069A">
            <w:pPr>
              <w:pStyle w:val="Tablehead"/>
            </w:pPr>
            <w:r w:rsidRPr="00B76C92">
              <w:t>Regulation</w:t>
            </w:r>
          </w:p>
        </w:tc>
        <w:tc>
          <w:tcPr>
            <w:tcW w:w="1092" w:type="dxa"/>
            <w:shd w:val="clear" w:color="auto" w:fill="auto"/>
          </w:tcPr>
          <w:p w14:paraId="4ED16064" w14:textId="77777777" w:rsidR="00E735F0" w:rsidRPr="00B76C92" w:rsidRDefault="00E735F0" w:rsidP="00D6069A">
            <w:pPr>
              <w:pStyle w:val="Tablehead"/>
            </w:pPr>
            <w:r w:rsidRPr="00B76C92">
              <w:t>Standard</w:t>
            </w:r>
          </w:p>
        </w:tc>
        <w:tc>
          <w:tcPr>
            <w:tcW w:w="1349" w:type="dxa"/>
            <w:shd w:val="clear" w:color="auto" w:fill="auto"/>
          </w:tcPr>
          <w:p w14:paraId="516BAD7A" w14:textId="77777777" w:rsidR="00E735F0" w:rsidRPr="00B76C92" w:rsidRDefault="00E735F0" w:rsidP="00D6069A">
            <w:pPr>
              <w:pStyle w:val="Tablehead"/>
            </w:pPr>
            <w:r w:rsidRPr="00B76C92">
              <w:t>Report/Notes</w:t>
            </w:r>
          </w:p>
        </w:tc>
      </w:tr>
      <w:tr w:rsidR="00E735F0" w:rsidRPr="00B76C92" w14:paraId="2B602887" w14:textId="77777777" w:rsidTr="00D6069A">
        <w:trPr>
          <w:cantSplit/>
          <w:jc w:val="center"/>
        </w:trPr>
        <w:tc>
          <w:tcPr>
            <w:tcW w:w="1226" w:type="dxa"/>
            <w:shd w:val="clear" w:color="auto" w:fill="auto"/>
          </w:tcPr>
          <w:p w14:paraId="12115852" w14:textId="77777777" w:rsidR="00E735F0" w:rsidRPr="00B76C92" w:rsidRDefault="00E735F0" w:rsidP="00D6069A">
            <w:pPr>
              <w:pStyle w:val="Tabletext"/>
            </w:pPr>
            <w:r w:rsidRPr="00B76C92">
              <w:t>Korea, Republic of</w:t>
            </w:r>
          </w:p>
        </w:tc>
        <w:tc>
          <w:tcPr>
            <w:tcW w:w="2030" w:type="dxa"/>
            <w:shd w:val="clear" w:color="auto" w:fill="auto"/>
          </w:tcPr>
          <w:p w14:paraId="3E760AEB" w14:textId="77777777" w:rsidR="00E735F0" w:rsidRPr="00B76C92" w:rsidRDefault="00E735F0" w:rsidP="00D6069A">
            <w:pPr>
              <w:pStyle w:val="Tabletext"/>
            </w:pPr>
            <w:r w:rsidRPr="00B76C92">
              <w:t xml:space="preserve">Rules on Radio Equipment (Article </w:t>
            </w:r>
            <w:r w:rsidRPr="00B76C92">
              <w:rPr>
                <w:b/>
                <w:bCs/>
              </w:rPr>
              <w:t xml:space="preserve">29 </w:t>
            </w:r>
            <w:r w:rsidRPr="00B76C92">
              <w:t>Paragraph 9)</w:t>
            </w:r>
            <w:r w:rsidRPr="00B76C92">
              <w:br/>
              <w:t>(2013-01-03)”</w:t>
            </w:r>
          </w:p>
        </w:tc>
        <w:tc>
          <w:tcPr>
            <w:tcW w:w="1134" w:type="dxa"/>
            <w:shd w:val="clear" w:color="auto" w:fill="auto"/>
          </w:tcPr>
          <w:p w14:paraId="518DBE00" w14:textId="77777777" w:rsidR="00E735F0" w:rsidRPr="00B76C92" w:rsidRDefault="00E735F0" w:rsidP="00D6069A">
            <w:pPr>
              <w:pStyle w:val="Tabletext"/>
            </w:pPr>
          </w:p>
        </w:tc>
        <w:tc>
          <w:tcPr>
            <w:tcW w:w="1401" w:type="dxa"/>
            <w:shd w:val="clear" w:color="auto" w:fill="auto"/>
          </w:tcPr>
          <w:p w14:paraId="45BEDDAB" w14:textId="77777777" w:rsidR="00E735F0" w:rsidRPr="00B76C92" w:rsidRDefault="00E735F0" w:rsidP="00D6069A">
            <w:pPr>
              <w:pStyle w:val="Tabletext"/>
            </w:pPr>
          </w:p>
        </w:tc>
        <w:tc>
          <w:tcPr>
            <w:tcW w:w="1150" w:type="dxa"/>
            <w:shd w:val="clear" w:color="auto" w:fill="auto"/>
          </w:tcPr>
          <w:p w14:paraId="464AB087" w14:textId="77777777" w:rsidR="00E735F0" w:rsidRPr="00B76C92" w:rsidRDefault="00E735F0" w:rsidP="00D6069A">
            <w:pPr>
              <w:pStyle w:val="Tabletext"/>
            </w:pPr>
          </w:p>
        </w:tc>
        <w:tc>
          <w:tcPr>
            <w:tcW w:w="1092" w:type="dxa"/>
            <w:shd w:val="clear" w:color="auto" w:fill="auto"/>
          </w:tcPr>
          <w:p w14:paraId="3A6308DB" w14:textId="77777777" w:rsidR="00E735F0" w:rsidRPr="00B76C92" w:rsidRDefault="00E735F0" w:rsidP="00D6069A">
            <w:pPr>
              <w:pStyle w:val="Tabletext"/>
            </w:pPr>
          </w:p>
        </w:tc>
        <w:tc>
          <w:tcPr>
            <w:tcW w:w="1349" w:type="dxa"/>
            <w:shd w:val="clear" w:color="auto" w:fill="auto"/>
          </w:tcPr>
          <w:p w14:paraId="04577CEC" w14:textId="77777777" w:rsidR="00E735F0" w:rsidRPr="00B76C92" w:rsidRDefault="00E735F0" w:rsidP="00D6069A">
            <w:pPr>
              <w:pStyle w:val="Tabletext"/>
            </w:pPr>
          </w:p>
        </w:tc>
      </w:tr>
      <w:tr w:rsidR="00E735F0" w:rsidRPr="00B76C92" w14:paraId="4CFAA8BF" w14:textId="77777777" w:rsidTr="00D6069A">
        <w:trPr>
          <w:cantSplit/>
          <w:jc w:val="center"/>
        </w:trPr>
        <w:tc>
          <w:tcPr>
            <w:tcW w:w="1226" w:type="dxa"/>
            <w:shd w:val="clear" w:color="auto" w:fill="auto"/>
          </w:tcPr>
          <w:p w14:paraId="22FF7EC3" w14:textId="77777777" w:rsidR="00E735F0" w:rsidRPr="00B76C92" w:rsidRDefault="00E735F0" w:rsidP="00D6069A">
            <w:pPr>
              <w:pStyle w:val="Tabletext"/>
            </w:pPr>
            <w:r w:rsidRPr="00B76C92">
              <w:t>China</w:t>
            </w:r>
          </w:p>
        </w:tc>
        <w:tc>
          <w:tcPr>
            <w:tcW w:w="2030" w:type="dxa"/>
            <w:shd w:val="clear" w:color="auto" w:fill="auto"/>
          </w:tcPr>
          <w:p w14:paraId="3EAECFC3" w14:textId="77777777" w:rsidR="00E735F0" w:rsidRPr="00B76C92" w:rsidRDefault="00E735F0" w:rsidP="00D6069A">
            <w:pPr>
              <w:pStyle w:val="Tabletext"/>
            </w:pPr>
            <w:r w:rsidRPr="00B76C92">
              <w:t xml:space="preserve">Technical Specification for Micropower (Short Distance) Radio Equipments, part XIV </w:t>
            </w:r>
          </w:p>
        </w:tc>
        <w:tc>
          <w:tcPr>
            <w:tcW w:w="1134" w:type="dxa"/>
            <w:shd w:val="clear" w:color="auto" w:fill="auto"/>
          </w:tcPr>
          <w:p w14:paraId="53654C46" w14:textId="77777777" w:rsidR="00E735F0" w:rsidRPr="00B76C92" w:rsidRDefault="00E735F0" w:rsidP="00D6069A">
            <w:pPr>
              <w:pStyle w:val="Tabletext"/>
            </w:pPr>
          </w:p>
        </w:tc>
        <w:tc>
          <w:tcPr>
            <w:tcW w:w="1401" w:type="dxa"/>
            <w:shd w:val="clear" w:color="auto" w:fill="auto"/>
          </w:tcPr>
          <w:p w14:paraId="702BEA80" w14:textId="77777777" w:rsidR="00E735F0" w:rsidRPr="00B76C92" w:rsidRDefault="00E735F0" w:rsidP="00D6069A">
            <w:pPr>
              <w:pStyle w:val="Tabletext"/>
            </w:pPr>
          </w:p>
        </w:tc>
        <w:tc>
          <w:tcPr>
            <w:tcW w:w="1150" w:type="dxa"/>
            <w:shd w:val="clear" w:color="auto" w:fill="auto"/>
          </w:tcPr>
          <w:p w14:paraId="5FD01EDE" w14:textId="77777777" w:rsidR="00E735F0" w:rsidRPr="00B76C92" w:rsidRDefault="00E735F0" w:rsidP="00D6069A">
            <w:pPr>
              <w:pStyle w:val="Tabletext"/>
            </w:pPr>
          </w:p>
        </w:tc>
        <w:tc>
          <w:tcPr>
            <w:tcW w:w="1092" w:type="dxa"/>
            <w:shd w:val="clear" w:color="auto" w:fill="auto"/>
          </w:tcPr>
          <w:p w14:paraId="4E3D19EB" w14:textId="77777777" w:rsidR="00E735F0" w:rsidRPr="00B76C92" w:rsidRDefault="00E735F0" w:rsidP="00D6069A">
            <w:pPr>
              <w:pStyle w:val="Tabletext"/>
            </w:pPr>
          </w:p>
        </w:tc>
        <w:tc>
          <w:tcPr>
            <w:tcW w:w="1349" w:type="dxa"/>
            <w:shd w:val="clear" w:color="auto" w:fill="auto"/>
          </w:tcPr>
          <w:p w14:paraId="19181C19" w14:textId="77777777" w:rsidR="00E735F0" w:rsidRPr="00B76C92" w:rsidRDefault="00E735F0" w:rsidP="00D6069A">
            <w:pPr>
              <w:pStyle w:val="Tabletext"/>
            </w:pPr>
          </w:p>
        </w:tc>
      </w:tr>
      <w:tr w:rsidR="00E735F0" w:rsidRPr="00B76C92" w14:paraId="2F8238DD" w14:textId="77777777" w:rsidTr="00D6069A">
        <w:trPr>
          <w:cantSplit/>
          <w:jc w:val="center"/>
        </w:trPr>
        <w:tc>
          <w:tcPr>
            <w:tcW w:w="1226" w:type="dxa"/>
            <w:shd w:val="clear" w:color="auto" w:fill="auto"/>
          </w:tcPr>
          <w:p w14:paraId="47289408" w14:textId="77777777" w:rsidR="00E735F0" w:rsidRPr="00B76C92" w:rsidRDefault="00E735F0" w:rsidP="00D6069A">
            <w:pPr>
              <w:pStyle w:val="Tabletext"/>
            </w:pPr>
            <w:r w:rsidRPr="00B76C92">
              <w:t>Japan</w:t>
            </w:r>
          </w:p>
        </w:tc>
        <w:tc>
          <w:tcPr>
            <w:tcW w:w="2030" w:type="dxa"/>
            <w:shd w:val="clear" w:color="auto" w:fill="auto"/>
          </w:tcPr>
          <w:p w14:paraId="7AC3DF47" w14:textId="77777777" w:rsidR="00E735F0" w:rsidRPr="00B76C92" w:rsidRDefault="00E735F0" w:rsidP="00D6069A">
            <w:pPr>
              <w:pStyle w:val="Tabletext"/>
            </w:pPr>
          </w:p>
        </w:tc>
        <w:tc>
          <w:tcPr>
            <w:tcW w:w="1134" w:type="dxa"/>
            <w:shd w:val="clear" w:color="auto" w:fill="auto"/>
          </w:tcPr>
          <w:p w14:paraId="4759A7F8" w14:textId="77777777" w:rsidR="00E735F0" w:rsidRPr="00B76C92" w:rsidRDefault="00E735F0" w:rsidP="00D6069A">
            <w:pPr>
              <w:pStyle w:val="Tabletext"/>
            </w:pPr>
            <w:r w:rsidRPr="00B76C92">
              <w:t>ARIB STD-T48</w:t>
            </w:r>
          </w:p>
        </w:tc>
        <w:tc>
          <w:tcPr>
            <w:tcW w:w="1401" w:type="dxa"/>
            <w:shd w:val="clear" w:color="auto" w:fill="auto"/>
          </w:tcPr>
          <w:p w14:paraId="558DB4A0" w14:textId="77777777" w:rsidR="00E735F0" w:rsidRPr="00B76C92" w:rsidRDefault="00E735F0" w:rsidP="00D6069A">
            <w:pPr>
              <w:pStyle w:val="Tabletext"/>
            </w:pPr>
          </w:p>
        </w:tc>
        <w:tc>
          <w:tcPr>
            <w:tcW w:w="1150" w:type="dxa"/>
            <w:shd w:val="clear" w:color="auto" w:fill="auto"/>
          </w:tcPr>
          <w:p w14:paraId="38574EAB" w14:textId="77777777" w:rsidR="00E735F0" w:rsidRPr="00B76C92" w:rsidRDefault="00E735F0" w:rsidP="00D6069A">
            <w:pPr>
              <w:pStyle w:val="Tabletext"/>
            </w:pPr>
          </w:p>
        </w:tc>
        <w:tc>
          <w:tcPr>
            <w:tcW w:w="1092" w:type="dxa"/>
            <w:shd w:val="clear" w:color="auto" w:fill="auto"/>
          </w:tcPr>
          <w:p w14:paraId="0871C938" w14:textId="77777777" w:rsidR="00E735F0" w:rsidRPr="00B76C92" w:rsidRDefault="00E735F0" w:rsidP="00D6069A">
            <w:pPr>
              <w:pStyle w:val="Tabletext"/>
            </w:pPr>
            <w:r w:rsidRPr="00B76C92">
              <w:t>ARIB STD-T111</w:t>
            </w:r>
          </w:p>
        </w:tc>
        <w:tc>
          <w:tcPr>
            <w:tcW w:w="1349" w:type="dxa"/>
            <w:shd w:val="clear" w:color="auto" w:fill="auto"/>
          </w:tcPr>
          <w:p w14:paraId="10412DAE" w14:textId="77777777" w:rsidR="00E735F0" w:rsidRPr="00B76C92" w:rsidRDefault="00E735F0" w:rsidP="00D6069A">
            <w:pPr>
              <w:pStyle w:val="Tabletext"/>
            </w:pPr>
          </w:p>
        </w:tc>
      </w:tr>
      <w:tr w:rsidR="00E735F0" w:rsidRPr="00B76C92" w14:paraId="0484AD6E" w14:textId="77777777" w:rsidTr="00D6069A">
        <w:trPr>
          <w:cantSplit/>
          <w:jc w:val="center"/>
        </w:trPr>
        <w:tc>
          <w:tcPr>
            <w:tcW w:w="1226" w:type="dxa"/>
            <w:shd w:val="clear" w:color="auto" w:fill="auto"/>
          </w:tcPr>
          <w:p w14:paraId="31CC4928" w14:textId="77777777" w:rsidR="00E735F0" w:rsidRPr="00B76C92" w:rsidRDefault="00E735F0" w:rsidP="00D6069A">
            <w:pPr>
              <w:pStyle w:val="Tabletext"/>
            </w:pPr>
            <w:r w:rsidRPr="00B76C92">
              <w:t xml:space="preserve">Singapore </w:t>
            </w:r>
          </w:p>
        </w:tc>
        <w:tc>
          <w:tcPr>
            <w:tcW w:w="2030" w:type="dxa"/>
            <w:shd w:val="clear" w:color="auto" w:fill="auto"/>
          </w:tcPr>
          <w:p w14:paraId="1EB29E2B" w14:textId="60462219" w:rsidR="00E735F0" w:rsidRPr="00B76C92" w:rsidRDefault="00E735F0" w:rsidP="00D6069A">
            <w:pPr>
              <w:pStyle w:val="Tabletext"/>
            </w:pPr>
          </w:p>
        </w:tc>
        <w:tc>
          <w:tcPr>
            <w:tcW w:w="1134" w:type="dxa"/>
            <w:shd w:val="clear" w:color="auto" w:fill="auto"/>
          </w:tcPr>
          <w:p w14:paraId="456AA95E" w14:textId="7D96F89D" w:rsidR="00E735F0" w:rsidRPr="00B76C92" w:rsidRDefault="00DA55EA" w:rsidP="00D6069A">
            <w:pPr>
              <w:pStyle w:val="Tabletext"/>
            </w:pPr>
            <w:r w:rsidRPr="00B76C92">
              <w:rPr>
                <w:noProof/>
              </w:rPr>
              <w:t>IMDA</w:t>
            </w:r>
            <w:r w:rsidR="00E735F0" w:rsidRPr="00B76C92">
              <w:rPr>
                <w:noProof/>
              </w:rPr>
              <w:t xml:space="preserve"> TS SRD</w:t>
            </w:r>
          </w:p>
        </w:tc>
        <w:tc>
          <w:tcPr>
            <w:tcW w:w="1401" w:type="dxa"/>
            <w:shd w:val="clear" w:color="auto" w:fill="auto"/>
          </w:tcPr>
          <w:p w14:paraId="27F05B82" w14:textId="77777777" w:rsidR="00E735F0" w:rsidRPr="00B76C92" w:rsidRDefault="00E735F0" w:rsidP="00D6069A">
            <w:pPr>
              <w:pStyle w:val="Tabletext"/>
            </w:pPr>
          </w:p>
        </w:tc>
        <w:tc>
          <w:tcPr>
            <w:tcW w:w="1150" w:type="dxa"/>
            <w:shd w:val="clear" w:color="auto" w:fill="auto"/>
          </w:tcPr>
          <w:p w14:paraId="4AF35455" w14:textId="77777777" w:rsidR="00E735F0" w:rsidRPr="00B76C92" w:rsidRDefault="00E735F0" w:rsidP="00D6069A">
            <w:pPr>
              <w:pStyle w:val="Tabletext"/>
            </w:pPr>
          </w:p>
        </w:tc>
        <w:tc>
          <w:tcPr>
            <w:tcW w:w="1092" w:type="dxa"/>
            <w:shd w:val="clear" w:color="auto" w:fill="auto"/>
          </w:tcPr>
          <w:p w14:paraId="73F70D01" w14:textId="23CC8F94" w:rsidR="00E735F0" w:rsidRPr="00B76C92" w:rsidRDefault="00DA55EA" w:rsidP="00D6069A">
            <w:pPr>
              <w:pStyle w:val="Tabletext"/>
            </w:pPr>
            <w:r w:rsidRPr="00B76C92">
              <w:rPr>
                <w:noProof/>
              </w:rPr>
              <w:t>IMDA</w:t>
            </w:r>
            <w:r w:rsidR="00E735F0" w:rsidRPr="00B76C92">
              <w:rPr>
                <w:noProof/>
              </w:rPr>
              <w:t xml:space="preserve"> TS UWB</w:t>
            </w:r>
          </w:p>
        </w:tc>
        <w:tc>
          <w:tcPr>
            <w:tcW w:w="1349" w:type="dxa"/>
            <w:shd w:val="clear" w:color="auto" w:fill="auto"/>
          </w:tcPr>
          <w:p w14:paraId="67BACE2E" w14:textId="77777777" w:rsidR="00E735F0" w:rsidRPr="00B76C92" w:rsidRDefault="00E735F0" w:rsidP="00D6069A">
            <w:pPr>
              <w:pStyle w:val="Tabletext"/>
            </w:pPr>
          </w:p>
        </w:tc>
      </w:tr>
      <w:tr w:rsidR="00E735F0" w:rsidRPr="00B76C92" w14:paraId="3BA87C63" w14:textId="77777777" w:rsidTr="00D6069A">
        <w:trPr>
          <w:cantSplit/>
          <w:jc w:val="center"/>
        </w:trPr>
        <w:tc>
          <w:tcPr>
            <w:tcW w:w="1226" w:type="dxa"/>
            <w:shd w:val="clear" w:color="auto" w:fill="auto"/>
          </w:tcPr>
          <w:p w14:paraId="70FE0BF5" w14:textId="02FB7F11" w:rsidR="00E735F0" w:rsidRPr="00B76C92" w:rsidRDefault="00E735F0" w:rsidP="00D6069A">
            <w:pPr>
              <w:pStyle w:val="Tabletext"/>
            </w:pPr>
            <w:r w:rsidRPr="00B76C92">
              <w:t>Taiwan</w:t>
            </w:r>
            <w:r w:rsidR="008A0EFB">
              <w:t>, China</w:t>
            </w:r>
          </w:p>
        </w:tc>
        <w:tc>
          <w:tcPr>
            <w:tcW w:w="2030" w:type="dxa"/>
            <w:shd w:val="clear" w:color="auto" w:fill="auto"/>
          </w:tcPr>
          <w:p w14:paraId="5D1D9C48" w14:textId="77777777" w:rsidR="00E735F0" w:rsidRPr="00B76C92" w:rsidRDefault="00E735F0" w:rsidP="00D6069A">
            <w:pPr>
              <w:pStyle w:val="Tabletext"/>
            </w:pPr>
            <w:r w:rsidRPr="00B76C92">
              <w:t>LP002 2005-0324</w:t>
            </w:r>
          </w:p>
        </w:tc>
        <w:tc>
          <w:tcPr>
            <w:tcW w:w="1134" w:type="dxa"/>
            <w:shd w:val="clear" w:color="auto" w:fill="auto"/>
          </w:tcPr>
          <w:p w14:paraId="54014DBF" w14:textId="77777777" w:rsidR="00E735F0" w:rsidRPr="00B76C92" w:rsidRDefault="00E735F0" w:rsidP="00D6069A">
            <w:pPr>
              <w:pStyle w:val="Tabletext"/>
            </w:pPr>
          </w:p>
        </w:tc>
        <w:tc>
          <w:tcPr>
            <w:tcW w:w="1401" w:type="dxa"/>
            <w:shd w:val="clear" w:color="auto" w:fill="auto"/>
          </w:tcPr>
          <w:p w14:paraId="51107F30" w14:textId="77777777" w:rsidR="00E735F0" w:rsidRPr="00B76C92" w:rsidRDefault="00E735F0" w:rsidP="00D6069A">
            <w:pPr>
              <w:pStyle w:val="Tabletext"/>
            </w:pPr>
          </w:p>
        </w:tc>
        <w:tc>
          <w:tcPr>
            <w:tcW w:w="1150" w:type="dxa"/>
            <w:shd w:val="clear" w:color="auto" w:fill="auto"/>
          </w:tcPr>
          <w:p w14:paraId="00EC365F" w14:textId="77777777" w:rsidR="00E735F0" w:rsidRPr="00B76C92" w:rsidRDefault="00E735F0" w:rsidP="00D6069A">
            <w:pPr>
              <w:pStyle w:val="Tabletext"/>
            </w:pPr>
          </w:p>
        </w:tc>
        <w:tc>
          <w:tcPr>
            <w:tcW w:w="1092" w:type="dxa"/>
            <w:shd w:val="clear" w:color="auto" w:fill="auto"/>
          </w:tcPr>
          <w:p w14:paraId="00EE9D80" w14:textId="77777777" w:rsidR="00E735F0" w:rsidRPr="00B76C92" w:rsidRDefault="00E735F0" w:rsidP="00D6069A">
            <w:pPr>
              <w:pStyle w:val="Tabletext"/>
            </w:pPr>
          </w:p>
        </w:tc>
        <w:tc>
          <w:tcPr>
            <w:tcW w:w="1349" w:type="dxa"/>
            <w:shd w:val="clear" w:color="auto" w:fill="auto"/>
          </w:tcPr>
          <w:p w14:paraId="5D1CF9D0" w14:textId="77777777" w:rsidR="00E735F0" w:rsidRPr="00B76C92" w:rsidRDefault="00E735F0" w:rsidP="00D6069A">
            <w:pPr>
              <w:pStyle w:val="Tabletext"/>
            </w:pPr>
          </w:p>
        </w:tc>
      </w:tr>
      <w:tr w:rsidR="00E735F0" w:rsidRPr="00B76C92" w14:paraId="086EE7EB" w14:textId="77777777" w:rsidTr="00D6069A">
        <w:trPr>
          <w:cantSplit/>
          <w:jc w:val="center"/>
        </w:trPr>
        <w:tc>
          <w:tcPr>
            <w:tcW w:w="1226" w:type="dxa"/>
            <w:shd w:val="clear" w:color="auto" w:fill="auto"/>
          </w:tcPr>
          <w:p w14:paraId="49B8A8B2" w14:textId="77777777" w:rsidR="00E735F0" w:rsidRPr="00B76C92" w:rsidRDefault="00E735F0" w:rsidP="00D6069A">
            <w:pPr>
              <w:pStyle w:val="Tabletext"/>
            </w:pPr>
            <w:r w:rsidRPr="00B76C92">
              <w:t>Thailand</w:t>
            </w:r>
          </w:p>
        </w:tc>
        <w:tc>
          <w:tcPr>
            <w:tcW w:w="2030" w:type="dxa"/>
            <w:shd w:val="clear" w:color="auto" w:fill="auto"/>
          </w:tcPr>
          <w:p w14:paraId="4C2CA07C" w14:textId="77777777" w:rsidR="00E735F0" w:rsidRPr="00B76C92" w:rsidRDefault="00E735F0" w:rsidP="00D6069A">
            <w:pPr>
              <w:pStyle w:val="Tabletext"/>
            </w:pPr>
            <w:r w:rsidRPr="00B76C92">
              <w:t>NTC TS 1011-2549</w:t>
            </w:r>
          </w:p>
        </w:tc>
        <w:tc>
          <w:tcPr>
            <w:tcW w:w="1134" w:type="dxa"/>
            <w:shd w:val="clear" w:color="auto" w:fill="auto"/>
          </w:tcPr>
          <w:p w14:paraId="67159D7F" w14:textId="77777777" w:rsidR="00E735F0" w:rsidRPr="00B76C92" w:rsidRDefault="00E735F0" w:rsidP="00D6069A">
            <w:pPr>
              <w:pStyle w:val="Tabletext"/>
            </w:pPr>
          </w:p>
        </w:tc>
        <w:tc>
          <w:tcPr>
            <w:tcW w:w="1401" w:type="dxa"/>
            <w:shd w:val="clear" w:color="auto" w:fill="auto"/>
          </w:tcPr>
          <w:p w14:paraId="4347F2EB" w14:textId="77777777" w:rsidR="00E735F0" w:rsidRPr="00B76C92" w:rsidRDefault="00E735F0" w:rsidP="00D6069A">
            <w:pPr>
              <w:pStyle w:val="Tabletext"/>
            </w:pPr>
          </w:p>
        </w:tc>
        <w:tc>
          <w:tcPr>
            <w:tcW w:w="1150" w:type="dxa"/>
            <w:shd w:val="clear" w:color="auto" w:fill="auto"/>
          </w:tcPr>
          <w:p w14:paraId="3A3EFCC9" w14:textId="77777777" w:rsidR="00E735F0" w:rsidRPr="00B76C92" w:rsidRDefault="00E735F0" w:rsidP="00D6069A">
            <w:pPr>
              <w:pStyle w:val="Tabletext"/>
            </w:pPr>
          </w:p>
        </w:tc>
        <w:tc>
          <w:tcPr>
            <w:tcW w:w="1092" w:type="dxa"/>
            <w:shd w:val="clear" w:color="auto" w:fill="auto"/>
          </w:tcPr>
          <w:p w14:paraId="1D747593" w14:textId="77777777" w:rsidR="00E735F0" w:rsidRPr="00B76C92" w:rsidRDefault="00E735F0" w:rsidP="00D6069A">
            <w:pPr>
              <w:pStyle w:val="Tabletext"/>
            </w:pPr>
          </w:p>
        </w:tc>
        <w:tc>
          <w:tcPr>
            <w:tcW w:w="1349" w:type="dxa"/>
            <w:shd w:val="clear" w:color="auto" w:fill="auto"/>
          </w:tcPr>
          <w:p w14:paraId="17CF57FB" w14:textId="77777777" w:rsidR="00E735F0" w:rsidRPr="00B76C92" w:rsidRDefault="00E735F0" w:rsidP="00D6069A">
            <w:pPr>
              <w:pStyle w:val="Tabletext"/>
            </w:pPr>
          </w:p>
        </w:tc>
      </w:tr>
    </w:tbl>
    <w:p w14:paraId="21C3CA89" w14:textId="77777777" w:rsidR="00E735F0" w:rsidRPr="00B76C92" w:rsidRDefault="00E735F0" w:rsidP="00E735F0">
      <w:pPr>
        <w:pStyle w:val="Tabletext"/>
        <w:rPr>
          <w:rFonts w:eastAsiaTheme="minorEastAsia"/>
          <w:b/>
          <w:lang w:eastAsia="zh-CN"/>
        </w:rPr>
      </w:pPr>
    </w:p>
    <w:p w14:paraId="6F3DAB08" w14:textId="77777777" w:rsidR="00E735F0" w:rsidRPr="00B76C92" w:rsidRDefault="00E735F0" w:rsidP="00E735F0">
      <w:pPr>
        <w:pStyle w:val="Heading3"/>
      </w:pPr>
      <w:bookmarkStart w:id="100" w:name="_Toc463513061"/>
      <w:r w:rsidRPr="00B76C92">
        <w:t>8.8.2</w:t>
      </w:r>
      <w:r w:rsidRPr="00B76C92">
        <w:tab/>
        <w:t>Standardization</w:t>
      </w:r>
      <w:bookmarkEnd w:id="100"/>
    </w:p>
    <w:p w14:paraId="2BD733C4" w14:textId="77777777" w:rsidR="00E735F0" w:rsidRPr="00B76C92" w:rsidRDefault="00E735F0" w:rsidP="00E735F0">
      <w:pPr>
        <w:pStyle w:val="TableNo"/>
        <w:spacing w:before="240"/>
        <w:rPr>
          <w:lang w:eastAsia="ja-JP"/>
        </w:rPr>
      </w:pPr>
      <w:r w:rsidRPr="00B76C92">
        <w:rPr>
          <w:caps w:val="0"/>
        </w:rPr>
        <w:t xml:space="preserve">TABLE </w:t>
      </w:r>
      <w:r w:rsidRPr="00B76C92">
        <w:rPr>
          <w:lang w:eastAsia="ja-JP"/>
        </w:rPr>
        <w:t xml:space="preserve">[X] </w:t>
      </w:r>
    </w:p>
    <w:p w14:paraId="79E9A25E" w14:textId="79ACF402" w:rsidR="00E735F0" w:rsidRPr="00B76C92" w:rsidRDefault="00E735F0" w:rsidP="00E735F0">
      <w:pPr>
        <w:pStyle w:val="Tabletitle"/>
        <w:rPr>
          <w:lang w:eastAsia="ja-JP"/>
        </w:rPr>
      </w:pPr>
      <w:r w:rsidRPr="00B76C92">
        <w:rPr>
          <w:lang w:eastAsia="ja-JP"/>
        </w:rPr>
        <w:t>Standards on millimetre-wave automotive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735F0" w:rsidRPr="00B76C92" w14:paraId="5F0E3256" w14:textId="77777777" w:rsidTr="00D6069A">
        <w:trPr>
          <w:trHeight w:val="318"/>
          <w:jc w:val="center"/>
        </w:trPr>
        <w:tc>
          <w:tcPr>
            <w:tcW w:w="946" w:type="dxa"/>
            <w:shd w:val="clear" w:color="auto" w:fill="EEECE1"/>
            <w:vAlign w:val="center"/>
          </w:tcPr>
          <w:p w14:paraId="1306EAE2" w14:textId="77777777" w:rsidR="00E735F0" w:rsidRPr="00B76C92" w:rsidRDefault="00E735F0" w:rsidP="00D6069A">
            <w:pPr>
              <w:pStyle w:val="Tablehead"/>
              <w:rPr>
                <w:lang w:eastAsia="ko-KR"/>
              </w:rPr>
            </w:pPr>
            <w:r w:rsidRPr="00B76C92">
              <w:rPr>
                <w:lang w:eastAsia="ko-KR"/>
              </w:rPr>
              <w:t>SDO</w:t>
            </w:r>
          </w:p>
        </w:tc>
        <w:tc>
          <w:tcPr>
            <w:tcW w:w="1984" w:type="dxa"/>
            <w:shd w:val="clear" w:color="auto" w:fill="EEECE1"/>
            <w:vAlign w:val="center"/>
          </w:tcPr>
          <w:p w14:paraId="0B6DA7F6" w14:textId="77777777" w:rsidR="00E735F0" w:rsidRPr="00B76C92" w:rsidRDefault="00E735F0" w:rsidP="00D6069A">
            <w:pPr>
              <w:pStyle w:val="Tablehead"/>
              <w:rPr>
                <w:lang w:eastAsia="ko-KR"/>
              </w:rPr>
            </w:pPr>
            <w:r w:rsidRPr="00B76C92">
              <w:rPr>
                <w:lang w:eastAsia="ko-KR"/>
              </w:rPr>
              <w:t>Standard No.</w:t>
            </w:r>
          </w:p>
        </w:tc>
        <w:tc>
          <w:tcPr>
            <w:tcW w:w="6293" w:type="dxa"/>
            <w:shd w:val="clear" w:color="auto" w:fill="EEECE1"/>
            <w:vAlign w:val="center"/>
          </w:tcPr>
          <w:p w14:paraId="08D14344" w14:textId="77777777" w:rsidR="00E735F0" w:rsidRPr="00B76C92" w:rsidRDefault="00E735F0" w:rsidP="00D6069A">
            <w:pPr>
              <w:pStyle w:val="Tablehead"/>
              <w:rPr>
                <w:lang w:eastAsia="ko-KR"/>
              </w:rPr>
            </w:pPr>
            <w:r w:rsidRPr="00B76C92">
              <w:rPr>
                <w:lang w:eastAsia="ko-KR"/>
              </w:rPr>
              <w:t>Standard Title</w:t>
            </w:r>
          </w:p>
        </w:tc>
      </w:tr>
      <w:tr w:rsidR="00E735F0" w:rsidRPr="00B76C92" w14:paraId="335EDBB6" w14:textId="77777777" w:rsidTr="00D6069A">
        <w:trPr>
          <w:trHeight w:val="318"/>
          <w:jc w:val="center"/>
        </w:trPr>
        <w:tc>
          <w:tcPr>
            <w:tcW w:w="946" w:type="dxa"/>
            <w:vAlign w:val="center"/>
          </w:tcPr>
          <w:p w14:paraId="3EADF4A5" w14:textId="77777777" w:rsidR="00E735F0" w:rsidRPr="00B76C92" w:rsidRDefault="00E735F0" w:rsidP="00D6069A">
            <w:pPr>
              <w:pStyle w:val="Tabletext"/>
              <w:rPr>
                <w:lang w:eastAsia="ko-KR"/>
              </w:rPr>
            </w:pPr>
            <w:r w:rsidRPr="00B76C92">
              <w:rPr>
                <w:lang w:eastAsia="ko-KR"/>
              </w:rPr>
              <w:t>ARIB</w:t>
            </w:r>
          </w:p>
        </w:tc>
        <w:tc>
          <w:tcPr>
            <w:tcW w:w="1984" w:type="dxa"/>
            <w:vAlign w:val="center"/>
          </w:tcPr>
          <w:p w14:paraId="328F2AE5" w14:textId="77777777" w:rsidR="00E735F0" w:rsidRPr="00B76C92" w:rsidRDefault="00E735F0" w:rsidP="00D6069A">
            <w:pPr>
              <w:pStyle w:val="Tabletext"/>
              <w:rPr>
                <w:lang w:eastAsia="ko-KR"/>
              </w:rPr>
            </w:pPr>
            <w:r w:rsidRPr="00B76C92">
              <w:rPr>
                <w:lang w:eastAsia="ja-JP"/>
              </w:rPr>
              <w:t>STD-T111</w:t>
            </w:r>
          </w:p>
        </w:tc>
        <w:tc>
          <w:tcPr>
            <w:tcW w:w="6293" w:type="dxa"/>
            <w:vAlign w:val="center"/>
          </w:tcPr>
          <w:p w14:paraId="396D5B93" w14:textId="77777777" w:rsidR="00E735F0" w:rsidRPr="00B76C92" w:rsidRDefault="00E735F0" w:rsidP="00D6069A">
            <w:pPr>
              <w:pStyle w:val="Tabletext"/>
              <w:rPr>
                <w:lang w:eastAsia="ko-KR"/>
              </w:rPr>
            </w:pPr>
            <w:r w:rsidRPr="00B76C92">
              <w:rPr>
                <w:lang w:eastAsia="ja-JP"/>
              </w:rPr>
              <w:t>79 GHz Band High-Resolution Radar</w:t>
            </w:r>
          </w:p>
        </w:tc>
      </w:tr>
    </w:tbl>
    <w:p w14:paraId="591FAFA1" w14:textId="77777777" w:rsidR="00E735F0" w:rsidRPr="00B76C92" w:rsidRDefault="00E735F0" w:rsidP="00E735F0">
      <w:pPr>
        <w:pStyle w:val="Tablefin"/>
      </w:pPr>
    </w:p>
    <w:p w14:paraId="2FA19D83" w14:textId="77777777" w:rsidR="00E735F0" w:rsidRPr="00872CE2" w:rsidRDefault="00E735F0" w:rsidP="00E735F0">
      <w:pPr>
        <w:rPr>
          <w:i/>
        </w:rPr>
      </w:pPr>
      <w:r w:rsidRPr="00872CE2">
        <w:rPr>
          <w:i/>
        </w:rPr>
        <w:t>[Editor´s Note: Applications to be shifted to 8.1 overview].</w:t>
      </w:r>
    </w:p>
    <w:p w14:paraId="0840F097" w14:textId="77777777" w:rsidR="00243379" w:rsidRDefault="00243379">
      <w:pPr>
        <w:tabs>
          <w:tab w:val="clear" w:pos="1134"/>
          <w:tab w:val="clear" w:pos="1871"/>
          <w:tab w:val="clear" w:pos="2268"/>
        </w:tabs>
        <w:overflowPunct/>
        <w:autoSpaceDE/>
        <w:autoSpaceDN/>
        <w:adjustRightInd/>
        <w:spacing w:before="0"/>
        <w:textAlignment w:val="auto"/>
        <w:rPr>
          <w:b/>
        </w:rPr>
      </w:pPr>
      <w:r>
        <w:rPr>
          <w:b/>
        </w:rPr>
        <w:br w:type="page"/>
      </w:r>
    </w:p>
    <w:p w14:paraId="66248540" w14:textId="16424AEC" w:rsidR="00E735F0" w:rsidRPr="008A0EFB" w:rsidRDefault="00E735F0" w:rsidP="00243379">
      <w:pPr>
        <w:pStyle w:val="Headingb"/>
        <w:rPr>
          <w:lang w:val="en-GB"/>
        </w:rPr>
      </w:pPr>
      <w:r w:rsidRPr="008A0EFB">
        <w:rPr>
          <w:lang w:val="en-GB"/>
        </w:rPr>
        <w:lastRenderedPageBreak/>
        <w:t>Applications</w:t>
      </w:r>
    </w:p>
    <w:p w14:paraId="2218E036" w14:textId="77777777" w:rsidR="00E735F0" w:rsidRPr="00872CE2" w:rsidRDefault="00E735F0" w:rsidP="00E735F0">
      <w:pPr>
        <w:pStyle w:val="TableNo"/>
        <w:spacing w:before="240"/>
        <w:rPr>
          <w:lang w:eastAsia="ko-KR"/>
        </w:rPr>
      </w:pPr>
      <w:r w:rsidRPr="00872CE2">
        <w:t xml:space="preserve">Table </w:t>
      </w:r>
      <w:r w:rsidRPr="00872CE2">
        <w:rPr>
          <w:rFonts w:eastAsiaTheme="minorEastAsia"/>
          <w:lang w:eastAsia="ja-JP"/>
        </w:rPr>
        <w:t>[X]</w:t>
      </w:r>
    </w:p>
    <w:p w14:paraId="2F5E4A0A" w14:textId="7B19E95C" w:rsidR="00E735F0" w:rsidRPr="00872CE2" w:rsidRDefault="00E735F0" w:rsidP="00E735F0">
      <w:pPr>
        <w:pStyle w:val="Tabletitle"/>
        <w:rPr>
          <w:lang w:eastAsia="ja-JP"/>
        </w:rPr>
      </w:pPr>
      <w:r w:rsidRPr="00872CE2">
        <w:rPr>
          <w:lang w:eastAsia="ko-KR"/>
        </w:rPr>
        <w:t xml:space="preserve">Usage status of automotive radar in </w:t>
      </w:r>
      <w:r w:rsidRPr="00872CE2">
        <w:rPr>
          <w:lang w:eastAsia="ja-JP"/>
        </w:rPr>
        <w:t>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1842"/>
        <w:gridCol w:w="2665"/>
        <w:gridCol w:w="1701"/>
      </w:tblGrid>
      <w:tr w:rsidR="00E735F0" w:rsidRPr="00B76C92" w14:paraId="62FABD61" w14:textId="77777777" w:rsidTr="00F16559">
        <w:trPr>
          <w:cantSplit/>
          <w:trHeight w:val="20"/>
          <w:tblHeader/>
          <w:jc w:val="center"/>
        </w:trPr>
        <w:tc>
          <w:tcPr>
            <w:tcW w:w="1384" w:type="dxa"/>
            <w:shd w:val="clear" w:color="auto" w:fill="auto"/>
            <w:vAlign w:val="center"/>
          </w:tcPr>
          <w:p w14:paraId="4F4B33FA" w14:textId="77777777" w:rsidR="00E735F0" w:rsidRPr="00872CE2" w:rsidRDefault="00E735F0" w:rsidP="00F16559">
            <w:pPr>
              <w:pStyle w:val="Tablehead"/>
              <w:spacing w:before="40" w:after="40"/>
              <w:rPr>
                <w:rFonts w:eastAsia="Malgun Gothic"/>
                <w:snapToGrid w:val="0"/>
                <w:lang w:eastAsia="ko-KR"/>
              </w:rPr>
            </w:pPr>
            <w:r w:rsidRPr="00872CE2">
              <w:rPr>
                <w:snapToGrid w:val="0"/>
                <w:lang w:eastAsia="ko-KR"/>
              </w:rPr>
              <w:t>Country</w:t>
            </w:r>
          </w:p>
        </w:tc>
        <w:tc>
          <w:tcPr>
            <w:tcW w:w="1872" w:type="dxa"/>
            <w:shd w:val="clear" w:color="auto" w:fill="auto"/>
            <w:vAlign w:val="center"/>
          </w:tcPr>
          <w:p w14:paraId="1315EF91" w14:textId="77777777" w:rsidR="00E735F0" w:rsidRPr="00872CE2" w:rsidRDefault="00E735F0" w:rsidP="00F16559">
            <w:pPr>
              <w:pStyle w:val="Tablehead"/>
              <w:spacing w:before="40" w:after="40"/>
              <w:rPr>
                <w:rFonts w:eastAsia="Malgun Gothic"/>
                <w:snapToGrid w:val="0"/>
                <w:lang w:eastAsia="ko-KR"/>
              </w:rPr>
            </w:pPr>
            <w:r w:rsidRPr="00872CE2">
              <w:rPr>
                <w:snapToGrid w:val="0"/>
                <w:lang w:eastAsia="ko-KR"/>
              </w:rPr>
              <w:t>Frequenc</w:t>
            </w:r>
            <w:r w:rsidRPr="00872CE2">
              <w:rPr>
                <w:snapToGrid w:val="0"/>
                <w:lang w:eastAsia="ja-JP"/>
              </w:rPr>
              <w:t>y</w:t>
            </w:r>
            <w:r w:rsidRPr="00872CE2">
              <w:rPr>
                <w:rFonts w:eastAsia="Malgun Gothic"/>
                <w:snapToGrid w:val="0"/>
                <w:lang w:eastAsia="ko-KR"/>
              </w:rPr>
              <w:t xml:space="preserve"> </w:t>
            </w:r>
            <w:r w:rsidRPr="00872CE2">
              <w:rPr>
                <w:snapToGrid w:val="0"/>
                <w:lang w:eastAsia="ja-JP"/>
              </w:rPr>
              <w:t>Band</w:t>
            </w:r>
          </w:p>
        </w:tc>
        <w:tc>
          <w:tcPr>
            <w:tcW w:w="1842" w:type="dxa"/>
            <w:shd w:val="clear" w:color="auto" w:fill="auto"/>
            <w:vAlign w:val="center"/>
          </w:tcPr>
          <w:p w14:paraId="4B9436D0" w14:textId="77777777" w:rsidR="00E735F0" w:rsidRPr="00872CE2" w:rsidRDefault="00E735F0" w:rsidP="00F16559">
            <w:pPr>
              <w:pStyle w:val="Tablehead"/>
              <w:spacing w:before="40" w:after="40"/>
              <w:rPr>
                <w:snapToGrid w:val="0"/>
                <w:lang w:eastAsia="ko-KR"/>
              </w:rPr>
            </w:pPr>
            <w:r w:rsidRPr="00872CE2">
              <w:rPr>
                <w:snapToGrid w:val="0"/>
                <w:lang w:eastAsia="ko-KR"/>
              </w:rPr>
              <w:t>Technology/</w:t>
            </w:r>
            <w:r w:rsidRPr="00872CE2">
              <w:rPr>
                <w:snapToGrid w:val="0"/>
                <w:lang w:eastAsia="ko-KR"/>
              </w:rPr>
              <w:br/>
              <w:t>Standard</w:t>
            </w:r>
          </w:p>
        </w:tc>
        <w:tc>
          <w:tcPr>
            <w:tcW w:w="2665" w:type="dxa"/>
            <w:shd w:val="clear" w:color="auto" w:fill="auto"/>
            <w:vAlign w:val="center"/>
          </w:tcPr>
          <w:p w14:paraId="100798B1" w14:textId="77777777" w:rsidR="00E735F0" w:rsidRPr="00872CE2" w:rsidRDefault="00E735F0" w:rsidP="00F16559">
            <w:pPr>
              <w:pStyle w:val="Tablehead"/>
              <w:spacing w:before="40" w:after="40"/>
              <w:rPr>
                <w:snapToGrid w:val="0"/>
                <w:lang w:eastAsia="ko-KR"/>
              </w:rPr>
            </w:pPr>
            <w:r w:rsidRPr="00872CE2">
              <w:rPr>
                <w:snapToGrid w:val="0"/>
                <w:lang w:eastAsia="ko-KR"/>
              </w:rPr>
              <w:t>Service</w:t>
            </w:r>
          </w:p>
        </w:tc>
        <w:tc>
          <w:tcPr>
            <w:tcW w:w="1701" w:type="dxa"/>
            <w:shd w:val="clear" w:color="auto" w:fill="auto"/>
            <w:vAlign w:val="center"/>
          </w:tcPr>
          <w:p w14:paraId="0E796A96" w14:textId="77777777" w:rsidR="00E735F0" w:rsidRPr="00872CE2" w:rsidRDefault="00E735F0" w:rsidP="00F16559">
            <w:pPr>
              <w:pStyle w:val="Tablehead"/>
              <w:spacing w:before="40" w:after="40"/>
              <w:rPr>
                <w:snapToGrid w:val="0"/>
                <w:lang w:eastAsia="ko-KR"/>
              </w:rPr>
            </w:pPr>
            <w:r w:rsidRPr="00872CE2">
              <w:rPr>
                <w:snapToGrid w:val="0"/>
                <w:lang w:eastAsia="ko-KR"/>
              </w:rPr>
              <w:t>Deployment or plan Year</w:t>
            </w:r>
          </w:p>
        </w:tc>
      </w:tr>
      <w:tr w:rsidR="00E735F0" w:rsidRPr="00B76C92" w14:paraId="20A2131D" w14:textId="77777777" w:rsidTr="00F16559">
        <w:trPr>
          <w:cantSplit/>
          <w:trHeight w:val="20"/>
          <w:jc w:val="center"/>
        </w:trPr>
        <w:tc>
          <w:tcPr>
            <w:tcW w:w="1384" w:type="dxa"/>
            <w:vMerge w:val="restart"/>
            <w:shd w:val="clear" w:color="auto" w:fill="auto"/>
            <w:vAlign w:val="center"/>
          </w:tcPr>
          <w:p w14:paraId="4840179E" w14:textId="77777777" w:rsidR="00E735F0" w:rsidRPr="00872CE2" w:rsidRDefault="00E735F0" w:rsidP="00F16559">
            <w:pPr>
              <w:pStyle w:val="Tabletext"/>
              <w:jc w:val="center"/>
              <w:rPr>
                <w:snapToGrid w:val="0"/>
                <w:lang w:eastAsia="ko-KR"/>
              </w:rPr>
            </w:pPr>
            <w:r w:rsidRPr="00872CE2">
              <w:rPr>
                <w:snapToGrid w:val="0"/>
                <w:lang w:eastAsia="ko-KR"/>
              </w:rPr>
              <w:t>Australia</w:t>
            </w:r>
          </w:p>
        </w:tc>
        <w:tc>
          <w:tcPr>
            <w:tcW w:w="1872" w:type="dxa"/>
            <w:shd w:val="clear" w:color="auto" w:fill="auto"/>
            <w:vAlign w:val="center"/>
          </w:tcPr>
          <w:p w14:paraId="5DD6D905" w14:textId="77777777" w:rsidR="00E735F0" w:rsidRPr="00872CE2" w:rsidRDefault="00E735F0" w:rsidP="00F16559">
            <w:pPr>
              <w:pStyle w:val="Tabletext"/>
              <w:jc w:val="center"/>
              <w:rPr>
                <w:snapToGrid w:val="0"/>
                <w:lang w:eastAsia="ko-KR"/>
              </w:rPr>
            </w:pPr>
            <w:r w:rsidRPr="00872CE2">
              <w:rPr>
                <w:lang w:eastAsia="ko-KR"/>
              </w:rPr>
              <w:t>22–26.5 GHz</w:t>
            </w:r>
          </w:p>
        </w:tc>
        <w:tc>
          <w:tcPr>
            <w:tcW w:w="1842" w:type="dxa"/>
            <w:shd w:val="clear" w:color="auto" w:fill="auto"/>
            <w:vAlign w:val="center"/>
          </w:tcPr>
          <w:p w14:paraId="16507FBE" w14:textId="77777777" w:rsidR="00E735F0" w:rsidRPr="00872CE2" w:rsidRDefault="00E735F0" w:rsidP="00F16559">
            <w:pPr>
              <w:pStyle w:val="Tabletext"/>
              <w:rPr>
                <w:snapToGrid w:val="0"/>
                <w:lang w:eastAsia="ko-KR"/>
              </w:rPr>
            </w:pPr>
          </w:p>
        </w:tc>
        <w:tc>
          <w:tcPr>
            <w:tcW w:w="2665" w:type="dxa"/>
            <w:shd w:val="clear" w:color="auto" w:fill="auto"/>
            <w:vAlign w:val="center"/>
          </w:tcPr>
          <w:p w14:paraId="29415738" w14:textId="77777777" w:rsidR="00E735F0" w:rsidRPr="00872CE2" w:rsidRDefault="00E735F0" w:rsidP="00F16559">
            <w:pPr>
              <w:pStyle w:val="Tabletext"/>
              <w:rPr>
                <w:snapToGrid w:val="0"/>
                <w:lang w:eastAsia="ko-KR"/>
              </w:rPr>
            </w:pPr>
            <w:r w:rsidRPr="00872CE2">
              <w:rPr>
                <w:lang w:eastAsia="ja-JP"/>
              </w:rPr>
              <w:t>U</w:t>
            </w:r>
            <w:r w:rsidRPr="00872CE2">
              <w:rPr>
                <w:lang w:eastAsia="ko-KR"/>
              </w:rPr>
              <w:t>ltra-wideband short-range vehicle radar (UWB SRR) systems for collision avoidance</w:t>
            </w:r>
          </w:p>
        </w:tc>
        <w:tc>
          <w:tcPr>
            <w:tcW w:w="1701" w:type="dxa"/>
            <w:shd w:val="clear" w:color="auto" w:fill="auto"/>
            <w:vAlign w:val="center"/>
          </w:tcPr>
          <w:p w14:paraId="4ABBC5DA" w14:textId="77777777" w:rsidR="00E735F0" w:rsidRPr="00872CE2" w:rsidRDefault="00E735F0" w:rsidP="00F16559">
            <w:pPr>
              <w:pStyle w:val="Tabletext"/>
              <w:rPr>
                <w:snapToGrid w:val="0"/>
                <w:lang w:eastAsia="ko-KR"/>
              </w:rPr>
            </w:pPr>
            <w:r w:rsidRPr="00872CE2">
              <w:rPr>
                <w:snapToGrid w:val="0"/>
                <w:lang w:eastAsia="ko-KR"/>
              </w:rPr>
              <w:t>-</w:t>
            </w:r>
          </w:p>
        </w:tc>
      </w:tr>
      <w:tr w:rsidR="00E735F0" w:rsidRPr="008A0EFB" w14:paraId="5A58A2FD" w14:textId="77777777" w:rsidTr="00F16559">
        <w:trPr>
          <w:cantSplit/>
          <w:trHeight w:val="20"/>
          <w:jc w:val="center"/>
        </w:trPr>
        <w:tc>
          <w:tcPr>
            <w:tcW w:w="1384" w:type="dxa"/>
            <w:vMerge/>
            <w:shd w:val="clear" w:color="auto" w:fill="auto"/>
            <w:vAlign w:val="center"/>
          </w:tcPr>
          <w:p w14:paraId="04C40DFD"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70595D34" w14:textId="77777777" w:rsidR="00E735F0" w:rsidRPr="00872CE2" w:rsidRDefault="00E735F0" w:rsidP="00F16559">
            <w:pPr>
              <w:pStyle w:val="Tabletext"/>
              <w:jc w:val="center"/>
              <w:rPr>
                <w:snapToGrid w:val="0"/>
                <w:lang w:eastAsia="ko-KR"/>
              </w:rPr>
            </w:pPr>
            <w:r w:rsidRPr="00872CE2">
              <w:rPr>
                <w:lang w:eastAsia="ko-KR"/>
              </w:rPr>
              <w:t>76–77 GHz</w:t>
            </w:r>
          </w:p>
        </w:tc>
        <w:tc>
          <w:tcPr>
            <w:tcW w:w="1842" w:type="dxa"/>
            <w:shd w:val="clear" w:color="auto" w:fill="auto"/>
            <w:vAlign w:val="center"/>
          </w:tcPr>
          <w:p w14:paraId="2F5979DF" w14:textId="77777777" w:rsidR="00E735F0" w:rsidRPr="00872CE2" w:rsidRDefault="00E735F0" w:rsidP="00F16559">
            <w:pPr>
              <w:pStyle w:val="Tabletext"/>
              <w:rPr>
                <w:snapToGrid w:val="0"/>
                <w:lang w:eastAsia="ko-KR"/>
              </w:rPr>
            </w:pPr>
          </w:p>
        </w:tc>
        <w:tc>
          <w:tcPr>
            <w:tcW w:w="2665" w:type="dxa"/>
            <w:shd w:val="clear" w:color="auto" w:fill="auto"/>
            <w:vAlign w:val="center"/>
          </w:tcPr>
          <w:p w14:paraId="16A51BBB" w14:textId="77777777" w:rsidR="00E735F0" w:rsidRPr="00872CE2" w:rsidRDefault="00E735F0" w:rsidP="00F16559">
            <w:pPr>
              <w:pStyle w:val="Tabletext"/>
              <w:rPr>
                <w:snapToGrid w:val="0"/>
                <w:lang w:val="fr-CH" w:eastAsia="ko-KR"/>
              </w:rPr>
            </w:pPr>
            <w:r w:rsidRPr="00872CE2">
              <w:rPr>
                <w:lang w:val="fr-CH" w:eastAsia="ja-JP"/>
              </w:rPr>
              <w:t>L</w:t>
            </w:r>
            <w:r w:rsidRPr="00872CE2">
              <w:rPr>
                <w:lang w:val="fr-CH" w:eastAsia="ko-KR"/>
              </w:rPr>
              <w:t>ong-range vehicle radar (intelligent cruise control)</w:t>
            </w:r>
          </w:p>
        </w:tc>
        <w:tc>
          <w:tcPr>
            <w:tcW w:w="1701" w:type="dxa"/>
            <w:shd w:val="clear" w:color="auto" w:fill="auto"/>
            <w:vAlign w:val="center"/>
          </w:tcPr>
          <w:p w14:paraId="5725A5DB" w14:textId="77777777" w:rsidR="00E735F0" w:rsidRPr="00872CE2" w:rsidRDefault="00E735F0" w:rsidP="00F16559">
            <w:pPr>
              <w:pStyle w:val="Tabletext"/>
              <w:rPr>
                <w:snapToGrid w:val="0"/>
                <w:lang w:val="fr-CH" w:eastAsia="ko-KR"/>
              </w:rPr>
            </w:pPr>
          </w:p>
        </w:tc>
      </w:tr>
      <w:tr w:rsidR="00E735F0" w:rsidRPr="00B76C92" w14:paraId="55AD3BCC" w14:textId="77777777" w:rsidTr="00F16559">
        <w:trPr>
          <w:cantSplit/>
          <w:trHeight w:val="20"/>
          <w:jc w:val="center"/>
        </w:trPr>
        <w:tc>
          <w:tcPr>
            <w:tcW w:w="1384" w:type="dxa"/>
            <w:vMerge w:val="restart"/>
            <w:shd w:val="clear" w:color="auto" w:fill="auto"/>
            <w:vAlign w:val="center"/>
          </w:tcPr>
          <w:p w14:paraId="1571BB59" w14:textId="77777777" w:rsidR="00E735F0" w:rsidRPr="00872CE2" w:rsidRDefault="00E735F0" w:rsidP="00F16559">
            <w:pPr>
              <w:pStyle w:val="Tabletext"/>
              <w:jc w:val="center"/>
              <w:rPr>
                <w:snapToGrid w:val="0"/>
                <w:lang w:eastAsia="ko-KR"/>
              </w:rPr>
            </w:pPr>
            <w:r w:rsidRPr="00872CE2">
              <w:rPr>
                <w:snapToGrid w:val="0"/>
                <w:lang w:eastAsia="ko-KR"/>
              </w:rPr>
              <w:t>China</w:t>
            </w:r>
          </w:p>
        </w:tc>
        <w:tc>
          <w:tcPr>
            <w:tcW w:w="1872" w:type="dxa"/>
            <w:shd w:val="clear" w:color="auto" w:fill="auto"/>
            <w:vAlign w:val="center"/>
          </w:tcPr>
          <w:p w14:paraId="472D0D57" w14:textId="77777777" w:rsidR="00E735F0" w:rsidRPr="00872CE2" w:rsidRDefault="00E735F0" w:rsidP="00F16559">
            <w:pPr>
              <w:pStyle w:val="Tabletext"/>
              <w:jc w:val="center"/>
              <w:rPr>
                <w:snapToGrid w:val="0"/>
                <w:lang w:eastAsia="ko-KR"/>
              </w:rPr>
            </w:pPr>
            <w:r w:rsidRPr="00872CE2">
              <w:rPr>
                <w:snapToGrid w:val="0"/>
                <w:lang w:eastAsia="zh-CN"/>
              </w:rPr>
              <w:t>76-77</w:t>
            </w:r>
            <w:r w:rsidRPr="00872CE2">
              <w:rPr>
                <w:snapToGrid w:val="0"/>
                <w:lang w:eastAsia="ko-KR"/>
              </w:rPr>
              <w:t xml:space="preserve"> GHz</w:t>
            </w:r>
          </w:p>
        </w:tc>
        <w:tc>
          <w:tcPr>
            <w:tcW w:w="1842" w:type="dxa"/>
            <w:shd w:val="clear" w:color="auto" w:fill="auto"/>
            <w:vAlign w:val="center"/>
          </w:tcPr>
          <w:p w14:paraId="26658B70" w14:textId="77777777" w:rsidR="00E735F0" w:rsidRPr="00872CE2" w:rsidRDefault="00E735F0" w:rsidP="00F16559">
            <w:pPr>
              <w:pStyle w:val="Tabletext"/>
              <w:rPr>
                <w:snapToGrid w:val="0"/>
                <w:lang w:eastAsia="ko-KR"/>
              </w:rPr>
            </w:pPr>
            <w:r w:rsidRPr="00872CE2">
              <w:rPr>
                <w:snapToGrid w:val="0"/>
                <w:lang w:eastAsia="zh-CN"/>
              </w:rPr>
              <w:t>Radar</w:t>
            </w:r>
          </w:p>
        </w:tc>
        <w:tc>
          <w:tcPr>
            <w:tcW w:w="2665" w:type="dxa"/>
            <w:shd w:val="clear" w:color="auto" w:fill="auto"/>
            <w:vAlign w:val="center"/>
          </w:tcPr>
          <w:p w14:paraId="20A31072" w14:textId="77777777" w:rsidR="00E735F0" w:rsidRPr="00872CE2" w:rsidRDefault="00E735F0" w:rsidP="00F16559">
            <w:pPr>
              <w:pStyle w:val="Tabletext"/>
              <w:rPr>
                <w:snapToGrid w:val="0"/>
                <w:lang w:eastAsia="ko-KR"/>
              </w:rPr>
            </w:pPr>
            <w:r w:rsidRPr="00872CE2">
              <w:rPr>
                <w:snapToGrid w:val="0"/>
                <w:lang w:eastAsia="zh-CN"/>
              </w:rPr>
              <w:t>Vehicular range radar</w:t>
            </w:r>
          </w:p>
        </w:tc>
        <w:tc>
          <w:tcPr>
            <w:tcW w:w="1701" w:type="dxa"/>
            <w:shd w:val="clear" w:color="auto" w:fill="auto"/>
            <w:vAlign w:val="center"/>
          </w:tcPr>
          <w:p w14:paraId="2ABAA734" w14:textId="77777777" w:rsidR="00E735F0" w:rsidRPr="00872CE2" w:rsidRDefault="00E735F0" w:rsidP="00F16559">
            <w:pPr>
              <w:pStyle w:val="Tabletext"/>
              <w:rPr>
                <w:snapToGrid w:val="0"/>
                <w:lang w:eastAsia="zh-CN"/>
              </w:rPr>
            </w:pPr>
            <w:r w:rsidRPr="00872CE2">
              <w:rPr>
                <w:snapToGrid w:val="0"/>
                <w:lang w:eastAsia="zh-CN"/>
              </w:rPr>
              <w:t>Enacted in 2005</w:t>
            </w:r>
          </w:p>
        </w:tc>
      </w:tr>
      <w:tr w:rsidR="00E735F0" w:rsidRPr="00B76C92" w14:paraId="6A71285D" w14:textId="77777777" w:rsidTr="00F16559">
        <w:trPr>
          <w:cantSplit/>
          <w:trHeight w:val="20"/>
          <w:jc w:val="center"/>
        </w:trPr>
        <w:tc>
          <w:tcPr>
            <w:tcW w:w="1384" w:type="dxa"/>
            <w:vMerge/>
            <w:shd w:val="clear" w:color="auto" w:fill="auto"/>
            <w:vAlign w:val="center"/>
          </w:tcPr>
          <w:p w14:paraId="71DBED01"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1D202EC9" w14:textId="77777777" w:rsidR="00E735F0" w:rsidRPr="00872CE2" w:rsidRDefault="00E735F0" w:rsidP="00F16559">
            <w:pPr>
              <w:pStyle w:val="Tabletext"/>
              <w:jc w:val="center"/>
              <w:rPr>
                <w:snapToGrid w:val="0"/>
                <w:lang w:eastAsia="zh-CN"/>
              </w:rPr>
            </w:pPr>
            <w:r w:rsidRPr="00872CE2">
              <w:rPr>
                <w:snapToGrid w:val="0"/>
                <w:lang w:eastAsia="zh-CN"/>
              </w:rPr>
              <w:t>24.25-26.65 GHz</w:t>
            </w:r>
          </w:p>
        </w:tc>
        <w:tc>
          <w:tcPr>
            <w:tcW w:w="1842" w:type="dxa"/>
            <w:shd w:val="clear" w:color="auto" w:fill="auto"/>
            <w:vAlign w:val="center"/>
          </w:tcPr>
          <w:p w14:paraId="76AF8C63" w14:textId="77777777" w:rsidR="00E735F0" w:rsidRPr="00872CE2" w:rsidRDefault="00E735F0" w:rsidP="00F16559">
            <w:pPr>
              <w:pStyle w:val="Tabletext"/>
              <w:rPr>
                <w:snapToGrid w:val="0"/>
                <w:lang w:eastAsia="zh-CN"/>
              </w:rPr>
            </w:pPr>
            <w:r w:rsidRPr="00872CE2">
              <w:rPr>
                <w:snapToGrid w:val="0"/>
                <w:lang w:eastAsia="zh-CN"/>
              </w:rPr>
              <w:t>Radar</w:t>
            </w:r>
          </w:p>
        </w:tc>
        <w:tc>
          <w:tcPr>
            <w:tcW w:w="2665" w:type="dxa"/>
            <w:shd w:val="clear" w:color="auto" w:fill="auto"/>
            <w:vAlign w:val="center"/>
          </w:tcPr>
          <w:p w14:paraId="47A9BB15" w14:textId="77777777" w:rsidR="00E735F0" w:rsidRPr="00872CE2" w:rsidRDefault="00E735F0" w:rsidP="00F16559">
            <w:pPr>
              <w:pStyle w:val="Tabletext"/>
              <w:rPr>
                <w:snapToGrid w:val="0"/>
                <w:lang w:eastAsia="zh-CN"/>
              </w:rPr>
            </w:pPr>
            <w:r w:rsidRPr="00872CE2">
              <w:rPr>
                <w:snapToGrid w:val="0"/>
                <w:lang w:eastAsia="zh-CN"/>
              </w:rPr>
              <w:t>Vehicular range radar</w:t>
            </w:r>
          </w:p>
        </w:tc>
        <w:tc>
          <w:tcPr>
            <w:tcW w:w="1701" w:type="dxa"/>
            <w:shd w:val="clear" w:color="auto" w:fill="auto"/>
            <w:vAlign w:val="center"/>
          </w:tcPr>
          <w:p w14:paraId="557AFE0D" w14:textId="77777777" w:rsidR="00E735F0" w:rsidRPr="00872CE2" w:rsidRDefault="00E735F0" w:rsidP="00F16559">
            <w:pPr>
              <w:pStyle w:val="Tabletext"/>
              <w:rPr>
                <w:snapToGrid w:val="0"/>
                <w:lang w:eastAsia="zh-CN"/>
              </w:rPr>
            </w:pPr>
            <w:r w:rsidRPr="00872CE2">
              <w:rPr>
                <w:snapToGrid w:val="0"/>
                <w:lang w:eastAsia="zh-CN"/>
              </w:rPr>
              <w:t>Enacted in 2012</w:t>
            </w:r>
          </w:p>
        </w:tc>
      </w:tr>
      <w:tr w:rsidR="00E735F0" w:rsidRPr="00B76C92" w14:paraId="3D594541" w14:textId="77777777" w:rsidTr="00F16559">
        <w:trPr>
          <w:cantSplit/>
          <w:trHeight w:val="20"/>
          <w:jc w:val="center"/>
        </w:trPr>
        <w:tc>
          <w:tcPr>
            <w:tcW w:w="1384" w:type="dxa"/>
            <w:shd w:val="clear" w:color="auto" w:fill="auto"/>
            <w:vAlign w:val="center"/>
          </w:tcPr>
          <w:p w14:paraId="12266A5B" w14:textId="77777777" w:rsidR="00E735F0" w:rsidRPr="00872CE2" w:rsidRDefault="00E735F0" w:rsidP="00F16559">
            <w:pPr>
              <w:pStyle w:val="Tabletext"/>
              <w:jc w:val="center"/>
              <w:rPr>
                <w:snapToGrid w:val="0"/>
                <w:lang w:eastAsia="ko-KR"/>
              </w:rPr>
            </w:pPr>
            <w:r w:rsidRPr="00872CE2">
              <w:rPr>
                <w:snapToGrid w:val="0"/>
                <w:lang w:eastAsia="ko-KR"/>
              </w:rPr>
              <w:t>Hong Kong</w:t>
            </w:r>
          </w:p>
        </w:tc>
        <w:tc>
          <w:tcPr>
            <w:tcW w:w="1872" w:type="dxa"/>
            <w:shd w:val="clear" w:color="auto" w:fill="auto"/>
            <w:vAlign w:val="center"/>
          </w:tcPr>
          <w:p w14:paraId="66CACE1E" w14:textId="77777777" w:rsidR="00E735F0" w:rsidRPr="00872CE2" w:rsidRDefault="00E735F0" w:rsidP="00F16559">
            <w:pPr>
              <w:pStyle w:val="Tabletext"/>
              <w:jc w:val="center"/>
              <w:rPr>
                <w:snapToGrid w:val="0"/>
                <w:lang w:eastAsia="ko-KR"/>
              </w:rPr>
            </w:pPr>
            <w:r w:rsidRPr="00872CE2">
              <w:rPr>
                <w:snapToGrid w:val="0"/>
                <w:lang w:eastAsia="ko-KR"/>
              </w:rPr>
              <w:t>76–77 GHz</w:t>
            </w:r>
          </w:p>
        </w:tc>
        <w:tc>
          <w:tcPr>
            <w:tcW w:w="1842" w:type="dxa"/>
            <w:shd w:val="clear" w:color="auto" w:fill="auto"/>
            <w:vAlign w:val="center"/>
          </w:tcPr>
          <w:p w14:paraId="0D52436C" w14:textId="77777777" w:rsidR="00E735F0" w:rsidRPr="00872CE2" w:rsidRDefault="00E735F0" w:rsidP="00F16559">
            <w:pPr>
              <w:pStyle w:val="Tabletext"/>
              <w:rPr>
                <w:snapToGrid w:val="0"/>
                <w:lang w:eastAsia="ko-KR"/>
              </w:rPr>
            </w:pPr>
            <w:r w:rsidRPr="00872CE2">
              <w:rPr>
                <w:snapToGrid w:val="0"/>
                <w:lang w:eastAsia="ko-KR"/>
              </w:rPr>
              <w:t>Exemption from licensing order</w:t>
            </w:r>
          </w:p>
        </w:tc>
        <w:tc>
          <w:tcPr>
            <w:tcW w:w="2665" w:type="dxa"/>
            <w:shd w:val="clear" w:color="auto" w:fill="auto"/>
            <w:vAlign w:val="center"/>
          </w:tcPr>
          <w:p w14:paraId="27F136A4" w14:textId="77777777" w:rsidR="00E735F0" w:rsidRPr="00872CE2" w:rsidRDefault="00E735F0" w:rsidP="00F16559">
            <w:pPr>
              <w:pStyle w:val="Tabletext"/>
              <w:rPr>
                <w:snapToGrid w:val="0"/>
                <w:lang w:eastAsia="ko-KR"/>
              </w:rPr>
            </w:pPr>
            <w:r w:rsidRPr="00872CE2">
              <w:rPr>
                <w:snapToGrid w:val="0"/>
                <w:lang w:eastAsia="ko-KR"/>
              </w:rPr>
              <w:t>Vehicular radar systems</w:t>
            </w:r>
          </w:p>
        </w:tc>
        <w:tc>
          <w:tcPr>
            <w:tcW w:w="1701" w:type="dxa"/>
            <w:shd w:val="clear" w:color="auto" w:fill="auto"/>
            <w:vAlign w:val="center"/>
          </w:tcPr>
          <w:p w14:paraId="6BC9F217" w14:textId="77777777" w:rsidR="00E735F0" w:rsidRPr="00872CE2" w:rsidRDefault="00E735F0" w:rsidP="00F16559">
            <w:pPr>
              <w:pStyle w:val="Tabletext"/>
              <w:rPr>
                <w:snapToGrid w:val="0"/>
                <w:lang w:eastAsia="ko-KR"/>
              </w:rPr>
            </w:pPr>
            <w:r w:rsidRPr="00872CE2">
              <w:rPr>
                <w:snapToGrid w:val="0"/>
                <w:lang w:eastAsia="ko-KR"/>
              </w:rPr>
              <w:t>2005</w:t>
            </w:r>
          </w:p>
        </w:tc>
      </w:tr>
      <w:tr w:rsidR="00E735F0" w:rsidRPr="00B76C92" w14:paraId="48D6D22D" w14:textId="77777777" w:rsidTr="00F16559">
        <w:trPr>
          <w:cantSplit/>
          <w:trHeight w:val="20"/>
          <w:jc w:val="center"/>
        </w:trPr>
        <w:tc>
          <w:tcPr>
            <w:tcW w:w="1384" w:type="dxa"/>
            <w:vMerge w:val="restart"/>
            <w:shd w:val="clear" w:color="auto" w:fill="auto"/>
            <w:vAlign w:val="center"/>
          </w:tcPr>
          <w:p w14:paraId="24C2B3D8" w14:textId="77777777" w:rsidR="00E735F0" w:rsidRPr="00872CE2" w:rsidRDefault="00E735F0" w:rsidP="00F16559">
            <w:pPr>
              <w:pStyle w:val="Tabletext"/>
              <w:jc w:val="center"/>
              <w:rPr>
                <w:snapToGrid w:val="0"/>
                <w:lang w:eastAsia="ko-KR"/>
              </w:rPr>
            </w:pPr>
            <w:r w:rsidRPr="00872CE2">
              <w:rPr>
                <w:snapToGrid w:val="0"/>
                <w:lang w:eastAsia="ko-KR"/>
              </w:rPr>
              <w:t>Japan</w:t>
            </w:r>
          </w:p>
        </w:tc>
        <w:tc>
          <w:tcPr>
            <w:tcW w:w="1872" w:type="dxa"/>
            <w:shd w:val="clear" w:color="auto" w:fill="auto"/>
            <w:vAlign w:val="center"/>
          </w:tcPr>
          <w:p w14:paraId="5C7A2827" w14:textId="77777777" w:rsidR="00E735F0" w:rsidRPr="00872CE2" w:rsidRDefault="00E735F0" w:rsidP="00F16559">
            <w:pPr>
              <w:pStyle w:val="Tabletext"/>
              <w:jc w:val="center"/>
              <w:rPr>
                <w:snapToGrid w:val="0"/>
                <w:lang w:eastAsia="ko-KR"/>
              </w:rPr>
            </w:pPr>
            <w:r w:rsidRPr="00872CE2">
              <w:rPr>
                <w:snapToGrid w:val="0"/>
                <w:lang w:eastAsia="ja-JP"/>
              </w:rPr>
              <w:t>22-29</w:t>
            </w:r>
            <w:r w:rsidRPr="00872CE2">
              <w:rPr>
                <w:snapToGrid w:val="0"/>
                <w:lang w:eastAsia="ko-KR"/>
              </w:rPr>
              <w:t xml:space="preserve"> GHz</w:t>
            </w:r>
          </w:p>
        </w:tc>
        <w:tc>
          <w:tcPr>
            <w:tcW w:w="1842" w:type="dxa"/>
            <w:vMerge w:val="restart"/>
            <w:shd w:val="clear" w:color="auto" w:fill="auto"/>
            <w:vAlign w:val="center"/>
          </w:tcPr>
          <w:p w14:paraId="55635355" w14:textId="77777777" w:rsidR="00E735F0" w:rsidRPr="00872CE2" w:rsidRDefault="00E735F0" w:rsidP="00F16559">
            <w:pPr>
              <w:pStyle w:val="Tabletext"/>
              <w:rPr>
                <w:snapToGrid w:val="0"/>
                <w:lang w:eastAsia="ko-KR"/>
              </w:rPr>
            </w:pPr>
            <w:r w:rsidRPr="00872CE2">
              <w:rPr>
                <w:snapToGrid w:val="0"/>
                <w:lang w:eastAsia="ja-JP"/>
              </w:rPr>
              <w:t>Quasi</w:t>
            </w:r>
            <w:r w:rsidRPr="00872CE2">
              <w:rPr>
                <w:snapToGrid w:val="0"/>
                <w:lang w:eastAsia="ko-KR"/>
              </w:rPr>
              <w:t>-millimetre and millimetre wave system</w:t>
            </w:r>
          </w:p>
        </w:tc>
        <w:tc>
          <w:tcPr>
            <w:tcW w:w="2665" w:type="dxa"/>
            <w:vMerge w:val="restart"/>
            <w:shd w:val="clear" w:color="auto" w:fill="auto"/>
            <w:vAlign w:val="center"/>
          </w:tcPr>
          <w:p w14:paraId="5E80C4AF" w14:textId="77777777" w:rsidR="00E735F0" w:rsidRPr="00872CE2" w:rsidRDefault="00E735F0" w:rsidP="00F16559">
            <w:pPr>
              <w:pStyle w:val="Tabletext"/>
              <w:rPr>
                <w:snapToGrid w:val="0"/>
                <w:lang w:eastAsia="ko-KR"/>
              </w:rPr>
            </w:pPr>
            <w:r w:rsidRPr="00872CE2">
              <w:rPr>
                <w:snapToGrid w:val="0"/>
                <w:lang w:eastAsia="ko-KR"/>
              </w:rPr>
              <w:t>Detect  obstacles (Sensor)</w:t>
            </w:r>
          </w:p>
        </w:tc>
        <w:tc>
          <w:tcPr>
            <w:tcW w:w="1701" w:type="dxa"/>
            <w:shd w:val="clear" w:color="auto" w:fill="auto"/>
            <w:vAlign w:val="center"/>
          </w:tcPr>
          <w:p w14:paraId="0D06617E" w14:textId="77777777" w:rsidR="00E735F0" w:rsidRPr="00872CE2" w:rsidRDefault="00E735F0" w:rsidP="00F16559">
            <w:pPr>
              <w:pStyle w:val="Tabletext"/>
              <w:rPr>
                <w:snapToGrid w:val="0"/>
                <w:lang w:eastAsia="ko-KR"/>
              </w:rPr>
            </w:pPr>
            <w:r w:rsidRPr="00872CE2">
              <w:rPr>
                <w:snapToGrid w:val="0"/>
                <w:lang w:eastAsia="ko-KR"/>
              </w:rPr>
              <w:t>Enacted in 2010</w:t>
            </w:r>
          </w:p>
        </w:tc>
      </w:tr>
      <w:tr w:rsidR="00E735F0" w:rsidRPr="00B76C92" w14:paraId="13CCD058" w14:textId="77777777" w:rsidTr="00F16559">
        <w:trPr>
          <w:cantSplit/>
          <w:trHeight w:val="20"/>
          <w:jc w:val="center"/>
        </w:trPr>
        <w:tc>
          <w:tcPr>
            <w:tcW w:w="1384" w:type="dxa"/>
            <w:vMerge/>
            <w:shd w:val="clear" w:color="auto" w:fill="auto"/>
            <w:vAlign w:val="center"/>
          </w:tcPr>
          <w:p w14:paraId="7449D30C"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4F32773C" w14:textId="77777777" w:rsidR="00E735F0" w:rsidRPr="00872CE2" w:rsidRDefault="00E735F0" w:rsidP="00F16559">
            <w:pPr>
              <w:pStyle w:val="Tabletext"/>
              <w:jc w:val="center"/>
              <w:rPr>
                <w:snapToGrid w:val="0"/>
                <w:lang w:eastAsia="ko-KR"/>
              </w:rPr>
            </w:pPr>
            <w:r w:rsidRPr="00872CE2">
              <w:rPr>
                <w:snapToGrid w:val="0"/>
                <w:lang w:eastAsia="ko-KR"/>
              </w:rPr>
              <w:t>60</w:t>
            </w:r>
            <w:r w:rsidRPr="00872CE2">
              <w:rPr>
                <w:snapToGrid w:val="0"/>
                <w:lang w:eastAsia="ja-JP"/>
              </w:rPr>
              <w:t>.5</w:t>
            </w:r>
            <w:r w:rsidRPr="00872CE2">
              <w:rPr>
                <w:snapToGrid w:val="0"/>
                <w:lang w:eastAsia="ko-KR"/>
              </w:rPr>
              <w:t xml:space="preserve"> GHz/76</w:t>
            </w:r>
            <w:r w:rsidRPr="00872CE2">
              <w:rPr>
                <w:snapToGrid w:val="0"/>
                <w:lang w:eastAsia="ja-JP"/>
              </w:rPr>
              <w:t>.5</w:t>
            </w:r>
            <w:r w:rsidRPr="00872CE2">
              <w:rPr>
                <w:snapToGrid w:val="0"/>
                <w:lang w:eastAsia="ko-KR"/>
              </w:rPr>
              <w:t xml:space="preserve"> GHz</w:t>
            </w:r>
          </w:p>
        </w:tc>
        <w:tc>
          <w:tcPr>
            <w:tcW w:w="1842" w:type="dxa"/>
            <w:vMerge/>
            <w:shd w:val="clear" w:color="auto" w:fill="auto"/>
            <w:vAlign w:val="center"/>
          </w:tcPr>
          <w:p w14:paraId="5E1506A5" w14:textId="77777777" w:rsidR="00E735F0" w:rsidRPr="00872CE2" w:rsidRDefault="00E735F0" w:rsidP="00F16559">
            <w:pPr>
              <w:pStyle w:val="Tabletext"/>
              <w:rPr>
                <w:snapToGrid w:val="0"/>
                <w:lang w:eastAsia="ko-KR"/>
              </w:rPr>
            </w:pPr>
          </w:p>
        </w:tc>
        <w:tc>
          <w:tcPr>
            <w:tcW w:w="2665" w:type="dxa"/>
            <w:vMerge/>
            <w:shd w:val="clear" w:color="auto" w:fill="auto"/>
            <w:vAlign w:val="center"/>
          </w:tcPr>
          <w:p w14:paraId="67ACDD94" w14:textId="77777777" w:rsidR="00E735F0" w:rsidRPr="00872CE2" w:rsidRDefault="00E735F0" w:rsidP="00F16559">
            <w:pPr>
              <w:pStyle w:val="Tabletext"/>
              <w:rPr>
                <w:snapToGrid w:val="0"/>
                <w:lang w:eastAsia="ko-KR"/>
              </w:rPr>
            </w:pPr>
          </w:p>
        </w:tc>
        <w:tc>
          <w:tcPr>
            <w:tcW w:w="1701" w:type="dxa"/>
            <w:shd w:val="clear" w:color="auto" w:fill="auto"/>
            <w:vAlign w:val="center"/>
          </w:tcPr>
          <w:p w14:paraId="6DBD5759" w14:textId="77777777" w:rsidR="00E735F0" w:rsidRPr="00872CE2" w:rsidRDefault="00E735F0" w:rsidP="00F16559">
            <w:pPr>
              <w:pStyle w:val="Tabletext"/>
              <w:rPr>
                <w:snapToGrid w:val="0"/>
                <w:lang w:eastAsia="ko-KR"/>
              </w:rPr>
            </w:pPr>
            <w:r w:rsidRPr="00872CE2">
              <w:rPr>
                <w:snapToGrid w:val="0"/>
                <w:lang w:eastAsia="ko-KR"/>
              </w:rPr>
              <w:t>Enacted in 1997</w:t>
            </w:r>
          </w:p>
        </w:tc>
      </w:tr>
      <w:tr w:rsidR="00E735F0" w:rsidRPr="00B76C92" w14:paraId="4A5A6A33" w14:textId="77777777" w:rsidTr="00F16559">
        <w:trPr>
          <w:cantSplit/>
          <w:trHeight w:val="20"/>
          <w:jc w:val="center"/>
        </w:trPr>
        <w:tc>
          <w:tcPr>
            <w:tcW w:w="1384" w:type="dxa"/>
            <w:vMerge/>
            <w:shd w:val="clear" w:color="auto" w:fill="auto"/>
            <w:vAlign w:val="center"/>
          </w:tcPr>
          <w:p w14:paraId="33617FBC"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3E6E18E0" w14:textId="77777777" w:rsidR="00E735F0" w:rsidRPr="00872CE2" w:rsidRDefault="00E735F0" w:rsidP="00F16559">
            <w:pPr>
              <w:pStyle w:val="Tabletext"/>
              <w:jc w:val="center"/>
              <w:rPr>
                <w:snapToGrid w:val="0"/>
                <w:lang w:eastAsia="ko-KR"/>
              </w:rPr>
            </w:pPr>
            <w:r w:rsidRPr="00872CE2">
              <w:rPr>
                <w:snapToGrid w:val="0"/>
                <w:lang w:eastAsia="ko-KR"/>
              </w:rPr>
              <w:t>78-81 GHz</w:t>
            </w:r>
          </w:p>
        </w:tc>
        <w:tc>
          <w:tcPr>
            <w:tcW w:w="1842" w:type="dxa"/>
            <w:vMerge/>
            <w:shd w:val="clear" w:color="auto" w:fill="auto"/>
            <w:vAlign w:val="center"/>
          </w:tcPr>
          <w:p w14:paraId="20BD3174" w14:textId="77777777" w:rsidR="00E735F0" w:rsidRPr="00872CE2" w:rsidRDefault="00E735F0" w:rsidP="00F16559">
            <w:pPr>
              <w:pStyle w:val="Tabletext"/>
              <w:rPr>
                <w:snapToGrid w:val="0"/>
                <w:lang w:eastAsia="ko-KR"/>
              </w:rPr>
            </w:pPr>
          </w:p>
        </w:tc>
        <w:tc>
          <w:tcPr>
            <w:tcW w:w="2665" w:type="dxa"/>
            <w:vMerge/>
            <w:shd w:val="clear" w:color="auto" w:fill="auto"/>
            <w:vAlign w:val="center"/>
          </w:tcPr>
          <w:p w14:paraId="151EEE15" w14:textId="77777777" w:rsidR="00E735F0" w:rsidRPr="00872CE2" w:rsidRDefault="00E735F0" w:rsidP="00F16559">
            <w:pPr>
              <w:pStyle w:val="Tabletext"/>
              <w:rPr>
                <w:snapToGrid w:val="0"/>
                <w:lang w:eastAsia="ko-KR"/>
              </w:rPr>
            </w:pPr>
          </w:p>
        </w:tc>
        <w:tc>
          <w:tcPr>
            <w:tcW w:w="1701" w:type="dxa"/>
            <w:shd w:val="clear" w:color="auto" w:fill="auto"/>
            <w:vAlign w:val="center"/>
          </w:tcPr>
          <w:p w14:paraId="5EA06548" w14:textId="77777777" w:rsidR="00E735F0" w:rsidRPr="00872CE2" w:rsidRDefault="00E735F0" w:rsidP="00F16559">
            <w:pPr>
              <w:pStyle w:val="Tabletext"/>
              <w:rPr>
                <w:snapToGrid w:val="0"/>
                <w:lang w:eastAsia="ko-KR"/>
              </w:rPr>
            </w:pPr>
            <w:r w:rsidRPr="00872CE2">
              <w:rPr>
                <w:snapToGrid w:val="0"/>
                <w:lang w:eastAsia="ko-KR"/>
              </w:rPr>
              <w:t>Enacted in 2012</w:t>
            </w:r>
          </w:p>
        </w:tc>
      </w:tr>
      <w:tr w:rsidR="00E735F0" w:rsidRPr="00B76C92" w14:paraId="401FF0DC" w14:textId="77777777" w:rsidTr="00F16559">
        <w:trPr>
          <w:cantSplit/>
          <w:trHeight w:val="20"/>
          <w:jc w:val="center"/>
        </w:trPr>
        <w:tc>
          <w:tcPr>
            <w:tcW w:w="1384" w:type="dxa"/>
            <w:vMerge w:val="restart"/>
            <w:shd w:val="clear" w:color="auto" w:fill="auto"/>
            <w:vAlign w:val="center"/>
          </w:tcPr>
          <w:p w14:paraId="09A907B7" w14:textId="77777777" w:rsidR="00E735F0" w:rsidRPr="00872CE2" w:rsidRDefault="00E735F0" w:rsidP="00F16559">
            <w:pPr>
              <w:pStyle w:val="Tabletext"/>
              <w:jc w:val="center"/>
              <w:rPr>
                <w:snapToGrid w:val="0"/>
                <w:lang w:eastAsia="ko-KR"/>
              </w:rPr>
            </w:pPr>
            <w:r w:rsidRPr="00872CE2">
              <w:rPr>
                <w:snapToGrid w:val="0"/>
                <w:lang w:eastAsia="ko-KR"/>
              </w:rPr>
              <w:t>Korea</w:t>
            </w:r>
          </w:p>
        </w:tc>
        <w:tc>
          <w:tcPr>
            <w:tcW w:w="1872" w:type="dxa"/>
            <w:shd w:val="clear" w:color="auto" w:fill="auto"/>
            <w:vAlign w:val="center"/>
          </w:tcPr>
          <w:p w14:paraId="34999B26" w14:textId="77777777" w:rsidR="00E735F0" w:rsidRPr="00872CE2" w:rsidRDefault="00E735F0" w:rsidP="00F16559">
            <w:pPr>
              <w:pStyle w:val="Tabletext"/>
              <w:jc w:val="center"/>
              <w:rPr>
                <w:snapToGrid w:val="0"/>
                <w:lang w:eastAsia="ko-KR"/>
              </w:rPr>
            </w:pPr>
            <w:r w:rsidRPr="00872CE2">
              <w:rPr>
                <w:snapToGrid w:val="0"/>
                <w:lang w:eastAsia="ko-KR"/>
              </w:rPr>
              <w:t>76-77 GHz</w:t>
            </w:r>
          </w:p>
        </w:tc>
        <w:tc>
          <w:tcPr>
            <w:tcW w:w="1842" w:type="dxa"/>
            <w:shd w:val="clear" w:color="auto" w:fill="auto"/>
            <w:vAlign w:val="center"/>
          </w:tcPr>
          <w:p w14:paraId="03E1C5F8" w14:textId="77777777" w:rsidR="00E735F0" w:rsidRPr="00872CE2" w:rsidRDefault="00E735F0" w:rsidP="00F16559">
            <w:pPr>
              <w:pStyle w:val="Tabletext"/>
              <w:rPr>
                <w:snapToGrid w:val="0"/>
                <w:lang w:eastAsia="ko-KR"/>
              </w:rPr>
            </w:pPr>
            <w:r w:rsidRPr="00872CE2">
              <w:rPr>
                <w:snapToGrid w:val="0"/>
                <w:lang w:eastAsia="ko-KR"/>
              </w:rPr>
              <w:t>Radar</w:t>
            </w:r>
          </w:p>
        </w:tc>
        <w:tc>
          <w:tcPr>
            <w:tcW w:w="2665" w:type="dxa"/>
            <w:shd w:val="clear" w:color="auto" w:fill="auto"/>
            <w:vAlign w:val="center"/>
          </w:tcPr>
          <w:p w14:paraId="07746150" w14:textId="77777777" w:rsidR="00E735F0" w:rsidRPr="00872CE2" w:rsidRDefault="00E735F0" w:rsidP="00F16559">
            <w:pPr>
              <w:pStyle w:val="Tabletext"/>
              <w:rPr>
                <w:snapToGrid w:val="0"/>
                <w:lang w:eastAsia="ko-KR"/>
              </w:rPr>
            </w:pPr>
            <w:r w:rsidRPr="00872CE2">
              <w:rPr>
                <w:snapToGrid w:val="0"/>
                <w:lang w:eastAsia="ko-KR"/>
              </w:rPr>
              <w:t>Vehicular collision avoidance radar</w:t>
            </w:r>
          </w:p>
        </w:tc>
        <w:tc>
          <w:tcPr>
            <w:tcW w:w="1701" w:type="dxa"/>
            <w:shd w:val="clear" w:color="auto" w:fill="auto"/>
            <w:vAlign w:val="center"/>
          </w:tcPr>
          <w:p w14:paraId="16C5DF9B" w14:textId="77777777" w:rsidR="00E735F0" w:rsidRPr="00872CE2" w:rsidRDefault="00E735F0" w:rsidP="00F16559">
            <w:pPr>
              <w:pStyle w:val="Tabletext"/>
              <w:rPr>
                <w:snapToGrid w:val="0"/>
                <w:lang w:eastAsia="ko-KR"/>
              </w:rPr>
            </w:pPr>
            <w:r w:rsidRPr="00872CE2">
              <w:rPr>
                <w:snapToGrid w:val="0"/>
                <w:lang w:eastAsia="ko-KR"/>
              </w:rPr>
              <w:t>2008</w:t>
            </w:r>
          </w:p>
        </w:tc>
      </w:tr>
      <w:tr w:rsidR="00E735F0" w:rsidRPr="00B76C92" w14:paraId="22169C08" w14:textId="77777777" w:rsidTr="00F16559">
        <w:trPr>
          <w:cantSplit/>
          <w:trHeight w:val="20"/>
          <w:jc w:val="center"/>
        </w:trPr>
        <w:tc>
          <w:tcPr>
            <w:tcW w:w="1384" w:type="dxa"/>
            <w:vMerge/>
            <w:shd w:val="clear" w:color="auto" w:fill="auto"/>
            <w:vAlign w:val="center"/>
          </w:tcPr>
          <w:p w14:paraId="24680090"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44EA6995" w14:textId="77777777" w:rsidR="00E735F0" w:rsidRPr="00872CE2" w:rsidRDefault="00E735F0" w:rsidP="00F16559">
            <w:pPr>
              <w:pStyle w:val="Tabletext"/>
              <w:jc w:val="center"/>
              <w:rPr>
                <w:snapToGrid w:val="0"/>
                <w:lang w:eastAsia="ko-KR"/>
              </w:rPr>
            </w:pPr>
            <w:r w:rsidRPr="00872CE2">
              <w:rPr>
                <w:snapToGrid w:val="0"/>
                <w:lang w:eastAsia="ko-KR"/>
              </w:rPr>
              <w:t>24.25-26.65 GHz</w:t>
            </w:r>
          </w:p>
        </w:tc>
        <w:tc>
          <w:tcPr>
            <w:tcW w:w="1842" w:type="dxa"/>
            <w:shd w:val="clear" w:color="auto" w:fill="auto"/>
            <w:vAlign w:val="center"/>
          </w:tcPr>
          <w:p w14:paraId="6FE147BA" w14:textId="77777777" w:rsidR="00E735F0" w:rsidRPr="00872CE2" w:rsidRDefault="00E735F0" w:rsidP="00F16559">
            <w:pPr>
              <w:pStyle w:val="Tabletext"/>
              <w:rPr>
                <w:snapToGrid w:val="0"/>
                <w:lang w:eastAsia="ko-KR"/>
              </w:rPr>
            </w:pPr>
            <w:r w:rsidRPr="00872CE2">
              <w:rPr>
                <w:snapToGrid w:val="0"/>
                <w:lang w:eastAsia="ko-KR"/>
              </w:rPr>
              <w:t>Radar</w:t>
            </w:r>
          </w:p>
        </w:tc>
        <w:tc>
          <w:tcPr>
            <w:tcW w:w="2665" w:type="dxa"/>
            <w:shd w:val="clear" w:color="auto" w:fill="auto"/>
            <w:vAlign w:val="center"/>
          </w:tcPr>
          <w:p w14:paraId="3089992A" w14:textId="77777777" w:rsidR="00E735F0" w:rsidRPr="00872CE2" w:rsidRDefault="00E735F0" w:rsidP="00F16559">
            <w:pPr>
              <w:pStyle w:val="Tabletext"/>
              <w:rPr>
                <w:snapToGrid w:val="0"/>
                <w:lang w:eastAsia="ko-KR"/>
              </w:rPr>
            </w:pPr>
            <w:r w:rsidRPr="00872CE2">
              <w:rPr>
                <w:snapToGrid w:val="0"/>
                <w:lang w:eastAsia="ko-KR"/>
              </w:rPr>
              <w:t>Vehicular collision avoidance radar</w:t>
            </w:r>
          </w:p>
        </w:tc>
        <w:tc>
          <w:tcPr>
            <w:tcW w:w="1701" w:type="dxa"/>
            <w:shd w:val="clear" w:color="auto" w:fill="auto"/>
            <w:vAlign w:val="center"/>
          </w:tcPr>
          <w:p w14:paraId="29C5BDFF" w14:textId="77777777" w:rsidR="00E735F0" w:rsidRPr="00872CE2" w:rsidRDefault="00E735F0" w:rsidP="00F16559">
            <w:pPr>
              <w:pStyle w:val="Tabletext"/>
              <w:rPr>
                <w:snapToGrid w:val="0"/>
                <w:lang w:eastAsia="ko-KR"/>
              </w:rPr>
            </w:pPr>
            <w:r w:rsidRPr="00872CE2">
              <w:rPr>
                <w:snapToGrid w:val="0"/>
                <w:lang w:eastAsia="ko-KR"/>
              </w:rPr>
              <w:t>2012</w:t>
            </w:r>
          </w:p>
        </w:tc>
      </w:tr>
      <w:tr w:rsidR="00E735F0" w:rsidRPr="00B76C92" w14:paraId="34F993A3" w14:textId="77777777" w:rsidTr="00F16559">
        <w:trPr>
          <w:cantSplit/>
          <w:trHeight w:val="20"/>
          <w:jc w:val="center"/>
        </w:trPr>
        <w:tc>
          <w:tcPr>
            <w:tcW w:w="1384" w:type="dxa"/>
            <w:vMerge w:val="restart"/>
            <w:shd w:val="clear" w:color="auto" w:fill="auto"/>
            <w:vAlign w:val="center"/>
          </w:tcPr>
          <w:p w14:paraId="586CA1D1" w14:textId="77777777" w:rsidR="00E735F0" w:rsidRPr="00872CE2" w:rsidRDefault="00E735F0" w:rsidP="00F16559">
            <w:pPr>
              <w:pStyle w:val="Tabletext"/>
              <w:jc w:val="center"/>
              <w:rPr>
                <w:snapToGrid w:val="0"/>
                <w:lang w:eastAsia="ko-KR"/>
              </w:rPr>
            </w:pPr>
            <w:r w:rsidRPr="00872CE2">
              <w:rPr>
                <w:snapToGrid w:val="0"/>
                <w:lang w:eastAsia="ko-KR"/>
              </w:rPr>
              <w:t>Singapore</w:t>
            </w:r>
          </w:p>
        </w:tc>
        <w:tc>
          <w:tcPr>
            <w:tcW w:w="1872" w:type="dxa"/>
            <w:shd w:val="clear" w:color="auto" w:fill="auto"/>
            <w:vAlign w:val="center"/>
          </w:tcPr>
          <w:p w14:paraId="5A88B0A2" w14:textId="77777777" w:rsidR="00E735F0" w:rsidRPr="00872CE2" w:rsidRDefault="00E735F0" w:rsidP="00F16559">
            <w:pPr>
              <w:pStyle w:val="Tabletext"/>
              <w:jc w:val="center"/>
              <w:rPr>
                <w:snapToGrid w:val="0"/>
                <w:lang w:eastAsia="ko-KR"/>
              </w:rPr>
            </w:pPr>
            <w:r w:rsidRPr="00872CE2">
              <w:rPr>
                <w:snapToGrid w:val="0"/>
                <w:lang w:eastAsia="ko-KR"/>
              </w:rPr>
              <w:t>76-77 GHz</w:t>
            </w:r>
          </w:p>
        </w:tc>
        <w:tc>
          <w:tcPr>
            <w:tcW w:w="1842" w:type="dxa"/>
            <w:shd w:val="clear" w:color="auto" w:fill="auto"/>
            <w:vAlign w:val="center"/>
          </w:tcPr>
          <w:p w14:paraId="48D73149" w14:textId="09E2669B" w:rsidR="00E735F0" w:rsidRPr="00872CE2" w:rsidRDefault="00E735F0" w:rsidP="00F16559">
            <w:pPr>
              <w:pStyle w:val="Tabletext"/>
              <w:rPr>
                <w:snapToGrid w:val="0"/>
                <w:lang w:val="fr-CH" w:eastAsia="ko-KR"/>
              </w:rPr>
            </w:pPr>
            <w:r w:rsidRPr="00872CE2">
              <w:rPr>
                <w:snapToGrid w:val="0"/>
                <w:lang w:val="fr-CH" w:eastAsia="ko-KR"/>
              </w:rPr>
              <w:t xml:space="preserve">Radar </w:t>
            </w:r>
          </w:p>
        </w:tc>
        <w:tc>
          <w:tcPr>
            <w:tcW w:w="2665" w:type="dxa"/>
            <w:shd w:val="clear" w:color="auto" w:fill="auto"/>
            <w:vAlign w:val="center"/>
          </w:tcPr>
          <w:p w14:paraId="028A8CB9" w14:textId="77777777" w:rsidR="00E735F0" w:rsidRPr="00872CE2" w:rsidRDefault="00E735F0" w:rsidP="00F16559">
            <w:pPr>
              <w:pStyle w:val="Tabletext"/>
              <w:rPr>
                <w:snapToGrid w:val="0"/>
                <w:lang w:eastAsia="ko-KR"/>
              </w:rPr>
            </w:pPr>
            <w:r w:rsidRPr="00872CE2">
              <w:rPr>
                <w:snapToGrid w:val="0"/>
                <w:lang w:eastAsia="ko-KR"/>
              </w:rPr>
              <w:t>Short-range radar systems such as automatic cruise control and collision warning systems for vehicle</w:t>
            </w:r>
          </w:p>
        </w:tc>
        <w:tc>
          <w:tcPr>
            <w:tcW w:w="1701" w:type="dxa"/>
            <w:shd w:val="clear" w:color="auto" w:fill="auto"/>
            <w:vAlign w:val="center"/>
          </w:tcPr>
          <w:p w14:paraId="18454876" w14:textId="4D86EF6C" w:rsidR="00E735F0" w:rsidRPr="00872CE2" w:rsidRDefault="00E735F0" w:rsidP="00F16559">
            <w:pPr>
              <w:pStyle w:val="Tabletext"/>
              <w:rPr>
                <w:snapToGrid w:val="0"/>
                <w:lang w:eastAsia="ko-KR"/>
              </w:rPr>
            </w:pPr>
            <w:r w:rsidRPr="00872CE2">
              <w:rPr>
                <w:snapToGrid w:val="0"/>
                <w:lang w:eastAsia="ko-KR"/>
              </w:rPr>
              <w:t>2002</w:t>
            </w:r>
          </w:p>
        </w:tc>
      </w:tr>
      <w:tr w:rsidR="00E735F0" w:rsidRPr="00B76C92" w14:paraId="09005A46" w14:textId="77777777" w:rsidTr="00F16559">
        <w:trPr>
          <w:cantSplit/>
          <w:trHeight w:val="20"/>
          <w:jc w:val="center"/>
        </w:trPr>
        <w:tc>
          <w:tcPr>
            <w:tcW w:w="1384" w:type="dxa"/>
            <w:vMerge/>
            <w:shd w:val="clear" w:color="auto" w:fill="auto"/>
            <w:vAlign w:val="center"/>
          </w:tcPr>
          <w:p w14:paraId="65A1AA9B" w14:textId="77777777" w:rsidR="00E735F0" w:rsidRPr="00872CE2" w:rsidRDefault="00E735F0" w:rsidP="00F16559">
            <w:pPr>
              <w:pStyle w:val="Tabletext"/>
              <w:jc w:val="center"/>
              <w:rPr>
                <w:snapToGrid w:val="0"/>
                <w:lang w:eastAsia="ko-KR"/>
              </w:rPr>
            </w:pPr>
          </w:p>
        </w:tc>
        <w:tc>
          <w:tcPr>
            <w:tcW w:w="1872" w:type="dxa"/>
            <w:shd w:val="clear" w:color="auto" w:fill="auto"/>
            <w:vAlign w:val="center"/>
          </w:tcPr>
          <w:p w14:paraId="061AE6B6" w14:textId="77777777" w:rsidR="00E735F0" w:rsidRPr="00872CE2" w:rsidRDefault="00E735F0" w:rsidP="00F16559">
            <w:pPr>
              <w:pStyle w:val="Tabletext"/>
              <w:jc w:val="center"/>
              <w:rPr>
                <w:snapToGrid w:val="0"/>
                <w:lang w:eastAsia="ko-KR"/>
              </w:rPr>
            </w:pPr>
            <w:r w:rsidRPr="00B76C92">
              <w:rPr>
                <w:bCs/>
                <w:snapToGrid w:val="0"/>
                <w:lang w:eastAsia="ko-KR"/>
              </w:rPr>
              <w:t>77-81 GHz</w:t>
            </w:r>
          </w:p>
        </w:tc>
        <w:tc>
          <w:tcPr>
            <w:tcW w:w="1842" w:type="dxa"/>
            <w:shd w:val="clear" w:color="auto" w:fill="auto"/>
            <w:vAlign w:val="center"/>
          </w:tcPr>
          <w:p w14:paraId="511184E5" w14:textId="77777777" w:rsidR="00E735F0" w:rsidRPr="00872CE2" w:rsidRDefault="00E735F0" w:rsidP="00F16559">
            <w:pPr>
              <w:pStyle w:val="Tabletext"/>
              <w:rPr>
                <w:snapToGrid w:val="0"/>
                <w:lang w:val="fr-CH" w:eastAsia="ko-KR"/>
              </w:rPr>
            </w:pPr>
            <w:r w:rsidRPr="00B76C92">
              <w:rPr>
                <w:bCs/>
                <w:snapToGrid w:val="0"/>
                <w:lang w:eastAsia="ko-KR"/>
              </w:rPr>
              <w:t>Radar</w:t>
            </w:r>
          </w:p>
        </w:tc>
        <w:tc>
          <w:tcPr>
            <w:tcW w:w="2665" w:type="dxa"/>
            <w:shd w:val="clear" w:color="auto" w:fill="auto"/>
            <w:vAlign w:val="center"/>
          </w:tcPr>
          <w:p w14:paraId="2824288C" w14:textId="77777777" w:rsidR="00E735F0" w:rsidRPr="00872CE2" w:rsidRDefault="00E735F0" w:rsidP="00F16559">
            <w:pPr>
              <w:pStyle w:val="Tabletext"/>
              <w:rPr>
                <w:snapToGrid w:val="0"/>
                <w:lang w:eastAsia="ko-KR"/>
              </w:rPr>
            </w:pPr>
            <w:r w:rsidRPr="00B76C92">
              <w:rPr>
                <w:bCs/>
                <w:snapToGrid w:val="0"/>
                <w:lang w:eastAsia="ko-KR"/>
              </w:rPr>
              <w:t>Vehicular Radar</w:t>
            </w:r>
          </w:p>
        </w:tc>
        <w:tc>
          <w:tcPr>
            <w:tcW w:w="1701" w:type="dxa"/>
            <w:shd w:val="clear" w:color="auto" w:fill="auto"/>
            <w:vAlign w:val="center"/>
          </w:tcPr>
          <w:p w14:paraId="0E345728" w14:textId="77777777" w:rsidR="00E735F0" w:rsidRPr="00872CE2" w:rsidRDefault="00E735F0" w:rsidP="00F16559">
            <w:pPr>
              <w:pStyle w:val="Tabletext"/>
              <w:rPr>
                <w:snapToGrid w:val="0"/>
                <w:lang w:eastAsia="ko-KR"/>
              </w:rPr>
            </w:pPr>
            <w:r w:rsidRPr="00B76C92">
              <w:rPr>
                <w:bCs/>
                <w:snapToGrid w:val="0"/>
                <w:lang w:eastAsia="ko-KR"/>
              </w:rPr>
              <w:t>2008</w:t>
            </w:r>
          </w:p>
        </w:tc>
      </w:tr>
      <w:tr w:rsidR="00E735F0" w:rsidRPr="00B76C92" w14:paraId="0567A944" w14:textId="77777777" w:rsidTr="00F16559">
        <w:trPr>
          <w:cantSplit/>
          <w:trHeight w:val="20"/>
          <w:jc w:val="center"/>
        </w:trPr>
        <w:tc>
          <w:tcPr>
            <w:tcW w:w="1384" w:type="dxa"/>
            <w:vMerge w:val="restart"/>
            <w:shd w:val="clear" w:color="auto" w:fill="auto"/>
            <w:vAlign w:val="center"/>
          </w:tcPr>
          <w:p w14:paraId="6D93E081" w14:textId="77777777" w:rsidR="00E735F0" w:rsidRPr="00872CE2" w:rsidRDefault="00E735F0" w:rsidP="00F16559">
            <w:pPr>
              <w:pStyle w:val="Tabletext"/>
              <w:jc w:val="center"/>
              <w:rPr>
                <w:snapToGrid w:val="0"/>
                <w:color w:val="0070C0"/>
                <w:lang w:eastAsia="ko-KR"/>
              </w:rPr>
            </w:pPr>
            <w:r w:rsidRPr="00872CE2">
              <w:rPr>
                <w:snapToGrid w:val="0"/>
                <w:lang w:eastAsia="ko-KR"/>
              </w:rPr>
              <w:t>Thailand</w:t>
            </w:r>
          </w:p>
        </w:tc>
        <w:tc>
          <w:tcPr>
            <w:tcW w:w="1872" w:type="dxa"/>
            <w:shd w:val="clear" w:color="auto" w:fill="auto"/>
            <w:vAlign w:val="center"/>
          </w:tcPr>
          <w:p w14:paraId="5D18B417" w14:textId="77777777" w:rsidR="00E735F0" w:rsidRPr="00872CE2" w:rsidRDefault="00E735F0" w:rsidP="00F16559">
            <w:pPr>
              <w:pStyle w:val="Tabletext"/>
              <w:jc w:val="center"/>
              <w:rPr>
                <w:snapToGrid w:val="0"/>
              </w:rPr>
            </w:pPr>
            <w:r w:rsidRPr="00872CE2">
              <w:rPr>
                <w:snapToGrid w:val="0"/>
              </w:rPr>
              <w:t>5.725-5.875 GHz</w:t>
            </w:r>
          </w:p>
        </w:tc>
        <w:tc>
          <w:tcPr>
            <w:tcW w:w="1842" w:type="dxa"/>
            <w:shd w:val="clear" w:color="auto" w:fill="auto"/>
            <w:vAlign w:val="center"/>
          </w:tcPr>
          <w:p w14:paraId="17C1C0AE" w14:textId="77777777" w:rsidR="00E735F0" w:rsidRPr="00872CE2" w:rsidRDefault="00E735F0" w:rsidP="00F16559">
            <w:pPr>
              <w:pStyle w:val="Tabletext"/>
              <w:rPr>
                <w:snapToGrid w:val="0"/>
                <w:lang w:eastAsia="ko-KR"/>
              </w:rPr>
            </w:pPr>
            <w:r w:rsidRPr="00872CE2">
              <w:rPr>
                <w:snapToGrid w:val="0"/>
                <w:lang w:eastAsia="ko-KR"/>
              </w:rPr>
              <w:t>-</w:t>
            </w:r>
          </w:p>
        </w:tc>
        <w:tc>
          <w:tcPr>
            <w:tcW w:w="2665" w:type="dxa"/>
            <w:shd w:val="clear" w:color="auto" w:fill="auto"/>
            <w:vAlign w:val="center"/>
          </w:tcPr>
          <w:p w14:paraId="7F09A361" w14:textId="77777777" w:rsidR="00E735F0" w:rsidRPr="00872CE2" w:rsidRDefault="00E735F0" w:rsidP="00F16559">
            <w:pPr>
              <w:pStyle w:val="Tabletext"/>
              <w:rPr>
                <w:snapToGrid w:val="0"/>
              </w:rPr>
            </w:pPr>
            <w:r w:rsidRPr="00872CE2">
              <w:rPr>
                <w:snapToGrid w:val="0"/>
              </w:rPr>
              <w:t xml:space="preserve">Radar application </w:t>
            </w:r>
          </w:p>
        </w:tc>
        <w:tc>
          <w:tcPr>
            <w:tcW w:w="1701" w:type="dxa"/>
            <w:shd w:val="clear" w:color="auto" w:fill="auto"/>
            <w:vAlign w:val="center"/>
          </w:tcPr>
          <w:p w14:paraId="2FCDCE14" w14:textId="77777777" w:rsidR="00E735F0" w:rsidRPr="00872CE2" w:rsidRDefault="00E735F0" w:rsidP="00F16559">
            <w:pPr>
              <w:pStyle w:val="Tabletext"/>
              <w:rPr>
                <w:snapToGrid w:val="0"/>
                <w:lang w:eastAsia="ko-KR"/>
              </w:rPr>
            </w:pPr>
            <w:r w:rsidRPr="00872CE2">
              <w:rPr>
                <w:snapToGrid w:val="0"/>
              </w:rPr>
              <w:t>Regulation adopted in 2007</w:t>
            </w:r>
          </w:p>
        </w:tc>
      </w:tr>
      <w:tr w:rsidR="00E735F0" w:rsidRPr="00B76C92" w14:paraId="7139D609" w14:textId="77777777" w:rsidTr="00F16559">
        <w:trPr>
          <w:cantSplit/>
          <w:trHeight w:val="20"/>
          <w:jc w:val="center"/>
        </w:trPr>
        <w:tc>
          <w:tcPr>
            <w:tcW w:w="1384" w:type="dxa"/>
            <w:vMerge/>
            <w:shd w:val="clear" w:color="auto" w:fill="auto"/>
            <w:vAlign w:val="center"/>
          </w:tcPr>
          <w:p w14:paraId="74D53A91" w14:textId="77777777" w:rsidR="00E735F0" w:rsidRPr="00872CE2" w:rsidRDefault="00E735F0" w:rsidP="00F16559">
            <w:pPr>
              <w:pStyle w:val="Tabletext"/>
              <w:jc w:val="center"/>
              <w:rPr>
                <w:snapToGrid w:val="0"/>
                <w:color w:val="0070C0"/>
                <w:lang w:eastAsia="ko-KR"/>
              </w:rPr>
            </w:pPr>
          </w:p>
        </w:tc>
        <w:tc>
          <w:tcPr>
            <w:tcW w:w="1872" w:type="dxa"/>
            <w:shd w:val="clear" w:color="auto" w:fill="auto"/>
            <w:vAlign w:val="center"/>
          </w:tcPr>
          <w:p w14:paraId="3334B49A" w14:textId="77777777" w:rsidR="00E735F0" w:rsidRPr="00872CE2" w:rsidRDefault="00E735F0" w:rsidP="00F16559">
            <w:pPr>
              <w:pStyle w:val="Tabletext"/>
              <w:jc w:val="center"/>
              <w:rPr>
                <w:snapToGrid w:val="0"/>
              </w:rPr>
            </w:pPr>
            <w:r w:rsidRPr="00872CE2">
              <w:rPr>
                <w:snapToGrid w:val="0"/>
              </w:rPr>
              <w:t>24.05–24.25 GHz</w:t>
            </w:r>
          </w:p>
        </w:tc>
        <w:tc>
          <w:tcPr>
            <w:tcW w:w="1842" w:type="dxa"/>
            <w:shd w:val="clear" w:color="auto" w:fill="auto"/>
            <w:vAlign w:val="center"/>
          </w:tcPr>
          <w:p w14:paraId="08014F64" w14:textId="77777777" w:rsidR="00E735F0" w:rsidRPr="00872CE2" w:rsidRDefault="00E735F0" w:rsidP="00F16559">
            <w:pPr>
              <w:pStyle w:val="Tabletext"/>
              <w:rPr>
                <w:snapToGrid w:val="0"/>
                <w:lang w:eastAsia="ko-KR"/>
              </w:rPr>
            </w:pPr>
            <w:r w:rsidRPr="00872CE2">
              <w:rPr>
                <w:snapToGrid w:val="0"/>
                <w:lang w:eastAsia="ko-KR"/>
              </w:rPr>
              <w:t>-</w:t>
            </w:r>
          </w:p>
        </w:tc>
        <w:tc>
          <w:tcPr>
            <w:tcW w:w="2665" w:type="dxa"/>
            <w:shd w:val="clear" w:color="auto" w:fill="auto"/>
            <w:vAlign w:val="center"/>
          </w:tcPr>
          <w:p w14:paraId="354F61D5" w14:textId="77777777" w:rsidR="00E735F0" w:rsidRPr="00872CE2" w:rsidRDefault="00E735F0" w:rsidP="00F16559">
            <w:pPr>
              <w:pStyle w:val="Tabletext"/>
              <w:rPr>
                <w:snapToGrid w:val="0"/>
              </w:rPr>
            </w:pPr>
            <w:r w:rsidRPr="00872CE2">
              <w:rPr>
                <w:snapToGrid w:val="0"/>
              </w:rPr>
              <w:t xml:space="preserve">Radar application </w:t>
            </w:r>
          </w:p>
        </w:tc>
        <w:tc>
          <w:tcPr>
            <w:tcW w:w="1701" w:type="dxa"/>
            <w:shd w:val="clear" w:color="auto" w:fill="auto"/>
            <w:vAlign w:val="center"/>
          </w:tcPr>
          <w:p w14:paraId="4168EC30" w14:textId="77777777" w:rsidR="00E735F0" w:rsidRPr="00872CE2" w:rsidRDefault="00E735F0" w:rsidP="00F16559">
            <w:pPr>
              <w:pStyle w:val="Tabletext"/>
              <w:rPr>
                <w:snapToGrid w:val="0"/>
                <w:lang w:eastAsia="ko-KR"/>
              </w:rPr>
            </w:pPr>
            <w:r w:rsidRPr="00872CE2">
              <w:rPr>
                <w:snapToGrid w:val="0"/>
              </w:rPr>
              <w:t>Regulation adopted in 2007</w:t>
            </w:r>
          </w:p>
        </w:tc>
      </w:tr>
      <w:tr w:rsidR="00E735F0" w:rsidRPr="00B76C92" w14:paraId="05DCE3FB" w14:textId="77777777" w:rsidTr="00F16559">
        <w:trPr>
          <w:cantSplit/>
          <w:trHeight w:val="20"/>
          <w:jc w:val="center"/>
        </w:trPr>
        <w:tc>
          <w:tcPr>
            <w:tcW w:w="1384" w:type="dxa"/>
            <w:vMerge/>
            <w:shd w:val="clear" w:color="auto" w:fill="auto"/>
            <w:vAlign w:val="center"/>
          </w:tcPr>
          <w:p w14:paraId="52D506FD" w14:textId="77777777" w:rsidR="00E735F0" w:rsidRPr="00872CE2" w:rsidRDefault="00E735F0" w:rsidP="00F16559">
            <w:pPr>
              <w:pStyle w:val="Tabletext"/>
              <w:jc w:val="center"/>
              <w:rPr>
                <w:snapToGrid w:val="0"/>
                <w:color w:val="0070C0"/>
                <w:lang w:eastAsia="ko-KR"/>
              </w:rPr>
            </w:pPr>
          </w:p>
        </w:tc>
        <w:tc>
          <w:tcPr>
            <w:tcW w:w="1872" w:type="dxa"/>
            <w:shd w:val="clear" w:color="auto" w:fill="auto"/>
            <w:vAlign w:val="center"/>
          </w:tcPr>
          <w:p w14:paraId="5179EB28" w14:textId="77777777" w:rsidR="00E735F0" w:rsidRPr="00872CE2" w:rsidRDefault="00E735F0" w:rsidP="00F16559">
            <w:pPr>
              <w:pStyle w:val="Tabletext"/>
              <w:jc w:val="center"/>
              <w:rPr>
                <w:snapToGrid w:val="0"/>
              </w:rPr>
            </w:pPr>
            <w:r w:rsidRPr="00872CE2">
              <w:rPr>
                <w:snapToGrid w:val="0"/>
              </w:rPr>
              <w:t>76-81 GHz</w:t>
            </w:r>
          </w:p>
        </w:tc>
        <w:tc>
          <w:tcPr>
            <w:tcW w:w="1842" w:type="dxa"/>
            <w:shd w:val="clear" w:color="auto" w:fill="auto"/>
            <w:vAlign w:val="center"/>
          </w:tcPr>
          <w:p w14:paraId="4D3F2FCD" w14:textId="77777777" w:rsidR="00E735F0" w:rsidRPr="00872CE2" w:rsidRDefault="00E735F0" w:rsidP="00F16559">
            <w:pPr>
              <w:pStyle w:val="Tabletext"/>
              <w:rPr>
                <w:snapToGrid w:val="0"/>
                <w:lang w:eastAsia="ko-KR"/>
              </w:rPr>
            </w:pPr>
            <w:r w:rsidRPr="00872CE2">
              <w:rPr>
                <w:snapToGrid w:val="0"/>
                <w:lang w:eastAsia="ko-KR"/>
              </w:rPr>
              <w:t>-</w:t>
            </w:r>
          </w:p>
        </w:tc>
        <w:tc>
          <w:tcPr>
            <w:tcW w:w="2665" w:type="dxa"/>
            <w:shd w:val="clear" w:color="auto" w:fill="auto"/>
            <w:vAlign w:val="center"/>
          </w:tcPr>
          <w:p w14:paraId="0C19B640" w14:textId="77777777" w:rsidR="00E735F0" w:rsidRPr="00872CE2" w:rsidRDefault="00E735F0" w:rsidP="00F16559">
            <w:pPr>
              <w:pStyle w:val="Tabletext"/>
              <w:rPr>
                <w:snapToGrid w:val="0"/>
              </w:rPr>
            </w:pPr>
            <w:r w:rsidRPr="00872CE2">
              <w:rPr>
                <w:snapToGrid w:val="0"/>
              </w:rPr>
              <w:t xml:space="preserve">Radar application </w:t>
            </w:r>
          </w:p>
        </w:tc>
        <w:tc>
          <w:tcPr>
            <w:tcW w:w="1701" w:type="dxa"/>
            <w:shd w:val="clear" w:color="auto" w:fill="auto"/>
            <w:vAlign w:val="center"/>
          </w:tcPr>
          <w:p w14:paraId="51716282" w14:textId="77777777" w:rsidR="00E735F0" w:rsidRPr="00872CE2" w:rsidRDefault="00E735F0" w:rsidP="00F16559">
            <w:pPr>
              <w:pStyle w:val="Tabletext"/>
              <w:rPr>
                <w:snapToGrid w:val="0"/>
                <w:lang w:eastAsia="ko-KR"/>
              </w:rPr>
            </w:pPr>
            <w:r w:rsidRPr="00872CE2">
              <w:rPr>
                <w:snapToGrid w:val="0"/>
              </w:rPr>
              <w:t>Regulation adopted in 2007</w:t>
            </w:r>
          </w:p>
        </w:tc>
      </w:tr>
      <w:tr w:rsidR="00E735F0" w:rsidRPr="00B76C92" w14:paraId="587CF9FE" w14:textId="77777777" w:rsidTr="00F16559">
        <w:trPr>
          <w:cantSplit/>
          <w:trHeight w:val="20"/>
          <w:jc w:val="center"/>
        </w:trPr>
        <w:tc>
          <w:tcPr>
            <w:tcW w:w="1384" w:type="dxa"/>
            <w:vMerge/>
            <w:shd w:val="clear" w:color="auto" w:fill="auto"/>
            <w:vAlign w:val="center"/>
          </w:tcPr>
          <w:p w14:paraId="0622C3FE" w14:textId="77777777" w:rsidR="00E735F0" w:rsidRPr="00872CE2" w:rsidRDefault="00E735F0" w:rsidP="00F16559">
            <w:pPr>
              <w:pStyle w:val="Tabletext"/>
              <w:jc w:val="center"/>
              <w:rPr>
                <w:snapToGrid w:val="0"/>
                <w:color w:val="0070C0"/>
                <w:lang w:eastAsia="ko-KR"/>
              </w:rPr>
            </w:pPr>
          </w:p>
        </w:tc>
        <w:tc>
          <w:tcPr>
            <w:tcW w:w="1872" w:type="dxa"/>
            <w:shd w:val="clear" w:color="auto" w:fill="auto"/>
            <w:vAlign w:val="center"/>
          </w:tcPr>
          <w:p w14:paraId="7EC59666" w14:textId="77777777" w:rsidR="00E735F0" w:rsidRPr="00872CE2" w:rsidRDefault="00E735F0" w:rsidP="00F16559">
            <w:pPr>
              <w:pStyle w:val="Tabletext"/>
              <w:jc w:val="center"/>
              <w:rPr>
                <w:snapToGrid w:val="0"/>
              </w:rPr>
            </w:pPr>
            <w:r w:rsidRPr="00872CE2">
              <w:rPr>
                <w:snapToGrid w:val="0"/>
              </w:rPr>
              <w:t>76-77 GHz</w:t>
            </w:r>
          </w:p>
        </w:tc>
        <w:tc>
          <w:tcPr>
            <w:tcW w:w="1842" w:type="dxa"/>
            <w:shd w:val="clear" w:color="auto" w:fill="auto"/>
            <w:vAlign w:val="center"/>
          </w:tcPr>
          <w:p w14:paraId="7D27D0EB" w14:textId="77777777" w:rsidR="00E735F0" w:rsidRPr="00872CE2" w:rsidRDefault="00E735F0" w:rsidP="00F16559">
            <w:pPr>
              <w:pStyle w:val="Tabletext"/>
              <w:rPr>
                <w:snapToGrid w:val="0"/>
                <w:lang w:eastAsia="ko-KR"/>
              </w:rPr>
            </w:pPr>
            <w:r w:rsidRPr="00872CE2">
              <w:rPr>
                <w:snapToGrid w:val="0"/>
              </w:rPr>
              <w:t>Compliance Standard: FCC Part 15.253 or EN 301 091-1</w:t>
            </w:r>
          </w:p>
        </w:tc>
        <w:tc>
          <w:tcPr>
            <w:tcW w:w="2665" w:type="dxa"/>
            <w:shd w:val="clear" w:color="auto" w:fill="auto"/>
            <w:vAlign w:val="center"/>
          </w:tcPr>
          <w:p w14:paraId="7B86CFF6" w14:textId="77777777" w:rsidR="00E735F0" w:rsidRPr="00872CE2" w:rsidRDefault="00E735F0" w:rsidP="00F16559">
            <w:pPr>
              <w:pStyle w:val="Tabletext"/>
              <w:rPr>
                <w:snapToGrid w:val="0"/>
                <w:lang w:eastAsia="ko-KR"/>
              </w:rPr>
            </w:pPr>
            <w:r w:rsidRPr="00872CE2">
              <w:rPr>
                <w:snapToGrid w:val="0"/>
              </w:rPr>
              <w:t>Vehicle radar application</w:t>
            </w:r>
          </w:p>
        </w:tc>
        <w:tc>
          <w:tcPr>
            <w:tcW w:w="1701" w:type="dxa"/>
            <w:shd w:val="clear" w:color="auto" w:fill="auto"/>
            <w:vAlign w:val="center"/>
          </w:tcPr>
          <w:p w14:paraId="7DE515A9" w14:textId="77777777" w:rsidR="00E735F0" w:rsidRPr="00B76C92" w:rsidRDefault="00E735F0" w:rsidP="00F16559">
            <w:pPr>
              <w:pStyle w:val="Tabletext"/>
              <w:rPr>
                <w:snapToGrid w:val="0"/>
                <w:lang w:eastAsia="ko-KR"/>
              </w:rPr>
            </w:pPr>
            <w:r w:rsidRPr="00872CE2">
              <w:rPr>
                <w:snapToGrid w:val="0"/>
              </w:rPr>
              <w:t>Regulation adopted in 200</w:t>
            </w:r>
            <w:r w:rsidRPr="00872CE2">
              <w:rPr>
                <w:snapToGrid w:val="0"/>
                <w:lang w:eastAsia="ko-KR"/>
              </w:rPr>
              <w:t>6</w:t>
            </w:r>
          </w:p>
        </w:tc>
      </w:tr>
    </w:tbl>
    <w:p w14:paraId="4D8F5A04" w14:textId="77777777" w:rsidR="00E735F0" w:rsidRPr="00B76C92" w:rsidRDefault="00E735F0" w:rsidP="00E735F0">
      <w:pPr>
        <w:pStyle w:val="Tablefin"/>
      </w:pPr>
    </w:p>
    <w:p w14:paraId="26D49CE0" w14:textId="77777777" w:rsidR="00243379" w:rsidRDefault="00243379">
      <w:pPr>
        <w:tabs>
          <w:tab w:val="clear" w:pos="1134"/>
          <w:tab w:val="clear" w:pos="1871"/>
          <w:tab w:val="clear" w:pos="2268"/>
        </w:tabs>
        <w:overflowPunct/>
        <w:autoSpaceDE/>
        <w:autoSpaceDN/>
        <w:adjustRightInd/>
        <w:spacing w:before="0"/>
        <w:textAlignment w:val="auto"/>
        <w:rPr>
          <w:b/>
          <w:sz w:val="28"/>
        </w:rPr>
      </w:pPr>
      <w:bookmarkStart w:id="101" w:name="_Toc450926343"/>
      <w:bookmarkStart w:id="102" w:name="_Toc451199106"/>
      <w:bookmarkStart w:id="103" w:name="_Toc463513062"/>
      <w:r>
        <w:br w:type="page"/>
      </w:r>
    </w:p>
    <w:p w14:paraId="0F7D3601" w14:textId="125A21F0" w:rsidR="00E735F0" w:rsidRPr="00B76C92" w:rsidRDefault="00E735F0" w:rsidP="00E735F0">
      <w:pPr>
        <w:pStyle w:val="Heading1"/>
      </w:pPr>
      <w:r w:rsidRPr="00B76C92">
        <w:lastRenderedPageBreak/>
        <w:t>9</w:t>
      </w:r>
      <w:r w:rsidRPr="00B76C92">
        <w:tab/>
        <w:t>Conclusions</w:t>
      </w:r>
      <w:bookmarkEnd w:id="101"/>
      <w:bookmarkEnd w:id="102"/>
      <w:bookmarkEnd w:id="103"/>
    </w:p>
    <w:p w14:paraId="518D8314" w14:textId="77777777" w:rsidR="00E735F0" w:rsidRPr="00B76C92" w:rsidRDefault="00E735F0" w:rsidP="00E735F0">
      <w:pPr>
        <w:rPr>
          <w:i/>
          <w:iCs/>
        </w:rPr>
      </w:pPr>
      <w:r w:rsidRPr="00B76C92">
        <w:rPr>
          <w:i/>
          <w:iCs/>
        </w:rPr>
        <w:t>[Editor’s note: Text to be added]</w:t>
      </w:r>
    </w:p>
    <w:p w14:paraId="3CEA7161" w14:textId="114862BC" w:rsidR="00E735F0" w:rsidRPr="00B76C92" w:rsidRDefault="00E735F0" w:rsidP="00E735F0">
      <w:pPr>
        <w:rPr>
          <w:lang w:eastAsia="ko-KR"/>
        </w:rPr>
      </w:pPr>
      <w:r w:rsidRPr="00B76C92">
        <w:rPr>
          <w:lang w:eastAsia="ko-KR"/>
        </w:rPr>
        <w:t xml:space="preserve">Intelligent transport systems attract many people’s interest because it could improve the safety of road traffic, ensure smoother traffic, reduce environmental burdens, and stimulate regional economic activity, etc. </w:t>
      </w:r>
      <w:r w:rsidRPr="00872CE2">
        <w:t xml:space="preserve">From the </w:t>
      </w:r>
      <w:commentRangeStart w:id="104"/>
      <w:r w:rsidRPr="00872CE2">
        <w:t xml:space="preserve">survey </w:t>
      </w:r>
      <w:commentRangeEnd w:id="104"/>
      <w:r w:rsidR="003B36B2" w:rsidRPr="00B76C92">
        <w:rPr>
          <w:rStyle w:val="CommentReference"/>
        </w:rPr>
        <w:commentReference w:id="104"/>
      </w:r>
      <w:r w:rsidRPr="00872CE2">
        <w:t xml:space="preserve">results, </w:t>
      </w:r>
      <w:r w:rsidRPr="00872CE2">
        <w:rPr>
          <w:lang w:eastAsia="ko-KR"/>
        </w:rPr>
        <w:t>major deployed ITS systems in APT countries were classified as electronic toll collection, automotive radar, and vehicle information &amp; communication</w:t>
      </w:r>
      <w:r w:rsidRPr="00B76C92">
        <w:rPr>
          <w:lang w:eastAsia="ko-KR"/>
        </w:rPr>
        <w:t>. As the importance of car safety is increasing, cooperative system is widely considered for international deployment. Especially in Europe and North America, frequency band 5.855~5.925 GHz was assigned for cooperative systems and many</w:t>
      </w:r>
      <w:r w:rsidRPr="00B76C92">
        <w:rPr>
          <w:rFonts w:ascii="NimbusRomNo9L-Regu" w:eastAsia="Batang" w:hAnsi="NimbusRomNo9L-Regu" w:cs="NimbusRomNo9L-Regu"/>
          <w:lang w:eastAsia="ko-KR"/>
        </w:rPr>
        <w:t xml:space="preserve"> development project was performed. Radiocommunication technologies for </w:t>
      </w:r>
      <w:r w:rsidRPr="00B76C92">
        <w:rPr>
          <w:lang w:eastAsia="ko-KR"/>
        </w:rPr>
        <w:t>cooperative system will be used to automated driving. Regarding these activities, administrations should study the optimal frequency spectrum for cooperative systems and try to reach regional/i</w:t>
      </w:r>
      <w:r w:rsidRPr="00B76C92">
        <w:t>nternational harmoni</w:t>
      </w:r>
      <w:r w:rsidRPr="00B76C92">
        <w:rPr>
          <w:lang w:eastAsia="ko-KR"/>
        </w:rPr>
        <w:t>z</w:t>
      </w:r>
      <w:r w:rsidRPr="00B76C92">
        <w:t>ation of spectrum arrangements</w:t>
      </w:r>
      <w:r w:rsidRPr="00B76C92">
        <w:rPr>
          <w:lang w:eastAsia="ko-KR"/>
        </w:rPr>
        <w:t>.</w:t>
      </w:r>
    </w:p>
    <w:p w14:paraId="090C6B49" w14:textId="77777777" w:rsidR="00E735F0" w:rsidRPr="00B76C92" w:rsidRDefault="00E735F0" w:rsidP="00E735F0">
      <w:pPr>
        <w:pStyle w:val="Reftitle"/>
        <w:rPr>
          <w:lang w:eastAsia="ko-KR"/>
        </w:rPr>
      </w:pPr>
      <w:r w:rsidRPr="00B76C92">
        <w:rPr>
          <w:lang w:eastAsia="ko-KR"/>
        </w:rPr>
        <w:t>References</w:t>
      </w:r>
    </w:p>
    <w:p w14:paraId="3C7C8937" w14:textId="21007D12" w:rsidR="00E735F0" w:rsidRPr="00B76C92" w:rsidRDefault="00E735F0" w:rsidP="00F244EC">
      <w:pPr>
        <w:pStyle w:val="Reftext"/>
        <w:rPr>
          <w:lang w:eastAsia="ko-KR"/>
        </w:rPr>
      </w:pPr>
      <w:r w:rsidRPr="00B76C92">
        <w:rPr>
          <w:lang w:eastAsia="ko-KR"/>
        </w:rPr>
        <w:t>[1]</w:t>
      </w:r>
      <w:r w:rsidRPr="00B76C92">
        <w:rPr>
          <w:lang w:eastAsia="ko-KR"/>
        </w:rPr>
        <w:tab/>
        <w:t>ETSI EN 302 665 V1.1.</w:t>
      </w:r>
      <w:r w:rsidR="003F7585" w:rsidRPr="00B76C92">
        <w:rPr>
          <w:lang w:eastAsia="ko-KR"/>
        </w:rPr>
        <w:t>1</w:t>
      </w:r>
      <w:r w:rsidRPr="00B76C92">
        <w:rPr>
          <w:lang w:eastAsia="ko-KR"/>
        </w:rPr>
        <w:t>, “Intelligent Transport Systems (ITS); Communications Architecture”</w:t>
      </w:r>
      <w:r w:rsidR="003F7585" w:rsidRPr="00B76C92">
        <w:rPr>
          <w:lang w:eastAsia="ko-KR"/>
        </w:rPr>
        <w:t xml:space="preserve"> (2010-09)</w:t>
      </w:r>
    </w:p>
    <w:p w14:paraId="10A8D794" w14:textId="77777777" w:rsidR="00E735F0" w:rsidRPr="00B76C92" w:rsidRDefault="00E735F0">
      <w:pPr>
        <w:pStyle w:val="Reftext"/>
        <w:rPr>
          <w:lang w:eastAsia="ko-KR"/>
        </w:rPr>
      </w:pPr>
      <w:r w:rsidRPr="00B76C92">
        <w:rPr>
          <w:lang w:eastAsia="ko-KR"/>
        </w:rPr>
        <w:t>[2]</w:t>
      </w:r>
      <w:r w:rsidRPr="00B76C92">
        <w:rPr>
          <w:lang w:eastAsia="ko-KR"/>
        </w:rPr>
        <w:tab/>
      </w:r>
      <w:hyperlink r:id="rId60" w:history="1">
        <w:r w:rsidRPr="00B76C92">
          <w:rPr>
            <w:rStyle w:val="Hyperlink"/>
            <w:lang w:eastAsia="ko-KR"/>
          </w:rPr>
          <w:t>http://www.etsi.org/website/Technologies/IntelligentTransportSystems.aspx</w:t>
        </w:r>
      </w:hyperlink>
    </w:p>
    <w:p w14:paraId="3862FF04" w14:textId="77777777" w:rsidR="00E735F0" w:rsidRPr="00B76C92" w:rsidRDefault="00E735F0">
      <w:pPr>
        <w:ind w:left="1134" w:hanging="1134"/>
        <w:rPr>
          <w:lang w:eastAsia="ja-JP"/>
        </w:rPr>
      </w:pPr>
      <w:r w:rsidRPr="00B76C92">
        <w:rPr>
          <w:lang w:eastAsia="ko-KR"/>
        </w:rPr>
        <w:t>[3]</w:t>
      </w:r>
      <w:r w:rsidRPr="00B76C92">
        <w:rPr>
          <w:lang w:eastAsia="ko-KR"/>
        </w:rPr>
        <w:tab/>
      </w:r>
      <w:r w:rsidRPr="00B76C92">
        <w:rPr>
          <w:lang w:eastAsia="ja-JP"/>
        </w:rPr>
        <w:t xml:space="preserve">Report </w:t>
      </w:r>
      <w:r w:rsidR="00F244EC" w:rsidRPr="00B76C92">
        <w:rPr>
          <w:lang w:eastAsia="ko-KR"/>
        </w:rPr>
        <w:t>ITU-</w:t>
      </w:r>
      <w:r w:rsidR="00F244EC" w:rsidRPr="00B76C92">
        <w:rPr>
          <w:lang w:eastAsia="ja-JP"/>
        </w:rPr>
        <w:t xml:space="preserve">R </w:t>
      </w:r>
      <w:r w:rsidRPr="00B76C92">
        <w:rPr>
          <w:lang w:eastAsia="ja-JP"/>
        </w:rPr>
        <w:t>M.2228</w:t>
      </w:r>
      <w:r w:rsidRPr="00B76C92">
        <w:rPr>
          <w:lang w:eastAsia="ko-KR"/>
        </w:rPr>
        <w:t>, “Advanced Intelligent Transport Systems (ITS) radiocommunication”</w:t>
      </w:r>
      <w:r w:rsidRPr="00B76C92">
        <w:rPr>
          <w:lang w:eastAsia="ja-JP"/>
        </w:rPr>
        <w:t xml:space="preserve"> </w:t>
      </w:r>
    </w:p>
    <w:p w14:paraId="48DE0369" w14:textId="632D715A" w:rsidR="00E735F0" w:rsidRPr="00B76C92" w:rsidRDefault="00E735F0" w:rsidP="00243379">
      <w:pPr>
        <w:rPr>
          <w:lang w:eastAsia="ja-JP"/>
        </w:rPr>
      </w:pPr>
      <w:r w:rsidRPr="00B76C92">
        <w:rPr>
          <w:lang w:eastAsia="ja-JP"/>
        </w:rPr>
        <w:t>[4]</w:t>
      </w:r>
      <w:r w:rsidRPr="00B76C92">
        <w:rPr>
          <w:lang w:eastAsia="ja-JP"/>
        </w:rPr>
        <w:tab/>
        <w:t xml:space="preserve">Recommendation </w:t>
      </w:r>
      <w:r w:rsidR="00F244EC" w:rsidRPr="00B76C92">
        <w:rPr>
          <w:lang w:eastAsia="ko-KR"/>
        </w:rPr>
        <w:t>ITU-</w:t>
      </w:r>
      <w:r w:rsidR="00F244EC" w:rsidRPr="00B76C92">
        <w:rPr>
          <w:lang w:eastAsia="ja-JP"/>
        </w:rPr>
        <w:t xml:space="preserve">R </w:t>
      </w:r>
      <w:r w:rsidRPr="00B76C92">
        <w:rPr>
          <w:lang w:eastAsia="ja-JP"/>
        </w:rPr>
        <w:t>M.1453</w:t>
      </w:r>
      <w:r w:rsidRPr="00B76C92">
        <w:rPr>
          <w:lang w:eastAsia="ko-KR"/>
        </w:rPr>
        <w:t>, “</w:t>
      </w:r>
      <w:r w:rsidRPr="00B76C92">
        <w:rPr>
          <w:rFonts w:eastAsia="SimSun"/>
          <w:lang w:eastAsia="zh-CN"/>
        </w:rPr>
        <w:t xml:space="preserve">Intelligent Transport Systems – dedicated </w:t>
      </w:r>
      <w:r w:rsidR="00243379">
        <w:rPr>
          <w:rFonts w:eastAsia="SimSun"/>
          <w:lang w:eastAsia="zh-CN"/>
        </w:rPr>
        <w:tab/>
        <w:t>short</w:t>
      </w:r>
      <w:r w:rsidR="00243379">
        <w:rPr>
          <w:rFonts w:eastAsia="SimSun"/>
          <w:lang w:eastAsia="zh-CN"/>
        </w:rPr>
        <w:noBreakHyphen/>
      </w:r>
      <w:r w:rsidRPr="00B76C92">
        <w:rPr>
          <w:rFonts w:eastAsia="SimSun"/>
          <w:lang w:eastAsia="zh-CN"/>
        </w:rPr>
        <w:t>range communications at 5.8 GHz</w:t>
      </w:r>
      <w:r w:rsidRPr="00B76C92">
        <w:rPr>
          <w:lang w:eastAsia="ja-JP"/>
        </w:rPr>
        <w:t>”</w:t>
      </w:r>
    </w:p>
    <w:p w14:paraId="0835AD83" w14:textId="1677719C" w:rsidR="00E735F0" w:rsidRPr="00B76C92" w:rsidRDefault="00E735F0" w:rsidP="00243379">
      <w:pPr>
        <w:ind w:left="1134" w:hanging="1134"/>
        <w:rPr>
          <w:lang w:eastAsia="ja-JP"/>
        </w:rPr>
      </w:pPr>
      <w:r w:rsidRPr="00B76C92">
        <w:rPr>
          <w:lang w:eastAsia="ja-JP"/>
        </w:rPr>
        <w:t>[5]</w:t>
      </w:r>
      <w:r w:rsidRPr="00B76C92">
        <w:rPr>
          <w:lang w:eastAsia="ja-JP"/>
        </w:rPr>
        <w:tab/>
        <w:t xml:space="preserve">Recommendation </w:t>
      </w:r>
      <w:r w:rsidR="00F244EC" w:rsidRPr="00B76C92">
        <w:rPr>
          <w:lang w:eastAsia="ko-KR"/>
        </w:rPr>
        <w:t>ITU-</w:t>
      </w:r>
      <w:r w:rsidR="00F244EC" w:rsidRPr="00B76C92">
        <w:rPr>
          <w:lang w:eastAsia="ja-JP"/>
        </w:rPr>
        <w:t xml:space="preserve">R </w:t>
      </w:r>
      <w:r w:rsidRPr="00B76C92">
        <w:rPr>
          <w:lang w:eastAsia="ja-JP"/>
        </w:rPr>
        <w:t>M.1452 “</w:t>
      </w:r>
      <w:r w:rsidRPr="00B76C92">
        <w:rPr>
          <w:rFonts w:eastAsia="SimSun"/>
          <w:lang w:eastAsia="zh-CN"/>
        </w:rPr>
        <w:t>Millimetre wave radiocommunication systems for Intelligent Transport Systems applications</w:t>
      </w:r>
      <w:r w:rsidRPr="00B76C92">
        <w:rPr>
          <w:lang w:eastAsia="ja-JP"/>
        </w:rPr>
        <w:t>”</w:t>
      </w:r>
    </w:p>
    <w:p w14:paraId="0E4E3051" w14:textId="7B3ED360" w:rsidR="00E735F0" w:rsidRPr="00B76C92" w:rsidRDefault="00E735F0">
      <w:pPr>
        <w:pStyle w:val="Reftext"/>
        <w:rPr>
          <w:lang w:eastAsia="ja-JP"/>
        </w:rPr>
      </w:pPr>
      <w:r w:rsidRPr="00B76C92">
        <w:rPr>
          <w:lang w:eastAsia="ja-JP"/>
        </w:rPr>
        <w:t>[6]</w:t>
      </w:r>
      <w:r w:rsidRPr="00B76C92">
        <w:rPr>
          <w:lang w:eastAsia="ja-JP"/>
        </w:rPr>
        <w:tab/>
      </w:r>
      <w:hyperlink r:id="rId61" w:history="1">
        <w:r w:rsidRPr="00B76C92">
          <w:rPr>
            <w:rStyle w:val="Hyperlink"/>
            <w:lang w:eastAsia="ja-JP"/>
          </w:rPr>
          <w:t>APT/AWG/REP-18</w:t>
        </w:r>
        <w:r w:rsidR="001E3A6D" w:rsidRPr="00B76C92">
          <w:rPr>
            <w:rStyle w:val="Hyperlink"/>
            <w:lang w:eastAsia="ja-JP"/>
          </w:rPr>
          <w:t xml:space="preserve"> [</w:t>
        </w:r>
        <w:r w:rsidRPr="00B76C92">
          <w:rPr>
            <w:rStyle w:val="Hyperlink"/>
            <w:lang w:eastAsia="ja-JP"/>
          </w:rPr>
          <w:t> (Rev.2)</w:t>
        </w:r>
      </w:hyperlink>
      <w:r w:rsidR="001E3A6D" w:rsidRPr="00B76C92">
        <w:rPr>
          <w:rStyle w:val="Hyperlink"/>
          <w:lang w:eastAsia="ja-JP"/>
        </w:rPr>
        <w:t>]</w:t>
      </w:r>
      <w:r w:rsidRPr="00243379">
        <w:rPr>
          <w:rStyle w:val="Hyperlink"/>
          <w:u w:val="none"/>
          <w:lang w:eastAsia="ja-JP"/>
        </w:rPr>
        <w:t xml:space="preserve"> “</w:t>
      </w:r>
      <w:r w:rsidRPr="00B76C92">
        <w:rPr>
          <w:lang w:eastAsia="ja-JP"/>
        </w:rPr>
        <w:t>The usage of intelligent transport systems in APT Countries”</w:t>
      </w:r>
    </w:p>
    <w:p w14:paraId="68A04FF7" w14:textId="77777777" w:rsidR="00E735F0" w:rsidRPr="00B76C92" w:rsidRDefault="00E735F0" w:rsidP="00E735F0">
      <w:pPr>
        <w:rPr>
          <w:rFonts w:eastAsiaTheme="minorEastAsia"/>
          <w:lang w:eastAsia="zh-CN"/>
        </w:rPr>
      </w:pPr>
    </w:p>
    <w:p w14:paraId="6928ADF0" w14:textId="77777777" w:rsidR="00E735F0" w:rsidRPr="00B76C92" w:rsidRDefault="00E735F0" w:rsidP="00E735F0">
      <w:pPr>
        <w:pStyle w:val="Reasons"/>
      </w:pPr>
    </w:p>
    <w:p w14:paraId="3E5A94D1" w14:textId="77777777" w:rsidR="00243379" w:rsidRDefault="00243379" w:rsidP="0032202E">
      <w:pPr>
        <w:pStyle w:val="Reasons"/>
      </w:pPr>
    </w:p>
    <w:p w14:paraId="340BE61A" w14:textId="77777777" w:rsidR="00243379" w:rsidRDefault="00243379">
      <w:pPr>
        <w:jc w:val="center"/>
      </w:pPr>
      <w:r>
        <w:t>______________</w:t>
      </w:r>
    </w:p>
    <w:p w14:paraId="6C29FEA5" w14:textId="77777777" w:rsidR="0055408E" w:rsidRPr="0074465B" w:rsidRDefault="0055408E" w:rsidP="00DD4BED">
      <w:pPr>
        <w:rPr>
          <w:rFonts w:eastAsiaTheme="minorEastAsia"/>
          <w:lang w:val="en-US" w:eastAsia="zh-CN"/>
        </w:rPr>
      </w:pPr>
    </w:p>
    <w:sectPr w:rsidR="0055408E" w:rsidRPr="0074465B" w:rsidSect="00D02712">
      <w:headerReference w:type="default" r:id="rId62"/>
      <w:footerReference w:type="default" r:id="rId63"/>
      <w:footerReference w:type="first" r:id="rId64"/>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3" w:author="editor SWG 5A5-1 ITS" w:date="2016-11-13T14:19:00Z" w:initials="editor">
    <w:p w14:paraId="7DB80EF1" w14:textId="77777777" w:rsidR="00A93E53" w:rsidRDefault="00A93E53">
      <w:pPr>
        <w:pStyle w:val="CommentText"/>
      </w:pPr>
      <w:r>
        <w:rPr>
          <w:rStyle w:val="CommentReference"/>
        </w:rPr>
        <w:annotationRef/>
      </w:r>
      <w:r>
        <w:t xml:space="preserve">DSRC should not be used, see terms and definitions above, </w:t>
      </w:r>
    </w:p>
    <w:p w14:paraId="1922328F" w14:textId="77777777" w:rsidR="00A93E53" w:rsidRDefault="00A93E53">
      <w:pPr>
        <w:pStyle w:val="CommentText"/>
      </w:pPr>
      <w:r>
        <w:t>instead ETC, TTT</w:t>
      </w:r>
    </w:p>
    <w:p w14:paraId="4FFA46EE" w14:textId="77777777" w:rsidR="00A93E53" w:rsidRDefault="00A93E53">
      <w:pPr>
        <w:pStyle w:val="CommentText"/>
      </w:pPr>
      <w:r>
        <w:t xml:space="preserve">when Standards have the title “DSRC” add in brackets “specified for ETC, TTT” </w:t>
      </w:r>
    </w:p>
  </w:comment>
  <w:comment w:id="62" w:author="editor SWG 5A5-1 ITS" w:date="2016-11-13T14:19:00Z" w:initials="editor">
    <w:p w14:paraId="11CA0A34" w14:textId="77777777" w:rsidR="00A93E53" w:rsidRDefault="00A93E53">
      <w:pPr>
        <w:pStyle w:val="CommentText"/>
      </w:pPr>
      <w:r>
        <w:rPr>
          <w:rStyle w:val="CommentReference"/>
        </w:rPr>
        <w:annotationRef/>
      </w:r>
      <w:r>
        <w:t>timeline should be confirmed by 3GPP</w:t>
      </w:r>
    </w:p>
  </w:comment>
  <w:comment w:id="104" w:author="editor SWG 5A5-1 ITS" w:date="2016-11-14T15:22:00Z" w:initials="editor">
    <w:p w14:paraId="5EB7D819" w14:textId="286F95B5" w:rsidR="00A93E53" w:rsidRDefault="00A93E53">
      <w:pPr>
        <w:pStyle w:val="CommentText"/>
      </w:pPr>
      <w:r>
        <w:rPr>
          <w:rStyle w:val="CommentReference"/>
        </w:rPr>
        <w:annotationRef/>
      </w:r>
      <w:r>
        <w:t>to be deleted as no survey results are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FA46EE" w15:done="0"/>
  <w15:commentEx w15:paraId="11CA0A34" w15:done="0"/>
  <w15:commentEx w15:paraId="5EB7D8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FA46EE" w16cid:durableId="2385A858"/>
  <w16cid:commentId w16cid:paraId="11CA0A34" w16cid:durableId="2385A859"/>
  <w16cid:commentId w16cid:paraId="5EB7D819" w16cid:durableId="2385A8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236A7" w14:textId="77777777" w:rsidR="00A93E53" w:rsidRDefault="00A93E53">
      <w:r>
        <w:separator/>
      </w:r>
    </w:p>
  </w:endnote>
  <w:endnote w:type="continuationSeparator" w:id="0">
    <w:p w14:paraId="48C049CA" w14:textId="77777777" w:rsidR="00A93E53" w:rsidRDefault="00A9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3000000"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한컴바탕">
    <w:altName w:val="Malgun Gothic"/>
    <w:charset w:val="81"/>
    <w:family w:val="auto"/>
    <w:pitch w:val="default"/>
    <w:sig w:usb0="00000000" w:usb1="00000000" w:usb2="00FFFFFF" w:usb3="00000000" w:csb0="8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200AB" w14:textId="4D0773C0" w:rsidR="00A93E53" w:rsidRPr="002F7CB3" w:rsidRDefault="008A0EFB" w:rsidP="005C26C0">
    <w:pPr>
      <w:pStyle w:val="Footer"/>
      <w:rPr>
        <w:lang w:val="en-US"/>
      </w:rPr>
    </w:pPr>
    <w:r>
      <w:fldChar w:fldCharType="begin"/>
    </w:r>
    <w:r>
      <w:instrText xml:space="preserve"> FILENAME \p  \* MERGEFORMAT </w:instrText>
    </w:r>
    <w:r>
      <w:fldChar w:fldCharType="separate"/>
    </w:r>
    <w:r w:rsidR="00AC2B12">
      <w:t>M:\BRSGD\TEXT2016\SG05\WP5A\200\298\298N030e.docx</w:t>
    </w:r>
    <w:r>
      <w:fldChar w:fldCharType="end"/>
    </w:r>
    <w:r w:rsidR="00A93E53">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5E8E" w14:textId="66162F3C" w:rsidR="00A93E53" w:rsidRPr="00C07269" w:rsidRDefault="008A0EFB" w:rsidP="0074465B">
    <w:pPr>
      <w:pStyle w:val="Footer"/>
      <w:rPr>
        <w:lang w:val="en-US"/>
      </w:rPr>
    </w:pPr>
    <w:r>
      <w:fldChar w:fldCharType="begin"/>
    </w:r>
    <w:r>
      <w:instrText xml:space="preserve"> FILENAME \p  \* MERGEFORMAT </w:instrText>
    </w:r>
    <w:r>
      <w:fldChar w:fldCharType="separate"/>
    </w:r>
    <w:r w:rsidR="00AC2B12">
      <w:t>M:\BRSGD\TEXT2016\SG05\WP5A\200\298\298N030e.docx</w:t>
    </w:r>
    <w:r>
      <w:fldChar w:fldCharType="end"/>
    </w:r>
    <w:r w:rsidR="00A93E53">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16534" w14:textId="77777777" w:rsidR="00A93E53" w:rsidRDefault="00A93E53">
      <w:r>
        <w:t>____________________</w:t>
      </w:r>
    </w:p>
  </w:footnote>
  <w:footnote w:type="continuationSeparator" w:id="0">
    <w:p w14:paraId="7E6CA907" w14:textId="77777777" w:rsidR="00A93E53" w:rsidRDefault="00A93E53">
      <w:r>
        <w:continuationSeparator/>
      </w:r>
    </w:p>
  </w:footnote>
  <w:footnote w:id="1">
    <w:p w14:paraId="5E1D63E3" w14:textId="0F4F8807" w:rsidR="00A93E53" w:rsidRDefault="00A93E53" w:rsidP="0070573B">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1"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2" w:history="1">
        <w:r w:rsidRPr="00FF2C15">
          <w:rPr>
            <w:rStyle w:val="Hyperlink"/>
          </w:rPr>
          <w:t>http://ntl.bts.gov/lib/59000/59300/59361/FHWA-JPO-16-363.pdf</w:t>
        </w:r>
      </w:hyperlink>
      <w:r w:rsidRPr="00813DDF">
        <w:t>) at 11-12; “CV Applications Already Deployed by Responding Agencies” (</w:t>
      </w:r>
      <w:hyperlink r:id="rId3" w:history="1">
        <w:r w:rsidRPr="00FF2C15">
          <w:rPr>
            <w:rStyle w:val="Hyperlink"/>
          </w:rPr>
          <w:t>http://transops.s3.amazonaws.com/uploaded_files/V2I%20DC%20TWG%201%20-%20January%2028%2C%202016%20Webinar%20Slides%20V3.pptx</w:t>
        </w:r>
      </w:hyperlink>
      <w:r w:rsidRPr="00813DDF">
        <w:t>) at 30; “Maricopa County Department of Transportation (MCDOT) SMARTDriveSM Program” (</w:t>
      </w:r>
      <w:hyperlink r:id="rId4" w:history="1">
        <w:r w:rsidRPr="00813DDF">
          <w:rPr>
            <w:rStyle w:val="Hyperlink"/>
          </w:rPr>
          <w:t>http://www.mcdot.maricopa.gov/business/connected-vehicles.aspx</w:t>
        </w:r>
      </w:hyperlink>
      <w:r w:rsidRPr="00813DDF">
        <w:t>); “Connected Vehicle Pilot Deployment Program Phase 1: Concept of Operations (ConOps) - New York City” (</w:t>
      </w:r>
      <w:hyperlink r:id="rId5" w:history="1">
        <w:r w:rsidRPr="00FF2C15">
          <w:rPr>
            <w:rStyle w:val="Hyperlink"/>
          </w:rPr>
          <w:t>http://ntl.bts.gov/lib/59000/59300/59360/FHWA-JPO-16-299.pdf</w:t>
        </w:r>
      </w:hyperlink>
      <w:r w:rsidRPr="00813DDF">
        <w:t>) at 36; “Connected Vehicle Pilot Deployment Program: ICF/</w:t>
      </w:r>
      <w:r w:rsidR="005F37B1">
        <w:t xml:space="preserve">Wyoming Concept of Operations” </w:t>
      </w:r>
      <w:r w:rsidRPr="00813DDF">
        <w:t>(</w:t>
      </w:r>
      <w:hyperlink r:id="rId6" w:history="1">
        <w:r w:rsidRPr="00FF2C15">
          <w:rPr>
            <w:rStyle w:val="Hyperlink"/>
          </w:rPr>
          <w:t>http://www.its.dot.gov/pilots/pdf/ICF_ConOpsWebinar_02042016.pdf</w:t>
        </w:r>
      </w:hyperlink>
      <w:r w:rsidRPr="00813DDF">
        <w:t>) at 34</w:t>
      </w:r>
      <w:r w:rsidR="005F37B1">
        <w:t>.</w:t>
      </w:r>
    </w:p>
  </w:footnote>
  <w:footnote w:id="2">
    <w:p w14:paraId="288DF1EE" w14:textId="7922271E" w:rsidR="00A93E53" w:rsidRPr="00B31325" w:rsidRDefault="00A93E53">
      <w:pPr>
        <w:pStyle w:val="FootnoteText"/>
      </w:pPr>
      <w:r>
        <w:rPr>
          <w:rStyle w:val="FootnoteReference"/>
        </w:rPr>
        <w:footnoteRef/>
      </w:r>
      <w:r>
        <w:t xml:space="preserve"> </w:t>
      </w:r>
      <w:r w:rsidR="005F37B1">
        <w:tab/>
      </w:r>
      <w:hyperlink r:id="rId7" w:history="1">
        <w:r w:rsidRPr="00FF2C15">
          <w:rPr>
            <w:rStyle w:val="Hyperlink"/>
          </w:rPr>
          <w:t>https://www.car-2-car.org/index.php?id=31</w:t>
        </w:r>
      </w:hyperlink>
      <w:r>
        <w:t xml:space="preserve"> </w:t>
      </w:r>
    </w:p>
  </w:footnote>
  <w:footnote w:id="3">
    <w:p w14:paraId="6886F19A" w14:textId="77777777" w:rsidR="00A93E53" w:rsidRDefault="00A93E53" w:rsidP="00CD718D">
      <w:pPr>
        <w:pStyle w:val="FootnoteText"/>
        <w:spacing w:after="120"/>
      </w:pPr>
      <w:r>
        <w:rPr>
          <w:rStyle w:val="FootnoteReference"/>
        </w:rPr>
        <w:footnoteRef/>
      </w:r>
      <w:r>
        <w:t xml:space="preserve"> </w:t>
      </w:r>
      <w:r>
        <w:tab/>
      </w:r>
      <w:r w:rsidRPr="004550D7">
        <w:t>IEEE Std 802.11TM-2012, IEEE Standard for Information technology - Telecommunications and information exchange between systems - Local and metropolitan area networks - Specific requirements Part 11: Wireless LAN Medium Access Control (MAC) and Physical Layer (PHY) Specifications</w:t>
      </w:r>
      <w:r>
        <w:t>.</w:t>
      </w:r>
    </w:p>
  </w:footnote>
  <w:footnote w:id="4">
    <w:p w14:paraId="1BEF9F5A" w14:textId="77777777" w:rsidR="00A93E53" w:rsidRDefault="00A93E53" w:rsidP="00B9719B">
      <w:pPr>
        <w:pStyle w:val="FootnoteText"/>
        <w:spacing w:after="120"/>
      </w:pPr>
      <w:r>
        <w:rPr>
          <w:rStyle w:val="FootnoteReference"/>
        </w:rPr>
        <w:footnoteRef/>
      </w:r>
      <w:r>
        <w:t xml:space="preserve"> </w:t>
      </w:r>
      <w:r>
        <w:tab/>
        <w:t xml:space="preserve">USDOT diagram based upon </w:t>
      </w:r>
      <w:r w:rsidRPr="0020595D">
        <w:t>Std 802.11-2012</w:t>
      </w:r>
      <w:r>
        <w:t xml:space="preserve"> and generic OFDM principles.</w:t>
      </w:r>
    </w:p>
  </w:footnote>
  <w:footnote w:id="5">
    <w:p w14:paraId="52C10394" w14:textId="77777777" w:rsidR="00A93E53" w:rsidRDefault="00A93E53" w:rsidP="00CD718D">
      <w:pPr>
        <w:pStyle w:val="FootnoteText"/>
        <w:spacing w:after="120"/>
      </w:pPr>
      <w:r w:rsidRPr="000A4644">
        <w:rPr>
          <w:rStyle w:val="FootnoteReference"/>
        </w:rPr>
        <w:footnoteRef/>
      </w:r>
      <w:r w:rsidRPr="000A4644">
        <w:t xml:space="preserve"> </w:t>
      </w:r>
      <w:r>
        <w:tab/>
      </w:r>
      <w:r w:rsidRPr="000A4644">
        <w:t>Based upon information from IEEE Std 802.11</w:t>
      </w:r>
      <w:r w:rsidRPr="000A4644">
        <w:rPr>
          <w:vertAlign w:val="superscript"/>
        </w:rPr>
        <w:t>TM</w:t>
      </w:r>
      <w:r w:rsidRPr="000A4644">
        <w:t>-2012, IEEE Standard for Information technology - Telecommunications and information exchange between systems - Local and metropolitan area networks - Specific requirements Part 11: Wireless LAN Medium Access Control (MAC) and Physical Layer (PHY) Specifications; at 1612 - 1613</w:t>
      </w:r>
      <w:r>
        <w:t>.</w:t>
      </w:r>
    </w:p>
  </w:footnote>
  <w:footnote w:id="6">
    <w:p w14:paraId="51B33455" w14:textId="77777777" w:rsidR="00A93E53" w:rsidRDefault="00A93E53" w:rsidP="00CD718D">
      <w:pPr>
        <w:pStyle w:val="FootnoteText"/>
        <w:spacing w:after="120"/>
      </w:pPr>
      <w:r>
        <w:rPr>
          <w:rStyle w:val="FootnoteReference"/>
        </w:rPr>
        <w:footnoteRef/>
      </w:r>
      <w:r>
        <w:t xml:space="preserve"> </w:t>
      </w:r>
      <w:r>
        <w:tab/>
      </w:r>
      <w:r w:rsidRPr="001D3013">
        <w:t>IEEE Std 802.11</w:t>
      </w:r>
      <w:r w:rsidRPr="008E3E53">
        <w:rPr>
          <w:vertAlign w:val="superscript"/>
        </w:rPr>
        <w:t>TM</w:t>
      </w:r>
      <w:r w:rsidRPr="001D3013">
        <w:t>-2012, IEEE Standard for Information technology - Telecommunications and information exchange between systems - Local and metropolitan area networks - Specific requirements Part 11: Wireless LAN Medium Access Control (MAC) and Physical Layer (PHY) Specifications</w:t>
      </w:r>
      <w:r>
        <w:t>; Annex D.</w:t>
      </w:r>
    </w:p>
  </w:footnote>
  <w:footnote w:id="7">
    <w:p w14:paraId="62EB8C79" w14:textId="77777777" w:rsidR="00A93E53" w:rsidRDefault="00A93E53" w:rsidP="00CD718D">
      <w:pPr>
        <w:pStyle w:val="FootnoteText"/>
        <w:spacing w:after="120"/>
        <w:ind w:left="144" w:hanging="144"/>
      </w:pPr>
      <w:r>
        <w:rPr>
          <w:rStyle w:val="FootnoteReference"/>
        </w:rPr>
        <w:footnoteRef/>
      </w:r>
      <w:r>
        <w:t xml:space="preserve"> </w:t>
      </w:r>
      <w:r>
        <w:tab/>
        <w:t xml:space="preserve">USDOT diagram based upon </w:t>
      </w:r>
      <w:r w:rsidRPr="0020595D">
        <w:t>Std 802.11-2012</w:t>
      </w:r>
      <w:r>
        <w:t>.</w:t>
      </w:r>
    </w:p>
  </w:footnote>
  <w:footnote w:id="8">
    <w:p w14:paraId="0178F7DF" w14:textId="77777777" w:rsidR="00A93E53" w:rsidRDefault="00A93E53" w:rsidP="00823F77">
      <w:pPr>
        <w:pStyle w:val="FootnoteText"/>
        <w:spacing w:after="120"/>
        <w:ind w:left="144" w:hanging="144"/>
      </w:pPr>
      <w:r>
        <w:rPr>
          <w:rStyle w:val="FootnoteReference"/>
        </w:rPr>
        <w:footnoteRef/>
      </w:r>
      <w:r>
        <w:t xml:space="preserve"> </w:t>
      </w:r>
      <w:r>
        <w:tab/>
        <w:t xml:space="preserve">FCC Report and Order, October 1999, </w:t>
      </w:r>
      <w:r w:rsidRPr="000D0A34">
        <w:t>ET Docket No.  98-95</w:t>
      </w:r>
      <w:r>
        <w:t>.</w:t>
      </w:r>
    </w:p>
  </w:footnote>
  <w:footnote w:id="9">
    <w:p w14:paraId="18C9C76F" w14:textId="77777777" w:rsidR="00A93E53" w:rsidRDefault="00A93E53" w:rsidP="00823F77">
      <w:pPr>
        <w:pStyle w:val="FootnoteText"/>
        <w:spacing w:after="120"/>
      </w:pPr>
      <w:r>
        <w:rPr>
          <w:rStyle w:val="FootnoteReference"/>
        </w:rPr>
        <w:footnoteRef/>
      </w:r>
      <w:r>
        <w:t xml:space="preserve"> </w:t>
      </w:r>
      <w:r>
        <w:tab/>
        <w:t>Press Release, U.S. Transportation Secretary Mineta Announces Opening of Crash-Preventing “Intelligent Intersection” Test Facility (June 24, 2003) (</w:t>
      </w:r>
      <w:hyperlink r:id="rId8" w:history="1">
        <w:r w:rsidRPr="00FE797E">
          <w:rPr>
            <w:rStyle w:val="Hyperlink"/>
          </w:rPr>
          <w:t>http://www.its.dot.gov/press/fhw2003.htm</w:t>
        </w:r>
      </w:hyperlink>
      <w:r>
        <w:t>).</w:t>
      </w:r>
    </w:p>
  </w:footnote>
  <w:footnote w:id="10">
    <w:p w14:paraId="0FF4A141" w14:textId="77777777" w:rsidR="00A93E53" w:rsidRDefault="00A93E53" w:rsidP="00823F77">
      <w:pPr>
        <w:pStyle w:val="FootnoteText"/>
        <w:spacing w:after="120"/>
        <w:ind w:left="144" w:hanging="144"/>
      </w:pPr>
      <w:r>
        <w:rPr>
          <w:rStyle w:val="FootnoteReference"/>
        </w:rPr>
        <w:footnoteRef/>
      </w:r>
      <w:r>
        <w:t xml:space="preserve"> </w:t>
      </w:r>
      <w:r>
        <w:tab/>
      </w:r>
      <w:r w:rsidRPr="00151378">
        <w:t>FCC 06-110</w:t>
      </w:r>
      <w:r>
        <w:t xml:space="preserve">; </w:t>
      </w:r>
      <w:r w:rsidRPr="00151378">
        <w:t>MEMORANDUM OPINION AND ORDER</w:t>
      </w:r>
      <w:r>
        <w:t xml:space="preserve">; July 2006; </w:t>
      </w:r>
      <w:r w:rsidRPr="00151378">
        <w:t>ET Docket No. 98-95</w:t>
      </w:r>
      <w:r>
        <w:t>.</w:t>
      </w:r>
    </w:p>
  </w:footnote>
  <w:footnote w:id="11">
    <w:p w14:paraId="36DAF4DF" w14:textId="77777777" w:rsidR="00A93E53" w:rsidRDefault="00A93E53" w:rsidP="00823F77">
      <w:pPr>
        <w:pStyle w:val="FootnoteText"/>
        <w:spacing w:after="120"/>
        <w:ind w:left="144" w:hanging="144"/>
      </w:pPr>
      <w:r>
        <w:rPr>
          <w:rStyle w:val="FootnoteReference"/>
        </w:rPr>
        <w:footnoteRef/>
      </w:r>
      <w:r>
        <w:t xml:space="preserve"> </w:t>
      </w:r>
      <w:r>
        <w:tab/>
      </w:r>
      <w:r w:rsidRPr="008552CD">
        <w:t xml:space="preserve">FCC </w:t>
      </w:r>
      <w:r>
        <w:t>03-324 REPORT AND ORDER, December 2003</w:t>
      </w:r>
      <w:r w:rsidRPr="008552CD">
        <w:t>, ET Docket No.  98-95</w:t>
      </w:r>
      <w:r>
        <w:t xml:space="preserve">. </w:t>
      </w:r>
    </w:p>
  </w:footnote>
  <w:footnote w:id="12">
    <w:p w14:paraId="08F0DE54" w14:textId="3517DC16" w:rsidR="00A93E53" w:rsidRDefault="00A93E53" w:rsidP="005F37B1">
      <w:pPr>
        <w:pStyle w:val="FootnoteText"/>
        <w:tabs>
          <w:tab w:val="clear" w:pos="255"/>
          <w:tab w:val="clear" w:pos="1134"/>
          <w:tab w:val="clear" w:pos="1871"/>
          <w:tab w:val="clear" w:pos="2268"/>
          <w:tab w:val="left" w:pos="426"/>
        </w:tabs>
        <w:spacing w:after="120"/>
        <w:ind w:left="144" w:hanging="144"/>
      </w:pPr>
      <w:r>
        <w:rPr>
          <w:rStyle w:val="FootnoteReference"/>
        </w:rPr>
        <w:footnoteRef/>
      </w:r>
      <w:r>
        <w:t xml:space="preserve"> </w:t>
      </w:r>
      <w:r w:rsidR="005F37B1">
        <w:tab/>
      </w:r>
      <w:hyperlink r:id="rId9" w:history="1">
        <w:r w:rsidRPr="0070573B">
          <w:rPr>
            <w:rStyle w:val="Hyperlink"/>
          </w:rPr>
          <w:t>http://www.iteris.com/cvria/html/applications/applications.html</w:t>
        </w:r>
      </w:hyperlink>
      <w:r>
        <w:rPr>
          <w:color w:val="000000" w:themeColor="text1"/>
        </w:rPr>
        <w:t>.</w:t>
      </w:r>
    </w:p>
  </w:footnote>
  <w:footnote w:id="13">
    <w:p w14:paraId="1B8DE714" w14:textId="44A4C197" w:rsidR="00A93E53" w:rsidRPr="00704FCD" w:rsidRDefault="00A93E53" w:rsidP="00694465">
      <w:pPr>
        <w:pStyle w:val="FootnoteText"/>
        <w:spacing w:after="120"/>
      </w:pPr>
      <w:r w:rsidRPr="00704FCD">
        <w:rPr>
          <w:rStyle w:val="FootnoteReference"/>
        </w:rPr>
        <w:footnoteRef/>
      </w:r>
      <w:r w:rsidRPr="00704FCD">
        <w:t xml:space="preserve"> </w:t>
      </w:r>
      <w:r>
        <w:tab/>
      </w:r>
      <w:r w:rsidRPr="00704FCD">
        <w:t xml:space="preserve">Other applications may also be non-priority communications depending on how they are deployed, the entity that deployed them, and other considerations. </w:t>
      </w:r>
      <w:r w:rsidRPr="00704FCD">
        <w:rPr>
          <w:i/>
        </w:rPr>
        <w:t xml:space="preserve">See </w:t>
      </w:r>
      <w:r w:rsidRPr="00704FCD">
        <w:t>47 CFR, Section 90.377.</w:t>
      </w:r>
    </w:p>
  </w:footnote>
  <w:footnote w:id="14">
    <w:p w14:paraId="2DE6A456" w14:textId="77777777" w:rsidR="00A93E53" w:rsidRPr="00704FCD" w:rsidRDefault="00A93E53" w:rsidP="00694465">
      <w:pPr>
        <w:pStyle w:val="FootnoteText"/>
        <w:spacing w:after="120"/>
      </w:pPr>
      <w:r w:rsidRPr="00704FCD">
        <w:rPr>
          <w:rStyle w:val="FootnoteReference"/>
        </w:rPr>
        <w:footnoteRef/>
      </w:r>
      <w:r w:rsidRPr="00704FCD">
        <w:t xml:space="preserve"> </w:t>
      </w:r>
      <w:r>
        <w:tab/>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10"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11" w:history="1">
        <w:r w:rsidRPr="000C7379">
          <w:rPr>
            <w:rStyle w:val="Hyperlink"/>
          </w:rPr>
          <w:t>http://www.google.com/patents/US6768934</w:t>
        </w:r>
      </w:hyperlink>
      <w:r>
        <w:t>.</w:t>
      </w:r>
    </w:p>
  </w:footnote>
  <w:footnote w:id="15">
    <w:p w14:paraId="043B4852" w14:textId="77777777" w:rsidR="00A93E53" w:rsidRPr="003C0F98" w:rsidRDefault="00A93E53" w:rsidP="00694465">
      <w:pPr>
        <w:pStyle w:val="FootnoteText"/>
        <w:spacing w:after="120"/>
      </w:pPr>
      <w:r w:rsidRPr="00704FCD">
        <w:rPr>
          <w:rStyle w:val="FootnoteReference"/>
        </w:rPr>
        <w:footnoteRef/>
      </w:r>
      <w:r w:rsidRPr="00704FCD">
        <w:t xml:space="preserve"> </w:t>
      </w:r>
      <w:r>
        <w:tab/>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16">
    <w:p w14:paraId="7152136E" w14:textId="77777777" w:rsidR="00A93E53" w:rsidRDefault="00A93E53" w:rsidP="00694465">
      <w:pPr>
        <w:pStyle w:val="FootnoteText"/>
        <w:spacing w:after="120"/>
      </w:pPr>
      <w:r>
        <w:rPr>
          <w:rStyle w:val="FootnoteReference"/>
        </w:rPr>
        <w:footnoteRef/>
      </w:r>
      <w:r>
        <w:t xml:space="preserve"> </w:t>
      </w:r>
      <w:r>
        <w:tab/>
        <w:t>NAT’L HIGHWAY TRAFFIC &amp; SAFETY ADMIN., Vehicle Safety Communications Project Task 3 Final Report—Identify Intelligent Vehicle Safety Applications Enabled by DSRC at 14 (Mar. 2005) (“NHTSA DSRC Applications Report”),</w:t>
      </w:r>
      <w:r w:rsidRPr="00105757">
        <w:t xml:space="preserve"> </w:t>
      </w:r>
      <w:hyperlink r:id="rId12" w:history="1">
        <w:r w:rsidRPr="00963FC6">
          <w:rPr>
            <w:rStyle w:val="Hyperlink"/>
          </w:rPr>
          <w:t>https://www.nhtsa.gov/DOT/NHTSA/NRD/Multimedia/PDFs/Crash%20Avoidance/2005/CAMP3scr.pdf</w:t>
        </w:r>
      </w:hyperlink>
      <w:r>
        <w:t xml:space="preserve">; Presentation by Jinhua Guo, Director of Vehicular Networking Systems Research Lab, University of Michigan-Dearborn, 2006 US Army VI Winter Workshop, </w:t>
      </w:r>
      <w:r w:rsidRPr="008C0451">
        <w:rPr>
          <w:i/>
        </w:rPr>
        <w:t>Vehicle Safety Communications in DSRC</w:t>
      </w:r>
      <w:r>
        <w:t xml:space="preserve"> at 25 (2006); see also Jinhua Guo and Nathan Balon, University of Michigan – Dearborn, </w:t>
      </w:r>
      <w:r w:rsidRPr="008C0451">
        <w:rPr>
          <w:i/>
        </w:rPr>
        <w:t>Vehicular Ad Hoc Networks and Dedicated Short-Range Communication</w:t>
      </w:r>
      <w:r>
        <w:t xml:space="preserve"> at 18 (26 June 2006), </w:t>
      </w:r>
      <w:hyperlink r:id="rId13"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14" w:history="1">
        <w:r w:rsidRPr="003E5EEC">
          <w:rPr>
            <w:rStyle w:val="Hyperlink"/>
          </w:rPr>
          <w:t>https://www.google.com/patents/US20110136429</w:t>
        </w:r>
      </w:hyperlink>
      <w:r>
        <w:t xml:space="preserve">; Henry Bzeih, Kia Motors America, </w:t>
      </w:r>
      <w:r w:rsidRPr="008C0451">
        <w:rPr>
          <w:i/>
        </w:rPr>
        <w:t>Safety Applications in a Connected Vehicle</w:t>
      </w:r>
      <w:r>
        <w:t xml:space="preserve"> at 13, http://www.in-vehicle-infotainment-summit.com/media/downloads/42-day-2-henry-bzeih-kia-connected-car.pdf (last accessed 24 June 2016).</w:t>
      </w:r>
    </w:p>
  </w:footnote>
  <w:footnote w:id="17">
    <w:p w14:paraId="74C05227" w14:textId="77777777" w:rsidR="00A93E53" w:rsidRDefault="00A93E53" w:rsidP="00694465">
      <w:pPr>
        <w:pStyle w:val="FootnoteText"/>
        <w:spacing w:after="120"/>
        <w:ind w:left="360" w:hanging="360"/>
      </w:pPr>
      <w:r>
        <w:rPr>
          <w:rStyle w:val="FootnoteReference"/>
        </w:rPr>
        <w:footnoteRef/>
      </w:r>
      <w:r>
        <w:t xml:space="preserve"> </w:t>
      </w:r>
      <w:r>
        <w:tab/>
        <w:t xml:space="preserve">NHTSA DSRC Applications Report </w:t>
      </w:r>
      <w:r w:rsidRPr="00AA76DE">
        <w:t>at 34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3A395" w14:textId="2C1AF1B8" w:rsidR="00A93E53" w:rsidRDefault="00A93E5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C2B12">
      <w:rPr>
        <w:rStyle w:val="PageNumber"/>
        <w:noProof/>
      </w:rPr>
      <w:t>21</w:t>
    </w:r>
    <w:r>
      <w:rPr>
        <w:rStyle w:val="PageNumber"/>
      </w:rPr>
      <w:fldChar w:fldCharType="end"/>
    </w:r>
    <w:r>
      <w:rPr>
        <w:rStyle w:val="PageNumber"/>
      </w:rPr>
      <w:t xml:space="preserve"> -</w:t>
    </w:r>
  </w:p>
  <w:p w14:paraId="17E73DDC" w14:textId="2B95D4C6" w:rsidR="00A93E53" w:rsidRDefault="00A93E53" w:rsidP="00C07269">
    <w:pPr>
      <w:pStyle w:val="Header"/>
      <w:rPr>
        <w:lang w:val="en-US"/>
      </w:rPr>
    </w:pPr>
    <w:r>
      <w:rPr>
        <w:lang w:val="en-US"/>
      </w:rPr>
      <w:t>5A/298 (Annex 30)-E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SWG 5A5-1 ITS">
    <w15:presenceInfo w15:providerId="None" w15:userId="editor SWG 5A5-1 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SG" w:vendorID="64" w:dllVersion="0" w:nlCheck="1" w:checkStyle="0"/>
  <w:activeWritingStyle w:appName="MSWord" w:lang="fr-CH" w:vendorID="64" w:dllVersion="0" w:nlCheck="1" w:checkStyle="1"/>
  <w:activeWritingStyle w:appName="MSWord" w:lang="de-DE" w:vendorID="64" w:dllVersion="0" w:nlCheck="1" w:checkStyle="1"/>
  <w:activeWritingStyle w:appName="MSWord" w:lang="fr-FR" w:vendorID="64" w:dllVersion="0"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SG" w:vendorID="64" w:dllVersion="6" w:nlCheck="1" w:checkStyle="0"/>
  <w:activeWritingStyle w:appName="MSWord" w:lang="fr-FR" w:vendorID="64" w:dllVersion="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120"/>
    <w:rsid w:val="000032E0"/>
    <w:rsid w:val="00004DAB"/>
    <w:rsid w:val="000069D4"/>
    <w:rsid w:val="00012BE8"/>
    <w:rsid w:val="00015181"/>
    <w:rsid w:val="000174AD"/>
    <w:rsid w:val="00033301"/>
    <w:rsid w:val="0003598C"/>
    <w:rsid w:val="00043900"/>
    <w:rsid w:val="00047A1D"/>
    <w:rsid w:val="000604B9"/>
    <w:rsid w:val="00094BAB"/>
    <w:rsid w:val="000A2964"/>
    <w:rsid w:val="000A7D55"/>
    <w:rsid w:val="000C2E8E"/>
    <w:rsid w:val="000D0424"/>
    <w:rsid w:val="000E0E7C"/>
    <w:rsid w:val="000F1B4B"/>
    <w:rsid w:val="000F39CA"/>
    <w:rsid w:val="001105B7"/>
    <w:rsid w:val="00123AFF"/>
    <w:rsid w:val="0012744F"/>
    <w:rsid w:val="00131178"/>
    <w:rsid w:val="00143D25"/>
    <w:rsid w:val="00152159"/>
    <w:rsid w:val="00156F54"/>
    <w:rsid w:val="00156F66"/>
    <w:rsid w:val="00157674"/>
    <w:rsid w:val="00163271"/>
    <w:rsid w:val="00182528"/>
    <w:rsid w:val="0018500B"/>
    <w:rsid w:val="00191E0E"/>
    <w:rsid w:val="00194423"/>
    <w:rsid w:val="00196A19"/>
    <w:rsid w:val="001B7556"/>
    <w:rsid w:val="001D16CA"/>
    <w:rsid w:val="001D7B25"/>
    <w:rsid w:val="001E3A6D"/>
    <w:rsid w:val="00202DC1"/>
    <w:rsid w:val="00203F55"/>
    <w:rsid w:val="002116EE"/>
    <w:rsid w:val="00214135"/>
    <w:rsid w:val="00221263"/>
    <w:rsid w:val="002309D8"/>
    <w:rsid w:val="0024297F"/>
    <w:rsid w:val="00243379"/>
    <w:rsid w:val="002645F3"/>
    <w:rsid w:val="00265E7B"/>
    <w:rsid w:val="0028367C"/>
    <w:rsid w:val="002A0826"/>
    <w:rsid w:val="002A7FE2"/>
    <w:rsid w:val="002B59D1"/>
    <w:rsid w:val="002C623D"/>
    <w:rsid w:val="002C6F8A"/>
    <w:rsid w:val="002E1B4F"/>
    <w:rsid w:val="002F1386"/>
    <w:rsid w:val="002F1B16"/>
    <w:rsid w:val="002F2E67"/>
    <w:rsid w:val="002F7CB3"/>
    <w:rsid w:val="003035DF"/>
    <w:rsid w:val="003154ED"/>
    <w:rsid w:val="00315546"/>
    <w:rsid w:val="00316048"/>
    <w:rsid w:val="00322D4B"/>
    <w:rsid w:val="00330567"/>
    <w:rsid w:val="0034746B"/>
    <w:rsid w:val="00365FF2"/>
    <w:rsid w:val="00373F92"/>
    <w:rsid w:val="00386A9D"/>
    <w:rsid w:val="00391081"/>
    <w:rsid w:val="003948A3"/>
    <w:rsid w:val="003A1D92"/>
    <w:rsid w:val="003B2789"/>
    <w:rsid w:val="003B36B2"/>
    <w:rsid w:val="003B6F04"/>
    <w:rsid w:val="003B7813"/>
    <w:rsid w:val="003C13CE"/>
    <w:rsid w:val="003C7297"/>
    <w:rsid w:val="003D3A19"/>
    <w:rsid w:val="003D52FA"/>
    <w:rsid w:val="003E16F6"/>
    <w:rsid w:val="003E2518"/>
    <w:rsid w:val="003E7CEF"/>
    <w:rsid w:val="003F7585"/>
    <w:rsid w:val="00413E91"/>
    <w:rsid w:val="004152E9"/>
    <w:rsid w:val="004323FC"/>
    <w:rsid w:val="00433935"/>
    <w:rsid w:val="00463113"/>
    <w:rsid w:val="004773FB"/>
    <w:rsid w:val="004915D0"/>
    <w:rsid w:val="004B1EF7"/>
    <w:rsid w:val="004B3FAD"/>
    <w:rsid w:val="004F25A3"/>
    <w:rsid w:val="00501DCA"/>
    <w:rsid w:val="00513A47"/>
    <w:rsid w:val="005314BC"/>
    <w:rsid w:val="005408DF"/>
    <w:rsid w:val="005519AA"/>
    <w:rsid w:val="0055408E"/>
    <w:rsid w:val="00561120"/>
    <w:rsid w:val="00573344"/>
    <w:rsid w:val="00577F4E"/>
    <w:rsid w:val="00583F9B"/>
    <w:rsid w:val="005B367D"/>
    <w:rsid w:val="005C26C0"/>
    <w:rsid w:val="005E5C10"/>
    <w:rsid w:val="005E5D75"/>
    <w:rsid w:val="005F2C78"/>
    <w:rsid w:val="005F37B1"/>
    <w:rsid w:val="00606488"/>
    <w:rsid w:val="006144E4"/>
    <w:rsid w:val="0063604A"/>
    <w:rsid w:val="00650299"/>
    <w:rsid w:val="00655FC5"/>
    <w:rsid w:val="0067601E"/>
    <w:rsid w:val="00694465"/>
    <w:rsid w:val="006A0A88"/>
    <w:rsid w:val="006B2819"/>
    <w:rsid w:val="006F719B"/>
    <w:rsid w:val="0070573B"/>
    <w:rsid w:val="00713B59"/>
    <w:rsid w:val="007205AB"/>
    <w:rsid w:val="007232BD"/>
    <w:rsid w:val="00741393"/>
    <w:rsid w:val="0074465B"/>
    <w:rsid w:val="00746ED4"/>
    <w:rsid w:val="0075396E"/>
    <w:rsid w:val="0078795F"/>
    <w:rsid w:val="007B31B4"/>
    <w:rsid w:val="007D000A"/>
    <w:rsid w:val="007D6324"/>
    <w:rsid w:val="007D6DD9"/>
    <w:rsid w:val="007E04EC"/>
    <w:rsid w:val="007E34F6"/>
    <w:rsid w:val="0080649F"/>
    <w:rsid w:val="008105BE"/>
    <w:rsid w:val="00814E0A"/>
    <w:rsid w:val="00822581"/>
    <w:rsid w:val="00823F77"/>
    <w:rsid w:val="008309DD"/>
    <w:rsid w:val="0083227A"/>
    <w:rsid w:val="00844A51"/>
    <w:rsid w:val="00844DBE"/>
    <w:rsid w:val="00866900"/>
    <w:rsid w:val="00872CE2"/>
    <w:rsid w:val="008772CC"/>
    <w:rsid w:val="00881BA1"/>
    <w:rsid w:val="00883DDD"/>
    <w:rsid w:val="00894B81"/>
    <w:rsid w:val="008A0EFB"/>
    <w:rsid w:val="008A2A9C"/>
    <w:rsid w:val="008B5FEF"/>
    <w:rsid w:val="008C26B8"/>
    <w:rsid w:val="008C58A4"/>
    <w:rsid w:val="008C7005"/>
    <w:rsid w:val="008D2C02"/>
    <w:rsid w:val="008E6A11"/>
    <w:rsid w:val="008F208F"/>
    <w:rsid w:val="0090035E"/>
    <w:rsid w:val="0092585F"/>
    <w:rsid w:val="009269D3"/>
    <w:rsid w:val="00935FB2"/>
    <w:rsid w:val="009672D7"/>
    <w:rsid w:val="009703FD"/>
    <w:rsid w:val="00982084"/>
    <w:rsid w:val="00991EE4"/>
    <w:rsid w:val="00995963"/>
    <w:rsid w:val="009A220D"/>
    <w:rsid w:val="009B101D"/>
    <w:rsid w:val="009B61EB"/>
    <w:rsid w:val="009C2064"/>
    <w:rsid w:val="009C3ED6"/>
    <w:rsid w:val="009C4363"/>
    <w:rsid w:val="009C5666"/>
    <w:rsid w:val="009C6541"/>
    <w:rsid w:val="009D1697"/>
    <w:rsid w:val="009D4849"/>
    <w:rsid w:val="009F0B45"/>
    <w:rsid w:val="009F3A46"/>
    <w:rsid w:val="009F6C68"/>
    <w:rsid w:val="00A014F8"/>
    <w:rsid w:val="00A05708"/>
    <w:rsid w:val="00A119E6"/>
    <w:rsid w:val="00A17CEC"/>
    <w:rsid w:val="00A3160C"/>
    <w:rsid w:val="00A402B5"/>
    <w:rsid w:val="00A5173C"/>
    <w:rsid w:val="00A60F6F"/>
    <w:rsid w:val="00A61AEF"/>
    <w:rsid w:val="00A87CF7"/>
    <w:rsid w:val="00A93E53"/>
    <w:rsid w:val="00A9415A"/>
    <w:rsid w:val="00AA14C3"/>
    <w:rsid w:val="00AC2B12"/>
    <w:rsid w:val="00AD08E2"/>
    <w:rsid w:val="00AD2345"/>
    <w:rsid w:val="00AF173A"/>
    <w:rsid w:val="00B066A4"/>
    <w:rsid w:val="00B07A13"/>
    <w:rsid w:val="00B1541B"/>
    <w:rsid w:val="00B24017"/>
    <w:rsid w:val="00B31325"/>
    <w:rsid w:val="00B36790"/>
    <w:rsid w:val="00B4279B"/>
    <w:rsid w:val="00B45FC9"/>
    <w:rsid w:val="00B62AAC"/>
    <w:rsid w:val="00B75F8E"/>
    <w:rsid w:val="00B76512"/>
    <w:rsid w:val="00B76C92"/>
    <w:rsid w:val="00B81138"/>
    <w:rsid w:val="00B9719B"/>
    <w:rsid w:val="00BB048B"/>
    <w:rsid w:val="00BC7CCF"/>
    <w:rsid w:val="00BD3A52"/>
    <w:rsid w:val="00BD5B02"/>
    <w:rsid w:val="00BE3635"/>
    <w:rsid w:val="00BE470B"/>
    <w:rsid w:val="00C01FA6"/>
    <w:rsid w:val="00C0472A"/>
    <w:rsid w:val="00C07269"/>
    <w:rsid w:val="00C21392"/>
    <w:rsid w:val="00C22357"/>
    <w:rsid w:val="00C25228"/>
    <w:rsid w:val="00C40403"/>
    <w:rsid w:val="00C528D4"/>
    <w:rsid w:val="00C57A91"/>
    <w:rsid w:val="00C61833"/>
    <w:rsid w:val="00C80C04"/>
    <w:rsid w:val="00CC01C2"/>
    <w:rsid w:val="00CD718D"/>
    <w:rsid w:val="00CF21F2"/>
    <w:rsid w:val="00D02712"/>
    <w:rsid w:val="00D046A7"/>
    <w:rsid w:val="00D077AA"/>
    <w:rsid w:val="00D111BF"/>
    <w:rsid w:val="00D214D0"/>
    <w:rsid w:val="00D22644"/>
    <w:rsid w:val="00D36F4B"/>
    <w:rsid w:val="00D443F9"/>
    <w:rsid w:val="00D6069A"/>
    <w:rsid w:val="00D6227D"/>
    <w:rsid w:val="00D6401B"/>
    <w:rsid w:val="00D6546B"/>
    <w:rsid w:val="00D765B8"/>
    <w:rsid w:val="00DA55EA"/>
    <w:rsid w:val="00DB0CFD"/>
    <w:rsid w:val="00DB178B"/>
    <w:rsid w:val="00DC17D3"/>
    <w:rsid w:val="00DD4BED"/>
    <w:rsid w:val="00DD707F"/>
    <w:rsid w:val="00DE39F0"/>
    <w:rsid w:val="00DF0AF3"/>
    <w:rsid w:val="00DF7E9F"/>
    <w:rsid w:val="00E27D7E"/>
    <w:rsid w:val="00E40DA2"/>
    <w:rsid w:val="00E42E13"/>
    <w:rsid w:val="00E51CC2"/>
    <w:rsid w:val="00E5436F"/>
    <w:rsid w:val="00E56D5C"/>
    <w:rsid w:val="00E6257C"/>
    <w:rsid w:val="00E62BE0"/>
    <w:rsid w:val="00E63C59"/>
    <w:rsid w:val="00E735F0"/>
    <w:rsid w:val="00E9731C"/>
    <w:rsid w:val="00EC5325"/>
    <w:rsid w:val="00EC7979"/>
    <w:rsid w:val="00EF19E0"/>
    <w:rsid w:val="00EF3D9B"/>
    <w:rsid w:val="00EF52E4"/>
    <w:rsid w:val="00EF550F"/>
    <w:rsid w:val="00F128D0"/>
    <w:rsid w:val="00F14806"/>
    <w:rsid w:val="00F16559"/>
    <w:rsid w:val="00F20577"/>
    <w:rsid w:val="00F244EC"/>
    <w:rsid w:val="00F25662"/>
    <w:rsid w:val="00F3419C"/>
    <w:rsid w:val="00F549C5"/>
    <w:rsid w:val="00F82BDB"/>
    <w:rsid w:val="00F83B11"/>
    <w:rsid w:val="00F840AB"/>
    <w:rsid w:val="00FA124A"/>
    <w:rsid w:val="00FA42BC"/>
    <w:rsid w:val="00FB6D95"/>
    <w:rsid w:val="00FC08DD"/>
    <w:rsid w:val="00FC2316"/>
    <w:rsid w:val="00FC2CFD"/>
    <w:rsid w:val="00FC523F"/>
    <w:rsid w:val="00FC59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25DBD44"/>
  <w15:docId w15:val="{581C208C-E9EF-48FC-8FB2-B92BDB13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uiPriority w:val="99"/>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styleId="BalloonText">
    <w:name w:val="Balloon Text"/>
    <w:basedOn w:val="Normal"/>
    <w:link w:val="BalloonTextChar"/>
    <w:semiHidden/>
    <w:unhideWhenUsed/>
    <w:rsid w:val="00D6227D"/>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D6227D"/>
    <w:rPr>
      <w:rFonts w:asciiTheme="majorHAnsi" w:eastAsiaTheme="majorEastAsia" w:hAnsiTheme="majorHAnsi" w:cstheme="majorBidi"/>
      <w:sz w:val="18"/>
      <w:szCs w:val="18"/>
      <w:lang w:val="en-GB" w:eastAsia="en-US"/>
    </w:rPr>
  </w:style>
  <w:style w:type="character" w:styleId="Hyperlink">
    <w:name w:val="Hyperlink"/>
    <w:uiPriority w:val="99"/>
    <w:unhideWhenUsed/>
    <w:rsid w:val="003C7297"/>
    <w:rPr>
      <w:rFonts w:ascii="Times New Roman" w:hAnsi="Times New Roman" w:cs="Times New Roman" w:hint="default"/>
      <w:color w:val="0000FF"/>
      <w:u w:val="single"/>
    </w:rPr>
  </w:style>
  <w:style w:type="paragraph" w:styleId="TOCHeading">
    <w:name w:val="TOC Heading"/>
    <w:basedOn w:val="Heading1"/>
    <w:next w:val="Normal"/>
    <w:uiPriority w:val="39"/>
    <w:unhideWhenUsed/>
    <w:qFormat/>
    <w:rsid w:val="0055408E"/>
    <w:pPr>
      <w:keepLines w:val="0"/>
      <w:spacing w:before="120"/>
      <w:ind w:left="0" w:firstLine="0"/>
      <w:outlineLvl w:val="9"/>
    </w:pPr>
    <w:rPr>
      <w:rFonts w:asciiTheme="majorHAnsi" w:eastAsiaTheme="majorEastAsia" w:hAnsiTheme="majorHAnsi" w:cstheme="majorBidi"/>
      <w:b w:val="0"/>
      <w:sz w:val="24"/>
      <w:szCs w:val="24"/>
    </w:rPr>
  </w:style>
  <w:style w:type="character" w:customStyle="1" w:styleId="Heading1Char">
    <w:name w:val="Heading 1 Char"/>
    <w:basedOn w:val="DefaultParagraphFont"/>
    <w:link w:val="Heading1"/>
    <w:rsid w:val="00E735F0"/>
    <w:rPr>
      <w:rFonts w:ascii="Times New Roman" w:hAnsi="Times New Roman"/>
      <w:b/>
      <w:sz w:val="28"/>
      <w:lang w:val="en-GB" w:eastAsia="en-US"/>
    </w:rPr>
  </w:style>
  <w:style w:type="character" w:customStyle="1" w:styleId="Heading2Char">
    <w:name w:val="Heading 2 Char"/>
    <w:basedOn w:val="DefaultParagraphFont"/>
    <w:link w:val="Heading2"/>
    <w:rsid w:val="00E735F0"/>
    <w:rPr>
      <w:rFonts w:ascii="Times New Roman" w:hAnsi="Times New Roman"/>
      <w:b/>
      <w:sz w:val="24"/>
      <w:lang w:val="en-GB" w:eastAsia="en-US"/>
    </w:rPr>
  </w:style>
  <w:style w:type="character" w:customStyle="1" w:styleId="Heading3Char">
    <w:name w:val="Heading 3 Char"/>
    <w:basedOn w:val="DefaultParagraphFont"/>
    <w:link w:val="Heading3"/>
    <w:rsid w:val="00E735F0"/>
    <w:rPr>
      <w:rFonts w:ascii="Times New Roman" w:hAnsi="Times New Roman"/>
      <w:b/>
      <w:sz w:val="24"/>
      <w:lang w:val="en-GB" w:eastAsia="en-US"/>
    </w:rPr>
  </w:style>
  <w:style w:type="character" w:customStyle="1" w:styleId="Heading4Char">
    <w:name w:val="Heading 4 Char"/>
    <w:basedOn w:val="DefaultParagraphFont"/>
    <w:link w:val="Heading4"/>
    <w:rsid w:val="00E735F0"/>
    <w:rPr>
      <w:rFonts w:ascii="Times New Roman" w:hAnsi="Times New Roman"/>
      <w:b/>
      <w:sz w:val="24"/>
      <w:lang w:val="en-GB" w:eastAsia="en-US"/>
    </w:rPr>
  </w:style>
  <w:style w:type="character" w:customStyle="1" w:styleId="Heading5Char">
    <w:name w:val="Heading 5 Char"/>
    <w:basedOn w:val="DefaultParagraphFont"/>
    <w:link w:val="Heading5"/>
    <w:rsid w:val="00E735F0"/>
    <w:rPr>
      <w:rFonts w:ascii="Times New Roman" w:hAnsi="Times New Roman"/>
      <w:b/>
      <w:sz w:val="24"/>
      <w:lang w:val="en-GB" w:eastAsia="en-US"/>
    </w:rPr>
  </w:style>
  <w:style w:type="character" w:customStyle="1" w:styleId="Heading6Char">
    <w:name w:val="Heading 6 Char"/>
    <w:basedOn w:val="DefaultParagraphFont"/>
    <w:link w:val="Heading6"/>
    <w:rsid w:val="00E735F0"/>
    <w:rPr>
      <w:rFonts w:ascii="Times New Roman" w:hAnsi="Times New Roman"/>
      <w:b/>
      <w:sz w:val="24"/>
      <w:lang w:val="en-GB" w:eastAsia="en-US"/>
    </w:rPr>
  </w:style>
  <w:style w:type="character" w:customStyle="1" w:styleId="Heading7Char">
    <w:name w:val="Heading 7 Char"/>
    <w:basedOn w:val="DefaultParagraphFont"/>
    <w:link w:val="Heading7"/>
    <w:rsid w:val="00E735F0"/>
    <w:rPr>
      <w:rFonts w:ascii="Times New Roman" w:hAnsi="Times New Roman"/>
      <w:b/>
      <w:sz w:val="24"/>
      <w:lang w:val="en-GB" w:eastAsia="en-US"/>
    </w:rPr>
  </w:style>
  <w:style w:type="character" w:customStyle="1" w:styleId="Heading8Char">
    <w:name w:val="Heading 8 Char"/>
    <w:basedOn w:val="DefaultParagraphFont"/>
    <w:link w:val="Heading8"/>
    <w:rsid w:val="00E735F0"/>
    <w:rPr>
      <w:rFonts w:ascii="Times New Roman" w:hAnsi="Times New Roman"/>
      <w:b/>
      <w:sz w:val="24"/>
      <w:lang w:val="en-GB" w:eastAsia="en-US"/>
    </w:rPr>
  </w:style>
  <w:style w:type="character" w:customStyle="1" w:styleId="Heading9Char">
    <w:name w:val="Heading 9 Char"/>
    <w:basedOn w:val="DefaultParagraphFont"/>
    <w:link w:val="Heading9"/>
    <w:rsid w:val="00E735F0"/>
    <w:rPr>
      <w:rFonts w:ascii="Times New Roman" w:hAnsi="Times New Roman"/>
      <w:b/>
      <w:sz w:val="24"/>
      <w:lang w:val="en-GB" w:eastAsia="en-US"/>
    </w:rPr>
  </w:style>
  <w:style w:type="character" w:customStyle="1" w:styleId="NormalaftertitleChar">
    <w:name w:val="Normal_after_title Char"/>
    <w:link w:val="Normalaftertitle"/>
    <w:locked/>
    <w:rsid w:val="00E735F0"/>
    <w:rPr>
      <w:rFonts w:ascii="Times New Roman" w:hAnsi="Times New Roman"/>
      <w:sz w:val="24"/>
      <w:lang w:val="en-GB" w:eastAsia="en-US"/>
    </w:rPr>
  </w:style>
  <w:style w:type="character" w:customStyle="1" w:styleId="CallChar">
    <w:name w:val="Call Char"/>
    <w:link w:val="Call"/>
    <w:locked/>
    <w:rsid w:val="00E735F0"/>
    <w:rPr>
      <w:rFonts w:ascii="Times New Roman" w:hAnsi="Times New Roman"/>
      <w:i/>
      <w:sz w:val="24"/>
      <w:lang w:val="en-GB" w:eastAsia="en-US"/>
    </w:rPr>
  </w:style>
  <w:style w:type="character" w:customStyle="1" w:styleId="enumlev1Char">
    <w:name w:val="enumlev1 Char"/>
    <w:link w:val="enumlev1"/>
    <w:locked/>
    <w:rsid w:val="00E735F0"/>
    <w:rPr>
      <w:rFonts w:ascii="Times New Roman" w:hAnsi="Times New Roman"/>
      <w:sz w:val="24"/>
      <w:lang w:val="en-GB" w:eastAsia="en-US"/>
    </w:rPr>
  </w:style>
  <w:style w:type="character" w:customStyle="1" w:styleId="TabletextChar">
    <w:name w:val="Table_text Char"/>
    <w:link w:val="Tabletext"/>
    <w:locked/>
    <w:rsid w:val="00E735F0"/>
    <w:rPr>
      <w:rFonts w:ascii="Times New Roman" w:hAnsi="Times New Roman"/>
      <w:lang w:val="en-GB" w:eastAsia="en-US"/>
    </w:rPr>
  </w:style>
  <w:style w:type="character" w:customStyle="1" w:styleId="TabletitleChar">
    <w:name w:val="Table_title Char"/>
    <w:link w:val="Tabletitle"/>
    <w:locked/>
    <w:rsid w:val="00E735F0"/>
    <w:rPr>
      <w:rFonts w:ascii="Times New Roman Bold" w:hAnsi="Times New Roman Bold"/>
      <w:b/>
      <w:lang w:val="en-GB" w:eastAsia="en-US"/>
    </w:rPr>
  </w:style>
  <w:style w:type="character" w:customStyle="1" w:styleId="AnnexNoChar">
    <w:name w:val="Annex_No Char"/>
    <w:link w:val="AnnexNo"/>
    <w:locked/>
    <w:rsid w:val="00E735F0"/>
    <w:rPr>
      <w:rFonts w:ascii="Times New Roman" w:hAnsi="Times New Roman"/>
      <w:caps/>
      <w:sz w:val="28"/>
      <w:lang w:val="en-GB" w:eastAsia="en-US"/>
    </w:rPr>
  </w:style>
  <w:style w:type="character" w:customStyle="1" w:styleId="RectitleChar">
    <w:name w:val="Rec_title Char"/>
    <w:link w:val="Rectitle"/>
    <w:locked/>
    <w:rsid w:val="00E735F0"/>
    <w:rPr>
      <w:rFonts w:ascii="Times New Roman Bold" w:hAnsi="Times New Roman Bold"/>
      <w:b/>
      <w:sz w:val="28"/>
      <w:lang w:val="en-GB" w:eastAsia="en-US"/>
    </w:rPr>
  </w:style>
  <w:style w:type="character" w:customStyle="1" w:styleId="TableNoChar">
    <w:name w:val="Table_No Char"/>
    <w:link w:val="TableNo"/>
    <w:locked/>
    <w:rsid w:val="00E735F0"/>
    <w:rPr>
      <w:rFonts w:ascii="Times New Roman" w:hAnsi="Times New Roman"/>
      <w:caps/>
      <w:lang w:val="en-GB" w:eastAsia="en-US"/>
    </w:rPr>
  </w:style>
  <w:style w:type="character" w:customStyle="1" w:styleId="Title1Char">
    <w:name w:val="Title 1 Char"/>
    <w:link w:val="Title1"/>
    <w:locked/>
    <w:rsid w:val="00E735F0"/>
    <w:rPr>
      <w:rFonts w:ascii="Times New Roman" w:hAnsi="Times New Roman"/>
      <w:caps/>
      <w:sz w:val="28"/>
      <w:lang w:val="en-GB" w:eastAsia="en-US"/>
    </w:rPr>
  </w:style>
  <w:style w:type="table" w:styleId="TableGrid">
    <w:name w:val="Table Grid"/>
    <w:basedOn w:val="TableNormal"/>
    <w:uiPriority w:val="59"/>
    <w:rsid w:val="00E735F0"/>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E735F0"/>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E735F0"/>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E735F0"/>
    <w:rPr>
      <w:rFonts w:ascii="Times New Roman" w:hAnsi="Times New Roman"/>
      <w:lang w:val="en-GB" w:eastAsia="en-US"/>
    </w:rPr>
  </w:style>
  <w:style w:type="paragraph" w:styleId="DocumentMap">
    <w:name w:val="Document Map"/>
    <w:basedOn w:val="Normal"/>
    <w:link w:val="DocumentMapChar"/>
    <w:semiHidden/>
    <w:rsid w:val="00E735F0"/>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E735F0"/>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E735F0"/>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E735F0"/>
    <w:pPr>
      <w:keepNext/>
      <w:tabs>
        <w:tab w:val="clear" w:pos="1134"/>
        <w:tab w:val="clear" w:pos="1871"/>
        <w:tab w:val="clear" w:pos="2268"/>
      </w:tabs>
      <w:suppressAutoHyphens/>
      <w:overflowPunct/>
      <w:autoSpaceDE/>
      <w:autoSpaceDN/>
      <w:adjustRightInd/>
      <w:spacing w:before="0" w:line="230" w:lineRule="atLeast"/>
      <w:textAlignment w:val="auto"/>
    </w:pPr>
    <w:rPr>
      <w:rFonts w:ascii="Arial" w:hAnsi="Arial"/>
      <w:b/>
      <w:sz w:val="20"/>
      <w:lang w:val="de-DE" w:eastAsia="ja-JP"/>
    </w:rPr>
  </w:style>
  <w:style w:type="paragraph" w:styleId="ListParagraph">
    <w:name w:val="List Paragraph"/>
    <w:basedOn w:val="Normal"/>
    <w:uiPriority w:val="34"/>
    <w:qFormat/>
    <w:rsid w:val="00E735F0"/>
    <w:pPr>
      <w:ind w:leftChars="400" w:left="840"/>
    </w:pPr>
  </w:style>
  <w:style w:type="paragraph" w:customStyle="1" w:styleId="Tablefin">
    <w:name w:val="Table_fin"/>
    <w:basedOn w:val="Normal"/>
    <w:rsid w:val="00E735F0"/>
    <w:pPr>
      <w:spacing w:before="0"/>
      <w:jc w:val="both"/>
    </w:pPr>
    <w:rPr>
      <w:sz w:val="20"/>
      <w:lang w:eastAsia="ko-KR"/>
    </w:rPr>
  </w:style>
  <w:style w:type="character" w:styleId="CommentReference">
    <w:name w:val="annotation reference"/>
    <w:basedOn w:val="DefaultParagraphFont"/>
    <w:semiHidden/>
    <w:unhideWhenUsed/>
    <w:rsid w:val="00E735F0"/>
    <w:rPr>
      <w:sz w:val="16"/>
      <w:szCs w:val="16"/>
    </w:rPr>
  </w:style>
  <w:style w:type="paragraph" w:styleId="CommentText">
    <w:name w:val="annotation text"/>
    <w:basedOn w:val="Normal"/>
    <w:link w:val="CommentTextChar"/>
    <w:unhideWhenUsed/>
    <w:rsid w:val="00E735F0"/>
    <w:rPr>
      <w:sz w:val="20"/>
    </w:rPr>
  </w:style>
  <w:style w:type="character" w:customStyle="1" w:styleId="CommentTextChar">
    <w:name w:val="Comment Text Char"/>
    <w:basedOn w:val="DefaultParagraphFont"/>
    <w:link w:val="CommentText"/>
    <w:rsid w:val="00E735F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E735F0"/>
    <w:rPr>
      <w:b/>
      <w:bCs/>
    </w:rPr>
  </w:style>
  <w:style w:type="character" w:customStyle="1" w:styleId="CommentSubjectChar">
    <w:name w:val="Comment Subject Char"/>
    <w:basedOn w:val="CommentTextChar"/>
    <w:link w:val="CommentSubject"/>
    <w:semiHidden/>
    <w:rsid w:val="00E735F0"/>
    <w:rPr>
      <w:rFonts w:ascii="Times New Roman" w:hAnsi="Times New Roman"/>
      <w:b/>
      <w:bCs/>
      <w:lang w:val="en-GB" w:eastAsia="en-US"/>
    </w:rPr>
  </w:style>
  <w:style w:type="paragraph" w:customStyle="1" w:styleId="11">
    <w:name w:val="見出し 11"/>
    <w:basedOn w:val="Normal"/>
    <w:rsid w:val="00E735F0"/>
    <w:pPr>
      <w:numPr>
        <w:numId w:val="1"/>
      </w:numPr>
    </w:pPr>
  </w:style>
  <w:style w:type="paragraph" w:styleId="BodyTextIndent2">
    <w:name w:val="Body Text Indent 2"/>
    <w:basedOn w:val="Normal"/>
    <w:link w:val="BodyTextIndent2Char"/>
    <w:semiHidden/>
    <w:unhideWhenUsed/>
    <w:rsid w:val="00E735F0"/>
    <w:pPr>
      <w:spacing w:after="120" w:line="480" w:lineRule="auto"/>
      <w:ind w:left="283"/>
    </w:pPr>
  </w:style>
  <w:style w:type="character" w:customStyle="1" w:styleId="BodyTextIndent2Char">
    <w:name w:val="Body Text Indent 2 Char"/>
    <w:basedOn w:val="DefaultParagraphFont"/>
    <w:link w:val="BodyTextIndent2"/>
    <w:semiHidden/>
    <w:rsid w:val="00E735F0"/>
    <w:rPr>
      <w:rFonts w:ascii="Times New Roman" w:hAnsi="Times New Roman"/>
      <w:sz w:val="24"/>
      <w:lang w:val="en-GB" w:eastAsia="en-US"/>
    </w:rPr>
  </w:style>
  <w:style w:type="paragraph" w:customStyle="1" w:styleId="21">
    <w:name w:val="見出し 21"/>
    <w:basedOn w:val="Normal"/>
    <w:rsid w:val="00E735F0"/>
    <w:pPr>
      <w:numPr>
        <w:ilvl w:val="1"/>
        <w:numId w:val="1"/>
      </w:numPr>
    </w:pPr>
  </w:style>
  <w:style w:type="paragraph" w:customStyle="1" w:styleId="31">
    <w:name w:val="見出し 31"/>
    <w:basedOn w:val="Normal"/>
    <w:rsid w:val="00E735F0"/>
    <w:pPr>
      <w:numPr>
        <w:ilvl w:val="2"/>
        <w:numId w:val="1"/>
      </w:numPr>
    </w:pPr>
  </w:style>
  <w:style w:type="paragraph" w:customStyle="1" w:styleId="41">
    <w:name w:val="見出し 41"/>
    <w:basedOn w:val="Normal"/>
    <w:rsid w:val="00E735F0"/>
    <w:pPr>
      <w:numPr>
        <w:ilvl w:val="3"/>
        <w:numId w:val="1"/>
      </w:numPr>
    </w:pPr>
  </w:style>
  <w:style w:type="paragraph" w:customStyle="1" w:styleId="51">
    <w:name w:val="見出し 51"/>
    <w:basedOn w:val="Normal"/>
    <w:rsid w:val="00E735F0"/>
    <w:pPr>
      <w:numPr>
        <w:ilvl w:val="4"/>
        <w:numId w:val="1"/>
      </w:numPr>
    </w:pPr>
  </w:style>
  <w:style w:type="paragraph" w:customStyle="1" w:styleId="61">
    <w:name w:val="見出し 61"/>
    <w:basedOn w:val="Normal"/>
    <w:rsid w:val="00E735F0"/>
    <w:pPr>
      <w:numPr>
        <w:ilvl w:val="5"/>
        <w:numId w:val="1"/>
      </w:numPr>
    </w:pPr>
  </w:style>
  <w:style w:type="paragraph" w:customStyle="1" w:styleId="71">
    <w:name w:val="見出し 71"/>
    <w:basedOn w:val="Normal"/>
    <w:rsid w:val="00E735F0"/>
    <w:pPr>
      <w:numPr>
        <w:ilvl w:val="6"/>
        <w:numId w:val="1"/>
      </w:numPr>
    </w:pPr>
  </w:style>
  <w:style w:type="paragraph" w:customStyle="1" w:styleId="81">
    <w:name w:val="見出し 81"/>
    <w:basedOn w:val="Normal"/>
    <w:rsid w:val="00E735F0"/>
    <w:pPr>
      <w:numPr>
        <w:ilvl w:val="7"/>
        <w:numId w:val="1"/>
      </w:numPr>
    </w:pPr>
  </w:style>
  <w:style w:type="paragraph" w:customStyle="1" w:styleId="91">
    <w:name w:val="見出し 91"/>
    <w:basedOn w:val="Normal"/>
    <w:rsid w:val="00E735F0"/>
    <w:pPr>
      <w:numPr>
        <w:ilvl w:val="8"/>
        <w:numId w:val="1"/>
      </w:numPr>
    </w:pPr>
  </w:style>
  <w:style w:type="character" w:styleId="FollowedHyperlink">
    <w:name w:val="FollowedHyperlink"/>
    <w:basedOn w:val="DefaultParagraphFont"/>
    <w:semiHidden/>
    <w:unhideWhenUsed/>
    <w:rsid w:val="00E735F0"/>
    <w:rPr>
      <w:color w:val="800080" w:themeColor="followedHyperlink"/>
      <w:u w:val="single"/>
    </w:rPr>
  </w:style>
  <w:style w:type="paragraph" w:styleId="Revision">
    <w:name w:val="Revision"/>
    <w:hidden/>
    <w:uiPriority w:val="99"/>
    <w:semiHidden/>
    <w:rsid w:val="00694465"/>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42677">
      <w:bodyDiv w:val="1"/>
      <w:marLeft w:val="0"/>
      <w:marRight w:val="0"/>
      <w:marTop w:val="0"/>
      <w:marBottom w:val="0"/>
      <w:divBdr>
        <w:top w:val="none" w:sz="0" w:space="0" w:color="auto"/>
        <w:left w:val="none" w:sz="0" w:space="0" w:color="auto"/>
        <w:bottom w:val="none" w:sz="0" w:space="0" w:color="auto"/>
        <w:right w:val="none" w:sz="0" w:space="0" w:color="auto"/>
      </w:divBdr>
    </w:div>
    <w:div w:id="942610212">
      <w:bodyDiv w:val="1"/>
      <w:marLeft w:val="0"/>
      <w:marRight w:val="0"/>
      <w:marTop w:val="0"/>
      <w:marBottom w:val="0"/>
      <w:divBdr>
        <w:top w:val="none" w:sz="0" w:space="0" w:color="auto"/>
        <w:left w:val="none" w:sz="0" w:space="0" w:color="auto"/>
        <w:bottom w:val="none" w:sz="0" w:space="0" w:color="auto"/>
        <w:right w:val="none" w:sz="0" w:space="0" w:color="auto"/>
      </w:divBdr>
    </w:div>
    <w:div w:id="100270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tsec.org/sites/default/files/2016/09/AWG-20-TMP-44_ITS_USAGE_Consolidated_R2_clear.docx" TargetMode="External"/><Relationship Id="rId18" Type="http://schemas.microsoft.com/office/2011/relationships/commentsExtended" Target="commentsExtended.xml"/><Relationship Id="rId26" Type="http://schemas.openxmlformats.org/officeDocument/2006/relationships/hyperlink" Target="https://www.ic.gc.ca/eic/site/smt-gst.nsf/vwapj/rss137.pdf/$FILE/rss137.pdf" TargetMode="External"/><Relationship Id="rId39"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21" Type="http://schemas.openxmlformats.org/officeDocument/2006/relationships/image" Target="media/image6.png"/><Relationship Id="rId34"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2"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47"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50"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wmf"/><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40"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45"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53" Type="http://schemas.openxmlformats.org/officeDocument/2006/relationships/image" Target="media/image18.jpeg"/><Relationship Id="rId58" Type="http://schemas.openxmlformats.org/officeDocument/2006/relationships/image" Target="media/image20.pn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aptsec.org/sites/default/files/2016/09/AWG-20-TMP-44_ITS_USAGE_Consolidated_R2_clear.docx" TargetMode="External"/><Relationship Id="rId19" Type="http://schemas.microsoft.com/office/2016/09/relationships/commentsIds" Target="commentsIds.xml"/><Relationship Id="rId14" Type="http://schemas.openxmlformats.org/officeDocument/2006/relationships/hyperlink" Target="http://www.itu.int/md/R15-WP5A-C-0248/en"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3"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48"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6"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59" Type="http://schemas.openxmlformats.org/officeDocument/2006/relationships/hyperlink" Target="https://www.ic.gc.ca/eic/site/smt-gst.nsf/vwapj/RSS-251-issue1.pdf/$FILE/RSS-251-issue1.pdf" TargetMode="Externa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54" Type="http://schemas.openxmlformats.org/officeDocument/2006/relationships/image" Target="media/image1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49"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52" Type="http://schemas.openxmlformats.org/officeDocument/2006/relationships/hyperlink" Target="http://webapp.etsi.org/WorkProgram/Frame_WorkItemList.asp?SearchPage=TRUE&amp;butExpertSearch=++Search++&amp;qETSI_STANDARD_TYPE=&amp;qETSI_NUMBER=202+663+&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60" Type="http://schemas.openxmlformats.org/officeDocument/2006/relationships/hyperlink" Target="http://www.etsi.org/website/Technologies/IntelligentTransportSystems.aspx"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ts.dot.gov/press/fhw2003.htm" TargetMode="External"/><Relationship Id="rId13" Type="http://schemas.openxmlformats.org/officeDocument/2006/relationships/hyperlink" Target="http://nathanbalon.net/projects/cis695/vanet_chapter.pdf" TargetMode="External"/><Relationship Id="rId3" Type="http://schemas.openxmlformats.org/officeDocument/2006/relationships/hyperlink" Target="http://transops.s3.amazonaws.com/uploaded_files/V2I%20DC%20TWG%201%20-%20January%2028%2C%202016%20Webinar%20Slides%20V3.pptx" TargetMode="External"/><Relationship Id="rId7" Type="http://schemas.openxmlformats.org/officeDocument/2006/relationships/hyperlink" Target="https://www.car-2-car.org/index.php?id=31" TargetMode="External"/><Relationship Id="rId12" Type="http://schemas.openxmlformats.org/officeDocument/2006/relationships/hyperlink" Target="https://www.nhtsa.gov/DOT/NHTSA/NRD/Multimedia/PDFs/Crash%20Avoidance/2005/CAMP3scr.pdf" TargetMode="External"/><Relationship Id="rId2" Type="http://schemas.openxmlformats.org/officeDocument/2006/relationships/hyperlink" Target="http://ntl.bts.gov/lib/59000/59300/59361/FHWA-JPO-16-363.pdf" TargetMode="External"/><Relationship Id="rId1" Type="http://schemas.openxmlformats.org/officeDocument/2006/relationships/hyperlink" Target="http://www.its.dot.gov/presentations/pdf/V2V_Collaborative_Research_MikeLukuc2013.pdf" TargetMode="External"/><Relationship Id="rId6" Type="http://schemas.openxmlformats.org/officeDocument/2006/relationships/hyperlink" Target="http://www.its.dot.gov/pilots/pdf/ICF_ConOpsWebinar_02042016.pdf" TargetMode="External"/><Relationship Id="rId11" Type="http://schemas.openxmlformats.org/officeDocument/2006/relationships/hyperlink" Target="http://www.google.com/patents/US6768934" TargetMode="External"/><Relationship Id="rId5" Type="http://schemas.openxmlformats.org/officeDocument/2006/relationships/hyperlink" Target="http://ntl.bts.gov/lib/59000/59300/59360/FHWA-JPO-16-299.pdf" TargetMode="External"/><Relationship Id="rId10" Type="http://schemas.openxmlformats.org/officeDocument/2006/relationships/hyperlink" Target="https://www.google.com/patents/US20100250346" TargetMode="External"/><Relationship Id="rId4" Type="http://schemas.openxmlformats.org/officeDocument/2006/relationships/hyperlink" Target="http://www.mcdot.maricopa.gov/business/connected-vehicles.aspx" TargetMode="External"/><Relationship Id="rId9" Type="http://schemas.openxmlformats.org/officeDocument/2006/relationships/hyperlink" Target="http://www.iteris.com/cvria/html/applications/applications.html" TargetMode="External"/><Relationship Id="rId14" Type="http://schemas.openxmlformats.org/officeDocument/2006/relationships/hyperlink" Target="https://www.google.com/patents/US201101364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8FEE-32C8-4EC2-893D-3B02E053487B}">
  <ds:schemaRefs>
    <ds:schemaRef ds:uri="http://schemas.microsoft.com/sharepoint/v3/contenttype/forms"/>
  </ds:schemaRefs>
</ds:datastoreItem>
</file>

<file path=customXml/itemProps2.xml><?xml version="1.0" encoding="utf-8"?>
<ds:datastoreItem xmlns:ds="http://schemas.openxmlformats.org/officeDocument/2006/customXml" ds:itemID="{32E96388-ECC1-4971-8151-1BC6F161F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4003A-B0BA-4D16-9C76-9E2EFB456AE2}">
  <ds:schemaRefs>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c6a61cb-1973-4fc6-92ae-f4d7a4471404"/>
    <ds:schemaRef ds:uri="http://purl.org/dc/terms/"/>
  </ds:schemaRefs>
</ds:datastoreItem>
</file>

<file path=customXml/itemProps4.xml><?xml version="1.0" encoding="utf-8"?>
<ds:datastoreItem xmlns:ds="http://schemas.openxmlformats.org/officeDocument/2006/customXml" ds:itemID="{650ED158-4F62-44D3-ACF6-D3993612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51</Pages>
  <Words>16036</Words>
  <Characters>91411</Characters>
  <Application>Microsoft Office Word</Application>
  <DocSecurity>0</DocSecurity>
  <Lines>761</Lines>
  <Paragraphs>214</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ITU</Company>
  <LinksUpToDate>false</LinksUpToDate>
  <CharactersWithSpaces>107233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Chamova, Alisa</cp:lastModifiedBy>
  <cp:revision>2</cp:revision>
  <cp:lastPrinted>2016-11-16T12:36:00Z</cp:lastPrinted>
  <dcterms:created xsi:type="dcterms:W3CDTF">2020-12-17T08:50:00Z</dcterms:created>
  <dcterms:modified xsi:type="dcterms:W3CDTF">2020-12-17T08:50:00Z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