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626D4">
        <w:trPr>
          <w:cantSplit/>
        </w:trPr>
        <w:tc>
          <w:tcPr>
            <w:tcW w:w="6487" w:type="dxa"/>
            <w:vAlign w:val="center"/>
          </w:tcPr>
          <w:p w:rsidR="009626D4" w:rsidRDefault="00841275">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626D4" w:rsidRDefault="00841275">
            <w:pPr>
              <w:shd w:val="solid" w:color="FFFFFF" w:fill="FFFFFF"/>
              <w:spacing w:before="0" w:line="240" w:lineRule="atLeast"/>
            </w:pPr>
            <w:bookmarkStart w:id="0" w:name="ditulogo"/>
            <w:bookmarkEnd w:id="0"/>
            <w:r>
              <w:rPr>
                <w:b/>
                <w:bCs/>
                <w:noProof/>
                <w:sz w:val="20"/>
                <w:lang w:val="en-US" w:eastAsia="zh-CN"/>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9626D4">
        <w:trPr>
          <w:cantSplit/>
        </w:trPr>
        <w:tc>
          <w:tcPr>
            <w:tcW w:w="6487" w:type="dxa"/>
            <w:tcBorders>
              <w:bottom w:val="single" w:sz="12" w:space="0" w:color="auto"/>
            </w:tcBorders>
          </w:tcPr>
          <w:p w:rsidR="009626D4" w:rsidRDefault="009626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9626D4" w:rsidRDefault="009626D4">
            <w:pPr>
              <w:shd w:val="solid" w:color="FFFFFF" w:fill="FFFFFF"/>
              <w:spacing w:before="0" w:after="48" w:line="240" w:lineRule="atLeast"/>
              <w:rPr>
                <w:sz w:val="22"/>
                <w:szCs w:val="22"/>
                <w:lang w:val="en-US"/>
              </w:rPr>
            </w:pPr>
          </w:p>
        </w:tc>
      </w:tr>
      <w:tr w:rsidR="009626D4" w:rsidTr="00EC6A2E">
        <w:trPr>
          <w:cantSplit/>
          <w:trHeight w:val="175"/>
        </w:trPr>
        <w:tc>
          <w:tcPr>
            <w:tcW w:w="6487" w:type="dxa"/>
            <w:tcBorders>
              <w:top w:val="single" w:sz="12" w:space="0" w:color="auto"/>
            </w:tcBorders>
          </w:tcPr>
          <w:p w:rsidR="009626D4" w:rsidRDefault="009626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9626D4" w:rsidRDefault="009626D4">
            <w:pPr>
              <w:shd w:val="solid" w:color="FFFFFF" w:fill="FFFFFF"/>
              <w:spacing w:before="0" w:after="48" w:line="240" w:lineRule="atLeast"/>
              <w:rPr>
                <w:lang w:val="en-US"/>
              </w:rPr>
            </w:pPr>
          </w:p>
        </w:tc>
      </w:tr>
      <w:tr w:rsidR="009626D4">
        <w:trPr>
          <w:cantSplit/>
        </w:trPr>
        <w:tc>
          <w:tcPr>
            <w:tcW w:w="6487" w:type="dxa"/>
            <w:vMerge w:val="restart"/>
          </w:tcPr>
          <w:p w:rsidR="009626D4" w:rsidRPr="00EC6A2E" w:rsidRDefault="00841275" w:rsidP="00EC6A2E">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1" w:name="recibido"/>
            <w:bookmarkStart w:id="2" w:name="dnum" w:colFirst="1" w:colLast="1"/>
            <w:bookmarkEnd w:id="1"/>
            <w:r w:rsidRPr="00EC6A2E">
              <w:rPr>
                <w:rFonts w:ascii="Verdana" w:hAnsi="Verdana"/>
                <w:sz w:val="20"/>
                <w:lang w:val="en-US"/>
              </w:rPr>
              <w:t>Source:</w:t>
            </w:r>
            <w:r w:rsidRPr="00EC6A2E">
              <w:rPr>
                <w:rFonts w:ascii="Verdana" w:hAnsi="Verdana"/>
                <w:sz w:val="20"/>
                <w:lang w:val="en-US"/>
              </w:rPr>
              <w:tab/>
              <w:t>Documen</w:t>
            </w:r>
            <w:r w:rsidR="00A73301">
              <w:rPr>
                <w:rFonts w:ascii="Verdana" w:hAnsi="Verdana"/>
                <w:sz w:val="20"/>
                <w:lang w:val="en-US"/>
              </w:rPr>
              <w:t>t</w:t>
            </w:r>
            <w:r w:rsidRPr="00EC6A2E">
              <w:rPr>
                <w:rFonts w:ascii="Verdana" w:hAnsi="Verdana"/>
                <w:sz w:val="20"/>
                <w:lang w:val="en-US"/>
              </w:rPr>
              <w:t xml:space="preserve"> </w:t>
            </w:r>
            <w:r w:rsidR="00A73301" w:rsidRPr="00A73301">
              <w:rPr>
                <w:rFonts w:ascii="Verdana" w:hAnsi="Verdana"/>
                <w:sz w:val="20"/>
                <w:lang w:val="en-US"/>
              </w:rPr>
              <w:t>5A/TEMP/234</w:t>
            </w:r>
          </w:p>
        </w:tc>
        <w:tc>
          <w:tcPr>
            <w:tcW w:w="3402" w:type="dxa"/>
          </w:tcPr>
          <w:p w:rsidR="00A73301" w:rsidRDefault="00A73301" w:rsidP="00841275">
            <w:pPr>
              <w:shd w:val="solid" w:color="FFFFFF" w:fill="FFFFFF"/>
              <w:spacing w:before="0" w:line="240" w:lineRule="atLeast"/>
              <w:rPr>
                <w:rFonts w:ascii="Verdana" w:hAnsi="Verdana"/>
                <w:b/>
                <w:sz w:val="20"/>
                <w:lang w:val="en-CA" w:eastAsia="zh-CN"/>
              </w:rPr>
            </w:pPr>
            <w:r>
              <w:rPr>
                <w:rFonts w:ascii="Verdana" w:hAnsi="Verdana"/>
                <w:b/>
                <w:sz w:val="20"/>
                <w:lang w:val="en-CA" w:eastAsia="zh-CN"/>
              </w:rPr>
              <w:t>Annex 22 to</w:t>
            </w:r>
          </w:p>
          <w:p w:rsidR="009626D4" w:rsidRDefault="00841275" w:rsidP="00841275">
            <w:pPr>
              <w:shd w:val="solid" w:color="FFFFFF" w:fill="FFFFFF"/>
              <w:spacing w:before="0" w:line="240" w:lineRule="atLeast"/>
              <w:rPr>
                <w:rFonts w:ascii="Verdana" w:hAnsi="Verdana"/>
                <w:sz w:val="20"/>
                <w:lang w:val="en-CA" w:eastAsia="zh-CN"/>
              </w:rPr>
            </w:pPr>
            <w:r>
              <w:rPr>
                <w:rFonts w:ascii="Verdana" w:hAnsi="Verdana"/>
                <w:b/>
                <w:sz w:val="20"/>
                <w:lang w:val="en-CA" w:eastAsia="zh-CN"/>
              </w:rPr>
              <w:t>Document 5A/</w:t>
            </w:r>
            <w:r w:rsidR="00A73301">
              <w:rPr>
                <w:rFonts w:ascii="Verdana" w:hAnsi="Verdana"/>
                <w:b/>
                <w:sz w:val="20"/>
                <w:lang w:val="en-CA" w:eastAsia="zh-CN"/>
              </w:rPr>
              <w:t>650</w:t>
            </w:r>
            <w:r w:rsidR="00EF049B">
              <w:rPr>
                <w:rFonts w:ascii="Verdana" w:hAnsi="Verdana"/>
                <w:b/>
                <w:sz w:val="20"/>
                <w:lang w:val="en-CA" w:eastAsia="zh-CN"/>
              </w:rPr>
              <w:t>-E</w:t>
            </w:r>
          </w:p>
        </w:tc>
      </w:tr>
      <w:tr w:rsidR="009626D4">
        <w:trPr>
          <w:cantSplit/>
        </w:trPr>
        <w:tc>
          <w:tcPr>
            <w:tcW w:w="6487" w:type="dxa"/>
            <w:vMerge/>
          </w:tcPr>
          <w:p w:rsidR="009626D4" w:rsidRDefault="009626D4">
            <w:pPr>
              <w:spacing w:before="60"/>
              <w:jc w:val="center"/>
              <w:rPr>
                <w:b/>
                <w:smallCaps/>
                <w:sz w:val="32"/>
                <w:lang w:val="en-CA" w:eastAsia="zh-CN"/>
              </w:rPr>
            </w:pPr>
            <w:bookmarkStart w:id="3" w:name="ddate" w:colFirst="1" w:colLast="1"/>
            <w:bookmarkEnd w:id="2"/>
          </w:p>
        </w:tc>
        <w:tc>
          <w:tcPr>
            <w:tcW w:w="3402" w:type="dxa"/>
          </w:tcPr>
          <w:p w:rsidR="009626D4" w:rsidRDefault="00841275">
            <w:pPr>
              <w:shd w:val="solid" w:color="FFFFFF" w:fill="FFFFFF"/>
              <w:spacing w:before="0" w:line="240" w:lineRule="atLeast"/>
              <w:rPr>
                <w:rFonts w:ascii="Verdana" w:hAnsi="Verdana"/>
                <w:sz w:val="20"/>
                <w:lang w:val="en-CA" w:eastAsia="zh-CN"/>
              </w:rPr>
            </w:pPr>
            <w:r>
              <w:rPr>
                <w:rFonts w:ascii="Verdana" w:hAnsi="Verdana"/>
                <w:b/>
                <w:sz w:val="20"/>
                <w:lang w:val="en-CA" w:eastAsia="zh-CN"/>
              </w:rPr>
              <w:t>1</w:t>
            </w:r>
            <w:r w:rsidR="00A73301">
              <w:rPr>
                <w:rFonts w:ascii="Verdana" w:hAnsi="Verdana"/>
                <w:b/>
                <w:sz w:val="20"/>
                <w:lang w:val="en-CA" w:eastAsia="zh-CN"/>
              </w:rPr>
              <w:t>6</w:t>
            </w:r>
            <w:r>
              <w:rPr>
                <w:rFonts w:ascii="Verdana" w:hAnsi="Verdana"/>
                <w:b/>
                <w:sz w:val="20"/>
                <w:lang w:val="en-CA" w:eastAsia="zh-CN"/>
              </w:rPr>
              <w:t xml:space="preserve"> November 2017</w:t>
            </w:r>
          </w:p>
        </w:tc>
      </w:tr>
      <w:tr w:rsidR="009626D4">
        <w:trPr>
          <w:cantSplit/>
        </w:trPr>
        <w:tc>
          <w:tcPr>
            <w:tcW w:w="6487" w:type="dxa"/>
            <w:vMerge/>
          </w:tcPr>
          <w:p w:rsidR="009626D4" w:rsidRDefault="009626D4">
            <w:pPr>
              <w:spacing w:before="60"/>
              <w:jc w:val="center"/>
              <w:rPr>
                <w:b/>
                <w:smallCaps/>
                <w:sz w:val="32"/>
                <w:lang w:val="en-CA" w:eastAsia="zh-CN"/>
              </w:rPr>
            </w:pPr>
            <w:bookmarkStart w:id="4" w:name="dorlang" w:colFirst="1" w:colLast="1"/>
            <w:bookmarkEnd w:id="3"/>
          </w:p>
        </w:tc>
        <w:tc>
          <w:tcPr>
            <w:tcW w:w="3402" w:type="dxa"/>
          </w:tcPr>
          <w:p w:rsidR="009626D4" w:rsidRDefault="00841275">
            <w:pPr>
              <w:shd w:val="solid" w:color="FFFFFF" w:fill="FFFFFF"/>
              <w:spacing w:before="0" w:line="240" w:lineRule="atLeast"/>
              <w:rPr>
                <w:rFonts w:ascii="Verdana" w:eastAsia="SimSun" w:hAnsi="Verdana"/>
                <w:sz w:val="20"/>
                <w:lang w:val="en-CA" w:eastAsia="zh-CN"/>
              </w:rPr>
            </w:pPr>
            <w:r>
              <w:rPr>
                <w:rFonts w:ascii="Verdana" w:eastAsia="SimSun" w:hAnsi="Verdana"/>
                <w:b/>
                <w:sz w:val="20"/>
                <w:lang w:val="en-CA" w:eastAsia="zh-CN"/>
              </w:rPr>
              <w:t>English only</w:t>
            </w:r>
          </w:p>
        </w:tc>
      </w:tr>
      <w:tr w:rsidR="009626D4">
        <w:trPr>
          <w:cantSplit/>
        </w:trPr>
        <w:tc>
          <w:tcPr>
            <w:tcW w:w="9889" w:type="dxa"/>
            <w:gridSpan w:val="2"/>
          </w:tcPr>
          <w:p w:rsidR="009626D4" w:rsidRDefault="00A73301">
            <w:pPr>
              <w:pStyle w:val="Source"/>
              <w:rPr>
                <w:lang w:val="en-CA" w:eastAsia="zh-CN"/>
              </w:rPr>
            </w:pPr>
            <w:bookmarkStart w:id="5" w:name="dsource" w:colFirst="0" w:colLast="0"/>
            <w:bookmarkEnd w:id="4"/>
            <w:r w:rsidRPr="00E32490">
              <w:rPr>
                <w:lang w:val="en-US" w:eastAsia="zh-CN"/>
              </w:rPr>
              <w:t xml:space="preserve">Annex </w:t>
            </w:r>
            <w:r>
              <w:rPr>
                <w:lang w:val="en-US" w:eastAsia="zh-CN"/>
              </w:rPr>
              <w:t>22</w:t>
            </w:r>
            <w:r w:rsidRPr="00E32490">
              <w:rPr>
                <w:lang w:val="en-US" w:eastAsia="zh-CN"/>
              </w:rPr>
              <w:t xml:space="preserve"> to Working Party 5A Chairman’s Report</w:t>
            </w:r>
          </w:p>
        </w:tc>
      </w:tr>
      <w:tr w:rsidR="009626D4">
        <w:trPr>
          <w:cantSplit/>
        </w:trPr>
        <w:tc>
          <w:tcPr>
            <w:tcW w:w="9889" w:type="dxa"/>
            <w:gridSpan w:val="2"/>
          </w:tcPr>
          <w:p w:rsidR="009626D4" w:rsidRDefault="00841275">
            <w:pPr>
              <w:pStyle w:val="RepNo"/>
              <w:rPr>
                <w:lang w:eastAsia="zh-CN"/>
              </w:rPr>
            </w:pPr>
            <w:bookmarkStart w:id="6" w:name="drec" w:colFirst="0" w:colLast="0"/>
            <w:bookmarkStart w:id="7" w:name="_GoBack" w:colFirst="0" w:colLast="0"/>
            <w:bookmarkEnd w:id="5"/>
            <w:r>
              <w:rPr>
                <w:lang w:val="en-CA"/>
              </w:rPr>
              <w:t xml:space="preserve">WORKING DOCUMENT TOWARDS A PRELIMINARY DRAFT NEW </w:t>
            </w:r>
            <w:r w:rsidR="00C40958">
              <w:rPr>
                <w:lang w:val="en-CA"/>
              </w:rPr>
              <w:br/>
            </w:r>
            <w:r>
              <w:rPr>
                <w:lang w:val="en-CA"/>
              </w:rPr>
              <w:t>REPORT ITU-R M.[AGGREGATE RLAN MEASUREMENTS]</w:t>
            </w:r>
          </w:p>
        </w:tc>
      </w:tr>
      <w:tr w:rsidR="009626D4">
        <w:trPr>
          <w:cantSplit/>
        </w:trPr>
        <w:tc>
          <w:tcPr>
            <w:tcW w:w="9889" w:type="dxa"/>
            <w:gridSpan w:val="2"/>
          </w:tcPr>
          <w:p w:rsidR="009626D4" w:rsidRDefault="00841275">
            <w:pPr>
              <w:pStyle w:val="Reptitle"/>
              <w:rPr>
                <w:lang w:eastAsia="zh-CN"/>
              </w:rPr>
            </w:pPr>
            <w:bookmarkStart w:id="8" w:name="dtitle1" w:colFirst="0" w:colLast="0"/>
            <w:bookmarkEnd w:id="6"/>
            <w:r>
              <w:rPr>
                <w:lang w:val="en-CA"/>
              </w:rPr>
              <w:t>Use of aggregate RLAN measurements from airborne and terrestrial platforms to support studies under WRC-19 agenda item 1.16</w:t>
            </w:r>
          </w:p>
        </w:tc>
      </w:tr>
    </w:tbl>
    <w:p w:rsidR="009626D4" w:rsidRDefault="009626D4">
      <w:pPr>
        <w:tabs>
          <w:tab w:val="clear" w:pos="1134"/>
          <w:tab w:val="clear" w:pos="1871"/>
          <w:tab w:val="clear" w:pos="2268"/>
        </w:tabs>
        <w:overflowPunct/>
        <w:autoSpaceDE/>
        <w:autoSpaceDN/>
        <w:adjustRightInd/>
        <w:spacing w:before="0"/>
        <w:textAlignment w:val="auto"/>
        <w:rPr>
          <w:lang w:val="en-US"/>
        </w:rPr>
      </w:pPr>
      <w:bookmarkStart w:id="9" w:name="dbreak"/>
      <w:bookmarkEnd w:id="8"/>
      <w:bookmarkEnd w:id="9"/>
      <w:bookmarkEnd w:id="7"/>
    </w:p>
    <w:p w:rsidR="009626D4" w:rsidRDefault="00841275">
      <w:pPr>
        <w:pStyle w:val="Heading1"/>
      </w:pPr>
      <w:bookmarkStart w:id="10" w:name="_Toc445134430"/>
      <w:bookmarkStart w:id="11" w:name="_Toc451328736"/>
      <w:bookmarkStart w:id="12" w:name="_Toc451416445"/>
      <w:r>
        <w:t>1</w:t>
      </w:r>
      <w:r>
        <w:tab/>
        <w:t>Introduction</w:t>
      </w:r>
      <w:bookmarkEnd w:id="10"/>
      <w:bookmarkEnd w:id="11"/>
      <w:bookmarkEnd w:id="12"/>
    </w:p>
    <w:p w:rsidR="009626D4" w:rsidRDefault="00841275">
      <w:pPr>
        <w:rPr>
          <w:lang w:val="en-US" w:eastAsia="zh-CN"/>
        </w:rPr>
      </w:pPr>
      <w:r>
        <w:rPr>
          <w:lang w:val="en-US" w:eastAsia="zh-CN"/>
        </w:rPr>
        <w:t>The present ITU-R Report introduces a methodology for comparing RLAN measurement results in both the 2.4 GHz and 5 GHz bands with RLAN aggregate interference modelling over a defined geographical area. The Report also includes the results of various airborne measurement campaigns looking at measurement of RLAN usage in the 2.4</w:t>
      </w:r>
      <w:r>
        <w:rPr>
          <w:lang w:val="en-US"/>
        </w:rPr>
        <w:t> </w:t>
      </w:r>
      <w:r>
        <w:rPr>
          <w:lang w:val="en-US" w:eastAsia="zh-CN"/>
        </w:rPr>
        <w:t>GHz and 5</w:t>
      </w:r>
      <w:r>
        <w:rPr>
          <w:lang w:val="en-US"/>
        </w:rPr>
        <w:t> </w:t>
      </w:r>
      <w:r>
        <w:rPr>
          <w:lang w:val="en-US" w:eastAsia="zh-CN"/>
        </w:rPr>
        <w:t>GHz bands in various parts of the world.</w:t>
      </w:r>
    </w:p>
    <w:p w:rsidR="009626D4" w:rsidRDefault="00841275">
      <w:pPr>
        <w:rPr>
          <w:lang w:val="en-US"/>
        </w:rPr>
      </w:pPr>
      <w:r>
        <w:rPr>
          <w:lang w:val="en-US"/>
        </w:rPr>
        <w:t xml:space="preserve">Due to the lack of evidence being available, there has been a lot of debate on how aggregate interference from a mature rollout of WAS/RLAN would look like in the future to satellite and airborne platforms. This has led to a large range of results being predicted when looking at possible aggregate interference models to predict possible future RLAN usage across the 5 GHz range. This is due largely to the number of variables that can be introduced into the models to be studied which makes it is difficult to come to any conclusions for results of studies to an acceptable range of accuracy. </w:t>
      </w:r>
    </w:p>
    <w:p w:rsidR="009626D4" w:rsidRDefault="00841275">
      <w:pPr>
        <w:rPr>
          <w:lang w:val="en-US"/>
        </w:rPr>
      </w:pPr>
      <w:r>
        <w:rPr>
          <w:lang w:val="en-US"/>
        </w:rPr>
        <w:t>This report highlights one possible way forward to address this uncertainty by looking at the results of airborne measurements campaigns that attempt to compare actual RLAN use with the predicted results from the different models proposed for a defined geographical area in a view to determine a baseline with limited range of assumptions to be used is sharing analysis between RLAN 5 GHz and satellite services under agenda item 1.16 (WRC-19).</w:t>
      </w:r>
    </w:p>
    <w:p w:rsidR="009626D4" w:rsidRDefault="00841275">
      <w:pPr>
        <w:pStyle w:val="Heading1"/>
      </w:pPr>
      <w:bookmarkStart w:id="13" w:name="_Toc445134431"/>
      <w:bookmarkStart w:id="14" w:name="_Toc451328737"/>
      <w:bookmarkStart w:id="15" w:name="_Toc451416446"/>
      <w:r>
        <w:t>2</w:t>
      </w:r>
      <w:r>
        <w:tab/>
        <w:t>Relevant ITU-R Recommendations and Reports</w:t>
      </w:r>
      <w:bookmarkEnd w:id="13"/>
      <w:bookmarkEnd w:id="14"/>
      <w:bookmarkEnd w:id="15"/>
      <w:r>
        <w:t xml:space="preserve"> </w:t>
      </w:r>
    </w:p>
    <w:p w:rsidR="009626D4" w:rsidRDefault="00841275">
      <w:pPr>
        <w:rPr>
          <w:lang w:val="en-US"/>
        </w:rPr>
      </w:pPr>
      <w:r>
        <w:rPr>
          <w:lang w:val="en-US"/>
        </w:rPr>
        <w:t>TBD</w:t>
      </w:r>
    </w:p>
    <w:p w:rsidR="009626D4" w:rsidRDefault="00841275">
      <w:pPr>
        <w:pStyle w:val="Heading1"/>
      </w:pPr>
      <w:bookmarkStart w:id="16" w:name="_Toc451328738"/>
      <w:bookmarkStart w:id="17" w:name="_Toc451416447"/>
      <w:r>
        <w:t>3</w:t>
      </w:r>
      <w:r>
        <w:tab/>
        <w:t>Background on models used to estimate aggregate RLAN interference</w:t>
      </w:r>
      <w:bookmarkEnd w:id="16"/>
      <w:bookmarkEnd w:id="17"/>
      <w:r>
        <w:t xml:space="preserve"> </w:t>
      </w:r>
    </w:p>
    <w:p w:rsidR="009626D4" w:rsidRDefault="00841275" w:rsidP="00EC6A2E">
      <w:pPr>
        <w:rPr>
          <w:i/>
          <w:szCs w:val="24"/>
          <w:lang w:val="en-US"/>
        </w:rPr>
      </w:pPr>
      <w:r>
        <w:rPr>
          <w:i/>
          <w:szCs w:val="24"/>
          <w:lang w:val="en-US"/>
        </w:rPr>
        <w:t>[</w:t>
      </w:r>
      <w:r>
        <w:rPr>
          <w:b/>
          <w:i/>
          <w:szCs w:val="24"/>
          <w:lang w:val="en-US"/>
        </w:rPr>
        <w:t>Editor’s note</w:t>
      </w:r>
      <w:r>
        <w:rPr>
          <w:i/>
          <w:szCs w:val="24"/>
          <w:lang w:val="en-US"/>
        </w:rPr>
        <w:t>: To be developed by taking some information from the Report on technical characteristics and operational requirements of WAS/RLAN in the 5 GHz frequency range (</w:t>
      </w:r>
      <w:r>
        <w:rPr>
          <w:i/>
          <w:szCs w:val="24"/>
          <w:lang w:val="en-US" w:eastAsia="ja-JP"/>
        </w:rPr>
        <w:t>ITU-R M.[RLAN REQ-PAR]</w:t>
      </w:r>
      <w:r>
        <w:rPr>
          <w:i/>
          <w:szCs w:val="24"/>
          <w:lang w:val="en-US"/>
        </w:rPr>
        <w:t>).]</w:t>
      </w:r>
    </w:p>
    <w:p w:rsidR="009626D4" w:rsidRDefault="00841275">
      <w:pPr>
        <w:pStyle w:val="Heading1"/>
      </w:pPr>
      <w:bookmarkStart w:id="18" w:name="_Toc451328739"/>
      <w:bookmarkStart w:id="19" w:name="_Toc451416448"/>
      <w:bookmarkStart w:id="20" w:name="_Toc445134433"/>
      <w:r>
        <w:lastRenderedPageBreak/>
        <w:t>4</w:t>
      </w:r>
      <w:r>
        <w:tab/>
        <w:t>Relationship between measurements and interference predicted based on models</w:t>
      </w:r>
      <w:bookmarkEnd w:id="18"/>
      <w:bookmarkEnd w:id="19"/>
      <w:r>
        <w:t xml:space="preserve"> </w:t>
      </w:r>
    </w:p>
    <w:p w:rsidR="009626D4" w:rsidRDefault="00841275">
      <w:pPr>
        <w:pStyle w:val="Heading2"/>
      </w:pPr>
      <w:bookmarkStart w:id="21" w:name="_Toc451328740"/>
      <w:bookmarkStart w:id="22" w:name="_Toc451416449"/>
      <w:r>
        <w:t>4.1</w:t>
      </w:r>
      <w:r>
        <w:tab/>
        <w:t>Relationship between 2.4 GHz measurements and interference models</w:t>
      </w:r>
      <w:bookmarkEnd w:id="21"/>
      <w:bookmarkEnd w:id="22"/>
      <w:r>
        <w:t xml:space="preserve"> </w:t>
      </w:r>
    </w:p>
    <w:p w:rsidR="009626D4" w:rsidRDefault="00841275">
      <w:pPr>
        <w:rPr>
          <w:lang w:val="en-US"/>
        </w:rPr>
      </w:pPr>
      <w:r>
        <w:rPr>
          <w:lang w:val="en-US"/>
        </w:rPr>
        <w:t>Measurements carried out in the 2.4 GHz band can be used to provide a baseline to demonstrate what a mature RLAN rollout looks like in various parts of the world in either urban, suburban and/or rural environments. It is expected that these results could be extrapolated to give an estimate of what aggregate emissions may look like in the future with a mature rollout in the 5 GHz frequency range to airborne/satellite platforms.</w:t>
      </w:r>
    </w:p>
    <w:p w:rsidR="009626D4" w:rsidRDefault="00841275">
      <w:pPr>
        <w:pStyle w:val="Heading2"/>
      </w:pPr>
      <w:bookmarkStart w:id="23" w:name="_Toc451328741"/>
      <w:bookmarkStart w:id="24" w:name="_Toc451416450"/>
      <w:r>
        <w:t>4.2</w:t>
      </w:r>
      <w:r>
        <w:tab/>
        <w:t>Relationship between 5 GHz measurements and interference models</w:t>
      </w:r>
      <w:bookmarkEnd w:id="23"/>
      <w:bookmarkEnd w:id="24"/>
    </w:p>
    <w:p w:rsidR="009626D4" w:rsidRDefault="00841275">
      <w:pPr>
        <w:rPr>
          <w:lang w:val="en-US"/>
        </w:rPr>
      </w:pPr>
      <w:r>
        <w:rPr>
          <w:lang w:val="en-US"/>
        </w:rPr>
        <w:t>Measurements carried out in the 5 GHz band can be used to provide a baseline to demonstrate what initial trends in RLAN rollout looks like in each of the current sub bands of the 5 GHz band: can be used to identify and estimate any trends and what their effect may be based on any different rules and restrictions we may place on RLANs in the future.</w:t>
      </w:r>
    </w:p>
    <w:p w:rsidR="009626D4" w:rsidRDefault="00841275">
      <w:pPr>
        <w:pStyle w:val="Heading1"/>
      </w:pPr>
      <w:bookmarkStart w:id="25" w:name="_Toc451328742"/>
      <w:bookmarkStart w:id="26" w:name="_Toc451416451"/>
      <w:bookmarkEnd w:id="20"/>
      <w:r>
        <w:t>5</w:t>
      </w:r>
      <w:r>
        <w:tab/>
        <w:t>Comparing Airborne Measurements with the Theoretical Emissions Model</w:t>
      </w:r>
      <w:bookmarkEnd w:id="25"/>
      <w:bookmarkEnd w:id="26"/>
    </w:p>
    <w:p w:rsidR="009626D4" w:rsidRDefault="00841275" w:rsidP="00EC6A2E">
      <w:pPr>
        <w:rPr>
          <w:i/>
          <w:lang w:val="en-US"/>
        </w:rPr>
      </w:pPr>
      <w:r>
        <w:rPr>
          <w:i/>
          <w:lang w:val="en-US"/>
        </w:rPr>
        <w:t>[</w:t>
      </w:r>
      <w:r>
        <w:rPr>
          <w:b/>
          <w:i/>
          <w:lang w:val="en-US"/>
        </w:rPr>
        <w:t>Editor’s note</w:t>
      </w:r>
      <w:r>
        <w:rPr>
          <w:i/>
          <w:lang w:val="en-US"/>
        </w:rPr>
        <w:t>: To be developed using relevant parts of the content of Annex 1 and from UK and France documents contained in Appendi</w:t>
      </w:r>
      <w:r w:rsidR="00EC6A2E">
        <w:rPr>
          <w:i/>
          <w:lang w:val="en-US"/>
        </w:rPr>
        <w:t>ces</w:t>
      </w:r>
      <w:r>
        <w:rPr>
          <w:i/>
          <w:lang w:val="en-US"/>
        </w:rPr>
        <w:t xml:space="preserve"> 1 and 2</w:t>
      </w:r>
      <w:r w:rsidR="00EC6A2E">
        <w:rPr>
          <w:i/>
          <w:lang w:val="en-US"/>
        </w:rPr>
        <w:t>.</w:t>
      </w:r>
      <w:r>
        <w:rPr>
          <w:i/>
          <w:lang w:val="en-US"/>
        </w:rPr>
        <w:t>]</w:t>
      </w:r>
    </w:p>
    <w:p w:rsidR="009626D4" w:rsidRDefault="00841275">
      <w:pPr>
        <w:pStyle w:val="Heading2"/>
      </w:pPr>
      <w:bookmarkStart w:id="27" w:name="_Toc451328743"/>
      <w:bookmarkStart w:id="28" w:name="_Toc451416452"/>
      <w:r>
        <w:t>5.1</w:t>
      </w:r>
      <w:r>
        <w:tab/>
        <w:t>Comparing 2.4 GHz Airborne Measurements with theoretical Emissions Model</w:t>
      </w:r>
      <w:bookmarkEnd w:id="27"/>
      <w:r>
        <w:t>s</w:t>
      </w:r>
      <w:bookmarkEnd w:id="28"/>
    </w:p>
    <w:p w:rsidR="009626D4" w:rsidRDefault="00841275">
      <w:pPr>
        <w:pStyle w:val="Heading3"/>
      </w:pPr>
      <w:bookmarkStart w:id="29" w:name="_Toc451328744"/>
      <w:bookmarkStart w:id="30" w:name="_Toc451416453"/>
      <w:r>
        <w:t>5.1.1</w:t>
      </w:r>
      <w:r>
        <w:tab/>
        <w:t>Adapting the theoretical RLAN/satellite coexistence models for airborne measurements</w:t>
      </w:r>
      <w:bookmarkEnd w:id="29"/>
      <w:bookmarkEnd w:id="30"/>
    </w:p>
    <w:p w:rsidR="009626D4" w:rsidRDefault="00841275">
      <w:pPr>
        <w:pStyle w:val="Heading3"/>
      </w:pPr>
      <w:bookmarkStart w:id="31" w:name="_Toc451328745"/>
      <w:bookmarkStart w:id="32" w:name="_Toc451416454"/>
      <w:r>
        <w:t>5.1.2</w:t>
      </w:r>
      <w:r>
        <w:tab/>
        <w:t>Adapting the existing RLAN aggregate emissions models to accommodate 2.4 GHz airborne measurements</w:t>
      </w:r>
      <w:bookmarkEnd w:id="31"/>
      <w:bookmarkEnd w:id="32"/>
    </w:p>
    <w:p w:rsidR="009626D4" w:rsidRDefault="00841275">
      <w:pPr>
        <w:pStyle w:val="Heading3"/>
      </w:pPr>
      <w:bookmarkStart w:id="33" w:name="_Toc451328746"/>
      <w:bookmarkStart w:id="34" w:name="_Toc451416455"/>
      <w:r>
        <w:t>5.1.3</w:t>
      </w:r>
      <w:r>
        <w:tab/>
        <w:t>Estimating the measurement footprint using the antenna pattern and further calibration measurements</w:t>
      </w:r>
      <w:bookmarkEnd w:id="33"/>
      <w:bookmarkEnd w:id="34"/>
      <w:r>
        <w:t xml:space="preserve"> </w:t>
      </w:r>
    </w:p>
    <w:p w:rsidR="009626D4" w:rsidRDefault="00841275">
      <w:pPr>
        <w:pStyle w:val="Heading3"/>
      </w:pPr>
      <w:bookmarkStart w:id="35" w:name="_Toc451328747"/>
      <w:bookmarkStart w:id="36" w:name="_Toc451416456"/>
      <w:r>
        <w:t>5.1.4</w:t>
      </w:r>
      <w:r>
        <w:tab/>
        <w:t>Comparison of the results of Wi-Fi emissions predicted by the model with those measured</w:t>
      </w:r>
      <w:bookmarkEnd w:id="35"/>
      <w:bookmarkEnd w:id="36"/>
    </w:p>
    <w:p w:rsidR="009626D4" w:rsidRDefault="00841275">
      <w:pPr>
        <w:pStyle w:val="Heading2"/>
      </w:pPr>
      <w:bookmarkStart w:id="37" w:name="_Toc451416457"/>
      <w:r>
        <w:t>5.2</w:t>
      </w:r>
      <w:r>
        <w:tab/>
        <w:t>Extrapolation of the 2.4 GHz measurements results and analysis to 5 GHz theoretical Emissions Models</w:t>
      </w:r>
      <w:bookmarkEnd w:id="37"/>
    </w:p>
    <w:p w:rsidR="009626D4" w:rsidRDefault="00841275">
      <w:pPr>
        <w:rPr>
          <w:i/>
          <w:lang w:val="en-US"/>
        </w:rPr>
      </w:pPr>
      <w:r>
        <w:rPr>
          <w:i/>
          <w:lang w:val="en-US"/>
        </w:rPr>
        <w:t>[Editor’s note: To be developed using relevant parts of the content from UK and France documents contained in Annex 1]</w:t>
      </w:r>
    </w:p>
    <w:p w:rsidR="009626D4" w:rsidRDefault="00841275">
      <w:pPr>
        <w:pStyle w:val="Heading2"/>
      </w:pPr>
      <w:bookmarkStart w:id="38" w:name="_Toc451328748"/>
      <w:bookmarkStart w:id="39" w:name="_Toc451416458"/>
      <w:r>
        <w:t>5.3</w:t>
      </w:r>
      <w:r>
        <w:tab/>
        <w:t>Comparing 5 GHz Airborne Measurements with the Theoretical Emissions Model</w:t>
      </w:r>
      <w:bookmarkEnd w:id="38"/>
      <w:bookmarkEnd w:id="39"/>
    </w:p>
    <w:p w:rsidR="009626D4" w:rsidRDefault="00841275">
      <w:pPr>
        <w:rPr>
          <w:i/>
          <w:lang w:val="en-US"/>
        </w:rPr>
      </w:pPr>
      <w:r>
        <w:rPr>
          <w:i/>
          <w:lang w:val="en-US"/>
        </w:rPr>
        <w:t>Editor’s note: To be developed using relevant parts of the content from UK documents contained in Annex B Appendix 2</w:t>
      </w:r>
    </w:p>
    <w:p w:rsidR="009626D4" w:rsidRDefault="00841275">
      <w:pPr>
        <w:pStyle w:val="Heading3"/>
      </w:pPr>
      <w:bookmarkStart w:id="40" w:name="_Toc451328749"/>
      <w:bookmarkStart w:id="41" w:name="_Toc451416459"/>
      <w:r>
        <w:lastRenderedPageBreak/>
        <w:t>5.3.1</w:t>
      </w:r>
      <w:r>
        <w:tab/>
        <w:t>Adapting the theoretical RLAN / satellite coexistence model for airborne measurements</w:t>
      </w:r>
      <w:bookmarkEnd w:id="40"/>
      <w:bookmarkEnd w:id="41"/>
    </w:p>
    <w:p w:rsidR="009626D4" w:rsidRDefault="00841275">
      <w:pPr>
        <w:pStyle w:val="Heading3"/>
      </w:pPr>
      <w:bookmarkStart w:id="42" w:name="_Toc451328750"/>
      <w:bookmarkStart w:id="43" w:name="_Toc451416460"/>
      <w:r>
        <w:t>5.3.2</w:t>
      </w:r>
      <w:r>
        <w:tab/>
        <w:t>Adapting the existing RLAN aggregate emissions model (including various sub</w:t>
      </w:r>
      <w:r>
        <w:noBreakHyphen/>
        <w:t>band estimated load) to accommodate 5 GHz airborne measurements</w:t>
      </w:r>
      <w:bookmarkEnd w:id="42"/>
      <w:bookmarkEnd w:id="43"/>
    </w:p>
    <w:p w:rsidR="009626D4" w:rsidRDefault="00841275">
      <w:pPr>
        <w:pStyle w:val="Heading3"/>
      </w:pPr>
      <w:bookmarkStart w:id="44" w:name="_Toc451328751"/>
      <w:bookmarkStart w:id="45" w:name="_Toc451416461"/>
      <w:r>
        <w:t>5.3.3</w:t>
      </w:r>
      <w:r>
        <w:tab/>
        <w:t>Estimating the measurement footprint using the antenna pattern and further calibration measurements</w:t>
      </w:r>
      <w:bookmarkEnd w:id="44"/>
      <w:bookmarkEnd w:id="45"/>
      <w:r>
        <w:t xml:space="preserve"> </w:t>
      </w:r>
    </w:p>
    <w:p w:rsidR="009626D4" w:rsidRDefault="00841275">
      <w:pPr>
        <w:pStyle w:val="Heading3"/>
      </w:pPr>
      <w:bookmarkStart w:id="46" w:name="_Toc451328752"/>
      <w:bookmarkStart w:id="47" w:name="_Toc451416462"/>
      <w:r>
        <w:t>5.3.4</w:t>
      </w:r>
      <w:r>
        <w:tab/>
        <w:t>Comparison of the results of RLAN emissions predicted by the model with those measured</w:t>
      </w:r>
      <w:bookmarkEnd w:id="46"/>
      <w:r>
        <w:t>, including sub-band analysis</w:t>
      </w:r>
      <w:bookmarkEnd w:id="47"/>
      <w:r>
        <w:t xml:space="preserve"> </w:t>
      </w:r>
    </w:p>
    <w:p w:rsidR="009626D4" w:rsidRDefault="00841275">
      <w:pPr>
        <w:pStyle w:val="Heading1"/>
      </w:pPr>
      <w:bookmarkStart w:id="48" w:name="_Toc451328753"/>
      <w:bookmarkStart w:id="49" w:name="_Toc451416463"/>
      <w:r>
        <w:t>6</w:t>
      </w:r>
      <w:r>
        <w:tab/>
      </w:r>
      <w:bookmarkEnd w:id="48"/>
      <w:bookmarkEnd w:id="49"/>
      <w:r>
        <w:t>Conclusions</w:t>
      </w:r>
    </w:p>
    <w:p w:rsidR="009626D4" w:rsidRDefault="00841275" w:rsidP="00C40958">
      <w:r>
        <w:t>Based on the assumptions and methodology developed in this Report, the following table provides the list of parameters to be used for the RLAN 5 GHz sharing studies, in particular to determine the number of active RLAN in the case of aggregate scenario with satellite receivers.</w:t>
      </w:r>
    </w:p>
    <w:p w:rsidR="009626D4" w:rsidRDefault="009626D4">
      <w:pPr>
        <w:pStyle w:val="ListParagraph"/>
      </w:pPr>
    </w:p>
    <w:tbl>
      <w:tblPr>
        <w:tblW w:w="7797" w:type="dxa"/>
        <w:jc w:val="center"/>
        <w:tblCellMar>
          <w:left w:w="70" w:type="dxa"/>
          <w:right w:w="70" w:type="dxa"/>
        </w:tblCellMar>
        <w:tblLook w:val="04A0" w:firstRow="1" w:lastRow="0" w:firstColumn="1" w:lastColumn="0" w:noHBand="0" w:noVBand="1"/>
      </w:tblPr>
      <w:tblGrid>
        <w:gridCol w:w="2200"/>
        <w:gridCol w:w="1628"/>
        <w:gridCol w:w="3969"/>
      </w:tblGrid>
      <w:tr w:rsidR="009626D4" w:rsidRPr="00EC6A2E">
        <w:trPr>
          <w:trHeight w:val="288"/>
          <w:jc w:val="center"/>
        </w:trPr>
        <w:tc>
          <w:tcPr>
            <w:tcW w:w="2200" w:type="dxa"/>
            <w:tcBorders>
              <w:top w:val="nil"/>
              <w:left w:val="nil"/>
              <w:bottom w:val="nil"/>
              <w:right w:val="nil"/>
            </w:tcBorders>
            <w:shd w:val="clear" w:color="auto" w:fill="auto"/>
            <w:vAlign w:val="bottom"/>
            <w:hideMark/>
          </w:tcPr>
          <w:p w:rsidR="009626D4" w:rsidRPr="00A73301" w:rsidRDefault="009626D4" w:rsidP="00EC6A2E">
            <w:pPr>
              <w:tabs>
                <w:tab w:val="clear" w:pos="1134"/>
                <w:tab w:val="clear" w:pos="1871"/>
                <w:tab w:val="clear" w:pos="2268"/>
              </w:tabs>
              <w:overflowPunct/>
              <w:autoSpaceDE/>
              <w:autoSpaceDN/>
              <w:adjustRightInd/>
              <w:spacing w:before="40" w:after="40"/>
              <w:textAlignment w:val="auto"/>
              <w:rPr>
                <w:sz w:val="20"/>
                <w:lang w:eastAsia="fr-FR"/>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5 GHz</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Comments</w:t>
            </w:r>
          </w:p>
        </w:tc>
      </w:tr>
      <w:tr w:rsidR="009626D4" w:rsidRPr="00EC6A2E">
        <w:trPr>
          <w:trHeight w:val="288"/>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Nb of AP</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400000000</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EC6A2E" w:rsidP="00EC6A2E">
            <w:pPr>
              <w:tabs>
                <w:tab w:val="clear" w:pos="1134"/>
                <w:tab w:val="clear" w:pos="1871"/>
                <w:tab w:val="clear" w:pos="2268"/>
              </w:tabs>
              <w:overflowPunct/>
              <w:autoSpaceDE/>
              <w:autoSpaceDN/>
              <w:adjustRightInd/>
              <w:spacing w:before="40" w:after="40"/>
              <w:jc w:val="center"/>
              <w:textAlignment w:val="auto"/>
              <w:rPr>
                <w:color w:val="000000"/>
                <w:sz w:val="20"/>
                <w:lang w:eastAsia="fr-FR"/>
              </w:rPr>
            </w:pPr>
            <w:r w:rsidRPr="00EC6A2E">
              <w:rPr>
                <w:color w:val="000000"/>
                <w:sz w:val="20"/>
                <w:lang w:eastAsia="fr-FR"/>
              </w:rPr>
              <w:t xml:space="preserve">For </w:t>
            </w:r>
            <w:r w:rsidR="00841275" w:rsidRPr="00EC6A2E">
              <w:rPr>
                <w:color w:val="000000"/>
                <w:sz w:val="20"/>
                <w:lang w:eastAsia="fr-FR"/>
              </w:rPr>
              <w:t>a total population of 701083818</w:t>
            </w:r>
          </w:p>
        </w:tc>
      </w:tr>
      <w:tr w:rsidR="009626D4" w:rsidRPr="00EC6A2E">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Mean eirp</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19 dBm</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p>
        </w:tc>
      </w:tr>
      <w:tr w:rsidR="009626D4" w:rsidRPr="00EC6A2E">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Busy hour population</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62.7%</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p>
        </w:tc>
      </w:tr>
      <w:tr w:rsidR="009626D4" w:rsidRPr="00EC6A2E">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5 GH</w:t>
            </w:r>
            <w:r w:rsidR="00EC6A2E" w:rsidRPr="00EC6A2E">
              <w:rPr>
                <w:b/>
                <w:bCs/>
                <w:color w:val="000000"/>
                <w:sz w:val="20"/>
                <w:lang w:val="fr-FR" w:eastAsia="fr-FR"/>
              </w:rPr>
              <w:t>z</w:t>
            </w:r>
            <w:r w:rsidRPr="00EC6A2E">
              <w:rPr>
                <w:b/>
                <w:bCs/>
                <w:color w:val="000000"/>
                <w:sz w:val="20"/>
                <w:lang w:val="fr-FR" w:eastAsia="fr-FR"/>
              </w:rPr>
              <w:t xml:space="preserve">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38% and 59%</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p>
        </w:tc>
      </w:tr>
      <w:tr w:rsidR="009626D4" w:rsidRPr="00EC6A2E">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Activity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10%</w:t>
            </w:r>
          </w:p>
        </w:tc>
        <w:tc>
          <w:tcPr>
            <w:tcW w:w="3969" w:type="dxa"/>
            <w:tcBorders>
              <w:top w:val="nil"/>
              <w:left w:val="nil"/>
              <w:bottom w:val="single" w:sz="4" w:space="0" w:color="auto"/>
              <w:right w:val="single" w:sz="4" w:space="0" w:color="auto"/>
            </w:tcBorders>
            <w:shd w:val="clear" w:color="auto" w:fill="auto"/>
            <w:vAlign w:val="bottom"/>
          </w:tcPr>
          <w:p w:rsidR="009626D4" w:rsidRPr="00EC6A2E" w:rsidRDefault="009626D4" w:rsidP="00EC6A2E">
            <w:pPr>
              <w:tabs>
                <w:tab w:val="clear" w:pos="1134"/>
                <w:tab w:val="clear" w:pos="1871"/>
                <w:tab w:val="clear" w:pos="2268"/>
              </w:tabs>
              <w:overflowPunct/>
              <w:autoSpaceDE/>
              <w:autoSpaceDN/>
              <w:adjustRightInd/>
              <w:spacing w:before="40" w:after="40"/>
              <w:textAlignment w:val="auto"/>
              <w:rPr>
                <w:color w:val="000000"/>
                <w:sz w:val="20"/>
                <w:lang w:val="fr-FR" w:eastAsia="fr-FR"/>
              </w:rPr>
            </w:pPr>
          </w:p>
        </w:tc>
      </w:tr>
      <w:tr w:rsidR="009626D4" w:rsidRPr="00EC6A2E">
        <w:trPr>
          <w:trHeight w:val="55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40 MHz victim channelisation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12.90%</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For FSS case</w:t>
            </w:r>
          </w:p>
        </w:tc>
      </w:tr>
      <w:tr w:rsidR="009626D4" w:rsidRPr="00EC6A2E">
        <w:trPr>
          <w:trHeight w:val="55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Bandwidth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3.55 dB</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For FSS case</w:t>
            </w:r>
          </w:p>
        </w:tc>
      </w:tr>
      <w:tr w:rsidR="009626D4" w:rsidRPr="00EC6A2E">
        <w:trPr>
          <w:trHeight w:val="55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b/>
                <w:bCs/>
                <w:color w:val="000000"/>
                <w:sz w:val="20"/>
                <w:lang w:val="fr-FR" w:eastAsia="fr-FR"/>
              </w:rPr>
            </w:pPr>
            <w:r w:rsidRPr="00EC6A2E">
              <w:rPr>
                <w:b/>
                <w:bCs/>
                <w:color w:val="000000"/>
                <w:sz w:val="20"/>
                <w:lang w:val="fr-FR" w:eastAsia="fr-FR"/>
              </w:rPr>
              <w:t>Antenna discrimination</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color w:val="000000"/>
                <w:sz w:val="20"/>
                <w:lang w:val="fr-FR" w:eastAsia="fr-FR"/>
              </w:rPr>
            </w:pPr>
            <w:r w:rsidRPr="00EC6A2E">
              <w:rPr>
                <w:color w:val="000000"/>
                <w:sz w:val="20"/>
                <w:lang w:val="fr-FR" w:eastAsia="fr-FR"/>
              </w:rPr>
              <w:t>2 dB and 4 dB</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color w:val="000000"/>
                <w:sz w:val="20"/>
                <w:lang w:eastAsia="fr-FR"/>
              </w:rPr>
            </w:pPr>
          </w:p>
        </w:tc>
      </w:tr>
    </w:tbl>
    <w:p w:rsidR="00EC6A2E" w:rsidRDefault="00EC6A2E" w:rsidP="00EC6A2E"/>
    <w:p w:rsidR="009626D4" w:rsidRDefault="00841275" w:rsidP="00EC6A2E">
      <w:r>
        <w:t>This set of assumptions may be complemented, when appropriate, by additional assumptions relevant to the scenario under study (e.g. clutter losses, higher power outdoor RLAN systems, ....).</w:t>
      </w:r>
    </w:p>
    <w:p w:rsidR="009626D4" w:rsidRDefault="009626D4">
      <w:pPr>
        <w:rPr>
          <w:lang w:val="en-US"/>
        </w:rPr>
      </w:pPr>
    </w:p>
    <w:p w:rsidR="009626D4" w:rsidRDefault="00841275">
      <w:pPr>
        <w:tabs>
          <w:tab w:val="clear" w:pos="1134"/>
          <w:tab w:val="clear" w:pos="1871"/>
          <w:tab w:val="clear" w:pos="2268"/>
        </w:tabs>
        <w:overflowPunct/>
        <w:autoSpaceDE/>
        <w:autoSpaceDN/>
        <w:adjustRightInd/>
        <w:spacing w:before="0"/>
        <w:textAlignment w:val="auto"/>
        <w:rPr>
          <w:caps/>
          <w:sz w:val="28"/>
          <w:lang w:val="en-US"/>
        </w:rPr>
      </w:pPr>
      <w:bookmarkStart w:id="50" w:name="_Toc451416466"/>
      <w:r>
        <w:rPr>
          <w:lang w:val="en-US"/>
        </w:rPr>
        <w:br w:type="page"/>
      </w:r>
    </w:p>
    <w:p w:rsidR="009626D4" w:rsidRDefault="00841275">
      <w:pPr>
        <w:pStyle w:val="AnnexNo"/>
        <w:rPr>
          <w:lang w:val="en-US"/>
        </w:rPr>
      </w:pPr>
      <w:r>
        <w:rPr>
          <w:lang w:val="en-US"/>
        </w:rPr>
        <w:lastRenderedPageBreak/>
        <w:t>Annex 1</w:t>
      </w:r>
      <w:bookmarkEnd w:id="50"/>
    </w:p>
    <w:p w:rsidR="009626D4" w:rsidRDefault="00841275">
      <w:pPr>
        <w:pStyle w:val="Annextitle"/>
        <w:rPr>
          <w:lang w:val="en-US"/>
        </w:rPr>
      </w:pPr>
      <w:bookmarkStart w:id="51" w:name="_Toc451416467"/>
      <w:r>
        <w:rPr>
          <w:lang w:val="en-US"/>
        </w:rPr>
        <w:t xml:space="preserve">2.4 GHz </w:t>
      </w:r>
      <w:r w:rsidR="00C40958">
        <w:rPr>
          <w:lang w:val="en-US"/>
        </w:rPr>
        <w:t>measurement campaigns</w:t>
      </w:r>
      <w:bookmarkEnd w:id="51"/>
      <w:r w:rsidR="00C40958">
        <w:rPr>
          <w:lang w:val="en-US"/>
        </w:rPr>
        <w:t xml:space="preserve"> </w:t>
      </w:r>
      <w:r>
        <w:rPr>
          <w:lang w:val="en-US"/>
        </w:rPr>
        <w:t xml:space="preserve">and comparison </w:t>
      </w:r>
      <w:r>
        <w:rPr>
          <w:lang w:val="en-US"/>
        </w:rPr>
        <w:br/>
        <w:t>with 5 GHz deployment model</w:t>
      </w:r>
    </w:p>
    <w:p w:rsidR="009626D4" w:rsidRDefault="00841275" w:rsidP="00A73301">
      <w:pPr>
        <w:pStyle w:val="ListParagraph"/>
      </w:pPr>
      <w:r>
        <w:t>This Annex document various measurements carried out of aggr</w:t>
      </w:r>
      <w:r w:rsidR="0096635D">
        <w:t>egate WiFi emissions in the 2.4 </w:t>
      </w:r>
      <w:r>
        <w:t>GHz band as seen from an airborne platform (see Appendix 1). The measurements were carried out for the 2.4 GHz band in order to provide a baseline for future analysis under WRC-19 agenda item 1.16 studies to demonstrate:</w:t>
      </w:r>
    </w:p>
    <w:p w:rsidR="009626D4" w:rsidRDefault="00841275">
      <w:pPr>
        <w:pStyle w:val="enumlev1"/>
        <w:rPr>
          <w:lang w:val="en-US"/>
        </w:rPr>
      </w:pPr>
      <w:r>
        <w:rPr>
          <w:lang w:val="en-US"/>
        </w:rPr>
        <w:t>1)</w:t>
      </w:r>
      <w:r>
        <w:rPr>
          <w:lang w:val="en-US"/>
        </w:rPr>
        <w:tab/>
        <w:t>what a mature RLAN rollout could look like</w:t>
      </w:r>
      <w:r w:rsidR="00C40958">
        <w:rPr>
          <w:lang w:val="en-US"/>
        </w:rPr>
        <w:t>;</w:t>
      </w:r>
    </w:p>
    <w:p w:rsidR="009626D4" w:rsidRDefault="00841275">
      <w:pPr>
        <w:pStyle w:val="enumlev1"/>
        <w:rPr>
          <w:lang w:val="en-US"/>
        </w:rPr>
      </w:pPr>
      <w:r>
        <w:rPr>
          <w:lang w:val="en-US"/>
        </w:rPr>
        <w:t>2)</w:t>
      </w:r>
      <w:r>
        <w:rPr>
          <w:lang w:val="en-US"/>
        </w:rPr>
        <w:tab/>
        <w:t>what aggregate emissions may look like in the future with a mature rollout in the 5 GHz frequency range to airborne/satellite platforms.</w:t>
      </w:r>
    </w:p>
    <w:p w:rsidR="009626D4" w:rsidRDefault="00841275" w:rsidP="00A73301">
      <w:pPr>
        <w:pStyle w:val="ListParagraph"/>
      </w:pPr>
      <w:r>
        <w:t>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9626D4" w:rsidRDefault="00841275" w:rsidP="00A73301">
      <w:pPr>
        <w:pStyle w:val="ListParagraph"/>
      </w:pPr>
      <w:r>
        <w:t>These measurements are used for a comparison analysis of the measurements to the expected 2.4 GHz RLAN deployment against that would be given using the RLAN deployment model, in order to subsequently estimate the relevant 5 GHz RLAN deployment model to be used in sharing/compatibility studies under agenda item 1.6.</w:t>
      </w:r>
    </w:p>
    <w:p w:rsidR="009626D4" w:rsidRDefault="00841275" w:rsidP="00A73301">
      <w:pPr>
        <w:pStyle w:val="ListParagraph"/>
      </w:pPr>
      <w:r>
        <w:t>Such comparison analysis principles and details are described in Appendices 1 and 2.</w:t>
      </w:r>
    </w:p>
    <w:p w:rsidR="009626D4" w:rsidRDefault="00841275" w:rsidP="00EC6A2E">
      <w:pPr>
        <w:pStyle w:val="Headingb"/>
        <w:numPr>
          <w:ilvl w:val="0"/>
          <w:numId w:val="4"/>
        </w:numPr>
        <w:ind w:left="1134" w:hanging="1134"/>
        <w:rPr>
          <w:lang w:val="en-CA"/>
        </w:rPr>
      </w:pPr>
      <w:r>
        <w:rPr>
          <w:lang w:val="en-CA"/>
        </w:rPr>
        <w:t>Basics of the analysis</w:t>
      </w:r>
    </w:p>
    <w:p w:rsidR="009626D4" w:rsidRDefault="00841275" w:rsidP="00A73301">
      <w:r>
        <w:t>The 2.4 GHz measurements described in Appendix 1 are compared with the RLAN deployment/parameters model used in ECC report 244. This model, derived for the 5 GHz range, takes into account a number of assumptions, which, for a majority, are given with a range of values. As detailed in principle in Appendix 1, for comparison purpose, a similar set of assumptions has been derived at 2.4 GHz.</w:t>
      </w:r>
    </w:p>
    <w:p w:rsidR="009626D4" w:rsidRDefault="00841275" w:rsidP="00A73301">
      <w:pPr>
        <w:pStyle w:val="ListParagraph"/>
      </w:pPr>
      <w:r>
        <w:t>The following table provides the list of elements related to this model and corresponding range of values for both the 2.4 GHz and 5 GHz bands.</w:t>
      </w:r>
    </w:p>
    <w:p w:rsidR="009626D4" w:rsidRPr="00A73301" w:rsidRDefault="00841275" w:rsidP="00A73301">
      <w:pPr>
        <w:rPr>
          <w:lang w:val="en-US"/>
        </w:rPr>
      </w:pPr>
      <w:r>
        <w:rPr>
          <w:noProof/>
          <w:lang w:val="en-US" w:eastAsia="zh-CN"/>
        </w:rPr>
        <w:lastRenderedPageBreak/>
        <w:drawing>
          <wp:inline distT="0" distB="0" distL="0" distR="0">
            <wp:extent cx="6120765" cy="3158928"/>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158928"/>
                    </a:xfrm>
                    <a:prstGeom prst="rect">
                      <a:avLst/>
                    </a:prstGeom>
                    <a:noFill/>
                    <a:ln>
                      <a:noFill/>
                    </a:ln>
                  </pic:spPr>
                </pic:pic>
              </a:graphicData>
            </a:graphic>
          </wp:inline>
        </w:drawing>
      </w:r>
    </w:p>
    <w:p w:rsidR="009626D4" w:rsidRDefault="009626D4" w:rsidP="00A73301">
      <w:pPr>
        <w:pStyle w:val="Headingb"/>
        <w:ind w:left="1488"/>
        <w:rPr>
          <w:lang w:val="en-CA"/>
        </w:rPr>
      </w:pPr>
    </w:p>
    <w:p w:rsidR="009626D4" w:rsidRDefault="00841275" w:rsidP="00A73301">
      <w:pPr>
        <w:pStyle w:val="Headingb"/>
        <w:numPr>
          <w:ilvl w:val="0"/>
          <w:numId w:val="4"/>
        </w:numPr>
        <w:tabs>
          <w:tab w:val="clear" w:pos="1134"/>
        </w:tabs>
        <w:ind w:left="1134" w:hanging="1134"/>
        <w:rPr>
          <w:lang w:val="en-CA"/>
        </w:rPr>
      </w:pPr>
      <w:r>
        <w:rPr>
          <w:lang w:val="en-CA"/>
        </w:rPr>
        <w:t xml:space="preserve">Mean eirp </w:t>
      </w:r>
    </w:p>
    <w:p w:rsidR="009626D4" w:rsidRDefault="00841275">
      <w:r>
        <w:t>The mean eirp figure at 5 GHz (19 dBm) used in the present analysis is based on the following eirp distribution:</w:t>
      </w:r>
    </w:p>
    <w:p w:rsidR="00EC6A2E" w:rsidRDefault="00EC6A2E" w:rsidP="00EC6A2E">
      <w:pPr>
        <w:rPr>
          <w:lang w:val="en-US"/>
        </w:rPr>
      </w:pP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9626D4" w:rsidRPr="00EC6A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A73301">
              <w:rPr>
                <w:rFonts w:asciiTheme="majorBidi" w:hAnsiTheme="majorBidi" w:cstheme="majorBidi"/>
              </w:rPr>
              <w:t>5</w:t>
            </w:r>
            <w:r w:rsidRPr="00EC6A2E">
              <w:rPr>
                <w:rFonts w:asciiTheme="majorBidi" w:hAnsiTheme="majorBidi" w:cstheme="majorBidi"/>
              </w:rPr>
              <w:t xml:space="preserve"> GHz 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A73301" w:rsidRDefault="00841275" w:rsidP="00EC6A2E">
            <w:pPr>
              <w:pStyle w:val="Tablehead"/>
              <w:spacing w:before="40" w:after="40"/>
              <w:rPr>
                <w:rFonts w:asciiTheme="majorBidi" w:hAnsiTheme="majorBidi" w:cstheme="majorBidi"/>
                <w:lang w:val="fr-FR"/>
              </w:rPr>
            </w:pPr>
            <w:r w:rsidRPr="00EC6A2E">
              <w:rPr>
                <w:rFonts w:asciiTheme="majorBidi" w:hAnsiTheme="majorBidi" w:cstheme="majorBidi"/>
                <w:lang w:val="fr-FR"/>
              </w:rPr>
              <w:t>2</w:t>
            </w:r>
            <w:r w:rsidRPr="00A73301">
              <w:rPr>
                <w:rFonts w:asciiTheme="majorBidi" w:hAnsiTheme="majorBidi" w:cstheme="majorBidi"/>
                <w:lang w:val="fr-FR"/>
              </w:rPr>
              <w:t>00 mW</w:t>
            </w:r>
          </w:p>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80 mW</w:t>
            </w:r>
          </w:p>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50 mW</w:t>
            </w:r>
          </w:p>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25 mW</w:t>
            </w:r>
          </w:p>
          <w:p w:rsidR="009626D4" w:rsidRPr="00A73301" w:rsidRDefault="00841275" w:rsidP="00EC6A2E">
            <w:pPr>
              <w:pStyle w:val="Tablehead"/>
              <w:spacing w:before="40" w:after="40"/>
              <w:rPr>
                <w:rFonts w:asciiTheme="majorBidi" w:hAnsiTheme="majorBidi" w:cstheme="majorBidi"/>
                <w:lang w:val="fr-FR"/>
              </w:rPr>
            </w:pPr>
            <w:r w:rsidRPr="00A73301">
              <w:rPr>
                <w:rFonts w:asciiTheme="majorBidi" w:hAnsiTheme="majorBidi" w:cstheme="majorBidi"/>
                <w:lang w:val="fr-FR"/>
              </w:rPr>
              <w:t>(Omni-Directional)</w:t>
            </w:r>
          </w:p>
        </w:tc>
      </w:tr>
      <w:tr w:rsidR="009626D4" w:rsidRPr="00EC6A2E" w:rsidTr="00EC6A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26D4" w:rsidRPr="00A73301" w:rsidRDefault="00841275" w:rsidP="00EC6A2E">
            <w:pPr>
              <w:pStyle w:val="Tabletext"/>
              <w:jc w:val="center"/>
              <w:rPr>
                <w:rFonts w:asciiTheme="majorBidi" w:hAnsiTheme="majorBidi" w:cstheme="majorBidi"/>
                <w:lang w:val="fr-FR"/>
              </w:rPr>
            </w:pPr>
            <w:r w:rsidRPr="00A73301">
              <w:rPr>
                <w:rFonts w:asciiTheme="majorBidi" w:hAnsiTheme="majorBidi" w:cstheme="majorBidi"/>
                <w:lang w:val="fr-FR"/>
              </w:rP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A73301">
              <w:rPr>
                <w:rFonts w:asciiTheme="majorBidi" w:hAnsiTheme="majorBidi" w:cstheme="majorBidi"/>
                <w:color w:val="000000"/>
                <w:lang w:val="fr-FR"/>
              </w:rPr>
              <w:t>1</w:t>
            </w:r>
            <w:r w:rsidRPr="00EC6A2E">
              <w:rPr>
                <w:rFonts w:asciiTheme="majorBidi" w:hAnsiTheme="majorBidi" w:cstheme="majorBidi"/>
                <w:color w:val="000000"/>
              </w:rPr>
              <w:t>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39%</w:t>
            </w:r>
          </w:p>
        </w:tc>
      </w:tr>
    </w:tbl>
    <w:p w:rsidR="00C40958" w:rsidRDefault="00C40958" w:rsidP="00C40958"/>
    <w:p w:rsidR="009626D4" w:rsidRDefault="00841275" w:rsidP="00C40958">
      <w:r>
        <w:t>The mean eirp figure at 2.4 GHz (17.6 dBm) value is based on the following estimated eirp distribution derived from the 5 GHz eirp distribution and for which the maximum eirp level has been changed from 200 mW to 100 mW:</w:t>
      </w:r>
    </w:p>
    <w:p w:rsidR="009626D4" w:rsidRDefault="009626D4" w:rsidP="00A73301">
      <w:pPr>
        <w:pStyle w:val="ListParagraph"/>
      </w:pP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9626D4" w:rsidRPr="00EC6A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2.4 GHz 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100 mW</w:t>
            </w:r>
          </w:p>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80 mW</w:t>
            </w:r>
          </w:p>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50 mW</w:t>
            </w:r>
          </w:p>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25 mW</w:t>
            </w:r>
          </w:p>
          <w:p w:rsidR="009626D4" w:rsidRPr="00EC6A2E" w:rsidRDefault="00841275" w:rsidP="00EC6A2E">
            <w:pPr>
              <w:pStyle w:val="Tablehead"/>
              <w:spacing w:before="40" w:after="40"/>
              <w:rPr>
                <w:rFonts w:asciiTheme="majorBidi" w:hAnsiTheme="majorBidi" w:cstheme="majorBidi"/>
              </w:rPr>
            </w:pPr>
            <w:r w:rsidRPr="00EC6A2E">
              <w:rPr>
                <w:rFonts w:asciiTheme="majorBidi" w:hAnsiTheme="majorBidi" w:cstheme="majorBidi"/>
              </w:rPr>
              <w:t>(Omni-Directional)</w:t>
            </w:r>
          </w:p>
        </w:tc>
      </w:tr>
      <w:tr w:rsidR="009626D4" w:rsidRPr="00EC6A2E" w:rsidTr="00EC6A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rP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626D4" w:rsidRPr="00EC6A2E" w:rsidRDefault="00841275" w:rsidP="00EC6A2E">
            <w:pPr>
              <w:pStyle w:val="Tabletext"/>
              <w:jc w:val="center"/>
              <w:rPr>
                <w:rFonts w:asciiTheme="majorBidi" w:hAnsiTheme="majorBidi" w:cstheme="majorBidi"/>
              </w:rPr>
            </w:pPr>
            <w:r w:rsidRPr="00EC6A2E">
              <w:rPr>
                <w:rFonts w:asciiTheme="majorBidi" w:hAnsiTheme="majorBidi" w:cstheme="majorBidi"/>
                <w:color w:val="000000"/>
              </w:rPr>
              <w:t>39%</w:t>
            </w:r>
          </w:p>
        </w:tc>
      </w:tr>
    </w:tbl>
    <w:p w:rsidR="00EC6A2E" w:rsidRPr="00A73301" w:rsidRDefault="00EC6A2E" w:rsidP="00EC6A2E">
      <w:pPr>
        <w:rPr>
          <w:lang w:val="en-CA"/>
        </w:rPr>
      </w:pPr>
    </w:p>
    <w:p w:rsidR="00EC6A2E" w:rsidRDefault="00EC6A2E">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rPr>
      </w:pPr>
      <w:r>
        <w:br w:type="page"/>
      </w:r>
    </w:p>
    <w:p w:rsidR="009626D4" w:rsidRDefault="00841275" w:rsidP="00A73301">
      <w:pPr>
        <w:pStyle w:val="Headingb"/>
        <w:numPr>
          <w:ilvl w:val="0"/>
          <w:numId w:val="4"/>
        </w:numPr>
        <w:ind w:left="1134" w:hanging="1134"/>
        <w:rPr>
          <w:lang w:val="en-CA"/>
        </w:rPr>
      </w:pPr>
      <w:r>
        <w:rPr>
          <w:lang w:val="en-GB"/>
        </w:rPr>
        <w:lastRenderedPageBreak/>
        <w:t>Building entry loss (BEL)</w:t>
      </w:r>
      <w:r>
        <w:rPr>
          <w:lang w:val="en-CA"/>
        </w:rPr>
        <w:t xml:space="preserve"> </w:t>
      </w:r>
    </w:p>
    <w:p w:rsidR="009626D4" w:rsidRDefault="00841275">
      <w:r>
        <w:t xml:space="preserve">ITU-R Study Group 3 has very recently adopted Recommendation ITU-R </w:t>
      </w:r>
      <w:hyperlink r:id="rId12" w:history="1">
        <w:r w:rsidRPr="00EF049B">
          <w:rPr>
            <w:rStyle w:val="Hyperlink"/>
          </w:rPr>
          <w:t>P.2109</w:t>
        </w:r>
      </w:hyperlink>
      <w:r>
        <w:t xml:space="preserve"> on “Prediction of Building Entry Loss” providing a model valid in the 80 MHz to 100 GHz frequency range.</w:t>
      </w:r>
    </w:p>
    <w:p w:rsidR="009626D4" w:rsidRDefault="00841275" w:rsidP="00A73301">
      <w:pPr>
        <w:pStyle w:val="ListParagraph"/>
      </w:pPr>
      <w:r>
        <w:t>This model leads to very small difference in BEL for the 2.4 GHz and the 5.4 GHz bands, with in particular average values at 0° elevation of 10.47 dB and 10.89 dB, respectively (for traditional bui</w:t>
      </w:r>
      <w:r w:rsidR="0096635D">
        <w:t>l</w:t>
      </w:r>
      <w:r>
        <w:t>dings). Similar difference is depicted at all elevation and a figure of 0.5 dB difference has been used in the analysis.</w:t>
      </w:r>
    </w:p>
    <w:p w:rsidR="009626D4" w:rsidRDefault="00841275" w:rsidP="00A73301">
      <w:pPr>
        <w:pStyle w:val="ListParagraph"/>
      </w:pPr>
      <w:r>
        <w:t>It was agreed that, instead of using the model for “traditional building” only, a mix of 70% (traditional building) and 30% (thermally efficient building) be used.</w:t>
      </w:r>
    </w:p>
    <w:p w:rsidR="009626D4" w:rsidRDefault="00841275" w:rsidP="00A73301">
      <w:pPr>
        <w:pStyle w:val="ListParagraph"/>
      </w:pPr>
      <w:r>
        <w:t>The following figure compares the BEL model at 2.4 GHz and 5.8 GHz for “Traditional”, “Thermally efficient” and combined 70% (traditional)/30%(thermally efficient) scenarios.</w:t>
      </w:r>
    </w:p>
    <w:p w:rsidR="009626D4" w:rsidRDefault="009626D4"/>
    <w:p w:rsidR="009626D4" w:rsidRDefault="00841275">
      <w:r>
        <w:rPr>
          <w:noProof/>
          <w:lang w:val="en-US" w:eastAsia="zh-CN"/>
        </w:rPr>
        <w:drawing>
          <wp:inline distT="0" distB="0" distL="0" distR="0">
            <wp:extent cx="5760720" cy="2449830"/>
            <wp:effectExtent l="0" t="0" r="11430" b="762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26D4" w:rsidRDefault="009626D4"/>
    <w:p w:rsidR="009626D4" w:rsidRDefault="00841275">
      <w:r>
        <w:t>This figure first confirms the small difference between the BEL values at 2.4 GHz and 5.8 GHz for all scenarios and all elevations.</w:t>
      </w:r>
    </w:p>
    <w:p w:rsidR="009626D4" w:rsidRDefault="00841275" w:rsidP="00C40958">
      <w:r>
        <w:t>It also shows that the difference between the “traditional” scenario and the “combined 70% (traditional)/30% (thermally efficient)” is small, within a 1 to 1.</w:t>
      </w:r>
      <w:r w:rsidR="00C40958">
        <w:t>5 dB range. Considering the 2.4 </w:t>
      </w:r>
      <w:r>
        <w:t>GHz measurement footprint (see below) as given in Appendix 1 and the 7 km altitude of the plane used for the measurements, it is possible to determine the average elevation over the footprint at which the measurements have been performed.</w:t>
      </w:r>
    </w:p>
    <w:p w:rsidR="009626D4" w:rsidRDefault="00841275" w:rsidP="00EC6A2E">
      <w:pPr>
        <w:jc w:val="center"/>
      </w:pPr>
      <w:r>
        <w:rPr>
          <w:noProof/>
          <w:lang w:val="en-US" w:eastAsia="zh-CN"/>
        </w:rPr>
        <w:lastRenderedPageBreak/>
        <w:drawing>
          <wp:inline distT="0" distB="0" distL="0" distR="0">
            <wp:extent cx="3075257" cy="276606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CalFootprint.emf"/>
                    <pic:cNvPicPr/>
                  </pic:nvPicPr>
                  <pic:blipFill rotWithShape="1">
                    <a:blip r:embed="rId14">
                      <a:extLst>
                        <a:ext uri="{28A0092B-C50C-407E-A947-70E740481C1C}">
                          <a14:useLocalDpi xmlns:a14="http://schemas.microsoft.com/office/drawing/2010/main" val="0"/>
                        </a:ext>
                      </a:extLst>
                    </a:blip>
                    <a:srcRect l="2722" t="5341" r="6189" b="1610"/>
                    <a:stretch/>
                  </pic:blipFill>
                  <pic:spPr bwMode="auto">
                    <a:xfrm>
                      <a:off x="0" y="0"/>
                      <a:ext cx="3079064" cy="2769484"/>
                    </a:xfrm>
                    <a:prstGeom prst="rect">
                      <a:avLst/>
                    </a:prstGeom>
                    <a:ln>
                      <a:noFill/>
                    </a:ln>
                    <a:extLst>
                      <a:ext uri="{53640926-AAD7-44D8-BBD7-CCE9431645EC}">
                        <a14:shadowObscured xmlns:a14="http://schemas.microsoft.com/office/drawing/2010/main"/>
                      </a:ext>
                    </a:extLst>
                  </pic:spPr>
                </pic:pic>
              </a:graphicData>
            </a:graphic>
          </wp:inline>
        </w:drawing>
      </w:r>
    </w:p>
    <w:p w:rsidR="009626D4" w:rsidRDefault="00841275" w:rsidP="00C40958">
      <w:r>
        <w:t xml:space="preserve">This leads to an average elevation of 13.4° and hence to the following average BEL figures (based on </w:t>
      </w:r>
      <w:r w:rsidR="005E0E20">
        <w:t xml:space="preserve">Recommendation ITU-R </w:t>
      </w:r>
      <w:hyperlink r:id="rId15" w:history="1">
        <w:r w:rsidRPr="00EF049B">
          <w:rPr>
            <w:rStyle w:val="Hyperlink"/>
          </w:rPr>
          <w:t>P.2109</w:t>
        </w:r>
      </w:hyperlink>
      <w:r>
        <w:t xml:space="preserve"> and a “combined 70% (traditional)/30% (thermally efficient)”):</w:t>
      </w:r>
    </w:p>
    <w:p w:rsidR="009626D4" w:rsidRDefault="00841275" w:rsidP="00A73301">
      <w:pPr>
        <w:pStyle w:val="ListParagraph"/>
        <w:numPr>
          <w:ilvl w:val="0"/>
          <w:numId w:val="6"/>
        </w:numPr>
        <w:ind w:left="1134" w:hanging="1134"/>
      </w:pPr>
      <w:r>
        <w:t>Average BEL at 2.4 GHz = 12.9 dB</w:t>
      </w:r>
    </w:p>
    <w:p w:rsidR="009626D4" w:rsidRDefault="00841275" w:rsidP="00A73301">
      <w:pPr>
        <w:pStyle w:val="ListParagraph"/>
        <w:numPr>
          <w:ilvl w:val="0"/>
          <w:numId w:val="6"/>
        </w:numPr>
        <w:ind w:left="1134" w:hanging="1134"/>
      </w:pPr>
      <w:r>
        <w:t>Average BEL at 5.8 GHz = 13.4 dB</w:t>
      </w:r>
    </w:p>
    <w:p w:rsidR="009626D4" w:rsidRDefault="00841275">
      <w:pPr>
        <w:pStyle w:val="ListParagraph"/>
      </w:pPr>
      <w:r>
        <w:t>It is to be noted that the use of these figures should limited to the comparison of the models at 2.4</w:t>
      </w:r>
      <w:r w:rsidR="00EC6A2E">
        <w:t> </w:t>
      </w:r>
      <w:r>
        <w:t>GHz and 5 GHz but that for subsequent sharing analysis at 5 GHz, the average BEL will have to be based on the</w:t>
      </w:r>
      <w:r w:rsidR="005E0E20">
        <w:t xml:space="preserve"> Recommendation</w:t>
      </w:r>
      <w:r>
        <w:t xml:space="preserve"> ITU-R P.2109 model using the elevation corresponding to the case under study (e.g.</w:t>
      </w:r>
      <w:r w:rsidR="00EC6A2E">
        <w:t> </w:t>
      </w:r>
      <w:r>
        <w:t>FSS, EESS, MSS).</w:t>
      </w:r>
    </w:p>
    <w:p w:rsidR="009626D4" w:rsidRPr="00A73301" w:rsidRDefault="00841275" w:rsidP="00A73301">
      <w:pPr>
        <w:pStyle w:val="Headingb"/>
        <w:numPr>
          <w:ilvl w:val="0"/>
          <w:numId w:val="4"/>
        </w:numPr>
        <w:tabs>
          <w:tab w:val="clear" w:pos="1134"/>
        </w:tabs>
        <w:ind w:left="1134" w:hanging="1134"/>
        <w:rPr>
          <w:lang w:val="en-CA"/>
        </w:rPr>
      </w:pPr>
      <w:r>
        <w:rPr>
          <w:lang w:val="en-GB"/>
        </w:rPr>
        <w:t>Victim bandwidth overlap (or channelization factor)</w:t>
      </w:r>
      <w:r>
        <w:rPr>
          <w:lang w:val="en-CA"/>
        </w:rPr>
        <w:t xml:space="preserve"> </w:t>
      </w:r>
    </w:p>
    <w:p w:rsidR="009626D4" w:rsidRDefault="00841275" w:rsidP="00A73301">
      <w:pPr>
        <w:pStyle w:val="ListParagraph"/>
      </w:pPr>
      <w:r>
        <w:t>The method to calculate the number of overlapping RLAN in the victim bandwidth and the corresponding average bandwidth factor was derived and agreed during previous ITU-R work.</w:t>
      </w:r>
    </w:p>
    <w:p w:rsidR="009626D4" w:rsidRDefault="00841275" w:rsidP="00A73301">
      <w:pPr>
        <w:pStyle w:val="ListParagraph"/>
      </w:pPr>
      <w:r>
        <w:t>Similar calculations have been made at 2.4 GHz, under 2 baseline assumptions, differing on the number of possible non-overlapping 20 MHz channels usable in this band (either 3 or 4). These calculations are given in the following excel file.</w:t>
      </w:r>
    </w:p>
    <w:p w:rsidR="009626D4" w:rsidRDefault="00841275">
      <w:pPr>
        <w:jc w:val="center"/>
        <w:rPr>
          <w:rFonts w:ascii="Arial" w:hAnsi="Arial" w:cs="Arial"/>
          <w:sz w:val="22"/>
          <w:szCs w:val="22"/>
        </w:rPr>
      </w:pPr>
      <w:r>
        <w:rPr>
          <w:rFonts w:ascii="Arial" w:hAnsi="Arial" w:cs="Arial"/>
          <w:sz w:val="22"/>
          <w:szCs w:val="22"/>
        </w:rPr>
        <w:object w:dxaOrig="1358"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1.3pt" o:ole="">
            <v:imagedata r:id="rId16" o:title=""/>
          </v:shape>
          <o:OLEObject Type="Embed" ProgID="Package" ShapeID="_x0000_i1025" DrawAspect="Icon" ObjectID="_1572702121" r:id="rId17"/>
        </w:object>
      </w:r>
    </w:p>
    <w:p w:rsidR="009626D4" w:rsidRDefault="00841275" w:rsidP="00A73301">
      <w:pPr>
        <w:pStyle w:val="ListParagraph"/>
      </w:pPr>
      <w:r>
        <w:t>The results are the following :</w:t>
      </w:r>
    </w:p>
    <w:p w:rsidR="009626D4" w:rsidRDefault="00841275" w:rsidP="00EC6A2E">
      <w:pPr>
        <w:pStyle w:val="ListParagraph"/>
        <w:numPr>
          <w:ilvl w:val="0"/>
          <w:numId w:val="5"/>
        </w:numPr>
        <w:overflowPunct/>
        <w:autoSpaceDE/>
        <w:autoSpaceDN/>
        <w:adjustRightInd/>
        <w:ind w:left="1134" w:hanging="1134"/>
        <w:jc w:val="both"/>
        <w:textAlignment w:val="auto"/>
      </w:pPr>
      <w:r>
        <w:t>Baseline 1 (4 times 20 MHz channels)</w:t>
      </w:r>
    </w:p>
    <w:p w:rsidR="009626D4" w:rsidRDefault="00841275">
      <w:pPr>
        <w:pStyle w:val="ListParagraph"/>
        <w:numPr>
          <w:ilvl w:val="1"/>
          <w:numId w:val="5"/>
        </w:numPr>
        <w:overflowPunct/>
        <w:autoSpaceDE/>
        <w:autoSpaceDN/>
        <w:adjustRightInd/>
        <w:jc w:val="both"/>
        <w:textAlignment w:val="auto"/>
      </w:pPr>
      <w:r>
        <w:t>% of Overlapping RLAN = 87.5%</w:t>
      </w:r>
    </w:p>
    <w:p w:rsidR="009626D4" w:rsidRDefault="00841275">
      <w:pPr>
        <w:pStyle w:val="ListParagraph"/>
        <w:numPr>
          <w:ilvl w:val="1"/>
          <w:numId w:val="5"/>
        </w:numPr>
        <w:overflowPunct/>
        <w:autoSpaceDE/>
        <w:autoSpaceDN/>
        <w:adjustRightInd/>
        <w:jc w:val="both"/>
        <w:textAlignment w:val="auto"/>
      </w:pPr>
      <w:r>
        <w:t>Average bandwidth factor = 2.43 dB</w:t>
      </w:r>
    </w:p>
    <w:p w:rsidR="009626D4" w:rsidRDefault="00841275" w:rsidP="00EC6A2E">
      <w:pPr>
        <w:pStyle w:val="ListParagraph"/>
        <w:numPr>
          <w:ilvl w:val="0"/>
          <w:numId w:val="5"/>
        </w:numPr>
        <w:overflowPunct/>
        <w:autoSpaceDE/>
        <w:autoSpaceDN/>
        <w:adjustRightInd/>
        <w:ind w:left="1134" w:hanging="1134"/>
        <w:jc w:val="both"/>
        <w:textAlignment w:val="auto"/>
      </w:pPr>
      <w:r>
        <w:t>Baseline 2 (3 times 20 MHz channels)</w:t>
      </w:r>
    </w:p>
    <w:p w:rsidR="009626D4" w:rsidRDefault="00841275">
      <w:pPr>
        <w:pStyle w:val="ListParagraph"/>
        <w:numPr>
          <w:ilvl w:val="1"/>
          <w:numId w:val="5"/>
        </w:numPr>
        <w:overflowPunct/>
        <w:autoSpaceDE/>
        <w:autoSpaceDN/>
        <w:adjustRightInd/>
        <w:jc w:val="both"/>
        <w:textAlignment w:val="auto"/>
      </w:pPr>
      <w:r>
        <w:t>% of Overlapping RLAN = 100%</w:t>
      </w:r>
    </w:p>
    <w:p w:rsidR="009626D4" w:rsidRDefault="00841275">
      <w:pPr>
        <w:pStyle w:val="ListParagraph"/>
        <w:numPr>
          <w:ilvl w:val="1"/>
          <w:numId w:val="5"/>
        </w:numPr>
        <w:overflowPunct/>
        <w:autoSpaceDE/>
        <w:autoSpaceDN/>
        <w:adjustRightInd/>
        <w:jc w:val="both"/>
        <w:textAlignment w:val="auto"/>
      </w:pPr>
      <w:r>
        <w:t>Average bandwidth factor = 2.34 dB</w:t>
      </w:r>
    </w:p>
    <w:p w:rsidR="009626D4" w:rsidRDefault="00841275" w:rsidP="00EC6A2E">
      <w:r>
        <w:t>The most conservative case is the Baseline 2 and it has been agreed to retain a 100% of Overlapping RLAN and an average bandwidth factor of 2.34 dB in the analysis of the 2.4 GHz measurements.</w:t>
      </w:r>
    </w:p>
    <w:p w:rsidR="009626D4" w:rsidRDefault="00841275" w:rsidP="00A73301">
      <w:pPr>
        <w:pStyle w:val="Headingb"/>
        <w:keepNext/>
        <w:numPr>
          <w:ilvl w:val="0"/>
          <w:numId w:val="4"/>
        </w:numPr>
        <w:tabs>
          <w:tab w:val="clear" w:pos="1134"/>
        </w:tabs>
        <w:ind w:left="1134" w:hanging="1134"/>
        <w:rPr>
          <w:lang w:val="en-CA"/>
        </w:rPr>
      </w:pPr>
      <w:r>
        <w:lastRenderedPageBreak/>
        <w:t>Bu</w:t>
      </w:r>
      <w:r w:rsidR="0096635D">
        <w:t>s</w:t>
      </w:r>
      <w:r>
        <w:t>y hour measurement factor</w:t>
      </w:r>
      <w:r>
        <w:rPr>
          <w:lang w:val="en-CA"/>
        </w:rPr>
        <w:t xml:space="preserve"> </w:t>
      </w:r>
    </w:p>
    <w:p w:rsidR="009626D4" w:rsidRDefault="00841275">
      <w:pPr>
        <w:pStyle w:val="ListParagraph"/>
      </w:pPr>
      <w:r>
        <w:t>The measurements at 2.4 GHz were performed in the middle afternoon, hence not representing a busy hour. It was further agreed that this could be solved by an additional factor of 90% to be applied to the “busy hour population factor”, hence representing a correction factor of 0.45 dB on the measurements.</w:t>
      </w:r>
    </w:p>
    <w:p w:rsidR="009626D4" w:rsidRDefault="00841275">
      <w:pPr>
        <w:pStyle w:val="ListParagraph"/>
      </w:pPr>
      <w:r>
        <w:t>For simplification purposes, it was agreed to maintain the “busy hour population factor” as they were initially considered for the 5 GHz band and then to apply the busy hour measurement factor after all calculation by shifting the measurement by + 0.45 dB.</w:t>
      </w:r>
    </w:p>
    <w:p w:rsidR="009626D4" w:rsidRDefault="00841275" w:rsidP="00A73301">
      <w:pPr>
        <w:pStyle w:val="Headingb"/>
        <w:numPr>
          <w:ilvl w:val="0"/>
          <w:numId w:val="4"/>
        </w:numPr>
        <w:ind w:left="1134" w:hanging="1134"/>
        <w:rPr>
          <w:lang w:val="en-GB"/>
        </w:rPr>
      </w:pPr>
      <w:r>
        <w:rPr>
          <w:lang w:val="en-GB"/>
        </w:rPr>
        <w:t>Summary of findings</w:t>
      </w:r>
      <w:r>
        <w:rPr>
          <w:lang w:val="en-CA"/>
        </w:rPr>
        <w:t xml:space="preserve"> </w:t>
      </w:r>
    </w:p>
    <w:p w:rsidR="009626D4" w:rsidRDefault="00841275" w:rsidP="00EC6A2E">
      <w:pPr>
        <w:rPr>
          <w:lang w:val="en-US"/>
        </w:rPr>
      </w:pPr>
      <w:r>
        <w:rPr>
          <w:lang w:val="en-US"/>
        </w:rPr>
        <w:t>Based on the above elements, the following figures provides comparison of the 2.4 GHz RLAN deployment model (showing the minimum, medium and maximum values) with the UK measurements results in dotted green lines (for both the “Central London” and “West London” cases)</w:t>
      </w:r>
    </w:p>
    <w:p w:rsidR="009626D4" w:rsidRDefault="00841275" w:rsidP="00A73301">
      <w:pPr>
        <w:jc w:val="center"/>
        <w:rPr>
          <w:lang w:val="en-US"/>
        </w:rPr>
      </w:pPr>
      <w:r>
        <w:rPr>
          <w:noProof/>
          <w:lang w:val="en-US" w:eastAsia="zh-CN"/>
        </w:rPr>
        <w:drawing>
          <wp:inline distT="0" distB="0" distL="0" distR="0">
            <wp:extent cx="4122420" cy="38916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144" cy="3898925"/>
                    </a:xfrm>
                    <a:prstGeom prst="rect">
                      <a:avLst/>
                    </a:prstGeom>
                    <a:noFill/>
                  </pic:spPr>
                </pic:pic>
              </a:graphicData>
            </a:graphic>
          </wp:inline>
        </w:drawing>
      </w:r>
    </w:p>
    <w:p w:rsidR="009626D4" w:rsidRDefault="009626D4">
      <w:pPr>
        <w:pStyle w:val="ListParagraph"/>
      </w:pPr>
    </w:p>
    <w:p w:rsidR="009626D4" w:rsidRDefault="00841275">
      <w:pPr>
        <w:pStyle w:val="ListParagraph"/>
      </w:pPr>
      <w:r>
        <w:t>This figure shows that the measurements are representative of scenarios slightly below the model with medium parameters at 2.4 GHz.</w:t>
      </w:r>
    </w:p>
    <w:p w:rsidR="009626D4" w:rsidRDefault="00841275">
      <w:pPr>
        <w:pStyle w:val="ListParagraph"/>
      </w:pPr>
      <w:r>
        <w:t xml:space="preserve">It was agreed to consider the “central London” case as a reference, showing a measurement </w:t>
      </w:r>
      <w:r w:rsidR="00EC6A2E">
        <w:t>Figure </w:t>
      </w:r>
      <w:r>
        <w:t>3 dB below the model with medium parameters at 2.4 GHz, hence justifying similar set of “medium parameters – 3 dB” as a reference point for the 5 GHz band.</w:t>
      </w:r>
    </w:p>
    <w:p w:rsidR="009626D4" w:rsidRDefault="00841275">
      <w:pPr>
        <w:pStyle w:val="ListParagraph"/>
      </w:pPr>
      <w:r>
        <w:t>In addition, to take into account a certain level of uncertainty on the measurements and also allow discussion on the final results, it was agreed to apply a +- 2 dB safety margin on the above reference point.</w:t>
      </w:r>
    </w:p>
    <w:p w:rsidR="005E0E20" w:rsidRDefault="005E0E20">
      <w:pPr>
        <w:tabs>
          <w:tab w:val="clear" w:pos="1134"/>
          <w:tab w:val="clear" w:pos="1871"/>
          <w:tab w:val="clear" w:pos="2268"/>
        </w:tabs>
        <w:overflowPunct/>
        <w:autoSpaceDE/>
        <w:autoSpaceDN/>
        <w:adjustRightInd/>
        <w:spacing w:before="0"/>
        <w:textAlignment w:val="auto"/>
      </w:pPr>
      <w:r>
        <w:br w:type="page"/>
      </w:r>
    </w:p>
    <w:p w:rsidR="009626D4" w:rsidRDefault="00841275" w:rsidP="005E0E20">
      <w:r>
        <w:lastRenderedPageBreak/>
        <w:t xml:space="preserve">Accordingly, based on the assumptions and methodology developed in this Report, the following table provides the list of parameters to be used for the RLAN 5 GHz sharing studies, in particular to determine the number of active RLAN in the case of aggregate scenario with satellite receivers. This set of parameters depicts a 4 dB variation range. </w:t>
      </w:r>
    </w:p>
    <w:p w:rsidR="009626D4" w:rsidRDefault="009626D4">
      <w:pPr>
        <w:pStyle w:val="ListParagraph"/>
      </w:pPr>
    </w:p>
    <w:tbl>
      <w:tblPr>
        <w:tblW w:w="7797" w:type="dxa"/>
        <w:jc w:val="center"/>
        <w:tblCellMar>
          <w:left w:w="70" w:type="dxa"/>
          <w:right w:w="70" w:type="dxa"/>
        </w:tblCellMar>
        <w:tblLook w:val="04A0" w:firstRow="1" w:lastRow="0" w:firstColumn="1" w:lastColumn="0" w:noHBand="0" w:noVBand="1"/>
      </w:tblPr>
      <w:tblGrid>
        <w:gridCol w:w="2200"/>
        <w:gridCol w:w="1628"/>
        <w:gridCol w:w="3969"/>
      </w:tblGrid>
      <w:tr w:rsidR="009626D4" w:rsidRPr="00EC6A2E" w:rsidTr="00A73301">
        <w:trPr>
          <w:trHeight w:val="288"/>
          <w:jc w:val="center"/>
        </w:trPr>
        <w:tc>
          <w:tcPr>
            <w:tcW w:w="2200" w:type="dxa"/>
            <w:tcBorders>
              <w:top w:val="nil"/>
              <w:left w:val="nil"/>
              <w:bottom w:val="nil"/>
              <w:right w:val="nil"/>
            </w:tcBorders>
            <w:shd w:val="clear" w:color="auto" w:fill="auto"/>
            <w:vAlign w:val="bottom"/>
            <w:hideMark/>
          </w:tcPr>
          <w:p w:rsidR="009626D4" w:rsidRPr="00A73301" w:rsidRDefault="009626D4" w:rsidP="00EC6A2E">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20"/>
                <w:lang w:eastAsia="fr-FR"/>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5 GHz</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Comments</w:t>
            </w:r>
          </w:p>
        </w:tc>
      </w:tr>
      <w:tr w:rsidR="009626D4" w:rsidRPr="00EC6A2E" w:rsidTr="00A73301">
        <w:trPr>
          <w:trHeight w:val="288"/>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Nb of AP</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400000000</w:t>
            </w:r>
          </w:p>
        </w:tc>
        <w:tc>
          <w:tcPr>
            <w:tcW w:w="3969" w:type="dxa"/>
            <w:tcBorders>
              <w:top w:val="nil"/>
              <w:left w:val="nil"/>
              <w:bottom w:val="single" w:sz="4" w:space="0" w:color="auto"/>
              <w:right w:val="single" w:sz="4" w:space="0" w:color="auto"/>
            </w:tcBorders>
            <w:shd w:val="clear" w:color="auto" w:fill="auto"/>
            <w:vAlign w:val="center"/>
            <w:hideMark/>
          </w:tcPr>
          <w:p w:rsidR="009626D4" w:rsidRPr="00A73301" w:rsidRDefault="00EC6A2E"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fr-FR"/>
              </w:rPr>
            </w:pPr>
            <w:r w:rsidRPr="00EC6A2E">
              <w:rPr>
                <w:rFonts w:asciiTheme="majorBidi" w:hAnsiTheme="majorBidi" w:cstheme="majorBidi"/>
                <w:color w:val="000000"/>
                <w:sz w:val="20"/>
                <w:lang w:eastAsia="fr-FR"/>
              </w:rPr>
              <w:t xml:space="preserve">For </w:t>
            </w:r>
            <w:r w:rsidR="00841275" w:rsidRPr="00A73301">
              <w:rPr>
                <w:rFonts w:asciiTheme="majorBidi" w:hAnsiTheme="majorBidi" w:cstheme="majorBidi"/>
                <w:color w:val="000000"/>
                <w:sz w:val="20"/>
                <w:lang w:eastAsia="fr-FR"/>
              </w:rPr>
              <w:t>a total population of 701083818</w:t>
            </w:r>
          </w:p>
        </w:tc>
      </w:tr>
      <w:tr w:rsidR="009626D4" w:rsidRPr="00EC6A2E" w:rsidTr="00A73301">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Mean eirp</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19 dBm</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p>
        </w:tc>
      </w:tr>
      <w:tr w:rsidR="009626D4" w:rsidRPr="00EC6A2E" w:rsidTr="00A73301">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Busy hour population</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62.7%</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p>
        </w:tc>
      </w:tr>
      <w:tr w:rsidR="009626D4" w:rsidRPr="00EC6A2E" w:rsidTr="00A73301">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5 GH</w:t>
            </w:r>
            <w:r w:rsidR="00EC6A2E" w:rsidRPr="00EC6A2E">
              <w:rPr>
                <w:rFonts w:asciiTheme="majorBidi" w:hAnsiTheme="majorBidi" w:cstheme="majorBidi"/>
                <w:b/>
                <w:bCs/>
                <w:color w:val="000000"/>
                <w:sz w:val="20"/>
                <w:lang w:val="fr-FR" w:eastAsia="fr-FR"/>
              </w:rPr>
              <w:t>z</w:t>
            </w:r>
            <w:r w:rsidRPr="00EC6A2E">
              <w:rPr>
                <w:rFonts w:asciiTheme="majorBidi" w:hAnsiTheme="majorBidi" w:cstheme="majorBidi"/>
                <w:b/>
                <w:bCs/>
                <w:color w:val="000000"/>
                <w:sz w:val="20"/>
                <w:lang w:val="fr-FR" w:eastAsia="fr-FR"/>
              </w:rPr>
              <w:t xml:space="preserve">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38% and 59%</w:t>
            </w:r>
          </w:p>
        </w:tc>
        <w:tc>
          <w:tcPr>
            <w:tcW w:w="3969" w:type="dxa"/>
            <w:tcBorders>
              <w:top w:val="nil"/>
              <w:left w:val="nil"/>
              <w:bottom w:val="single" w:sz="4" w:space="0" w:color="auto"/>
              <w:right w:val="single" w:sz="4" w:space="0" w:color="auto"/>
            </w:tcBorders>
            <w:shd w:val="clear" w:color="auto" w:fill="auto"/>
            <w:vAlign w:val="center"/>
          </w:tcPr>
          <w:p w:rsidR="009626D4" w:rsidRPr="00EC6A2E" w:rsidRDefault="009626D4"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p>
        </w:tc>
      </w:tr>
      <w:tr w:rsidR="009626D4" w:rsidRPr="00EC6A2E" w:rsidTr="00A73301">
        <w:trPr>
          <w:trHeight w:val="288"/>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Activity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10%</w:t>
            </w:r>
          </w:p>
        </w:tc>
        <w:tc>
          <w:tcPr>
            <w:tcW w:w="3969" w:type="dxa"/>
            <w:tcBorders>
              <w:top w:val="nil"/>
              <w:left w:val="nil"/>
              <w:bottom w:val="single" w:sz="4" w:space="0" w:color="auto"/>
              <w:right w:val="single" w:sz="4" w:space="0" w:color="auto"/>
            </w:tcBorders>
            <w:shd w:val="clear" w:color="auto" w:fill="auto"/>
            <w:vAlign w:val="bottom"/>
          </w:tcPr>
          <w:p w:rsidR="009626D4" w:rsidRPr="00EC6A2E" w:rsidRDefault="009626D4" w:rsidP="00EC6A2E">
            <w:pPr>
              <w:tabs>
                <w:tab w:val="clear" w:pos="1134"/>
                <w:tab w:val="clear" w:pos="1871"/>
                <w:tab w:val="clear" w:pos="2268"/>
              </w:tabs>
              <w:overflowPunct/>
              <w:autoSpaceDE/>
              <w:autoSpaceDN/>
              <w:adjustRightInd/>
              <w:spacing w:before="40" w:after="40"/>
              <w:textAlignment w:val="auto"/>
              <w:rPr>
                <w:rFonts w:asciiTheme="majorBidi" w:hAnsiTheme="majorBidi" w:cstheme="majorBidi"/>
                <w:color w:val="000000"/>
                <w:sz w:val="20"/>
                <w:lang w:val="fr-FR" w:eastAsia="fr-FR"/>
              </w:rPr>
            </w:pPr>
          </w:p>
        </w:tc>
      </w:tr>
      <w:tr w:rsidR="009626D4" w:rsidRPr="00EC6A2E" w:rsidTr="00A73301">
        <w:trPr>
          <w:trHeight w:val="55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40 MHz victim channelisation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12.90%</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For FSS case</w:t>
            </w:r>
          </w:p>
        </w:tc>
      </w:tr>
      <w:tr w:rsidR="009626D4" w:rsidRPr="00EC6A2E" w:rsidTr="00A73301">
        <w:trPr>
          <w:trHeight w:val="227"/>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Bandwidth factor</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3.55 dB</w:t>
            </w:r>
          </w:p>
        </w:tc>
        <w:tc>
          <w:tcPr>
            <w:tcW w:w="3969"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For FSS case</w:t>
            </w:r>
          </w:p>
        </w:tc>
      </w:tr>
      <w:tr w:rsidR="009626D4" w:rsidRPr="00EC6A2E" w:rsidTr="00A73301">
        <w:trPr>
          <w:trHeight w:val="17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color w:val="000000"/>
                <w:sz w:val="20"/>
                <w:lang w:val="fr-FR" w:eastAsia="fr-FR"/>
              </w:rPr>
            </w:pPr>
            <w:r w:rsidRPr="00EC6A2E">
              <w:rPr>
                <w:rFonts w:asciiTheme="majorBidi" w:hAnsiTheme="majorBidi" w:cstheme="majorBidi"/>
                <w:b/>
                <w:bCs/>
                <w:color w:val="000000"/>
                <w:sz w:val="20"/>
                <w:lang w:val="fr-FR" w:eastAsia="fr-FR"/>
              </w:rPr>
              <w:t>Antenna discrimination</w:t>
            </w:r>
          </w:p>
        </w:tc>
        <w:tc>
          <w:tcPr>
            <w:tcW w:w="1628" w:type="dxa"/>
            <w:tcBorders>
              <w:top w:val="nil"/>
              <w:left w:val="nil"/>
              <w:bottom w:val="single" w:sz="4" w:space="0" w:color="auto"/>
              <w:right w:val="single" w:sz="4" w:space="0" w:color="auto"/>
            </w:tcBorders>
            <w:shd w:val="clear" w:color="auto" w:fill="auto"/>
            <w:vAlign w:val="center"/>
            <w:hideMark/>
          </w:tcPr>
          <w:p w:rsidR="009626D4" w:rsidRPr="00EC6A2E" w:rsidRDefault="00841275"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val="fr-FR" w:eastAsia="fr-FR"/>
              </w:rPr>
            </w:pPr>
            <w:r w:rsidRPr="00EC6A2E">
              <w:rPr>
                <w:rFonts w:asciiTheme="majorBidi" w:hAnsiTheme="majorBidi" w:cstheme="majorBidi"/>
                <w:color w:val="000000"/>
                <w:sz w:val="20"/>
                <w:lang w:val="fr-FR" w:eastAsia="fr-FR"/>
              </w:rPr>
              <w:t>2 dB and 4 dB</w:t>
            </w:r>
          </w:p>
        </w:tc>
        <w:tc>
          <w:tcPr>
            <w:tcW w:w="3969" w:type="dxa"/>
            <w:tcBorders>
              <w:top w:val="nil"/>
              <w:left w:val="nil"/>
              <w:bottom w:val="single" w:sz="4" w:space="0" w:color="auto"/>
              <w:right w:val="single" w:sz="4" w:space="0" w:color="auto"/>
            </w:tcBorders>
            <w:shd w:val="clear" w:color="auto" w:fill="auto"/>
            <w:vAlign w:val="center"/>
            <w:hideMark/>
          </w:tcPr>
          <w:p w:rsidR="009626D4" w:rsidRPr="00A73301" w:rsidRDefault="009626D4" w:rsidP="00EC6A2E">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fr-FR"/>
              </w:rPr>
            </w:pPr>
          </w:p>
        </w:tc>
      </w:tr>
    </w:tbl>
    <w:p w:rsidR="009626D4" w:rsidRDefault="009626D4">
      <w:pPr>
        <w:pStyle w:val="ListParagraph"/>
      </w:pPr>
    </w:p>
    <w:p w:rsidR="009626D4" w:rsidRDefault="00841275">
      <w:pPr>
        <w:pStyle w:val="ListParagraph"/>
      </w:pPr>
      <w:r>
        <w:t>On this basis, it is then possible to calculate the density of active RLAN overlapping a victim bandwidth (e.g. for the FSS case) as follows:</w:t>
      </w:r>
    </w:p>
    <w:p w:rsidR="009626D4" w:rsidRDefault="00841275">
      <w:pPr>
        <w:pStyle w:val="ListParagraph"/>
      </w:pPr>
      <w:r>
        <w:rPr>
          <w:lang w:eastAsia="ja-JP"/>
        </w:rPr>
        <w:t xml:space="preserve">Upper case = 400000000/701083818 x 62.7% x 59% x 10% x 12.9%  = </w:t>
      </w:r>
      <w:r>
        <w:t>0.0027 RLAN / inh.</w:t>
      </w:r>
    </w:p>
    <w:p w:rsidR="009626D4" w:rsidRDefault="00841275">
      <w:pPr>
        <w:pStyle w:val="ListParagraph"/>
      </w:pPr>
      <w:r>
        <w:rPr>
          <w:lang w:eastAsia="ja-JP"/>
        </w:rPr>
        <w:t xml:space="preserve">Lower case = 400000000/701083818 x 62.7% x 38% x 10% x 12.9%  = </w:t>
      </w:r>
      <w:r>
        <w:t>0.0018 RLAN / inh.</w:t>
      </w:r>
    </w:p>
    <w:p w:rsidR="009626D4" w:rsidRDefault="009626D4">
      <w:pPr>
        <w:rPr>
          <w:lang w:val="en-US"/>
        </w:rPr>
      </w:pPr>
    </w:p>
    <w:p w:rsidR="009626D4" w:rsidRDefault="00841275">
      <w:pPr>
        <w:pStyle w:val="AppendixNo"/>
        <w:rPr>
          <w:lang w:val="en-US"/>
        </w:rPr>
      </w:pPr>
      <w:r>
        <w:rPr>
          <w:lang w:val="en-US"/>
        </w:rPr>
        <w:t>Appendix 1</w:t>
      </w:r>
    </w:p>
    <w:p w:rsidR="009626D4" w:rsidRDefault="00841275">
      <w:pPr>
        <w:pStyle w:val="Appendixtitle"/>
        <w:rPr>
          <w:lang w:val="en-US"/>
        </w:rPr>
      </w:pPr>
      <w:r>
        <w:rPr>
          <w:lang w:val="en-US"/>
        </w:rPr>
        <w:t>UK 2.4 GHz Measurement Report and Analysis</w:t>
      </w:r>
    </w:p>
    <w:bookmarkStart w:id="52" w:name="_MON_1511107114"/>
    <w:bookmarkEnd w:id="52"/>
    <w:p w:rsidR="009626D4" w:rsidRDefault="00841275">
      <w:pPr>
        <w:spacing w:after="240"/>
        <w:jc w:val="center"/>
        <w:rPr>
          <w:lang w:val="en-US"/>
        </w:rPr>
      </w:pPr>
      <w:r>
        <w:rPr>
          <w:lang w:val="en-US"/>
        </w:rPr>
        <w:object w:dxaOrig="2040" w:dyaOrig="1339">
          <v:shape id="_x0000_i1026" type="#_x0000_t75" alt=" Annex 4 -1 " style="width:102.05pt;height:65.75pt" o:ole="">
            <v:imagedata r:id="rId19" o:title=""/>
          </v:shape>
          <o:OLEObject Type="Embed" ProgID="Word.Document.12" ShapeID="_x0000_i1026" DrawAspect="Icon" ObjectID="_1572702122" r:id="rId20">
            <o:FieldCodes>\s</o:FieldCodes>
          </o:OLEObject>
        </w:object>
      </w:r>
    </w:p>
    <w:p w:rsidR="00EC6A2E" w:rsidRDefault="00EC6A2E">
      <w:pPr>
        <w:spacing w:after="240"/>
        <w:jc w:val="center"/>
        <w:rPr>
          <w:lang w:val="en-US"/>
        </w:rPr>
      </w:pPr>
    </w:p>
    <w:p w:rsidR="009626D4" w:rsidRDefault="00841275">
      <w:pPr>
        <w:pStyle w:val="AppendixNo"/>
        <w:rPr>
          <w:lang w:val="en-US"/>
        </w:rPr>
      </w:pPr>
      <w:r>
        <w:rPr>
          <w:lang w:val="en-US"/>
        </w:rPr>
        <w:t>Appendix 2</w:t>
      </w:r>
    </w:p>
    <w:p w:rsidR="009626D4" w:rsidRDefault="00841275">
      <w:pPr>
        <w:pStyle w:val="Appendixtitle"/>
        <w:rPr>
          <w:lang w:val="en-US"/>
        </w:rPr>
      </w:pPr>
      <w:r>
        <w:rPr>
          <w:lang w:val="en-US"/>
        </w:rPr>
        <w:t>Further analysis of the 2.4 GHz Measurement Report</w:t>
      </w:r>
    </w:p>
    <w:p w:rsidR="009626D4" w:rsidRDefault="009626D4">
      <w:pPr>
        <w:rPr>
          <w:lang w:val="en-US"/>
        </w:rPr>
      </w:pPr>
    </w:p>
    <w:bookmarkStart w:id="53" w:name="_MON_1557474161"/>
    <w:bookmarkEnd w:id="53"/>
    <w:p w:rsidR="009626D4" w:rsidRDefault="00841275">
      <w:pPr>
        <w:jc w:val="center"/>
        <w:rPr>
          <w:lang w:val="en-US"/>
        </w:rPr>
      </w:pPr>
      <w:r>
        <w:rPr>
          <w:lang w:val="en-US"/>
        </w:rPr>
        <w:object w:dxaOrig="1518" w:dyaOrig="989">
          <v:shape id="_x0000_i1027" type="#_x0000_t75" style="width:75.15pt;height:48.2pt" o:ole="">
            <v:imagedata r:id="rId21" o:title=""/>
          </v:shape>
          <o:OLEObject Type="Embed" ProgID="Word.Document.12" ShapeID="_x0000_i1027" DrawAspect="Icon" ObjectID="_1572702123" r:id="rId22">
            <o:FieldCodes>\s</o:FieldCodes>
          </o:OLEObject>
        </w:object>
      </w:r>
    </w:p>
    <w:p w:rsidR="00EC6A2E" w:rsidRDefault="00EC6A2E">
      <w:pPr>
        <w:tabs>
          <w:tab w:val="clear" w:pos="1134"/>
          <w:tab w:val="clear" w:pos="1871"/>
          <w:tab w:val="clear" w:pos="2268"/>
        </w:tabs>
        <w:overflowPunct/>
        <w:autoSpaceDE/>
        <w:autoSpaceDN/>
        <w:adjustRightInd/>
        <w:spacing w:before="0"/>
        <w:textAlignment w:val="auto"/>
        <w:rPr>
          <w:caps/>
          <w:sz w:val="28"/>
          <w:lang w:val="en-US"/>
        </w:rPr>
      </w:pPr>
      <w:bookmarkStart w:id="54" w:name="_Toc451416468"/>
      <w:r>
        <w:rPr>
          <w:lang w:val="en-US"/>
        </w:rPr>
        <w:br w:type="page"/>
      </w:r>
    </w:p>
    <w:p w:rsidR="009626D4" w:rsidRDefault="00841275">
      <w:pPr>
        <w:pStyle w:val="AnnexNo"/>
        <w:rPr>
          <w:lang w:val="en-US"/>
        </w:rPr>
      </w:pPr>
      <w:r>
        <w:rPr>
          <w:lang w:val="en-US"/>
        </w:rPr>
        <w:lastRenderedPageBreak/>
        <w:t>Annex 2</w:t>
      </w:r>
      <w:bookmarkEnd w:id="54"/>
    </w:p>
    <w:p w:rsidR="009626D4" w:rsidRDefault="00841275">
      <w:pPr>
        <w:pStyle w:val="Annextitle"/>
        <w:rPr>
          <w:lang w:val="en-US"/>
        </w:rPr>
      </w:pPr>
      <w:bookmarkStart w:id="55" w:name="_Toc451416469"/>
      <w:r>
        <w:rPr>
          <w:lang w:val="en-US"/>
        </w:rPr>
        <w:t>5 GHz Measurement Campaigns</w:t>
      </w:r>
      <w:bookmarkEnd w:id="55"/>
    </w:p>
    <w:p w:rsidR="00EC6A2E" w:rsidRDefault="00EC6A2E" w:rsidP="00EC6A2E">
      <w:pPr>
        <w:rPr>
          <w:lang w:val="en-US"/>
        </w:rPr>
      </w:pPr>
    </w:p>
    <w:p w:rsidR="009626D4" w:rsidRPr="00EC6A2E" w:rsidRDefault="00841275">
      <w:pPr>
        <w:rPr>
          <w:i/>
          <w:szCs w:val="24"/>
          <w:lang w:val="en-US"/>
        </w:rPr>
      </w:pPr>
      <w:r w:rsidRPr="00EC6A2E">
        <w:rPr>
          <w:i/>
          <w:szCs w:val="24"/>
          <w:lang w:val="en-US"/>
        </w:rPr>
        <w:t xml:space="preserve">Editor’s note: </w:t>
      </w:r>
      <w:r w:rsidR="005E0E20" w:rsidRPr="00EC6A2E">
        <w:rPr>
          <w:i/>
          <w:szCs w:val="24"/>
          <w:lang w:val="en-US"/>
        </w:rPr>
        <w:t xml:space="preserve">Current </w:t>
      </w:r>
      <w:r w:rsidRPr="00EC6A2E">
        <w:rPr>
          <w:i/>
          <w:szCs w:val="24"/>
          <w:lang w:val="en-US"/>
        </w:rPr>
        <w:t>elements in this annex were not discussed at May 2016 WP 5A meeting and should not be considered as agreed WP 5A elements.</w:t>
      </w:r>
    </w:p>
    <w:p w:rsidR="009626D4" w:rsidRDefault="00841275" w:rsidP="00EC6A2E">
      <w:pPr>
        <w:rPr>
          <w:lang w:val="en-US"/>
        </w:rPr>
      </w:pPr>
      <w:r>
        <w:rPr>
          <w:lang w:val="en-US"/>
        </w:rPr>
        <w:t>In this Annex we document various measurements carried out of aggregate WiFi emissions in the 5 GHz band as seen from an airborne platform. The measurements were carried out for the 5 GHz band in order to provide a baseline for future analysis under WRC-19 agenda item 1.16 studies to demonstrate: what we think initial trends in each of the 5 GHz sub-bands look like; what the current aggregate emissions look like in the in the 5 GHz frequency range to airborne/satellite platforms; how these trends may be able to guide future decisions on regulations and restrictions on 5 GHz RLANs. 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EF1B1C" w:rsidRDefault="00EF1B1C" w:rsidP="00EC6A2E">
      <w:pPr>
        <w:rPr>
          <w:lang w:val="en-US"/>
        </w:rPr>
      </w:pPr>
    </w:p>
    <w:p w:rsidR="00EF1B1C" w:rsidRDefault="00EF1B1C" w:rsidP="00EC6A2E">
      <w:pPr>
        <w:rPr>
          <w:lang w:val="en-US"/>
        </w:rPr>
      </w:pPr>
    </w:p>
    <w:p w:rsidR="009626D4" w:rsidRDefault="00841275" w:rsidP="005E0E20">
      <w:pPr>
        <w:rPr>
          <w:lang w:val="en-US"/>
        </w:rPr>
      </w:pPr>
      <w:r w:rsidRPr="00EF1B1C">
        <w:rPr>
          <w:b/>
          <w:bCs/>
          <w:lang w:val="en-US"/>
        </w:rPr>
        <w:t>Appendix</w:t>
      </w:r>
      <w:r w:rsidR="00EF1B1C">
        <w:rPr>
          <w:lang w:val="en-US"/>
        </w:rPr>
        <w:t>:</w:t>
      </w:r>
      <w:r w:rsidR="00EF1B1C">
        <w:rPr>
          <w:lang w:val="en-US"/>
        </w:rPr>
        <w:tab/>
      </w:r>
      <w:r w:rsidR="005E0E20">
        <w:rPr>
          <w:lang w:val="en-US"/>
        </w:rPr>
        <w:tab/>
      </w:r>
      <w:r>
        <w:rPr>
          <w:lang w:val="en-US"/>
        </w:rPr>
        <w:t xml:space="preserve">UK 5 GHz measurement Report </w:t>
      </w:r>
    </w:p>
    <w:p w:rsidR="00EF1B1C" w:rsidRDefault="00EF1B1C" w:rsidP="00EF1B1C">
      <w:pPr>
        <w:rPr>
          <w:lang w:val="en-US"/>
        </w:rPr>
      </w:pPr>
    </w:p>
    <w:bookmarkStart w:id="56" w:name="_MON_1523177794"/>
    <w:bookmarkEnd w:id="56"/>
    <w:p w:rsidR="009626D4" w:rsidRDefault="00841275">
      <w:pPr>
        <w:spacing w:after="120"/>
        <w:jc w:val="center"/>
        <w:rPr>
          <w:sz w:val="22"/>
          <w:szCs w:val="22"/>
          <w:lang w:val="en-US" w:eastAsia="zh-CN"/>
        </w:rPr>
      </w:pPr>
      <w:r>
        <w:rPr>
          <w:sz w:val="22"/>
          <w:szCs w:val="22"/>
          <w:lang w:val="en-US" w:eastAsia="zh-CN"/>
        </w:rPr>
        <w:object w:dxaOrig="1551" w:dyaOrig="1004">
          <v:shape id="_x0000_i1028" type="#_x0000_t75" style="width:78.25pt;height:50.7pt" o:ole="">
            <v:imagedata r:id="rId23" o:title=""/>
          </v:shape>
          <o:OLEObject Type="Embed" ProgID="Word.Document.12" ShapeID="_x0000_i1028" DrawAspect="Icon" ObjectID="_1572702124" r:id="rId24">
            <o:FieldCodes>\s</o:FieldCodes>
          </o:OLEObject>
        </w:object>
      </w:r>
    </w:p>
    <w:p w:rsidR="009626D4" w:rsidRDefault="009626D4">
      <w:pPr>
        <w:pStyle w:val="Reasons"/>
      </w:pPr>
    </w:p>
    <w:p w:rsidR="009626D4" w:rsidRDefault="009626D4">
      <w:pPr>
        <w:rPr>
          <w:lang w:val="en-US"/>
        </w:rPr>
      </w:pPr>
    </w:p>
    <w:p w:rsidR="00EF1B1C" w:rsidRDefault="00EF1B1C" w:rsidP="0032202E">
      <w:pPr>
        <w:pStyle w:val="Reasons"/>
      </w:pPr>
    </w:p>
    <w:p w:rsidR="00EF1B1C" w:rsidRDefault="00EF1B1C">
      <w:pPr>
        <w:jc w:val="center"/>
      </w:pPr>
      <w:r>
        <w:t>______________</w:t>
      </w:r>
    </w:p>
    <w:p w:rsidR="009626D4" w:rsidRDefault="009626D4">
      <w:pPr>
        <w:rPr>
          <w:lang w:val="en-US"/>
        </w:rPr>
      </w:pPr>
    </w:p>
    <w:sectPr w:rsidR="009626D4" w:rsidSect="00EC6A2E">
      <w:headerReference w:type="default" r:id="rId25"/>
      <w:footerReference w:type="default" r:id="rId26"/>
      <w:footerReference w:type="first" r:id="rId27"/>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1F2" w:rsidRDefault="00C251F2">
      <w:r>
        <w:separator/>
      </w:r>
    </w:p>
  </w:endnote>
  <w:endnote w:type="continuationSeparator" w:id="0">
    <w:p w:rsidR="00C251F2" w:rsidRDefault="00C25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4" w:rsidRDefault="00C40958">
    <w:pPr>
      <w:pStyle w:val="Footer"/>
    </w:pPr>
    <w:fldSimple w:instr=" FILENAME \p  \* MERGEFORMAT ">
      <w:r w:rsidR="00EF049B">
        <w:t>M:\BRSGD\TEXT2017\SG05\WP5A\600\650\650N22e.docx</w:t>
      </w:r>
    </w:fldSimple>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4" w:rsidRDefault="00C40958" w:rsidP="00C40958">
    <w:pPr>
      <w:pStyle w:val="Footer"/>
    </w:pPr>
    <w:fldSimple w:instr=" FILENAME \p  \* MERGEFORMAT ">
      <w:r w:rsidR="00EF049B">
        <w:t>M:\BRSGD\TEXT2017\SG05\WP5A\600\650\650N22e.docx</w:t>
      </w:r>
    </w:fldSimple>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1F2" w:rsidRDefault="00C251F2">
      <w:r>
        <w:t>____________________</w:t>
      </w:r>
    </w:p>
  </w:footnote>
  <w:footnote w:type="continuationSeparator" w:id="0">
    <w:p w:rsidR="00C251F2" w:rsidRDefault="00C251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4" w:rsidRDefault="0084127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F049B">
      <w:rPr>
        <w:rStyle w:val="PageNumber"/>
        <w:noProof/>
      </w:rPr>
      <w:t>2</w:t>
    </w:r>
    <w:r>
      <w:rPr>
        <w:rStyle w:val="PageNumber"/>
      </w:rPr>
      <w:fldChar w:fldCharType="end"/>
    </w:r>
    <w:r>
      <w:rPr>
        <w:rStyle w:val="PageNumber"/>
      </w:rPr>
      <w:t xml:space="preserve"> -</w:t>
    </w:r>
  </w:p>
  <w:p w:rsidR="009626D4" w:rsidRDefault="00841275" w:rsidP="00EC6A2E">
    <w:pPr>
      <w:pStyle w:val="Header"/>
      <w:rPr>
        <w:lang w:val="en-US"/>
      </w:rPr>
    </w:pPr>
    <w:r>
      <w:rPr>
        <w:lang w:val="en-US"/>
      </w:rPr>
      <w:t>5A/</w:t>
    </w:r>
    <w:r w:rsidR="00A73301">
      <w:rPr>
        <w:lang w:val="en-US"/>
      </w:rPr>
      <w:t>650 (Annex 22)</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C166F"/>
    <w:multiLevelType w:val="multilevel"/>
    <w:tmpl w:val="55BEDB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1611ED"/>
    <w:multiLevelType w:val="hybridMultilevel"/>
    <w:tmpl w:val="F528AFFE"/>
    <w:lvl w:ilvl="0" w:tplc="0C9AF1EE">
      <w:start w:val="4"/>
      <w:numFmt w:val="decimal"/>
      <w:lvlText w:val="%1)"/>
      <w:lvlJc w:val="left"/>
      <w:pPr>
        <w:ind w:left="1488" w:hanging="360"/>
      </w:pPr>
      <w:rPr>
        <w:rFonts w:hint="default"/>
      </w:rPr>
    </w:lvl>
    <w:lvl w:ilvl="1" w:tplc="040C0019" w:tentative="1">
      <w:start w:val="1"/>
      <w:numFmt w:val="lowerLetter"/>
      <w:lvlText w:val="%2."/>
      <w:lvlJc w:val="left"/>
      <w:pPr>
        <w:ind w:left="2208" w:hanging="360"/>
      </w:pPr>
    </w:lvl>
    <w:lvl w:ilvl="2" w:tplc="040C001B" w:tentative="1">
      <w:start w:val="1"/>
      <w:numFmt w:val="lowerRoman"/>
      <w:lvlText w:val="%3."/>
      <w:lvlJc w:val="right"/>
      <w:pPr>
        <w:ind w:left="2928" w:hanging="180"/>
      </w:pPr>
    </w:lvl>
    <w:lvl w:ilvl="3" w:tplc="040C000F" w:tentative="1">
      <w:start w:val="1"/>
      <w:numFmt w:val="decimal"/>
      <w:lvlText w:val="%4."/>
      <w:lvlJc w:val="left"/>
      <w:pPr>
        <w:ind w:left="3648" w:hanging="360"/>
      </w:pPr>
    </w:lvl>
    <w:lvl w:ilvl="4" w:tplc="040C0019" w:tentative="1">
      <w:start w:val="1"/>
      <w:numFmt w:val="lowerLetter"/>
      <w:lvlText w:val="%5."/>
      <w:lvlJc w:val="left"/>
      <w:pPr>
        <w:ind w:left="4368" w:hanging="360"/>
      </w:pPr>
    </w:lvl>
    <w:lvl w:ilvl="5" w:tplc="040C001B" w:tentative="1">
      <w:start w:val="1"/>
      <w:numFmt w:val="lowerRoman"/>
      <w:lvlText w:val="%6."/>
      <w:lvlJc w:val="right"/>
      <w:pPr>
        <w:ind w:left="5088" w:hanging="180"/>
      </w:pPr>
    </w:lvl>
    <w:lvl w:ilvl="6" w:tplc="040C000F" w:tentative="1">
      <w:start w:val="1"/>
      <w:numFmt w:val="decimal"/>
      <w:lvlText w:val="%7."/>
      <w:lvlJc w:val="left"/>
      <w:pPr>
        <w:ind w:left="5808" w:hanging="360"/>
      </w:pPr>
    </w:lvl>
    <w:lvl w:ilvl="7" w:tplc="040C0019" w:tentative="1">
      <w:start w:val="1"/>
      <w:numFmt w:val="lowerLetter"/>
      <w:lvlText w:val="%8."/>
      <w:lvlJc w:val="left"/>
      <w:pPr>
        <w:ind w:left="6528" w:hanging="360"/>
      </w:pPr>
    </w:lvl>
    <w:lvl w:ilvl="8" w:tplc="040C001B" w:tentative="1">
      <w:start w:val="1"/>
      <w:numFmt w:val="lowerRoman"/>
      <w:lvlText w:val="%9."/>
      <w:lvlJc w:val="right"/>
      <w:pPr>
        <w:ind w:left="7248" w:hanging="180"/>
      </w:pPr>
    </w:lvl>
  </w:abstractNum>
  <w:abstractNum w:abstractNumId="2" w15:restartNumberingAfterBreak="0">
    <w:nsid w:val="203963AE"/>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3A780C"/>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A162AC"/>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F24F3F"/>
    <w:multiLevelType w:val="hybridMultilevel"/>
    <w:tmpl w:val="9FA4FB74"/>
    <w:lvl w:ilvl="0" w:tplc="A0BE3280">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30971C4"/>
    <w:multiLevelType w:val="hybridMultilevel"/>
    <w:tmpl w:val="65B2C314"/>
    <w:lvl w:ilvl="0" w:tplc="0D4443C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061EEC"/>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446B13"/>
    <w:multiLevelType w:val="hybridMultilevel"/>
    <w:tmpl w:val="B164C4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DDA3D1C"/>
    <w:multiLevelType w:val="hybridMultilevel"/>
    <w:tmpl w:val="E098E02E"/>
    <w:lvl w:ilvl="0" w:tplc="E4C61A5E">
      <w:start w:val="1"/>
      <w:numFmt w:val="bullet"/>
      <w:lvlText w:val="-"/>
      <w:lvlJc w:val="left"/>
      <w:pPr>
        <w:ind w:left="720" w:hanging="360"/>
      </w:pPr>
      <w:rPr>
        <w:rFonts w:ascii="Times New Roman" w:eastAsiaTheme="minorHAnsi" w:hAnsi="Times New Roman" w:cs="Times New Roman" w:hint="default"/>
        <w:lang w:val="en-U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E70F6"/>
    <w:multiLevelType w:val="hybridMultilevel"/>
    <w:tmpl w:val="0B727D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BAF4748"/>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D4A58A4"/>
    <w:multiLevelType w:val="hybridMultilevel"/>
    <w:tmpl w:val="2DB6F86E"/>
    <w:lvl w:ilvl="0" w:tplc="5E3452CE">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0"/>
  </w:num>
  <w:num w:numId="8">
    <w:abstractNumId w:val="1"/>
  </w:num>
  <w:num w:numId="9">
    <w:abstractNumId w:val="4"/>
  </w:num>
  <w:num w:numId="10">
    <w:abstractNumId w:val="2"/>
  </w:num>
  <w:num w:numId="11">
    <w:abstractNumId w:val="7"/>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0" w:nlCheck="1" w:checkStyle="1"/>
  <w:activeWritingStyle w:appName="MSWord" w:lang="fr-CH"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D4"/>
    <w:rsid w:val="005E0E20"/>
    <w:rsid w:val="00841275"/>
    <w:rsid w:val="009626D4"/>
    <w:rsid w:val="0096635D"/>
    <w:rsid w:val="00A73301"/>
    <w:rsid w:val="00AB044A"/>
    <w:rsid w:val="00C251F2"/>
    <w:rsid w:val="00C40958"/>
    <w:rsid w:val="00EC6A2E"/>
    <w:rsid w:val="00EF049B"/>
    <w:rsid w:val="00EF1B1C"/>
    <w:rsid w:val="00FA10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4722DB7-7AF0-461A-9563-E8327D88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link w:val="TabletextChar"/>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pPr>
  </w:style>
  <w:style w:type="paragraph" w:customStyle="1" w:styleId="Note">
    <w:name w:val="Note"/>
    <w:basedOn w:val="Normal"/>
    <w:next w:val="Normal"/>
    <w:pPr>
      <w:tabs>
        <w:tab w:val="left" w:pos="284"/>
      </w:tabs>
      <w:spacing w:before="80"/>
    </w:pPr>
  </w:style>
  <w:style w:type="paragraph" w:styleId="Header">
    <w:name w:val="header"/>
    <w:basedOn w:val="Normal"/>
    <w:link w:val="HeaderChar"/>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Partref">
    <w:name w:val="Part_ref"/>
    <w:basedOn w:val="Annexref"/>
    <w:next w:val="Normal"/>
  </w:style>
  <w:style w:type="paragraph" w:customStyle="1" w:styleId="Parttitle">
    <w:name w:val="Part_title"/>
    <w:basedOn w:val="Annextitle"/>
    <w:next w:val="Normalaftertitle0"/>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Pr>
      <w:sz w:val="20"/>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basedOn w:val="Normal"/>
    <w:uiPriority w:val="3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pPr>
      <w:spacing w:before="120"/>
    </w:pPr>
  </w:style>
  <w:style w:type="paragraph" w:styleId="TOC3">
    <w:name w:val="toc 3"/>
    <w:basedOn w:val="TOC2"/>
    <w:uiPriority w:val="39"/>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spacing w:before="160"/>
    </w:pPr>
    <w:rPr>
      <w:rFonts w:ascii="Times New Roman Bold" w:hAnsi="Times New Roman Bold" w:cs="Times New Roman Bold"/>
      <w:b/>
      <w:lang w:val="fr-CH"/>
    </w:rPr>
  </w:style>
  <w:style w:type="paragraph" w:customStyle="1" w:styleId="Figure">
    <w:name w:val="Figure"/>
    <w:basedOn w:val="Normal"/>
    <w:next w:val="Normal"/>
    <w:pPr>
      <w:keepNext/>
      <w:keepLines/>
      <w:jc w:val="center"/>
    </w:pPr>
  </w:style>
  <w:style w:type="character" w:styleId="PageNumber">
    <w:name w:val="page number"/>
    <w:basedOn w:val="DefaultParagraphFont"/>
  </w:style>
  <w:style w:type="paragraph" w:customStyle="1" w:styleId="Figuretitle">
    <w:name w:val="Figure_title"/>
    <w:basedOn w:val="Normal"/>
    <w:next w:val="Normal"/>
    <w:pPr>
      <w:keepNext/>
      <w:keepLines/>
      <w:spacing w:before="0" w:after="480"/>
      <w:jc w:val="center"/>
    </w:pPr>
    <w:rPr>
      <w:rFonts w:ascii="Times New Roman Bold" w:hAnsi="Times New Roman Bold"/>
      <w:b/>
      <w:sz w:val="20"/>
    </w:rPr>
  </w:style>
  <w:style w:type="paragraph" w:customStyle="1" w:styleId="FigureNo">
    <w:name w:val="Figure_No"/>
    <w:basedOn w:val="Normal"/>
    <w:next w:val="Normal"/>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FootnoteTextChar">
    <w:name w:val="Footnote Text Char"/>
    <w:basedOn w:val="DefaultParagraphFont"/>
    <w:link w:val="FootnoteText"/>
    <w:rPr>
      <w:rFonts w:ascii="Times New Roman" w:hAnsi="Times New Roman"/>
      <w:sz w:val="24"/>
      <w:lang w:val="en-GB" w:eastAsia="en-US"/>
    </w:rPr>
  </w:style>
  <w:style w:type="character" w:customStyle="1" w:styleId="HeaderChar">
    <w:name w:val="Header Char"/>
    <w:basedOn w:val="DefaultParagraphFont"/>
    <w:link w:val="Header"/>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iPriority w:val="99"/>
    <w:rPr>
      <w:rFonts w:cs="Times New Roman"/>
      <w:color w:val="0000FF"/>
      <w:u w:val="single"/>
    </w:rPr>
  </w:style>
  <w:style w:type="paragraph" w:styleId="ListParagraph">
    <w:name w:val="List Paragraph"/>
    <w:basedOn w:val="Normal"/>
    <w:uiPriority w:val="34"/>
    <w:qFormat/>
    <w:pPr>
      <w:tabs>
        <w:tab w:val="clear" w:pos="1134"/>
        <w:tab w:val="clear" w:pos="1871"/>
        <w:tab w:val="clear" w:pos="2268"/>
      </w:tabs>
    </w:pPr>
    <w:rPr>
      <w:lang w:val="en-US"/>
    </w:rPr>
  </w:style>
  <w:style w:type="character" w:customStyle="1" w:styleId="TabletextChar">
    <w:name w:val="Table_text Char"/>
    <w:link w:val="Tabletext"/>
    <w:locked/>
    <w:rPr>
      <w:rFonts w:ascii="Times New Roman" w:hAnsi="Times New Roman"/>
      <w:lang w:val="en-GB" w:eastAsia="en-US"/>
    </w:rPr>
  </w:style>
  <w:style w:type="character" w:customStyle="1" w:styleId="TableheadChar">
    <w:name w:val="Table_head Char"/>
    <w:link w:val="Tablehead"/>
    <w:locked/>
    <w:rPr>
      <w:rFonts w:ascii="Times New Roman Bold" w:hAnsi="Times New Roman Bold" w:cs="Times New Roman Bold"/>
      <w:b/>
      <w:lang w:val="en-GB" w:eastAsia="en-US"/>
    </w:rPr>
  </w:style>
  <w:style w:type="paragraph" w:styleId="BalloonText">
    <w:name w:val="Balloon Text"/>
    <w:basedOn w:val="Normal"/>
    <w:link w:val="BalloonTextChar"/>
    <w:semiHidden/>
    <w:unhideWhenUsed/>
    <w:pPr>
      <w:spacing w:before="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225480">
      <w:bodyDiv w:val="1"/>
      <w:marLeft w:val="0"/>
      <w:marRight w:val="0"/>
      <w:marTop w:val="0"/>
      <w:marBottom w:val="0"/>
      <w:divBdr>
        <w:top w:val="none" w:sz="0" w:space="0" w:color="auto"/>
        <w:left w:val="none" w:sz="0" w:space="0" w:color="auto"/>
        <w:bottom w:val="none" w:sz="0" w:space="0" w:color="auto"/>
        <w:right w:val="none" w:sz="0" w:space="0" w:color="auto"/>
      </w:divBdr>
    </w:div>
    <w:div w:id="169603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hyperlink" Target="https://www.itu.int/rec/R-REC-P.2109-0-201706-I/en" TargetMode="External"/><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Word_Document1.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Word_Document3.docx"/><Relationship Id="rId5" Type="http://schemas.openxmlformats.org/officeDocument/2006/relationships/styles" Target="styles.xml"/><Relationship Id="rId15" Type="http://schemas.openxmlformats.org/officeDocument/2006/relationships/hyperlink" Target="https://www.itu.int/rec/R-REC-P.2109-0-201706-I/en"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Word_Document2.docx"/><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ISTANT\Documents\A-TRAVAIL\Etudes\Conversions%20et%20fonctions\Att&#233;nuations%20et%20affaiblissement\Clutter%20et%20Building%20loss\building%20entry%20loss.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BEL vs elevation (5.8 GHz) THERM</c:v>
          </c:tx>
          <c:spPr>
            <a:ln w="28575" cap="rnd">
              <a:solidFill>
                <a:schemeClr val="accent1"/>
              </a:solidFill>
              <a:round/>
            </a:ln>
            <a:effectLst/>
          </c:spPr>
          <c:marker>
            <c:symbol val="none"/>
          </c:marker>
          <c:cat>
            <c:numRef>
              <c:f>BEL!$L$19:$L$109</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BEL!$V$19:$V$109</c:f>
              <c:numCache>
                <c:formatCode>0.00</c:formatCode>
                <c:ptCount val="91"/>
                <c:pt idx="0">
                  <c:v>20.174137351378619</c:v>
                </c:pt>
                <c:pt idx="1">
                  <c:v>20.204216726618277</c:v>
                </c:pt>
                <c:pt idx="2">
                  <c:v>20.234999036875685</c:v>
                </c:pt>
                <c:pt idx="3">
                  <c:v>20.266494678080424</c:v>
                </c:pt>
                <c:pt idx="4">
                  <c:v>20.298714051250318</c:v>
                </c:pt>
                <c:pt idx="5">
                  <c:v>20.331667559946634</c:v>
                </c:pt>
                <c:pt idx="6">
                  <c:v>20.365365607780209</c:v>
                </c:pt>
                <c:pt idx="7">
                  <c:v>20.39981859597221</c:v>
                </c:pt>
                <c:pt idx="8">
                  <c:v>20.435036920972433</c:v>
                </c:pt>
                <c:pt idx="9">
                  <c:v>20.471030972138781</c:v>
                </c:pt>
                <c:pt idx="10">
                  <c:v>20.507811129480636</c:v>
                </c:pt>
                <c:pt idx="11">
                  <c:v>20.545387761469485</c:v>
                </c:pt>
                <c:pt idx="12">
                  <c:v>20.583771222919765</c:v>
                </c:pt>
                <c:pt idx="13">
                  <c:v>20.622971852942619</c:v>
                </c:pt>
                <c:pt idx="14">
                  <c:v>20.662999972975609</c:v>
                </c:pt>
                <c:pt idx="15">
                  <c:v>20.703865884890998</c:v>
                </c:pt>
                <c:pt idx="16">
                  <c:v>20.745579869185274</c:v>
                </c:pt>
                <c:pt idx="17">
                  <c:v>20.788152183252365</c:v>
                </c:pt>
                <c:pt idx="18">
                  <c:v>20.831593059743106</c:v>
                </c:pt>
                <c:pt idx="19">
                  <c:v>20.875912705013185</c:v>
                </c:pt>
                <c:pt idx="20">
                  <c:v>20.921121297661649</c:v>
                </c:pt>
                <c:pt idx="21">
                  <c:v>20.967228987162351</c:v>
                </c:pt>
                <c:pt idx="22">
                  <c:v>21.014245892589884</c:v>
                </c:pt>
                <c:pt idx="23">
                  <c:v>21.062182101442133</c:v>
                </c:pt>
                <c:pt idx="24">
                  <c:v>21.111047668560737</c:v>
                </c:pt>
                <c:pt idx="25">
                  <c:v>21.160852615151168</c:v>
                </c:pt>
                <c:pt idx="26">
                  <c:v>21.211606927903503</c:v>
                </c:pt>
                <c:pt idx="27">
                  <c:v>21.263320558215156</c:v>
                </c:pt>
                <c:pt idx="28">
                  <c:v>21.316003421515923</c:v>
                </c:pt>
                <c:pt idx="29">
                  <c:v>21.369665396696579</c:v>
                </c:pt>
                <c:pt idx="30">
                  <c:v>21.42431632564065</c:v>
                </c:pt>
                <c:pt idx="31">
                  <c:v>21.479966012859766</c:v>
                </c:pt>
                <c:pt idx="32">
                  <c:v>21.536624225232099</c:v>
                </c:pt>
                <c:pt idx="33">
                  <c:v>21.594300691843145</c:v>
                </c:pt>
                <c:pt idx="34">
                  <c:v>21.653005103927686</c:v>
                </c:pt>
                <c:pt idx="35">
                  <c:v>21.712747114911544</c:v>
                </c:pt>
                <c:pt idx="36">
                  <c:v>21.773536340550713</c:v>
                </c:pt>
                <c:pt idx="37">
                  <c:v>21.835382359165607</c:v>
                </c:pt>
                <c:pt idx="38">
                  <c:v>21.898294711966852</c:v>
                </c:pt>
                <c:pt idx="39">
                  <c:v>21.962282903469106</c:v>
                </c:pt>
                <c:pt idx="40">
                  <c:v>22.027356401987944</c:v>
                </c:pt>
                <c:pt idx="41">
                  <c:v>22.093524640214643</c:v>
                </c:pt>
                <c:pt idx="42">
                  <c:v>22.16079701586245</c:v>
                </c:pt>
                <c:pt idx="43">
                  <c:v>22.229182892377352</c:v>
                </c:pt>
                <c:pt idx="44">
                  <c:v>22.298691599704714</c:v>
                </c:pt>
                <c:pt idx="45">
                  <c:v>22.369332435102915</c:v>
                </c:pt>
                <c:pt idx="46">
                  <c:v>22.44111466399286</c:v>
                </c:pt>
                <c:pt idx="47">
                  <c:v>22.514047520831852</c:v>
                </c:pt>
                <c:pt idx="48">
                  <c:v>22.588140209998308</c:v>
                </c:pt>
                <c:pt idx="49">
                  <c:v>22.663401906672597</c:v>
                </c:pt>
                <c:pt idx="50">
                  <c:v>22.739841757697011</c:v>
                </c:pt>
                <c:pt idx="51">
                  <c:v>22.81746888239709</c:v>
                </c:pt>
                <c:pt idx="52">
                  <c:v>22.896292373343851</c:v>
                </c:pt>
                <c:pt idx="53">
                  <c:v>22.976321297034431</c:v>
                </c:pt>
                <c:pt idx="54">
                  <c:v>23.057564694467018</c:v>
                </c:pt>
                <c:pt idx="55">
                  <c:v>23.140031581583198</c:v>
                </c:pt>
                <c:pt idx="56">
                  <c:v>23.223730949548624</c:v>
                </c:pt>
                <c:pt idx="57">
                  <c:v>23.308671764840263</c:v>
                </c:pt>
                <c:pt idx="58">
                  <c:v>23.394862969106018</c:v>
                </c:pt>
                <c:pt idx="59">
                  <c:v>23.482313478759526</c:v>
                </c:pt>
                <c:pt idx="60">
                  <c:v>23.571032184270187</c:v>
                </c:pt>
                <c:pt idx="61">
                  <c:v>23.661027949105677</c:v>
                </c:pt>
                <c:pt idx="62">
                  <c:v>23.752309608281092</c:v>
                </c:pt>
                <c:pt idx="63">
                  <c:v>23.844885966465561</c:v>
                </c:pt>
                <c:pt idx="64">
                  <c:v>23.938765795595177</c:v>
                </c:pt>
                <c:pt idx="65">
                  <c:v>24.033957831936604</c:v>
                </c:pt>
                <c:pt idx="66">
                  <c:v>24.130470772544253</c:v>
                </c:pt>
                <c:pt idx="67">
                  <c:v>24.228313271050457</c:v>
                </c:pt>
                <c:pt idx="68">
                  <c:v>24.32749393272562</c:v>
                </c:pt>
                <c:pt idx="69">
                  <c:v>24.428021308743133</c:v>
                </c:pt>
                <c:pt idx="70">
                  <c:v>24.52990388958202</c:v>
                </c:pt>
                <c:pt idx="71">
                  <c:v>24.633150097498422</c:v>
                </c:pt>
                <c:pt idx="72">
                  <c:v>24.737768277996697</c:v>
                </c:pt>
                <c:pt idx="73">
                  <c:v>24.843766690229678</c:v>
                </c:pt>
                <c:pt idx="74">
                  <c:v>24.951153496258765</c:v>
                </c:pt>
                <c:pt idx="75">
                  <c:v>25.059936749105646</c:v>
                </c:pt>
                <c:pt idx="76">
                  <c:v>25.170124379529099</c:v>
                </c:pt>
                <c:pt idx="77">
                  <c:v>25.28172418146444</c:v>
                </c:pt>
                <c:pt idx="78">
                  <c:v>25.39474379606709</c:v>
                </c:pt>
                <c:pt idx="79">
                  <c:v>25.509190694308082</c:v>
                </c:pt>
                <c:pt idx="80">
                  <c:v>25.62507215807646</c:v>
                </c:pt>
                <c:pt idx="81">
                  <c:v>25.74239525975257</c:v>
                </c:pt>
                <c:pt idx="82">
                  <c:v>25.861166840226932</c:v>
                </c:pt>
                <c:pt idx="83">
                  <c:v>25.981393485352058</c:v>
                </c:pt>
                <c:pt idx="84">
                  <c:v>26.103081500828232</c:v>
                </c:pt>
                <c:pt idx="85">
                  <c:v>26.226236885541269</c:v>
                </c:pt>
                <c:pt idx="86">
                  <c:v>26.350865303387486</c:v>
                </c:pt>
                <c:pt idx="87">
                  <c:v>26.476972053641195</c:v>
                </c:pt>
                <c:pt idx="88">
                  <c:v>26.604562039941555</c:v>
                </c:pt>
                <c:pt idx="89">
                  <c:v>26.733639737998374</c:v>
                </c:pt>
                <c:pt idx="90">
                  <c:v>26.864209162140519</c:v>
                </c:pt>
              </c:numCache>
            </c:numRef>
          </c:val>
          <c:smooth val="0"/>
          <c:extLst xmlns:c16r2="http://schemas.microsoft.com/office/drawing/2015/06/chart">
            <c:ext xmlns:c16="http://schemas.microsoft.com/office/drawing/2014/chart" uri="{C3380CC4-5D6E-409C-BE32-E72D297353CC}">
              <c16:uniqueId val="{00000000-4553-41C1-A190-5D6264E86EB4}"/>
            </c:ext>
          </c:extLst>
        </c:ser>
        <c:ser>
          <c:idx val="1"/>
          <c:order val="1"/>
          <c:tx>
            <c:v>BEL vs elevation (2.4 GHz) THERM</c:v>
          </c:tx>
          <c:spPr>
            <a:ln w="28575" cap="rnd">
              <a:solidFill>
                <a:schemeClr val="accent2"/>
              </a:solidFill>
              <a:round/>
            </a:ln>
            <a:effectLst/>
          </c:spPr>
          <c:marker>
            <c:symbol val="none"/>
          </c:marker>
          <c:val>
            <c:numRef>
              <c:f>BEL!$T$19:$T$109</c:f>
              <c:numCache>
                <c:formatCode>0.00</c:formatCode>
                <c:ptCount val="91"/>
                <c:pt idx="0">
                  <c:v>19.711372651162847</c:v>
                </c:pt>
                <c:pt idx="1">
                  <c:v>19.737707841523999</c:v>
                </c:pt>
                <c:pt idx="2">
                  <c:v>19.764844674387984</c:v>
                </c:pt>
                <c:pt idx="3">
                  <c:v>19.792800008599269</c:v>
                </c:pt>
                <c:pt idx="4">
                  <c:v>19.821590770633357</c:v>
                </c:pt>
                <c:pt idx="5">
                  <c:v>19.851233945445038</c:v>
                </c:pt>
                <c:pt idx="6">
                  <c:v>19.881746567207866</c:v>
                </c:pt>
                <c:pt idx="7">
                  <c:v>19.913145709959664</c:v>
                </c:pt>
                <c:pt idx="8">
                  <c:v>19.94544847816783</c:v>
                </c:pt>
                <c:pt idx="9">
                  <c:v>19.978671997229654</c:v>
                </c:pt>
                <c:pt idx="10">
                  <c:v>20.012833403921896</c:v>
                </c:pt>
                <c:pt idx="11">
                  <c:v>20.047949836814176</c:v>
                </c:pt>
                <c:pt idx="12">
                  <c:v>20.084038426660808</c:v>
                </c:pt>
                <c:pt idx="13">
                  <c:v>20.121116286785806</c:v>
                </c:pt>
                <c:pt idx="14">
                  <c:v>20.1592005034748</c:v>
                </c:pt>
                <c:pt idx="15">
                  <c:v>20.198308126388859</c:v>
                </c:pt>
                <c:pt idx="16">
                  <c:v>20.238456159013364</c:v>
                </c:pt>
                <c:pt idx="17">
                  <c:v>20.279661549156298</c:v>
                </c:pt>
                <c:pt idx="18">
                  <c:v>20.321941179509075</c:v>
                </c:pt>
                <c:pt idx="19">
                  <c:v>20.365311858282777</c:v>
                </c:pt>
                <c:pt idx="20">
                  <c:v>20.409790309932973</c:v>
                </c:pt>
                <c:pt idx="21">
                  <c:v>20.455393165984752</c:v>
                </c:pt>
                <c:pt idx="22">
                  <c:v>20.502136955969831</c:v>
                </c:pt>
                <c:pt idx="23">
                  <c:v>20.550038098487295</c:v>
                </c:pt>
                <c:pt idx="24">
                  <c:v>20.599112892397425</c:v>
                </c:pt>
                <c:pt idx="25">
                  <c:v>20.649377508159631</c:v>
                </c:pt>
                <c:pt idx="26">
                  <c:v>20.700847979322525</c:v>
                </c:pt>
                <c:pt idx="27">
                  <c:v>20.75354019417501</c:v>
                </c:pt>
                <c:pt idx="28">
                  <c:v>20.807469887565158</c:v>
                </c:pt>
                <c:pt idx="29">
                  <c:v>20.862652632893766</c:v>
                </c:pt>
                <c:pt idx="30">
                  <c:v>20.919103834287441</c:v>
                </c:pt>
                <c:pt idx="31">
                  <c:v>20.976838718955385</c:v>
                </c:pt>
                <c:pt idx="32">
                  <c:v>21.035872329733113</c:v>
                </c:pt>
                <c:pt idx="33">
                  <c:v>21.096219517814141</c:v>
                </c:pt>
                <c:pt idx="34">
                  <c:v>21.157894935670218</c:v>
                </c:pt>
                <c:pt idx="35">
                  <c:v>21.220913030158304</c:v>
                </c:pt>
                <c:pt idx="36">
                  <c:v>21.285288035811494</c:v>
                </c:pt>
                <c:pt idx="37">
                  <c:v>21.351033968308823</c:v>
                </c:pt>
                <c:pt idx="38">
                  <c:v>21.418164618117352</c:v>
                </c:pt>
                <c:pt idx="39">
                  <c:v>21.486693544297651</c:v>
                </c:pt>
                <c:pt idx="40">
                  <c:v>21.556634068462053</c:v>
                </c:pt>
                <c:pt idx="41">
                  <c:v>21.627999268872145</c:v>
                </c:pt>
                <c:pt idx="42">
                  <c:v>21.700801974660564</c:v>
                </c:pt>
                <c:pt idx="43">
                  <c:v>21.775054760158707</c:v>
                </c:pt>
                <c:pt idx="44">
                  <c:v>21.850769939310048</c:v>
                </c:pt>
                <c:pt idx="45">
                  <c:v>21.927959560145837</c:v>
                </c:pt>
                <c:pt idx="46">
                  <c:v>22.006635399297274</c:v>
                </c:pt>
                <c:pt idx="47">
                  <c:v>22.086808956515217</c:v>
                </c:pt>
                <c:pt idx="48">
                  <c:v>22.16849144916598</c:v>
                </c:pt>
                <c:pt idx="49">
                  <c:v>22.251693806668502</c:v>
                </c:pt>
                <c:pt idx="50">
                  <c:v>22.336426664835699</c:v>
                </c:pt>
                <c:pt idx="51">
                  <c:v>22.422700360079283</c:v>
                </c:pt>
                <c:pt idx="52">
                  <c:v>22.510524923435543</c:v>
                </c:pt>
                <c:pt idx="53">
                  <c:v>22.599910074365983</c:v>
                </c:pt>
                <c:pt idx="54">
                  <c:v>22.690865214284738</c:v>
                </c:pt>
                <c:pt idx="55">
                  <c:v>22.783399419762791</c:v>
                </c:pt>
                <c:pt idx="56">
                  <c:v>22.877521435356254</c:v>
                </c:pt>
                <c:pt idx="57">
                  <c:v>22.973239666005231</c:v>
                </c:pt>
                <c:pt idx="58">
                  <c:v>23.070562168948342</c:v>
                </c:pt>
                <c:pt idx="59">
                  <c:v>23.169496645097936</c:v>
                </c:pt>
                <c:pt idx="60">
                  <c:v>23.27005042982012</c:v>
                </c:pt>
                <c:pt idx="61">
                  <c:v>23.372230483066136</c:v>
                </c:pt>
                <c:pt idx="62">
                  <c:v>23.476043378802203</c:v>
                </c:pt>
                <c:pt idx="63">
                  <c:v>23.58149529368767</c:v>
                </c:pt>
                <c:pt idx="64">
                  <c:v>23.688591994955871</c:v>
                </c:pt>
                <c:pt idx="65">
                  <c:v>23.797338827456038</c:v>
                </c:pt>
                <c:pt idx="66">
                  <c:v>23.907740699821286</c:v>
                </c:pt>
                <c:pt idx="67">
                  <c:v>24.019802069734645</c:v>
                </c:pt>
                <c:pt idx="68">
                  <c:v>24.133526928274286</c:v>
                </c:pt>
                <c:pt idx="69">
                  <c:v>24.24891878332933</c:v>
                </c:pt>
                <c:pt idx="70">
                  <c:v>24.365980642088889</c:v>
                </c:pt>
                <c:pt idx="71">
                  <c:v>24.484714992620546</c:v>
                </c:pt>
                <c:pt idx="72">
                  <c:v>24.605123784569066</c:v>
                </c:pt>
                <c:pt idx="73">
                  <c:v>24.727208409021742</c:v>
                </c:pt>
                <c:pt idx="74">
                  <c:v>24.850969677604521</c:v>
                </c:pt>
                <c:pt idx="75">
                  <c:v>24.976407800890946</c:v>
                </c:pt>
                <c:pt idx="76">
                  <c:v>25.103522366225505</c:v>
                </c:pt>
                <c:pt idx="77">
                  <c:v>25.232312315082595</c:v>
                </c:pt>
                <c:pt idx="78">
                  <c:v>25.362775920103019</c:v>
                </c:pt>
                <c:pt idx="79">
                  <c:v>25.494910761969969</c:v>
                </c:pt>
                <c:pt idx="80">
                  <c:v>25.628713706306169</c:v>
                </c:pt>
                <c:pt idx="81">
                  <c:v>25.764180880794015</c:v>
                </c:pt>
                <c:pt idx="82">
                  <c:v>25.901307652736925</c:v>
                </c:pt>
                <c:pt idx="83">
                  <c:v>26.040088607297925</c:v>
                </c:pt>
                <c:pt idx="84">
                  <c:v>26.180517526664389</c:v>
                </c:pt>
                <c:pt idx="85">
                  <c:v>26.322587370399742</c:v>
                </c:pt>
                <c:pt idx="86">
                  <c:v>26.46629025725046</c:v>
                </c:pt>
                <c:pt idx="87">
                  <c:v>26.611617448682331</c:v>
                </c:pt>
                <c:pt idx="88">
                  <c:v>26.758559334418784</c:v>
                </c:pt>
                <c:pt idx="89">
                  <c:v>26.907105420252488</c:v>
                </c:pt>
                <c:pt idx="90">
                  <c:v>27.057244318390833</c:v>
                </c:pt>
              </c:numCache>
            </c:numRef>
          </c:val>
          <c:smooth val="0"/>
          <c:extLst xmlns:c16r2="http://schemas.microsoft.com/office/drawing/2015/06/chart">
            <c:ext xmlns:c16="http://schemas.microsoft.com/office/drawing/2014/chart" uri="{C3380CC4-5D6E-409C-BE32-E72D297353CC}">
              <c16:uniqueId val="{00000001-4553-41C1-A190-5D6264E86EB4}"/>
            </c:ext>
          </c:extLst>
        </c:ser>
        <c:ser>
          <c:idx val="2"/>
          <c:order val="2"/>
          <c:tx>
            <c:v>BEL vs elevation (5.8 GHz) TRAD</c:v>
          </c:tx>
          <c:spPr>
            <a:ln w="28575" cap="rnd">
              <a:solidFill>
                <a:schemeClr val="accent3"/>
              </a:solidFill>
              <a:round/>
            </a:ln>
            <a:effectLst/>
          </c:spPr>
          <c:marker>
            <c:symbol val="none"/>
          </c:marker>
          <c:val>
            <c:numRef>
              <c:f>BEL!$U$19:$U$109</c:f>
              <c:numCache>
                <c:formatCode>0.00</c:formatCode>
                <c:ptCount val="91"/>
                <c:pt idx="0">
                  <c:v>10.939430032008602</c:v>
                </c:pt>
                <c:pt idx="1">
                  <c:v>11.024569980084141</c:v>
                </c:pt>
                <c:pt idx="2">
                  <c:v>11.110776213283781</c:v>
                </c:pt>
                <c:pt idx="3">
                  <c:v>11.198051308744661</c:v>
                </c:pt>
                <c:pt idx="4">
                  <c:v>11.286397721801356</c:v>
                </c:pt>
                <c:pt idx="5">
                  <c:v>11.375817787078903</c:v>
                </c:pt>
                <c:pt idx="6">
                  <c:v>11.466313719653289</c:v>
                </c:pt>
                <c:pt idx="7">
                  <c:v>11.557887616279105</c:v>
                </c:pt>
                <c:pt idx="8">
                  <c:v>11.650541456683817</c:v>
                </c:pt>
                <c:pt idx="9">
                  <c:v>11.744277104927274</c:v>
                </c:pt>
                <c:pt idx="10">
                  <c:v>11.83909631082658</c:v>
                </c:pt>
                <c:pt idx="11">
                  <c:v>11.935000711444497</c:v>
                </c:pt>
                <c:pt idx="12">
                  <c:v>12.031991832641022</c:v>
                </c:pt>
                <c:pt idx="13">
                  <c:v>12.130071090686867</c:v>
                </c:pt>
                <c:pt idx="14">
                  <c:v>12.229239793937371</c:v>
                </c:pt>
                <c:pt idx="15">
                  <c:v>12.32949914456578</c:v>
                </c:pt>
                <c:pt idx="16">
                  <c:v>12.430850240354225</c:v>
                </c:pt>
                <c:pt idx="17">
                  <c:v>12.533294076540528</c:v>
                </c:pt>
                <c:pt idx="18">
                  <c:v>12.636831547719041</c:v>
                </c:pt>
                <c:pt idx="19">
                  <c:v>12.741463449793248</c:v>
                </c:pt>
                <c:pt idx="20">
                  <c:v>12.847190481977693</c:v>
                </c:pt>
                <c:pt idx="21">
                  <c:v>12.954013248846293</c:v>
                </c:pt>
                <c:pt idx="22">
                  <c:v>13.06193226242425</c:v>
                </c:pt>
                <c:pt idx="23">
                  <c:v>13.170947944319728</c:v>
                </c:pt>
                <c:pt idx="24">
                  <c:v>13.281060627891669</c:v>
                </c:pt>
                <c:pt idx="25">
                  <c:v>13.39227056044934</c:v>
                </c:pt>
                <c:pt idx="26">
                  <c:v>13.504577905478563</c:v>
                </c:pt>
                <c:pt idx="27">
                  <c:v>13.617982744889758</c:v>
                </c:pt>
                <c:pt idx="28">
                  <c:v>13.732485081281382</c:v>
                </c:pt>
                <c:pt idx="29">
                  <c:v>13.848084840212296</c:v>
                </c:pt>
                <c:pt idx="30">
                  <c:v>13.964781872476008</c:v>
                </c:pt>
                <c:pt idx="31">
                  <c:v>14.082575956368439</c:v>
                </c:pt>
                <c:pt idx="32">
                  <c:v>14.201466799940615</c:v>
                </c:pt>
                <c:pt idx="33">
                  <c:v>14.321454043226517</c:v>
                </c:pt>
                <c:pt idx="34">
                  <c:v>14.442537260435451</c:v>
                </c:pt>
                <c:pt idx="35">
                  <c:v>14.56471596209723</c:v>
                </c:pt>
                <c:pt idx="36">
                  <c:v>14.687989597148018</c:v>
                </c:pt>
                <c:pt idx="37">
                  <c:v>14.812357554942132</c:v>
                </c:pt>
                <c:pt idx="38">
                  <c:v>14.937819167175885</c:v>
                </c:pt>
                <c:pt idx="39">
                  <c:v>15.064373709706651</c:v>
                </c:pt>
                <c:pt idx="40">
                  <c:v>15.192020404249863</c:v>
                </c:pt>
                <c:pt idx="41">
                  <c:v>15.320758419935345</c:v>
                </c:pt>
                <c:pt idx="42">
                  <c:v>15.450586874702573</c:v>
                </c:pt>
                <c:pt idx="43">
                  <c:v>15.581504836513474</c:v>
                </c:pt>
                <c:pt idx="44">
                  <c:v>15.713511324359795</c:v>
                </c:pt>
                <c:pt idx="45">
                  <c:v>15.846605309040484</c:v>
                </c:pt>
                <c:pt idx="46">
                  <c:v>15.980785713683449</c:v>
                </c:pt>
                <c:pt idx="47">
                  <c:v>16.116051413984195</c:v>
                </c:pt>
                <c:pt idx="48">
                  <c:v>16.252401238133142</c:v>
                </c:pt>
                <c:pt idx="49">
                  <c:v>16.389833966401255</c:v>
                </c:pt>
                <c:pt idx="50">
                  <c:v>16.528348330353495</c:v>
                </c:pt>
                <c:pt idx="51">
                  <c:v>16.66794301165762</c:v>
                </c:pt>
                <c:pt idx="52">
                  <c:v>16.808616640455611</c:v>
                </c:pt>
                <c:pt idx="53">
                  <c:v>16.950367793264306</c:v>
                </c:pt>
                <c:pt idx="54">
                  <c:v>17.093194990371241</c:v>
                </c:pt>
                <c:pt idx="55">
                  <c:v>17.237096692691548</c:v>
                </c:pt>
                <c:pt idx="56">
                  <c:v>17.3820712980529</c:v>
                </c:pt>
                <c:pt idx="57">
                  <c:v>17.528117136875014</c:v>
                </c:pt>
                <c:pt idx="58">
                  <c:v>17.67523246721273</c:v>
                </c:pt>
                <c:pt idx="59">
                  <c:v>17.8234154691322</c:v>
                </c:pt>
                <c:pt idx="60">
                  <c:v>17.972664238393598</c:v>
                </c:pt>
                <c:pt idx="61">
                  <c:v>18.122976779415232</c:v>
                </c:pt>
                <c:pt idx="62">
                  <c:v>18.274350997499401</c:v>
                </c:pt>
                <c:pt idx="63">
                  <c:v>18.426784690303293</c:v>
                </c:pt>
                <c:pt idx="64">
                  <c:v>18.580275538545223</c:v>
                </c:pt>
                <c:pt idx="65">
                  <c:v>18.734821095941513</c:v>
                </c:pt>
                <c:pt idx="66">
                  <c:v>18.8904187783772</c:v>
                </c:pt>
                <c:pt idx="67">
                  <c:v>19.047065852321797</c:v>
                </c:pt>
                <c:pt idx="68">
                  <c:v>19.204759422510076</c:v>
                </c:pt>
                <c:pt idx="69">
                  <c:v>19.363496418917624</c:v>
                </c:pt>
                <c:pt idx="70">
                  <c:v>19.523273583072005</c:v>
                </c:pt>
                <c:pt idx="71">
                  <c:v>19.684087453751069</c:v>
                </c:pt>
                <c:pt idx="72">
                  <c:v>19.845934352132279</c:v>
                </c:pt>
                <c:pt idx="73">
                  <c:v>20.008810366469362</c:v>
                </c:pt>
                <c:pt idx="74">
                  <c:v>20.17271133638479</c:v>
                </c:pt>
                <c:pt idx="75">
                  <c:v>20.337632836879955</c:v>
                </c:pt>
                <c:pt idx="76">
                  <c:v>20.503570162177077</c:v>
                </c:pt>
                <c:pt idx="77">
                  <c:v>20.670518309519061</c:v>
                </c:pt>
                <c:pt idx="78">
                  <c:v>20.83847196306521</c:v>
                </c:pt>
                <c:pt idx="79">
                  <c:v>21.007425478030861</c:v>
                </c:pt>
                <c:pt idx="80">
                  <c:v>21.177372865228424</c:v>
                </c:pt>
                <c:pt idx="81">
                  <c:v>21.3483077761747</c:v>
                </c:pt>
                <c:pt idx="82">
                  <c:v>21.520223488934825</c:v>
                </c:pt>
                <c:pt idx="83">
                  <c:v>21.693112894876879</c:v>
                </c:pt>
                <c:pt idx="84">
                  <c:v>21.866968486512171</c:v>
                </c:pt>
                <c:pt idx="85">
                  <c:v>22.04178234659436</c:v>
                </c:pt>
                <c:pt idx="86">
                  <c:v>22.217546138646039</c:v>
                </c:pt>
                <c:pt idx="87">
                  <c:v>22.394251099074694</c:v>
                </c:pt>
                <c:pt idx="88">
                  <c:v>22.571888031028745</c:v>
                </c:pt>
                <c:pt idx="89">
                  <c:v>22.750447300132134</c:v>
                </c:pt>
                <c:pt idx="90">
                  <c:v>22.929918832219315</c:v>
                </c:pt>
              </c:numCache>
            </c:numRef>
          </c:val>
          <c:smooth val="0"/>
          <c:extLst xmlns:c16r2="http://schemas.microsoft.com/office/drawing/2015/06/chart">
            <c:ext xmlns:c16="http://schemas.microsoft.com/office/drawing/2014/chart" uri="{C3380CC4-5D6E-409C-BE32-E72D297353CC}">
              <c16:uniqueId val="{00000002-4553-41C1-A190-5D6264E86EB4}"/>
            </c:ext>
          </c:extLst>
        </c:ser>
        <c:ser>
          <c:idx val="3"/>
          <c:order val="3"/>
          <c:tx>
            <c:v>BEL vs elevation (2.4 GHz) TRAD</c:v>
          </c:tx>
          <c:spPr>
            <a:ln w="28575" cap="rnd">
              <a:solidFill>
                <a:schemeClr val="accent4"/>
              </a:solidFill>
              <a:round/>
            </a:ln>
            <a:effectLst/>
          </c:spPr>
          <c:marker>
            <c:symbol val="none"/>
          </c:marker>
          <c:val>
            <c:numRef>
              <c:f>BEL!$S$19:$S$109</c:f>
              <c:numCache>
                <c:formatCode>0.00</c:formatCode>
                <c:ptCount val="91"/>
                <c:pt idx="0">
                  <c:v>10.467178068516294</c:v>
                </c:pt>
                <c:pt idx="1">
                  <c:v>10.545503840246957</c:v>
                </c:pt>
                <c:pt idx="2">
                  <c:v>10.625074236005212</c:v>
                </c:pt>
                <c:pt idx="3">
                  <c:v>10.705893715091531</c:v>
                </c:pt>
                <c:pt idx="4">
                  <c:v>10.787966468298372</c:v>
                </c:pt>
                <c:pt idx="5">
                  <c:v>10.871296416476914</c:v>
                </c:pt>
                <c:pt idx="6">
                  <c:v>10.955887209136893</c:v>
                </c:pt>
                <c:pt idx="7">
                  <c:v>11.04174222306435</c:v>
                </c:pt>
                <c:pt idx="8">
                  <c:v>11.128864560940919</c:v>
                </c:pt>
                <c:pt idx="9">
                  <c:v>11.217257049947463</c:v>
                </c:pt>
                <c:pt idx="10">
                  <c:v>11.306922240333355</c:v>
                </c:pt>
                <c:pt idx="11">
                  <c:v>11.397862403931949</c:v>
                </c:pt>
                <c:pt idx="12">
                  <c:v>11.490079532601262</c:v>
                </c:pt>
                <c:pt idx="13">
                  <c:v>11.583575336567684</c:v>
                </c:pt>
                <c:pt idx="14">
                  <c:v>11.678351242649148</c:v>
                </c:pt>
                <c:pt idx="15">
                  <c:v>11.774408392333113</c:v>
                </c:pt>
                <c:pt idx="16">
                  <c:v>11.871747639682619</c:v>
                </c:pt>
                <c:pt idx="17">
                  <c:v>11.970369549043085</c:v>
                </c:pt>
                <c:pt idx="18">
                  <c:v>12.07027439252011</c:v>
                </c:pt>
                <c:pt idx="19">
                  <c:v>12.17146214719765</c:v>
                </c:pt>
                <c:pt idx="20">
                  <c:v>12.273932492064032</c:v>
                </c:pt>
                <c:pt idx="21">
                  <c:v>12.377684804611714</c:v>
                </c:pt>
                <c:pt idx="22">
                  <c:v>12.482718157075253</c:v>
                </c:pt>
                <c:pt idx="23">
                  <c:v>12.589031312269922</c:v>
                </c:pt>
                <c:pt idx="24">
                  <c:v>12.696622718992732</c:v>
                </c:pt>
                <c:pt idx="25">
                  <c:v>12.805490506944604</c:v>
                </c:pt>
                <c:pt idx="26">
                  <c:v>12.915632481132807</c:v>
                </c:pt>
                <c:pt idx="27">
                  <c:v>13.027046115709576</c:v>
                </c:pt>
                <c:pt idx="28">
                  <c:v>13.139977319638438</c:v>
                </c:pt>
                <c:pt idx="29">
                  <c:v>13.254227285115663</c:v>
                </c:pt>
                <c:pt idx="30">
                  <c:v>13.369768508574717</c:v>
                </c:pt>
                <c:pt idx="31">
                  <c:v>13.486599536429987</c:v>
                </c:pt>
                <c:pt idx="32">
                  <c:v>13.604718737776757</c:v>
                </c:pt>
                <c:pt idx="33">
                  <c:v>13.724124307875671</c:v>
                </c:pt>
                <c:pt idx="34">
                  <c:v>13.844814271587328</c:v>
                </c:pt>
                <c:pt idx="35">
                  <c:v>13.966786486738519</c:v>
                </c:pt>
                <c:pt idx="36">
                  <c:v>14.090038647400254</c:v>
                </c:pt>
                <c:pt idx="37">
                  <c:v>14.214568287056528</c:v>
                </c:pt>
                <c:pt idx="38">
                  <c:v>14.340372781642021</c:v>
                </c:pt>
                <c:pt idx="39">
                  <c:v>14.467449352425497</c:v>
                </c:pt>
                <c:pt idx="40">
                  <c:v>14.595795068714722</c:v>
                </c:pt>
                <c:pt idx="41">
                  <c:v>14.725406850357379</c:v>
                </c:pt>
                <c:pt idx="42">
                  <c:v>14.85628147001211</c:v>
                </c:pt>
                <c:pt idx="43">
                  <c:v>14.98841555516197</c:v>
                </c:pt>
                <c:pt idx="44">
                  <c:v>15.121805589842324</c:v>
                </c:pt>
                <c:pt idx="45">
                  <c:v>15.25644791605459</c:v>
                </c:pt>
                <c:pt idx="46">
                  <c:v>15.392338734836152</c:v>
                </c:pt>
                <c:pt idx="47">
                  <c:v>15.529474106956886</c:v>
                </c:pt>
                <c:pt idx="48">
                  <c:v>15.667849953212475</c:v>
                </c:pt>
                <c:pt idx="49">
                  <c:v>15.80746205428461</c:v>
                </c:pt>
                <c:pt idx="50">
                  <c:v>15.948306050139131</c:v>
                </c:pt>
                <c:pt idx="51">
                  <c:v>16.090377438933572</c:v>
                </c:pt>
                <c:pt idx="52">
                  <c:v>16.233671575406753</c:v>
                </c:pt>
                <c:pt idx="53">
                  <c:v>16.378183668725331</c:v>
                </c:pt>
                <c:pt idx="54">
                  <c:v>16.523908779763989</c:v>
                </c:pt>
                <c:pt idx="55">
                  <c:v>16.670841817798383</c:v>
                </c:pt>
                <c:pt idx="56">
                  <c:v>16.818977536594453</c:v>
                </c:pt>
                <c:pt idx="57">
                  <c:v>16.96831052988037</c:v>
                </c:pt>
                <c:pt idx="58">
                  <c:v>17.118835226193184</c:v>
                </c:pt>
                <c:pt idx="59">
                  <c:v>17.27054588309695</c:v>
                </c:pt>
                <c:pt idx="60">
                  <c:v>17.423436580775526</c:v>
                </c:pt>
                <c:pt idx="61">
                  <c:v>17.577501215009892</c:v>
                </c:pt>
                <c:pt idx="62">
                  <c:v>17.732733489557766</c:v>
                </c:pt>
                <c:pt idx="63">
                  <c:v>17.889126907960836</c:v>
                </c:pt>
                <c:pt idx="64">
                  <c:v>18.046674764814473</c:v>
                </c:pt>
                <c:pt idx="65">
                  <c:v>18.205370136543713</c:v>
                </c:pt>
                <c:pt idx="66">
                  <c:v>18.365205871739597</c:v>
                </c:pt>
                <c:pt idx="67">
                  <c:v>18.526174581119488</c:v>
                </c:pt>
                <c:pt idx="68">
                  <c:v>18.688268627186268</c:v>
                </c:pt>
                <c:pt idx="69">
                  <c:v>18.851480113671123</c:v>
                </c:pt>
                <c:pt idx="70">
                  <c:v>19.015800874855149</c:v>
                </c:pt>
                <c:pt idx="71">
                  <c:v>19.181222464874889</c:v>
                </c:pt>
                <c:pt idx="72">
                  <c:v>19.347736147126312</c:v>
                </c:pt>
                <c:pt idx="73">
                  <c:v>19.51533288389016</c:v>
                </c:pt>
                <c:pt idx="74">
                  <c:v>19.684003326308975</c:v>
                </c:pt>
                <c:pt idx="75">
                  <c:v>19.853737804852173</c:v>
                </c:pt>
                <c:pt idx="76">
                  <c:v>20.024526320410043</c:v>
                </c:pt>
                <c:pt idx="77">
                  <c:v>20.196358536160282</c:v>
                </c:pt>
                <c:pt idx="78">
                  <c:v>20.36922377035113</c:v>
                </c:pt>
                <c:pt idx="79">
                  <c:v>20.543110990144015</c:v>
                </c:pt>
                <c:pt idx="80">
                  <c:v>20.718008806654016</c:v>
                </c:pt>
                <c:pt idx="81">
                  <c:v>20.893905471321766</c:v>
                </c:pt>
                <c:pt idx="82">
                  <c:v>21.070788873739549</c:v>
                </c:pt>
                <c:pt idx="83">
                  <c:v>21.248646541045503</c:v>
                </c:pt>
                <c:pt idx="84">
                  <c:v>21.427465638985179</c:v>
                </c:pt>
                <c:pt idx="85">
                  <c:v>21.607232974724472</c:v>
                </c:pt>
                <c:pt idx="86">
                  <c:v>21.787935001480928</c:v>
                </c:pt>
                <c:pt idx="87">
                  <c:v>21.969557825020765</c:v>
                </c:pt>
                <c:pt idx="88">
                  <c:v>22.152087212049274</c:v>
                </c:pt>
                <c:pt idx="89">
                  <c:v>22.335508600499942</c:v>
                </c:pt>
                <c:pt idx="90">
                  <c:v>22.519807111706754</c:v>
                </c:pt>
              </c:numCache>
            </c:numRef>
          </c:val>
          <c:smooth val="0"/>
          <c:extLst xmlns:c16r2="http://schemas.microsoft.com/office/drawing/2015/06/chart">
            <c:ext xmlns:c16="http://schemas.microsoft.com/office/drawing/2014/chart" uri="{C3380CC4-5D6E-409C-BE32-E72D297353CC}">
              <c16:uniqueId val="{00000003-4553-41C1-A190-5D6264E86EB4}"/>
            </c:ext>
          </c:extLst>
        </c:ser>
        <c:ser>
          <c:idx val="4"/>
          <c:order val="4"/>
          <c:tx>
            <c:v>BEL vs elevation (5.8 GHz) 70% TRAD 30% THERM</c:v>
          </c:tx>
          <c:spPr>
            <a:ln w="28575" cap="rnd">
              <a:solidFill>
                <a:schemeClr val="accent5"/>
              </a:solidFill>
              <a:round/>
            </a:ln>
            <a:effectLst/>
          </c:spPr>
          <c:marker>
            <c:symbol val="none"/>
          </c:marker>
          <c:val>
            <c:numRef>
              <c:f>BEL!$X$19:$X$109</c:f>
              <c:numCache>
                <c:formatCode>General</c:formatCode>
                <c:ptCount val="91"/>
                <c:pt idx="0">
                  <c:v>12.271945291905407</c:v>
                </c:pt>
                <c:pt idx="1">
                  <c:v>12.354391448253718</c:v>
                </c:pt>
                <c:pt idx="2">
                  <c:v>12.437853120394557</c:v>
                </c:pt>
                <c:pt idx="3">
                  <c:v>12.522332242197052</c:v>
                </c:pt>
                <c:pt idx="4">
                  <c:v>12.607830628171774</c:v>
                </c:pt>
                <c:pt idx="5">
                  <c:v>12.694349975115527</c:v>
                </c:pt>
                <c:pt idx="6">
                  <c:v>12.781891863844525</c:v>
                </c:pt>
                <c:pt idx="7">
                  <c:v>12.870457761015812</c:v>
                </c:pt>
                <c:pt idx="8">
                  <c:v>12.960049021036435</c:v>
                </c:pt>
                <c:pt idx="9">
                  <c:v>13.050666888059254</c:v>
                </c:pt>
                <c:pt idx="10">
                  <c:v>13.142312498065461</c:v>
                </c:pt>
                <c:pt idx="11">
                  <c:v>13.234986881032134</c:v>
                </c:pt>
                <c:pt idx="12">
                  <c:v>13.328690963184485</c:v>
                </c:pt>
                <c:pt idx="13">
                  <c:v>13.423425569331522</c:v>
                </c:pt>
                <c:pt idx="14">
                  <c:v>13.519191425283703</c:v>
                </c:pt>
                <c:pt idx="15">
                  <c:v>13.615989160351443</c:v>
                </c:pt>
                <c:pt idx="16">
                  <c:v>13.713819309922759</c:v>
                </c:pt>
                <c:pt idx="17">
                  <c:v>13.812682318118163</c:v>
                </c:pt>
                <c:pt idx="18">
                  <c:v>13.912578540520835</c:v>
                </c:pt>
                <c:pt idx="19">
                  <c:v>14.013508246979773</c:v>
                </c:pt>
                <c:pt idx="20">
                  <c:v>14.115471624483327</c:v>
                </c:pt>
                <c:pt idx="21">
                  <c:v>14.218468780100039</c:v>
                </c:pt>
                <c:pt idx="22">
                  <c:v>14.322499743983899</c:v>
                </c:pt>
                <c:pt idx="23">
                  <c:v>14.427564472439995</c:v>
                </c:pt>
                <c:pt idx="24">
                  <c:v>14.533662851046817</c:v>
                </c:pt>
                <c:pt idx="25">
                  <c:v>14.640794697830657</c:v>
                </c:pt>
                <c:pt idx="26">
                  <c:v>14.748959766486955</c:v>
                </c:pt>
                <c:pt idx="27">
                  <c:v>14.858157749643556</c:v>
                </c:pt>
                <c:pt idx="28">
                  <c:v>14.968388282159426</c:v>
                </c:pt>
                <c:pt idx="29">
                  <c:v>15.07965094445229</c:v>
                </c:pt>
                <c:pt idx="30">
                  <c:v>15.191945265848108</c:v>
                </c:pt>
                <c:pt idx="31">
                  <c:v>15.305270727944079</c:v>
                </c:pt>
                <c:pt idx="32">
                  <c:v>15.419626767976659</c:v>
                </c:pt>
                <c:pt idx="33">
                  <c:v>15.535012782184994</c:v>
                </c:pt>
                <c:pt idx="34">
                  <c:v>15.651428129159296</c:v>
                </c:pt>
                <c:pt idx="35">
                  <c:v>15.768872133162866</c:v>
                </c:pt>
                <c:pt idx="36">
                  <c:v>15.88734408741592</c:v>
                </c:pt>
                <c:pt idx="37">
                  <c:v>16.006843257327116</c:v>
                </c:pt>
                <c:pt idx="38">
                  <c:v>16.127368883659429</c:v>
                </c:pt>
                <c:pt idx="39">
                  <c:v>16.248920185614367</c:v>
                </c:pt>
                <c:pt idx="40">
                  <c:v>16.371496363818132</c:v>
                </c:pt>
                <c:pt idx="41">
                  <c:v>16.495096603192128</c:v>
                </c:pt>
                <c:pt idx="42">
                  <c:v>16.619720075688665</c:v>
                </c:pt>
                <c:pt idx="43">
                  <c:v>16.745365942871846</c:v>
                </c:pt>
                <c:pt idx="44">
                  <c:v>16.872033358322113</c:v>
                </c:pt>
                <c:pt idx="45">
                  <c:v>16.999721469841695</c:v>
                </c:pt>
                <c:pt idx="46">
                  <c:v>17.12842942143714</c:v>
                </c:pt>
                <c:pt idx="47">
                  <c:v>17.258156355053458</c:v>
                </c:pt>
                <c:pt idx="48">
                  <c:v>17.388901412033903</c:v>
                </c:pt>
                <c:pt idx="49">
                  <c:v>17.520663734277306</c:v>
                </c:pt>
                <c:pt idx="50">
                  <c:v>17.653442465064963</c:v>
                </c:pt>
                <c:pt idx="51">
                  <c:v>17.787236749527093</c:v>
                </c:pt>
                <c:pt idx="52">
                  <c:v>17.922045734718818</c:v>
                </c:pt>
                <c:pt idx="53">
                  <c:v>18.057868569274742</c:v>
                </c:pt>
                <c:pt idx="54">
                  <c:v>18.194704402610821</c:v>
                </c:pt>
                <c:pt idx="55">
                  <c:v>18.332552383641708</c:v>
                </c:pt>
                <c:pt idx="56">
                  <c:v>18.471411658982902</c:v>
                </c:pt>
                <c:pt idx="57">
                  <c:v>18.611281370606157</c:v>
                </c:pt>
                <c:pt idx="58">
                  <c:v>18.752160652918729</c:v>
                </c:pt>
                <c:pt idx="59">
                  <c:v>18.894048629237119</c:v>
                </c:pt>
                <c:pt idx="60">
                  <c:v>19.03694440762898</c:v>
                </c:pt>
                <c:pt idx="61">
                  <c:v>19.180847076097816</c:v>
                </c:pt>
                <c:pt idx="62">
                  <c:v>19.325755697089264</c:v>
                </c:pt>
                <c:pt idx="63">
                  <c:v>19.471669301299677</c:v>
                </c:pt>
                <c:pt idx="64">
                  <c:v>19.618586880773297</c:v>
                </c:pt>
                <c:pt idx="65">
                  <c:v>19.766507381277705</c:v>
                </c:pt>
                <c:pt idx="66">
                  <c:v>19.915429693953214</c:v>
                </c:pt>
                <c:pt idx="67">
                  <c:v>20.065352646237862</c:v>
                </c:pt>
                <c:pt idx="68">
                  <c:v>20.216274992076077</c:v>
                </c:pt>
                <c:pt idx="69">
                  <c:v>20.36819540142616</c:v>
                </c:pt>
                <c:pt idx="70">
                  <c:v>20.521112449090218</c:v>
                </c:pt>
                <c:pt idx="71">
                  <c:v>20.675024602897572</c:v>
                </c:pt>
                <c:pt idx="72">
                  <c:v>20.829930211281926</c:v>
                </c:pt>
                <c:pt idx="73">
                  <c:v>20.985827490301546</c:v>
                </c:pt>
                <c:pt idx="74">
                  <c:v>21.142714510160339</c:v>
                </c:pt>
                <c:pt idx="75">
                  <c:v>21.300589181297475</c:v>
                </c:pt>
                <c:pt idx="76">
                  <c:v>21.459449240121767</c:v>
                </c:pt>
                <c:pt idx="77">
                  <c:v>21.619292234475658</c:v>
                </c:pt>
                <c:pt idx="78">
                  <c:v>21.780115508921917</c:v>
                </c:pt>
                <c:pt idx="79">
                  <c:v>21.941916189953279</c:v>
                </c:pt>
                <c:pt idx="80">
                  <c:v>22.104691171231842</c:v>
                </c:pt>
                <c:pt idx="81">
                  <c:v>22.268437098970196</c:v>
                </c:pt>
                <c:pt idx="82">
                  <c:v>22.433150357570042</c:v>
                </c:pt>
                <c:pt idx="83">
                  <c:v>22.598827055636981</c:v>
                </c:pt>
                <c:pt idx="84">
                  <c:v>22.765463012490731</c:v>
                </c:pt>
                <c:pt idx="85">
                  <c:v>22.933053745289428</c:v>
                </c:pt>
                <c:pt idx="86">
                  <c:v>23.101594456883902</c:v>
                </c:pt>
                <c:pt idx="87">
                  <c:v>23.271080024514333</c:v>
                </c:pt>
                <c:pt idx="88">
                  <c:v>23.441504989454756</c:v>
                </c:pt>
                <c:pt idx="89">
                  <c:v>23.612863547704571</c:v>
                </c:pt>
                <c:pt idx="90">
                  <c:v>23.78514954181632</c:v>
                </c:pt>
              </c:numCache>
            </c:numRef>
          </c:val>
          <c:smooth val="0"/>
          <c:extLst xmlns:c16r2="http://schemas.microsoft.com/office/drawing/2015/06/chart">
            <c:ext xmlns:c16="http://schemas.microsoft.com/office/drawing/2014/chart" uri="{C3380CC4-5D6E-409C-BE32-E72D297353CC}">
              <c16:uniqueId val="{00000004-4553-41C1-A190-5D6264E86EB4}"/>
            </c:ext>
          </c:extLst>
        </c:ser>
        <c:ser>
          <c:idx val="5"/>
          <c:order val="5"/>
          <c:tx>
            <c:v>BEL vs elevation (2.4 GHz) 70% TRAD 30% THERM</c:v>
          </c:tx>
          <c:spPr>
            <a:ln w="28575" cap="rnd">
              <a:solidFill>
                <a:schemeClr val="accent6"/>
              </a:solidFill>
              <a:round/>
            </a:ln>
            <a:effectLst/>
          </c:spPr>
          <c:marker>
            <c:symbol val="none"/>
          </c:marker>
          <c:val>
            <c:numRef>
              <c:f>BEL!$W$19:$W$109</c:f>
              <c:numCache>
                <c:formatCode>General</c:formatCode>
                <c:ptCount val="91"/>
                <c:pt idx="0">
                  <c:v>11.800154212558645</c:v>
                </c:pt>
                <c:pt idx="1">
                  <c:v>11.875942523570636</c:v>
                </c:pt>
                <c:pt idx="2">
                  <c:v>11.952924414518545</c:v>
                </c:pt>
                <c:pt idx="3">
                  <c:v>12.031103891203855</c:v>
                </c:pt>
                <c:pt idx="4">
                  <c:v>12.110484711023606</c:v>
                </c:pt>
                <c:pt idx="5">
                  <c:v>12.191070382903117</c:v>
                </c:pt>
                <c:pt idx="6">
                  <c:v>12.272864167304217</c:v>
                </c:pt>
                <c:pt idx="7">
                  <c:v>12.355869076294109</c:v>
                </c:pt>
                <c:pt idx="8">
                  <c:v>12.440087873658756</c:v>
                </c:pt>
                <c:pt idx="9">
                  <c:v>12.52552307504385</c:v>
                </c:pt>
                <c:pt idx="10">
                  <c:v>12.612176948105041</c:v>
                </c:pt>
                <c:pt idx="11">
                  <c:v>12.700051512648285</c:v>
                </c:pt>
                <c:pt idx="12">
                  <c:v>12.789148540739767</c:v>
                </c:pt>
                <c:pt idx="13">
                  <c:v>12.879469556763709</c:v>
                </c:pt>
                <c:pt idx="14">
                  <c:v>12.971015837405025</c:v>
                </c:pt>
                <c:pt idx="15">
                  <c:v>13.063788411532917</c:v>
                </c:pt>
                <c:pt idx="16">
                  <c:v>13.157788059959399</c:v>
                </c:pt>
                <c:pt idx="17">
                  <c:v>13.253015315046339</c:v>
                </c:pt>
                <c:pt idx="18">
                  <c:v>13.349470460132428</c:v>
                </c:pt>
                <c:pt idx="19">
                  <c:v>13.447153528750578</c:v>
                </c:pt>
                <c:pt idx="20">
                  <c:v>13.546064303604773</c:v>
                </c:pt>
                <c:pt idx="21">
                  <c:v>13.646202315273809</c:v>
                </c:pt>
                <c:pt idx="22">
                  <c:v>13.7475668406083</c:v>
                </c:pt>
                <c:pt idx="23">
                  <c:v>13.850156900785526</c:v>
                </c:pt>
                <c:pt idx="24">
                  <c:v>13.953971258986096</c:v>
                </c:pt>
                <c:pt idx="25">
                  <c:v>14.059008417653992</c:v>
                </c:pt>
                <c:pt idx="26">
                  <c:v>14.165266615301764</c:v>
                </c:pt>
                <c:pt idx="27">
                  <c:v>14.272743822820143</c:v>
                </c:pt>
                <c:pt idx="28">
                  <c:v>14.381669516267461</c:v>
                </c:pt>
                <c:pt idx="29">
                  <c:v>14.491858403206326</c:v>
                </c:pt>
                <c:pt idx="30">
                  <c:v>14.603285211634256</c:v>
                </c:pt>
                <c:pt idx="31">
                  <c:v>14.715949001438943</c:v>
                </c:pt>
                <c:pt idx="32">
                  <c:v>14.829848707550761</c:v>
                </c:pt>
                <c:pt idx="33">
                  <c:v>14.944983144322988</c:v>
                </c:pt>
                <c:pt idx="34">
                  <c:v>15.061351009809464</c:v>
                </c:pt>
                <c:pt idx="35">
                  <c:v>15.178950889918408</c:v>
                </c:pt>
                <c:pt idx="36">
                  <c:v>15.297781262420125</c:v>
                </c:pt>
                <c:pt idx="37">
                  <c:v>15.417840500785116</c:v>
                </c:pt>
                <c:pt idx="38">
                  <c:v>15.539126877828661</c:v>
                </c:pt>
                <c:pt idx="39">
                  <c:v>15.661638569136496</c:v>
                </c:pt>
                <c:pt idx="40">
                  <c:v>15.785373656245573</c:v>
                </c:pt>
                <c:pt idx="41">
                  <c:v>15.910330129552605</c:v>
                </c:pt>
                <c:pt idx="42">
                  <c:v>16.036505890922903</c:v>
                </c:pt>
                <c:pt idx="43">
                  <c:v>16.163898755970401</c:v>
                </c:pt>
                <c:pt idx="44">
                  <c:v>16.292506455979463</c:v>
                </c:pt>
                <c:pt idx="45">
                  <c:v>16.422326639438722</c:v>
                </c:pt>
                <c:pt idx="46">
                  <c:v>16.55335687315603</c:v>
                </c:pt>
                <c:pt idx="47">
                  <c:v>16.685594642923892</c:v>
                </c:pt>
                <c:pt idx="48">
                  <c:v>16.819037353704381</c:v>
                </c:pt>
                <c:pt idx="49">
                  <c:v>16.953682329302552</c:v>
                </c:pt>
                <c:pt idx="50">
                  <c:v>17.08952681149804</c:v>
                </c:pt>
                <c:pt idx="51">
                  <c:v>17.22656795860502</c:v>
                </c:pt>
                <c:pt idx="52">
                  <c:v>17.36480284343147</c:v>
                </c:pt>
                <c:pt idx="53">
                  <c:v>17.504228450610874</c:v>
                </c:pt>
                <c:pt idx="54">
                  <c:v>17.644841673280673</c:v>
                </c:pt>
                <c:pt idx="55">
                  <c:v>17.786639309084102</c:v>
                </c:pt>
                <c:pt idx="56">
                  <c:v>17.929618055475739</c:v>
                </c:pt>
                <c:pt idx="57">
                  <c:v>18.073774504313448</c:v>
                </c:pt>
                <c:pt idx="58">
                  <c:v>18.219105135724234</c:v>
                </c:pt>
                <c:pt idx="59">
                  <c:v>18.365606311235979</c:v>
                </c:pt>
                <c:pt idx="60">
                  <c:v>18.51327426617204</c:v>
                </c:pt>
                <c:pt idx="61">
                  <c:v>18.662105101312186</c:v>
                </c:pt>
                <c:pt idx="62">
                  <c:v>18.812094773829823</c:v>
                </c:pt>
                <c:pt idx="63">
                  <c:v>18.963239087522425</c:v>
                </c:pt>
                <c:pt idx="64">
                  <c:v>19.115533682360613</c:v>
                </c:pt>
                <c:pt idx="65">
                  <c:v>19.268974023389465</c:v>
                </c:pt>
                <c:pt idx="66">
                  <c:v>19.423555389024862</c:v>
                </c:pt>
                <c:pt idx="67">
                  <c:v>19.579272858796834</c:v>
                </c:pt>
                <c:pt idx="68">
                  <c:v>19.736121300602221</c:v>
                </c:pt>
                <c:pt idx="69">
                  <c:v>19.894095357538472</c:v>
                </c:pt>
                <c:pt idx="70">
                  <c:v>20.053189434400743</c:v>
                </c:pt>
                <c:pt idx="71">
                  <c:v>20.21339768393419</c:v>
                </c:pt>
                <c:pt idx="72">
                  <c:v>20.374713992943295</c:v>
                </c:pt>
                <c:pt idx="73">
                  <c:v>20.537131968369039</c:v>
                </c:pt>
                <c:pt idx="74">
                  <c:v>20.700644923453197</c:v>
                </c:pt>
                <c:pt idx="75">
                  <c:v>20.865245864116698</c:v>
                </c:pt>
                <c:pt idx="76">
                  <c:v>21.030927475685406</c:v>
                </c:pt>
                <c:pt idx="77">
                  <c:v>21.197682110101873</c:v>
                </c:pt>
                <c:pt idx="78">
                  <c:v>21.365501773765043</c:v>
                </c:pt>
                <c:pt idx="79">
                  <c:v>21.534378116142218</c:v>
                </c:pt>
                <c:pt idx="80">
                  <c:v>21.704302419296823</c:v>
                </c:pt>
                <c:pt idx="81">
                  <c:v>21.875265588475209</c:v>
                </c:pt>
                <c:pt idx="82">
                  <c:v>22.047258143889671</c:v>
                </c:pt>
                <c:pt idx="83">
                  <c:v>22.220270213830933</c:v>
                </c:pt>
                <c:pt idx="84">
                  <c:v>22.394291529233957</c:v>
                </c:pt>
                <c:pt idx="85">
                  <c:v>22.569311419811267</c:v>
                </c:pt>
                <c:pt idx="86">
                  <c:v>22.745318811856016</c:v>
                </c:pt>
                <c:pt idx="87">
                  <c:v>22.922302227802867</c:v>
                </c:pt>
                <c:pt idx="88">
                  <c:v>23.100249787619841</c:v>
                </c:pt>
                <c:pt idx="89">
                  <c:v>23.279149212086661</c:v>
                </c:pt>
                <c:pt idx="90">
                  <c:v>23.458987827997987</c:v>
                </c:pt>
              </c:numCache>
            </c:numRef>
          </c:val>
          <c:smooth val="0"/>
          <c:extLst xmlns:c16r2="http://schemas.microsoft.com/office/drawing/2015/06/chart">
            <c:ext xmlns:c16="http://schemas.microsoft.com/office/drawing/2014/chart" uri="{C3380CC4-5D6E-409C-BE32-E72D297353CC}">
              <c16:uniqueId val="{00000005-4553-41C1-A190-5D6264E86EB4}"/>
            </c:ext>
          </c:extLst>
        </c:ser>
        <c:dLbls>
          <c:showLegendKey val="0"/>
          <c:showVal val="0"/>
          <c:showCatName val="0"/>
          <c:showSerName val="0"/>
          <c:showPercent val="0"/>
          <c:showBubbleSize val="0"/>
        </c:dLbls>
        <c:smooth val="0"/>
        <c:axId val="426626920"/>
        <c:axId val="425948096"/>
      </c:lineChart>
      <c:catAx>
        <c:axId val="426626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Elevation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948096"/>
        <c:crosses val="autoZero"/>
        <c:auto val="1"/>
        <c:lblAlgn val="ctr"/>
        <c:lblOffset val="100"/>
        <c:tickLblSkip val="5"/>
        <c:tickMarkSkip val="5"/>
        <c:noMultiLvlLbl val="0"/>
      </c:catAx>
      <c:valAx>
        <c:axId val="425948096"/>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Attenutaion (dB)</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62692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769324-4E85-47EE-8ABD-F083757D6863}">
  <ds:schemaRefs>
    <ds:schemaRef ds:uri="http://schemas.microsoft.com/office/infopath/2007/PartnerControls"/>
    <ds:schemaRef ds:uri="http://purl.org/dc/dcmitype/"/>
    <ds:schemaRef ds:uri="4c6a61cb-1973-4fc6-92ae-f4d7a4471404"/>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4035B8F-893E-4A16-9817-82F8EB89A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1EF42-4F62-4B51-A976-D250B852FF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12</TotalTime>
  <Pages>10</Pages>
  <Words>2401</Words>
  <Characters>12525</Characters>
  <Application>Microsoft Office Word</Application>
  <DocSecurity>0</DocSecurity>
  <Lines>104</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14897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keywords>CTPClassification=CTP_PUBLIC:VisualMarkings=</cp:keywords>
  <cp:lastModifiedBy>Fernandez Jimenez, Virginia</cp:lastModifiedBy>
  <cp:revision>5</cp:revision>
  <cp:lastPrinted>2017-11-15T07:07:00Z</cp:lastPrinted>
  <dcterms:created xsi:type="dcterms:W3CDTF">2017-11-20T15:42:00Z</dcterms:created>
  <dcterms:modified xsi:type="dcterms:W3CDTF">2017-11-20T15:54:00Z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TitusGUID">
    <vt:lpwstr>9f067aeb-675a-4496-993f-ee5dbf39e114</vt:lpwstr>
  </property>
  <property fmtid="{D5CDD505-2E9C-101B-9397-08002B2CF9AE}" pid="7" name="CTP_TimeStamp">
    <vt:lpwstr>2017-11-14 19:15:11Z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CTP_PUBLIC</vt:lpwstr>
  </property>
</Properties>
</file>