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587A4E" w:rsidRPr="003B1988" w14:paraId="281129B8" w14:textId="77777777" w:rsidTr="00F146F8">
        <w:trPr>
          <w:cantSplit/>
        </w:trPr>
        <w:tc>
          <w:tcPr>
            <w:tcW w:w="6911" w:type="dxa"/>
          </w:tcPr>
          <w:p w14:paraId="1ECAAAFE" w14:textId="77777777" w:rsidR="00587A4E" w:rsidRPr="003B1988" w:rsidRDefault="00587A4E" w:rsidP="00FB4FE8">
            <w:pPr>
              <w:spacing w:before="400" w:after="48"/>
              <w:rPr>
                <w:rFonts w:ascii="Verdana" w:hAnsi="Verdana"/>
                <w:b/>
                <w:bCs/>
                <w:sz w:val="20"/>
              </w:rPr>
            </w:pPr>
            <w:r w:rsidRPr="003B1988">
              <w:rPr>
                <w:rFonts w:ascii="Verdana" w:hAnsi="Verdana"/>
                <w:b/>
                <w:bCs/>
                <w:sz w:val="20"/>
              </w:rPr>
              <w:t>Conférence mondiale des radiocommunications (CMR-19)</w:t>
            </w:r>
            <w:r w:rsidRPr="003B1988">
              <w:rPr>
                <w:rFonts w:ascii="Verdana" w:hAnsi="Verdana"/>
                <w:b/>
                <w:bCs/>
                <w:sz w:val="20"/>
              </w:rPr>
              <w:br/>
            </w:r>
            <w:r w:rsidRPr="003B1988">
              <w:rPr>
                <w:rFonts w:ascii="Verdana" w:hAnsi="Verdana"/>
                <w:b/>
                <w:bCs/>
                <w:sz w:val="18"/>
                <w:szCs w:val="18"/>
              </w:rPr>
              <w:t xml:space="preserve">Charm el-Cheikh, </w:t>
            </w:r>
            <w:r w:rsidR="00134655" w:rsidRPr="003B1988">
              <w:rPr>
                <w:rFonts w:ascii="Verdana" w:hAnsi="Verdana"/>
                <w:b/>
                <w:bCs/>
                <w:sz w:val="18"/>
                <w:szCs w:val="18"/>
              </w:rPr>
              <w:t>É</w:t>
            </w:r>
            <w:r w:rsidRPr="003B1988">
              <w:rPr>
                <w:rFonts w:ascii="Verdana" w:hAnsi="Verdana"/>
                <w:b/>
                <w:bCs/>
                <w:sz w:val="18"/>
                <w:szCs w:val="18"/>
              </w:rPr>
              <w:t xml:space="preserve">gypte, 28 octobre </w:t>
            </w:r>
            <w:r w:rsidR="009765A8" w:rsidRPr="003B1988">
              <w:rPr>
                <w:rFonts w:ascii="Verdana" w:hAnsi="Verdana"/>
                <w:b/>
                <w:bCs/>
                <w:sz w:val="18"/>
                <w:szCs w:val="18"/>
              </w:rPr>
              <w:t>–</w:t>
            </w:r>
            <w:r w:rsidRPr="003B1988">
              <w:rPr>
                <w:rFonts w:ascii="Verdana" w:hAnsi="Verdana"/>
                <w:b/>
                <w:bCs/>
                <w:sz w:val="18"/>
                <w:szCs w:val="18"/>
              </w:rPr>
              <w:t xml:space="preserve"> 22 novembre 2019</w:t>
            </w:r>
          </w:p>
        </w:tc>
        <w:tc>
          <w:tcPr>
            <w:tcW w:w="3120" w:type="dxa"/>
          </w:tcPr>
          <w:p w14:paraId="600E8500" w14:textId="77777777" w:rsidR="00587A4E" w:rsidRPr="003B1988" w:rsidRDefault="00587A4E" w:rsidP="00FB4FE8">
            <w:pPr>
              <w:spacing w:before="0"/>
              <w:jc w:val="right"/>
            </w:pPr>
            <w:bookmarkStart w:id="0" w:name="ditulogo"/>
            <w:bookmarkEnd w:id="0"/>
            <w:r w:rsidRPr="003B1988">
              <w:rPr>
                <w:rFonts w:ascii="Verdana" w:hAnsi="Verdana"/>
                <w:b/>
                <w:bCs/>
                <w:noProof/>
                <w:lang w:eastAsia="en-GB"/>
              </w:rPr>
              <w:drawing>
                <wp:inline distT="0" distB="0" distL="0" distR="0" wp14:anchorId="4DB536B1" wp14:editId="3BFFFA78">
                  <wp:extent cx="1781175" cy="695325"/>
                  <wp:effectExtent l="0" t="0" r="9525" b="9525"/>
                  <wp:docPr id="3" name="Picture 3" descr="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695325"/>
                          </a:xfrm>
                          <a:prstGeom prst="rect">
                            <a:avLst/>
                          </a:prstGeom>
                          <a:noFill/>
                          <a:ln>
                            <a:noFill/>
                          </a:ln>
                        </pic:spPr>
                      </pic:pic>
                    </a:graphicData>
                  </a:graphic>
                </wp:inline>
              </w:drawing>
            </w:r>
          </w:p>
        </w:tc>
      </w:tr>
      <w:tr w:rsidR="00587A4E" w:rsidRPr="003B1988" w14:paraId="39B756C2" w14:textId="77777777" w:rsidTr="00F146F8">
        <w:trPr>
          <w:cantSplit/>
        </w:trPr>
        <w:tc>
          <w:tcPr>
            <w:tcW w:w="6911" w:type="dxa"/>
            <w:tcBorders>
              <w:bottom w:val="single" w:sz="12" w:space="0" w:color="auto"/>
            </w:tcBorders>
          </w:tcPr>
          <w:p w14:paraId="357A2DB8" w14:textId="77777777" w:rsidR="00587A4E" w:rsidRPr="003B1988" w:rsidRDefault="00587A4E" w:rsidP="00FB4FE8">
            <w:pPr>
              <w:spacing w:before="0" w:after="48"/>
              <w:rPr>
                <w:b/>
                <w:smallCaps/>
                <w:szCs w:val="24"/>
              </w:rPr>
            </w:pPr>
            <w:bookmarkStart w:id="1" w:name="dhead"/>
          </w:p>
        </w:tc>
        <w:tc>
          <w:tcPr>
            <w:tcW w:w="3120" w:type="dxa"/>
            <w:tcBorders>
              <w:bottom w:val="single" w:sz="12" w:space="0" w:color="auto"/>
            </w:tcBorders>
          </w:tcPr>
          <w:p w14:paraId="2B38B653" w14:textId="77777777" w:rsidR="00587A4E" w:rsidRPr="003B1988" w:rsidRDefault="00587A4E" w:rsidP="00FB4FE8">
            <w:pPr>
              <w:spacing w:before="0"/>
              <w:rPr>
                <w:rFonts w:ascii="Verdana" w:hAnsi="Verdana"/>
                <w:szCs w:val="24"/>
              </w:rPr>
            </w:pPr>
          </w:p>
        </w:tc>
      </w:tr>
      <w:tr w:rsidR="00587A4E" w:rsidRPr="003B1988" w14:paraId="67CAA4EC" w14:textId="77777777" w:rsidTr="00F146F8">
        <w:trPr>
          <w:cantSplit/>
        </w:trPr>
        <w:tc>
          <w:tcPr>
            <w:tcW w:w="6911" w:type="dxa"/>
            <w:tcBorders>
              <w:top w:val="single" w:sz="12" w:space="0" w:color="auto"/>
            </w:tcBorders>
          </w:tcPr>
          <w:p w14:paraId="49882AB1" w14:textId="77777777" w:rsidR="00587A4E" w:rsidRPr="003B1988" w:rsidRDefault="00587A4E" w:rsidP="00FB4FE8">
            <w:pPr>
              <w:spacing w:before="0" w:after="48"/>
              <w:rPr>
                <w:rFonts w:ascii="Verdana" w:hAnsi="Verdana"/>
                <w:b/>
                <w:smallCaps/>
                <w:sz w:val="20"/>
              </w:rPr>
            </w:pPr>
          </w:p>
        </w:tc>
        <w:tc>
          <w:tcPr>
            <w:tcW w:w="3120" w:type="dxa"/>
            <w:tcBorders>
              <w:top w:val="single" w:sz="12" w:space="0" w:color="auto"/>
            </w:tcBorders>
          </w:tcPr>
          <w:p w14:paraId="07DA9674" w14:textId="77777777" w:rsidR="00587A4E" w:rsidRPr="003B1988" w:rsidRDefault="00587A4E" w:rsidP="00FB4FE8">
            <w:pPr>
              <w:spacing w:before="0"/>
              <w:rPr>
                <w:rFonts w:ascii="Verdana" w:hAnsi="Verdana"/>
                <w:sz w:val="20"/>
              </w:rPr>
            </w:pPr>
          </w:p>
        </w:tc>
      </w:tr>
      <w:tr w:rsidR="00587A4E" w:rsidRPr="003B1988" w14:paraId="2D8BEC87" w14:textId="77777777" w:rsidTr="00F146F8">
        <w:trPr>
          <w:cantSplit/>
        </w:trPr>
        <w:tc>
          <w:tcPr>
            <w:tcW w:w="6911" w:type="dxa"/>
          </w:tcPr>
          <w:p w14:paraId="6425E832" w14:textId="47E395C9" w:rsidR="00587A4E" w:rsidRPr="003B1988" w:rsidRDefault="005013F2" w:rsidP="00FB4FE8">
            <w:pPr>
              <w:spacing w:before="0"/>
              <w:rPr>
                <w:rFonts w:ascii="Verdana" w:hAnsi="Verdana"/>
                <w:b/>
                <w:sz w:val="20"/>
              </w:rPr>
            </w:pPr>
            <w:r w:rsidRPr="003B1988">
              <w:rPr>
                <w:rFonts w:ascii="Verdana" w:hAnsi="Verdana"/>
                <w:b/>
                <w:sz w:val="20"/>
              </w:rPr>
              <w:t>SÉANCE PLÉNIÈRE</w:t>
            </w:r>
          </w:p>
        </w:tc>
        <w:tc>
          <w:tcPr>
            <w:tcW w:w="3120" w:type="dxa"/>
          </w:tcPr>
          <w:p w14:paraId="1D49A6AD" w14:textId="23FE61A0" w:rsidR="00587A4E" w:rsidRPr="003B1988" w:rsidRDefault="00D35B65" w:rsidP="00FB4FE8">
            <w:pPr>
              <w:spacing w:before="0"/>
              <w:rPr>
                <w:rFonts w:ascii="Verdana" w:hAnsi="Verdana"/>
                <w:sz w:val="20"/>
              </w:rPr>
            </w:pPr>
            <w:r w:rsidRPr="003B1988">
              <w:rPr>
                <w:rFonts w:ascii="Verdana" w:hAnsi="Verdana"/>
                <w:b/>
                <w:sz w:val="20"/>
              </w:rPr>
              <w:t xml:space="preserve">Révision </w:t>
            </w:r>
            <w:r w:rsidR="00AD5CBB" w:rsidRPr="003B1988">
              <w:rPr>
                <w:rFonts w:ascii="Verdana" w:hAnsi="Verdana"/>
                <w:b/>
                <w:sz w:val="20"/>
              </w:rPr>
              <w:t>3</w:t>
            </w:r>
            <w:r w:rsidRPr="003B1988">
              <w:rPr>
                <w:rFonts w:ascii="Verdana" w:hAnsi="Verdana"/>
                <w:b/>
                <w:sz w:val="20"/>
              </w:rPr>
              <w:t xml:space="preserve"> du</w:t>
            </w:r>
            <w:r w:rsidRPr="003B1988">
              <w:rPr>
                <w:rFonts w:ascii="Verdana" w:hAnsi="Verdana"/>
                <w:b/>
                <w:sz w:val="20"/>
              </w:rPr>
              <w:br/>
            </w:r>
            <w:r w:rsidR="00587A4E" w:rsidRPr="003B1988">
              <w:rPr>
                <w:rFonts w:ascii="Verdana" w:hAnsi="Verdana"/>
                <w:b/>
                <w:sz w:val="20"/>
              </w:rPr>
              <w:t xml:space="preserve">Document </w:t>
            </w:r>
            <w:r w:rsidR="005013F2" w:rsidRPr="003B1988">
              <w:rPr>
                <w:rFonts w:ascii="Verdana" w:hAnsi="Verdana"/>
                <w:b/>
                <w:sz w:val="20"/>
              </w:rPr>
              <w:t>16</w:t>
            </w:r>
            <w:r w:rsidR="00587A4E" w:rsidRPr="003B1988">
              <w:rPr>
                <w:rFonts w:ascii="Verdana" w:hAnsi="Verdana"/>
                <w:b/>
                <w:sz w:val="20"/>
              </w:rPr>
              <w:t>-F</w:t>
            </w:r>
          </w:p>
        </w:tc>
      </w:tr>
      <w:bookmarkEnd w:id="1"/>
      <w:tr w:rsidR="00587A4E" w:rsidRPr="003B1988" w14:paraId="0F5B366F" w14:textId="77777777" w:rsidTr="00F146F8">
        <w:trPr>
          <w:cantSplit/>
        </w:trPr>
        <w:tc>
          <w:tcPr>
            <w:tcW w:w="6911" w:type="dxa"/>
          </w:tcPr>
          <w:p w14:paraId="6BFDBAED" w14:textId="77777777" w:rsidR="00587A4E" w:rsidRPr="003B1988" w:rsidRDefault="00587A4E" w:rsidP="00FB4FE8">
            <w:pPr>
              <w:spacing w:before="0"/>
              <w:rPr>
                <w:rFonts w:ascii="Verdana" w:hAnsi="Verdana"/>
                <w:b/>
                <w:sz w:val="20"/>
              </w:rPr>
            </w:pPr>
          </w:p>
        </w:tc>
        <w:tc>
          <w:tcPr>
            <w:tcW w:w="3120" w:type="dxa"/>
          </w:tcPr>
          <w:p w14:paraId="7FF905AA" w14:textId="6C3030F1" w:rsidR="00587A4E" w:rsidRPr="003B1988" w:rsidRDefault="00AD5CBB" w:rsidP="00FB4FE8">
            <w:pPr>
              <w:spacing w:before="0"/>
              <w:rPr>
                <w:rFonts w:ascii="Verdana" w:hAnsi="Verdana"/>
                <w:b/>
                <w:sz w:val="20"/>
              </w:rPr>
            </w:pPr>
            <w:r w:rsidRPr="003B1988">
              <w:rPr>
                <w:rFonts w:ascii="Verdana" w:hAnsi="Verdana"/>
                <w:b/>
                <w:sz w:val="20"/>
              </w:rPr>
              <w:t>1</w:t>
            </w:r>
            <w:r w:rsidR="00E414B9">
              <w:rPr>
                <w:rFonts w:ascii="Verdana" w:hAnsi="Verdana"/>
                <w:b/>
                <w:sz w:val="20"/>
              </w:rPr>
              <w:t>8</w:t>
            </w:r>
            <w:r w:rsidR="00D35B65" w:rsidRPr="003B1988">
              <w:rPr>
                <w:rFonts w:ascii="Verdana" w:hAnsi="Verdana"/>
                <w:b/>
                <w:sz w:val="20"/>
              </w:rPr>
              <w:t xml:space="preserve"> </w:t>
            </w:r>
            <w:r w:rsidRPr="003B1988">
              <w:rPr>
                <w:rFonts w:ascii="Verdana" w:hAnsi="Verdana"/>
                <w:b/>
                <w:sz w:val="20"/>
              </w:rPr>
              <w:t>novembre</w:t>
            </w:r>
            <w:r w:rsidR="00587A4E" w:rsidRPr="003B1988">
              <w:rPr>
                <w:rFonts w:ascii="Verdana" w:hAnsi="Verdana"/>
                <w:b/>
                <w:sz w:val="20"/>
              </w:rPr>
              <w:t xml:space="preserve"> 201</w:t>
            </w:r>
            <w:r w:rsidR="009765A8" w:rsidRPr="003B1988">
              <w:rPr>
                <w:rFonts w:ascii="Verdana" w:hAnsi="Verdana"/>
                <w:b/>
                <w:sz w:val="20"/>
              </w:rPr>
              <w:t>9</w:t>
            </w:r>
          </w:p>
        </w:tc>
      </w:tr>
      <w:tr w:rsidR="00587A4E" w:rsidRPr="003B1988" w14:paraId="2CE074BD" w14:textId="77777777" w:rsidTr="00F146F8">
        <w:trPr>
          <w:cantSplit/>
        </w:trPr>
        <w:tc>
          <w:tcPr>
            <w:tcW w:w="6911" w:type="dxa"/>
          </w:tcPr>
          <w:p w14:paraId="3943F48D" w14:textId="77777777" w:rsidR="00587A4E" w:rsidRPr="003B1988" w:rsidRDefault="00587A4E" w:rsidP="00FB4FE8">
            <w:pPr>
              <w:spacing w:before="0" w:after="48"/>
              <w:rPr>
                <w:rFonts w:ascii="Verdana" w:hAnsi="Verdana"/>
                <w:b/>
                <w:smallCaps/>
                <w:sz w:val="20"/>
              </w:rPr>
            </w:pPr>
          </w:p>
        </w:tc>
        <w:tc>
          <w:tcPr>
            <w:tcW w:w="3120" w:type="dxa"/>
          </w:tcPr>
          <w:p w14:paraId="7F098FD9" w14:textId="77777777" w:rsidR="00587A4E" w:rsidRPr="003B1988" w:rsidRDefault="00587A4E" w:rsidP="00FB4FE8">
            <w:pPr>
              <w:spacing w:before="0"/>
              <w:rPr>
                <w:rFonts w:ascii="Verdana" w:hAnsi="Verdana"/>
                <w:b/>
                <w:sz w:val="20"/>
              </w:rPr>
            </w:pPr>
            <w:r w:rsidRPr="003B1988">
              <w:rPr>
                <w:rFonts w:ascii="Verdana" w:hAnsi="Verdana"/>
                <w:b/>
                <w:sz w:val="20"/>
              </w:rPr>
              <w:t>Original: anglais</w:t>
            </w:r>
          </w:p>
        </w:tc>
      </w:tr>
      <w:tr w:rsidR="00587A4E" w:rsidRPr="003B1988" w14:paraId="12511DA0" w14:textId="77777777" w:rsidTr="00F146F8">
        <w:trPr>
          <w:cantSplit/>
        </w:trPr>
        <w:tc>
          <w:tcPr>
            <w:tcW w:w="10031" w:type="dxa"/>
            <w:gridSpan w:val="2"/>
          </w:tcPr>
          <w:p w14:paraId="39EB48B5" w14:textId="77777777" w:rsidR="00587A4E" w:rsidRPr="003B1988" w:rsidRDefault="00587A4E" w:rsidP="00FB4FE8">
            <w:pPr>
              <w:spacing w:before="0"/>
              <w:rPr>
                <w:rFonts w:ascii="Verdana" w:hAnsi="Verdana"/>
                <w:b/>
                <w:sz w:val="20"/>
              </w:rPr>
            </w:pPr>
          </w:p>
        </w:tc>
      </w:tr>
      <w:tr w:rsidR="005013F2" w:rsidRPr="003B1988" w14:paraId="51293903" w14:textId="77777777" w:rsidTr="00F146F8">
        <w:trPr>
          <w:cantSplit/>
        </w:trPr>
        <w:tc>
          <w:tcPr>
            <w:tcW w:w="10031" w:type="dxa"/>
            <w:gridSpan w:val="2"/>
          </w:tcPr>
          <w:p w14:paraId="4CEA3CBF" w14:textId="15D0BEB2" w:rsidR="005013F2" w:rsidRPr="003B1988" w:rsidRDefault="005013F2" w:rsidP="00FB4FE8">
            <w:pPr>
              <w:pStyle w:val="Source"/>
            </w:pPr>
            <w:bookmarkStart w:id="2" w:name="dsource" w:colFirst="0" w:colLast="0"/>
            <w:r w:rsidRPr="003B1988">
              <w:t>Propositions européennes communes</w:t>
            </w:r>
            <w:bookmarkStart w:id="3" w:name="_GoBack"/>
            <w:bookmarkEnd w:id="3"/>
          </w:p>
        </w:tc>
      </w:tr>
      <w:tr w:rsidR="005013F2" w:rsidRPr="003B1988" w14:paraId="18C84D3D" w14:textId="77777777" w:rsidTr="00F146F8">
        <w:trPr>
          <w:cantSplit/>
        </w:trPr>
        <w:tc>
          <w:tcPr>
            <w:tcW w:w="10031" w:type="dxa"/>
            <w:gridSpan w:val="2"/>
          </w:tcPr>
          <w:p w14:paraId="357D08D3" w14:textId="31AE079F" w:rsidR="005013F2" w:rsidRPr="003B1988" w:rsidRDefault="005013F2" w:rsidP="00FB4FE8">
            <w:pPr>
              <w:pStyle w:val="Title1"/>
            </w:pPr>
            <w:bookmarkStart w:id="4" w:name="dtitle1" w:colFirst="0" w:colLast="0"/>
            <w:bookmarkEnd w:id="2"/>
            <w:r w:rsidRPr="003B1988">
              <w:t>PROPOSITIONS POUR LES TRAVAUX DE LA CONFéRENCE</w:t>
            </w:r>
          </w:p>
        </w:tc>
      </w:tr>
      <w:tr w:rsidR="005013F2" w:rsidRPr="003B1988" w14:paraId="720591CE" w14:textId="77777777" w:rsidTr="00F146F8">
        <w:trPr>
          <w:cantSplit/>
        </w:trPr>
        <w:tc>
          <w:tcPr>
            <w:tcW w:w="10031" w:type="dxa"/>
            <w:gridSpan w:val="2"/>
          </w:tcPr>
          <w:p w14:paraId="7DB709F2" w14:textId="77777777" w:rsidR="005013F2" w:rsidRPr="003B1988" w:rsidRDefault="005013F2" w:rsidP="00FB4FE8">
            <w:pPr>
              <w:pStyle w:val="Agendaitem"/>
              <w:rPr>
                <w:lang w:val="fr-FR"/>
              </w:rPr>
            </w:pPr>
            <w:bookmarkStart w:id="5" w:name="dtitle3" w:colFirst="0" w:colLast="0"/>
            <w:bookmarkEnd w:id="4"/>
          </w:p>
        </w:tc>
      </w:tr>
    </w:tbl>
    <w:bookmarkEnd w:id="5"/>
    <w:p w14:paraId="0FAFC693" w14:textId="5D82EF99" w:rsidR="005013F2" w:rsidRPr="003B1988" w:rsidRDefault="005013F2" w:rsidP="00FB4FE8">
      <w:pPr>
        <w:spacing w:before="480"/>
      </w:pPr>
      <w:r w:rsidRPr="003B1988">
        <w:t>La présente contribution contient les propositions européennes communes pour la CMR-19 qui ont été élaborées par le Groupe de préparation de la Conférence (CPG) de la Conférence européenne des administrations des postes et des télécommunications (CEPT)</w:t>
      </w:r>
      <w:r w:rsidRPr="003B1988">
        <w:rPr>
          <w:rStyle w:val="FootnoteReference"/>
        </w:rPr>
        <w:footnoteReference w:id="1"/>
      </w:r>
      <w:r w:rsidRPr="003B1988">
        <w:t>. Comme lors des conférences antérieures, le but de ces propositions est de répondre rapidement et efficacement aux nouveaux besoins de radiocommunication, en utilisant le plus rationnellement possible le spectre, en protégeant les services actuels et leur développement prévu et en permettant un accès équitable aux fréquences pour tous les pays et tous les systèmes.</w:t>
      </w:r>
    </w:p>
    <w:p w14:paraId="6561B829" w14:textId="534607FA" w:rsidR="005013F2" w:rsidRPr="003B1988" w:rsidRDefault="005013F2" w:rsidP="00FB4FE8">
      <w:r w:rsidRPr="003B1988">
        <w:t xml:space="preserve">Les Administrations </w:t>
      </w:r>
      <w:r w:rsidR="00BD6BBA" w:rsidRPr="003B1988">
        <w:t>des pays européens</w:t>
      </w:r>
      <w:r w:rsidRPr="003B1988">
        <w:t xml:space="preserve"> se réjouissent de la possibilité qu</w:t>
      </w:r>
      <w:r w:rsidR="00365409" w:rsidRPr="003B1988">
        <w:t>'</w:t>
      </w:r>
      <w:r w:rsidRPr="003B1988">
        <w:t>offre la CMR-19 de débattre de manière approfondie avec les autres Administrations membres de l</w:t>
      </w:r>
      <w:r w:rsidR="00365409" w:rsidRPr="003B1988">
        <w:t>'</w:t>
      </w:r>
      <w:r w:rsidRPr="003B1988">
        <w:t>UIT des questions inscrites à l</w:t>
      </w:r>
      <w:r w:rsidR="00365409" w:rsidRPr="003B1988">
        <w:t>'</w:t>
      </w:r>
      <w:r w:rsidRPr="003B1988">
        <w:t>ordre du jour de cette Conférence. Pour ce faire, des coordonnateurs ont été désignés pour chaque point de l</w:t>
      </w:r>
      <w:r w:rsidR="00365409" w:rsidRPr="003B1988">
        <w:t>'</w:t>
      </w:r>
      <w:r w:rsidRPr="003B1988">
        <w:t>ordre du jour et serviront d</w:t>
      </w:r>
      <w:r w:rsidR="00365409" w:rsidRPr="003B1988">
        <w:t>'</w:t>
      </w:r>
      <w:r w:rsidRPr="003B1988">
        <w:t>interlocuteur pour les autres administrations et ce afin de contribuer aux activités de la Conférence visant à prendre des décisions qui peuvent être appuyées par tous les pays membres de l</w:t>
      </w:r>
      <w:r w:rsidR="00365409" w:rsidRPr="003B1988">
        <w:t>'</w:t>
      </w:r>
      <w:r w:rsidRPr="003B1988">
        <w:t>UIT.</w:t>
      </w:r>
    </w:p>
    <w:p w14:paraId="70E2F706" w14:textId="0B4831E4" w:rsidR="005013F2" w:rsidRPr="003B1988" w:rsidRDefault="005013F2" w:rsidP="00FB4FE8">
      <w:r w:rsidRPr="003B1988">
        <w:t>Les propositions détaillées font l</w:t>
      </w:r>
      <w:r w:rsidR="00365409" w:rsidRPr="003B1988">
        <w:t>'</w:t>
      </w:r>
      <w:r w:rsidRPr="003B1988">
        <w:t>objet de 24 Addenda à la présente contribution, à raison d</w:t>
      </w:r>
      <w:r w:rsidR="00365409" w:rsidRPr="003B1988">
        <w:t>'</w:t>
      </w:r>
      <w:r w:rsidRPr="003B1988">
        <w:t>un Addendum par point de l</w:t>
      </w:r>
      <w:r w:rsidR="00365409" w:rsidRPr="003B1988">
        <w:t>'</w:t>
      </w:r>
      <w:r w:rsidRPr="003B1988">
        <w:t>ordre du jour de la Conférence. L</w:t>
      </w:r>
      <w:r w:rsidR="00365409" w:rsidRPr="003B1988">
        <w:t>'</w:t>
      </w:r>
      <w:r w:rsidRPr="003B1988">
        <w:t xml:space="preserve">Annexe 1 contient la table des matières </w:t>
      </w:r>
      <w:r w:rsidR="00BD6BBA" w:rsidRPr="003B1988">
        <w:t xml:space="preserve">préliminaire </w:t>
      </w:r>
      <w:r w:rsidRPr="003B1988">
        <w:t>de ces Addenda.</w:t>
      </w:r>
    </w:p>
    <w:p w14:paraId="4E2BA43B" w14:textId="43A7CBFA" w:rsidR="005013F2" w:rsidRPr="003B1988" w:rsidRDefault="005013F2" w:rsidP="00FB4FE8">
      <w:r w:rsidRPr="003B1988">
        <w:lastRenderedPageBreak/>
        <w:t>L</w:t>
      </w:r>
      <w:r w:rsidR="00365409" w:rsidRPr="003B1988">
        <w:t>'</w:t>
      </w:r>
      <w:r w:rsidRPr="003B1988">
        <w:t>Annexe 2 de la présente contribution contient la liste des coordonnateurs européens pour chaque point de l</w:t>
      </w:r>
      <w:r w:rsidR="00365409" w:rsidRPr="003B1988">
        <w:t>'</w:t>
      </w:r>
      <w:r w:rsidRPr="003B1988">
        <w:t>ordre du jour de la CMR-19.</w:t>
      </w:r>
    </w:p>
    <w:p w14:paraId="7B48396E" w14:textId="6774E8E0" w:rsidR="005013F2" w:rsidRPr="003B1988" w:rsidRDefault="005013F2" w:rsidP="00FB4FE8">
      <w:r w:rsidRPr="003B1988">
        <w:t>L</w:t>
      </w:r>
      <w:r w:rsidR="00365409" w:rsidRPr="003B1988">
        <w:t>'</w:t>
      </w:r>
      <w:r w:rsidRPr="003B1988">
        <w:t>Annexe 3 contient la liste des Administrations des pays européens cosignataires des propositions européennes communes.</w:t>
      </w:r>
    </w:p>
    <w:p w14:paraId="5AB786A4" w14:textId="27C396F9" w:rsidR="00587A4E" w:rsidRPr="003B1988" w:rsidRDefault="005013F2" w:rsidP="00FB4FE8">
      <w:pPr>
        <w:spacing w:before="360"/>
      </w:pPr>
      <w:r w:rsidRPr="003B1988">
        <w:rPr>
          <w:b/>
          <w:bCs/>
        </w:rPr>
        <w:t>Annexes</w:t>
      </w:r>
      <w:r w:rsidRPr="003B1988">
        <w:t>:</w:t>
      </w:r>
      <w:r w:rsidRPr="003B1988">
        <w:rPr>
          <w:b/>
          <w:bCs/>
        </w:rPr>
        <w:t xml:space="preserve"> </w:t>
      </w:r>
      <w:r w:rsidRPr="003B1988">
        <w:t>3</w:t>
      </w:r>
    </w:p>
    <w:p w14:paraId="32A203FE" w14:textId="23A69F01" w:rsidR="005013F2" w:rsidRPr="003B1988" w:rsidRDefault="005013F2" w:rsidP="00FB4FE8">
      <w:pPr>
        <w:spacing w:before="600"/>
      </w:pPr>
      <w:r w:rsidRPr="003B1988">
        <w:br w:type="page"/>
      </w:r>
    </w:p>
    <w:p w14:paraId="7297B32C" w14:textId="77777777" w:rsidR="00413F19" w:rsidRPr="003B1988" w:rsidRDefault="00413F19" w:rsidP="00FB4FE8">
      <w:pPr>
        <w:pStyle w:val="AnnexNo"/>
      </w:pPr>
      <w:r w:rsidRPr="003B1988">
        <w:lastRenderedPageBreak/>
        <w:t>ANNEXE 1</w:t>
      </w:r>
    </w:p>
    <w:p w14:paraId="40C1A482" w14:textId="0660D78C" w:rsidR="00413F19" w:rsidRPr="003B1988" w:rsidRDefault="00413F19" w:rsidP="00FB4FE8">
      <w:pPr>
        <w:pStyle w:val="Annextitle"/>
      </w:pPr>
      <w:bookmarkStart w:id="6" w:name="annex2"/>
      <w:r w:rsidRPr="003B1988">
        <w:t>Structure des propositions européennes communes à la CMR-</w:t>
      </w:r>
      <w:r w:rsidR="00F146F8" w:rsidRPr="003B1988">
        <w:t xml:space="preserve">19 </w:t>
      </w:r>
      <w:r w:rsidRPr="003B1988">
        <w:t>et correspondance avec les points de l</w:t>
      </w:r>
      <w:r w:rsidR="00365409" w:rsidRPr="003B1988">
        <w:t>'</w:t>
      </w:r>
      <w:r w:rsidRPr="003B1988">
        <w:t>ordre du jour de la CMR-</w:t>
      </w:r>
      <w:r w:rsidR="00F146F8" w:rsidRPr="003B1988">
        <w:t>19</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547"/>
        <w:gridCol w:w="7229"/>
      </w:tblGrid>
      <w:tr w:rsidR="00F146F8" w:rsidRPr="003B1988" w14:paraId="6AE14088" w14:textId="77777777" w:rsidTr="00154E53">
        <w:trPr>
          <w:trHeight w:val="284"/>
          <w:tblHeader/>
          <w:jc w:val="center"/>
        </w:trPr>
        <w:tc>
          <w:tcPr>
            <w:tcW w:w="2547" w:type="dxa"/>
            <w:shd w:val="clear" w:color="auto" w:fill="FFFFFF" w:themeFill="background1"/>
            <w:vAlign w:val="center"/>
            <w:hideMark/>
          </w:tcPr>
          <w:p w14:paraId="1B3CD327" w14:textId="77777777" w:rsidR="00F146F8" w:rsidRPr="003B1988" w:rsidRDefault="00F146F8" w:rsidP="00FB4FE8">
            <w:pPr>
              <w:pStyle w:val="Tablehead"/>
              <w:keepNext w:val="0"/>
            </w:pPr>
            <w:r w:rsidRPr="003B1988">
              <w:t>Document</w:t>
            </w:r>
          </w:p>
        </w:tc>
        <w:tc>
          <w:tcPr>
            <w:tcW w:w="7229" w:type="dxa"/>
            <w:shd w:val="clear" w:color="auto" w:fill="auto"/>
            <w:vAlign w:val="center"/>
            <w:hideMark/>
          </w:tcPr>
          <w:p w14:paraId="077D3EDC" w14:textId="152EE57C" w:rsidR="00F146F8" w:rsidRPr="003B1988" w:rsidRDefault="00F146F8" w:rsidP="00FB4FE8">
            <w:pPr>
              <w:pStyle w:val="Tablehead"/>
              <w:keepNext w:val="0"/>
            </w:pPr>
            <w:r w:rsidRPr="003B1988">
              <w:t>Titre</w:t>
            </w:r>
          </w:p>
        </w:tc>
      </w:tr>
      <w:tr w:rsidR="00F146F8" w:rsidRPr="003B1988" w14:paraId="74742B8C"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tcPr>
          <w:p w14:paraId="5E758D9A" w14:textId="2DD200EB" w:rsidR="00F146F8" w:rsidRPr="003B1988" w:rsidRDefault="00F146F8" w:rsidP="00FB4FE8">
            <w:pPr>
              <w:pStyle w:val="Tabletext"/>
            </w:pPr>
            <w:r w:rsidRPr="003B1988">
              <w:t>Document principal</w:t>
            </w:r>
          </w:p>
        </w:tc>
        <w:tc>
          <w:tcPr>
            <w:tcW w:w="7229" w:type="dxa"/>
            <w:shd w:val="clear" w:color="auto" w:fill="auto"/>
            <w:tcMar>
              <w:top w:w="0" w:type="dxa"/>
              <w:left w:w="108" w:type="dxa"/>
              <w:bottom w:w="0" w:type="dxa"/>
              <w:right w:w="108" w:type="dxa"/>
            </w:tcMar>
            <w:vAlign w:val="center"/>
          </w:tcPr>
          <w:p w14:paraId="5EC631DF" w14:textId="04544C56" w:rsidR="00F146F8" w:rsidRPr="003B1988" w:rsidRDefault="00F146F8" w:rsidP="00FB4FE8">
            <w:pPr>
              <w:pStyle w:val="Tabletext"/>
              <w:rPr>
                <w:highlight w:val="yellow"/>
              </w:rPr>
            </w:pPr>
            <w:r w:rsidRPr="003B1988">
              <w:t>Propositions européennes communes pour les travaux de la Conférence</w:t>
            </w:r>
          </w:p>
        </w:tc>
      </w:tr>
      <w:tr w:rsidR="00F146F8" w:rsidRPr="003B1988" w14:paraId="24543A48"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27B79D83" w14:textId="218C126E" w:rsidR="00F146F8" w:rsidRPr="003B1988" w:rsidRDefault="00F146F8" w:rsidP="00FB4FE8">
            <w:pPr>
              <w:pStyle w:val="Tabletext"/>
            </w:pPr>
            <w:r w:rsidRPr="003B1988">
              <w:t>Addendum 1</w:t>
            </w:r>
          </w:p>
        </w:tc>
        <w:tc>
          <w:tcPr>
            <w:tcW w:w="7229" w:type="dxa"/>
            <w:shd w:val="clear" w:color="auto" w:fill="auto"/>
            <w:tcMar>
              <w:top w:w="0" w:type="dxa"/>
              <w:left w:w="108" w:type="dxa"/>
              <w:bottom w:w="0" w:type="dxa"/>
              <w:right w:w="108" w:type="dxa"/>
            </w:tcMar>
            <w:vAlign w:val="center"/>
            <w:hideMark/>
          </w:tcPr>
          <w:p w14:paraId="4A22639C" w14:textId="5D6F969F" w:rsidR="00F146F8" w:rsidRPr="003B1988" w:rsidRDefault="00F146F8" w:rsidP="00FB4FE8">
            <w:pPr>
              <w:pStyle w:val="Tabletext"/>
              <w:rPr>
                <w:highlight w:val="yellow"/>
              </w:rPr>
            </w:pPr>
            <w:r w:rsidRPr="003B1988">
              <w:t>Propositions européennes communes Partie 1 – Point 1.1 de l</w:t>
            </w:r>
            <w:r w:rsidR="00365409" w:rsidRPr="003B1988">
              <w:t>'</w:t>
            </w:r>
            <w:r w:rsidRPr="003B1988">
              <w:t>ordre du jour</w:t>
            </w:r>
          </w:p>
        </w:tc>
      </w:tr>
      <w:tr w:rsidR="00F146F8" w:rsidRPr="003B1988" w14:paraId="475A32E2"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4E4C9121" w14:textId="15ABD098" w:rsidR="00F146F8" w:rsidRPr="003B1988" w:rsidRDefault="00F146F8" w:rsidP="00FB4FE8">
            <w:pPr>
              <w:pStyle w:val="Tabletext"/>
            </w:pPr>
            <w:r w:rsidRPr="003B1988">
              <w:t>Addendum 2</w:t>
            </w:r>
          </w:p>
        </w:tc>
        <w:tc>
          <w:tcPr>
            <w:tcW w:w="7229" w:type="dxa"/>
            <w:shd w:val="clear" w:color="auto" w:fill="auto"/>
            <w:tcMar>
              <w:top w:w="0" w:type="dxa"/>
              <w:left w:w="108" w:type="dxa"/>
              <w:bottom w:w="0" w:type="dxa"/>
              <w:right w:w="108" w:type="dxa"/>
            </w:tcMar>
            <w:vAlign w:val="center"/>
            <w:hideMark/>
          </w:tcPr>
          <w:p w14:paraId="6A6888EF" w14:textId="164DCD45" w:rsidR="00F146F8" w:rsidRPr="003B1988" w:rsidRDefault="00F146F8" w:rsidP="00FB4FE8">
            <w:pPr>
              <w:pStyle w:val="Tabletext"/>
            </w:pPr>
            <w:r w:rsidRPr="003B1988">
              <w:t>Propositions européennes communes Partie 2 – Point 1.2 de l</w:t>
            </w:r>
            <w:r w:rsidR="00365409" w:rsidRPr="003B1988">
              <w:t>'</w:t>
            </w:r>
            <w:r w:rsidRPr="003B1988">
              <w:t>ordre du jour</w:t>
            </w:r>
          </w:p>
        </w:tc>
      </w:tr>
      <w:tr w:rsidR="00F146F8" w:rsidRPr="003B1988" w14:paraId="7DD1201B"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6A5EDDD1" w14:textId="7B6E0765" w:rsidR="00F146F8" w:rsidRPr="003B1988" w:rsidRDefault="00F146F8" w:rsidP="00FB4FE8">
            <w:pPr>
              <w:pStyle w:val="Tabletext"/>
            </w:pPr>
            <w:r w:rsidRPr="003B1988">
              <w:t>Addendum 3</w:t>
            </w:r>
          </w:p>
        </w:tc>
        <w:tc>
          <w:tcPr>
            <w:tcW w:w="7229" w:type="dxa"/>
            <w:shd w:val="clear" w:color="auto" w:fill="auto"/>
            <w:tcMar>
              <w:top w:w="0" w:type="dxa"/>
              <w:left w:w="108" w:type="dxa"/>
              <w:bottom w:w="0" w:type="dxa"/>
              <w:right w:w="108" w:type="dxa"/>
            </w:tcMar>
            <w:vAlign w:val="center"/>
            <w:hideMark/>
          </w:tcPr>
          <w:p w14:paraId="54709356" w14:textId="447C7C64" w:rsidR="00F146F8" w:rsidRPr="003B1988" w:rsidRDefault="00F146F8" w:rsidP="00FB4FE8">
            <w:pPr>
              <w:pStyle w:val="Tabletext"/>
            </w:pPr>
            <w:r w:rsidRPr="003B1988">
              <w:t>Propositions européennes communes Partie 3 – Point 1.3 de l</w:t>
            </w:r>
            <w:r w:rsidR="00365409" w:rsidRPr="003B1988">
              <w:t>'</w:t>
            </w:r>
            <w:r w:rsidRPr="003B1988">
              <w:t>ordre du jour</w:t>
            </w:r>
          </w:p>
        </w:tc>
      </w:tr>
      <w:tr w:rsidR="00F146F8" w:rsidRPr="003B1988" w14:paraId="39F89D23"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5AC9B227" w14:textId="471EA607" w:rsidR="00F146F8" w:rsidRPr="003B1988" w:rsidRDefault="00F146F8" w:rsidP="00FB4FE8">
            <w:pPr>
              <w:pStyle w:val="Tabletext"/>
            </w:pPr>
            <w:r w:rsidRPr="003B1988">
              <w:t>Addendum 4</w:t>
            </w:r>
          </w:p>
        </w:tc>
        <w:tc>
          <w:tcPr>
            <w:tcW w:w="7229" w:type="dxa"/>
            <w:shd w:val="clear" w:color="auto" w:fill="auto"/>
            <w:tcMar>
              <w:top w:w="0" w:type="dxa"/>
              <w:left w:w="108" w:type="dxa"/>
              <w:bottom w:w="0" w:type="dxa"/>
              <w:right w:w="108" w:type="dxa"/>
            </w:tcMar>
            <w:vAlign w:val="center"/>
            <w:hideMark/>
          </w:tcPr>
          <w:p w14:paraId="06C4763C" w14:textId="49374688" w:rsidR="00F146F8" w:rsidRPr="003B1988" w:rsidRDefault="00F146F8" w:rsidP="00FB4FE8">
            <w:pPr>
              <w:pStyle w:val="Tabletext"/>
            </w:pPr>
            <w:r w:rsidRPr="003B1988">
              <w:t>Propositions européennes communes Partie 4 – Point 1.4 de l</w:t>
            </w:r>
            <w:r w:rsidR="00365409" w:rsidRPr="003B1988">
              <w:t>'</w:t>
            </w:r>
            <w:r w:rsidRPr="003B1988">
              <w:t>ordre du jour</w:t>
            </w:r>
          </w:p>
        </w:tc>
      </w:tr>
      <w:tr w:rsidR="00F146F8" w:rsidRPr="003B1988" w14:paraId="68CEAD7A"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11B10A2E" w14:textId="7DD42997" w:rsidR="00F146F8" w:rsidRPr="003B1988" w:rsidRDefault="00F146F8" w:rsidP="00FB4FE8">
            <w:pPr>
              <w:pStyle w:val="Tabletext"/>
            </w:pPr>
            <w:r w:rsidRPr="003B1988">
              <w:t>Addendum 5</w:t>
            </w:r>
          </w:p>
        </w:tc>
        <w:tc>
          <w:tcPr>
            <w:tcW w:w="7229" w:type="dxa"/>
            <w:shd w:val="clear" w:color="auto" w:fill="auto"/>
            <w:tcMar>
              <w:top w:w="0" w:type="dxa"/>
              <w:left w:w="108" w:type="dxa"/>
              <w:bottom w:w="0" w:type="dxa"/>
              <w:right w:w="108" w:type="dxa"/>
            </w:tcMar>
            <w:vAlign w:val="center"/>
            <w:hideMark/>
          </w:tcPr>
          <w:p w14:paraId="4FE03E9B" w14:textId="6A7D21DE" w:rsidR="00F146F8" w:rsidRPr="003B1988" w:rsidRDefault="00F146F8" w:rsidP="00FB4FE8">
            <w:pPr>
              <w:pStyle w:val="Tabletext"/>
            </w:pPr>
            <w:r w:rsidRPr="003B1988">
              <w:t>Propositions européennes communes Partie 5 – Point 1.5 de l</w:t>
            </w:r>
            <w:r w:rsidR="00365409" w:rsidRPr="003B1988">
              <w:t>'</w:t>
            </w:r>
            <w:r w:rsidRPr="003B1988">
              <w:t>ordre du jour</w:t>
            </w:r>
          </w:p>
        </w:tc>
      </w:tr>
      <w:tr w:rsidR="00F146F8" w:rsidRPr="003B1988" w14:paraId="72DEC2A7"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5BE2141C" w14:textId="4F4C77E5" w:rsidR="00F146F8" w:rsidRPr="003B1988" w:rsidRDefault="00F146F8" w:rsidP="00FB4FE8">
            <w:pPr>
              <w:pStyle w:val="Tabletext"/>
            </w:pPr>
            <w:r w:rsidRPr="003B1988">
              <w:t>Addendum 6</w:t>
            </w:r>
          </w:p>
        </w:tc>
        <w:tc>
          <w:tcPr>
            <w:tcW w:w="7229" w:type="dxa"/>
            <w:shd w:val="clear" w:color="auto" w:fill="auto"/>
            <w:tcMar>
              <w:top w:w="0" w:type="dxa"/>
              <w:left w:w="108" w:type="dxa"/>
              <w:bottom w:w="0" w:type="dxa"/>
              <w:right w:w="108" w:type="dxa"/>
            </w:tcMar>
            <w:vAlign w:val="center"/>
            <w:hideMark/>
          </w:tcPr>
          <w:p w14:paraId="0B2A5A81" w14:textId="71718AC0" w:rsidR="00F146F8" w:rsidRPr="003B1988" w:rsidRDefault="00F146F8" w:rsidP="00FB4FE8">
            <w:pPr>
              <w:pStyle w:val="Tabletext"/>
            </w:pPr>
            <w:r w:rsidRPr="003B1988">
              <w:t>Propositions européennes communes Partie 6 – Point 1.6 de l</w:t>
            </w:r>
            <w:r w:rsidR="00365409" w:rsidRPr="003B1988">
              <w:t>'</w:t>
            </w:r>
            <w:r w:rsidRPr="003B1988">
              <w:t>ordre du jour</w:t>
            </w:r>
          </w:p>
        </w:tc>
      </w:tr>
      <w:tr w:rsidR="00F146F8" w:rsidRPr="003B1988" w14:paraId="2DE97DAE"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66DE7EEC" w14:textId="43A077B7" w:rsidR="00F146F8" w:rsidRPr="003B1988" w:rsidRDefault="00F146F8" w:rsidP="00FB4FE8">
            <w:pPr>
              <w:pStyle w:val="Tabletext"/>
            </w:pPr>
            <w:r w:rsidRPr="003B1988">
              <w:t>Addendum 7</w:t>
            </w:r>
          </w:p>
        </w:tc>
        <w:tc>
          <w:tcPr>
            <w:tcW w:w="7229" w:type="dxa"/>
            <w:shd w:val="clear" w:color="auto" w:fill="auto"/>
            <w:tcMar>
              <w:top w:w="0" w:type="dxa"/>
              <w:left w:w="108" w:type="dxa"/>
              <w:bottom w:w="0" w:type="dxa"/>
              <w:right w:w="108" w:type="dxa"/>
            </w:tcMar>
            <w:vAlign w:val="center"/>
            <w:hideMark/>
          </w:tcPr>
          <w:p w14:paraId="00B80020" w14:textId="054D684B" w:rsidR="00F146F8" w:rsidRPr="003B1988" w:rsidRDefault="00F146F8" w:rsidP="00FB4FE8">
            <w:pPr>
              <w:pStyle w:val="Tabletext"/>
            </w:pPr>
            <w:r w:rsidRPr="003B1988">
              <w:t>Propositions européennes communes Partie 7 – Point 1.7 de l</w:t>
            </w:r>
            <w:r w:rsidR="00365409" w:rsidRPr="003B1988">
              <w:t>'</w:t>
            </w:r>
            <w:r w:rsidRPr="003B1988">
              <w:t>ordre du jour</w:t>
            </w:r>
          </w:p>
        </w:tc>
      </w:tr>
      <w:tr w:rsidR="00F146F8" w:rsidRPr="003B1988" w14:paraId="64864F70"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71873C93" w14:textId="7E1D740E" w:rsidR="00F146F8" w:rsidRPr="003B1988" w:rsidRDefault="00F146F8" w:rsidP="00FB4FE8">
            <w:pPr>
              <w:pStyle w:val="Tabletext"/>
            </w:pPr>
            <w:r w:rsidRPr="003B1988">
              <w:t>Addendum 8</w:t>
            </w:r>
          </w:p>
        </w:tc>
        <w:tc>
          <w:tcPr>
            <w:tcW w:w="7229" w:type="dxa"/>
            <w:shd w:val="clear" w:color="auto" w:fill="auto"/>
            <w:tcMar>
              <w:top w:w="0" w:type="dxa"/>
              <w:left w:w="108" w:type="dxa"/>
              <w:bottom w:w="0" w:type="dxa"/>
              <w:right w:w="108" w:type="dxa"/>
            </w:tcMar>
            <w:vAlign w:val="center"/>
            <w:hideMark/>
          </w:tcPr>
          <w:p w14:paraId="6C2BB9DD" w14:textId="653DA314" w:rsidR="00F146F8" w:rsidRPr="003B1988" w:rsidRDefault="00F146F8" w:rsidP="00FB4FE8">
            <w:pPr>
              <w:pStyle w:val="Tabletext"/>
              <w:rPr>
                <w:b/>
                <w:bCs/>
              </w:rPr>
            </w:pPr>
            <w:r w:rsidRPr="003B1988">
              <w:t>Propositions européennes communes Partie 8 – Point 1.8 de l</w:t>
            </w:r>
            <w:r w:rsidR="00365409" w:rsidRPr="003B1988">
              <w:t>'</w:t>
            </w:r>
            <w:r w:rsidRPr="003B1988">
              <w:t>ordre du jour</w:t>
            </w:r>
          </w:p>
        </w:tc>
      </w:tr>
      <w:tr w:rsidR="00F146F8" w:rsidRPr="003B1988" w14:paraId="263B03FC"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0FA27B25" w14:textId="6A005CB9" w:rsidR="00F146F8" w:rsidRPr="003B1988" w:rsidRDefault="00F146F8" w:rsidP="00FB4FE8">
            <w:pPr>
              <w:pStyle w:val="Tabletext"/>
            </w:pPr>
            <w:r w:rsidRPr="003B1988">
              <w:t xml:space="preserve">Add.1 à </w:t>
            </w:r>
            <w:r w:rsidR="00C22BDF" w:rsidRPr="003B1988">
              <w:t>l</w:t>
            </w:r>
            <w:r w:rsidR="00365409" w:rsidRPr="003B1988">
              <w:t>'</w:t>
            </w:r>
            <w:r w:rsidR="00C22BDF" w:rsidRPr="003B1988">
              <w:t>Addendum</w:t>
            </w:r>
            <w:r w:rsidRPr="003B1988">
              <w:t xml:space="preserve"> 8</w:t>
            </w:r>
          </w:p>
        </w:tc>
        <w:tc>
          <w:tcPr>
            <w:tcW w:w="7229" w:type="dxa"/>
            <w:shd w:val="clear" w:color="auto" w:fill="D9D9D9" w:themeFill="background1" w:themeFillShade="D9"/>
            <w:tcMar>
              <w:top w:w="0" w:type="dxa"/>
              <w:left w:w="108" w:type="dxa"/>
              <w:bottom w:w="0" w:type="dxa"/>
              <w:right w:w="108" w:type="dxa"/>
            </w:tcMar>
            <w:vAlign w:val="center"/>
            <w:hideMark/>
          </w:tcPr>
          <w:p w14:paraId="675AECCB" w14:textId="131AEF39" w:rsidR="00F146F8" w:rsidRPr="003B1988" w:rsidRDefault="00F146F8" w:rsidP="00FB4FE8">
            <w:pPr>
              <w:pStyle w:val="Tabletext"/>
            </w:pPr>
            <w:r w:rsidRPr="003B1988">
              <w:t xml:space="preserve">Propositions européennes communes Partie 8 </w:t>
            </w:r>
            <w:r w:rsidR="00C22BDF" w:rsidRPr="003B1988">
              <w:t>Question</w:t>
            </w:r>
            <w:r w:rsidRPr="003B1988">
              <w:t xml:space="preserve"> A </w:t>
            </w:r>
            <w:r w:rsidRPr="003B1988">
              <w:rPr>
                <w:shd w:val="clear" w:color="auto" w:fill="D9D9D9" w:themeFill="background1" w:themeFillShade="D9"/>
              </w:rPr>
              <w:t xml:space="preserve">– </w:t>
            </w:r>
            <w:r w:rsidR="00C22BDF" w:rsidRPr="003B1988">
              <w:rPr>
                <w:color w:val="000000"/>
                <w:shd w:val="clear" w:color="auto" w:fill="D9D9D9" w:themeFill="background1" w:themeFillShade="D9"/>
              </w:rPr>
              <w:t>Modernisation du SMDSM</w:t>
            </w:r>
          </w:p>
        </w:tc>
      </w:tr>
      <w:tr w:rsidR="00F146F8" w:rsidRPr="003B1988" w14:paraId="6EBD7A04"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4114A507" w14:textId="23A3C093" w:rsidR="00F146F8" w:rsidRPr="003B1988" w:rsidRDefault="00F146F8" w:rsidP="00FB4FE8">
            <w:pPr>
              <w:pStyle w:val="Tabletext"/>
            </w:pPr>
            <w:r w:rsidRPr="003B1988">
              <w:t xml:space="preserve">Add.2 à </w:t>
            </w:r>
            <w:r w:rsidR="00C22BDF" w:rsidRPr="003B1988">
              <w:t>l</w:t>
            </w:r>
            <w:r w:rsidR="00365409" w:rsidRPr="003B1988">
              <w:t>'</w:t>
            </w:r>
            <w:r w:rsidR="00C22BDF" w:rsidRPr="003B1988">
              <w:t>Addendum</w:t>
            </w:r>
            <w:r w:rsidRPr="003B1988">
              <w:t xml:space="preserve"> 8</w:t>
            </w:r>
          </w:p>
        </w:tc>
        <w:tc>
          <w:tcPr>
            <w:tcW w:w="7229" w:type="dxa"/>
            <w:shd w:val="clear" w:color="auto" w:fill="D9D9D9" w:themeFill="background1" w:themeFillShade="D9"/>
            <w:tcMar>
              <w:top w:w="0" w:type="dxa"/>
              <w:left w:w="108" w:type="dxa"/>
              <w:bottom w:w="0" w:type="dxa"/>
              <w:right w:w="108" w:type="dxa"/>
            </w:tcMar>
            <w:vAlign w:val="center"/>
            <w:hideMark/>
          </w:tcPr>
          <w:p w14:paraId="500BC626" w14:textId="00435C1A" w:rsidR="00F146F8" w:rsidRPr="003B1988" w:rsidRDefault="00F146F8" w:rsidP="00FB4FE8">
            <w:pPr>
              <w:pStyle w:val="Tabletext"/>
            </w:pPr>
            <w:r w:rsidRPr="003B1988">
              <w:t xml:space="preserve">Propositions européennes communes Partie 8 </w:t>
            </w:r>
            <w:r w:rsidR="00C22BDF" w:rsidRPr="003B1988">
              <w:t>Question</w:t>
            </w:r>
            <w:r w:rsidRPr="003B1988">
              <w:t xml:space="preserve"> B </w:t>
            </w:r>
            <w:r w:rsidRPr="003B1988">
              <w:rPr>
                <w:shd w:val="clear" w:color="auto" w:fill="D9D9D9" w:themeFill="background1" w:themeFillShade="D9"/>
              </w:rPr>
              <w:t xml:space="preserve">– </w:t>
            </w:r>
            <w:r w:rsidR="00C22BDF" w:rsidRPr="003B1988">
              <w:rPr>
                <w:color w:val="000000"/>
                <w:shd w:val="clear" w:color="auto" w:fill="D9D9D9" w:themeFill="background1" w:themeFillShade="D9"/>
              </w:rPr>
              <w:t>Systèmes à satellites supplémentaires dans le SMDSM</w:t>
            </w:r>
          </w:p>
        </w:tc>
      </w:tr>
      <w:tr w:rsidR="00F146F8" w:rsidRPr="003B1988" w14:paraId="1668F4C9"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75FEDFF7" w14:textId="34F9FD37" w:rsidR="00F146F8" w:rsidRPr="003B1988" w:rsidRDefault="00F146F8" w:rsidP="00FB4FE8">
            <w:pPr>
              <w:pStyle w:val="Tabletext"/>
            </w:pPr>
            <w:r w:rsidRPr="003B1988">
              <w:t>Addendum 9</w:t>
            </w:r>
          </w:p>
        </w:tc>
        <w:tc>
          <w:tcPr>
            <w:tcW w:w="7229" w:type="dxa"/>
            <w:shd w:val="clear" w:color="auto" w:fill="auto"/>
            <w:tcMar>
              <w:top w:w="0" w:type="dxa"/>
              <w:left w:w="108" w:type="dxa"/>
              <w:bottom w:w="0" w:type="dxa"/>
              <w:right w:w="108" w:type="dxa"/>
            </w:tcMar>
            <w:vAlign w:val="center"/>
            <w:hideMark/>
          </w:tcPr>
          <w:p w14:paraId="4DE2F1F4" w14:textId="3EDF39BB" w:rsidR="00F146F8" w:rsidRPr="003B1988" w:rsidRDefault="00F146F8" w:rsidP="00FB4FE8">
            <w:pPr>
              <w:pStyle w:val="Tabletext"/>
            </w:pPr>
            <w:r w:rsidRPr="003B1988">
              <w:t>Propositions européennes communes Partie 9 – Point 1.9 de l</w:t>
            </w:r>
            <w:r w:rsidR="00365409" w:rsidRPr="003B1988">
              <w:t>'</w:t>
            </w:r>
            <w:r w:rsidRPr="003B1988">
              <w:t>ordre du jour</w:t>
            </w:r>
          </w:p>
        </w:tc>
      </w:tr>
      <w:tr w:rsidR="00F146F8" w:rsidRPr="003B1988" w14:paraId="0F37E1B5"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53838003" w14:textId="391D7CA2" w:rsidR="00F146F8" w:rsidRPr="003B1988" w:rsidRDefault="00F146F8" w:rsidP="00FB4FE8">
            <w:pPr>
              <w:pStyle w:val="Tabletext"/>
            </w:pPr>
            <w:r w:rsidRPr="003B1988">
              <w:t xml:space="preserve">Add.1 à </w:t>
            </w:r>
            <w:r w:rsidR="00C22BDF" w:rsidRPr="003B1988">
              <w:t>l</w:t>
            </w:r>
            <w:r w:rsidR="00365409" w:rsidRPr="003B1988">
              <w:t>'</w:t>
            </w:r>
            <w:r w:rsidR="00C22BDF" w:rsidRPr="003B1988">
              <w:t>Addendum</w:t>
            </w:r>
            <w:r w:rsidRPr="003B1988">
              <w:t xml:space="preserve"> 9</w:t>
            </w:r>
          </w:p>
        </w:tc>
        <w:tc>
          <w:tcPr>
            <w:tcW w:w="7229" w:type="dxa"/>
            <w:shd w:val="clear" w:color="auto" w:fill="D9D9D9" w:themeFill="background1" w:themeFillShade="D9"/>
            <w:tcMar>
              <w:top w:w="0" w:type="dxa"/>
              <w:left w:w="108" w:type="dxa"/>
              <w:bottom w:w="0" w:type="dxa"/>
              <w:right w:w="108" w:type="dxa"/>
            </w:tcMar>
            <w:vAlign w:val="center"/>
            <w:hideMark/>
          </w:tcPr>
          <w:p w14:paraId="76D2C762" w14:textId="17DD5918" w:rsidR="00F146F8" w:rsidRPr="003B1988" w:rsidRDefault="00F146F8" w:rsidP="00FB4FE8">
            <w:pPr>
              <w:pStyle w:val="Tabletext"/>
            </w:pPr>
            <w:r w:rsidRPr="003B1988">
              <w:t xml:space="preserve">Propositions européennes communes Partie 9 </w:t>
            </w:r>
            <w:r w:rsidR="00C22BDF" w:rsidRPr="003B1988">
              <w:t>Sous-partie</w:t>
            </w:r>
            <w:r w:rsidRPr="003B1988">
              <w:t xml:space="preserve"> A </w:t>
            </w:r>
            <w:r w:rsidR="00C22BDF" w:rsidRPr="003B1988">
              <w:t>Point</w:t>
            </w:r>
            <w:r w:rsidRPr="003B1988">
              <w:t xml:space="preserve"> 1.9.1 </w:t>
            </w:r>
            <w:r w:rsidR="00C22BDF" w:rsidRPr="003B1988">
              <w:t>de l</w:t>
            </w:r>
            <w:r w:rsidR="00365409" w:rsidRPr="003B1988">
              <w:t>'</w:t>
            </w:r>
            <w:r w:rsidR="00C22BDF" w:rsidRPr="003B1988">
              <w:t xml:space="preserve">ordre du jour </w:t>
            </w:r>
            <w:r w:rsidRPr="003B1988">
              <w:t xml:space="preserve">– </w:t>
            </w:r>
            <w:r w:rsidR="008B4A69" w:rsidRPr="003B1988">
              <w:t>Dispositifs de radiocommunication maritimes autonomes</w:t>
            </w:r>
          </w:p>
        </w:tc>
      </w:tr>
      <w:tr w:rsidR="00F146F8" w:rsidRPr="003B1988" w14:paraId="6D231DD8"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6DDA8DD4" w14:textId="68BC78DC" w:rsidR="00F146F8" w:rsidRPr="003B1988" w:rsidRDefault="00F146F8" w:rsidP="00FB4FE8">
            <w:pPr>
              <w:pStyle w:val="Tabletext"/>
            </w:pPr>
            <w:r w:rsidRPr="003B1988">
              <w:t xml:space="preserve">Add.2 à </w:t>
            </w:r>
            <w:r w:rsidR="00C22BDF" w:rsidRPr="003B1988">
              <w:t>l</w:t>
            </w:r>
            <w:r w:rsidR="00365409" w:rsidRPr="003B1988">
              <w:t>'</w:t>
            </w:r>
            <w:r w:rsidR="00C22BDF" w:rsidRPr="003B1988">
              <w:t>Addendum</w:t>
            </w:r>
            <w:r w:rsidRPr="003B1988">
              <w:t xml:space="preserve"> 9</w:t>
            </w:r>
          </w:p>
        </w:tc>
        <w:tc>
          <w:tcPr>
            <w:tcW w:w="7229" w:type="dxa"/>
            <w:shd w:val="clear" w:color="auto" w:fill="D9D9D9" w:themeFill="background1" w:themeFillShade="D9"/>
            <w:tcMar>
              <w:top w:w="0" w:type="dxa"/>
              <w:left w:w="108" w:type="dxa"/>
              <w:bottom w:w="0" w:type="dxa"/>
              <w:right w:w="108" w:type="dxa"/>
            </w:tcMar>
            <w:vAlign w:val="center"/>
            <w:hideMark/>
          </w:tcPr>
          <w:p w14:paraId="747FFD3E" w14:textId="36074EB8" w:rsidR="00F146F8" w:rsidRPr="003B1988" w:rsidRDefault="00F146F8" w:rsidP="00FB4FE8">
            <w:pPr>
              <w:pStyle w:val="Tabletext"/>
            </w:pPr>
            <w:r w:rsidRPr="003B1988">
              <w:t xml:space="preserve">Propositions européennes communes Partie 9 </w:t>
            </w:r>
            <w:r w:rsidR="00C22BDF" w:rsidRPr="003B1988">
              <w:t>Sous-partie</w:t>
            </w:r>
            <w:r w:rsidRPr="003B1988">
              <w:t xml:space="preserve"> B </w:t>
            </w:r>
            <w:r w:rsidR="00C22BDF" w:rsidRPr="003B1988">
              <w:t>Point</w:t>
            </w:r>
            <w:r w:rsidRPr="003B1988">
              <w:t xml:space="preserve"> 1.9.2</w:t>
            </w:r>
            <w:r w:rsidR="00C22BDF" w:rsidRPr="003B1988">
              <w:t xml:space="preserve"> de l</w:t>
            </w:r>
            <w:r w:rsidR="00365409" w:rsidRPr="003B1988">
              <w:t>'</w:t>
            </w:r>
            <w:r w:rsidR="00C22BDF" w:rsidRPr="003B1988">
              <w:t>ordre du jour</w:t>
            </w:r>
            <w:r w:rsidRPr="003B1988">
              <w:t xml:space="preserve"> – </w:t>
            </w:r>
            <w:r w:rsidR="00C22BDF" w:rsidRPr="003B1988">
              <w:t xml:space="preserve">Système </w:t>
            </w:r>
            <w:r w:rsidRPr="003B1988">
              <w:t xml:space="preserve">VDES </w:t>
            </w:r>
          </w:p>
        </w:tc>
      </w:tr>
      <w:tr w:rsidR="00F146F8" w:rsidRPr="003B1988" w14:paraId="7DD25CDC"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773CDE14" w14:textId="77777777" w:rsidR="00F146F8" w:rsidRPr="003B1988" w:rsidRDefault="00F146F8" w:rsidP="00FB4FE8">
            <w:pPr>
              <w:pStyle w:val="Tabletext"/>
            </w:pPr>
            <w:r w:rsidRPr="003B1988">
              <w:t>Addendum 10</w:t>
            </w:r>
          </w:p>
        </w:tc>
        <w:tc>
          <w:tcPr>
            <w:tcW w:w="7229" w:type="dxa"/>
            <w:shd w:val="clear" w:color="auto" w:fill="auto"/>
            <w:tcMar>
              <w:top w:w="0" w:type="dxa"/>
              <w:left w:w="108" w:type="dxa"/>
              <w:bottom w:w="0" w:type="dxa"/>
              <w:right w:w="108" w:type="dxa"/>
            </w:tcMar>
            <w:vAlign w:val="center"/>
            <w:hideMark/>
          </w:tcPr>
          <w:p w14:paraId="752093C8" w14:textId="7C2A99FE" w:rsidR="00F146F8" w:rsidRPr="003B1988" w:rsidRDefault="00F146F8" w:rsidP="00FB4FE8">
            <w:pPr>
              <w:pStyle w:val="Tabletext"/>
            </w:pPr>
            <w:r w:rsidRPr="003B1988">
              <w:t>Propositions européennes communes Partie 10 – Point 1.10 de l</w:t>
            </w:r>
            <w:r w:rsidR="00365409" w:rsidRPr="003B1988">
              <w:t>'</w:t>
            </w:r>
            <w:r w:rsidRPr="003B1988">
              <w:t>ordre du jour</w:t>
            </w:r>
          </w:p>
        </w:tc>
      </w:tr>
      <w:tr w:rsidR="00376F74" w:rsidRPr="003B1988" w14:paraId="529E18CB"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tcPr>
          <w:p w14:paraId="1C9C5B62" w14:textId="47DB52F5" w:rsidR="00376F74" w:rsidRPr="003B1988" w:rsidRDefault="00376F74" w:rsidP="00FB4FE8">
            <w:pPr>
              <w:pStyle w:val="Tabletext"/>
            </w:pPr>
            <w:r w:rsidRPr="003B1988">
              <w:t>Add.1 à l'Addendum 10</w:t>
            </w:r>
          </w:p>
        </w:tc>
        <w:tc>
          <w:tcPr>
            <w:tcW w:w="7229" w:type="dxa"/>
            <w:shd w:val="clear" w:color="auto" w:fill="auto"/>
            <w:tcMar>
              <w:top w:w="0" w:type="dxa"/>
              <w:left w:w="108" w:type="dxa"/>
              <w:bottom w:w="0" w:type="dxa"/>
              <w:right w:w="108" w:type="dxa"/>
            </w:tcMar>
            <w:vAlign w:val="center"/>
          </w:tcPr>
          <w:p w14:paraId="356A85DC" w14:textId="3F9A2300" w:rsidR="00376F74" w:rsidRPr="003B1988" w:rsidRDefault="00376F74" w:rsidP="00FB4FE8">
            <w:pPr>
              <w:pStyle w:val="Tabletext"/>
            </w:pPr>
            <w:r w:rsidRPr="003B1988">
              <w:t>Propositions européennes communes Partie B</w:t>
            </w:r>
          </w:p>
        </w:tc>
      </w:tr>
      <w:tr w:rsidR="00F146F8" w:rsidRPr="003B1988" w14:paraId="62DDBC8C"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0A4151D8" w14:textId="77777777" w:rsidR="00F146F8" w:rsidRPr="003B1988" w:rsidRDefault="00F146F8" w:rsidP="00FB4FE8">
            <w:pPr>
              <w:pStyle w:val="Tabletext"/>
            </w:pPr>
            <w:r w:rsidRPr="003B1988">
              <w:t>Addendum 11</w:t>
            </w:r>
          </w:p>
        </w:tc>
        <w:tc>
          <w:tcPr>
            <w:tcW w:w="7229" w:type="dxa"/>
            <w:shd w:val="clear" w:color="auto" w:fill="auto"/>
            <w:tcMar>
              <w:top w:w="0" w:type="dxa"/>
              <w:left w:w="108" w:type="dxa"/>
              <w:bottom w:w="0" w:type="dxa"/>
              <w:right w:w="108" w:type="dxa"/>
            </w:tcMar>
            <w:vAlign w:val="center"/>
            <w:hideMark/>
          </w:tcPr>
          <w:p w14:paraId="06ED90EE" w14:textId="266502A9" w:rsidR="00F146F8" w:rsidRPr="003B1988" w:rsidRDefault="00F146F8" w:rsidP="00FB4FE8">
            <w:pPr>
              <w:pStyle w:val="Tabletext"/>
            </w:pPr>
            <w:r w:rsidRPr="003B1988">
              <w:t>Propositions européennes communes Partie 11 – Point 1.11 de l</w:t>
            </w:r>
            <w:r w:rsidR="00365409" w:rsidRPr="003B1988">
              <w:t>'</w:t>
            </w:r>
            <w:r w:rsidRPr="003B1988">
              <w:t>ordre du jour</w:t>
            </w:r>
          </w:p>
        </w:tc>
      </w:tr>
      <w:tr w:rsidR="00F146F8" w:rsidRPr="003B1988" w14:paraId="145638D5"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6F9728A3" w14:textId="77777777" w:rsidR="00F146F8" w:rsidRPr="003B1988" w:rsidRDefault="00F146F8" w:rsidP="00FB4FE8">
            <w:pPr>
              <w:pStyle w:val="Tabletext"/>
            </w:pPr>
            <w:r w:rsidRPr="003B1988">
              <w:t>Addendum 12</w:t>
            </w:r>
          </w:p>
        </w:tc>
        <w:tc>
          <w:tcPr>
            <w:tcW w:w="7229" w:type="dxa"/>
            <w:shd w:val="clear" w:color="auto" w:fill="auto"/>
            <w:tcMar>
              <w:top w:w="0" w:type="dxa"/>
              <w:left w:w="108" w:type="dxa"/>
              <w:bottom w:w="0" w:type="dxa"/>
              <w:right w:w="108" w:type="dxa"/>
            </w:tcMar>
            <w:vAlign w:val="center"/>
            <w:hideMark/>
          </w:tcPr>
          <w:p w14:paraId="14FEF6FE" w14:textId="566271E0" w:rsidR="00F146F8" w:rsidRPr="003B1988" w:rsidRDefault="00F146F8" w:rsidP="00FB4FE8">
            <w:pPr>
              <w:pStyle w:val="Tabletext"/>
            </w:pPr>
            <w:r w:rsidRPr="003B1988">
              <w:t>Propositions européennes communes Partie 12 – Point 1.12 de l</w:t>
            </w:r>
            <w:r w:rsidR="00365409" w:rsidRPr="003B1988">
              <w:t>'</w:t>
            </w:r>
            <w:r w:rsidRPr="003B1988">
              <w:t>ordre du jour</w:t>
            </w:r>
          </w:p>
        </w:tc>
      </w:tr>
      <w:tr w:rsidR="00F146F8" w:rsidRPr="003B1988" w14:paraId="4F4A62CD"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4ACEEC97" w14:textId="77777777" w:rsidR="00F146F8" w:rsidRPr="003B1988" w:rsidRDefault="00F146F8" w:rsidP="00FB4FE8">
            <w:pPr>
              <w:pStyle w:val="Tabletext"/>
            </w:pPr>
            <w:r w:rsidRPr="003B1988">
              <w:t>Addendum 13</w:t>
            </w:r>
          </w:p>
        </w:tc>
        <w:tc>
          <w:tcPr>
            <w:tcW w:w="7229" w:type="dxa"/>
            <w:shd w:val="clear" w:color="auto" w:fill="auto"/>
            <w:tcMar>
              <w:top w:w="0" w:type="dxa"/>
              <w:left w:w="108" w:type="dxa"/>
              <w:bottom w:w="0" w:type="dxa"/>
              <w:right w:w="108" w:type="dxa"/>
            </w:tcMar>
            <w:vAlign w:val="center"/>
            <w:hideMark/>
          </w:tcPr>
          <w:p w14:paraId="7F5732F2" w14:textId="3106EB13" w:rsidR="00F146F8" w:rsidRPr="003B1988" w:rsidRDefault="00F146F8" w:rsidP="00FB4FE8">
            <w:pPr>
              <w:pStyle w:val="Tabletext"/>
            </w:pPr>
            <w:r w:rsidRPr="003B1988">
              <w:t>Propositions européennes communes Partie 13 – Point 1.13 de l</w:t>
            </w:r>
            <w:r w:rsidR="00365409" w:rsidRPr="003B1988">
              <w:t>'</w:t>
            </w:r>
            <w:r w:rsidRPr="003B1988">
              <w:t>ordre du jour</w:t>
            </w:r>
          </w:p>
        </w:tc>
      </w:tr>
      <w:tr w:rsidR="00F146F8" w:rsidRPr="003B1988" w14:paraId="415F83B8"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73BD3A18" w14:textId="2EE3C97D" w:rsidR="00F146F8" w:rsidRPr="003B1988" w:rsidRDefault="00F146F8" w:rsidP="00FB4FE8">
            <w:pPr>
              <w:pStyle w:val="Tabletext"/>
            </w:pPr>
            <w:r w:rsidRPr="003B1988">
              <w:t>Add. 1 à l</w:t>
            </w:r>
            <w:r w:rsidR="00365409" w:rsidRPr="003B1988">
              <w:t>'</w:t>
            </w:r>
            <w:r w:rsidRPr="003B1988">
              <w:t>Add</w:t>
            </w:r>
            <w:r w:rsidR="00C22BDF" w:rsidRPr="003B1988">
              <w:t>endum</w:t>
            </w:r>
            <w:r w:rsidRPr="003B1988">
              <w:t xml:space="preserve"> 13</w:t>
            </w:r>
          </w:p>
        </w:tc>
        <w:tc>
          <w:tcPr>
            <w:tcW w:w="7229" w:type="dxa"/>
            <w:shd w:val="clear" w:color="auto" w:fill="D9D9D9" w:themeFill="background1" w:themeFillShade="D9"/>
            <w:tcMar>
              <w:top w:w="0" w:type="dxa"/>
              <w:left w:w="108" w:type="dxa"/>
              <w:bottom w:w="0" w:type="dxa"/>
              <w:right w:w="108" w:type="dxa"/>
            </w:tcMar>
            <w:vAlign w:val="center"/>
            <w:hideMark/>
          </w:tcPr>
          <w:p w14:paraId="3D6AB2F0" w14:textId="5D3EEC6A" w:rsidR="00F146F8" w:rsidRPr="003B1988" w:rsidRDefault="00F146F8" w:rsidP="00FB4FE8">
            <w:pPr>
              <w:pStyle w:val="Tabletext"/>
            </w:pPr>
            <w:r w:rsidRPr="003B1988">
              <w:t xml:space="preserve">Propositions européennes communes Partie 13 </w:t>
            </w:r>
            <w:r w:rsidR="00C22BDF" w:rsidRPr="003B1988">
              <w:t>Sous-partie</w:t>
            </w:r>
            <w:r w:rsidRPr="003B1988">
              <w:t xml:space="preserve"> 1 – Band</w:t>
            </w:r>
            <w:r w:rsidR="00C22BDF" w:rsidRPr="003B1988">
              <w:t>e</w:t>
            </w:r>
            <w:r w:rsidRPr="003B1988">
              <w:t xml:space="preserve"> 24</w:t>
            </w:r>
            <w:r w:rsidR="00C22BDF" w:rsidRPr="003B1988">
              <w:t>,</w:t>
            </w:r>
            <w:r w:rsidRPr="003B1988">
              <w:t>25-27</w:t>
            </w:r>
            <w:r w:rsidR="00C22BDF" w:rsidRPr="003B1988">
              <w:t>,</w:t>
            </w:r>
            <w:r w:rsidRPr="003B1988">
              <w:t>5 GHz</w:t>
            </w:r>
          </w:p>
        </w:tc>
      </w:tr>
      <w:tr w:rsidR="00F146F8" w:rsidRPr="003B1988" w14:paraId="6E817241"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084CFE37" w14:textId="152B461F" w:rsidR="00F146F8" w:rsidRPr="003B1988" w:rsidRDefault="00F146F8" w:rsidP="00FB4FE8">
            <w:pPr>
              <w:pStyle w:val="Tabletext"/>
            </w:pPr>
            <w:r w:rsidRPr="003B1988">
              <w:t xml:space="preserve">Add. 2 à </w:t>
            </w:r>
            <w:r w:rsidR="00C22BDF" w:rsidRPr="003B1988">
              <w:t>l</w:t>
            </w:r>
            <w:r w:rsidR="00365409" w:rsidRPr="003B1988">
              <w:t>'</w:t>
            </w:r>
            <w:r w:rsidR="00C22BDF" w:rsidRPr="003B1988">
              <w:t>Addendum</w:t>
            </w:r>
            <w:r w:rsidRPr="003B1988">
              <w:t xml:space="preserve"> 13</w:t>
            </w:r>
          </w:p>
        </w:tc>
        <w:tc>
          <w:tcPr>
            <w:tcW w:w="7229" w:type="dxa"/>
            <w:shd w:val="clear" w:color="auto" w:fill="D9D9D9" w:themeFill="background1" w:themeFillShade="D9"/>
            <w:tcMar>
              <w:top w:w="0" w:type="dxa"/>
              <w:left w:w="108" w:type="dxa"/>
              <w:bottom w:w="0" w:type="dxa"/>
              <w:right w:w="108" w:type="dxa"/>
            </w:tcMar>
            <w:vAlign w:val="center"/>
            <w:hideMark/>
          </w:tcPr>
          <w:p w14:paraId="0CC14BB1" w14:textId="78ADEDA3" w:rsidR="00F146F8" w:rsidRPr="003B1988" w:rsidRDefault="00F146F8" w:rsidP="00FB4FE8">
            <w:pPr>
              <w:pStyle w:val="Tabletext"/>
            </w:pPr>
            <w:r w:rsidRPr="003B1988">
              <w:t xml:space="preserve">Propositions européennes communes Partie 13 </w:t>
            </w:r>
            <w:r w:rsidR="00C22BDF" w:rsidRPr="003B1988">
              <w:t>Sous-partie</w:t>
            </w:r>
            <w:r w:rsidRPr="003B1988">
              <w:t xml:space="preserve"> 2 – Band</w:t>
            </w:r>
            <w:r w:rsidR="00C22BDF" w:rsidRPr="003B1988">
              <w:t>e</w:t>
            </w:r>
            <w:r w:rsidRPr="003B1988">
              <w:t xml:space="preserve"> 31</w:t>
            </w:r>
            <w:r w:rsidR="00C22BDF" w:rsidRPr="003B1988">
              <w:t>,</w:t>
            </w:r>
            <w:r w:rsidRPr="003B1988">
              <w:t>8</w:t>
            </w:r>
            <w:r w:rsidRPr="003B1988">
              <w:noBreakHyphen/>
              <w:t>33</w:t>
            </w:r>
            <w:r w:rsidR="00C22BDF" w:rsidRPr="003B1988">
              <w:t>,</w:t>
            </w:r>
            <w:r w:rsidRPr="003B1988">
              <w:t>4 GHz</w:t>
            </w:r>
          </w:p>
        </w:tc>
      </w:tr>
      <w:tr w:rsidR="00F146F8" w:rsidRPr="003B1988" w14:paraId="6628ADCA"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77092737" w14:textId="4E6A9B20" w:rsidR="00F146F8" w:rsidRPr="003B1988" w:rsidRDefault="00F146F8" w:rsidP="00FB4FE8">
            <w:pPr>
              <w:pStyle w:val="Tabletext"/>
            </w:pPr>
            <w:r w:rsidRPr="003B1988">
              <w:t xml:space="preserve">Add. 3 à </w:t>
            </w:r>
            <w:r w:rsidR="00C22BDF" w:rsidRPr="003B1988">
              <w:t>l</w:t>
            </w:r>
            <w:r w:rsidR="00365409" w:rsidRPr="003B1988">
              <w:t>'</w:t>
            </w:r>
            <w:r w:rsidR="00C22BDF" w:rsidRPr="003B1988">
              <w:t>Addendum</w:t>
            </w:r>
            <w:r w:rsidRPr="003B1988">
              <w:t xml:space="preserve"> 13</w:t>
            </w:r>
          </w:p>
        </w:tc>
        <w:tc>
          <w:tcPr>
            <w:tcW w:w="7229" w:type="dxa"/>
            <w:shd w:val="clear" w:color="auto" w:fill="D9D9D9" w:themeFill="background1" w:themeFillShade="D9"/>
            <w:tcMar>
              <w:top w:w="0" w:type="dxa"/>
              <w:left w:w="108" w:type="dxa"/>
              <w:bottom w:w="0" w:type="dxa"/>
              <w:right w:w="108" w:type="dxa"/>
            </w:tcMar>
            <w:vAlign w:val="center"/>
            <w:hideMark/>
          </w:tcPr>
          <w:p w14:paraId="35324FB5" w14:textId="2CA8BF49" w:rsidR="00F146F8" w:rsidRPr="003B1988" w:rsidRDefault="00F146F8" w:rsidP="00FB4FE8">
            <w:pPr>
              <w:pStyle w:val="Tabletext"/>
            </w:pPr>
            <w:r w:rsidRPr="003B1988">
              <w:t xml:space="preserve">Propositions européennes communes Partie 13 </w:t>
            </w:r>
            <w:r w:rsidR="00C22BDF" w:rsidRPr="003B1988">
              <w:t>Sous-partie</w:t>
            </w:r>
            <w:r w:rsidRPr="003B1988">
              <w:t xml:space="preserve"> 3 – Band</w:t>
            </w:r>
            <w:r w:rsidR="00C22BDF" w:rsidRPr="003B1988">
              <w:t>e</w:t>
            </w:r>
            <w:r w:rsidRPr="003B1988">
              <w:t xml:space="preserve"> 37</w:t>
            </w:r>
            <w:r w:rsidRPr="003B1988">
              <w:noBreakHyphen/>
              <w:t>40</w:t>
            </w:r>
            <w:r w:rsidR="00C22BDF" w:rsidRPr="003B1988">
              <w:t>,</w:t>
            </w:r>
            <w:r w:rsidRPr="003B1988">
              <w:t xml:space="preserve">5 GHz </w:t>
            </w:r>
          </w:p>
        </w:tc>
      </w:tr>
      <w:tr w:rsidR="00F146F8" w:rsidRPr="003B1988" w14:paraId="31DC5DD0"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41A012D2" w14:textId="7BD77780" w:rsidR="00F146F8" w:rsidRPr="003B1988" w:rsidRDefault="00F146F8" w:rsidP="00FB4FE8">
            <w:pPr>
              <w:pStyle w:val="Tabletext"/>
            </w:pPr>
            <w:r w:rsidRPr="003B1988">
              <w:t xml:space="preserve">Add. 4 à </w:t>
            </w:r>
            <w:r w:rsidR="00C22BDF" w:rsidRPr="003B1988">
              <w:t>l</w:t>
            </w:r>
            <w:r w:rsidR="00365409" w:rsidRPr="003B1988">
              <w:t>'</w:t>
            </w:r>
            <w:r w:rsidR="00C22BDF" w:rsidRPr="003B1988">
              <w:t>Addendum</w:t>
            </w:r>
            <w:r w:rsidRPr="003B1988">
              <w:t xml:space="preserve"> 13</w:t>
            </w:r>
          </w:p>
        </w:tc>
        <w:tc>
          <w:tcPr>
            <w:tcW w:w="7229" w:type="dxa"/>
            <w:shd w:val="clear" w:color="auto" w:fill="D9D9D9" w:themeFill="background1" w:themeFillShade="D9"/>
            <w:tcMar>
              <w:top w:w="0" w:type="dxa"/>
              <w:left w:w="108" w:type="dxa"/>
              <w:bottom w:w="0" w:type="dxa"/>
              <w:right w:w="108" w:type="dxa"/>
            </w:tcMar>
            <w:vAlign w:val="center"/>
            <w:hideMark/>
          </w:tcPr>
          <w:p w14:paraId="34FEE678" w14:textId="4092A96B" w:rsidR="00F146F8" w:rsidRPr="003B1988" w:rsidRDefault="00F146F8" w:rsidP="00FB4FE8">
            <w:pPr>
              <w:pStyle w:val="Tabletext"/>
            </w:pPr>
            <w:r w:rsidRPr="003B1988">
              <w:t xml:space="preserve">Propositions européennes communes Partie 13 </w:t>
            </w:r>
            <w:r w:rsidR="00C22BDF" w:rsidRPr="003B1988">
              <w:t>Sous-partie</w:t>
            </w:r>
            <w:r w:rsidRPr="003B1988">
              <w:t xml:space="preserve"> 4 – Band</w:t>
            </w:r>
            <w:r w:rsidR="00C22BDF" w:rsidRPr="003B1988">
              <w:t>e</w:t>
            </w:r>
            <w:r w:rsidRPr="003B1988">
              <w:t xml:space="preserve"> </w:t>
            </w:r>
            <w:r w:rsidR="00376F74" w:rsidRPr="003B1988">
              <w:t>40,5-43,5</w:t>
            </w:r>
            <w:r w:rsidRPr="003B1988">
              <w:t> GHz</w:t>
            </w:r>
          </w:p>
        </w:tc>
      </w:tr>
      <w:tr w:rsidR="00F146F8" w:rsidRPr="003B1988" w14:paraId="2E4B65B6"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6E07D4B1" w14:textId="53FBF86A" w:rsidR="00F146F8" w:rsidRPr="003B1988" w:rsidRDefault="00F146F8" w:rsidP="00FB4FE8">
            <w:pPr>
              <w:pStyle w:val="Tabletext"/>
            </w:pPr>
            <w:r w:rsidRPr="003B1988">
              <w:t xml:space="preserve">Add. 5 à </w:t>
            </w:r>
            <w:r w:rsidR="00C22BDF" w:rsidRPr="003B1988">
              <w:t>l</w:t>
            </w:r>
            <w:r w:rsidR="00365409" w:rsidRPr="003B1988">
              <w:t>'</w:t>
            </w:r>
            <w:r w:rsidR="00C22BDF" w:rsidRPr="003B1988">
              <w:t>Addendum</w:t>
            </w:r>
            <w:r w:rsidRPr="003B1988">
              <w:t xml:space="preserve"> 13</w:t>
            </w:r>
          </w:p>
        </w:tc>
        <w:tc>
          <w:tcPr>
            <w:tcW w:w="7229" w:type="dxa"/>
            <w:shd w:val="clear" w:color="auto" w:fill="D9D9D9" w:themeFill="background1" w:themeFillShade="D9"/>
            <w:tcMar>
              <w:top w:w="0" w:type="dxa"/>
              <w:left w:w="108" w:type="dxa"/>
              <w:bottom w:w="0" w:type="dxa"/>
              <w:right w:w="108" w:type="dxa"/>
            </w:tcMar>
            <w:vAlign w:val="center"/>
            <w:hideMark/>
          </w:tcPr>
          <w:p w14:paraId="3D778C3A" w14:textId="78CE4EA9" w:rsidR="00F146F8" w:rsidRPr="003B1988" w:rsidRDefault="00F146F8" w:rsidP="00FB4FE8">
            <w:pPr>
              <w:pStyle w:val="Tabletext"/>
            </w:pPr>
            <w:r w:rsidRPr="003B1988">
              <w:t xml:space="preserve">Propositions européennes communes Partie 13 </w:t>
            </w:r>
            <w:r w:rsidR="00C22BDF" w:rsidRPr="003B1988">
              <w:t>Sous-partie</w:t>
            </w:r>
            <w:r w:rsidRPr="003B1988">
              <w:t xml:space="preserve"> 5 – Band</w:t>
            </w:r>
            <w:r w:rsidR="00C22BDF" w:rsidRPr="003B1988">
              <w:t>e</w:t>
            </w:r>
            <w:r w:rsidRPr="003B1988">
              <w:t xml:space="preserve"> </w:t>
            </w:r>
            <w:r w:rsidR="00376F74" w:rsidRPr="003B1988">
              <w:t>47,0-47,2</w:t>
            </w:r>
            <w:r w:rsidRPr="003B1988">
              <w:t> GHz</w:t>
            </w:r>
          </w:p>
        </w:tc>
      </w:tr>
      <w:tr w:rsidR="00F146F8" w:rsidRPr="003B1988" w14:paraId="2F5242E8"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1D89CC63" w14:textId="37A24908" w:rsidR="00F146F8" w:rsidRPr="003B1988" w:rsidRDefault="00F146F8" w:rsidP="00FB4FE8">
            <w:pPr>
              <w:pStyle w:val="Tabletext"/>
            </w:pPr>
            <w:r w:rsidRPr="003B1988">
              <w:t xml:space="preserve">Add. 6 à </w:t>
            </w:r>
            <w:r w:rsidR="00C22BDF" w:rsidRPr="003B1988">
              <w:t>l</w:t>
            </w:r>
            <w:r w:rsidR="00365409" w:rsidRPr="003B1988">
              <w:t>'</w:t>
            </w:r>
            <w:r w:rsidR="00C22BDF" w:rsidRPr="003B1988">
              <w:t>Addendum</w:t>
            </w:r>
            <w:r w:rsidRPr="003B1988">
              <w:t xml:space="preserve"> 13</w:t>
            </w:r>
          </w:p>
        </w:tc>
        <w:tc>
          <w:tcPr>
            <w:tcW w:w="7229" w:type="dxa"/>
            <w:shd w:val="clear" w:color="auto" w:fill="D9D9D9" w:themeFill="background1" w:themeFillShade="D9"/>
            <w:tcMar>
              <w:top w:w="0" w:type="dxa"/>
              <w:left w:w="108" w:type="dxa"/>
              <w:bottom w:w="0" w:type="dxa"/>
              <w:right w:w="108" w:type="dxa"/>
            </w:tcMar>
            <w:vAlign w:val="center"/>
            <w:hideMark/>
          </w:tcPr>
          <w:p w14:paraId="4A72C090" w14:textId="0367BA69" w:rsidR="00F146F8" w:rsidRPr="003B1988" w:rsidRDefault="00F146F8" w:rsidP="00FB4FE8">
            <w:pPr>
              <w:pStyle w:val="Tabletext"/>
            </w:pPr>
            <w:r w:rsidRPr="003B1988">
              <w:t xml:space="preserve">Propositions européennes communes Partie 13 </w:t>
            </w:r>
            <w:r w:rsidR="00C22BDF" w:rsidRPr="003B1988">
              <w:t>Sous-partie</w:t>
            </w:r>
            <w:r w:rsidRPr="003B1988">
              <w:t xml:space="preserve"> 6 – Band</w:t>
            </w:r>
            <w:r w:rsidR="00C22BDF" w:rsidRPr="003B1988">
              <w:t>e</w:t>
            </w:r>
            <w:r w:rsidRPr="003B1988">
              <w:t xml:space="preserve"> </w:t>
            </w:r>
            <w:r w:rsidR="00376F74" w:rsidRPr="003B1988">
              <w:t>47,2-50,2</w:t>
            </w:r>
            <w:r w:rsidRPr="003B1988">
              <w:t> GHz</w:t>
            </w:r>
          </w:p>
        </w:tc>
      </w:tr>
      <w:tr w:rsidR="00F146F8" w:rsidRPr="003B1988" w14:paraId="668E6287"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01DD9C05" w14:textId="77961E00" w:rsidR="00F146F8" w:rsidRPr="003B1988" w:rsidRDefault="00F146F8" w:rsidP="00FB4FE8">
            <w:pPr>
              <w:pStyle w:val="Tabletext"/>
            </w:pPr>
            <w:r w:rsidRPr="003B1988">
              <w:t xml:space="preserve">Add. 7 à </w:t>
            </w:r>
            <w:r w:rsidR="00C22BDF" w:rsidRPr="003B1988">
              <w:t>l</w:t>
            </w:r>
            <w:r w:rsidR="00365409" w:rsidRPr="003B1988">
              <w:t>'</w:t>
            </w:r>
            <w:r w:rsidR="00C22BDF" w:rsidRPr="003B1988">
              <w:t>Addendum</w:t>
            </w:r>
            <w:r w:rsidRPr="003B1988">
              <w:t xml:space="preserve"> 13</w:t>
            </w:r>
          </w:p>
        </w:tc>
        <w:tc>
          <w:tcPr>
            <w:tcW w:w="7229" w:type="dxa"/>
            <w:shd w:val="clear" w:color="auto" w:fill="D9D9D9" w:themeFill="background1" w:themeFillShade="D9"/>
            <w:tcMar>
              <w:top w:w="0" w:type="dxa"/>
              <w:left w:w="108" w:type="dxa"/>
              <w:bottom w:w="0" w:type="dxa"/>
              <w:right w:w="108" w:type="dxa"/>
            </w:tcMar>
            <w:vAlign w:val="center"/>
            <w:hideMark/>
          </w:tcPr>
          <w:p w14:paraId="2DB72836" w14:textId="4013BD48" w:rsidR="00F146F8" w:rsidRPr="003B1988" w:rsidRDefault="00F146F8" w:rsidP="00FB4FE8">
            <w:pPr>
              <w:pStyle w:val="Tabletext"/>
            </w:pPr>
            <w:r w:rsidRPr="003B1988">
              <w:t xml:space="preserve">Propositions européennes communes Partie 13 </w:t>
            </w:r>
            <w:r w:rsidR="00C22BDF" w:rsidRPr="003B1988">
              <w:t>Sous-partie</w:t>
            </w:r>
            <w:r w:rsidRPr="003B1988">
              <w:t xml:space="preserve"> 7 – </w:t>
            </w:r>
            <w:r w:rsidR="00376F74" w:rsidRPr="003B1988">
              <w:t>Bande 50,4-52,6 GHz</w:t>
            </w:r>
          </w:p>
        </w:tc>
      </w:tr>
      <w:tr w:rsidR="00F146F8" w:rsidRPr="003B1988" w14:paraId="0A81216D"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7F66CDC0" w14:textId="7510EA65" w:rsidR="00F146F8" w:rsidRPr="003B1988" w:rsidRDefault="00F146F8" w:rsidP="00FB4FE8">
            <w:pPr>
              <w:pStyle w:val="Tabletext"/>
            </w:pPr>
            <w:r w:rsidRPr="003B1988">
              <w:t xml:space="preserve">Add. 8 à </w:t>
            </w:r>
            <w:r w:rsidR="00C22BDF" w:rsidRPr="003B1988">
              <w:t>l</w:t>
            </w:r>
            <w:r w:rsidR="00365409" w:rsidRPr="003B1988">
              <w:t>'</w:t>
            </w:r>
            <w:r w:rsidR="00C22BDF" w:rsidRPr="003B1988">
              <w:t>Addendum</w:t>
            </w:r>
            <w:r w:rsidRPr="003B1988">
              <w:t xml:space="preserve"> 13</w:t>
            </w:r>
          </w:p>
        </w:tc>
        <w:tc>
          <w:tcPr>
            <w:tcW w:w="7229" w:type="dxa"/>
            <w:shd w:val="clear" w:color="auto" w:fill="D9D9D9" w:themeFill="background1" w:themeFillShade="D9"/>
            <w:tcMar>
              <w:top w:w="0" w:type="dxa"/>
              <w:left w:w="108" w:type="dxa"/>
              <w:bottom w:w="0" w:type="dxa"/>
              <w:right w:w="108" w:type="dxa"/>
            </w:tcMar>
            <w:vAlign w:val="center"/>
            <w:hideMark/>
          </w:tcPr>
          <w:p w14:paraId="25F0307E" w14:textId="7B8D72D6" w:rsidR="00F146F8" w:rsidRPr="003B1988" w:rsidRDefault="00F146F8" w:rsidP="00FB4FE8">
            <w:pPr>
              <w:pStyle w:val="Tabletext"/>
            </w:pPr>
            <w:r w:rsidRPr="003B1988">
              <w:t xml:space="preserve">Propositions européennes communes Partie 13 </w:t>
            </w:r>
            <w:r w:rsidR="00C22BDF" w:rsidRPr="003B1988">
              <w:t>Sous-partie</w:t>
            </w:r>
            <w:r w:rsidRPr="003B1988">
              <w:t xml:space="preserve"> 8 – Band</w:t>
            </w:r>
            <w:r w:rsidR="00C22BDF" w:rsidRPr="003B1988">
              <w:t>e</w:t>
            </w:r>
            <w:r w:rsidRPr="003B1988">
              <w:t xml:space="preserve"> </w:t>
            </w:r>
            <w:r w:rsidR="00376F74" w:rsidRPr="003B1988">
              <w:t>66-71</w:t>
            </w:r>
            <w:r w:rsidRPr="003B1988">
              <w:t xml:space="preserve"> GHz</w:t>
            </w:r>
          </w:p>
        </w:tc>
      </w:tr>
      <w:tr w:rsidR="00F146F8" w:rsidRPr="003B1988" w14:paraId="02A22218"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16EC094C" w14:textId="1C976CDF" w:rsidR="00F146F8" w:rsidRPr="003B1988" w:rsidRDefault="00F146F8" w:rsidP="00FB4FE8">
            <w:pPr>
              <w:pStyle w:val="Tabletext"/>
            </w:pPr>
            <w:r w:rsidRPr="003B1988">
              <w:t xml:space="preserve">Add. 9 t à </w:t>
            </w:r>
            <w:r w:rsidR="00C22BDF" w:rsidRPr="003B1988">
              <w:t>l</w:t>
            </w:r>
            <w:r w:rsidR="00365409" w:rsidRPr="003B1988">
              <w:t>'</w:t>
            </w:r>
            <w:r w:rsidR="00C22BDF" w:rsidRPr="003B1988">
              <w:t>Addendum</w:t>
            </w:r>
            <w:r w:rsidRPr="003B1988">
              <w:t xml:space="preserve"> 13</w:t>
            </w:r>
          </w:p>
        </w:tc>
        <w:tc>
          <w:tcPr>
            <w:tcW w:w="7229" w:type="dxa"/>
            <w:shd w:val="clear" w:color="auto" w:fill="D9D9D9" w:themeFill="background1" w:themeFillShade="D9"/>
            <w:tcMar>
              <w:top w:w="0" w:type="dxa"/>
              <w:left w:w="108" w:type="dxa"/>
              <w:bottom w:w="0" w:type="dxa"/>
              <w:right w:w="108" w:type="dxa"/>
            </w:tcMar>
            <w:vAlign w:val="center"/>
            <w:hideMark/>
          </w:tcPr>
          <w:p w14:paraId="782D7303" w14:textId="4D3B1433" w:rsidR="00F146F8" w:rsidRPr="003B1988" w:rsidRDefault="00F146F8" w:rsidP="00FB4FE8">
            <w:pPr>
              <w:pStyle w:val="Tabletext"/>
            </w:pPr>
            <w:r w:rsidRPr="003B1988">
              <w:t xml:space="preserve">Propositions européennes communes Partie 13 </w:t>
            </w:r>
            <w:r w:rsidR="00C22BDF" w:rsidRPr="003B1988">
              <w:t>Sous-partie</w:t>
            </w:r>
            <w:r w:rsidRPr="003B1988">
              <w:t xml:space="preserve"> 9 – Band</w:t>
            </w:r>
            <w:r w:rsidR="00C22BDF" w:rsidRPr="003B1988">
              <w:t>e</w:t>
            </w:r>
            <w:r w:rsidRPr="003B1988">
              <w:t xml:space="preserve"> </w:t>
            </w:r>
            <w:r w:rsidR="00376F74" w:rsidRPr="003B1988">
              <w:t>71-76</w:t>
            </w:r>
            <w:r w:rsidRPr="003B1988">
              <w:t xml:space="preserve"> GHz</w:t>
            </w:r>
          </w:p>
        </w:tc>
      </w:tr>
      <w:tr w:rsidR="00F146F8" w:rsidRPr="003B1988" w14:paraId="076ADC94"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2102AAB1" w14:textId="27DCBD97" w:rsidR="00F146F8" w:rsidRPr="003B1988" w:rsidRDefault="00F146F8" w:rsidP="00FB4FE8">
            <w:pPr>
              <w:pStyle w:val="Tabletext"/>
            </w:pPr>
            <w:r w:rsidRPr="003B1988">
              <w:t xml:space="preserve">Add. 10 à </w:t>
            </w:r>
            <w:r w:rsidR="00C22BDF" w:rsidRPr="003B1988">
              <w:t>l</w:t>
            </w:r>
            <w:r w:rsidR="00365409" w:rsidRPr="003B1988">
              <w:t>'</w:t>
            </w:r>
            <w:r w:rsidR="00C22BDF" w:rsidRPr="003B1988">
              <w:t>Addendum</w:t>
            </w:r>
            <w:r w:rsidRPr="003B1988">
              <w:t xml:space="preserve"> 13</w:t>
            </w:r>
          </w:p>
        </w:tc>
        <w:tc>
          <w:tcPr>
            <w:tcW w:w="7229" w:type="dxa"/>
            <w:shd w:val="clear" w:color="auto" w:fill="D9D9D9" w:themeFill="background1" w:themeFillShade="D9"/>
            <w:tcMar>
              <w:top w:w="0" w:type="dxa"/>
              <w:left w:w="108" w:type="dxa"/>
              <w:bottom w:w="0" w:type="dxa"/>
              <w:right w:w="108" w:type="dxa"/>
            </w:tcMar>
            <w:vAlign w:val="center"/>
            <w:hideMark/>
          </w:tcPr>
          <w:p w14:paraId="7E5B1613" w14:textId="0D4A776B" w:rsidR="00F146F8" w:rsidRPr="003B1988" w:rsidRDefault="00F146F8" w:rsidP="00FB4FE8">
            <w:pPr>
              <w:pStyle w:val="Tabletext"/>
            </w:pPr>
            <w:r w:rsidRPr="003B1988">
              <w:t xml:space="preserve">Propositions européennes communes Partie 13 </w:t>
            </w:r>
            <w:r w:rsidR="00C22BDF" w:rsidRPr="003B1988">
              <w:t>Sous-partie</w:t>
            </w:r>
            <w:r w:rsidRPr="003B1988">
              <w:t xml:space="preserve"> 10 – Band</w:t>
            </w:r>
            <w:r w:rsidR="00C22BDF" w:rsidRPr="003B1988">
              <w:t>e</w:t>
            </w:r>
            <w:r w:rsidRPr="003B1988">
              <w:t xml:space="preserve"> </w:t>
            </w:r>
            <w:r w:rsidR="00376F74" w:rsidRPr="003B1988">
              <w:t>81-86</w:t>
            </w:r>
            <w:r w:rsidRPr="003B1988">
              <w:t xml:space="preserve"> GHz</w:t>
            </w:r>
          </w:p>
        </w:tc>
      </w:tr>
      <w:tr w:rsidR="00F146F8" w:rsidRPr="003B1988" w14:paraId="735465ED"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hideMark/>
          </w:tcPr>
          <w:p w14:paraId="299CCF0B" w14:textId="7D37AC6D" w:rsidR="00F146F8" w:rsidRPr="003B1988" w:rsidRDefault="00F146F8" w:rsidP="00FB4FE8">
            <w:pPr>
              <w:pStyle w:val="Tabletext"/>
            </w:pPr>
            <w:r w:rsidRPr="003B1988">
              <w:t xml:space="preserve">Add. 11 à </w:t>
            </w:r>
            <w:r w:rsidR="00C22BDF" w:rsidRPr="003B1988">
              <w:t>l</w:t>
            </w:r>
            <w:r w:rsidR="00365409" w:rsidRPr="003B1988">
              <w:t>'</w:t>
            </w:r>
            <w:r w:rsidR="00C22BDF" w:rsidRPr="003B1988">
              <w:t>Addendum</w:t>
            </w:r>
            <w:r w:rsidRPr="003B1988">
              <w:t xml:space="preserve"> 13</w:t>
            </w:r>
          </w:p>
        </w:tc>
        <w:tc>
          <w:tcPr>
            <w:tcW w:w="7229" w:type="dxa"/>
            <w:shd w:val="clear" w:color="auto" w:fill="D9D9D9" w:themeFill="background1" w:themeFillShade="D9"/>
            <w:tcMar>
              <w:top w:w="0" w:type="dxa"/>
              <w:left w:w="108" w:type="dxa"/>
              <w:bottom w:w="0" w:type="dxa"/>
              <w:right w:w="108" w:type="dxa"/>
            </w:tcMar>
            <w:vAlign w:val="center"/>
            <w:hideMark/>
          </w:tcPr>
          <w:p w14:paraId="7FBF9217" w14:textId="13AEEC99" w:rsidR="00F146F8" w:rsidRPr="003B1988" w:rsidRDefault="00F146F8" w:rsidP="00FB4FE8">
            <w:pPr>
              <w:pStyle w:val="Tabletext"/>
            </w:pPr>
            <w:r w:rsidRPr="003B1988">
              <w:t xml:space="preserve">Propositions européennes communes Partie 13 </w:t>
            </w:r>
            <w:r w:rsidR="00C22BDF" w:rsidRPr="003B1988">
              <w:t>Sous-partie</w:t>
            </w:r>
            <w:r w:rsidRPr="003B1988">
              <w:t xml:space="preserve"> 11 – </w:t>
            </w:r>
            <w:r w:rsidR="00376F74" w:rsidRPr="003B1988">
              <w:t>Résolution 238 (CMR</w:t>
            </w:r>
            <w:r w:rsidR="00376F74" w:rsidRPr="003B1988">
              <w:noBreakHyphen/>
              <w:t>15)</w:t>
            </w:r>
          </w:p>
        </w:tc>
      </w:tr>
      <w:tr w:rsidR="00F146F8" w:rsidRPr="003B1988" w14:paraId="54169094" w14:textId="77777777" w:rsidTr="00154E53">
        <w:trPr>
          <w:trHeight w:val="284"/>
          <w:tblHeader/>
          <w:jc w:val="center"/>
        </w:trPr>
        <w:tc>
          <w:tcPr>
            <w:tcW w:w="2547" w:type="dxa"/>
            <w:shd w:val="clear" w:color="auto" w:fill="D9D9D9" w:themeFill="background1" w:themeFillShade="D9"/>
            <w:tcMar>
              <w:top w:w="0" w:type="dxa"/>
              <w:left w:w="108" w:type="dxa"/>
              <w:bottom w:w="0" w:type="dxa"/>
              <w:right w:w="108" w:type="dxa"/>
            </w:tcMar>
            <w:vAlign w:val="center"/>
          </w:tcPr>
          <w:p w14:paraId="49F37197" w14:textId="77777777" w:rsidR="00F146F8" w:rsidRPr="003B1988" w:rsidRDefault="00F146F8" w:rsidP="00FB4FE8">
            <w:pPr>
              <w:pStyle w:val="Tabletext"/>
            </w:pPr>
            <w:r w:rsidRPr="003B1988">
              <w:t>Addendum 14</w:t>
            </w:r>
          </w:p>
        </w:tc>
        <w:tc>
          <w:tcPr>
            <w:tcW w:w="7229" w:type="dxa"/>
            <w:shd w:val="clear" w:color="auto" w:fill="auto"/>
            <w:tcMar>
              <w:top w:w="0" w:type="dxa"/>
              <w:left w:w="108" w:type="dxa"/>
              <w:bottom w:w="0" w:type="dxa"/>
              <w:right w:w="108" w:type="dxa"/>
            </w:tcMar>
            <w:vAlign w:val="center"/>
          </w:tcPr>
          <w:p w14:paraId="1B598380" w14:textId="068C1F23" w:rsidR="00F146F8" w:rsidRPr="003B1988" w:rsidRDefault="00F146F8" w:rsidP="00FB4FE8">
            <w:pPr>
              <w:pStyle w:val="Tabletext"/>
            </w:pPr>
            <w:r w:rsidRPr="003B1988">
              <w:t>Propositions européennes communes Partie 14</w:t>
            </w:r>
            <w:r w:rsidR="00C22BDF" w:rsidRPr="003B1988">
              <w:t xml:space="preserve"> – Point 1.14 de l</w:t>
            </w:r>
            <w:r w:rsidR="00365409" w:rsidRPr="003B1988">
              <w:t>'</w:t>
            </w:r>
            <w:r w:rsidR="00C22BDF" w:rsidRPr="003B1988">
              <w:t>ordre du jour</w:t>
            </w:r>
          </w:p>
        </w:tc>
      </w:tr>
    </w:tbl>
    <w:p w14:paraId="3808305F" w14:textId="5C749708" w:rsidR="00365409" w:rsidRPr="003B1988" w:rsidRDefault="00365409" w:rsidP="00FB4FE8">
      <w:r w:rsidRPr="003B1988">
        <w:br w:type="page"/>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547"/>
        <w:gridCol w:w="7229"/>
      </w:tblGrid>
      <w:tr w:rsidR="00365409" w:rsidRPr="003B1988" w14:paraId="71218605" w14:textId="77777777" w:rsidTr="003E57FB">
        <w:trPr>
          <w:trHeight w:val="284"/>
          <w:tblHeader/>
          <w:jc w:val="center"/>
        </w:trPr>
        <w:tc>
          <w:tcPr>
            <w:tcW w:w="2547" w:type="dxa"/>
            <w:shd w:val="clear" w:color="auto" w:fill="auto"/>
            <w:vAlign w:val="center"/>
            <w:hideMark/>
          </w:tcPr>
          <w:p w14:paraId="2D348348" w14:textId="77777777" w:rsidR="00365409" w:rsidRPr="003B1988" w:rsidRDefault="00365409" w:rsidP="00FB4FE8">
            <w:pPr>
              <w:pStyle w:val="Tablehead"/>
              <w:keepNext w:val="0"/>
            </w:pPr>
            <w:r w:rsidRPr="003B1988">
              <w:lastRenderedPageBreak/>
              <w:t>Document</w:t>
            </w:r>
          </w:p>
        </w:tc>
        <w:tc>
          <w:tcPr>
            <w:tcW w:w="7229" w:type="dxa"/>
            <w:shd w:val="clear" w:color="auto" w:fill="auto"/>
            <w:vAlign w:val="center"/>
            <w:hideMark/>
          </w:tcPr>
          <w:p w14:paraId="529D21AB" w14:textId="77777777" w:rsidR="00365409" w:rsidRPr="003B1988" w:rsidRDefault="00365409" w:rsidP="00FB4FE8">
            <w:pPr>
              <w:pStyle w:val="Tablehead"/>
              <w:keepNext w:val="0"/>
            </w:pPr>
            <w:r w:rsidRPr="003B1988">
              <w:t>Titre</w:t>
            </w:r>
          </w:p>
        </w:tc>
      </w:tr>
      <w:tr w:rsidR="00F146F8" w:rsidRPr="003B1988" w14:paraId="0615985C"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0B557C2" w14:textId="1B0597A4" w:rsidR="00F146F8" w:rsidRPr="003B1988" w:rsidRDefault="00F146F8" w:rsidP="00FB4FE8">
            <w:pPr>
              <w:pStyle w:val="Tabletext"/>
            </w:pPr>
            <w:r w:rsidRPr="003B1988">
              <w:t>Addendum 15</w:t>
            </w: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7F466B9" w14:textId="54B3F038" w:rsidR="00F146F8" w:rsidRPr="003B1988" w:rsidRDefault="00F146F8" w:rsidP="00FB4FE8">
            <w:pPr>
              <w:pStyle w:val="Tabletext"/>
            </w:pPr>
            <w:r w:rsidRPr="003B1988">
              <w:t>Propositions européennes communes Partie 15</w:t>
            </w:r>
            <w:r w:rsidR="00C22BDF" w:rsidRPr="003B1988">
              <w:t xml:space="preserve"> – Point 1.15 de l</w:t>
            </w:r>
            <w:r w:rsidR="00365409" w:rsidRPr="003B1988">
              <w:t>'</w:t>
            </w:r>
            <w:r w:rsidR="00C22BDF" w:rsidRPr="003B1988">
              <w:t>ordre du jour</w:t>
            </w:r>
          </w:p>
        </w:tc>
      </w:tr>
      <w:tr w:rsidR="008A37B4" w:rsidRPr="003B1988" w14:paraId="0F87EBF9"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90BC460" w14:textId="77777777" w:rsidR="008A37B4" w:rsidRPr="003B1988" w:rsidRDefault="008A37B4" w:rsidP="00FB4FE8">
            <w:pPr>
              <w:pStyle w:val="Tabletext"/>
            </w:pPr>
            <w:bookmarkStart w:id="7" w:name="_Hlk17264475"/>
            <w:bookmarkEnd w:id="6"/>
            <w:r w:rsidRPr="003B1988">
              <w:t>Addendum 16</w:t>
            </w: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3794CE5" w14:textId="038226B9" w:rsidR="008A37B4" w:rsidRPr="003B1988" w:rsidRDefault="008A37B4" w:rsidP="00FB4FE8">
            <w:pPr>
              <w:pStyle w:val="Tabletext"/>
            </w:pPr>
            <w:r w:rsidRPr="003B1988">
              <w:t>Propositions européennes communes Partie 16 – Point 1.16 de l</w:t>
            </w:r>
            <w:r w:rsidR="00365409" w:rsidRPr="003B1988">
              <w:t>'</w:t>
            </w:r>
            <w:r w:rsidRPr="003B1988">
              <w:t>ordre du jour</w:t>
            </w:r>
          </w:p>
        </w:tc>
      </w:tr>
      <w:tr w:rsidR="008A37B4" w:rsidRPr="003B1988" w14:paraId="7CE0D2DE"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C746FD1" w14:textId="2A193D61" w:rsidR="008A37B4" w:rsidRPr="003B1988" w:rsidRDefault="008A37B4" w:rsidP="00FB4FE8">
            <w:pPr>
              <w:pStyle w:val="Tabletext"/>
            </w:pPr>
            <w:r w:rsidRPr="003B1988">
              <w:t>Add. 1 à l</w:t>
            </w:r>
            <w:r w:rsidR="00365409" w:rsidRPr="003B1988">
              <w:t>'</w:t>
            </w:r>
            <w:r w:rsidRPr="003B1988">
              <w:t>Addendum 16</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9F2A640" w14:textId="240F7308" w:rsidR="008A37B4" w:rsidRPr="003B1988" w:rsidRDefault="008A37B4" w:rsidP="00FB4FE8">
            <w:pPr>
              <w:pStyle w:val="Tabletext"/>
            </w:pPr>
            <w:r w:rsidRPr="003B1988">
              <w:t>Propositions européennes communes Partie 16 Sous-partie 1 – Band</w:t>
            </w:r>
            <w:r w:rsidR="007E4752" w:rsidRPr="003B1988">
              <w:t>e</w:t>
            </w:r>
            <w:r w:rsidR="00D35B65" w:rsidRPr="003B1988">
              <w:t> 5 150</w:t>
            </w:r>
            <w:r w:rsidR="00D35B65" w:rsidRPr="003B1988">
              <w:noBreakHyphen/>
              <w:t>5 250 MHz</w:t>
            </w:r>
          </w:p>
        </w:tc>
      </w:tr>
      <w:tr w:rsidR="008A37B4" w:rsidRPr="003B1988" w14:paraId="56886452"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80684E2" w14:textId="325BC8D1" w:rsidR="008A37B4" w:rsidRPr="003B1988" w:rsidRDefault="008A37B4" w:rsidP="00FB4FE8">
            <w:pPr>
              <w:pStyle w:val="Tabletext"/>
            </w:pPr>
            <w:r w:rsidRPr="003B1988">
              <w:t>Add. 2 à l</w:t>
            </w:r>
            <w:r w:rsidR="00365409" w:rsidRPr="003B1988">
              <w:t>'</w:t>
            </w:r>
            <w:r w:rsidRPr="003B1988">
              <w:t>Addendum 16</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D24C439" w14:textId="639D2B25" w:rsidR="008A37B4" w:rsidRPr="003B1988" w:rsidRDefault="008A37B4" w:rsidP="00FB4FE8">
            <w:pPr>
              <w:pStyle w:val="Tabletext"/>
            </w:pPr>
            <w:r w:rsidRPr="003B1988">
              <w:t>Propositions européennes communes Partie 16 Sous-partie 2 – Bande</w:t>
            </w:r>
            <w:r w:rsidR="00D35B65" w:rsidRPr="003B1988">
              <w:t> </w:t>
            </w:r>
            <w:r w:rsidRPr="003B1988">
              <w:t>5 </w:t>
            </w:r>
            <w:r w:rsidR="00D35B65" w:rsidRPr="003B1988">
              <w:t>2</w:t>
            </w:r>
            <w:r w:rsidRPr="003B1988">
              <w:t>50</w:t>
            </w:r>
            <w:r w:rsidR="00D35B65" w:rsidRPr="003B1988">
              <w:noBreakHyphen/>
            </w:r>
            <w:r w:rsidRPr="003B1988">
              <w:t>5 </w:t>
            </w:r>
            <w:r w:rsidR="00D35B65" w:rsidRPr="003B1988">
              <w:t>3</w:t>
            </w:r>
            <w:r w:rsidRPr="003B1988">
              <w:t>50</w:t>
            </w:r>
            <w:r w:rsidR="00A6775F" w:rsidRPr="003B1988">
              <w:t> </w:t>
            </w:r>
            <w:r w:rsidRPr="003B1988">
              <w:t>MHz</w:t>
            </w:r>
          </w:p>
        </w:tc>
      </w:tr>
      <w:tr w:rsidR="00D35B65" w:rsidRPr="003B1988" w14:paraId="64CC4523"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45C983E" w14:textId="0E671BC3" w:rsidR="00D35B65" w:rsidRPr="003B1988" w:rsidRDefault="00D35B65" w:rsidP="00FB4FE8">
            <w:pPr>
              <w:pStyle w:val="Tabletext"/>
            </w:pPr>
            <w:r w:rsidRPr="003B1988">
              <w:t>Add. 3 à l'Addendum 16</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F49298F" w14:textId="675BF6FD" w:rsidR="00D35B65" w:rsidRPr="003B1988" w:rsidRDefault="00D35B65" w:rsidP="00FB4FE8">
            <w:pPr>
              <w:pStyle w:val="Tabletext"/>
            </w:pPr>
            <w:r w:rsidRPr="003B1988">
              <w:t>Propositions européennes communes Partie 16 Sous-partie 3 – Bande 5 350</w:t>
            </w:r>
            <w:r w:rsidRPr="003B1988">
              <w:noBreakHyphen/>
              <w:t>5 470 MHz</w:t>
            </w:r>
          </w:p>
        </w:tc>
      </w:tr>
      <w:tr w:rsidR="00D35B65" w:rsidRPr="003B1988" w14:paraId="2AB3CDFC"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EDEEBA1" w14:textId="450566AF" w:rsidR="00D35B65" w:rsidRPr="003B1988" w:rsidRDefault="00D35B65" w:rsidP="00FB4FE8">
            <w:pPr>
              <w:pStyle w:val="Tabletext"/>
            </w:pPr>
            <w:r w:rsidRPr="003B1988">
              <w:t>Add. 4 à l'Addendum 16</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9025CED" w14:textId="5E8EEBD0" w:rsidR="00D35B65" w:rsidRPr="003B1988" w:rsidRDefault="00D35B65" w:rsidP="00FB4FE8">
            <w:pPr>
              <w:pStyle w:val="Tabletext"/>
            </w:pPr>
            <w:r w:rsidRPr="003B1988">
              <w:t>Propositions européennes communes Partie 16 Sous-partie 4 – Bande 5 725</w:t>
            </w:r>
            <w:r w:rsidRPr="003B1988">
              <w:noBreakHyphen/>
              <w:t>5 850 MHz</w:t>
            </w:r>
          </w:p>
        </w:tc>
      </w:tr>
      <w:tr w:rsidR="00D35B65" w:rsidRPr="003B1988" w14:paraId="5E5CA251"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472FA0B" w14:textId="0D74E821" w:rsidR="00D35B65" w:rsidRPr="003B1988" w:rsidRDefault="00D35B65" w:rsidP="00FB4FE8">
            <w:pPr>
              <w:pStyle w:val="Tabletext"/>
            </w:pPr>
            <w:r w:rsidRPr="003B1988">
              <w:t>Add. 5 à l'Addendum 16</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9EF5A01" w14:textId="6A153287" w:rsidR="00D35B65" w:rsidRPr="003B1988" w:rsidRDefault="00D35B65" w:rsidP="00FB4FE8">
            <w:pPr>
              <w:pStyle w:val="Tabletext"/>
            </w:pPr>
            <w:r w:rsidRPr="003B1988">
              <w:t>Propositions européennes communes Partie 16 Sous-partie 5 – Bande 5 850</w:t>
            </w:r>
            <w:r w:rsidRPr="003B1988">
              <w:noBreakHyphen/>
              <w:t>5 925 MHz</w:t>
            </w:r>
          </w:p>
        </w:tc>
      </w:tr>
      <w:tr w:rsidR="008A37B4" w:rsidRPr="003B1988" w14:paraId="0EA33902"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97D7EAC" w14:textId="77777777" w:rsidR="008A37B4" w:rsidRPr="003B1988" w:rsidRDefault="008A37B4" w:rsidP="00FB4FE8">
            <w:pPr>
              <w:pStyle w:val="Tabletext"/>
            </w:pPr>
            <w:r w:rsidRPr="003B1988">
              <w:t>Addendum 17</w:t>
            </w: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E716100" w14:textId="0BBA8A1D" w:rsidR="008A37B4" w:rsidRPr="003B1988" w:rsidRDefault="008A37B4" w:rsidP="00FB4FE8">
            <w:pPr>
              <w:pStyle w:val="Tabletext"/>
            </w:pPr>
            <w:r w:rsidRPr="003B1988">
              <w:t>Propositions européennes communes Partie 17 – Point 2 de l</w:t>
            </w:r>
            <w:r w:rsidR="00365409" w:rsidRPr="003B1988">
              <w:t>'</w:t>
            </w:r>
            <w:r w:rsidRPr="003B1988">
              <w:t>ordre du jour</w:t>
            </w:r>
          </w:p>
        </w:tc>
      </w:tr>
      <w:tr w:rsidR="008A37B4" w:rsidRPr="003B1988" w14:paraId="3E9EEC27"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6CECCE2" w14:textId="77777777" w:rsidR="008A37B4" w:rsidRPr="003B1988" w:rsidRDefault="008A37B4" w:rsidP="00FB4FE8">
            <w:pPr>
              <w:pStyle w:val="Tabletext"/>
            </w:pPr>
            <w:r w:rsidRPr="003B1988">
              <w:t>Addendum 18</w:t>
            </w: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96B4B2" w14:textId="6D998036" w:rsidR="008A37B4" w:rsidRPr="003B1988" w:rsidRDefault="00D35B65" w:rsidP="00FB4FE8">
            <w:pPr>
              <w:pStyle w:val="Tabletext"/>
            </w:pPr>
            <w:r w:rsidRPr="003B1988">
              <w:t xml:space="preserve">Propositions européennes communes </w:t>
            </w:r>
            <w:r w:rsidR="008A37B4" w:rsidRPr="003B1988">
              <w:t>Part 18 – Point 4 de l</w:t>
            </w:r>
            <w:r w:rsidR="00365409" w:rsidRPr="003B1988">
              <w:t>'</w:t>
            </w:r>
            <w:r w:rsidR="008A37B4" w:rsidRPr="003B1988">
              <w:t>ordre du jour</w:t>
            </w:r>
          </w:p>
        </w:tc>
      </w:tr>
      <w:tr w:rsidR="00D35B65" w:rsidRPr="003B1988" w14:paraId="3EDCCD2D"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AC7384B" w14:textId="27D5C387" w:rsidR="00D35B65" w:rsidRPr="003B1988" w:rsidRDefault="00D35B65" w:rsidP="00FB4FE8">
            <w:pPr>
              <w:pStyle w:val="Tabletext"/>
            </w:pPr>
            <w:r w:rsidRPr="003B1988">
              <w:t>Add. 1 à l'Addendum 18</w:t>
            </w: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C79645" w14:textId="418CC23B" w:rsidR="00D35B65" w:rsidRPr="003B1988" w:rsidRDefault="00D35B65" w:rsidP="00FB4FE8">
            <w:pPr>
              <w:pStyle w:val="Tabletext"/>
            </w:pPr>
            <w:r w:rsidRPr="003B1988">
              <w:t>Proposition européenne commune sur la Résolution 155</w:t>
            </w:r>
          </w:p>
        </w:tc>
      </w:tr>
      <w:tr w:rsidR="008A37B4" w:rsidRPr="003B1988" w14:paraId="535E7CA8"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1D665B0" w14:textId="77777777" w:rsidR="008A37B4" w:rsidRPr="003B1988" w:rsidRDefault="008A37B4" w:rsidP="00FB4FE8">
            <w:pPr>
              <w:pStyle w:val="Tabletext"/>
            </w:pPr>
            <w:r w:rsidRPr="003B1988">
              <w:t>Addendum 19</w:t>
            </w: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90802C1" w14:textId="7DC017A5" w:rsidR="008A37B4" w:rsidRPr="003B1988" w:rsidRDefault="008A37B4" w:rsidP="00FB4FE8">
            <w:pPr>
              <w:pStyle w:val="Tabletext"/>
            </w:pPr>
            <w:r w:rsidRPr="003B1988">
              <w:t>Propositions européennes communes Partie 19 – Point 7 de l</w:t>
            </w:r>
            <w:r w:rsidR="00365409" w:rsidRPr="003B1988">
              <w:t>'</w:t>
            </w:r>
            <w:r w:rsidRPr="003B1988">
              <w:t>ordre du jour</w:t>
            </w:r>
          </w:p>
        </w:tc>
      </w:tr>
      <w:tr w:rsidR="008A37B4" w:rsidRPr="003B1988" w14:paraId="1FFA9285"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AE10B00" w14:textId="48E7CA53" w:rsidR="008A37B4" w:rsidRPr="003B1988" w:rsidRDefault="008A37B4" w:rsidP="00FB4FE8">
            <w:pPr>
              <w:pStyle w:val="Tabletext"/>
            </w:pPr>
            <w:r w:rsidRPr="003B1988">
              <w:t>Add. 1 à l</w:t>
            </w:r>
            <w:r w:rsidR="00365409" w:rsidRPr="003B1988">
              <w:t>'</w:t>
            </w:r>
            <w:r w:rsidRPr="003B1988">
              <w:t>Addendum 19</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66FF443" w14:textId="4B857C58" w:rsidR="008A37B4" w:rsidRPr="003B1988" w:rsidRDefault="008A37B4" w:rsidP="00FB4FE8">
            <w:pPr>
              <w:pStyle w:val="Tabletext"/>
            </w:pPr>
            <w:r w:rsidRPr="003B1988">
              <w:t>Propositions européennes communes Partie 19 Sous-partie 1 – Point 7 de l</w:t>
            </w:r>
            <w:r w:rsidR="00365409" w:rsidRPr="003B1988">
              <w:t>'</w:t>
            </w:r>
            <w:r w:rsidRPr="003B1988">
              <w:t xml:space="preserve">ordre du jour </w:t>
            </w:r>
            <w:r w:rsidR="00172CD1" w:rsidRPr="003B1988">
              <w:t xml:space="preserve">– </w:t>
            </w:r>
            <w:r w:rsidRPr="003B1988">
              <w:t>Question A</w:t>
            </w:r>
          </w:p>
        </w:tc>
      </w:tr>
      <w:tr w:rsidR="008A37B4" w:rsidRPr="003B1988" w14:paraId="5D83108E"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AD3CC89" w14:textId="30B590D1" w:rsidR="008A37B4" w:rsidRPr="003B1988" w:rsidRDefault="008A37B4" w:rsidP="00FB4FE8">
            <w:pPr>
              <w:pStyle w:val="Tabletext"/>
            </w:pPr>
            <w:r w:rsidRPr="003B1988">
              <w:t>Add. 2 à l</w:t>
            </w:r>
            <w:r w:rsidR="00365409" w:rsidRPr="003B1988">
              <w:t>'</w:t>
            </w:r>
            <w:r w:rsidRPr="003B1988">
              <w:t>Addendum 19</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A5A83E7" w14:textId="3FDAFDE1" w:rsidR="008A37B4" w:rsidRPr="003B1988" w:rsidRDefault="008A37B4" w:rsidP="00FB4FE8">
            <w:pPr>
              <w:pStyle w:val="Tabletext"/>
            </w:pPr>
            <w:r w:rsidRPr="003B1988">
              <w:t>Propositions européennes communes Partie 19 Sous-partie 2 – Point 7 de l</w:t>
            </w:r>
            <w:r w:rsidR="00365409" w:rsidRPr="003B1988">
              <w:t>'</w:t>
            </w:r>
            <w:r w:rsidRPr="003B1988">
              <w:t xml:space="preserve">ordre du jour </w:t>
            </w:r>
            <w:r w:rsidR="00172CD1" w:rsidRPr="003B1988">
              <w:t xml:space="preserve">– </w:t>
            </w:r>
            <w:r w:rsidRPr="003B1988">
              <w:t>Question B</w:t>
            </w:r>
          </w:p>
        </w:tc>
      </w:tr>
      <w:tr w:rsidR="008A37B4" w:rsidRPr="003B1988" w14:paraId="1E519A42"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81EF70C" w14:textId="76C91762" w:rsidR="008A37B4" w:rsidRPr="003B1988" w:rsidRDefault="008A37B4" w:rsidP="00FB4FE8">
            <w:pPr>
              <w:pStyle w:val="Tabletext"/>
            </w:pPr>
            <w:r w:rsidRPr="003B1988">
              <w:t>Add. 3 à l</w:t>
            </w:r>
            <w:r w:rsidR="00365409" w:rsidRPr="003B1988">
              <w:t>'</w:t>
            </w:r>
            <w:r w:rsidRPr="003B1988">
              <w:t>Addendum 19</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6F84A92" w14:textId="72AAD73C" w:rsidR="008A37B4" w:rsidRPr="003B1988" w:rsidRDefault="008A37B4" w:rsidP="00FB4FE8">
            <w:pPr>
              <w:pStyle w:val="Tabletext"/>
            </w:pPr>
            <w:r w:rsidRPr="003B1988">
              <w:t>Propositions européennes communes Partie 19 Sous-partie 3 – Point 7 de l</w:t>
            </w:r>
            <w:r w:rsidR="00365409" w:rsidRPr="003B1988">
              <w:t>'</w:t>
            </w:r>
            <w:r w:rsidRPr="003B1988">
              <w:t xml:space="preserve">ordre du jour </w:t>
            </w:r>
            <w:r w:rsidR="00172CD1" w:rsidRPr="003B1988">
              <w:t xml:space="preserve">– </w:t>
            </w:r>
            <w:r w:rsidRPr="003B1988">
              <w:t>Question C</w:t>
            </w:r>
          </w:p>
        </w:tc>
      </w:tr>
      <w:tr w:rsidR="008A37B4" w:rsidRPr="003B1988" w14:paraId="16591CE7"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B9799F0" w14:textId="47D2845D" w:rsidR="008A37B4" w:rsidRPr="003B1988" w:rsidRDefault="008A37B4" w:rsidP="00FB4FE8">
            <w:pPr>
              <w:pStyle w:val="Tabletext"/>
            </w:pPr>
            <w:r w:rsidRPr="003B1988">
              <w:t>Add. 4 à l</w:t>
            </w:r>
            <w:r w:rsidR="00365409" w:rsidRPr="003B1988">
              <w:t>'</w:t>
            </w:r>
            <w:r w:rsidRPr="003B1988">
              <w:t>Addendum 19</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1F95C5C" w14:textId="3B3C803C" w:rsidR="008A37B4" w:rsidRPr="003B1988" w:rsidRDefault="008A37B4" w:rsidP="00FB4FE8">
            <w:pPr>
              <w:pStyle w:val="Tabletext"/>
            </w:pPr>
            <w:r w:rsidRPr="003B1988">
              <w:t>Propositions européennes communes Partie 19 Sous-partie 4 – Point 7 de l</w:t>
            </w:r>
            <w:r w:rsidR="00365409" w:rsidRPr="003B1988">
              <w:t>'</w:t>
            </w:r>
            <w:r w:rsidRPr="003B1988">
              <w:t xml:space="preserve">ordre du jour </w:t>
            </w:r>
            <w:r w:rsidR="00172CD1" w:rsidRPr="003B1988">
              <w:t xml:space="preserve">– </w:t>
            </w:r>
            <w:r w:rsidRPr="003B1988">
              <w:t>Question D</w:t>
            </w:r>
          </w:p>
        </w:tc>
      </w:tr>
      <w:tr w:rsidR="008A37B4" w:rsidRPr="003B1988" w14:paraId="6A50E4E3"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3B67779" w14:textId="5C7A9FD6" w:rsidR="008A37B4" w:rsidRPr="003B1988" w:rsidRDefault="008A37B4" w:rsidP="00FB4FE8">
            <w:pPr>
              <w:pStyle w:val="Tabletext"/>
            </w:pPr>
            <w:r w:rsidRPr="003B1988">
              <w:t>Add. 5 à l</w:t>
            </w:r>
            <w:r w:rsidR="00365409" w:rsidRPr="003B1988">
              <w:t>'</w:t>
            </w:r>
            <w:r w:rsidRPr="003B1988">
              <w:t>Addendum 19</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A124795" w14:textId="6998E074" w:rsidR="008A37B4" w:rsidRPr="003B1988" w:rsidRDefault="008A37B4" w:rsidP="00FB4FE8">
            <w:pPr>
              <w:pStyle w:val="Tabletext"/>
            </w:pPr>
            <w:r w:rsidRPr="003B1988">
              <w:t>Propositions européennes communes Partie 19 Sous-partie 5 – Point 7 de l</w:t>
            </w:r>
            <w:r w:rsidR="00365409" w:rsidRPr="003B1988">
              <w:t>'</w:t>
            </w:r>
            <w:r w:rsidRPr="003B1988">
              <w:t xml:space="preserve">ordre du jour </w:t>
            </w:r>
            <w:r w:rsidR="00172CD1" w:rsidRPr="003B1988">
              <w:t xml:space="preserve">– </w:t>
            </w:r>
            <w:r w:rsidRPr="003B1988">
              <w:t>Question E</w:t>
            </w:r>
          </w:p>
        </w:tc>
      </w:tr>
      <w:tr w:rsidR="008A37B4" w:rsidRPr="003B1988" w14:paraId="0CC7E21B"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C69B66D" w14:textId="5D42C536" w:rsidR="008A37B4" w:rsidRPr="003B1988" w:rsidRDefault="008A37B4" w:rsidP="00FB4FE8">
            <w:pPr>
              <w:pStyle w:val="Tabletext"/>
            </w:pPr>
            <w:r w:rsidRPr="003B1988">
              <w:t>Add. 6 à l</w:t>
            </w:r>
            <w:r w:rsidR="00365409" w:rsidRPr="003B1988">
              <w:t>'</w:t>
            </w:r>
            <w:r w:rsidRPr="003B1988">
              <w:t>Addendum 19</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E8844E5" w14:textId="0D019851" w:rsidR="008A37B4" w:rsidRPr="003B1988" w:rsidRDefault="008A37B4" w:rsidP="00FB4FE8">
            <w:pPr>
              <w:pStyle w:val="Tabletext"/>
            </w:pPr>
            <w:r w:rsidRPr="003B1988">
              <w:t>Propositions européennes communes Partie 19 Sous-partie 6 – Point 7 de l</w:t>
            </w:r>
            <w:r w:rsidR="00365409" w:rsidRPr="003B1988">
              <w:t>'</w:t>
            </w:r>
            <w:r w:rsidRPr="003B1988">
              <w:t xml:space="preserve">ordre du jour </w:t>
            </w:r>
            <w:r w:rsidR="00172CD1" w:rsidRPr="003B1988">
              <w:t xml:space="preserve">– </w:t>
            </w:r>
            <w:r w:rsidRPr="003B1988">
              <w:t>Question F</w:t>
            </w:r>
          </w:p>
        </w:tc>
      </w:tr>
      <w:tr w:rsidR="008A37B4" w:rsidRPr="003B1988" w14:paraId="7723AF37"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B39E246" w14:textId="70E42965" w:rsidR="008A37B4" w:rsidRPr="003B1988" w:rsidRDefault="008A37B4" w:rsidP="00FB4FE8">
            <w:pPr>
              <w:pStyle w:val="Tabletext"/>
            </w:pPr>
            <w:r w:rsidRPr="003B1988">
              <w:t>Add. 7 à l</w:t>
            </w:r>
            <w:r w:rsidR="00365409" w:rsidRPr="003B1988">
              <w:t>'</w:t>
            </w:r>
            <w:r w:rsidRPr="003B1988">
              <w:t>Addendum 19</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6AA87AD" w14:textId="4B644A64" w:rsidR="008A37B4" w:rsidRPr="003B1988" w:rsidRDefault="008A37B4" w:rsidP="00FB4FE8">
            <w:pPr>
              <w:pStyle w:val="Tabletext"/>
            </w:pPr>
            <w:r w:rsidRPr="003B1988">
              <w:t>Propositions européennes communes Partie 19 Sous-partie 7 – Point 7 de l</w:t>
            </w:r>
            <w:r w:rsidR="00365409" w:rsidRPr="003B1988">
              <w:t>'</w:t>
            </w:r>
            <w:r w:rsidRPr="003B1988">
              <w:t xml:space="preserve">ordre du jour </w:t>
            </w:r>
            <w:r w:rsidR="00172CD1" w:rsidRPr="003B1988">
              <w:t xml:space="preserve">– </w:t>
            </w:r>
            <w:r w:rsidRPr="003B1988">
              <w:t>Question G</w:t>
            </w:r>
          </w:p>
        </w:tc>
      </w:tr>
      <w:tr w:rsidR="008A37B4" w:rsidRPr="003B1988" w14:paraId="4CA77682"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F05DA1A" w14:textId="0734A83B" w:rsidR="008A37B4" w:rsidRPr="003B1988" w:rsidRDefault="008A37B4" w:rsidP="00FB4FE8">
            <w:pPr>
              <w:pStyle w:val="Tabletext"/>
            </w:pPr>
            <w:r w:rsidRPr="003B1988">
              <w:t>Add. 8 à l</w:t>
            </w:r>
            <w:r w:rsidR="00365409" w:rsidRPr="003B1988">
              <w:t>'</w:t>
            </w:r>
            <w:r w:rsidRPr="003B1988">
              <w:t>Addendum 19</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E8CDA82" w14:textId="0352182B" w:rsidR="008A37B4" w:rsidRPr="003B1988" w:rsidRDefault="008A37B4" w:rsidP="00FB4FE8">
            <w:pPr>
              <w:pStyle w:val="Tabletext"/>
            </w:pPr>
            <w:r w:rsidRPr="003B1988">
              <w:t>Propositions européennes communes Partie 19 Sous-partie 8 – Point 7 de l</w:t>
            </w:r>
            <w:r w:rsidR="00365409" w:rsidRPr="003B1988">
              <w:t>'</w:t>
            </w:r>
            <w:r w:rsidRPr="003B1988">
              <w:t xml:space="preserve">ordre du jour </w:t>
            </w:r>
            <w:r w:rsidR="00172CD1" w:rsidRPr="003B1988">
              <w:t xml:space="preserve">– </w:t>
            </w:r>
            <w:r w:rsidRPr="003B1988">
              <w:t>Question H</w:t>
            </w:r>
          </w:p>
        </w:tc>
      </w:tr>
      <w:tr w:rsidR="008A37B4" w:rsidRPr="003B1988" w14:paraId="7D19EA1E"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F7A256E" w14:textId="669BE62B" w:rsidR="008A37B4" w:rsidRPr="003B1988" w:rsidRDefault="008A37B4" w:rsidP="00FB4FE8">
            <w:pPr>
              <w:pStyle w:val="Tabletext"/>
            </w:pPr>
            <w:r w:rsidRPr="003B1988">
              <w:t>Add. 9 à l</w:t>
            </w:r>
            <w:r w:rsidR="00365409" w:rsidRPr="003B1988">
              <w:t>'</w:t>
            </w:r>
            <w:r w:rsidRPr="003B1988">
              <w:t>Addendum 19</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BFABC63" w14:textId="16A859CB" w:rsidR="008A37B4" w:rsidRPr="003B1988" w:rsidRDefault="008A37B4" w:rsidP="00FB4FE8">
            <w:pPr>
              <w:pStyle w:val="Tabletext"/>
            </w:pPr>
            <w:r w:rsidRPr="003B1988">
              <w:t>Propositions européennes communes Partie 19 Sous-partie 9 – Point 7 de l</w:t>
            </w:r>
            <w:r w:rsidR="00365409" w:rsidRPr="003B1988">
              <w:t>'</w:t>
            </w:r>
            <w:r w:rsidRPr="003B1988">
              <w:t xml:space="preserve">ordre du jour </w:t>
            </w:r>
            <w:r w:rsidR="00172CD1" w:rsidRPr="003B1988">
              <w:t xml:space="preserve">– </w:t>
            </w:r>
            <w:r w:rsidRPr="003B1988">
              <w:t>Question I</w:t>
            </w:r>
          </w:p>
        </w:tc>
      </w:tr>
      <w:tr w:rsidR="008A37B4" w:rsidRPr="003B1988" w14:paraId="3CDDE683"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6377E07" w14:textId="5D4D6895" w:rsidR="008A37B4" w:rsidRPr="003B1988" w:rsidRDefault="008A37B4" w:rsidP="00FB4FE8">
            <w:pPr>
              <w:pStyle w:val="Tabletext"/>
            </w:pPr>
            <w:r w:rsidRPr="003B1988">
              <w:t>Add. 10 à l</w:t>
            </w:r>
            <w:r w:rsidR="00365409" w:rsidRPr="003B1988">
              <w:t>'</w:t>
            </w:r>
            <w:r w:rsidRPr="003B1988">
              <w:t>Addendum 19</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9EAB991" w14:textId="307DAE06" w:rsidR="008A37B4" w:rsidRPr="003B1988" w:rsidRDefault="008A37B4" w:rsidP="00FB4FE8">
            <w:pPr>
              <w:pStyle w:val="Tabletext"/>
            </w:pPr>
            <w:r w:rsidRPr="003B1988">
              <w:t>Propositions européennes communes Partie 19 Sous-partie 10 – Point 7 de l</w:t>
            </w:r>
            <w:r w:rsidR="00365409" w:rsidRPr="003B1988">
              <w:t>'</w:t>
            </w:r>
            <w:r w:rsidRPr="003B1988">
              <w:t xml:space="preserve">ordre du jour </w:t>
            </w:r>
            <w:r w:rsidR="00172CD1" w:rsidRPr="003B1988">
              <w:t xml:space="preserve">– </w:t>
            </w:r>
            <w:r w:rsidRPr="003B1988">
              <w:t>Question J</w:t>
            </w:r>
          </w:p>
        </w:tc>
      </w:tr>
      <w:tr w:rsidR="008A37B4" w:rsidRPr="003B1988" w14:paraId="6CA75D6E"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7E10CBA" w14:textId="26348090" w:rsidR="008A37B4" w:rsidRPr="003B1988" w:rsidRDefault="008A37B4" w:rsidP="00FB4FE8">
            <w:pPr>
              <w:pStyle w:val="Tabletext"/>
            </w:pPr>
            <w:r w:rsidRPr="003B1988">
              <w:t>Add. 11 à l</w:t>
            </w:r>
            <w:r w:rsidR="00365409" w:rsidRPr="003B1988">
              <w:t>'</w:t>
            </w:r>
            <w:r w:rsidRPr="003B1988">
              <w:t>Addendum 19</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FB20CF0" w14:textId="4FD896EF" w:rsidR="008A37B4" w:rsidRPr="003B1988" w:rsidRDefault="008A37B4" w:rsidP="00FB4FE8">
            <w:pPr>
              <w:pStyle w:val="Tabletext"/>
            </w:pPr>
            <w:r w:rsidRPr="003B1988">
              <w:t>Propositions européennes communes Partie 19 Sous-partie 11 – Point 7 de l</w:t>
            </w:r>
            <w:r w:rsidR="00365409" w:rsidRPr="003B1988">
              <w:t>'</w:t>
            </w:r>
            <w:r w:rsidRPr="003B1988">
              <w:t xml:space="preserve">ordre du jour </w:t>
            </w:r>
            <w:r w:rsidR="00172CD1" w:rsidRPr="003B1988">
              <w:t xml:space="preserve">– </w:t>
            </w:r>
            <w:r w:rsidRPr="003B1988">
              <w:t>Question K</w:t>
            </w:r>
          </w:p>
        </w:tc>
      </w:tr>
      <w:tr w:rsidR="008A37B4" w:rsidRPr="003B1988" w14:paraId="423F418F"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BB823BE" w14:textId="77777777" w:rsidR="008A37B4" w:rsidRPr="003B1988" w:rsidRDefault="008A37B4" w:rsidP="00FB4FE8">
            <w:pPr>
              <w:pStyle w:val="Tabletext"/>
            </w:pPr>
            <w:r w:rsidRPr="003B1988">
              <w:t>Addendum 20</w:t>
            </w: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24027B0" w14:textId="356BE3FC" w:rsidR="008A37B4" w:rsidRPr="003B1988" w:rsidRDefault="008A37B4" w:rsidP="00FB4FE8">
            <w:pPr>
              <w:pStyle w:val="Tabletext"/>
            </w:pPr>
            <w:r w:rsidRPr="003B1988">
              <w:t>Propositions européennes communes Partie 20 – Point 8 de l</w:t>
            </w:r>
            <w:r w:rsidR="00365409" w:rsidRPr="003B1988">
              <w:t>'</w:t>
            </w:r>
            <w:r w:rsidRPr="003B1988">
              <w:t>ordre du jour</w:t>
            </w:r>
          </w:p>
        </w:tc>
      </w:tr>
      <w:tr w:rsidR="008A37B4" w:rsidRPr="003B1988" w14:paraId="7E0F6C2F"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FC2F4C0" w14:textId="77777777" w:rsidR="008A37B4" w:rsidRPr="003B1988" w:rsidRDefault="008A37B4" w:rsidP="00FB4FE8">
            <w:pPr>
              <w:pStyle w:val="Tabletext"/>
            </w:pPr>
            <w:r w:rsidRPr="003B1988">
              <w:t>Addendum 21</w:t>
            </w: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5342F82" w14:textId="7397BCF7" w:rsidR="008A37B4" w:rsidRPr="003B1988" w:rsidRDefault="008A37B4" w:rsidP="00FB4FE8">
            <w:pPr>
              <w:pStyle w:val="Tabletext"/>
            </w:pPr>
            <w:r w:rsidRPr="003B1988">
              <w:t>Propositions européennes communes Partie 21 – Point 9.1 de l</w:t>
            </w:r>
            <w:r w:rsidR="00365409" w:rsidRPr="003B1988">
              <w:t>'</w:t>
            </w:r>
            <w:r w:rsidRPr="003B1988">
              <w:t>ordre du jour</w:t>
            </w:r>
          </w:p>
        </w:tc>
      </w:tr>
      <w:tr w:rsidR="008A37B4" w:rsidRPr="003B1988" w14:paraId="1D32A6F5"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0B63EBC" w14:textId="712FFE6F" w:rsidR="008A37B4" w:rsidRPr="003B1988" w:rsidRDefault="008A37B4" w:rsidP="00FB4FE8">
            <w:pPr>
              <w:pStyle w:val="Tabletext"/>
            </w:pPr>
            <w:r w:rsidRPr="003B1988">
              <w:t>Add. 1 à l</w:t>
            </w:r>
            <w:r w:rsidR="00365409" w:rsidRPr="003B1988">
              <w:t>'</w:t>
            </w:r>
            <w:r w:rsidRPr="003B1988">
              <w:t>Addendum 21</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A918F48" w14:textId="2ACEED3C" w:rsidR="008A37B4" w:rsidRPr="003B1988" w:rsidRDefault="008A37B4" w:rsidP="00FB4FE8">
            <w:pPr>
              <w:pStyle w:val="Tabletext"/>
            </w:pPr>
            <w:r w:rsidRPr="003B1988">
              <w:t>Propositions européennes communes Partie 21 Sous-partie A – Point 9.1 de l</w:t>
            </w:r>
            <w:r w:rsidR="00365409" w:rsidRPr="003B1988">
              <w:t>'</w:t>
            </w:r>
            <w:r w:rsidRPr="003B1988">
              <w:t xml:space="preserve">ordre du jour </w:t>
            </w:r>
            <w:r w:rsidR="00C11E92" w:rsidRPr="003B1988">
              <w:t xml:space="preserve">Question </w:t>
            </w:r>
            <w:r w:rsidRPr="003B1988">
              <w:t>9.1.1</w:t>
            </w:r>
          </w:p>
        </w:tc>
      </w:tr>
      <w:tr w:rsidR="008A37B4" w:rsidRPr="003B1988" w14:paraId="14CD21C6"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B3BCAC3" w14:textId="64838DFB" w:rsidR="008A37B4" w:rsidRPr="003B1988" w:rsidRDefault="008A37B4" w:rsidP="00FB4FE8">
            <w:pPr>
              <w:pStyle w:val="Tabletext"/>
            </w:pPr>
            <w:r w:rsidRPr="003B1988">
              <w:t>Add. 2 à l</w:t>
            </w:r>
            <w:r w:rsidR="00365409" w:rsidRPr="003B1988">
              <w:t>'</w:t>
            </w:r>
            <w:r w:rsidRPr="003B1988">
              <w:t>Addendum 21</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FDE78CC" w14:textId="38CB7834" w:rsidR="008A37B4" w:rsidRPr="003B1988" w:rsidRDefault="008A37B4" w:rsidP="00FB4FE8">
            <w:pPr>
              <w:pStyle w:val="Tabletext"/>
            </w:pPr>
            <w:r w:rsidRPr="003B1988">
              <w:t>Propositions européennes communes Partie 21 Sous-partie B – Point 9.1 de l</w:t>
            </w:r>
            <w:r w:rsidR="00365409" w:rsidRPr="003B1988">
              <w:t>'</w:t>
            </w:r>
            <w:r w:rsidRPr="003B1988">
              <w:t>ordre du jour</w:t>
            </w:r>
            <w:r w:rsidR="00172CD1" w:rsidRPr="003B1988">
              <w:t xml:space="preserve"> – Question</w:t>
            </w:r>
            <w:r w:rsidRPr="003B1988">
              <w:t xml:space="preserve"> 9.1.2</w:t>
            </w:r>
          </w:p>
        </w:tc>
      </w:tr>
      <w:tr w:rsidR="008A37B4" w:rsidRPr="003B1988" w14:paraId="1D7841F1"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C955F8E" w14:textId="594B4440" w:rsidR="008A37B4" w:rsidRPr="003B1988" w:rsidRDefault="008A37B4" w:rsidP="00FB4FE8">
            <w:pPr>
              <w:pStyle w:val="Tabletext"/>
            </w:pPr>
            <w:r w:rsidRPr="003B1988">
              <w:t>Add. 3 à l</w:t>
            </w:r>
            <w:r w:rsidR="00365409" w:rsidRPr="003B1988">
              <w:t>'</w:t>
            </w:r>
            <w:r w:rsidRPr="003B1988">
              <w:t>Addendum 21</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97F8E06" w14:textId="3351D21C" w:rsidR="008A37B4" w:rsidRPr="003B1988" w:rsidRDefault="008A37B4" w:rsidP="00FB4FE8">
            <w:pPr>
              <w:pStyle w:val="Tabletext"/>
            </w:pPr>
            <w:r w:rsidRPr="003B1988">
              <w:t>Propositions européennes communes Partie 21 Sous-partie C – Point 9.1 de l</w:t>
            </w:r>
            <w:r w:rsidR="00365409" w:rsidRPr="003B1988">
              <w:t>'</w:t>
            </w:r>
            <w:r w:rsidRPr="003B1988">
              <w:t xml:space="preserve">ordre du jour </w:t>
            </w:r>
            <w:r w:rsidR="00172CD1" w:rsidRPr="003B1988">
              <w:t xml:space="preserve">– Question </w:t>
            </w:r>
            <w:r w:rsidRPr="003B1988">
              <w:t>9.1.3</w:t>
            </w:r>
          </w:p>
        </w:tc>
      </w:tr>
      <w:tr w:rsidR="008A37B4" w:rsidRPr="003B1988" w14:paraId="1AF5DB5C"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9867226" w14:textId="593783CC" w:rsidR="008A37B4" w:rsidRPr="003B1988" w:rsidRDefault="008A37B4" w:rsidP="00FB4FE8">
            <w:pPr>
              <w:pStyle w:val="Tabletext"/>
            </w:pPr>
            <w:r w:rsidRPr="003B1988">
              <w:t>Add. 4 à l</w:t>
            </w:r>
            <w:r w:rsidR="00365409" w:rsidRPr="003B1988">
              <w:t>'</w:t>
            </w:r>
            <w:r w:rsidRPr="003B1988">
              <w:t>Addendum 21</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5D5ED1B" w14:textId="3045C00A" w:rsidR="008A37B4" w:rsidRPr="003B1988" w:rsidRDefault="008A37B4" w:rsidP="00FB4FE8">
            <w:pPr>
              <w:pStyle w:val="Tabletext"/>
            </w:pPr>
            <w:r w:rsidRPr="003B1988">
              <w:t>Propositions européennes communes Partie 21 Sous-partie D – Point 9.1 de l</w:t>
            </w:r>
            <w:r w:rsidR="00365409" w:rsidRPr="003B1988">
              <w:t>'</w:t>
            </w:r>
            <w:r w:rsidRPr="003B1988">
              <w:t xml:space="preserve">ordre du jour </w:t>
            </w:r>
            <w:r w:rsidR="00172CD1" w:rsidRPr="003B1988">
              <w:t xml:space="preserve">– Question </w:t>
            </w:r>
            <w:r w:rsidRPr="003B1988">
              <w:t>9.1.4</w:t>
            </w:r>
          </w:p>
        </w:tc>
      </w:tr>
      <w:tr w:rsidR="008A37B4" w:rsidRPr="003B1988" w14:paraId="25575557"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4ED14E3" w14:textId="326BB288" w:rsidR="008A37B4" w:rsidRPr="003B1988" w:rsidRDefault="008A37B4" w:rsidP="00FB4FE8">
            <w:pPr>
              <w:pStyle w:val="Tabletext"/>
            </w:pPr>
            <w:r w:rsidRPr="003B1988">
              <w:lastRenderedPageBreak/>
              <w:t>Add. 5 à l</w:t>
            </w:r>
            <w:r w:rsidR="00365409" w:rsidRPr="003B1988">
              <w:t>'</w:t>
            </w:r>
            <w:r w:rsidRPr="003B1988">
              <w:t>Addendum 21</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64738B4" w14:textId="4AB88102" w:rsidR="008A37B4" w:rsidRPr="003B1988" w:rsidRDefault="008A37B4" w:rsidP="00FB4FE8">
            <w:pPr>
              <w:pStyle w:val="Tabletext"/>
            </w:pPr>
            <w:r w:rsidRPr="003B1988">
              <w:t>Propositions européennes communes Partie 21 Sous-partie E – Point 9.1 de l</w:t>
            </w:r>
            <w:r w:rsidR="00365409" w:rsidRPr="003B1988">
              <w:t>'</w:t>
            </w:r>
            <w:r w:rsidRPr="003B1988">
              <w:t>ordre du jour</w:t>
            </w:r>
            <w:r w:rsidR="00172CD1" w:rsidRPr="003B1988">
              <w:t xml:space="preserve"> – Question </w:t>
            </w:r>
            <w:r w:rsidRPr="003B1988">
              <w:t>9.1.5</w:t>
            </w:r>
          </w:p>
        </w:tc>
      </w:tr>
      <w:tr w:rsidR="008A37B4" w:rsidRPr="003B1988" w14:paraId="3C16A799"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271BF80" w14:textId="049358BF" w:rsidR="008A37B4" w:rsidRPr="003B1988" w:rsidRDefault="008A37B4" w:rsidP="00FB4FE8">
            <w:pPr>
              <w:pStyle w:val="Tabletext"/>
            </w:pPr>
            <w:r w:rsidRPr="003B1988">
              <w:t>Add. 6 à l</w:t>
            </w:r>
            <w:r w:rsidR="00365409" w:rsidRPr="003B1988">
              <w:t>'</w:t>
            </w:r>
            <w:r w:rsidRPr="003B1988">
              <w:t>Addendum 21</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0CC63A0" w14:textId="240D4610" w:rsidR="008A37B4" w:rsidRPr="003B1988" w:rsidRDefault="008A37B4" w:rsidP="00FB4FE8">
            <w:pPr>
              <w:pStyle w:val="Tabletext"/>
            </w:pPr>
            <w:r w:rsidRPr="003B1988">
              <w:t>Propositions européennes communes Partie 21 Sous-partie F – Point 9.1 de l</w:t>
            </w:r>
            <w:r w:rsidR="00365409" w:rsidRPr="003B1988">
              <w:t>'</w:t>
            </w:r>
            <w:r w:rsidRPr="003B1988">
              <w:t xml:space="preserve">ordre du jour </w:t>
            </w:r>
            <w:r w:rsidR="00172CD1" w:rsidRPr="003B1988">
              <w:t xml:space="preserve">– Question </w:t>
            </w:r>
            <w:r w:rsidRPr="003B1988">
              <w:t>9.1.6</w:t>
            </w:r>
          </w:p>
        </w:tc>
      </w:tr>
      <w:tr w:rsidR="008A37B4" w:rsidRPr="003B1988" w14:paraId="1BC916EF"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287472" w14:textId="02FF2C93" w:rsidR="008A37B4" w:rsidRPr="003B1988" w:rsidRDefault="008A37B4" w:rsidP="00FB4FE8">
            <w:pPr>
              <w:pStyle w:val="Tabletext"/>
            </w:pPr>
            <w:r w:rsidRPr="003B1988">
              <w:t>Add. 7 à l</w:t>
            </w:r>
            <w:r w:rsidR="00365409" w:rsidRPr="003B1988">
              <w:t>'</w:t>
            </w:r>
            <w:r w:rsidRPr="003B1988">
              <w:t>Addendum 21</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70812E1" w14:textId="31519B00" w:rsidR="008A37B4" w:rsidRPr="003B1988" w:rsidRDefault="008A37B4" w:rsidP="00FB4FE8">
            <w:pPr>
              <w:pStyle w:val="Tabletext"/>
            </w:pPr>
            <w:r w:rsidRPr="003B1988">
              <w:t>Propositions européennes communes Partie 21 Sous-partie G – Point 9.1 de l</w:t>
            </w:r>
            <w:r w:rsidR="00365409" w:rsidRPr="003B1988">
              <w:t>'</w:t>
            </w:r>
            <w:r w:rsidRPr="003B1988">
              <w:t xml:space="preserve">ordre du jour </w:t>
            </w:r>
            <w:r w:rsidR="00172CD1" w:rsidRPr="003B1988">
              <w:t xml:space="preserve">– Question </w:t>
            </w:r>
            <w:r w:rsidRPr="003B1988">
              <w:t>9.1.7</w:t>
            </w:r>
          </w:p>
        </w:tc>
      </w:tr>
      <w:tr w:rsidR="008A37B4" w:rsidRPr="003B1988" w14:paraId="5D26F8EB"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C819676" w14:textId="706521C1" w:rsidR="008A37B4" w:rsidRPr="003B1988" w:rsidRDefault="008A37B4" w:rsidP="00FB4FE8">
            <w:pPr>
              <w:pStyle w:val="Tabletext"/>
            </w:pPr>
            <w:r w:rsidRPr="003B1988">
              <w:t>Add. 8 à l</w:t>
            </w:r>
            <w:r w:rsidR="00365409" w:rsidRPr="003B1988">
              <w:t>'</w:t>
            </w:r>
            <w:r w:rsidRPr="003B1988">
              <w:t>Addendum 21</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275D2DB" w14:textId="3936C4B9" w:rsidR="008A37B4" w:rsidRPr="003B1988" w:rsidRDefault="008A37B4" w:rsidP="00FB4FE8">
            <w:pPr>
              <w:pStyle w:val="Tabletext"/>
            </w:pPr>
            <w:r w:rsidRPr="003B1988">
              <w:t>Propositions européennes communes Partie 21 Sous-partie H – Point 9.1 de l</w:t>
            </w:r>
            <w:r w:rsidR="00365409" w:rsidRPr="003B1988">
              <w:t>'</w:t>
            </w:r>
            <w:r w:rsidRPr="003B1988">
              <w:t xml:space="preserve">ordre du jour </w:t>
            </w:r>
            <w:r w:rsidR="00172CD1" w:rsidRPr="003B1988">
              <w:t xml:space="preserve">– Question </w:t>
            </w:r>
            <w:r w:rsidRPr="003B1988">
              <w:t>9.1.8</w:t>
            </w:r>
          </w:p>
        </w:tc>
      </w:tr>
      <w:tr w:rsidR="008A37B4" w:rsidRPr="003B1988" w14:paraId="3DBC701F"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2835A6" w14:textId="15A2656A" w:rsidR="008A37B4" w:rsidRPr="003B1988" w:rsidRDefault="008A37B4" w:rsidP="00FB4FE8">
            <w:pPr>
              <w:pStyle w:val="Tabletext"/>
            </w:pPr>
            <w:r w:rsidRPr="003B1988">
              <w:t>Add. 9 à l</w:t>
            </w:r>
            <w:r w:rsidR="00365409" w:rsidRPr="003B1988">
              <w:t>'</w:t>
            </w:r>
            <w:r w:rsidRPr="003B1988">
              <w:t>Addendum 21</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09EF8D3" w14:textId="6EA84482" w:rsidR="008A37B4" w:rsidRPr="003B1988" w:rsidRDefault="008A37B4" w:rsidP="00FB4FE8">
            <w:pPr>
              <w:pStyle w:val="Tabletext"/>
            </w:pPr>
            <w:r w:rsidRPr="003B1988">
              <w:t>Propositions européennes communes Partie 21 Sous-partie J – Point 9.1 de l</w:t>
            </w:r>
            <w:r w:rsidR="00365409" w:rsidRPr="003B1988">
              <w:t>'</w:t>
            </w:r>
            <w:r w:rsidRPr="003B1988">
              <w:t xml:space="preserve">ordre du jour </w:t>
            </w:r>
            <w:r w:rsidR="00172CD1" w:rsidRPr="003B1988">
              <w:t xml:space="preserve">– Question </w:t>
            </w:r>
            <w:r w:rsidRPr="003B1988">
              <w:t>9.1.9</w:t>
            </w:r>
          </w:p>
        </w:tc>
      </w:tr>
      <w:tr w:rsidR="008A37B4" w:rsidRPr="003B1988" w14:paraId="4AD12678"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1263B51" w14:textId="77777777" w:rsidR="008A37B4" w:rsidRPr="003B1988" w:rsidRDefault="008A37B4" w:rsidP="00FB4FE8">
            <w:pPr>
              <w:pStyle w:val="Tabletext"/>
            </w:pPr>
            <w:r w:rsidRPr="003B1988">
              <w:t>Addendum 22</w:t>
            </w: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BE550A" w14:textId="20D95C92" w:rsidR="008A37B4" w:rsidRPr="003B1988" w:rsidRDefault="008A37B4" w:rsidP="00FB4FE8">
            <w:pPr>
              <w:pStyle w:val="Tabletext"/>
            </w:pPr>
            <w:r w:rsidRPr="003B1988">
              <w:t>Propositions européennes communes Partie 22 – Point 9.2 de l</w:t>
            </w:r>
            <w:r w:rsidR="00365409" w:rsidRPr="003B1988">
              <w:t>'</w:t>
            </w:r>
            <w:r w:rsidRPr="003B1988">
              <w:t>ordre du jour</w:t>
            </w:r>
          </w:p>
        </w:tc>
      </w:tr>
      <w:tr w:rsidR="008A37B4" w:rsidRPr="003B1988" w14:paraId="4E4F2FFA"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4BD93A9" w14:textId="04738922" w:rsidR="008A37B4" w:rsidRPr="003B1988" w:rsidRDefault="008A37B4" w:rsidP="00FB4FE8">
            <w:pPr>
              <w:pStyle w:val="Tabletext"/>
            </w:pPr>
            <w:r w:rsidRPr="003B1988">
              <w:t>Add. 1 à l</w:t>
            </w:r>
            <w:r w:rsidR="00365409" w:rsidRPr="003B1988">
              <w:t>'</w:t>
            </w:r>
            <w:r w:rsidRPr="003B1988">
              <w:t>Addendum 22</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7D69643" w14:textId="7728C0EA" w:rsidR="008A37B4" w:rsidRPr="003B1988" w:rsidRDefault="008A37B4" w:rsidP="00FB4FE8">
            <w:pPr>
              <w:pStyle w:val="Tabletext"/>
            </w:pPr>
            <w:r w:rsidRPr="003B1988">
              <w:t xml:space="preserve">Propositions européennes communes Partie 22 Sous-partie 1 </w:t>
            </w:r>
            <w:r w:rsidR="007E4752" w:rsidRPr="003B1988">
              <w:t>relative au para.</w:t>
            </w:r>
            <w:r w:rsidR="007D04BF" w:rsidRPr="003B1988">
              <w:t xml:space="preserve"> </w:t>
            </w:r>
            <w:r w:rsidRPr="003B1988">
              <w:t xml:space="preserve">3.1.3.1 </w:t>
            </w:r>
            <w:r w:rsidR="00172CD1" w:rsidRPr="003B1988">
              <w:t>du Rapport du Directeur du BR</w:t>
            </w:r>
          </w:p>
        </w:tc>
      </w:tr>
      <w:tr w:rsidR="008A37B4" w:rsidRPr="003B1988" w14:paraId="549E2EA5"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F06708" w14:textId="14EEDA38" w:rsidR="008A37B4" w:rsidRPr="003B1988" w:rsidRDefault="008A37B4" w:rsidP="00FB4FE8">
            <w:pPr>
              <w:pStyle w:val="Tabletext"/>
            </w:pPr>
            <w:r w:rsidRPr="003B1988">
              <w:t>Add. 2 à l</w:t>
            </w:r>
            <w:r w:rsidR="00365409" w:rsidRPr="003B1988">
              <w:t>'</w:t>
            </w:r>
            <w:r w:rsidRPr="003B1988">
              <w:t>Addendum 22</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7AD763E" w14:textId="717DBA94" w:rsidR="008A37B4" w:rsidRPr="003B1988" w:rsidRDefault="008A37B4" w:rsidP="00FB4FE8">
            <w:pPr>
              <w:pStyle w:val="Tabletext"/>
            </w:pPr>
            <w:r w:rsidRPr="003B1988">
              <w:t>Propositions européennes communes Partie 22 Sous-partie 2</w:t>
            </w:r>
            <w:r w:rsidR="007E4752" w:rsidRPr="003B1988">
              <w:t xml:space="preserve"> relative au para.</w:t>
            </w:r>
            <w:r w:rsidR="007D04BF" w:rsidRPr="003B1988">
              <w:t xml:space="preserve"> </w:t>
            </w:r>
            <w:r w:rsidRPr="003B1988">
              <w:t xml:space="preserve">3.1.3.3 </w:t>
            </w:r>
            <w:r w:rsidR="00172CD1" w:rsidRPr="003B1988">
              <w:t>du Rapport du Directeur du BR</w:t>
            </w:r>
          </w:p>
        </w:tc>
      </w:tr>
      <w:tr w:rsidR="008A37B4" w:rsidRPr="003B1988" w14:paraId="377CEB09"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3704F2D" w14:textId="00EE6121" w:rsidR="008A37B4" w:rsidRPr="003B1988" w:rsidRDefault="008A37B4" w:rsidP="00FB4FE8">
            <w:pPr>
              <w:pStyle w:val="Tabletext"/>
            </w:pPr>
            <w:r w:rsidRPr="003B1988">
              <w:t>Add. 3 à l</w:t>
            </w:r>
            <w:r w:rsidR="00365409" w:rsidRPr="003B1988">
              <w:t>'</w:t>
            </w:r>
            <w:r w:rsidRPr="003B1988">
              <w:t>Addendum 22</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69A4605" w14:textId="7F6BBD6B" w:rsidR="008A37B4" w:rsidRPr="003B1988" w:rsidRDefault="008A37B4" w:rsidP="00FB4FE8">
            <w:pPr>
              <w:pStyle w:val="Tabletext"/>
            </w:pPr>
            <w:r w:rsidRPr="003B1988">
              <w:t xml:space="preserve">Propositions européennes communes Partie 22 Sous-partie 3 </w:t>
            </w:r>
            <w:r w:rsidR="007E4752" w:rsidRPr="003B1988">
              <w:t>relative au para.</w:t>
            </w:r>
            <w:r w:rsidR="007D04BF" w:rsidRPr="003B1988">
              <w:t xml:space="preserve"> </w:t>
            </w:r>
            <w:r w:rsidRPr="003B1988">
              <w:t xml:space="preserve">3.1.4.1 </w:t>
            </w:r>
            <w:r w:rsidR="00172CD1" w:rsidRPr="003B1988">
              <w:t>du Rapport du Directeur du BR</w:t>
            </w:r>
          </w:p>
        </w:tc>
      </w:tr>
      <w:tr w:rsidR="008A37B4" w:rsidRPr="003B1988" w14:paraId="5D31F46C"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517B1B" w14:textId="23E44267" w:rsidR="008A37B4" w:rsidRPr="003B1988" w:rsidRDefault="008A37B4" w:rsidP="00FB4FE8">
            <w:pPr>
              <w:pStyle w:val="Tabletext"/>
            </w:pPr>
            <w:r w:rsidRPr="003B1988">
              <w:t>Add. 4 à l</w:t>
            </w:r>
            <w:r w:rsidR="00365409" w:rsidRPr="003B1988">
              <w:t>'</w:t>
            </w:r>
            <w:r w:rsidRPr="003B1988">
              <w:t>Addendum 22</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6EC958C" w14:textId="634EA33C" w:rsidR="008A37B4" w:rsidRPr="003B1988" w:rsidRDefault="008A37B4" w:rsidP="00FB4FE8">
            <w:pPr>
              <w:pStyle w:val="Tabletext"/>
            </w:pPr>
            <w:r w:rsidRPr="003B1988">
              <w:t xml:space="preserve">Propositions européennes communes Partie 22 Sous-partie 4 </w:t>
            </w:r>
            <w:r w:rsidR="00035092" w:rsidRPr="003B1988">
              <w:t>relative au para.</w:t>
            </w:r>
            <w:r w:rsidR="00365409" w:rsidRPr="003B1988">
              <w:t> </w:t>
            </w:r>
            <w:r w:rsidRPr="003B1988">
              <w:t xml:space="preserve">3.1.4.2.2 </w:t>
            </w:r>
            <w:r w:rsidR="00172CD1" w:rsidRPr="003B1988">
              <w:t>du Rapport du Directeur du BR</w:t>
            </w:r>
          </w:p>
        </w:tc>
      </w:tr>
      <w:tr w:rsidR="008A37B4" w:rsidRPr="003B1988" w14:paraId="5E928CA6"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07AC7E5" w14:textId="130647A0" w:rsidR="008A37B4" w:rsidRPr="003B1988" w:rsidRDefault="008A37B4" w:rsidP="00FB4FE8">
            <w:pPr>
              <w:pStyle w:val="Tabletext"/>
            </w:pPr>
            <w:r w:rsidRPr="003B1988">
              <w:t>Add. 5 à l</w:t>
            </w:r>
            <w:r w:rsidR="00365409" w:rsidRPr="003B1988">
              <w:t>'</w:t>
            </w:r>
            <w:r w:rsidRPr="003B1988">
              <w:t>Addendum 22</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1539546" w14:textId="64F9E523" w:rsidR="008A37B4" w:rsidRPr="003B1988" w:rsidRDefault="008A37B4" w:rsidP="00FB4FE8">
            <w:pPr>
              <w:pStyle w:val="Tabletext"/>
            </w:pPr>
            <w:r w:rsidRPr="003B1988">
              <w:t xml:space="preserve">Propositions européennes communes Partie 22 Sous-partie 5 </w:t>
            </w:r>
            <w:r w:rsidR="00035092" w:rsidRPr="003B1988">
              <w:t>relative au para.</w:t>
            </w:r>
            <w:r w:rsidR="007D04BF" w:rsidRPr="003B1988">
              <w:t xml:space="preserve"> </w:t>
            </w:r>
            <w:r w:rsidRPr="003B1988">
              <w:t>3.</w:t>
            </w:r>
            <w:r w:rsidR="00D35B65" w:rsidRPr="003B1988">
              <w:t>3</w:t>
            </w:r>
            <w:r w:rsidRPr="003B1988">
              <w:t>.</w:t>
            </w:r>
            <w:r w:rsidR="00D35B65" w:rsidRPr="003B1988">
              <w:t>1</w:t>
            </w:r>
            <w:r w:rsidRPr="003B1988">
              <w:t xml:space="preserve"> </w:t>
            </w:r>
            <w:r w:rsidR="00172CD1" w:rsidRPr="003B1988">
              <w:t>du Rapport du Directeur du BR</w:t>
            </w:r>
          </w:p>
        </w:tc>
      </w:tr>
      <w:tr w:rsidR="008A37B4" w:rsidRPr="003B1988" w14:paraId="7AF3B419"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72A9D90" w14:textId="74553F6D" w:rsidR="008A37B4" w:rsidRPr="003B1988" w:rsidRDefault="008A37B4" w:rsidP="00FB4FE8">
            <w:pPr>
              <w:pStyle w:val="Tabletext"/>
            </w:pPr>
            <w:r w:rsidRPr="003B1988">
              <w:t>Add. 6 à l</w:t>
            </w:r>
            <w:r w:rsidR="00365409" w:rsidRPr="003B1988">
              <w:t>'</w:t>
            </w:r>
            <w:r w:rsidRPr="003B1988">
              <w:t>Addendum 22</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8EB6E4F" w14:textId="43340B1E" w:rsidR="008A37B4" w:rsidRPr="003B1988" w:rsidRDefault="008A37B4" w:rsidP="00FB4FE8">
            <w:pPr>
              <w:pStyle w:val="Tabletext"/>
            </w:pPr>
            <w:r w:rsidRPr="003B1988">
              <w:t xml:space="preserve">Propositions européennes communes Partie 22 Sous-partie 6 </w:t>
            </w:r>
            <w:r w:rsidR="00035092" w:rsidRPr="003B1988">
              <w:t>relative au para.</w:t>
            </w:r>
            <w:r w:rsidR="007D04BF" w:rsidRPr="003B1988">
              <w:t xml:space="preserve"> </w:t>
            </w:r>
            <w:r w:rsidRPr="003B1988">
              <w:t>3.2.</w:t>
            </w:r>
            <w:r w:rsidR="00D35B65" w:rsidRPr="003B1988">
              <w:t>4</w:t>
            </w:r>
            <w:r w:rsidRPr="003B1988">
              <w:t xml:space="preserve">.2 </w:t>
            </w:r>
            <w:r w:rsidR="00172CD1" w:rsidRPr="003B1988">
              <w:t>du Rapport du Directeur du BR</w:t>
            </w:r>
          </w:p>
        </w:tc>
      </w:tr>
      <w:tr w:rsidR="008A37B4" w:rsidRPr="003B1988" w14:paraId="27C0E0F2"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511665" w14:textId="13F783D9" w:rsidR="008A37B4" w:rsidRPr="003B1988" w:rsidRDefault="008A37B4" w:rsidP="00FB4FE8">
            <w:pPr>
              <w:pStyle w:val="Tabletext"/>
            </w:pPr>
            <w:r w:rsidRPr="003B1988">
              <w:t>Add. 7 à l</w:t>
            </w:r>
            <w:r w:rsidR="00365409" w:rsidRPr="003B1988">
              <w:t>'</w:t>
            </w:r>
            <w:r w:rsidRPr="003B1988">
              <w:t>Addendum 22</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BD50F83" w14:textId="6905F961" w:rsidR="008A37B4" w:rsidRPr="003B1988" w:rsidRDefault="008A37B4" w:rsidP="00FB4FE8">
            <w:pPr>
              <w:pStyle w:val="Tabletext"/>
            </w:pPr>
            <w:r w:rsidRPr="003B1988">
              <w:t xml:space="preserve">Propositions européennes communes Partie 22 Sous-partie 7 </w:t>
            </w:r>
            <w:r w:rsidR="00035092" w:rsidRPr="003B1988">
              <w:t>relative au para.</w:t>
            </w:r>
            <w:r w:rsidR="007D04BF" w:rsidRPr="003B1988">
              <w:t xml:space="preserve"> </w:t>
            </w:r>
            <w:r w:rsidRPr="003B1988">
              <w:t>3.2.</w:t>
            </w:r>
            <w:r w:rsidR="00D35B65" w:rsidRPr="003B1988">
              <w:t>4</w:t>
            </w:r>
            <w:r w:rsidRPr="003B1988">
              <w:t xml:space="preserve">.3 </w:t>
            </w:r>
            <w:r w:rsidR="00172CD1" w:rsidRPr="003B1988">
              <w:t>du Rapport du Directeur du BR</w:t>
            </w:r>
          </w:p>
        </w:tc>
      </w:tr>
      <w:tr w:rsidR="008A37B4" w:rsidRPr="003B1988" w14:paraId="32396F40"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825AEA" w14:textId="577574C6" w:rsidR="008A37B4" w:rsidRPr="003B1988" w:rsidRDefault="008A37B4" w:rsidP="00FB4FE8">
            <w:pPr>
              <w:pStyle w:val="Tabletext"/>
            </w:pPr>
            <w:r w:rsidRPr="003B1988">
              <w:t>Add. 8 à l</w:t>
            </w:r>
            <w:r w:rsidR="00365409" w:rsidRPr="003B1988">
              <w:t>'</w:t>
            </w:r>
            <w:r w:rsidRPr="003B1988">
              <w:t>Addendum 22</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CE682EB" w14:textId="303F039F" w:rsidR="008A37B4" w:rsidRPr="003B1988" w:rsidRDefault="008A37B4" w:rsidP="00FB4FE8">
            <w:pPr>
              <w:pStyle w:val="Tabletext"/>
            </w:pPr>
            <w:r w:rsidRPr="003B1988">
              <w:t xml:space="preserve">Propositions européennes communes Partie 22 Sous-partie 8 </w:t>
            </w:r>
            <w:r w:rsidR="00035092" w:rsidRPr="003B1988">
              <w:t>relative au para.</w:t>
            </w:r>
            <w:r w:rsidR="007D04BF" w:rsidRPr="003B1988">
              <w:t xml:space="preserve"> </w:t>
            </w:r>
            <w:r w:rsidRPr="003B1988">
              <w:t>3.2.</w:t>
            </w:r>
            <w:r w:rsidR="00D35B65" w:rsidRPr="003B1988">
              <w:t>4</w:t>
            </w:r>
            <w:r w:rsidRPr="003B1988">
              <w:t xml:space="preserve">.6 </w:t>
            </w:r>
            <w:r w:rsidR="00172CD1" w:rsidRPr="003B1988">
              <w:t>du Rapport du Directeur du BR</w:t>
            </w:r>
          </w:p>
        </w:tc>
      </w:tr>
      <w:tr w:rsidR="008A37B4" w:rsidRPr="003B1988" w14:paraId="6BD8B4B4"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521859" w14:textId="3A24FA7C" w:rsidR="008A37B4" w:rsidRPr="003B1988" w:rsidRDefault="008A37B4" w:rsidP="00FB4FE8">
            <w:pPr>
              <w:pStyle w:val="Tabletext"/>
            </w:pPr>
            <w:r w:rsidRPr="003B1988">
              <w:t>Add. 9 à l</w:t>
            </w:r>
            <w:r w:rsidR="00365409" w:rsidRPr="003B1988">
              <w:t>'</w:t>
            </w:r>
            <w:r w:rsidRPr="003B1988">
              <w:t>Addendum 22</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C7CD3DD" w14:textId="0D12C560" w:rsidR="008A37B4" w:rsidRPr="003B1988" w:rsidRDefault="008A37B4" w:rsidP="00FB4FE8">
            <w:pPr>
              <w:pStyle w:val="Tabletext"/>
            </w:pPr>
            <w:r w:rsidRPr="003B1988">
              <w:t xml:space="preserve">Propositions européennes communes Partie 22 Sous-partie 9 </w:t>
            </w:r>
            <w:r w:rsidR="00035092" w:rsidRPr="003B1988">
              <w:t>relative au para.</w:t>
            </w:r>
            <w:r w:rsidR="007D04BF" w:rsidRPr="003B1988">
              <w:t xml:space="preserve"> </w:t>
            </w:r>
            <w:r w:rsidRPr="003B1988">
              <w:t>3.</w:t>
            </w:r>
            <w:r w:rsidR="00D35B65" w:rsidRPr="003B1988">
              <w:t>2</w:t>
            </w:r>
            <w:r w:rsidRPr="003B1988">
              <w:t>.</w:t>
            </w:r>
            <w:r w:rsidR="00D35B65" w:rsidRPr="003B1988">
              <w:t>4</w:t>
            </w:r>
            <w:r w:rsidRPr="003B1988">
              <w:t xml:space="preserve">.8 </w:t>
            </w:r>
            <w:r w:rsidR="00172CD1" w:rsidRPr="003B1988">
              <w:t>du Rapport du Directeur du BR</w:t>
            </w:r>
          </w:p>
        </w:tc>
      </w:tr>
      <w:tr w:rsidR="008A37B4" w:rsidRPr="003B1988" w14:paraId="0AF95171"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3993B0C" w14:textId="1940395F" w:rsidR="008A37B4" w:rsidRPr="003B1988" w:rsidRDefault="008A37B4" w:rsidP="00FB4FE8">
            <w:pPr>
              <w:pStyle w:val="Tabletext"/>
            </w:pPr>
            <w:r w:rsidRPr="003B1988">
              <w:t>Add. 10 à l</w:t>
            </w:r>
            <w:r w:rsidR="00365409" w:rsidRPr="003B1988">
              <w:t>'</w:t>
            </w:r>
            <w:r w:rsidRPr="003B1988">
              <w:t>Addendum 22</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87B3DA9" w14:textId="5D2FD543" w:rsidR="008A37B4" w:rsidRPr="003B1988" w:rsidRDefault="008A37B4" w:rsidP="00FB4FE8">
            <w:pPr>
              <w:pStyle w:val="Tabletext"/>
            </w:pPr>
            <w:r w:rsidRPr="003B1988">
              <w:t xml:space="preserve">Propositions européennes communes Partie 22 Sous-partie 10 </w:t>
            </w:r>
            <w:r w:rsidR="00035092" w:rsidRPr="003B1988">
              <w:t>relative au para.</w:t>
            </w:r>
            <w:r w:rsidR="00365409" w:rsidRPr="003B1988">
              <w:t> </w:t>
            </w:r>
            <w:r w:rsidRPr="003B1988">
              <w:t>3.</w:t>
            </w:r>
            <w:r w:rsidR="00D35B65" w:rsidRPr="003B1988">
              <w:t>2</w:t>
            </w:r>
            <w:r w:rsidRPr="003B1988">
              <w:t>.</w:t>
            </w:r>
            <w:r w:rsidR="00D35B65" w:rsidRPr="003B1988">
              <w:t>4</w:t>
            </w:r>
            <w:r w:rsidRPr="003B1988">
              <w:t xml:space="preserve">.10 </w:t>
            </w:r>
            <w:r w:rsidR="00172CD1" w:rsidRPr="003B1988">
              <w:t>du Rapport du Directeur du BR</w:t>
            </w:r>
          </w:p>
        </w:tc>
      </w:tr>
      <w:tr w:rsidR="008A37B4" w:rsidRPr="003B1988" w14:paraId="68CABDCB"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B615C0" w14:textId="3BD702F7" w:rsidR="008A37B4" w:rsidRPr="003B1988" w:rsidRDefault="008A37B4" w:rsidP="00FB4FE8">
            <w:pPr>
              <w:pStyle w:val="Tabletext"/>
            </w:pPr>
            <w:r w:rsidRPr="003B1988">
              <w:t>Add. 11 à l</w:t>
            </w:r>
            <w:r w:rsidR="00365409" w:rsidRPr="003B1988">
              <w:t>'</w:t>
            </w:r>
            <w:r w:rsidRPr="003B1988">
              <w:t>Addendum 22</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96D14FA" w14:textId="6F399DCA" w:rsidR="008A37B4" w:rsidRPr="003B1988" w:rsidRDefault="008A37B4" w:rsidP="00FB4FE8">
            <w:pPr>
              <w:pStyle w:val="Tabletext"/>
            </w:pPr>
            <w:r w:rsidRPr="003B1988">
              <w:t xml:space="preserve">Propositions européennes communes Partie 22 Sous-partie 11 </w:t>
            </w:r>
            <w:r w:rsidR="00035092" w:rsidRPr="003B1988">
              <w:t>relative au para.</w:t>
            </w:r>
            <w:r w:rsidR="007D04BF" w:rsidRPr="003B1988">
              <w:t xml:space="preserve"> </w:t>
            </w:r>
            <w:r w:rsidRPr="003B1988">
              <w:t>3.</w:t>
            </w:r>
            <w:r w:rsidR="00D35B65" w:rsidRPr="003B1988">
              <w:t>2</w:t>
            </w:r>
            <w:r w:rsidRPr="003B1988">
              <w:t>.</w:t>
            </w:r>
            <w:r w:rsidR="00D35B65" w:rsidRPr="003B1988">
              <w:t>5</w:t>
            </w:r>
            <w:r w:rsidRPr="003B1988">
              <w:t xml:space="preserve">.1 </w:t>
            </w:r>
            <w:r w:rsidR="00172CD1" w:rsidRPr="003B1988">
              <w:t>du Rapport du Directeur du BR</w:t>
            </w:r>
          </w:p>
        </w:tc>
      </w:tr>
      <w:tr w:rsidR="008A37B4" w:rsidRPr="003B1988" w14:paraId="2C392A39"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4E00211" w14:textId="18EE3280" w:rsidR="008A37B4" w:rsidRPr="003B1988" w:rsidRDefault="008A37B4" w:rsidP="00FB4FE8">
            <w:pPr>
              <w:pStyle w:val="Tabletext"/>
            </w:pPr>
            <w:r w:rsidRPr="003B1988">
              <w:t>Add. 12 à l</w:t>
            </w:r>
            <w:r w:rsidR="00365409" w:rsidRPr="003B1988">
              <w:t>'</w:t>
            </w:r>
            <w:r w:rsidRPr="003B1988">
              <w:t>Addendum 22</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0BC208A" w14:textId="65FACAFD" w:rsidR="008A37B4" w:rsidRPr="003B1988" w:rsidRDefault="008A37B4" w:rsidP="00FB4FE8">
            <w:pPr>
              <w:pStyle w:val="Tabletext"/>
            </w:pPr>
            <w:r w:rsidRPr="003B1988">
              <w:t xml:space="preserve">Propositions européennes communes Partie 22 Sous-partie 12 </w:t>
            </w:r>
            <w:r w:rsidR="00035092" w:rsidRPr="003B1988">
              <w:t>relative au para.</w:t>
            </w:r>
            <w:r w:rsidR="007D04BF" w:rsidRPr="003B1988">
              <w:t xml:space="preserve"> </w:t>
            </w:r>
            <w:r w:rsidRPr="003B1988">
              <w:t>3.</w:t>
            </w:r>
            <w:r w:rsidR="00D35B65" w:rsidRPr="003B1988">
              <w:t>2</w:t>
            </w:r>
            <w:r w:rsidRPr="003B1988">
              <w:t>.</w:t>
            </w:r>
            <w:r w:rsidR="00D35B65" w:rsidRPr="003B1988">
              <w:t>5</w:t>
            </w:r>
            <w:r w:rsidRPr="003B1988">
              <w:t xml:space="preserve">.2 </w:t>
            </w:r>
            <w:r w:rsidR="00172CD1" w:rsidRPr="003B1988">
              <w:t>du Rapport du Directeur du BR</w:t>
            </w:r>
          </w:p>
        </w:tc>
      </w:tr>
      <w:tr w:rsidR="008A37B4" w:rsidRPr="003B1988" w14:paraId="5BB1F18C"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8158940" w14:textId="6CE5A9F2" w:rsidR="008A37B4" w:rsidRPr="003B1988" w:rsidRDefault="008A37B4" w:rsidP="00FB4FE8">
            <w:pPr>
              <w:pStyle w:val="Tabletext"/>
            </w:pPr>
            <w:r w:rsidRPr="003B1988">
              <w:t>Add. 13 à l</w:t>
            </w:r>
            <w:r w:rsidR="00365409" w:rsidRPr="003B1988">
              <w:t>'</w:t>
            </w:r>
            <w:r w:rsidRPr="003B1988">
              <w:t>Addendum 22</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D3F2D19" w14:textId="0D8A8B1A" w:rsidR="008A37B4" w:rsidRPr="003B1988" w:rsidRDefault="008A37B4" w:rsidP="00FB4FE8">
            <w:pPr>
              <w:pStyle w:val="Tabletext"/>
            </w:pPr>
            <w:r w:rsidRPr="003B1988">
              <w:t xml:space="preserve">Propositions européennes communes Partie 22 Sous-partie 13 </w:t>
            </w:r>
            <w:r w:rsidR="00035092" w:rsidRPr="003B1988">
              <w:t>relative au para.</w:t>
            </w:r>
            <w:r w:rsidR="007D04BF" w:rsidRPr="003B1988">
              <w:t xml:space="preserve"> </w:t>
            </w:r>
            <w:r w:rsidRPr="003B1988">
              <w:t>3.</w:t>
            </w:r>
            <w:r w:rsidR="00D35B65" w:rsidRPr="003B1988">
              <w:t>2</w:t>
            </w:r>
            <w:r w:rsidRPr="003B1988">
              <w:t>.</w:t>
            </w:r>
            <w:r w:rsidR="00D35B65" w:rsidRPr="003B1988">
              <w:t>5</w:t>
            </w:r>
            <w:r w:rsidRPr="003B1988">
              <w:t xml:space="preserve">.3 </w:t>
            </w:r>
            <w:r w:rsidR="00172CD1" w:rsidRPr="003B1988">
              <w:t>du Rapport du Directeur du BR</w:t>
            </w:r>
          </w:p>
        </w:tc>
      </w:tr>
      <w:tr w:rsidR="008A37B4" w:rsidRPr="003B1988" w14:paraId="0AADC433"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48C5D0D" w14:textId="7150D3C7" w:rsidR="008A37B4" w:rsidRPr="003B1988" w:rsidRDefault="008A37B4" w:rsidP="00FB4FE8">
            <w:pPr>
              <w:pStyle w:val="Tabletext"/>
            </w:pPr>
            <w:r w:rsidRPr="003B1988">
              <w:t>Add. 14 à l</w:t>
            </w:r>
            <w:r w:rsidR="00365409" w:rsidRPr="003B1988">
              <w:t>'</w:t>
            </w:r>
            <w:r w:rsidRPr="003B1988">
              <w:t>Addendum 22</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7DAA9B8" w14:textId="217D7BB6" w:rsidR="008A37B4" w:rsidRPr="003B1988" w:rsidRDefault="008A37B4" w:rsidP="00FB4FE8">
            <w:pPr>
              <w:pStyle w:val="Tabletext"/>
            </w:pPr>
            <w:r w:rsidRPr="003B1988">
              <w:t>Propositions européennes communes Partie 22 Sous-partie 14</w:t>
            </w:r>
            <w:r w:rsidR="00035092" w:rsidRPr="003B1988">
              <w:t xml:space="preserve"> relative au para.</w:t>
            </w:r>
            <w:r w:rsidR="007D04BF" w:rsidRPr="003B1988">
              <w:t xml:space="preserve"> </w:t>
            </w:r>
            <w:r w:rsidRPr="003B1988">
              <w:t>3.</w:t>
            </w:r>
            <w:r w:rsidR="00D35B65" w:rsidRPr="003B1988">
              <w:t>2</w:t>
            </w:r>
            <w:r w:rsidRPr="003B1988">
              <w:t>.</w:t>
            </w:r>
            <w:r w:rsidR="00D35B65" w:rsidRPr="003B1988">
              <w:t>5</w:t>
            </w:r>
            <w:r w:rsidRPr="003B1988">
              <w:t xml:space="preserve">.7 </w:t>
            </w:r>
            <w:r w:rsidR="00172CD1" w:rsidRPr="003B1988">
              <w:t>du Rapport du Directeur du BR</w:t>
            </w:r>
          </w:p>
        </w:tc>
      </w:tr>
      <w:tr w:rsidR="008A37B4" w:rsidRPr="003B1988" w14:paraId="0CF7A786"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74C8F86" w14:textId="64988028" w:rsidR="008A37B4" w:rsidRPr="003B1988" w:rsidRDefault="008A37B4" w:rsidP="00FB4FE8">
            <w:pPr>
              <w:pStyle w:val="Tabletext"/>
            </w:pPr>
            <w:r w:rsidRPr="003B1988">
              <w:t>Add. 15 à l</w:t>
            </w:r>
            <w:r w:rsidR="00365409" w:rsidRPr="003B1988">
              <w:t>'</w:t>
            </w:r>
            <w:r w:rsidRPr="003B1988">
              <w:t>Addendum 22</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F2AEDF5" w14:textId="2C7A0559" w:rsidR="008A37B4" w:rsidRPr="003B1988" w:rsidRDefault="008A37B4" w:rsidP="00FB4FE8">
            <w:pPr>
              <w:pStyle w:val="Tabletext"/>
            </w:pPr>
            <w:r w:rsidRPr="003B1988">
              <w:t xml:space="preserve">Propositions européennes communes Partie 22 Sous-partie 15 </w:t>
            </w:r>
            <w:r w:rsidR="00035092" w:rsidRPr="003B1988">
              <w:t>relative à la</w:t>
            </w:r>
            <w:r w:rsidR="007D04BF" w:rsidRPr="003B1988">
              <w:t xml:space="preserve"> </w:t>
            </w:r>
            <w:r w:rsidR="00035092" w:rsidRPr="003B1988">
              <w:t>ré</w:t>
            </w:r>
            <w:r w:rsidRPr="003B1988">
              <w:t xml:space="preserve">vision </w:t>
            </w:r>
            <w:r w:rsidR="00035092" w:rsidRPr="003B1988">
              <w:t xml:space="preserve">du numéro </w:t>
            </w:r>
            <w:r w:rsidRPr="003B1988">
              <w:t>5.441B</w:t>
            </w:r>
          </w:p>
        </w:tc>
      </w:tr>
      <w:tr w:rsidR="008A37B4" w:rsidRPr="003B1988" w14:paraId="4A7E9688"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E27927" w14:textId="77777777" w:rsidR="008A37B4" w:rsidRPr="003B1988" w:rsidRDefault="008A37B4" w:rsidP="00FB4FE8">
            <w:pPr>
              <w:pStyle w:val="Tabletext"/>
            </w:pPr>
            <w:r w:rsidRPr="003B1988">
              <w:t>Addendum 23</w:t>
            </w: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4E8CDB" w14:textId="7C389716" w:rsidR="008A37B4" w:rsidRPr="003B1988" w:rsidRDefault="00376F74" w:rsidP="00FB4FE8">
            <w:pPr>
              <w:pStyle w:val="Tabletext"/>
            </w:pPr>
            <w:r w:rsidRPr="003B1988">
              <w:t>Non utilisé</w:t>
            </w:r>
          </w:p>
        </w:tc>
      </w:tr>
      <w:tr w:rsidR="008A37B4" w:rsidRPr="003B1988" w14:paraId="0DFD4372" w14:textId="77777777" w:rsidTr="003E57FB">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561CBAD" w14:textId="77777777" w:rsidR="008A37B4" w:rsidRPr="003B1988" w:rsidRDefault="008A37B4" w:rsidP="00FB4FE8">
            <w:pPr>
              <w:pStyle w:val="Tabletext"/>
            </w:pPr>
            <w:bookmarkStart w:id="8" w:name="_Hlk17278988"/>
            <w:r w:rsidRPr="003B1988">
              <w:t>Addendum 24</w:t>
            </w:r>
          </w:p>
        </w:tc>
        <w:tc>
          <w:tcPr>
            <w:tcW w:w="72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3CF97BF" w14:textId="135D9FC3" w:rsidR="008A37B4" w:rsidRPr="003B1988" w:rsidRDefault="008A37B4" w:rsidP="00FB4FE8">
            <w:pPr>
              <w:pStyle w:val="Tabletext"/>
            </w:pPr>
            <w:r w:rsidRPr="003B1988">
              <w:t>Propositions européennes communes Partie 24</w:t>
            </w:r>
            <w:r w:rsidR="00172CD1" w:rsidRPr="003B1988">
              <w:t xml:space="preserve"> – Point 10 de l</w:t>
            </w:r>
            <w:r w:rsidR="00365409" w:rsidRPr="003B1988">
              <w:t>'</w:t>
            </w:r>
            <w:r w:rsidR="00172CD1" w:rsidRPr="003B1988">
              <w:t>ordre du jour</w:t>
            </w:r>
          </w:p>
        </w:tc>
      </w:tr>
    </w:tbl>
    <w:p w14:paraId="582442FD" w14:textId="77777777" w:rsidR="00A6775F" w:rsidRPr="003B1988" w:rsidRDefault="00A6775F" w:rsidP="00FB4FE8">
      <w:bookmarkStart w:id="9" w:name="annex1"/>
      <w:bookmarkEnd w:id="7"/>
      <w:bookmarkEnd w:id="8"/>
      <w:r w:rsidRPr="003B1988">
        <w:br w:type="page"/>
      </w:r>
    </w:p>
    <w:p w14:paraId="5F4BCE1F" w14:textId="087DAB60" w:rsidR="00413F19" w:rsidRPr="003B1988" w:rsidRDefault="00413F19" w:rsidP="00FB4FE8">
      <w:pPr>
        <w:pStyle w:val="AnnexNo"/>
      </w:pPr>
      <w:r w:rsidRPr="003B1988">
        <w:lastRenderedPageBreak/>
        <w:t>ANNEXE 2</w:t>
      </w:r>
    </w:p>
    <w:bookmarkEnd w:id="9"/>
    <w:p w14:paraId="7A2F5D90" w14:textId="3BDB2AA4" w:rsidR="00413F19" w:rsidRPr="003B1988" w:rsidRDefault="00413F19" w:rsidP="00FB4FE8">
      <w:pPr>
        <w:pStyle w:val="Annextitle"/>
        <w:spacing w:after="480"/>
      </w:pPr>
      <w:r w:rsidRPr="003B1988">
        <w:t xml:space="preserve">Liste des coordonnateurs </w:t>
      </w:r>
      <w:r w:rsidRPr="003B1988">
        <w:rPr>
          <w:color w:val="000000"/>
        </w:rPr>
        <w:t xml:space="preserve">européens </w:t>
      </w:r>
      <w:r w:rsidRPr="003B1988">
        <w:t>pour la CMR-1</w:t>
      </w:r>
      <w:r w:rsidR="00A6775F" w:rsidRPr="003B1988">
        <w:t>9</w:t>
      </w:r>
    </w:p>
    <w:tbl>
      <w:tblPr>
        <w:tblW w:w="10001"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85"/>
        <w:gridCol w:w="4961"/>
        <w:gridCol w:w="2683"/>
        <w:gridCol w:w="1372"/>
      </w:tblGrid>
      <w:tr w:rsidR="00A6775F" w:rsidRPr="003B1988" w14:paraId="356AA9A5" w14:textId="77777777" w:rsidTr="00354254">
        <w:trPr>
          <w:tblHeader/>
          <w:tblCellSpacing w:w="0" w:type="dxa"/>
          <w:jc w:val="center"/>
        </w:trPr>
        <w:tc>
          <w:tcPr>
            <w:tcW w:w="985" w:type="dxa"/>
            <w:tcBorders>
              <w:top w:val="outset" w:sz="6" w:space="0" w:color="auto"/>
              <w:left w:val="outset" w:sz="6" w:space="0" w:color="auto"/>
              <w:bottom w:val="outset" w:sz="6" w:space="0" w:color="auto"/>
              <w:right w:val="outset" w:sz="6" w:space="0" w:color="auto"/>
            </w:tcBorders>
            <w:shd w:val="clear" w:color="auto" w:fill="BFBFBF"/>
            <w:tcMar>
              <w:left w:w="108" w:type="dxa"/>
            </w:tcMar>
            <w:vAlign w:val="center"/>
            <w:hideMark/>
          </w:tcPr>
          <w:p w14:paraId="0E92945B" w14:textId="7C511A96" w:rsidR="00A6775F" w:rsidRPr="003B1988" w:rsidRDefault="00A6775F" w:rsidP="00FB4FE8">
            <w:pPr>
              <w:pStyle w:val="Tablehead"/>
            </w:pPr>
            <w:r w:rsidRPr="003B1988">
              <w:t>Point de l</w:t>
            </w:r>
            <w:r w:rsidR="00365409" w:rsidRPr="003B1988">
              <w:t>'</w:t>
            </w:r>
            <w:r w:rsidRPr="003B1988">
              <w:t xml:space="preserve">ordre </w:t>
            </w:r>
            <w:r w:rsidRPr="003B1988">
              <w:br/>
              <w:t>du jour</w:t>
            </w:r>
          </w:p>
        </w:tc>
        <w:tc>
          <w:tcPr>
            <w:tcW w:w="4961" w:type="dxa"/>
            <w:tcBorders>
              <w:top w:val="outset" w:sz="6" w:space="0" w:color="auto"/>
              <w:left w:val="outset" w:sz="6" w:space="0" w:color="auto"/>
              <w:bottom w:val="outset" w:sz="6" w:space="0" w:color="auto"/>
              <w:right w:val="outset" w:sz="6" w:space="0" w:color="auto"/>
            </w:tcBorders>
            <w:shd w:val="clear" w:color="auto" w:fill="BFBFBF"/>
            <w:tcMar>
              <w:left w:w="108" w:type="dxa"/>
            </w:tcMar>
            <w:vAlign w:val="center"/>
          </w:tcPr>
          <w:p w14:paraId="285232AA" w14:textId="1AB3351C" w:rsidR="00A6775F" w:rsidRPr="003B1988" w:rsidRDefault="00A6775F" w:rsidP="00FB4FE8">
            <w:pPr>
              <w:pStyle w:val="Tablehead"/>
            </w:pPr>
            <w:r w:rsidRPr="003B1988">
              <w:t>Point de l</w:t>
            </w:r>
            <w:r w:rsidR="00365409" w:rsidRPr="003B1988">
              <w:t>'</w:t>
            </w:r>
            <w:r w:rsidRPr="003B1988">
              <w:t>ordre du jour de la CMR-19</w:t>
            </w:r>
          </w:p>
        </w:tc>
        <w:tc>
          <w:tcPr>
            <w:tcW w:w="2683" w:type="dxa"/>
            <w:tcBorders>
              <w:top w:val="outset" w:sz="6" w:space="0" w:color="auto"/>
              <w:left w:val="outset" w:sz="6" w:space="0" w:color="auto"/>
              <w:bottom w:val="outset" w:sz="6" w:space="0" w:color="auto"/>
              <w:right w:val="outset" w:sz="6" w:space="0" w:color="auto"/>
            </w:tcBorders>
            <w:shd w:val="clear" w:color="auto" w:fill="BFBFBF"/>
            <w:tcMar>
              <w:left w:w="108" w:type="dxa"/>
            </w:tcMar>
            <w:vAlign w:val="center"/>
          </w:tcPr>
          <w:p w14:paraId="746E61CC" w14:textId="0E1C82D5" w:rsidR="00A6775F" w:rsidRPr="003B1988" w:rsidRDefault="00A6775F" w:rsidP="00FB4FE8">
            <w:pPr>
              <w:pStyle w:val="Tablehead"/>
            </w:pPr>
            <w:r w:rsidRPr="003B1988">
              <w:t>Coordonnateur CEPT</w:t>
            </w:r>
          </w:p>
        </w:tc>
        <w:tc>
          <w:tcPr>
            <w:tcW w:w="1372" w:type="dxa"/>
            <w:tcBorders>
              <w:top w:val="outset" w:sz="6" w:space="0" w:color="auto"/>
              <w:left w:val="outset" w:sz="6" w:space="0" w:color="auto"/>
              <w:bottom w:val="outset" w:sz="6" w:space="0" w:color="auto"/>
              <w:right w:val="outset" w:sz="6" w:space="0" w:color="auto"/>
            </w:tcBorders>
            <w:shd w:val="clear" w:color="auto" w:fill="BFBFBF"/>
            <w:tcMar>
              <w:left w:w="108" w:type="dxa"/>
            </w:tcMar>
            <w:vAlign w:val="center"/>
            <w:hideMark/>
          </w:tcPr>
          <w:p w14:paraId="49AAB83C" w14:textId="77777777" w:rsidR="00A6775F" w:rsidRPr="003B1988" w:rsidRDefault="00A6775F" w:rsidP="00FB4FE8">
            <w:pPr>
              <w:pStyle w:val="Tablehead"/>
              <w:rPr>
                <w:lang w:eastAsia="en-GB"/>
              </w:rPr>
            </w:pPr>
            <w:r w:rsidRPr="003B1988">
              <w:rPr>
                <w:lang w:eastAsia="en-GB"/>
              </w:rPr>
              <w:t>Photo</w:t>
            </w:r>
          </w:p>
        </w:tc>
      </w:tr>
      <w:tr w:rsidR="00A6775F" w:rsidRPr="003B1988" w14:paraId="3F2592CF"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57FADC3B" w14:textId="77777777" w:rsidR="00A6775F" w:rsidRPr="003B1988" w:rsidRDefault="00A6775F" w:rsidP="00FB4FE8">
            <w:pPr>
              <w:pStyle w:val="Tabletext"/>
            </w:pPr>
            <w:r w:rsidRPr="003B1988">
              <w:t> </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4DDFB39A" w14:textId="4146E1E1" w:rsidR="00A6775F" w:rsidRPr="003B1988" w:rsidRDefault="00A6775F" w:rsidP="00FB4FE8">
            <w:pPr>
              <w:pStyle w:val="Tabletext"/>
            </w:pPr>
            <w:r w:rsidRPr="003B1988">
              <w:rPr>
                <w:rFonts w:asciiTheme="majorBidi" w:hAnsiTheme="majorBidi" w:cstheme="majorBidi"/>
                <w:color w:val="000000"/>
              </w:rPr>
              <w:t>Coordination générale des travaux préparatoires pour la </w:t>
            </w:r>
            <w:r w:rsidRPr="003B1988">
              <w:rPr>
                <w:rFonts w:asciiTheme="majorBidi" w:hAnsiTheme="majorBidi" w:cstheme="majorBidi"/>
              </w:rPr>
              <w:t>CMR</w:t>
            </w:r>
            <w:r w:rsidRPr="003B1988">
              <w:rPr>
                <w:rFonts w:asciiTheme="majorBidi" w:hAnsiTheme="majorBidi" w:cstheme="majorBidi"/>
              </w:rPr>
              <w:noBreakHyphen/>
              <w:t>19</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19F9F191" w14:textId="1FB8508E" w:rsidR="00A6775F" w:rsidRPr="003B1988" w:rsidRDefault="00A6775F" w:rsidP="00FB4FE8">
            <w:pPr>
              <w:pStyle w:val="Tabletext"/>
              <w:jc w:val="center"/>
            </w:pPr>
            <w:r w:rsidRPr="003B1988">
              <w:t>Alexander Kühn</w:t>
            </w:r>
            <w:r w:rsidRPr="003B1988">
              <w:br/>
            </w:r>
            <w:r w:rsidRPr="003B1988">
              <w:br/>
            </w:r>
            <w:r w:rsidR="001467BC" w:rsidRPr="003B1988">
              <w:t>Allemagne</w:t>
            </w:r>
          </w:p>
          <w:p w14:paraId="24B4FA41" w14:textId="77777777" w:rsidR="00A6775F" w:rsidRPr="003B1988" w:rsidRDefault="00E414B9" w:rsidP="00FB4FE8">
            <w:pPr>
              <w:pStyle w:val="Tabletext"/>
              <w:jc w:val="center"/>
            </w:pPr>
            <w:hyperlink r:id="rId9" w:history="1">
              <w:r w:rsidR="00A6775F" w:rsidRPr="003B1988">
                <w:rPr>
                  <w:rStyle w:val="Hyperlink"/>
                </w:rPr>
                <w:t>alexander.kuehn@bnetza.de</w:t>
              </w:r>
            </w:hyperlink>
          </w:p>
        </w:tc>
        <w:tc>
          <w:tcPr>
            <w:tcW w:w="1372" w:type="dxa"/>
            <w:tcBorders>
              <w:top w:val="outset" w:sz="6" w:space="0" w:color="auto"/>
              <w:left w:val="outset" w:sz="6" w:space="0" w:color="auto"/>
              <w:bottom w:val="outset" w:sz="6" w:space="0" w:color="auto"/>
              <w:right w:val="outset" w:sz="6" w:space="0" w:color="auto"/>
            </w:tcBorders>
            <w:tcMar>
              <w:left w:w="108" w:type="dxa"/>
            </w:tcMar>
            <w:vAlign w:val="center"/>
            <w:hideMark/>
          </w:tcPr>
          <w:p w14:paraId="4DF15A64" w14:textId="77777777" w:rsidR="00A6775F" w:rsidRPr="003B1988" w:rsidRDefault="00A6775F" w:rsidP="00FB4FE8">
            <w:pPr>
              <w:pStyle w:val="Tabletext"/>
              <w:jc w:val="center"/>
              <w:rPr>
                <w:lang w:eastAsia="en-GB"/>
              </w:rPr>
            </w:pPr>
            <w:r w:rsidRPr="003B1988">
              <w:rPr>
                <w:noProof/>
                <w:lang w:eastAsia="en-GB"/>
              </w:rPr>
              <w:drawing>
                <wp:inline distT="0" distB="0" distL="0" distR="0" wp14:anchorId="1F7DD8EE" wp14:editId="39F7F21C">
                  <wp:extent cx="741045" cy="989965"/>
                  <wp:effectExtent l="0" t="0" r="1905" b="635"/>
                  <wp:docPr id="15" name="Grafik 113" descr="http://www.cept.org/files/4200/images/List%20of%20CEPT%20coordinators/Alexander%20K%C3%BCh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cept.org/files/4200/images/List%20of%20CEPT%20coordinators/Alexander%20K%C3%BChn%20-%20smal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1045" cy="989965"/>
                          </a:xfrm>
                          <a:prstGeom prst="rect">
                            <a:avLst/>
                          </a:prstGeom>
                          <a:noFill/>
                          <a:ln>
                            <a:noFill/>
                          </a:ln>
                        </pic:spPr>
                      </pic:pic>
                    </a:graphicData>
                  </a:graphic>
                </wp:inline>
              </w:drawing>
            </w:r>
          </w:p>
        </w:tc>
      </w:tr>
      <w:tr w:rsidR="00A6775F" w:rsidRPr="00FB4FE8" w14:paraId="23295EDF"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0053F577" w14:textId="77777777" w:rsidR="00A6775F" w:rsidRPr="003B1988" w:rsidRDefault="00A6775F" w:rsidP="00FB4FE8">
            <w:pPr>
              <w:pStyle w:val="Tabletext"/>
            </w:pPr>
            <w:r w:rsidRPr="003B1988">
              <w:t>1.1</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2FFC8091" w14:textId="79880F95" w:rsidR="00A6775F" w:rsidRPr="003B1988" w:rsidRDefault="00A6775F" w:rsidP="00FB4FE8">
            <w:pPr>
              <w:pStyle w:val="Tabletext"/>
              <w:rPr>
                <w:b/>
                <w:bCs/>
              </w:rPr>
            </w:pPr>
            <w:r w:rsidRPr="003B1988">
              <w:t>envisager une attribution de la bande de fréquences 50</w:t>
            </w:r>
            <w:r w:rsidR="00FE0410" w:rsidRPr="003B1988">
              <w:noBreakHyphen/>
            </w:r>
            <w:r w:rsidRPr="003B1988">
              <w:t>54</w:t>
            </w:r>
            <w:r w:rsidR="00FE0410" w:rsidRPr="003B1988">
              <w:t> </w:t>
            </w:r>
            <w:r w:rsidRPr="003B1988">
              <w:t>MHz au service d</w:t>
            </w:r>
            <w:r w:rsidR="00365409" w:rsidRPr="003B1988">
              <w:t>'</w:t>
            </w:r>
            <w:r w:rsidRPr="003B1988">
              <w:t xml:space="preserve">amateur en Région 1, conformément à la Résolution </w:t>
            </w:r>
            <w:r w:rsidRPr="003B1988">
              <w:rPr>
                <w:b/>
                <w:bCs/>
              </w:rPr>
              <w:t>658 (CMR-15)</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7DAA0290" w14:textId="158F9370" w:rsidR="00A6775F" w:rsidRPr="00776EF9" w:rsidRDefault="00A6775F" w:rsidP="00FB4FE8">
            <w:pPr>
              <w:pStyle w:val="Tabletext"/>
              <w:jc w:val="center"/>
              <w:rPr>
                <w:lang w:val="en-US"/>
              </w:rPr>
            </w:pPr>
            <w:r w:rsidRPr="00776EF9">
              <w:rPr>
                <w:lang w:val="en-US"/>
              </w:rPr>
              <w:t>Hans Blondeel Timmermann</w:t>
            </w:r>
            <w:r w:rsidR="001467BC" w:rsidRPr="00776EF9">
              <w:rPr>
                <w:lang w:val="en-US"/>
              </w:rPr>
              <w:br/>
            </w:r>
            <w:r w:rsidR="001467BC" w:rsidRPr="00776EF9">
              <w:rPr>
                <w:lang w:val="en-US"/>
              </w:rPr>
              <w:br/>
              <w:t>Pays-Bas</w:t>
            </w:r>
          </w:p>
          <w:p w14:paraId="7E315674" w14:textId="77777777" w:rsidR="00A6775F" w:rsidRPr="00776EF9" w:rsidRDefault="00E414B9" w:rsidP="00FB4FE8">
            <w:pPr>
              <w:pStyle w:val="Tabletext"/>
              <w:jc w:val="center"/>
              <w:rPr>
                <w:lang w:val="en-US"/>
              </w:rPr>
            </w:pPr>
            <w:hyperlink r:id="rId11" w:history="1">
              <w:r w:rsidR="00A6775F" w:rsidRPr="00776EF9">
                <w:rPr>
                  <w:rStyle w:val="Hyperlink"/>
                  <w:lang w:val="en-US"/>
                </w:rPr>
                <w:t>pb2t@me.com</w:t>
              </w:r>
            </w:hyperlink>
            <w:r w:rsidR="00A6775F" w:rsidRPr="00776EF9">
              <w:rPr>
                <w:lang w:val="en-US"/>
              </w:rPr>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vAlign w:val="center"/>
            <w:hideMark/>
          </w:tcPr>
          <w:p w14:paraId="45CEA1FE" w14:textId="77777777" w:rsidR="00A6775F" w:rsidRPr="00776EF9" w:rsidRDefault="00A6775F" w:rsidP="00FB4FE8">
            <w:pPr>
              <w:pStyle w:val="Tabletext"/>
              <w:jc w:val="center"/>
              <w:rPr>
                <w:lang w:val="en-US"/>
              </w:rPr>
            </w:pPr>
            <w:r w:rsidRPr="003B1988">
              <w:rPr>
                <w:noProof/>
                <w:lang w:eastAsia="en-GB"/>
              </w:rPr>
              <w:drawing>
                <wp:anchor distT="0" distB="0" distL="114300" distR="114300" simplePos="0" relativeHeight="251659264" behindDoc="1" locked="0" layoutInCell="1" allowOverlap="1" wp14:anchorId="0FA4D567" wp14:editId="419B8F0F">
                  <wp:simplePos x="0" y="0"/>
                  <wp:positionH relativeFrom="column">
                    <wp:posOffset>0</wp:posOffset>
                  </wp:positionH>
                  <wp:positionV relativeFrom="paragraph">
                    <wp:posOffset>26670</wp:posOffset>
                  </wp:positionV>
                  <wp:extent cx="791210" cy="1054735"/>
                  <wp:effectExtent l="0" t="0" r="8890" b="0"/>
                  <wp:wrapTight wrapText="bothSides">
                    <wp:wrapPolygon edited="0">
                      <wp:start x="7801" y="1951"/>
                      <wp:lineTo x="5721" y="4291"/>
                      <wp:lineTo x="3120" y="7803"/>
                      <wp:lineTo x="3120" y="9753"/>
                      <wp:lineTo x="0" y="17556"/>
                      <wp:lineTo x="0" y="21067"/>
                      <wp:lineTo x="21323" y="21067"/>
                      <wp:lineTo x="21323" y="16385"/>
                      <wp:lineTo x="16122" y="15215"/>
                      <wp:lineTo x="18722" y="8583"/>
                      <wp:lineTo x="15602" y="4291"/>
                      <wp:lineTo x="13522" y="1951"/>
                      <wp:lineTo x="7801" y="1951"/>
                    </wp:wrapPolygon>
                  </wp:wrapTight>
                  <wp:docPr id="717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Grafik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1210" cy="1054735"/>
                          </a:xfrm>
                          <a:prstGeom prst="rect">
                            <a:avLst/>
                          </a:prstGeom>
                          <a:noFill/>
                          <a:ln>
                            <a:noFill/>
                          </a:ln>
                        </pic:spPr>
                      </pic:pic>
                    </a:graphicData>
                  </a:graphic>
                </wp:anchor>
              </w:drawing>
            </w:r>
          </w:p>
        </w:tc>
      </w:tr>
      <w:tr w:rsidR="00A6775F" w:rsidRPr="003B1988" w14:paraId="5E3F57E6"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05296370" w14:textId="77777777" w:rsidR="00A6775F" w:rsidRPr="003B1988" w:rsidRDefault="00A6775F" w:rsidP="00FB4FE8">
            <w:pPr>
              <w:pStyle w:val="Tabletext"/>
            </w:pPr>
            <w:r w:rsidRPr="003B1988">
              <w:t>1.2</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1FD86BAC" w14:textId="63A91724" w:rsidR="00A6775F" w:rsidRPr="003B1988" w:rsidRDefault="00A6775F" w:rsidP="00FB4FE8">
            <w:pPr>
              <w:pStyle w:val="Tabletext"/>
            </w:pPr>
            <w:r w:rsidRPr="003B1988">
              <w:t>examiner les limites de puissance dans la bande pour les stations terriennes fonctionnant dans les services mobile par satellite, de météorologie par satellite et d</w:t>
            </w:r>
            <w:r w:rsidR="00365409" w:rsidRPr="003B1988">
              <w:t>'</w:t>
            </w:r>
            <w:r w:rsidRPr="003B1988">
              <w:t>exploration de la Terre par satellite dans les bandes de fréquences 401</w:t>
            </w:r>
            <w:r w:rsidR="00FE0410" w:rsidRPr="003B1988">
              <w:noBreakHyphen/>
            </w:r>
            <w:r w:rsidRPr="003B1988">
              <w:t>403</w:t>
            </w:r>
            <w:r w:rsidR="00FE0410" w:rsidRPr="003B1988">
              <w:t> </w:t>
            </w:r>
            <w:r w:rsidRPr="003B1988">
              <w:t>MHz et</w:t>
            </w:r>
            <w:r w:rsidR="00FE0410" w:rsidRPr="003B1988">
              <w:t xml:space="preserve"> </w:t>
            </w:r>
            <w:r w:rsidRPr="003B1988">
              <w:t>399,9-400,05 MHz, conformément à la Résolution</w:t>
            </w:r>
            <w:r w:rsidR="001467BC" w:rsidRPr="003B1988">
              <w:t> </w:t>
            </w:r>
            <w:r w:rsidRPr="003B1988">
              <w:rPr>
                <w:b/>
                <w:bCs/>
              </w:rPr>
              <w:t>765 (CMR-15)</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292EF725" w14:textId="18DD69F2" w:rsidR="00A6775F" w:rsidRPr="003B1988" w:rsidRDefault="00A6775F" w:rsidP="00FB4FE8">
            <w:pPr>
              <w:pStyle w:val="Tabletext"/>
              <w:jc w:val="center"/>
            </w:pPr>
            <w:r w:rsidRPr="003B1988">
              <w:t>Jean Pla</w:t>
            </w:r>
            <w:r w:rsidR="001467BC" w:rsidRPr="003B1988">
              <w:br/>
            </w:r>
            <w:r w:rsidR="001467BC" w:rsidRPr="003B1988">
              <w:br/>
            </w:r>
            <w:r w:rsidRPr="003B1988">
              <w:t>France</w:t>
            </w:r>
          </w:p>
          <w:p w14:paraId="09CC1917" w14:textId="77777777" w:rsidR="00A6775F" w:rsidRPr="003B1988" w:rsidRDefault="00E414B9" w:rsidP="00FB4FE8">
            <w:pPr>
              <w:pStyle w:val="Tabletext"/>
              <w:jc w:val="center"/>
            </w:pPr>
            <w:hyperlink r:id="rId13" w:history="1">
              <w:r w:rsidR="00A6775F" w:rsidRPr="003B1988">
                <w:rPr>
                  <w:rStyle w:val="Hyperlink"/>
                </w:rPr>
                <w:t>jean.pla@cnes.fr</w:t>
              </w:r>
            </w:hyperlink>
            <w:r w:rsidR="00A6775F" w:rsidRPr="003B1988">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vAlign w:val="center"/>
            <w:hideMark/>
          </w:tcPr>
          <w:p w14:paraId="75EB483E" w14:textId="77777777" w:rsidR="00A6775F" w:rsidRPr="003B1988" w:rsidRDefault="00A6775F" w:rsidP="00FB4FE8">
            <w:pPr>
              <w:pStyle w:val="Tabletext"/>
              <w:jc w:val="center"/>
            </w:pPr>
            <w:r w:rsidRPr="003B1988">
              <w:rPr>
                <w:noProof/>
                <w:lang w:eastAsia="en-GB"/>
              </w:rPr>
              <w:drawing>
                <wp:anchor distT="0" distB="0" distL="114300" distR="114300" simplePos="0" relativeHeight="251660288" behindDoc="1" locked="0" layoutInCell="1" allowOverlap="1" wp14:anchorId="07CC0699" wp14:editId="3925CE62">
                  <wp:simplePos x="0" y="0"/>
                  <wp:positionH relativeFrom="column">
                    <wp:posOffset>0</wp:posOffset>
                  </wp:positionH>
                  <wp:positionV relativeFrom="paragraph">
                    <wp:posOffset>23495</wp:posOffset>
                  </wp:positionV>
                  <wp:extent cx="803275" cy="1070610"/>
                  <wp:effectExtent l="0" t="0" r="0" b="0"/>
                  <wp:wrapTight wrapText="bothSides">
                    <wp:wrapPolygon edited="0">
                      <wp:start x="9733" y="2690"/>
                      <wp:lineTo x="7172" y="3459"/>
                      <wp:lineTo x="3586" y="7302"/>
                      <wp:lineTo x="3586" y="15758"/>
                      <wp:lineTo x="0" y="16527"/>
                      <wp:lineTo x="0" y="21139"/>
                      <wp:lineTo x="21002" y="21139"/>
                      <wp:lineTo x="21002" y="16527"/>
                      <wp:lineTo x="17417" y="15758"/>
                      <wp:lineTo x="20490" y="13068"/>
                      <wp:lineTo x="18441" y="8840"/>
                      <wp:lineTo x="15880" y="5381"/>
                      <wp:lineTo x="13319" y="2690"/>
                      <wp:lineTo x="9733" y="2690"/>
                    </wp:wrapPolygon>
                  </wp:wrapTight>
                  <wp:docPr id="66" name="Grafik 66" descr="F:\WRC-19\CPG19\admin\Coordinators\Jean Pla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WRC-19\CPG19\admin\Coordinators\Jean Pla - smal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3275" cy="1070610"/>
                          </a:xfrm>
                          <a:prstGeom prst="rect">
                            <a:avLst/>
                          </a:prstGeom>
                          <a:noFill/>
                          <a:ln>
                            <a:noFill/>
                          </a:ln>
                        </pic:spPr>
                      </pic:pic>
                    </a:graphicData>
                  </a:graphic>
                </wp:anchor>
              </w:drawing>
            </w:r>
          </w:p>
        </w:tc>
      </w:tr>
      <w:tr w:rsidR="00A6775F" w:rsidRPr="00FB4FE8" w14:paraId="4CD59697"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3F1C099E" w14:textId="77777777" w:rsidR="00A6775F" w:rsidRPr="003B1988" w:rsidRDefault="00A6775F" w:rsidP="00FB4FE8">
            <w:pPr>
              <w:pStyle w:val="Tabletext"/>
            </w:pPr>
            <w:r w:rsidRPr="003B1988">
              <w:t>1.3</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31A9BDED" w14:textId="56AB210D" w:rsidR="00A6775F" w:rsidRPr="003B1988" w:rsidRDefault="00A6775F" w:rsidP="00FB4FE8">
            <w:pPr>
              <w:pStyle w:val="Tabletext"/>
            </w:pPr>
            <w:r w:rsidRPr="003B1988">
              <w:t>envisager de relever éventuellement le statut de l</w:t>
            </w:r>
            <w:r w:rsidR="00365409" w:rsidRPr="003B1988">
              <w:t>'</w:t>
            </w:r>
            <w:r w:rsidRPr="003B1988">
              <w:t>attribution à titre secondaire au service de météorologie par satellite (espace vers Terre) pour lui conférer le statut primaire et de faire éventuellement une attribution à titre primaire au service d</w:t>
            </w:r>
            <w:r w:rsidR="00365409" w:rsidRPr="003B1988">
              <w:t>'</w:t>
            </w:r>
            <w:r w:rsidRPr="003B1988">
              <w:t>exploration de la Terre par satellite (espace vers Terre) dans la bande de fréquences 460-470 MHz, conformément à la Résolution</w:t>
            </w:r>
            <w:r w:rsidRPr="003B1988">
              <w:rPr>
                <w:b/>
                <w:bCs/>
              </w:rPr>
              <w:t xml:space="preserve"> 766 (CMR-15)</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32650A10" w14:textId="742951F2" w:rsidR="00A6775F" w:rsidRPr="00776EF9" w:rsidRDefault="00A6775F" w:rsidP="00FB4FE8">
            <w:pPr>
              <w:pStyle w:val="Tabletext"/>
              <w:jc w:val="center"/>
              <w:rPr>
                <w:lang w:val="en-US"/>
              </w:rPr>
            </w:pPr>
            <w:r w:rsidRPr="00776EF9">
              <w:rPr>
                <w:lang w:val="en-US"/>
              </w:rPr>
              <w:t>Ralf Ewald</w:t>
            </w:r>
            <w:r w:rsidR="001467BC" w:rsidRPr="00776EF9">
              <w:rPr>
                <w:lang w:val="en-US"/>
              </w:rPr>
              <w:br/>
            </w:r>
            <w:r w:rsidR="001467BC" w:rsidRPr="00776EF9">
              <w:rPr>
                <w:lang w:val="en-US"/>
              </w:rPr>
              <w:br/>
              <w:t>Allemagne</w:t>
            </w:r>
          </w:p>
          <w:p w14:paraId="693FE818" w14:textId="77777777" w:rsidR="00A6775F" w:rsidRPr="00776EF9" w:rsidRDefault="00E414B9" w:rsidP="00FB4FE8">
            <w:pPr>
              <w:pStyle w:val="Tabletext"/>
              <w:jc w:val="center"/>
              <w:rPr>
                <w:lang w:val="en-US"/>
              </w:rPr>
            </w:pPr>
            <w:hyperlink r:id="rId15" w:history="1">
              <w:r w:rsidR="00A6775F" w:rsidRPr="00776EF9">
                <w:rPr>
                  <w:rStyle w:val="Hyperlink"/>
                  <w:lang w:val="en-US"/>
                </w:rPr>
                <w:t>ralf.ewald@dlr.de</w:t>
              </w:r>
            </w:hyperlink>
            <w:r w:rsidR="00A6775F" w:rsidRPr="00776EF9">
              <w:rPr>
                <w:lang w:val="en-US"/>
              </w:rPr>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vAlign w:val="center"/>
            <w:hideMark/>
          </w:tcPr>
          <w:p w14:paraId="53B7CA38" w14:textId="77777777" w:rsidR="00A6775F" w:rsidRPr="00776EF9" w:rsidRDefault="00A6775F" w:rsidP="00FB4FE8">
            <w:pPr>
              <w:pStyle w:val="Tabletext"/>
              <w:jc w:val="center"/>
              <w:rPr>
                <w:lang w:val="en-US"/>
              </w:rPr>
            </w:pPr>
            <w:r w:rsidRPr="003B1988">
              <w:rPr>
                <w:noProof/>
                <w:lang w:eastAsia="en-GB"/>
              </w:rPr>
              <w:drawing>
                <wp:anchor distT="0" distB="0" distL="114300" distR="114300" simplePos="0" relativeHeight="251661312" behindDoc="1" locked="0" layoutInCell="1" allowOverlap="1" wp14:anchorId="7A6B6548" wp14:editId="051979A4">
                  <wp:simplePos x="0" y="0"/>
                  <wp:positionH relativeFrom="column">
                    <wp:posOffset>22225</wp:posOffset>
                  </wp:positionH>
                  <wp:positionV relativeFrom="paragraph">
                    <wp:posOffset>24765</wp:posOffset>
                  </wp:positionV>
                  <wp:extent cx="749935" cy="1000125"/>
                  <wp:effectExtent l="0" t="0" r="0" b="9525"/>
                  <wp:wrapTight wrapText="bothSides">
                    <wp:wrapPolygon edited="0">
                      <wp:start x="8230" y="1646"/>
                      <wp:lineTo x="6036" y="3291"/>
                      <wp:lineTo x="3292" y="6994"/>
                      <wp:lineTo x="3292" y="15634"/>
                      <wp:lineTo x="0" y="17691"/>
                      <wp:lineTo x="0" y="21394"/>
                      <wp:lineTo x="20850" y="21394"/>
                      <wp:lineTo x="17558" y="15634"/>
                      <wp:lineTo x="19753" y="10697"/>
                      <wp:lineTo x="19753" y="7406"/>
                      <wp:lineTo x="17558" y="4114"/>
                      <wp:lineTo x="14815" y="1646"/>
                      <wp:lineTo x="8230" y="1646"/>
                    </wp:wrapPolygon>
                  </wp:wrapTight>
                  <wp:docPr id="9" name="Grafik 9" descr="F:\WRC-19\CPG19\admin\Coordinators\Ralf Ewald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RC-19\CPG19\admin\Coordinators\Ralf Ewald - smal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993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6775F" w:rsidRPr="003B1988" w14:paraId="35E2BC29"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38FF0D4D" w14:textId="77777777" w:rsidR="00A6775F" w:rsidRPr="003B1988" w:rsidRDefault="00A6775F" w:rsidP="00FB4FE8">
            <w:pPr>
              <w:pStyle w:val="Tabletext"/>
            </w:pPr>
            <w:r w:rsidRPr="003B1988">
              <w:t>1.4</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2BAE12C6" w14:textId="27A1A57A" w:rsidR="00A6775F" w:rsidRPr="003B1988" w:rsidRDefault="00A6775F" w:rsidP="00FB4FE8">
            <w:pPr>
              <w:pStyle w:val="Tabletext"/>
            </w:pPr>
            <w:r w:rsidRPr="003B1988">
              <w:t xml:space="preserve">examiner les résultats des études menées conformément à la Résolution </w:t>
            </w:r>
            <w:r w:rsidRPr="003B1988">
              <w:rPr>
                <w:b/>
                <w:bCs/>
              </w:rPr>
              <w:t>557 (CMR-15)</w:t>
            </w:r>
            <w:r w:rsidRPr="003B1988">
              <w:t>, et examiner les restrictions indiquées dans l</w:t>
            </w:r>
            <w:r w:rsidR="00365409" w:rsidRPr="003B1988">
              <w:t>'</w:t>
            </w:r>
            <w:r w:rsidRPr="003B1988">
              <w:t>Annexe 7 de l</w:t>
            </w:r>
            <w:r w:rsidR="00365409" w:rsidRPr="003B1988">
              <w:t>'</w:t>
            </w:r>
            <w:r w:rsidRPr="003B1988">
              <w:t xml:space="preserve">Appendice </w:t>
            </w:r>
            <w:r w:rsidRPr="003B1988">
              <w:rPr>
                <w:b/>
                <w:bCs/>
              </w:rPr>
              <w:t>30 (Rév.CMR</w:t>
            </w:r>
            <w:r w:rsidRPr="003B1988">
              <w:rPr>
                <w:b/>
                <w:bCs/>
              </w:rPr>
              <w:noBreakHyphen/>
              <w:t>15)</w:t>
            </w:r>
            <w:r w:rsidRPr="003B1988">
              <w:t>, et, si nécessaire, réviser ces restrictions, tout en assurant la protection des assignations figurant dans le Plan et la Liste et du développement futur du service de radiodiffusion par satellite dans le cadre du Plan, ainsi que des réseaux existants et en projet du service fixe par satellite, et sans leur imposer de contraintes supplémentaires</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7C94507D" w14:textId="5BA1D323" w:rsidR="00A6775F" w:rsidRPr="003B1988" w:rsidRDefault="00A6775F" w:rsidP="00FB4FE8">
            <w:pPr>
              <w:pStyle w:val="Tabletext"/>
              <w:jc w:val="center"/>
            </w:pPr>
            <w:r w:rsidRPr="003B1988">
              <w:t>Adrian Herbera</w:t>
            </w:r>
            <w:r w:rsidR="001467BC" w:rsidRPr="003B1988">
              <w:br/>
            </w:r>
            <w:r w:rsidR="001467BC" w:rsidRPr="003B1988">
              <w:br/>
              <w:t>Espagne</w:t>
            </w:r>
          </w:p>
          <w:p w14:paraId="60E0C911" w14:textId="77777777" w:rsidR="00A6775F" w:rsidRPr="003B1988" w:rsidRDefault="00E414B9" w:rsidP="00FB4FE8">
            <w:pPr>
              <w:pStyle w:val="Tabletext"/>
              <w:jc w:val="center"/>
            </w:pPr>
            <w:hyperlink r:id="rId17" w:history="1">
              <w:r w:rsidR="00A6775F" w:rsidRPr="003B1988">
                <w:rPr>
                  <w:rStyle w:val="Hyperlink"/>
                </w:rPr>
                <w:t>aherbera@hispasat.es</w:t>
              </w:r>
            </w:hyperlink>
            <w:r w:rsidR="00A6775F" w:rsidRPr="003B1988">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tcPr>
          <w:p w14:paraId="2A8E731C" w14:textId="77777777" w:rsidR="00A6775F" w:rsidRPr="003B1988" w:rsidRDefault="00A6775F" w:rsidP="00FB4FE8">
            <w:pPr>
              <w:pStyle w:val="Tabletext"/>
            </w:pPr>
            <w:r w:rsidRPr="003B1988">
              <w:rPr>
                <w:noProof/>
                <w:lang w:eastAsia="en-GB"/>
              </w:rPr>
              <w:drawing>
                <wp:anchor distT="0" distB="0" distL="114300" distR="114300" simplePos="0" relativeHeight="251662336" behindDoc="1" locked="0" layoutInCell="1" allowOverlap="1" wp14:anchorId="3D5C2D12" wp14:editId="1439D0A0">
                  <wp:simplePos x="0" y="0"/>
                  <wp:positionH relativeFrom="column">
                    <wp:posOffset>0</wp:posOffset>
                  </wp:positionH>
                  <wp:positionV relativeFrom="paragraph">
                    <wp:posOffset>21590</wp:posOffset>
                  </wp:positionV>
                  <wp:extent cx="791210" cy="1054100"/>
                  <wp:effectExtent l="0" t="0" r="8890" b="0"/>
                  <wp:wrapTight wrapText="bothSides">
                    <wp:wrapPolygon edited="0">
                      <wp:start x="9881" y="1171"/>
                      <wp:lineTo x="5721" y="2733"/>
                      <wp:lineTo x="2600" y="5465"/>
                      <wp:lineTo x="0" y="16395"/>
                      <wp:lineTo x="0" y="21080"/>
                      <wp:lineTo x="21323" y="21080"/>
                      <wp:lineTo x="21323" y="15614"/>
                      <wp:lineTo x="16122" y="14443"/>
                      <wp:lineTo x="18202" y="6636"/>
                      <wp:lineTo x="16122" y="3513"/>
                      <wp:lineTo x="13002" y="1171"/>
                      <wp:lineTo x="9881" y="1171"/>
                    </wp:wrapPolygon>
                  </wp:wrapTight>
                  <wp:docPr id="1024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Grafik 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1210" cy="1054100"/>
                          </a:xfrm>
                          <a:prstGeom prst="rect">
                            <a:avLst/>
                          </a:prstGeom>
                          <a:noFill/>
                          <a:ln>
                            <a:noFill/>
                          </a:ln>
                        </pic:spPr>
                      </pic:pic>
                    </a:graphicData>
                  </a:graphic>
                </wp:anchor>
              </w:drawing>
            </w:r>
          </w:p>
        </w:tc>
      </w:tr>
      <w:tr w:rsidR="00A6775F" w:rsidRPr="003B1988" w14:paraId="661938F9"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56593334" w14:textId="77777777" w:rsidR="00A6775F" w:rsidRPr="003B1988" w:rsidRDefault="00A6775F" w:rsidP="00FB4FE8">
            <w:pPr>
              <w:pStyle w:val="Tabletext"/>
            </w:pPr>
            <w:r w:rsidRPr="003B1988">
              <w:lastRenderedPageBreak/>
              <w:t>1.5</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370E4894" w14:textId="51253A67" w:rsidR="00A6775F" w:rsidRPr="003B1988" w:rsidRDefault="00F45DF8" w:rsidP="00FB4FE8">
            <w:pPr>
              <w:pStyle w:val="Tabletext"/>
            </w:pPr>
            <w:r w:rsidRPr="003B1988">
              <w:t>examiner l</w:t>
            </w:r>
            <w:r w:rsidR="00365409" w:rsidRPr="003B1988">
              <w:t>'</w:t>
            </w:r>
            <w:r w:rsidRPr="003B1988">
              <w:t>utilisation des bandes de fréquences 17,7</w:t>
            </w:r>
            <w:r w:rsidR="00FE0410" w:rsidRPr="003B1988">
              <w:noBreakHyphen/>
            </w:r>
            <w:r w:rsidRPr="003B1988">
              <w:t>19,7</w:t>
            </w:r>
            <w:r w:rsidR="00FE0410" w:rsidRPr="003B1988">
              <w:t> </w:t>
            </w:r>
            <w:r w:rsidRPr="003B1988">
              <w:t>GHz (espace vers Terre) et 27,5</w:t>
            </w:r>
            <w:r w:rsidRPr="003B1988">
              <w:noBreakHyphen/>
              <w:t>29,5 GHz (Terre vers espace) par des stations terriennes en mouvement communiquant avec des stations spatiales géostationnaires du service fixe par satellite</w:t>
            </w:r>
            <w:r w:rsidR="006E0F08" w:rsidRPr="003B1988">
              <w:t xml:space="preserve"> </w:t>
            </w:r>
            <w:r w:rsidRPr="003B1988">
              <w:t>et prendre</w:t>
            </w:r>
            <w:r w:rsidR="00354254" w:rsidRPr="003B1988">
              <w:t> </w:t>
            </w:r>
            <w:r w:rsidRPr="003B1988">
              <w:t xml:space="preserve">les mesures voulues, conformément à la Résolution </w:t>
            </w:r>
            <w:r w:rsidRPr="003B1988">
              <w:rPr>
                <w:b/>
                <w:bCs/>
              </w:rPr>
              <w:t>158 (CMR-15)</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4083CC51" w14:textId="00CBEC03" w:rsidR="00A6775F" w:rsidRPr="003B1988" w:rsidRDefault="00A6775F" w:rsidP="00FB4FE8">
            <w:pPr>
              <w:pStyle w:val="Tabletext"/>
              <w:jc w:val="center"/>
            </w:pPr>
            <w:r w:rsidRPr="003B1988">
              <w:t>Nandan Patel</w:t>
            </w:r>
            <w:r w:rsidR="001467BC" w:rsidRPr="003B1988">
              <w:br/>
            </w:r>
            <w:r w:rsidR="001467BC" w:rsidRPr="003B1988">
              <w:br/>
              <w:t>Royaume-Uni</w:t>
            </w:r>
          </w:p>
          <w:p w14:paraId="1B42246F" w14:textId="77777777" w:rsidR="00A6775F" w:rsidRPr="003B1988" w:rsidRDefault="00E414B9" w:rsidP="00FB4FE8">
            <w:pPr>
              <w:pStyle w:val="Tabletext"/>
              <w:jc w:val="center"/>
            </w:pPr>
            <w:hyperlink r:id="rId19" w:history="1">
              <w:r w:rsidR="00A6775F" w:rsidRPr="003B1988">
                <w:rPr>
                  <w:rStyle w:val="Hyperlink"/>
                </w:rPr>
                <w:t>nandan.patel@ofcom.org.uk</w:t>
              </w:r>
            </w:hyperlink>
            <w:r w:rsidR="00A6775F" w:rsidRPr="003B1988">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hideMark/>
          </w:tcPr>
          <w:p w14:paraId="537C641B" w14:textId="77777777" w:rsidR="00A6775F" w:rsidRPr="003B1988" w:rsidRDefault="00A6775F" w:rsidP="00FB4FE8">
            <w:pPr>
              <w:pStyle w:val="Tabletext"/>
              <w:jc w:val="center"/>
            </w:pPr>
            <w:r w:rsidRPr="003B1988">
              <w:rPr>
                <w:noProof/>
                <w:lang w:eastAsia="en-GB"/>
              </w:rPr>
              <w:drawing>
                <wp:inline distT="0" distB="0" distL="0" distR="0" wp14:anchorId="09054FBD" wp14:editId="2BD0AF52">
                  <wp:extent cx="791210" cy="1057702"/>
                  <wp:effectExtent l="0" t="0" r="8890" b="952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Nandan Patel - smal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3287" cy="1060478"/>
                          </a:xfrm>
                          <a:prstGeom prst="rect">
                            <a:avLst/>
                          </a:prstGeom>
                        </pic:spPr>
                      </pic:pic>
                    </a:graphicData>
                  </a:graphic>
                </wp:inline>
              </w:drawing>
            </w:r>
          </w:p>
        </w:tc>
      </w:tr>
      <w:tr w:rsidR="00A6775F" w:rsidRPr="003B1988" w14:paraId="192BACF2"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tcPr>
          <w:p w14:paraId="70AB8823" w14:textId="77777777" w:rsidR="00A6775F" w:rsidRPr="003B1988" w:rsidRDefault="00A6775F" w:rsidP="00FB4FE8">
            <w:pPr>
              <w:pStyle w:val="Tabletext"/>
            </w:pPr>
            <w:r w:rsidRPr="003B1988">
              <w:t>1.6</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7F92A531" w14:textId="32EC02BD" w:rsidR="00A6775F" w:rsidRPr="003B1988" w:rsidRDefault="00F45DF8" w:rsidP="00FB4FE8">
            <w:pPr>
              <w:pStyle w:val="Tabletext"/>
            </w:pPr>
            <w:r w:rsidRPr="003B1988">
              <w:t>envisager l</w:t>
            </w:r>
            <w:r w:rsidR="00365409" w:rsidRPr="003B1988">
              <w:t>'</w:t>
            </w:r>
            <w:r w:rsidRPr="003B1988">
              <w:t>élaboration d</w:t>
            </w:r>
            <w:r w:rsidR="00365409" w:rsidRPr="003B1988">
              <w:t>'</w:t>
            </w:r>
            <w:r w:rsidRPr="003B1988">
              <w:t>un cadre réglementaire pour les systèmes à satellites non OSG du</w:t>
            </w:r>
            <w:r w:rsidR="00FE0410" w:rsidRPr="003B1988">
              <w:t xml:space="preserve"> </w:t>
            </w:r>
            <w:r w:rsidRPr="003B1988">
              <w:t>SFS</w:t>
            </w:r>
            <w:r w:rsidR="00FE0410" w:rsidRPr="003B1988">
              <w:t xml:space="preserve"> </w:t>
            </w:r>
            <w:r w:rsidRPr="003B1988">
              <w:t xml:space="preserve">pouvant être exploités dans les bandes de fréquences 37,5-39,5 GHz (espace vers Terre), 39,5-42,5 GHz (espace vers Terre), 47,2-50,2 GHz (Terre vers espace) et 50,4-51,4 GHz (Terre vers espace), conformément à la Résolution </w:t>
            </w:r>
            <w:r w:rsidRPr="003B1988">
              <w:rPr>
                <w:b/>
                <w:bCs/>
              </w:rPr>
              <w:t>159 (CMR-15)</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161E2D2A" w14:textId="77777777" w:rsidR="00AD5CBB" w:rsidRPr="003B1988" w:rsidRDefault="00AD5CBB" w:rsidP="00FB4FE8">
            <w:pPr>
              <w:pStyle w:val="Tabletext"/>
              <w:jc w:val="center"/>
            </w:pPr>
            <w:r w:rsidRPr="003B1988">
              <w:t>Benoit Rougier</w:t>
            </w:r>
          </w:p>
          <w:p w14:paraId="1EB765AC" w14:textId="77777777" w:rsidR="00AD5CBB" w:rsidRPr="003B1988" w:rsidRDefault="00AD5CBB" w:rsidP="00FB4FE8">
            <w:pPr>
              <w:pStyle w:val="Tabletext"/>
              <w:jc w:val="center"/>
            </w:pPr>
          </w:p>
          <w:p w14:paraId="7CC440E9" w14:textId="77777777" w:rsidR="00AD5CBB" w:rsidRPr="003B1988" w:rsidRDefault="00AD5CBB" w:rsidP="00FB4FE8">
            <w:pPr>
              <w:pStyle w:val="Tabletext"/>
              <w:jc w:val="center"/>
            </w:pPr>
            <w:r w:rsidRPr="003B1988">
              <w:t>France</w:t>
            </w:r>
          </w:p>
          <w:p w14:paraId="78EA321B" w14:textId="0FFB2B26" w:rsidR="00A6775F" w:rsidRPr="003B1988" w:rsidRDefault="00E414B9" w:rsidP="00FB4FE8">
            <w:pPr>
              <w:pStyle w:val="Tabletext"/>
              <w:jc w:val="center"/>
            </w:pPr>
            <w:hyperlink r:id="rId21" w:history="1">
              <w:r w:rsidR="00AD5CBB" w:rsidRPr="003B1988">
                <w:rPr>
                  <w:rStyle w:val="Hyperlink"/>
                </w:rPr>
                <w:t>benoit.rougier@anfr.fr</w:t>
              </w:r>
            </w:hyperlink>
          </w:p>
        </w:tc>
        <w:tc>
          <w:tcPr>
            <w:tcW w:w="1372" w:type="dxa"/>
            <w:tcBorders>
              <w:top w:val="outset" w:sz="6" w:space="0" w:color="auto"/>
              <w:left w:val="outset" w:sz="6" w:space="0" w:color="auto"/>
              <w:bottom w:val="outset" w:sz="6" w:space="0" w:color="auto"/>
              <w:right w:val="outset" w:sz="6" w:space="0" w:color="auto"/>
            </w:tcBorders>
            <w:tcMar>
              <w:left w:w="108" w:type="dxa"/>
            </w:tcMar>
          </w:tcPr>
          <w:p w14:paraId="4B911DA9" w14:textId="2E655CC6" w:rsidR="00A6775F" w:rsidRPr="003B1988" w:rsidRDefault="00AD5CBB" w:rsidP="00FB4FE8">
            <w:pPr>
              <w:pStyle w:val="Tabletext"/>
              <w:jc w:val="center"/>
            </w:pPr>
            <w:r w:rsidRPr="003B1988">
              <w:rPr>
                <w:noProof/>
                <w:lang w:eastAsia="zh-CN"/>
              </w:rPr>
              <w:drawing>
                <wp:inline distT="0" distB="0" distL="0" distR="0" wp14:anchorId="01A4EA6E" wp14:editId="2EC23C6A">
                  <wp:extent cx="795600" cy="1058400"/>
                  <wp:effectExtent l="0" t="0" r="5080" b="8890"/>
                  <wp:docPr id="5" name="Picture 5" descr="A person wearing a suit and tie smiling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noit Louvier - sm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5600" cy="1058400"/>
                          </a:xfrm>
                          <a:prstGeom prst="rect">
                            <a:avLst/>
                          </a:prstGeom>
                        </pic:spPr>
                      </pic:pic>
                    </a:graphicData>
                  </a:graphic>
                </wp:inline>
              </w:drawing>
            </w:r>
          </w:p>
        </w:tc>
      </w:tr>
      <w:tr w:rsidR="00A6775F" w:rsidRPr="003B1988" w14:paraId="7627B13A"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3B967D81" w14:textId="77777777" w:rsidR="00A6775F" w:rsidRPr="003B1988" w:rsidRDefault="00A6775F" w:rsidP="00FB4FE8">
            <w:pPr>
              <w:pStyle w:val="Tabletext"/>
            </w:pPr>
            <w:r w:rsidRPr="003B1988">
              <w:t>1.7</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1759A38B" w14:textId="4FB92FA4" w:rsidR="00A6775F" w:rsidRPr="003B1988" w:rsidRDefault="00F45DF8" w:rsidP="00FB4FE8">
            <w:pPr>
              <w:pStyle w:val="Tabletext"/>
            </w:pPr>
            <w:r w:rsidRPr="003B1988">
              <w:t>étudier les besoins de spectre pour la télémesure, la poursuite et la télécommande dans le service d</w:t>
            </w:r>
            <w:r w:rsidR="00365409" w:rsidRPr="003B1988">
              <w:t>'</w:t>
            </w:r>
            <w:r w:rsidRPr="003B1988">
              <w:t>exploitation spatiale pour les satellites non géostationnaires associés à des missions de courte durée, évaluer si les attributions existantes du service d</w:t>
            </w:r>
            <w:r w:rsidR="00365409" w:rsidRPr="003B1988">
              <w:t>'</w:t>
            </w:r>
            <w:r w:rsidRPr="003B1988">
              <w:t xml:space="preserve">exploitation spatiale conviennent et, au besoin, envisager de nouvelles attributions, conformément à la Résolution </w:t>
            </w:r>
            <w:r w:rsidRPr="003B1988">
              <w:rPr>
                <w:b/>
                <w:bCs/>
              </w:rPr>
              <w:t>659 (CMR</w:t>
            </w:r>
            <w:r w:rsidRPr="003B1988">
              <w:rPr>
                <w:b/>
                <w:bCs/>
              </w:rPr>
              <w:noBreakHyphen/>
              <w:t>15)</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0C08B4E4" w14:textId="77777777" w:rsidR="00AD5CBB" w:rsidRPr="00776EF9" w:rsidRDefault="00AD5CBB" w:rsidP="00FB4FE8">
            <w:pPr>
              <w:pStyle w:val="Tabletext"/>
              <w:jc w:val="center"/>
              <w:rPr>
                <w:lang w:val="en-US"/>
              </w:rPr>
            </w:pPr>
            <w:r w:rsidRPr="00776EF9">
              <w:rPr>
                <w:lang w:val="en-US"/>
              </w:rPr>
              <w:t>John Rogers</w:t>
            </w:r>
          </w:p>
          <w:p w14:paraId="45104EE5" w14:textId="77777777" w:rsidR="00AD5CBB" w:rsidRPr="00776EF9" w:rsidRDefault="00AD5CBB" w:rsidP="00FB4FE8">
            <w:pPr>
              <w:pStyle w:val="Tabletext"/>
              <w:jc w:val="center"/>
              <w:rPr>
                <w:lang w:val="en-US"/>
              </w:rPr>
            </w:pPr>
          </w:p>
          <w:p w14:paraId="1DAF7D47" w14:textId="3641440E" w:rsidR="00AD5CBB" w:rsidRPr="00776EF9" w:rsidRDefault="00AD5CBB" w:rsidP="00FB4FE8">
            <w:pPr>
              <w:pStyle w:val="Tabletext"/>
              <w:jc w:val="center"/>
              <w:rPr>
                <w:lang w:val="en-US"/>
              </w:rPr>
            </w:pPr>
            <w:r w:rsidRPr="00776EF9">
              <w:rPr>
                <w:lang w:val="en-US"/>
              </w:rPr>
              <w:t>Royaume-Uni</w:t>
            </w:r>
          </w:p>
          <w:p w14:paraId="044780F5" w14:textId="7065CC08" w:rsidR="00A6775F" w:rsidRPr="00776EF9" w:rsidRDefault="00E414B9" w:rsidP="00FB4FE8">
            <w:pPr>
              <w:pStyle w:val="Tabletext"/>
              <w:jc w:val="center"/>
              <w:rPr>
                <w:lang w:val="en-US"/>
              </w:rPr>
            </w:pPr>
            <w:hyperlink r:id="rId23" w:history="1">
              <w:r w:rsidR="00AD5CBB" w:rsidRPr="00776EF9">
                <w:rPr>
                  <w:rStyle w:val="Hyperlink"/>
                  <w:lang w:val="en-US"/>
                </w:rPr>
                <w:t>john.rogers@ofcom.org.uk</w:t>
              </w:r>
            </w:hyperlink>
            <w:r w:rsidR="00AD5CBB" w:rsidRPr="00776EF9">
              <w:rPr>
                <w:lang w:val="en-US"/>
              </w:rPr>
              <w:t> </w:t>
            </w:r>
          </w:p>
        </w:tc>
        <w:tc>
          <w:tcPr>
            <w:tcW w:w="1372" w:type="dxa"/>
            <w:tcBorders>
              <w:top w:val="outset" w:sz="6" w:space="0" w:color="auto"/>
              <w:left w:val="outset" w:sz="6" w:space="0" w:color="auto"/>
              <w:bottom w:val="outset" w:sz="6" w:space="0" w:color="auto"/>
              <w:right w:val="outset" w:sz="6" w:space="0" w:color="auto"/>
            </w:tcBorders>
            <w:tcMar>
              <w:left w:w="108" w:type="dxa"/>
            </w:tcMar>
            <w:hideMark/>
          </w:tcPr>
          <w:p w14:paraId="462AE1DD" w14:textId="174D963C" w:rsidR="00A6775F" w:rsidRPr="003B1988" w:rsidRDefault="00AD5CBB" w:rsidP="00FB4FE8">
            <w:pPr>
              <w:pStyle w:val="Tabletext"/>
              <w:jc w:val="center"/>
              <w:rPr>
                <w:szCs w:val="24"/>
              </w:rPr>
            </w:pPr>
            <w:r w:rsidRPr="003B1988">
              <w:rPr>
                <w:noProof/>
                <w:szCs w:val="24"/>
                <w:lang w:eastAsia="zh-CN"/>
              </w:rPr>
              <w:drawing>
                <wp:inline distT="0" distB="0" distL="0" distR="0" wp14:anchorId="16894202" wp14:editId="2AB601C6">
                  <wp:extent cx="795600" cy="1058400"/>
                  <wp:effectExtent l="0" t="0" r="5080" b="8890"/>
                  <wp:docPr id="2" name="Picture 2"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hn Rodgers - sm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5600" cy="1058400"/>
                          </a:xfrm>
                          <a:prstGeom prst="rect">
                            <a:avLst/>
                          </a:prstGeom>
                        </pic:spPr>
                      </pic:pic>
                    </a:graphicData>
                  </a:graphic>
                </wp:inline>
              </w:drawing>
            </w:r>
          </w:p>
        </w:tc>
      </w:tr>
      <w:tr w:rsidR="00A6775F" w:rsidRPr="003B1988" w14:paraId="61A7C347"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6BC6E505" w14:textId="77777777" w:rsidR="00A6775F" w:rsidRPr="003B1988" w:rsidRDefault="00A6775F" w:rsidP="00FB4FE8">
            <w:pPr>
              <w:pStyle w:val="Tabletext"/>
            </w:pPr>
            <w:r w:rsidRPr="003B1988">
              <w:t>1.8</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484CE0D6" w14:textId="70BDC80A" w:rsidR="00A6775F" w:rsidRPr="003B1988" w:rsidRDefault="00F45DF8" w:rsidP="00FB4FE8">
            <w:pPr>
              <w:pStyle w:val="Tabletext"/>
            </w:pPr>
            <w:r w:rsidRPr="003B1988">
              <w:t>envisager les mesures r</w:t>
            </w:r>
            <w:r w:rsidR="00483189" w:rsidRPr="003B1988">
              <w:t>é</w:t>
            </w:r>
            <w:r w:rsidRPr="003B1988">
              <w:t>glementaires qui pourraient être prises pour permettre la modernisation du système mondial de détresse et de sécurité en mer (SMDSM) et l</w:t>
            </w:r>
            <w:r w:rsidR="00365409" w:rsidRPr="003B1988">
              <w:t>'</w:t>
            </w:r>
            <w:r w:rsidRPr="003B1988">
              <w:t xml:space="preserve">intégration de systèmes à satellites supplémentaires dans le SMDSM, conformément à la Résolution </w:t>
            </w:r>
            <w:r w:rsidRPr="003B1988">
              <w:rPr>
                <w:b/>
                <w:bCs/>
              </w:rPr>
              <w:t>359 (Rév.CMR-15)</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64FB96CA" w14:textId="48A4BC27" w:rsidR="00A6775F" w:rsidRPr="003B1988" w:rsidRDefault="00A6775F" w:rsidP="00FB4FE8">
            <w:pPr>
              <w:pStyle w:val="Tabletext"/>
              <w:jc w:val="center"/>
            </w:pPr>
            <w:r w:rsidRPr="003B1988">
              <w:t>Christian Rissone</w:t>
            </w:r>
            <w:r w:rsidR="001467BC" w:rsidRPr="003B1988">
              <w:br/>
            </w:r>
            <w:r w:rsidR="001467BC" w:rsidRPr="003B1988">
              <w:br/>
            </w:r>
            <w:r w:rsidRPr="003B1988">
              <w:t>France</w:t>
            </w:r>
          </w:p>
          <w:p w14:paraId="22D4AF48" w14:textId="77777777" w:rsidR="00A6775F" w:rsidRPr="003B1988" w:rsidRDefault="00E414B9" w:rsidP="00FB4FE8">
            <w:pPr>
              <w:pStyle w:val="Tabletext"/>
              <w:jc w:val="center"/>
            </w:pPr>
            <w:hyperlink r:id="rId25" w:history="1">
              <w:r w:rsidR="00A6775F" w:rsidRPr="003B1988">
                <w:rPr>
                  <w:rStyle w:val="Hyperlink"/>
                </w:rPr>
                <w:t>christian.rissone@anfr.fr</w:t>
              </w:r>
            </w:hyperlink>
            <w:r w:rsidR="00A6775F" w:rsidRPr="003B1988">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vAlign w:val="center"/>
            <w:hideMark/>
          </w:tcPr>
          <w:p w14:paraId="54552636" w14:textId="77777777" w:rsidR="00A6775F" w:rsidRPr="003B1988" w:rsidRDefault="00A6775F" w:rsidP="00FB4FE8">
            <w:pPr>
              <w:pStyle w:val="Tabletext"/>
              <w:jc w:val="center"/>
            </w:pPr>
            <w:r w:rsidRPr="003B1988">
              <w:rPr>
                <w:noProof/>
                <w:lang w:eastAsia="en-GB"/>
              </w:rPr>
              <w:drawing>
                <wp:inline distT="0" distB="0" distL="0" distR="0" wp14:anchorId="3E8FA572" wp14:editId="27CAD8E9">
                  <wp:extent cx="791210" cy="959485"/>
                  <wp:effectExtent l="0" t="0" r="8890" b="0"/>
                  <wp:docPr id="29701" name="Picture 1" descr="https://cept.org/files/18292/image%28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1" descr="https://cept.org/files/18292/image%281%2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1210" cy="959485"/>
                          </a:xfrm>
                          <a:prstGeom prst="rect">
                            <a:avLst/>
                          </a:prstGeom>
                          <a:noFill/>
                          <a:ln>
                            <a:noFill/>
                          </a:ln>
                        </pic:spPr>
                      </pic:pic>
                    </a:graphicData>
                  </a:graphic>
                </wp:inline>
              </w:drawing>
            </w:r>
          </w:p>
        </w:tc>
      </w:tr>
      <w:tr w:rsidR="00A6775F" w:rsidRPr="003B1988" w14:paraId="392A546C"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7BFB5694" w14:textId="77777777" w:rsidR="00A6775F" w:rsidRPr="003B1988" w:rsidRDefault="00A6775F" w:rsidP="00FB4FE8">
            <w:pPr>
              <w:pStyle w:val="Tabletext"/>
            </w:pPr>
            <w:r w:rsidRPr="003B1988">
              <w:t>1.9</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74355928" w14:textId="12A3EABE" w:rsidR="00A6775F" w:rsidRPr="003B1988" w:rsidRDefault="00F45DF8" w:rsidP="00FB4FE8">
            <w:pPr>
              <w:pStyle w:val="Tabletext"/>
            </w:pPr>
            <w:r w:rsidRPr="003B1988">
              <w:t>examiner, sur la base des résultats des études de l</w:t>
            </w:r>
            <w:r w:rsidR="00365409" w:rsidRPr="003B1988">
              <w:t>'</w:t>
            </w:r>
            <w:r w:rsidRPr="003B1988">
              <w:t>UIT</w:t>
            </w:r>
            <w:r w:rsidR="00356A0F" w:rsidRPr="003B1988">
              <w:noBreakHyphen/>
            </w:r>
            <w:r w:rsidRPr="003B1988">
              <w:t>R</w:t>
            </w:r>
          </w:p>
        </w:tc>
        <w:tc>
          <w:tcPr>
            <w:tcW w:w="2683" w:type="dxa"/>
            <w:tcBorders>
              <w:top w:val="outset" w:sz="6" w:space="0" w:color="auto"/>
              <w:left w:val="outset" w:sz="6" w:space="0" w:color="auto"/>
              <w:right w:val="outset" w:sz="6" w:space="0" w:color="auto"/>
            </w:tcBorders>
            <w:tcMar>
              <w:left w:w="108" w:type="dxa"/>
            </w:tcMar>
            <w:vAlign w:val="center"/>
          </w:tcPr>
          <w:p w14:paraId="3DAA5B3A" w14:textId="77777777" w:rsidR="00A6775F" w:rsidRPr="003B1988" w:rsidRDefault="00A6775F" w:rsidP="00FB4FE8">
            <w:pPr>
              <w:pStyle w:val="Tabletext"/>
              <w:jc w:val="center"/>
            </w:pPr>
            <w:r w:rsidRPr="003B1988">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vAlign w:val="center"/>
            <w:hideMark/>
          </w:tcPr>
          <w:p w14:paraId="4B7A981C" w14:textId="77777777" w:rsidR="00A6775F" w:rsidRPr="003B1988" w:rsidRDefault="00A6775F" w:rsidP="00FB4FE8">
            <w:pPr>
              <w:pStyle w:val="Tabletext"/>
              <w:jc w:val="center"/>
            </w:pPr>
          </w:p>
        </w:tc>
      </w:tr>
      <w:tr w:rsidR="00A6775F" w:rsidRPr="003B1988" w14:paraId="6B1E4870"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27F57C71" w14:textId="77777777" w:rsidR="00A6775F" w:rsidRPr="003B1988" w:rsidRDefault="00A6775F" w:rsidP="00FB4FE8">
            <w:pPr>
              <w:pStyle w:val="Tabletext"/>
            </w:pPr>
            <w:r w:rsidRPr="003B1988">
              <w:t>1.9.1</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0FB3C04A" w14:textId="0903550C" w:rsidR="00A6775F" w:rsidRPr="003B1988" w:rsidRDefault="00F45DF8" w:rsidP="00FB4FE8">
            <w:pPr>
              <w:pStyle w:val="Tabletext"/>
            </w:pPr>
            <w:r w:rsidRPr="003B1988">
              <w:t>les mesures réglementaires à prendre dans la bande de fréquences 156-162,05 MHz concernant les dispositifs de radiocommunication maritimes autonomes, afin de protéger le SMDSM et le système d</w:t>
            </w:r>
            <w:r w:rsidR="00365409" w:rsidRPr="003B1988">
              <w:t>'</w:t>
            </w:r>
            <w:r w:rsidRPr="003B1988">
              <w:t xml:space="preserve">identification automatique (AIS), conformément à la Résolution </w:t>
            </w:r>
            <w:r w:rsidRPr="003B1988">
              <w:rPr>
                <w:b/>
                <w:bCs/>
              </w:rPr>
              <w:t>362 (CMR</w:t>
            </w:r>
            <w:r w:rsidRPr="003B1988">
              <w:rPr>
                <w:b/>
                <w:bCs/>
              </w:rPr>
              <w:noBreakHyphen/>
              <w:t>15)</w:t>
            </w:r>
          </w:p>
        </w:tc>
        <w:tc>
          <w:tcPr>
            <w:tcW w:w="2683" w:type="dxa"/>
            <w:tcBorders>
              <w:left w:val="outset" w:sz="6" w:space="0" w:color="auto"/>
              <w:right w:val="outset" w:sz="6" w:space="0" w:color="auto"/>
            </w:tcBorders>
            <w:tcMar>
              <w:left w:w="108" w:type="dxa"/>
            </w:tcMar>
            <w:vAlign w:val="center"/>
          </w:tcPr>
          <w:p w14:paraId="3FF45C71" w14:textId="31F6783D" w:rsidR="00A6775F" w:rsidRPr="00776EF9" w:rsidRDefault="00A6775F" w:rsidP="00FB4FE8">
            <w:pPr>
              <w:pStyle w:val="Tabletext"/>
              <w:jc w:val="center"/>
              <w:rPr>
                <w:szCs w:val="24"/>
                <w:lang w:val="en-US"/>
              </w:rPr>
            </w:pPr>
            <w:r w:rsidRPr="00776EF9">
              <w:rPr>
                <w:szCs w:val="24"/>
                <w:lang w:val="en-US"/>
              </w:rPr>
              <w:t>Heinrich Peters</w:t>
            </w:r>
            <w:r w:rsidR="001467BC" w:rsidRPr="00776EF9">
              <w:rPr>
                <w:szCs w:val="24"/>
                <w:lang w:val="en-US"/>
              </w:rPr>
              <w:br/>
            </w:r>
            <w:r w:rsidR="001467BC" w:rsidRPr="00776EF9">
              <w:rPr>
                <w:szCs w:val="24"/>
                <w:lang w:val="en-US"/>
              </w:rPr>
              <w:br/>
              <w:t>Allemagne</w:t>
            </w:r>
          </w:p>
          <w:p w14:paraId="1C8B3E1C" w14:textId="77777777" w:rsidR="00A6775F" w:rsidRPr="00776EF9" w:rsidRDefault="00E414B9" w:rsidP="00FB4FE8">
            <w:pPr>
              <w:pStyle w:val="Tabletext"/>
              <w:jc w:val="center"/>
              <w:rPr>
                <w:szCs w:val="24"/>
                <w:lang w:val="en-US"/>
              </w:rPr>
            </w:pPr>
            <w:hyperlink r:id="rId27" w:history="1">
              <w:r w:rsidR="00A6775F" w:rsidRPr="00776EF9">
                <w:rPr>
                  <w:rStyle w:val="Hyperlink"/>
                  <w:szCs w:val="24"/>
                  <w:lang w:val="en-US"/>
                </w:rPr>
                <w:t>heinrich.peters@bnetza.de</w:t>
              </w:r>
            </w:hyperlink>
            <w:r w:rsidR="00A6775F" w:rsidRPr="00776EF9">
              <w:rPr>
                <w:szCs w:val="24"/>
                <w:lang w:val="en-US"/>
              </w:rPr>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vAlign w:val="center"/>
            <w:hideMark/>
          </w:tcPr>
          <w:p w14:paraId="24DA7098" w14:textId="77777777" w:rsidR="00A6775F" w:rsidRPr="003B1988" w:rsidRDefault="00A6775F" w:rsidP="00FB4FE8">
            <w:pPr>
              <w:pStyle w:val="Tabletext"/>
              <w:jc w:val="center"/>
              <w:rPr>
                <w:szCs w:val="24"/>
              </w:rPr>
            </w:pPr>
            <w:r w:rsidRPr="003B1988">
              <w:rPr>
                <w:noProof/>
                <w:szCs w:val="24"/>
                <w:lang w:eastAsia="en-GB"/>
              </w:rPr>
              <w:drawing>
                <wp:inline distT="0" distB="0" distL="0" distR="0" wp14:anchorId="2BF03BF6" wp14:editId="41A91869">
                  <wp:extent cx="796821" cy="1061088"/>
                  <wp:effectExtent l="0" t="0" r="3810" b="5715"/>
                  <wp:docPr id="67" name="Grafik 67" descr="F:\WRC-19\CPG19\admin\Coordinators\Heinrich Peters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WRC-19\CPG19\admin\Coordinators\Heinrich Peters - small.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6821" cy="1061088"/>
                          </a:xfrm>
                          <a:prstGeom prst="rect">
                            <a:avLst/>
                          </a:prstGeom>
                          <a:noFill/>
                          <a:ln>
                            <a:noFill/>
                          </a:ln>
                        </pic:spPr>
                      </pic:pic>
                    </a:graphicData>
                  </a:graphic>
                </wp:inline>
              </w:drawing>
            </w:r>
          </w:p>
        </w:tc>
      </w:tr>
      <w:tr w:rsidR="00A6775F" w:rsidRPr="00FB4FE8" w14:paraId="6910EC43"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03CDECFF" w14:textId="77777777" w:rsidR="00A6775F" w:rsidRPr="003B1988" w:rsidRDefault="00A6775F" w:rsidP="00FB4FE8">
            <w:pPr>
              <w:pStyle w:val="Tabletext"/>
            </w:pPr>
            <w:r w:rsidRPr="003B1988">
              <w:t>1.9.2</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0E09B34E" w14:textId="466D4CB1" w:rsidR="00A6775F" w:rsidRPr="003B1988" w:rsidRDefault="00F45DF8" w:rsidP="00FB4FE8">
            <w:pPr>
              <w:pStyle w:val="Tabletext"/>
            </w:pPr>
            <w:r w:rsidRPr="003B1988">
              <w:t>les modifications à apporter au Règlement des radiocommunications, y compris de nouvelles attributions de fréquences au service mobile maritime par satellite (Terre vers espace et espace vers Terre), de préférence dans les bandes de fréquences 156,0125-157,4375 MHz et</w:t>
            </w:r>
            <w:r w:rsidR="00FE0410" w:rsidRPr="003B1988">
              <w:t xml:space="preserve"> </w:t>
            </w:r>
            <w:r w:rsidRPr="003B1988">
              <w:t>160,6125-162,0375 MHz de l</w:t>
            </w:r>
            <w:r w:rsidR="00365409" w:rsidRPr="003B1988">
              <w:t>'</w:t>
            </w:r>
            <w:r w:rsidRPr="003B1988">
              <w:t xml:space="preserve">Appendice </w:t>
            </w:r>
            <w:r w:rsidRPr="003B1988">
              <w:rPr>
                <w:b/>
                <w:bCs/>
              </w:rPr>
              <w:t>18</w:t>
            </w:r>
            <w:r w:rsidRPr="003B1988">
              <w:t>, pour pouvoir exploiter une nouvelle composante satellite du système d</w:t>
            </w:r>
            <w:r w:rsidR="00365409" w:rsidRPr="003B1988">
              <w:t>'</w:t>
            </w:r>
            <w:r w:rsidRPr="003B1988">
              <w:t>échange de données en ondes métriques (VDES), tout en garantissant que cette composante ne dégradera pas le fonctionnement de la composante de Terre actuelle du système VDES, des applications de messages propres aux applications (ASM) et AIS, et n</w:t>
            </w:r>
            <w:r w:rsidR="00365409" w:rsidRPr="003B1988">
              <w:t>'</w:t>
            </w:r>
            <w:r w:rsidRPr="003B1988">
              <w:t>imposera pas de contraintes supplémentaires aux services existants dans ces bandes de fréquences et dans les bandes de fréquences adjacentes comme indiqué aux points</w:t>
            </w:r>
            <w:r w:rsidR="00354254" w:rsidRPr="003B1988">
              <w:t> </w:t>
            </w:r>
            <w:r w:rsidRPr="003B1988">
              <w:rPr>
                <w:i/>
                <w:iCs/>
              </w:rPr>
              <w:t>d)</w:t>
            </w:r>
            <w:r w:rsidRPr="003B1988">
              <w:t xml:space="preserve"> et</w:t>
            </w:r>
            <w:r w:rsidR="00354254" w:rsidRPr="003B1988">
              <w:t> </w:t>
            </w:r>
            <w:r w:rsidRPr="003B1988">
              <w:rPr>
                <w:i/>
                <w:iCs/>
              </w:rPr>
              <w:t>e)</w:t>
            </w:r>
            <w:r w:rsidRPr="003B1988">
              <w:t xml:space="preserve"> du </w:t>
            </w:r>
            <w:r w:rsidRPr="003B1988">
              <w:rPr>
                <w:i/>
                <w:iCs/>
              </w:rPr>
              <w:t>reconnaissant</w:t>
            </w:r>
            <w:r w:rsidRPr="003B1988">
              <w:t xml:space="preserve"> de la Résolution</w:t>
            </w:r>
            <w:r w:rsidR="006E1AF4" w:rsidRPr="003B1988">
              <w:t> </w:t>
            </w:r>
            <w:r w:rsidRPr="003B1988">
              <w:rPr>
                <w:b/>
                <w:bCs/>
              </w:rPr>
              <w:t>360 (Rév.CMR</w:t>
            </w:r>
            <w:r w:rsidR="00354254" w:rsidRPr="003B1988">
              <w:rPr>
                <w:b/>
                <w:bCs/>
              </w:rPr>
              <w:noBreakHyphen/>
            </w:r>
            <w:r w:rsidRPr="003B1988">
              <w:rPr>
                <w:b/>
                <w:bCs/>
              </w:rPr>
              <w:t>15)</w:t>
            </w:r>
          </w:p>
        </w:tc>
        <w:tc>
          <w:tcPr>
            <w:tcW w:w="2683" w:type="dxa"/>
            <w:tcBorders>
              <w:left w:val="outset" w:sz="6" w:space="0" w:color="auto"/>
              <w:bottom w:val="outset" w:sz="6" w:space="0" w:color="auto"/>
              <w:right w:val="outset" w:sz="6" w:space="0" w:color="auto"/>
            </w:tcBorders>
            <w:tcMar>
              <w:left w:w="108" w:type="dxa"/>
            </w:tcMar>
            <w:vAlign w:val="center"/>
          </w:tcPr>
          <w:p w14:paraId="308245DB" w14:textId="0F30834C" w:rsidR="00A6775F" w:rsidRPr="00776EF9" w:rsidRDefault="00A6775F" w:rsidP="00FB4FE8">
            <w:pPr>
              <w:pStyle w:val="Tabletext"/>
              <w:jc w:val="center"/>
              <w:rPr>
                <w:szCs w:val="24"/>
                <w:lang w:val="en-US"/>
              </w:rPr>
            </w:pPr>
            <w:r w:rsidRPr="00776EF9">
              <w:rPr>
                <w:szCs w:val="24"/>
                <w:lang w:val="en-US"/>
              </w:rPr>
              <w:t>Lars Løge</w:t>
            </w:r>
            <w:r w:rsidR="001467BC" w:rsidRPr="00776EF9">
              <w:rPr>
                <w:szCs w:val="24"/>
                <w:lang w:val="en-US"/>
              </w:rPr>
              <w:br/>
            </w:r>
            <w:r w:rsidR="001467BC" w:rsidRPr="00776EF9">
              <w:rPr>
                <w:szCs w:val="24"/>
                <w:lang w:val="en-US"/>
              </w:rPr>
              <w:br/>
              <w:t>Norvège</w:t>
            </w:r>
          </w:p>
          <w:p w14:paraId="10BEA852" w14:textId="77777777" w:rsidR="00A6775F" w:rsidRPr="00776EF9" w:rsidRDefault="00E414B9" w:rsidP="00FB4FE8">
            <w:pPr>
              <w:pStyle w:val="Tabletext"/>
              <w:jc w:val="center"/>
              <w:rPr>
                <w:szCs w:val="24"/>
                <w:lang w:val="en-US"/>
              </w:rPr>
            </w:pPr>
            <w:hyperlink r:id="rId29" w:history="1">
              <w:r w:rsidR="00A6775F" w:rsidRPr="00776EF9">
                <w:rPr>
                  <w:rStyle w:val="Hyperlink"/>
                  <w:szCs w:val="24"/>
                  <w:lang w:val="en-US"/>
                </w:rPr>
                <w:t>lars.loge@statsat.no</w:t>
              </w:r>
            </w:hyperlink>
            <w:r w:rsidR="00A6775F" w:rsidRPr="00776EF9">
              <w:rPr>
                <w:szCs w:val="24"/>
                <w:lang w:val="en-US"/>
              </w:rPr>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vAlign w:val="center"/>
            <w:hideMark/>
          </w:tcPr>
          <w:p w14:paraId="7D4C0962" w14:textId="77777777" w:rsidR="00A6775F" w:rsidRPr="00776EF9" w:rsidRDefault="00A6775F" w:rsidP="00FB4FE8">
            <w:pPr>
              <w:pStyle w:val="Tabletext"/>
              <w:jc w:val="center"/>
              <w:rPr>
                <w:szCs w:val="24"/>
                <w:lang w:val="en-US"/>
              </w:rPr>
            </w:pPr>
            <w:r w:rsidRPr="003B1988">
              <w:rPr>
                <w:noProof/>
                <w:szCs w:val="24"/>
                <w:lang w:eastAsia="en-GB"/>
              </w:rPr>
              <w:drawing>
                <wp:anchor distT="0" distB="0" distL="114300" distR="114300" simplePos="0" relativeHeight="251663360" behindDoc="0" locked="0" layoutInCell="1" allowOverlap="1" wp14:anchorId="3AB2B100" wp14:editId="743D189A">
                  <wp:simplePos x="6236970" y="6518275"/>
                  <wp:positionH relativeFrom="margin">
                    <wp:align>center</wp:align>
                  </wp:positionH>
                  <wp:positionV relativeFrom="margin">
                    <wp:align>top</wp:align>
                  </wp:positionV>
                  <wp:extent cx="791845" cy="1054735"/>
                  <wp:effectExtent l="0" t="0" r="8255" b="0"/>
                  <wp:wrapSquare wrapText="bothSides"/>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Lars Loge - Nko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1845" cy="1054735"/>
                          </a:xfrm>
                          <a:prstGeom prst="rect">
                            <a:avLst/>
                          </a:prstGeom>
                        </pic:spPr>
                      </pic:pic>
                    </a:graphicData>
                  </a:graphic>
                  <wp14:sizeRelH relativeFrom="margin">
                    <wp14:pctWidth>0</wp14:pctWidth>
                  </wp14:sizeRelH>
                  <wp14:sizeRelV relativeFrom="margin">
                    <wp14:pctHeight>0</wp14:pctHeight>
                  </wp14:sizeRelV>
                </wp:anchor>
              </w:drawing>
            </w:r>
          </w:p>
        </w:tc>
      </w:tr>
      <w:tr w:rsidR="00A6775F" w:rsidRPr="003B1988" w14:paraId="4F91E1F3"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4944A353" w14:textId="77777777" w:rsidR="00A6775F" w:rsidRPr="003B1988" w:rsidRDefault="00A6775F" w:rsidP="00FB4FE8">
            <w:pPr>
              <w:pStyle w:val="Tabletext"/>
            </w:pPr>
            <w:r w:rsidRPr="003B1988">
              <w:lastRenderedPageBreak/>
              <w:t>1.10</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693A90F3" w14:textId="3DF1BB6E" w:rsidR="00A6775F" w:rsidRPr="003B1988" w:rsidRDefault="00F45DF8" w:rsidP="00FB4FE8">
            <w:pPr>
              <w:pStyle w:val="Tabletext"/>
            </w:pPr>
            <w:r w:rsidRPr="003B1988">
              <w:t>examiner les besoins de spectre et les dispositions réglementaires en vue de la mise en place et de l</w:t>
            </w:r>
            <w:r w:rsidR="00365409" w:rsidRPr="003B1988">
              <w:t>'</w:t>
            </w:r>
            <w:r w:rsidRPr="003B1988">
              <w:t xml:space="preserve">utilisation du système mondial de détresse et de sécurité aéronautique (GADSS), conformément à la Résolution </w:t>
            </w:r>
            <w:r w:rsidRPr="003B1988">
              <w:rPr>
                <w:b/>
                <w:bCs/>
              </w:rPr>
              <w:t>426 (CMR-15)</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10F0EBC1" w14:textId="08A15ACB" w:rsidR="00A6775F" w:rsidRPr="003B1988" w:rsidRDefault="00A6775F" w:rsidP="00FB4FE8">
            <w:pPr>
              <w:pStyle w:val="Tabletext"/>
              <w:jc w:val="center"/>
            </w:pPr>
            <w:r w:rsidRPr="003B1988">
              <w:t>Jérôme André</w:t>
            </w:r>
            <w:r w:rsidR="001467BC" w:rsidRPr="003B1988">
              <w:br/>
            </w:r>
            <w:r w:rsidR="001467BC" w:rsidRPr="003B1988">
              <w:br/>
            </w:r>
            <w:r w:rsidRPr="003B1988">
              <w:t>France</w:t>
            </w:r>
          </w:p>
          <w:p w14:paraId="059101AA" w14:textId="77777777" w:rsidR="00A6775F" w:rsidRPr="003B1988" w:rsidRDefault="00E414B9" w:rsidP="00FB4FE8">
            <w:pPr>
              <w:pStyle w:val="Tabletext"/>
              <w:jc w:val="center"/>
            </w:pPr>
            <w:hyperlink r:id="rId31" w:history="1">
              <w:r w:rsidR="00A6775F" w:rsidRPr="003B1988">
                <w:rPr>
                  <w:rStyle w:val="Hyperlink"/>
                </w:rPr>
                <w:t>jerome.andre@anfr.fr</w:t>
              </w:r>
            </w:hyperlink>
            <w:r w:rsidR="00A6775F" w:rsidRPr="003B1988">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vAlign w:val="center"/>
            <w:hideMark/>
          </w:tcPr>
          <w:p w14:paraId="26F9933A" w14:textId="77777777" w:rsidR="00A6775F" w:rsidRPr="003B1988" w:rsidRDefault="00A6775F" w:rsidP="00FB4FE8">
            <w:pPr>
              <w:pStyle w:val="Tabletext"/>
              <w:jc w:val="center"/>
            </w:pPr>
            <w:r w:rsidRPr="003B1988">
              <w:rPr>
                <w:noProof/>
                <w:lang w:eastAsia="en-GB"/>
              </w:rPr>
              <w:drawing>
                <wp:inline distT="0" distB="0" distL="0" distR="0" wp14:anchorId="66E5B059" wp14:editId="14AB2F76">
                  <wp:extent cx="791210" cy="1053465"/>
                  <wp:effectExtent l="0" t="0" r="8890" b="0"/>
                  <wp:docPr id="32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1210" cy="1053465"/>
                          </a:xfrm>
                          <a:prstGeom prst="rect">
                            <a:avLst/>
                          </a:prstGeom>
                          <a:noFill/>
                          <a:ln>
                            <a:noFill/>
                          </a:ln>
                        </pic:spPr>
                      </pic:pic>
                    </a:graphicData>
                  </a:graphic>
                </wp:inline>
              </w:drawing>
            </w:r>
          </w:p>
        </w:tc>
      </w:tr>
      <w:tr w:rsidR="00A6775F" w:rsidRPr="003B1988" w14:paraId="2F3EED81"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2A9604DD" w14:textId="77777777" w:rsidR="00A6775F" w:rsidRPr="003B1988" w:rsidRDefault="00A6775F" w:rsidP="00FB4FE8">
            <w:pPr>
              <w:pStyle w:val="Tabletext"/>
            </w:pPr>
            <w:r w:rsidRPr="003B1988">
              <w:t>1.11</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5845671A" w14:textId="653417A5" w:rsidR="00A6775F" w:rsidRPr="003B1988" w:rsidRDefault="00F45DF8" w:rsidP="00FB4FE8">
            <w:pPr>
              <w:pStyle w:val="Tabletext"/>
            </w:pPr>
            <w:r w:rsidRPr="003B1988">
              <w:t>prendre les mesures nécessaires, selon qu</w:t>
            </w:r>
            <w:r w:rsidR="00365409" w:rsidRPr="003B1988">
              <w:t>'</w:t>
            </w:r>
            <w:r w:rsidRPr="003B1988">
              <w:t>il convient, pour faciliter l</w:t>
            </w:r>
            <w:r w:rsidR="00365409" w:rsidRPr="003B1988">
              <w:t>'</w:t>
            </w:r>
            <w:r w:rsidRPr="003B1988">
              <w:t>identification de bandes de fréquences harmonisées à l</w:t>
            </w:r>
            <w:r w:rsidR="00365409" w:rsidRPr="003B1988">
              <w:t>'</w:t>
            </w:r>
            <w:r w:rsidRPr="003B1988">
              <w:t xml:space="preserve">échelle mondiale ou régionale pour les systèmes de radiocommunication ferroviaires train/voie dans les bandes de fréquences actuellement attribuées au service mobile, conformément à la Résolution </w:t>
            </w:r>
            <w:r w:rsidRPr="003B1988">
              <w:rPr>
                <w:b/>
                <w:bCs/>
              </w:rPr>
              <w:t>236 (CMR</w:t>
            </w:r>
            <w:r w:rsidR="00354254" w:rsidRPr="003B1988">
              <w:rPr>
                <w:b/>
                <w:bCs/>
              </w:rPr>
              <w:noBreakHyphen/>
            </w:r>
            <w:r w:rsidRPr="003B1988">
              <w:rPr>
                <w:b/>
                <w:bCs/>
              </w:rPr>
              <w:t>15)</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0D685ACB" w14:textId="1304C114" w:rsidR="00A6775F" w:rsidRPr="00776EF9" w:rsidRDefault="00A6775F" w:rsidP="00FB4FE8">
            <w:pPr>
              <w:pStyle w:val="Tabletext"/>
              <w:jc w:val="center"/>
              <w:rPr>
                <w:lang w:val="en-US"/>
              </w:rPr>
            </w:pPr>
            <w:r w:rsidRPr="00776EF9">
              <w:rPr>
                <w:lang w:val="en-US"/>
              </w:rPr>
              <w:t>Dirk Schattschneider</w:t>
            </w:r>
            <w:r w:rsidR="001467BC" w:rsidRPr="00776EF9">
              <w:rPr>
                <w:lang w:val="en-US"/>
              </w:rPr>
              <w:br/>
            </w:r>
            <w:r w:rsidR="001467BC" w:rsidRPr="00776EF9">
              <w:rPr>
                <w:lang w:val="en-US"/>
              </w:rPr>
              <w:br/>
              <w:t>Allemagne</w:t>
            </w:r>
          </w:p>
          <w:p w14:paraId="776FD6D7" w14:textId="77777777" w:rsidR="00A6775F" w:rsidRPr="00776EF9" w:rsidRDefault="00E414B9" w:rsidP="00FB4FE8">
            <w:pPr>
              <w:pStyle w:val="Tabletext"/>
              <w:jc w:val="center"/>
              <w:rPr>
                <w:lang w:val="en-US"/>
              </w:rPr>
            </w:pPr>
            <w:hyperlink r:id="rId33" w:history="1">
              <w:r w:rsidR="00A6775F" w:rsidRPr="00776EF9">
                <w:rPr>
                  <w:rStyle w:val="Hyperlink"/>
                  <w:lang w:val="en-US"/>
                </w:rPr>
                <w:t>dirk.schattschneider@deutschebahn.com</w:t>
              </w:r>
            </w:hyperlink>
            <w:r w:rsidR="00A6775F" w:rsidRPr="00776EF9">
              <w:rPr>
                <w:lang w:val="en-US"/>
              </w:rPr>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hideMark/>
          </w:tcPr>
          <w:p w14:paraId="1891DFAF" w14:textId="77777777" w:rsidR="00A6775F" w:rsidRPr="003B1988" w:rsidRDefault="00A6775F" w:rsidP="00FB4FE8">
            <w:pPr>
              <w:pStyle w:val="Tabletext"/>
              <w:jc w:val="center"/>
              <w:rPr>
                <w:szCs w:val="24"/>
              </w:rPr>
            </w:pPr>
            <w:r w:rsidRPr="003B1988">
              <w:rPr>
                <w:noProof/>
                <w:szCs w:val="24"/>
                <w:lang w:eastAsia="en-GB"/>
              </w:rPr>
              <w:drawing>
                <wp:inline distT="0" distB="0" distL="0" distR="0" wp14:anchorId="06486F47" wp14:editId="23E1AD1E">
                  <wp:extent cx="791210" cy="1056005"/>
                  <wp:effectExtent l="0" t="0" r="8890" b="0"/>
                  <wp:docPr id="36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Picture 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1210" cy="1056005"/>
                          </a:xfrm>
                          <a:prstGeom prst="rect">
                            <a:avLst/>
                          </a:prstGeom>
                          <a:noFill/>
                          <a:ln>
                            <a:noFill/>
                          </a:ln>
                        </pic:spPr>
                      </pic:pic>
                    </a:graphicData>
                  </a:graphic>
                </wp:inline>
              </w:drawing>
            </w:r>
          </w:p>
        </w:tc>
      </w:tr>
      <w:tr w:rsidR="00A6775F" w:rsidRPr="003B1988" w14:paraId="4D7D6C0A"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1C2A38CB" w14:textId="77777777" w:rsidR="00A6775F" w:rsidRPr="003B1988" w:rsidRDefault="00A6775F" w:rsidP="00FB4FE8">
            <w:pPr>
              <w:pStyle w:val="Tabletext"/>
            </w:pPr>
            <w:r w:rsidRPr="003B1988">
              <w:t>1.12</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1AD18FCD" w14:textId="2241A0C6" w:rsidR="00A6775F" w:rsidRPr="003B1988" w:rsidRDefault="00F45DF8" w:rsidP="00FB4FE8">
            <w:pPr>
              <w:pStyle w:val="Tabletext"/>
            </w:pPr>
            <w:r w:rsidRPr="003B1988">
              <w:t>examiner d</w:t>
            </w:r>
            <w:r w:rsidR="00365409" w:rsidRPr="003B1988">
              <w:t>'</w:t>
            </w:r>
            <w:r w:rsidRPr="003B1988">
              <w:t>éventuelles bandes de fréquences harmonisées à l</w:t>
            </w:r>
            <w:r w:rsidR="00365409" w:rsidRPr="003B1988">
              <w:t>'</w:t>
            </w:r>
            <w:r w:rsidRPr="003B1988">
              <w:t>échelle mondiale ou régionale, dans toute la mesure possible, pour la mise en oeuvre des systèmes de transport intelligents (ITS) en évolution dans le cadre des attributions</w:t>
            </w:r>
            <w:r w:rsidR="00354254" w:rsidRPr="003B1988">
              <w:t> </w:t>
            </w:r>
            <w:r w:rsidRPr="003B1988">
              <w:t xml:space="preserve">existantes au service mobile, conformément à la Résolution </w:t>
            </w:r>
            <w:r w:rsidRPr="003B1988">
              <w:rPr>
                <w:b/>
                <w:bCs/>
              </w:rPr>
              <w:t>237 (CMR-15)</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74866CF5" w14:textId="4FAD11F5" w:rsidR="00A6775F" w:rsidRPr="003B1988" w:rsidRDefault="00A6775F" w:rsidP="00FB4FE8">
            <w:pPr>
              <w:pStyle w:val="Tabletext"/>
              <w:jc w:val="center"/>
            </w:pPr>
            <w:r w:rsidRPr="003B1988">
              <w:t>Co-coord</w:t>
            </w:r>
            <w:r w:rsidR="005F452E" w:rsidRPr="003B1988">
              <w:t>onna</w:t>
            </w:r>
            <w:r w:rsidRPr="003B1988">
              <w:t>t</w:t>
            </w:r>
            <w:r w:rsidR="001467BC" w:rsidRPr="003B1988">
              <w:t>eu</w:t>
            </w:r>
            <w:r w:rsidRPr="003B1988">
              <w:t>rs:</w:t>
            </w:r>
          </w:p>
          <w:p w14:paraId="26056423" w14:textId="1617A195" w:rsidR="00A6775F" w:rsidRPr="003B1988" w:rsidRDefault="00A6775F" w:rsidP="00FB4FE8">
            <w:pPr>
              <w:pStyle w:val="Tabletext"/>
              <w:spacing w:before="240"/>
              <w:jc w:val="center"/>
            </w:pPr>
            <w:r w:rsidRPr="003B1988">
              <w:t>Andrianilana Rakotondradalo</w:t>
            </w:r>
            <w:r w:rsidR="001467BC" w:rsidRPr="003B1988">
              <w:br/>
            </w:r>
            <w:r w:rsidR="001467BC" w:rsidRPr="003B1988">
              <w:br/>
            </w:r>
            <w:r w:rsidRPr="003B1988">
              <w:t>France</w:t>
            </w:r>
          </w:p>
          <w:p w14:paraId="37DF53FA" w14:textId="77777777" w:rsidR="00A6775F" w:rsidRPr="003B1988" w:rsidRDefault="00E414B9" w:rsidP="00FB4FE8">
            <w:pPr>
              <w:pStyle w:val="Tabletext"/>
              <w:jc w:val="center"/>
            </w:pPr>
            <w:hyperlink r:id="rId35" w:history="1">
              <w:r w:rsidR="00A6775F" w:rsidRPr="003B1988">
                <w:rPr>
                  <w:rStyle w:val="Hyperlink"/>
                </w:rPr>
                <w:t>andrianilana.rakotondradalo@anfr.fr</w:t>
              </w:r>
            </w:hyperlink>
            <w:r w:rsidR="00A6775F" w:rsidRPr="003B1988">
              <w:t xml:space="preserve"> </w:t>
            </w:r>
          </w:p>
          <w:p w14:paraId="619C87DD" w14:textId="3961697F" w:rsidR="00A6775F" w:rsidRPr="003B1988" w:rsidRDefault="00A6775F" w:rsidP="00FB4FE8">
            <w:pPr>
              <w:pStyle w:val="Tabletext"/>
              <w:spacing w:before="240"/>
              <w:jc w:val="center"/>
            </w:pPr>
            <w:r w:rsidRPr="003B1988">
              <w:t>Tobias Vieracker</w:t>
            </w:r>
            <w:r w:rsidR="001467BC" w:rsidRPr="003B1988">
              <w:br/>
            </w:r>
            <w:r w:rsidR="001467BC" w:rsidRPr="003B1988">
              <w:br/>
              <w:t>Allemagne</w:t>
            </w:r>
          </w:p>
          <w:p w14:paraId="3E6A0327" w14:textId="77777777" w:rsidR="00A6775F" w:rsidRPr="003B1988" w:rsidRDefault="00E414B9" w:rsidP="00FB4FE8">
            <w:pPr>
              <w:pStyle w:val="Tabletext"/>
              <w:jc w:val="center"/>
            </w:pPr>
            <w:hyperlink r:id="rId36" w:history="1">
              <w:r w:rsidR="00A6775F" w:rsidRPr="003B1988">
                <w:rPr>
                  <w:rStyle w:val="Hyperlink"/>
                </w:rPr>
                <w:t>tvieracker@apple.com</w:t>
              </w:r>
            </w:hyperlink>
            <w:r w:rsidR="00A6775F" w:rsidRPr="003B1988">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vAlign w:val="center"/>
            <w:hideMark/>
          </w:tcPr>
          <w:p w14:paraId="0407CF74" w14:textId="77777777" w:rsidR="00A6775F" w:rsidRPr="003B1988" w:rsidRDefault="00A6775F" w:rsidP="00FB4FE8">
            <w:pPr>
              <w:pStyle w:val="Tabletext"/>
              <w:jc w:val="center"/>
            </w:pPr>
            <w:r w:rsidRPr="003B1988">
              <w:rPr>
                <w:noProof/>
                <w:lang w:eastAsia="en-GB"/>
              </w:rPr>
              <w:drawing>
                <wp:inline distT="0" distB="0" distL="0" distR="0" wp14:anchorId="23BB25D3" wp14:editId="5DA6E5E5">
                  <wp:extent cx="782334" cy="1043809"/>
                  <wp:effectExtent l="0" t="0" r="0" b="4445"/>
                  <wp:docPr id="30" name="Grafik 30" descr="F:\WRC-19\CPG19\admin\Coordinators\Andrianilana RAKOTONDRADALO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WRC-19\CPG19\admin\Coordinators\Andrianilana RAKOTONDRADALO - small.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3773" cy="1072413"/>
                          </a:xfrm>
                          <a:prstGeom prst="rect">
                            <a:avLst/>
                          </a:prstGeom>
                          <a:noFill/>
                          <a:ln>
                            <a:noFill/>
                          </a:ln>
                        </pic:spPr>
                      </pic:pic>
                    </a:graphicData>
                  </a:graphic>
                </wp:inline>
              </w:drawing>
            </w:r>
          </w:p>
          <w:p w14:paraId="3AAE5847" w14:textId="77777777" w:rsidR="00A6775F" w:rsidRPr="003B1988" w:rsidRDefault="00A6775F" w:rsidP="00FB4FE8">
            <w:pPr>
              <w:pStyle w:val="Tabletext"/>
              <w:jc w:val="center"/>
            </w:pPr>
            <w:r w:rsidRPr="003B1988">
              <w:rPr>
                <w:noProof/>
                <w:lang w:eastAsia="en-GB"/>
              </w:rPr>
              <w:drawing>
                <wp:inline distT="0" distB="0" distL="0" distR="0" wp14:anchorId="66CE5EA7" wp14:editId="16120C0E">
                  <wp:extent cx="775667" cy="1075782"/>
                  <wp:effectExtent l="0" t="0" r="5715" b="0"/>
                  <wp:docPr id="37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Picture 4"/>
                          <pic:cNvPicPr>
                            <a:picLocks noChangeAspect="1"/>
                          </pic:cNvPicPr>
                        </pic:nvPicPr>
                        <pic:blipFill rotWithShape="1">
                          <a:blip r:embed="rId38" cstate="print">
                            <a:extLst>
                              <a:ext uri="{28A0092B-C50C-407E-A947-70E740481C1C}">
                                <a14:useLocalDpi xmlns:a14="http://schemas.microsoft.com/office/drawing/2010/main" val="0"/>
                              </a:ext>
                            </a:extLst>
                          </a:blip>
                          <a:srcRect l="6901" t="8421" r="5129"/>
                          <a:stretch/>
                        </pic:blipFill>
                        <pic:spPr bwMode="auto">
                          <a:xfrm>
                            <a:off x="0" y="0"/>
                            <a:ext cx="782248" cy="10849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775F" w:rsidRPr="003B1988" w14:paraId="5A11892F"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5FA6AA13" w14:textId="77777777" w:rsidR="00A6775F" w:rsidRPr="003B1988" w:rsidRDefault="00A6775F" w:rsidP="00FB4FE8">
            <w:pPr>
              <w:pStyle w:val="Tabletext"/>
            </w:pPr>
            <w:r w:rsidRPr="003B1988">
              <w:t>1.13</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17D79111" w14:textId="51C913B7" w:rsidR="00A6775F" w:rsidRPr="003B1988" w:rsidRDefault="00F45DF8" w:rsidP="00FB4FE8">
            <w:pPr>
              <w:pStyle w:val="Tabletext"/>
            </w:pPr>
            <w:r w:rsidRPr="003B1988">
              <w:t>envisager l</w:t>
            </w:r>
            <w:r w:rsidR="00365409" w:rsidRPr="003B1988">
              <w:t>'</w:t>
            </w:r>
            <w:r w:rsidRPr="003B1988">
              <w:t xml:space="preserve">identification de bandes de fréquences pour le développement futur des Télécommunications mobiles internationales (IMT), y compris des attributions additionnelles possibles à titre primaire au service mobile, conformément à la Résolution </w:t>
            </w:r>
            <w:r w:rsidRPr="003B1988">
              <w:rPr>
                <w:b/>
                <w:bCs/>
              </w:rPr>
              <w:t>238 (CMR-15)</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1FDF5FF6" w14:textId="34DE27D8" w:rsidR="00A6775F" w:rsidRPr="003B1988" w:rsidRDefault="00A6775F" w:rsidP="00FB4FE8">
            <w:pPr>
              <w:pStyle w:val="Tabletext"/>
              <w:jc w:val="center"/>
            </w:pPr>
            <w:r w:rsidRPr="003B1988">
              <w:t>Robert Cooper</w:t>
            </w:r>
            <w:r w:rsidR="001467BC" w:rsidRPr="003B1988">
              <w:br/>
            </w:r>
            <w:r w:rsidR="001467BC" w:rsidRPr="003B1988">
              <w:br/>
              <w:t>Royaume-Uni</w:t>
            </w:r>
          </w:p>
          <w:p w14:paraId="5771114B" w14:textId="77777777" w:rsidR="00A6775F" w:rsidRPr="003B1988" w:rsidRDefault="00E414B9" w:rsidP="00FB4FE8">
            <w:pPr>
              <w:pStyle w:val="Tabletext"/>
              <w:jc w:val="center"/>
            </w:pPr>
            <w:hyperlink r:id="rId39" w:history="1">
              <w:r w:rsidR="00A6775F" w:rsidRPr="003B1988">
                <w:rPr>
                  <w:rStyle w:val="Hyperlink"/>
                </w:rPr>
                <w:t>robert.cooper@ofcom.org.uk</w:t>
              </w:r>
            </w:hyperlink>
          </w:p>
        </w:tc>
        <w:tc>
          <w:tcPr>
            <w:tcW w:w="1372" w:type="dxa"/>
            <w:tcBorders>
              <w:top w:val="outset" w:sz="6" w:space="0" w:color="auto"/>
              <w:left w:val="outset" w:sz="6" w:space="0" w:color="auto"/>
              <w:bottom w:val="outset" w:sz="6" w:space="0" w:color="auto"/>
              <w:right w:val="outset" w:sz="6" w:space="0" w:color="auto"/>
            </w:tcBorders>
            <w:tcMar>
              <w:left w:w="108" w:type="dxa"/>
            </w:tcMar>
            <w:hideMark/>
          </w:tcPr>
          <w:p w14:paraId="27B15B8A" w14:textId="77777777" w:rsidR="00A6775F" w:rsidRPr="003B1988" w:rsidRDefault="00A6775F" w:rsidP="00FB4FE8">
            <w:pPr>
              <w:pStyle w:val="Tabletext"/>
              <w:jc w:val="center"/>
              <w:rPr>
                <w:szCs w:val="24"/>
              </w:rPr>
            </w:pPr>
            <w:r w:rsidRPr="003B1988">
              <w:rPr>
                <w:noProof/>
                <w:szCs w:val="24"/>
                <w:lang w:eastAsia="en-GB"/>
              </w:rPr>
              <w:drawing>
                <wp:inline distT="0" distB="0" distL="0" distR="0" wp14:anchorId="4D653154" wp14:editId="3E223EDB">
                  <wp:extent cx="766409" cy="1021028"/>
                  <wp:effectExtent l="0" t="0" r="0" b="8255"/>
                  <wp:docPr id="10" name="Grafik 10" descr="F:\WRC-19\CPG19\admin\Coordinators\Rober Cooper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RC-19\CPG19\admin\Coordinators\Rober Cooper - small.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0185" cy="1039380"/>
                          </a:xfrm>
                          <a:prstGeom prst="rect">
                            <a:avLst/>
                          </a:prstGeom>
                          <a:noFill/>
                          <a:ln>
                            <a:noFill/>
                          </a:ln>
                        </pic:spPr>
                      </pic:pic>
                    </a:graphicData>
                  </a:graphic>
                </wp:inline>
              </w:drawing>
            </w:r>
          </w:p>
        </w:tc>
      </w:tr>
      <w:tr w:rsidR="00A6775F" w:rsidRPr="003B1988" w14:paraId="53AEE721"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6DC8B7EC" w14:textId="77777777" w:rsidR="00A6775F" w:rsidRPr="003B1988" w:rsidRDefault="00A6775F" w:rsidP="00FB4FE8">
            <w:pPr>
              <w:pStyle w:val="Tabletext"/>
            </w:pPr>
            <w:r w:rsidRPr="003B1988">
              <w:t>1.14</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4844CF7F" w14:textId="4BBD40AC" w:rsidR="00A6775F" w:rsidRPr="003B1988" w:rsidRDefault="00F45DF8" w:rsidP="00FB4FE8">
            <w:pPr>
              <w:pStyle w:val="Tabletext"/>
              <w:rPr>
                <w:sz w:val="22"/>
              </w:rPr>
            </w:pPr>
            <w:r w:rsidRPr="003B1988">
              <w:t>examiner, sur la base des études de l</w:t>
            </w:r>
            <w:r w:rsidR="00365409" w:rsidRPr="003B1988">
              <w:t>'</w:t>
            </w:r>
            <w:r w:rsidRPr="003B1988">
              <w:t xml:space="preserve">UIT-R conformément à la Résolution </w:t>
            </w:r>
            <w:r w:rsidRPr="003B1988">
              <w:rPr>
                <w:b/>
                <w:bCs/>
              </w:rPr>
              <w:t>160 (CMR</w:t>
            </w:r>
            <w:r w:rsidRPr="003B1988">
              <w:rPr>
                <w:b/>
                <w:bCs/>
              </w:rPr>
              <w:noBreakHyphen/>
              <w:t>15)</w:t>
            </w:r>
            <w:r w:rsidRPr="003B1988">
              <w:t>, des mesures réglementaires appropriées pour les stations placées sur des plates-formes à haute altitude (HAPS), dans le cadre des attributions existantes au service fixe</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2C76D2F6" w14:textId="21347AD1" w:rsidR="00A6775F" w:rsidRPr="003B1988" w:rsidRDefault="00A6775F" w:rsidP="00FB4FE8">
            <w:pPr>
              <w:pStyle w:val="Tabletext"/>
              <w:jc w:val="center"/>
            </w:pPr>
            <w:r w:rsidRPr="003B1988">
              <w:t>Nasarat Ali</w:t>
            </w:r>
            <w:r w:rsidR="001467BC" w:rsidRPr="003B1988">
              <w:br/>
            </w:r>
            <w:r w:rsidR="001467BC" w:rsidRPr="003B1988">
              <w:br/>
              <w:t>Royaume-Uni</w:t>
            </w:r>
          </w:p>
          <w:p w14:paraId="29F44A59" w14:textId="77777777" w:rsidR="00A6775F" w:rsidRPr="003B1988" w:rsidRDefault="00E414B9" w:rsidP="00FB4FE8">
            <w:pPr>
              <w:pStyle w:val="Tabletext"/>
              <w:jc w:val="center"/>
            </w:pPr>
            <w:hyperlink r:id="rId41" w:history="1">
              <w:r w:rsidR="00A6775F" w:rsidRPr="003B1988">
                <w:rPr>
                  <w:rStyle w:val="Hyperlink"/>
                </w:rPr>
                <w:t>nasarat.ali@ofcom.org.uk</w:t>
              </w:r>
            </w:hyperlink>
            <w:r w:rsidR="00A6775F" w:rsidRPr="003B1988">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hideMark/>
          </w:tcPr>
          <w:p w14:paraId="1BD4F45A" w14:textId="77777777" w:rsidR="00A6775F" w:rsidRPr="003B1988" w:rsidRDefault="00A6775F" w:rsidP="00FB4FE8">
            <w:pPr>
              <w:pStyle w:val="Tabletext"/>
              <w:jc w:val="center"/>
            </w:pPr>
            <w:r w:rsidRPr="003B1988">
              <w:rPr>
                <w:noProof/>
                <w:lang w:eastAsia="en-GB"/>
              </w:rPr>
              <w:drawing>
                <wp:inline distT="0" distB="0" distL="0" distR="0" wp14:anchorId="42D21B25" wp14:editId="11682E24">
                  <wp:extent cx="790256" cy="1052665"/>
                  <wp:effectExtent l="0" t="0" r="0" b="0"/>
                  <wp:docPr id="31" name="Grafik 31" descr="F:\WRC-19\CPG19\admin\Coordinators\Nasarat Ali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WRC-19\CPG19\admin\Coordinators\Nasarat Ali - small.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8934" cy="1064225"/>
                          </a:xfrm>
                          <a:prstGeom prst="rect">
                            <a:avLst/>
                          </a:prstGeom>
                          <a:noFill/>
                          <a:ln>
                            <a:noFill/>
                          </a:ln>
                        </pic:spPr>
                      </pic:pic>
                    </a:graphicData>
                  </a:graphic>
                </wp:inline>
              </w:drawing>
            </w:r>
          </w:p>
        </w:tc>
      </w:tr>
      <w:tr w:rsidR="00A6775F" w:rsidRPr="003B1988" w14:paraId="4DEAF4C2"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77E5ACEF" w14:textId="77777777" w:rsidR="00A6775F" w:rsidRPr="003B1988" w:rsidRDefault="00A6775F" w:rsidP="00FB4FE8">
            <w:pPr>
              <w:pStyle w:val="Tabletext"/>
            </w:pPr>
            <w:r w:rsidRPr="003B1988">
              <w:t>1.15</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412845C2" w14:textId="26E61D3A" w:rsidR="00A6775F" w:rsidRPr="003B1988" w:rsidRDefault="00F45DF8" w:rsidP="00FB4FE8">
            <w:pPr>
              <w:pStyle w:val="Tabletext"/>
            </w:pPr>
            <w:r w:rsidRPr="003B1988">
              <w:t>envisager d</w:t>
            </w:r>
            <w:r w:rsidR="00365409" w:rsidRPr="003B1988">
              <w:t>'</w:t>
            </w:r>
            <w:r w:rsidRPr="003B1988">
              <w:t xml:space="preserve">identifier des bandes de fréquences destinées à être utilisées par les administrations pour les applications des services mobile terrestre et fixe fonctionnant dans la gamme de fréquences 275-450 GHz, conformément à la Résolution </w:t>
            </w:r>
            <w:r w:rsidRPr="003B1988">
              <w:rPr>
                <w:b/>
                <w:bCs/>
              </w:rPr>
              <w:t>767 (CMR-15)</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058BA4DB" w14:textId="454EDC78" w:rsidR="00A6775F" w:rsidRPr="003B1988" w:rsidRDefault="00A6775F" w:rsidP="00FB4FE8">
            <w:pPr>
              <w:pStyle w:val="Tabletext"/>
              <w:jc w:val="center"/>
            </w:pPr>
            <w:r w:rsidRPr="003B1988">
              <w:t>Markus Dreis</w:t>
            </w:r>
            <w:r w:rsidR="001467BC" w:rsidRPr="003B1988">
              <w:br/>
            </w:r>
            <w:r w:rsidR="001467BC" w:rsidRPr="003B1988">
              <w:br/>
              <w:t>Allemagne</w:t>
            </w:r>
          </w:p>
          <w:p w14:paraId="59400806" w14:textId="77777777" w:rsidR="00A6775F" w:rsidRPr="003B1988" w:rsidRDefault="00E414B9" w:rsidP="00FB4FE8">
            <w:pPr>
              <w:pStyle w:val="Tabletext"/>
              <w:jc w:val="center"/>
            </w:pPr>
            <w:hyperlink r:id="rId43" w:history="1">
              <w:r w:rsidR="00A6775F" w:rsidRPr="003B1988">
                <w:rPr>
                  <w:rStyle w:val="Hyperlink"/>
                </w:rPr>
                <w:t>markus.dreis@eumetsat.int</w:t>
              </w:r>
            </w:hyperlink>
            <w:r w:rsidR="00A6775F" w:rsidRPr="003B1988">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hideMark/>
          </w:tcPr>
          <w:p w14:paraId="0880BD4D" w14:textId="77777777" w:rsidR="00A6775F" w:rsidRPr="003B1988" w:rsidRDefault="00A6775F" w:rsidP="00FB4FE8">
            <w:pPr>
              <w:pStyle w:val="Tabletext"/>
              <w:jc w:val="center"/>
            </w:pPr>
            <w:r w:rsidRPr="003B1988">
              <w:rPr>
                <w:noProof/>
                <w:lang w:eastAsia="en-GB"/>
              </w:rPr>
              <w:drawing>
                <wp:inline distT="0" distB="0" distL="0" distR="0" wp14:anchorId="64BECA6E" wp14:editId="0668D660">
                  <wp:extent cx="760327" cy="1023582"/>
                  <wp:effectExtent l="0" t="0" r="1905" b="5715"/>
                  <wp:docPr id="29" name="Grafik 29" descr="F:\WRC-19\CPG19\admin\Coordinators\Markus Dreis - ES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WRC-19\CPG19\admin\Coordinators\Markus Dreis - ESA - sml.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474" t="14977" r="10887" b="6595"/>
                          <a:stretch/>
                        </pic:blipFill>
                        <pic:spPr bwMode="auto">
                          <a:xfrm>
                            <a:off x="0" y="0"/>
                            <a:ext cx="783678" cy="10550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775F" w:rsidRPr="003B1988" w14:paraId="5CF3A66E"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49BCA2BF" w14:textId="77777777" w:rsidR="00A6775F" w:rsidRPr="003B1988" w:rsidRDefault="00A6775F" w:rsidP="00FB4FE8">
            <w:pPr>
              <w:pStyle w:val="Tabletext"/>
            </w:pPr>
            <w:r w:rsidRPr="003B1988">
              <w:lastRenderedPageBreak/>
              <w:t>1.16</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64BC6548" w14:textId="33361E9B" w:rsidR="00A6775F" w:rsidRPr="003B1988" w:rsidRDefault="00F45DF8" w:rsidP="00FB4FE8">
            <w:pPr>
              <w:pStyle w:val="Tabletext"/>
            </w:pPr>
            <w:r w:rsidRPr="003B1988">
              <w:t>examiner les questions relatives aux systèmes d</w:t>
            </w:r>
            <w:r w:rsidR="00365409" w:rsidRPr="003B1988">
              <w:t>'</w:t>
            </w:r>
            <w:r w:rsidRPr="003B1988">
              <w:t xml:space="preserve">accès hertzien, y compris les réseaux locaux hertziens (WAS/RLAN), dans les bandes de fréquences comprises entre 5 150 MHz et 5 925 MHz, et prendre les mesures réglementaires appropriées, y compris des attributions de fréquences additionnelles au service mobile, conformément à la Résolution </w:t>
            </w:r>
            <w:r w:rsidRPr="003B1988">
              <w:rPr>
                <w:b/>
                <w:bCs/>
              </w:rPr>
              <w:t>239 (CMR-15)</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01B36711" w14:textId="5B8DDB32" w:rsidR="00A6775F" w:rsidRPr="00776EF9" w:rsidRDefault="00A6775F" w:rsidP="00FB4FE8">
            <w:pPr>
              <w:pStyle w:val="Tabletext"/>
              <w:jc w:val="center"/>
              <w:rPr>
                <w:lang w:val="en-US"/>
              </w:rPr>
            </w:pPr>
            <w:r w:rsidRPr="00776EF9">
              <w:rPr>
                <w:lang w:val="en-US"/>
              </w:rPr>
              <w:t>Andrew Gowans</w:t>
            </w:r>
            <w:r w:rsidR="001467BC" w:rsidRPr="00776EF9">
              <w:rPr>
                <w:lang w:val="en-US"/>
              </w:rPr>
              <w:br/>
            </w:r>
            <w:r w:rsidR="001467BC" w:rsidRPr="00776EF9">
              <w:rPr>
                <w:lang w:val="en-US"/>
              </w:rPr>
              <w:br/>
              <w:t>Royaume-Uni</w:t>
            </w:r>
          </w:p>
          <w:p w14:paraId="553B56FB" w14:textId="77777777" w:rsidR="00A6775F" w:rsidRPr="00776EF9" w:rsidRDefault="00E414B9" w:rsidP="00FB4FE8">
            <w:pPr>
              <w:pStyle w:val="Tabletext"/>
              <w:jc w:val="center"/>
              <w:rPr>
                <w:lang w:val="en-US"/>
              </w:rPr>
            </w:pPr>
            <w:hyperlink r:id="rId45" w:history="1">
              <w:r w:rsidR="00A6775F" w:rsidRPr="00776EF9">
                <w:rPr>
                  <w:rStyle w:val="Hyperlink"/>
                  <w:lang w:val="en-US"/>
                </w:rPr>
                <w:t>andrew.gowans@ofcom.org.uk</w:t>
              </w:r>
            </w:hyperlink>
          </w:p>
        </w:tc>
        <w:tc>
          <w:tcPr>
            <w:tcW w:w="1372" w:type="dxa"/>
            <w:tcBorders>
              <w:top w:val="outset" w:sz="6" w:space="0" w:color="auto"/>
              <w:left w:val="outset" w:sz="6" w:space="0" w:color="auto"/>
              <w:bottom w:val="outset" w:sz="6" w:space="0" w:color="auto"/>
              <w:right w:val="outset" w:sz="6" w:space="0" w:color="auto"/>
            </w:tcBorders>
            <w:tcMar>
              <w:left w:w="108" w:type="dxa"/>
            </w:tcMar>
            <w:vAlign w:val="center"/>
            <w:hideMark/>
          </w:tcPr>
          <w:p w14:paraId="6084AD27" w14:textId="77777777" w:rsidR="00A6775F" w:rsidRPr="003B1988" w:rsidRDefault="00A6775F" w:rsidP="00FB4FE8">
            <w:pPr>
              <w:pStyle w:val="Tabletext"/>
              <w:jc w:val="center"/>
              <w:rPr>
                <w:szCs w:val="24"/>
              </w:rPr>
            </w:pPr>
            <w:r w:rsidRPr="003B1988">
              <w:rPr>
                <w:noProof/>
                <w:lang w:eastAsia="en-GB"/>
              </w:rPr>
              <w:drawing>
                <wp:inline distT="0" distB="0" distL="0" distR="0" wp14:anchorId="7EF4D060" wp14:editId="10EAF93A">
                  <wp:extent cx="816610" cy="1017404"/>
                  <wp:effectExtent l="0" t="0" r="2540" b="0"/>
                  <wp:docPr id="6" name="Grafik 6" descr="http://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cept.org/files/4200/images/List%20of%20CEPT%20coordinators/Andrew%20Gowans%20-%20small.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8595" cy="1019877"/>
                          </a:xfrm>
                          <a:prstGeom prst="rect">
                            <a:avLst/>
                          </a:prstGeom>
                          <a:noFill/>
                          <a:ln>
                            <a:noFill/>
                          </a:ln>
                        </pic:spPr>
                      </pic:pic>
                    </a:graphicData>
                  </a:graphic>
                </wp:inline>
              </w:drawing>
            </w:r>
          </w:p>
        </w:tc>
      </w:tr>
      <w:tr w:rsidR="00A6775F" w:rsidRPr="003B1988" w14:paraId="47016AB0"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0A44AE12" w14:textId="77777777" w:rsidR="00A6775F" w:rsidRPr="003B1988" w:rsidRDefault="00A6775F" w:rsidP="00FB4FE8">
            <w:pPr>
              <w:pStyle w:val="Tabletext"/>
            </w:pPr>
            <w:r w:rsidRPr="003B1988">
              <w:t>2</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07D68F6E" w14:textId="54572FE5" w:rsidR="00A6775F" w:rsidRPr="003B1988" w:rsidRDefault="00F45DF8" w:rsidP="00FB4FE8">
            <w:pPr>
              <w:pStyle w:val="Tabletext"/>
            </w:pPr>
            <w:r w:rsidRPr="003B1988">
              <w:t>examiner les Recommandations UIT-R révisées et incorporées par référence dans le Règlement des radiocommunications, communiquées par l</w:t>
            </w:r>
            <w:r w:rsidR="00365409" w:rsidRPr="003B1988">
              <w:t>'</w:t>
            </w:r>
            <w:r w:rsidRPr="003B1988">
              <w:t xml:space="preserve">Assemblée des radiocommunications conformément à la Résolution </w:t>
            </w:r>
            <w:r w:rsidRPr="003B1988">
              <w:rPr>
                <w:b/>
                <w:bCs/>
              </w:rPr>
              <w:t>28</w:t>
            </w:r>
            <w:r w:rsidRPr="003B1988">
              <w:t xml:space="preserve"> </w:t>
            </w:r>
            <w:r w:rsidRPr="003B1988">
              <w:rPr>
                <w:b/>
                <w:bCs/>
              </w:rPr>
              <w:t>(Rév.CMR-15)</w:t>
            </w:r>
            <w:r w:rsidRPr="003B1988">
              <w:t>,</w:t>
            </w:r>
            <w:r w:rsidRPr="003B1988">
              <w:rPr>
                <w:b/>
                <w:bCs/>
              </w:rPr>
              <w:t xml:space="preserve"> </w:t>
            </w:r>
            <w:r w:rsidRPr="003B1988">
              <w:t>et décider s</w:t>
            </w:r>
            <w:r w:rsidR="00365409" w:rsidRPr="003B1988">
              <w:t>'</w:t>
            </w:r>
            <w:r w:rsidRPr="003B1988">
              <w:t>il convient ou non de mettre à jour les références correspondantes dans le Règlement des radiocommunications, conformément aux principes énoncés dans l</w:t>
            </w:r>
            <w:r w:rsidR="00365409" w:rsidRPr="003B1988">
              <w:t>'</w:t>
            </w:r>
            <w:r w:rsidRPr="003B1988">
              <w:t>Annexe 1 de la Résolution </w:t>
            </w:r>
            <w:r w:rsidRPr="003B1988">
              <w:rPr>
                <w:b/>
                <w:bCs/>
              </w:rPr>
              <w:t>27</w:t>
            </w:r>
            <w:r w:rsidRPr="003B1988">
              <w:t xml:space="preserve"> </w:t>
            </w:r>
            <w:r w:rsidRPr="003B1988">
              <w:rPr>
                <w:b/>
                <w:bCs/>
              </w:rPr>
              <w:t>(Rév.CMR</w:t>
            </w:r>
            <w:r w:rsidRPr="003B1988">
              <w:rPr>
                <w:b/>
                <w:bCs/>
              </w:rPr>
              <w:noBreakHyphen/>
              <w:t>12)</w:t>
            </w:r>
            <w:r w:rsidR="00A6775F" w:rsidRPr="003B1988">
              <w:t xml:space="preserve"> </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4478C59D" w14:textId="266EBFC1" w:rsidR="00A6775F" w:rsidRPr="003B1988" w:rsidRDefault="00A6775F" w:rsidP="00FB4FE8">
            <w:pPr>
              <w:pStyle w:val="Tabletext"/>
              <w:jc w:val="center"/>
            </w:pPr>
            <w:r w:rsidRPr="003B1988">
              <w:t>Karel Antousek</w:t>
            </w:r>
            <w:r w:rsidR="001467BC" w:rsidRPr="003B1988">
              <w:br/>
            </w:r>
            <w:r w:rsidR="001467BC" w:rsidRPr="003B1988">
              <w:br/>
              <w:t>République tchèque</w:t>
            </w:r>
          </w:p>
          <w:p w14:paraId="6841F3F8" w14:textId="77777777" w:rsidR="00A6775F" w:rsidRPr="003B1988" w:rsidRDefault="00E414B9" w:rsidP="00FB4FE8">
            <w:pPr>
              <w:pStyle w:val="Tabletext"/>
              <w:jc w:val="center"/>
            </w:pPr>
            <w:hyperlink r:id="rId47" w:history="1">
              <w:r w:rsidR="00A6775F" w:rsidRPr="003B1988">
                <w:rPr>
                  <w:rStyle w:val="Hyperlink"/>
                </w:rPr>
                <w:t>antousekk@ctu.cz</w:t>
              </w:r>
            </w:hyperlink>
          </w:p>
        </w:tc>
        <w:tc>
          <w:tcPr>
            <w:tcW w:w="1372" w:type="dxa"/>
            <w:tcBorders>
              <w:top w:val="outset" w:sz="6" w:space="0" w:color="auto"/>
              <w:left w:val="outset" w:sz="6" w:space="0" w:color="auto"/>
              <w:bottom w:val="outset" w:sz="6" w:space="0" w:color="auto"/>
              <w:right w:val="outset" w:sz="6" w:space="0" w:color="auto"/>
            </w:tcBorders>
            <w:tcMar>
              <w:left w:w="108" w:type="dxa"/>
            </w:tcMar>
            <w:vAlign w:val="center"/>
            <w:hideMark/>
          </w:tcPr>
          <w:p w14:paraId="45396C6D" w14:textId="77777777" w:rsidR="00A6775F" w:rsidRPr="003B1988" w:rsidRDefault="00A6775F" w:rsidP="00FB4FE8">
            <w:pPr>
              <w:pStyle w:val="Tabletext"/>
              <w:jc w:val="center"/>
            </w:pPr>
            <w:r w:rsidRPr="003B1988">
              <w:rPr>
                <w:noProof/>
                <w:lang w:eastAsia="en-GB"/>
              </w:rPr>
              <w:drawing>
                <wp:inline distT="0" distB="0" distL="0" distR="0" wp14:anchorId="2167CD69" wp14:editId="263FF67C">
                  <wp:extent cx="817200" cy="1087200"/>
                  <wp:effectExtent l="0" t="0" r="2540" b="0"/>
                  <wp:docPr id="95" name="Grafik 95"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cept.org/files/4200/images/List%20of%20CEPT%20coordinators/Karel%20Antoussek%20-%20small.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A6775F" w:rsidRPr="003B1988" w14:paraId="5E1ECA09"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1C66BAA8" w14:textId="77777777" w:rsidR="00A6775F" w:rsidRPr="003B1988" w:rsidRDefault="00A6775F" w:rsidP="00FB4FE8">
            <w:pPr>
              <w:pStyle w:val="Tabletext"/>
            </w:pPr>
            <w:r w:rsidRPr="003B1988">
              <w:t>4</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2C1374E8" w14:textId="30BB924D" w:rsidR="00A6775F" w:rsidRPr="003B1988" w:rsidRDefault="00F45DF8" w:rsidP="00FB4FE8">
            <w:pPr>
              <w:pStyle w:val="Tabletext"/>
            </w:pPr>
            <w:r w:rsidRPr="003B1988">
              <w:t xml:space="preserve">conformément à la Résolution </w:t>
            </w:r>
            <w:r w:rsidRPr="003B1988">
              <w:rPr>
                <w:b/>
                <w:bCs/>
              </w:rPr>
              <w:t>95 (Rév.CMR-07)</w:t>
            </w:r>
            <w:r w:rsidRPr="003B1988">
              <w:t>, examiner les résolutions et recommandations des conférences précédentes en vue, le cas échéant, de les réviser, de les remplacer ou de les supprimer</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571A1505" w14:textId="77777777" w:rsidR="00A66D11" w:rsidRPr="003B1988" w:rsidRDefault="00A6775F" w:rsidP="00FB4FE8">
            <w:pPr>
              <w:pStyle w:val="Tabletext"/>
              <w:jc w:val="center"/>
            </w:pPr>
            <w:r w:rsidRPr="003B1988">
              <w:t>Karel Antousek</w:t>
            </w:r>
            <w:r w:rsidR="001467BC" w:rsidRPr="003B1988">
              <w:br/>
            </w:r>
            <w:r w:rsidR="001467BC" w:rsidRPr="003B1988">
              <w:br/>
              <w:t xml:space="preserve">République tchèque </w:t>
            </w:r>
          </w:p>
          <w:p w14:paraId="04A21025" w14:textId="05E2566C" w:rsidR="00A6775F" w:rsidRPr="003B1988" w:rsidRDefault="00E414B9" w:rsidP="00FB4FE8">
            <w:pPr>
              <w:pStyle w:val="Tabletext"/>
              <w:jc w:val="center"/>
            </w:pPr>
            <w:hyperlink r:id="rId49" w:history="1">
              <w:r w:rsidR="00A6775F" w:rsidRPr="003B1988">
                <w:rPr>
                  <w:rStyle w:val="Hyperlink"/>
                </w:rPr>
                <w:t>antousekk@ctu.cz</w:t>
              </w:r>
            </w:hyperlink>
            <w:r w:rsidR="00A6775F" w:rsidRPr="003B1988">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vAlign w:val="center"/>
            <w:hideMark/>
          </w:tcPr>
          <w:p w14:paraId="5852088C" w14:textId="77777777" w:rsidR="00A6775F" w:rsidRPr="003B1988" w:rsidRDefault="00A6775F" w:rsidP="00FB4FE8">
            <w:pPr>
              <w:pStyle w:val="Tabletext"/>
              <w:jc w:val="center"/>
            </w:pPr>
            <w:r w:rsidRPr="003B1988">
              <w:rPr>
                <w:noProof/>
                <w:lang w:eastAsia="en-GB"/>
              </w:rPr>
              <w:drawing>
                <wp:inline distT="0" distB="0" distL="0" distR="0" wp14:anchorId="7EDFB581" wp14:editId="67431A7C">
                  <wp:extent cx="817200" cy="1087200"/>
                  <wp:effectExtent l="0" t="0" r="2540" b="0"/>
                  <wp:docPr id="94" name="Grafik 94"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cept.org/files/4200/images/List%20of%20CEPT%20coordinators/Karel%20Antoussek%20-%20small.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A6775F" w:rsidRPr="003B1988" w14:paraId="46694103"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5E3999AD" w14:textId="77777777" w:rsidR="00A6775F" w:rsidRPr="003B1988" w:rsidRDefault="00A6775F" w:rsidP="00FB4FE8">
            <w:pPr>
              <w:pStyle w:val="Tabletext"/>
              <w:rPr>
                <w:szCs w:val="24"/>
              </w:rPr>
            </w:pPr>
            <w:r w:rsidRPr="003B1988">
              <w:t>7</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62C97CF4" w14:textId="0405264D" w:rsidR="00A6775F" w:rsidRPr="003B1988" w:rsidRDefault="00F45DF8" w:rsidP="00FB4FE8">
            <w:pPr>
              <w:pStyle w:val="Tabletext"/>
              <w:rPr>
                <w:szCs w:val="24"/>
              </w:rPr>
            </w:pPr>
            <w:r w:rsidRPr="003B1988">
              <w:rPr>
                <w:szCs w:val="24"/>
              </w:rPr>
              <w:t>examiner d</w:t>
            </w:r>
            <w:r w:rsidR="00365409" w:rsidRPr="003B1988">
              <w:rPr>
                <w:szCs w:val="24"/>
              </w:rPr>
              <w:t>'</w:t>
            </w:r>
            <w:r w:rsidRPr="003B1988">
              <w:rPr>
                <w:szCs w:val="24"/>
              </w:rPr>
              <w:t>éventuels changements à apporter, et d</w:t>
            </w:r>
            <w:r w:rsidR="00365409" w:rsidRPr="003B1988">
              <w:rPr>
                <w:szCs w:val="24"/>
              </w:rPr>
              <w:t>'</w:t>
            </w:r>
            <w:r w:rsidRPr="003B1988">
              <w:rPr>
                <w:szCs w:val="24"/>
              </w:rPr>
              <w:t>autres options à mettre en oeuvre, en application de la Résolution 86 (Rév. Marrakech, 2002) de la Conférence de plénipotentiaires, intitulée «Procédures de publication anticipée, de coordination, de notification et d</w:t>
            </w:r>
            <w:r w:rsidR="00365409" w:rsidRPr="003B1988">
              <w:rPr>
                <w:szCs w:val="24"/>
              </w:rPr>
              <w:t>'</w:t>
            </w:r>
            <w:r w:rsidRPr="003B1988">
              <w:rPr>
                <w:szCs w:val="24"/>
              </w:rPr>
              <w:t>inscription des assignations de fréquence relatives aux réseaux à satellite», conformément à la Résolution </w:t>
            </w:r>
            <w:r w:rsidRPr="003B1988">
              <w:rPr>
                <w:b/>
                <w:bCs/>
                <w:szCs w:val="24"/>
              </w:rPr>
              <w:t>86 (Rév.CMR</w:t>
            </w:r>
            <w:r w:rsidR="00FE0410" w:rsidRPr="003B1988">
              <w:rPr>
                <w:b/>
                <w:bCs/>
                <w:szCs w:val="24"/>
              </w:rPr>
              <w:noBreakHyphen/>
            </w:r>
            <w:r w:rsidRPr="003B1988">
              <w:rPr>
                <w:b/>
                <w:bCs/>
                <w:szCs w:val="24"/>
              </w:rPr>
              <w:t>07)</w:t>
            </w:r>
            <w:r w:rsidRPr="003B1988">
              <w:rPr>
                <w:szCs w:val="24"/>
              </w:rPr>
              <w:t>, afin de faciliter l</w:t>
            </w:r>
            <w:r w:rsidR="00365409" w:rsidRPr="003B1988">
              <w:rPr>
                <w:szCs w:val="24"/>
              </w:rPr>
              <w:t>'</w:t>
            </w:r>
            <w:r w:rsidRPr="003B1988">
              <w:rPr>
                <w:szCs w:val="24"/>
              </w:rPr>
              <w:t>utilisation rationnelle, efficace et économique des fréquences radioélectriques et des orbites associées, y compris de l</w:t>
            </w:r>
            <w:r w:rsidR="00365409" w:rsidRPr="003B1988">
              <w:rPr>
                <w:szCs w:val="24"/>
              </w:rPr>
              <w:t>'</w:t>
            </w:r>
            <w:r w:rsidRPr="003B1988">
              <w:rPr>
                <w:szCs w:val="24"/>
              </w:rPr>
              <w:t>orbite des satellites géostationnaires</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66CB8730" w14:textId="0E8C3286" w:rsidR="00A6775F" w:rsidRPr="00776EF9" w:rsidRDefault="00A6775F" w:rsidP="00FB4FE8">
            <w:pPr>
              <w:pStyle w:val="Tabletext"/>
              <w:jc w:val="center"/>
              <w:rPr>
                <w:szCs w:val="24"/>
                <w:lang w:val="en-US"/>
              </w:rPr>
            </w:pPr>
            <w:r w:rsidRPr="00776EF9">
              <w:rPr>
                <w:szCs w:val="24"/>
                <w:lang w:val="en-US"/>
              </w:rPr>
              <w:t>Anna Marklund</w:t>
            </w:r>
            <w:r w:rsidR="00A66D11" w:rsidRPr="00776EF9">
              <w:rPr>
                <w:szCs w:val="24"/>
                <w:lang w:val="en-US"/>
              </w:rPr>
              <w:br/>
            </w:r>
            <w:r w:rsidR="00A66D11" w:rsidRPr="00776EF9">
              <w:rPr>
                <w:szCs w:val="24"/>
                <w:lang w:val="en-US"/>
              </w:rPr>
              <w:br/>
              <w:t>Suède</w:t>
            </w:r>
          </w:p>
          <w:p w14:paraId="17918139" w14:textId="77777777" w:rsidR="00A6775F" w:rsidRPr="00776EF9" w:rsidRDefault="00E414B9" w:rsidP="00FB4FE8">
            <w:pPr>
              <w:pStyle w:val="Tabletext"/>
              <w:jc w:val="center"/>
              <w:rPr>
                <w:szCs w:val="24"/>
                <w:lang w:val="en-US"/>
              </w:rPr>
            </w:pPr>
            <w:hyperlink r:id="rId50" w:history="1">
              <w:r w:rsidR="00A6775F" w:rsidRPr="00776EF9">
                <w:rPr>
                  <w:rStyle w:val="Hyperlink"/>
                  <w:szCs w:val="24"/>
                  <w:lang w:val="en-US"/>
                </w:rPr>
                <w:t>anna.marklund@ses.com</w:t>
              </w:r>
            </w:hyperlink>
            <w:r w:rsidR="00A6775F" w:rsidRPr="00776EF9">
              <w:rPr>
                <w:szCs w:val="24"/>
                <w:lang w:val="en-US"/>
              </w:rPr>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vAlign w:val="center"/>
            <w:hideMark/>
          </w:tcPr>
          <w:p w14:paraId="44172167" w14:textId="77777777" w:rsidR="00A6775F" w:rsidRPr="003B1988" w:rsidRDefault="00A6775F" w:rsidP="00FB4FE8">
            <w:pPr>
              <w:pStyle w:val="Tabletext"/>
              <w:jc w:val="center"/>
              <w:rPr>
                <w:szCs w:val="24"/>
              </w:rPr>
            </w:pPr>
            <w:r w:rsidRPr="003B1988">
              <w:rPr>
                <w:noProof/>
                <w:lang w:eastAsia="en-GB"/>
              </w:rPr>
              <w:drawing>
                <wp:inline distT="0" distB="0" distL="0" distR="0" wp14:anchorId="145BF45F" wp14:editId="26BA9484">
                  <wp:extent cx="817200" cy="1087200"/>
                  <wp:effectExtent l="0" t="0" r="2540" b="0"/>
                  <wp:docPr id="93" name="Grafik 93" descr="http://www.cept.org/files/4200/images/List%20of%20CEPT%20coordinators/Anna%20Marklund%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cept.org/files/4200/images/List%20of%20CEPT%20coordinators/Anna%20Marklund%20-%20small.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A6775F" w:rsidRPr="003B1988" w14:paraId="2B78E9A0"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4EEFECB3" w14:textId="77777777" w:rsidR="00A6775F" w:rsidRPr="003B1988" w:rsidRDefault="00A6775F" w:rsidP="00FB4FE8">
            <w:pPr>
              <w:pStyle w:val="Tabletext"/>
            </w:pPr>
            <w:r w:rsidRPr="003B1988">
              <w:t>8</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65587C59" w14:textId="77A08A41" w:rsidR="00A6775F" w:rsidRPr="003B1988" w:rsidRDefault="00F45DF8" w:rsidP="00FB4FE8">
            <w:pPr>
              <w:pStyle w:val="Tabletext"/>
            </w:pPr>
            <w:r w:rsidRPr="003B1988">
              <w:t>examiner les demandes des administrations qui souhaitent supprimer des renvois relatifs à leur pays ou le nom de leur pays de certains renvois, s</w:t>
            </w:r>
            <w:r w:rsidR="00365409" w:rsidRPr="003B1988">
              <w:t>'</w:t>
            </w:r>
            <w:r w:rsidRPr="003B1988">
              <w:t xml:space="preserve">ils ne sont plus nécessaires, compte tenu de la Résolution </w:t>
            </w:r>
            <w:r w:rsidRPr="003B1988">
              <w:rPr>
                <w:b/>
                <w:bCs/>
              </w:rPr>
              <w:t>26 (Rév.CMR-07)</w:t>
            </w:r>
            <w:r w:rsidR="009B3788" w:rsidRPr="003B1988">
              <w:t>, et prendre les mesures voulues à ce</w:t>
            </w:r>
            <w:r w:rsidR="00077D36" w:rsidRPr="003B1988">
              <w:t xml:space="preserve"> sujet</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13502CA9" w14:textId="3F70718F" w:rsidR="00A6775F" w:rsidRPr="003B1988" w:rsidRDefault="00A6775F" w:rsidP="00FB4FE8">
            <w:pPr>
              <w:pStyle w:val="Tabletext"/>
              <w:jc w:val="center"/>
            </w:pPr>
            <w:r w:rsidRPr="003B1988">
              <w:t>Rahid Alekberli</w:t>
            </w:r>
            <w:r w:rsidR="00A66D11" w:rsidRPr="003B1988">
              <w:br/>
            </w:r>
            <w:r w:rsidR="00A66D11" w:rsidRPr="003B1988">
              <w:br/>
              <w:t>Azerbaïdjan</w:t>
            </w:r>
          </w:p>
          <w:p w14:paraId="05CDF9E2" w14:textId="77777777" w:rsidR="00A6775F" w:rsidRPr="003B1988" w:rsidRDefault="00A6775F" w:rsidP="00FB4FE8">
            <w:pPr>
              <w:pStyle w:val="Tabletext"/>
              <w:jc w:val="center"/>
            </w:pPr>
            <w:r w:rsidRPr="003B1988">
              <w:t>ralekberli@gmail.com</w:t>
            </w:r>
          </w:p>
          <w:p w14:paraId="49F80634" w14:textId="77777777" w:rsidR="00A6775F" w:rsidRPr="003B1988" w:rsidRDefault="00E414B9" w:rsidP="00FB4FE8">
            <w:pPr>
              <w:pStyle w:val="Tabletext"/>
              <w:jc w:val="center"/>
            </w:pPr>
            <w:hyperlink r:id="rId52" w:history="1">
              <w:r w:rsidR="00A6775F" w:rsidRPr="003B1988">
                <w:rPr>
                  <w:rStyle w:val="Hyperlink"/>
                </w:rPr>
                <w:t>ralekberli@dri.az</w:t>
              </w:r>
            </w:hyperlink>
            <w:r w:rsidR="00A6775F" w:rsidRPr="003B1988">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vAlign w:val="center"/>
            <w:hideMark/>
          </w:tcPr>
          <w:p w14:paraId="4B12CE15" w14:textId="77777777" w:rsidR="00A6775F" w:rsidRPr="003B1988" w:rsidRDefault="00A6775F" w:rsidP="00FB4FE8">
            <w:pPr>
              <w:pStyle w:val="Tabletext"/>
              <w:jc w:val="center"/>
            </w:pPr>
            <w:r w:rsidRPr="003B1988">
              <w:rPr>
                <w:noProof/>
                <w:lang w:eastAsia="en-GB"/>
              </w:rPr>
              <w:drawing>
                <wp:inline distT="0" distB="0" distL="0" distR="0" wp14:anchorId="5EE041AD" wp14:editId="5C446CC0">
                  <wp:extent cx="765377" cy="1018809"/>
                  <wp:effectExtent l="0" t="0" r="0" b="0"/>
                  <wp:docPr id="8" name="Grafik 8" descr="F:\WRC-19\CPG19\admin\Coordinators\Rahid Alekberli - Azerbajan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RC-19\CPG19\admin\Coordinators\Rahid Alekberli - Azerbajan - sml.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2246" cy="1054575"/>
                          </a:xfrm>
                          <a:prstGeom prst="rect">
                            <a:avLst/>
                          </a:prstGeom>
                          <a:noFill/>
                          <a:ln>
                            <a:noFill/>
                          </a:ln>
                        </pic:spPr>
                      </pic:pic>
                    </a:graphicData>
                  </a:graphic>
                </wp:inline>
              </w:drawing>
            </w:r>
          </w:p>
        </w:tc>
      </w:tr>
      <w:tr w:rsidR="00A6775F" w:rsidRPr="003B1988" w14:paraId="7C0202ED"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58A76B7A" w14:textId="77777777" w:rsidR="00A6775F" w:rsidRPr="003B1988" w:rsidRDefault="00A6775F" w:rsidP="00FB4FE8">
            <w:pPr>
              <w:pStyle w:val="Tabletext"/>
            </w:pPr>
            <w:r w:rsidRPr="003B1988">
              <w:t>9.1</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29D304AF" w14:textId="3B5427B5" w:rsidR="00A6775F" w:rsidRPr="003B1988" w:rsidRDefault="00F45DF8" w:rsidP="00FB4FE8">
            <w:pPr>
              <w:pStyle w:val="Tabletext"/>
            </w:pPr>
            <w:r w:rsidRPr="003B1988">
              <w:t>examiner et approuver le Rapport du Directeur du Bureau des radiocommunications, conformément à l</w:t>
            </w:r>
            <w:r w:rsidR="00365409" w:rsidRPr="003B1988">
              <w:t>'</w:t>
            </w:r>
            <w:r w:rsidRPr="003B1988">
              <w:t>article 7 de la Convention</w:t>
            </w:r>
            <w:r w:rsidR="00077D36" w:rsidRPr="003B1988">
              <w:t>,</w:t>
            </w:r>
            <w:r w:rsidRPr="003B1988">
              <w:rPr>
                <w:sz w:val="24"/>
              </w:rPr>
              <w:t xml:space="preserve"> </w:t>
            </w:r>
            <w:r w:rsidRPr="003B1988">
              <w:t>sur les activités du Secteur des radiocommunications depuis la CMR</w:t>
            </w:r>
            <w:r w:rsidRPr="003B1988">
              <w:noBreakHyphen/>
              <w:t xml:space="preserve">15 </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1F676D7E" w14:textId="77777777" w:rsidR="00A6775F" w:rsidRPr="003B1988" w:rsidRDefault="00A6775F" w:rsidP="00FB4FE8">
            <w:pPr>
              <w:pStyle w:val="Tabletext"/>
              <w:jc w:val="center"/>
            </w:pPr>
          </w:p>
        </w:tc>
        <w:tc>
          <w:tcPr>
            <w:tcW w:w="1372" w:type="dxa"/>
            <w:tcBorders>
              <w:top w:val="outset" w:sz="6" w:space="0" w:color="auto"/>
              <w:left w:val="outset" w:sz="6" w:space="0" w:color="auto"/>
              <w:bottom w:val="outset" w:sz="6" w:space="0" w:color="auto"/>
              <w:right w:val="outset" w:sz="6" w:space="0" w:color="auto"/>
            </w:tcBorders>
            <w:tcMar>
              <w:left w:w="108" w:type="dxa"/>
            </w:tcMar>
            <w:hideMark/>
          </w:tcPr>
          <w:p w14:paraId="5DE02BED" w14:textId="77777777" w:rsidR="00A6775F" w:rsidRPr="003B1988" w:rsidRDefault="00A6775F" w:rsidP="00FB4FE8">
            <w:pPr>
              <w:pStyle w:val="Tabletext"/>
              <w:jc w:val="center"/>
            </w:pPr>
          </w:p>
        </w:tc>
      </w:tr>
      <w:tr w:rsidR="00A6775F" w:rsidRPr="003B1988" w14:paraId="047036D7"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tcPr>
          <w:p w14:paraId="74374A83" w14:textId="0FDBE9BE" w:rsidR="00A6775F" w:rsidRPr="003B1988" w:rsidRDefault="00A6775F" w:rsidP="00FB4FE8">
            <w:pPr>
              <w:pStyle w:val="Tabletext"/>
              <w:keepNext/>
              <w:keepLines/>
            </w:pPr>
            <w:r w:rsidRPr="003B1988">
              <w:lastRenderedPageBreak/>
              <w:t>9.1.1</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08326CB8" w14:textId="6452914E" w:rsidR="00A6775F" w:rsidRPr="003B1988" w:rsidRDefault="00F45DF8" w:rsidP="00FB4FE8">
            <w:pPr>
              <w:pStyle w:val="Tabletext"/>
              <w:keepNext/>
              <w:keepLines/>
              <w:rPr>
                <w:rFonts w:ascii="Calibri" w:hAnsi="Calibri" w:cs="Calibri"/>
                <w:b/>
                <w:color w:val="800000"/>
                <w:sz w:val="22"/>
              </w:rPr>
            </w:pPr>
            <w:r w:rsidRPr="003B1988">
              <w:t>étudier les éventuelles mesures techniques et opérationnelles propres à assurer la coexistence et la compatibilité entre la composante de Terre des IMT (dans le service mobile) et la composante satellite des IMT (dans le service mobile par satellite)</w:t>
            </w:r>
            <w:r w:rsidRPr="003B1988" w:rsidDel="003923E6">
              <w:t xml:space="preserve"> </w:t>
            </w:r>
            <w:r w:rsidRPr="003B1988">
              <w:t>dans les bandes de fréquences 1 980-2 010 MHz et 2 170-2 200 MHz, lorsque ces bandes de fréquences sont utilisées en partage par le SM et le SMS dans différents pays, en particulier pour le déploiement des</w:t>
            </w:r>
            <w:r w:rsidR="006E1AF4" w:rsidRPr="003B1988">
              <w:t> </w:t>
            </w:r>
            <w:r w:rsidRPr="003B1988">
              <w:t>composantes indépendantes satellite et de Terre des IMT, et faciliter le développement à la fois de la composante de Terre et de la composante satellite des</w:t>
            </w:r>
            <w:r w:rsidR="006E1AF4" w:rsidRPr="003B1988">
              <w:t> </w:t>
            </w:r>
            <w:r w:rsidRPr="003B1988">
              <w:t>IMT</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11817C54" w14:textId="4BD48368" w:rsidR="00A6775F" w:rsidRPr="003B1988" w:rsidRDefault="00A6775F" w:rsidP="00FB4FE8">
            <w:pPr>
              <w:pStyle w:val="Tabletext"/>
              <w:keepNext/>
              <w:keepLines/>
              <w:jc w:val="center"/>
            </w:pPr>
            <w:r w:rsidRPr="003B1988">
              <w:t>Co-coor</w:t>
            </w:r>
            <w:r w:rsidR="005F452E" w:rsidRPr="003B1988">
              <w:t>donna</w:t>
            </w:r>
            <w:r w:rsidRPr="003B1988">
              <w:t>t</w:t>
            </w:r>
            <w:r w:rsidR="00A66D11" w:rsidRPr="003B1988">
              <w:t>eur</w:t>
            </w:r>
            <w:r w:rsidRPr="003B1988">
              <w:t>s:</w:t>
            </w:r>
          </w:p>
          <w:p w14:paraId="177B6420" w14:textId="5938FF00" w:rsidR="00A6775F" w:rsidRPr="003B1988" w:rsidRDefault="00A6775F" w:rsidP="00FB4FE8">
            <w:pPr>
              <w:pStyle w:val="Tabletext"/>
              <w:keepNext/>
              <w:keepLines/>
              <w:spacing w:before="240"/>
              <w:jc w:val="center"/>
            </w:pPr>
            <w:r w:rsidRPr="003B1988">
              <w:t>Denise Urbach</w:t>
            </w:r>
            <w:r w:rsidR="00A66D11" w:rsidRPr="003B1988">
              <w:br/>
            </w:r>
            <w:r w:rsidR="00A66D11" w:rsidRPr="003B1988">
              <w:br/>
              <w:t>Allemagne</w:t>
            </w:r>
          </w:p>
          <w:p w14:paraId="73BCEA67" w14:textId="77777777" w:rsidR="00A6775F" w:rsidRPr="003B1988" w:rsidRDefault="00E414B9" w:rsidP="00FB4FE8">
            <w:pPr>
              <w:pStyle w:val="Tabletext"/>
              <w:keepNext/>
              <w:keepLines/>
              <w:jc w:val="center"/>
            </w:pPr>
            <w:hyperlink r:id="rId54" w:history="1">
              <w:r w:rsidR="00A6775F" w:rsidRPr="003B1988">
                <w:rPr>
                  <w:rStyle w:val="Hyperlink"/>
                </w:rPr>
                <w:t>denise.urbach@bnetza.de</w:t>
              </w:r>
            </w:hyperlink>
            <w:r w:rsidR="00A6775F" w:rsidRPr="003B1988">
              <w:t xml:space="preserve"> </w:t>
            </w:r>
          </w:p>
          <w:p w14:paraId="72582A92" w14:textId="1DA5128D" w:rsidR="00A6775F" w:rsidRPr="003B1988" w:rsidRDefault="00A6775F" w:rsidP="00FB4FE8">
            <w:pPr>
              <w:pStyle w:val="Tabletext"/>
              <w:keepNext/>
              <w:keepLines/>
              <w:spacing w:before="240"/>
              <w:jc w:val="center"/>
            </w:pPr>
            <w:r w:rsidRPr="003B1988">
              <w:t>Marco Marcovina</w:t>
            </w:r>
            <w:r w:rsidR="00A66D11" w:rsidRPr="003B1988">
              <w:br/>
            </w:r>
            <w:r w:rsidR="00A66D11" w:rsidRPr="003B1988">
              <w:br/>
              <w:t>F</w:t>
            </w:r>
            <w:r w:rsidRPr="003B1988">
              <w:t>rance</w:t>
            </w:r>
          </w:p>
          <w:p w14:paraId="3B66142E" w14:textId="77777777" w:rsidR="00A6775F" w:rsidRPr="003B1988" w:rsidRDefault="00E414B9" w:rsidP="00FB4FE8">
            <w:pPr>
              <w:pStyle w:val="Tabletext"/>
              <w:keepNext/>
              <w:keepLines/>
              <w:jc w:val="center"/>
            </w:pPr>
            <w:hyperlink r:id="rId55" w:history="1">
              <w:r w:rsidR="00A6775F" w:rsidRPr="003B1988">
                <w:rPr>
                  <w:rStyle w:val="Hyperlink"/>
                </w:rPr>
                <w:t>marco.marcovina@anfr.fr</w:t>
              </w:r>
            </w:hyperlink>
            <w:r w:rsidR="00A6775F" w:rsidRPr="003B1988">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tcPr>
          <w:p w14:paraId="56210D57" w14:textId="7B4EC468" w:rsidR="00A6775F" w:rsidRPr="003B1988" w:rsidRDefault="00AD5CBB" w:rsidP="00FB4FE8">
            <w:pPr>
              <w:pStyle w:val="Tabletext"/>
              <w:keepNext/>
              <w:keepLines/>
              <w:jc w:val="center"/>
            </w:pPr>
            <w:r w:rsidRPr="003B1988">
              <w:rPr>
                <w:noProof/>
                <w:lang w:eastAsia="zh-CN"/>
              </w:rPr>
              <w:drawing>
                <wp:inline distT="0" distB="0" distL="0" distR="0" wp14:anchorId="17D1BA40" wp14:editId="63E2F573">
                  <wp:extent cx="792000" cy="1058400"/>
                  <wp:effectExtent l="0" t="0" r="8255" b="8890"/>
                  <wp:docPr id="12" name="Picture 12"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nise Urbach - sml.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92000" cy="1058400"/>
                          </a:xfrm>
                          <a:prstGeom prst="rect">
                            <a:avLst/>
                          </a:prstGeom>
                        </pic:spPr>
                      </pic:pic>
                    </a:graphicData>
                  </a:graphic>
                </wp:inline>
              </w:drawing>
            </w:r>
          </w:p>
          <w:p w14:paraId="4D099A45" w14:textId="77777777" w:rsidR="00A6775F" w:rsidRPr="003B1988" w:rsidRDefault="00A6775F" w:rsidP="00FB4FE8">
            <w:pPr>
              <w:pStyle w:val="Tabletext"/>
              <w:keepNext/>
              <w:keepLines/>
              <w:jc w:val="center"/>
            </w:pPr>
            <w:r w:rsidRPr="003B1988">
              <w:rPr>
                <w:noProof/>
                <w:lang w:eastAsia="en-GB"/>
              </w:rPr>
              <w:drawing>
                <wp:inline distT="0" distB="0" distL="0" distR="0" wp14:anchorId="0A869693" wp14:editId="684B4D08">
                  <wp:extent cx="790423" cy="1053793"/>
                  <wp:effectExtent l="0" t="0" r="0" b="0"/>
                  <wp:docPr id="65" name="Grafik 65" descr="F:\WRC-19\CPG19\admin\Coordinators\Marco Marcovin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WRC-19\CPG19\admin\Coordinators\Marco Marcovina - sml.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04109" cy="1072040"/>
                          </a:xfrm>
                          <a:prstGeom prst="rect">
                            <a:avLst/>
                          </a:prstGeom>
                          <a:noFill/>
                          <a:ln>
                            <a:noFill/>
                          </a:ln>
                        </pic:spPr>
                      </pic:pic>
                    </a:graphicData>
                  </a:graphic>
                </wp:inline>
              </w:drawing>
            </w:r>
          </w:p>
        </w:tc>
      </w:tr>
      <w:tr w:rsidR="00A6775F" w:rsidRPr="003B1988" w14:paraId="78094640"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5FF48D8D" w14:textId="77777777" w:rsidR="00A6775F" w:rsidRPr="003B1988" w:rsidRDefault="00A6775F" w:rsidP="00FB4FE8">
            <w:pPr>
              <w:pStyle w:val="Tabletext"/>
            </w:pPr>
            <w:r w:rsidRPr="003B1988">
              <w:t>9.1.2</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43E743F2" w14:textId="1325990B" w:rsidR="00A6775F" w:rsidRPr="003B1988" w:rsidRDefault="00F45DF8" w:rsidP="00FB4FE8">
            <w:pPr>
              <w:pStyle w:val="Tabletext"/>
              <w:rPr>
                <w:rFonts w:ascii="Calibri" w:hAnsi="Calibri" w:cs="Calibri"/>
                <w:b/>
                <w:sz w:val="22"/>
              </w:rPr>
            </w:pPr>
            <w:r w:rsidRPr="003B1988">
              <w:t>procéder, à temps pour la CMR-19, aux études réglementaires et techniques appropriées en vue d</w:t>
            </w:r>
            <w:r w:rsidR="00365409" w:rsidRPr="003B1988">
              <w:t>'</w:t>
            </w:r>
            <w:r w:rsidRPr="003B1988">
              <w:t>assurer la compatibilité entre les IMT et le SRS (sonore) dans la bande de fréquences 1 452</w:t>
            </w:r>
            <w:r w:rsidR="006E1AF4" w:rsidRPr="003B1988">
              <w:t>-</w:t>
            </w:r>
            <w:r w:rsidRPr="003B1988">
              <w:t>1</w:t>
            </w:r>
            <w:r w:rsidR="006E1AF4" w:rsidRPr="003B1988">
              <w:t> </w:t>
            </w:r>
            <w:r w:rsidRPr="003B1988">
              <w:t>492 MHz dans les Régions 1 et 3, compte tenu des besoins opérationnels des IMT et du SRS (sonore)</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1A268012" w14:textId="0AF30E22" w:rsidR="00A6775F" w:rsidRPr="003B1988" w:rsidRDefault="00A6775F" w:rsidP="00FB4FE8">
            <w:pPr>
              <w:pStyle w:val="Tabletext"/>
              <w:jc w:val="center"/>
            </w:pPr>
            <w:r w:rsidRPr="003B1988">
              <w:t>Co-coord</w:t>
            </w:r>
            <w:r w:rsidR="005F452E" w:rsidRPr="003B1988">
              <w:t>onna</w:t>
            </w:r>
            <w:r w:rsidRPr="003B1988">
              <w:t>t</w:t>
            </w:r>
            <w:r w:rsidR="00A66D11" w:rsidRPr="003B1988">
              <w:t>eu</w:t>
            </w:r>
            <w:r w:rsidRPr="003B1988">
              <w:t>rs:</w:t>
            </w:r>
          </w:p>
          <w:p w14:paraId="6C324FFB" w14:textId="4F4D2421" w:rsidR="00A6775F" w:rsidRPr="003B1988" w:rsidRDefault="00A66D11" w:rsidP="00FB4FE8">
            <w:pPr>
              <w:pStyle w:val="Tabletext"/>
              <w:spacing w:before="240"/>
              <w:jc w:val="center"/>
            </w:pPr>
            <w:r w:rsidRPr="003B1988">
              <w:t>Denise Urbach</w:t>
            </w:r>
            <w:r w:rsidRPr="003B1988">
              <w:br/>
            </w:r>
            <w:r w:rsidRPr="003B1988">
              <w:br/>
              <w:t>Allemagne</w:t>
            </w:r>
          </w:p>
          <w:p w14:paraId="61333E8D" w14:textId="77777777" w:rsidR="00A6775F" w:rsidRPr="003B1988" w:rsidRDefault="00E414B9" w:rsidP="00FB4FE8">
            <w:pPr>
              <w:pStyle w:val="Tabletext"/>
              <w:jc w:val="center"/>
            </w:pPr>
            <w:hyperlink r:id="rId58" w:history="1">
              <w:r w:rsidR="00A6775F" w:rsidRPr="003B1988">
                <w:rPr>
                  <w:rStyle w:val="Hyperlink"/>
                </w:rPr>
                <w:t>denise.urbach@bnetza.de</w:t>
              </w:r>
            </w:hyperlink>
            <w:r w:rsidR="00A6775F" w:rsidRPr="003B1988">
              <w:t xml:space="preserve"> </w:t>
            </w:r>
          </w:p>
          <w:p w14:paraId="0034DAFC" w14:textId="1D0BB66B" w:rsidR="00A6775F" w:rsidRPr="003B1988" w:rsidRDefault="00A6775F" w:rsidP="00FB4FE8">
            <w:pPr>
              <w:pStyle w:val="Tabletext"/>
              <w:spacing w:before="240"/>
              <w:jc w:val="center"/>
            </w:pPr>
            <w:r w:rsidRPr="003B1988">
              <w:t>Marco Marcovina</w:t>
            </w:r>
            <w:r w:rsidR="00A66D11" w:rsidRPr="003B1988">
              <w:br/>
            </w:r>
            <w:r w:rsidR="00A66D11" w:rsidRPr="003B1988">
              <w:br/>
            </w:r>
            <w:r w:rsidRPr="003B1988">
              <w:t>France</w:t>
            </w:r>
          </w:p>
          <w:p w14:paraId="06C1982B" w14:textId="77777777" w:rsidR="00A6775F" w:rsidRPr="003B1988" w:rsidRDefault="00E414B9" w:rsidP="00FB4FE8">
            <w:pPr>
              <w:pStyle w:val="Tabletext"/>
              <w:jc w:val="center"/>
            </w:pPr>
            <w:hyperlink r:id="rId59" w:history="1">
              <w:r w:rsidR="00A6775F" w:rsidRPr="003B1988">
                <w:rPr>
                  <w:rStyle w:val="Hyperlink"/>
                </w:rPr>
                <w:t>marco.marcovina@anfr.fr</w:t>
              </w:r>
            </w:hyperlink>
            <w:r w:rsidR="00A6775F" w:rsidRPr="003B1988">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hideMark/>
          </w:tcPr>
          <w:p w14:paraId="4BF759F3" w14:textId="57AB0EE3" w:rsidR="00A6775F" w:rsidRPr="003B1988" w:rsidRDefault="00AD5CBB" w:rsidP="00FB4FE8">
            <w:pPr>
              <w:pStyle w:val="Tabletext"/>
              <w:jc w:val="center"/>
            </w:pPr>
            <w:r w:rsidRPr="003B1988">
              <w:rPr>
                <w:noProof/>
                <w:lang w:eastAsia="zh-CN"/>
              </w:rPr>
              <w:drawing>
                <wp:inline distT="0" distB="0" distL="0" distR="0" wp14:anchorId="5866F7C0" wp14:editId="013B6010">
                  <wp:extent cx="792000" cy="1058400"/>
                  <wp:effectExtent l="0" t="0" r="8255" b="8890"/>
                  <wp:docPr id="14" name="Picture 1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nise Urbach - sml.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92000" cy="1058400"/>
                          </a:xfrm>
                          <a:prstGeom prst="rect">
                            <a:avLst/>
                          </a:prstGeom>
                        </pic:spPr>
                      </pic:pic>
                    </a:graphicData>
                  </a:graphic>
                </wp:inline>
              </w:drawing>
            </w:r>
          </w:p>
          <w:p w14:paraId="6B42AD8F" w14:textId="77777777" w:rsidR="00A6775F" w:rsidRPr="003B1988" w:rsidRDefault="00A6775F" w:rsidP="00FB4FE8">
            <w:pPr>
              <w:pStyle w:val="Tabletext"/>
              <w:jc w:val="center"/>
            </w:pPr>
            <w:r w:rsidRPr="003B1988">
              <w:rPr>
                <w:noProof/>
                <w:lang w:eastAsia="en-GB"/>
              </w:rPr>
              <w:drawing>
                <wp:inline distT="0" distB="0" distL="0" distR="0" wp14:anchorId="08B8668B" wp14:editId="254293BA">
                  <wp:extent cx="790423" cy="1053793"/>
                  <wp:effectExtent l="0" t="0" r="0" b="0"/>
                  <wp:docPr id="64" name="Grafik 64" descr="F:\WRC-19\CPG19\admin\Coordinators\Marco Marcovin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WRC-19\CPG19\admin\Coordinators\Marco Marcovina - sml.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04109" cy="1072040"/>
                          </a:xfrm>
                          <a:prstGeom prst="rect">
                            <a:avLst/>
                          </a:prstGeom>
                          <a:noFill/>
                          <a:ln>
                            <a:noFill/>
                          </a:ln>
                        </pic:spPr>
                      </pic:pic>
                    </a:graphicData>
                  </a:graphic>
                </wp:inline>
              </w:drawing>
            </w:r>
          </w:p>
        </w:tc>
      </w:tr>
      <w:tr w:rsidR="00A6775F" w:rsidRPr="003B1988" w14:paraId="57421374"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16D8F678" w14:textId="77777777" w:rsidR="00A6775F" w:rsidRPr="003B1988" w:rsidRDefault="00A6775F" w:rsidP="00FB4FE8">
            <w:pPr>
              <w:pStyle w:val="Tabletext"/>
            </w:pPr>
            <w:r w:rsidRPr="003B1988">
              <w:t>9.1.3</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1C741EC1" w14:textId="5D1E34E9" w:rsidR="00A6775F" w:rsidRPr="003B1988" w:rsidRDefault="00077D36" w:rsidP="00FB4FE8">
            <w:pPr>
              <w:pStyle w:val="Tabletext"/>
            </w:pPr>
            <w:bookmarkStart w:id="10" w:name="_Toc450208623"/>
            <w:r w:rsidRPr="003B1988">
              <w:t>étudier les</w:t>
            </w:r>
            <w:r w:rsidR="00F45DF8" w:rsidRPr="003B1988">
              <w:t xml:space="preserve"> questions techniques et opérationnelles et des dispositions réglementaires relatives aux nouveaux systèmes à satellites non géostationnaires dans les bandes de fréquences 3 700-4 200 MHz, 4 500-4 800 MHz, et 5</w:t>
            </w:r>
            <w:r w:rsidR="00FE0410" w:rsidRPr="003B1988">
              <w:t> </w:t>
            </w:r>
            <w:r w:rsidR="00F45DF8" w:rsidRPr="003B1988">
              <w:t>925-6 425 MHz et 6 725-7 025 MHz attribuées au service fixe par satellite</w:t>
            </w:r>
            <w:bookmarkEnd w:id="10"/>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36D77CCE" w14:textId="51060D38" w:rsidR="00A6775F" w:rsidRPr="00776EF9" w:rsidRDefault="00A6775F" w:rsidP="00FB4FE8">
            <w:pPr>
              <w:pStyle w:val="Tabletext"/>
              <w:jc w:val="center"/>
              <w:rPr>
                <w:lang w:val="en-US"/>
              </w:rPr>
            </w:pPr>
            <w:r w:rsidRPr="00776EF9">
              <w:rPr>
                <w:lang w:val="en-US"/>
              </w:rPr>
              <w:t>Ethan Lavan</w:t>
            </w:r>
            <w:r w:rsidR="00A66D11" w:rsidRPr="00776EF9">
              <w:rPr>
                <w:lang w:val="en-US"/>
              </w:rPr>
              <w:br/>
            </w:r>
            <w:r w:rsidR="00A66D11" w:rsidRPr="00776EF9">
              <w:rPr>
                <w:lang w:val="en-US"/>
              </w:rPr>
              <w:br/>
            </w:r>
            <w:r w:rsidRPr="00776EF9">
              <w:rPr>
                <w:lang w:val="en-US"/>
              </w:rPr>
              <w:t>France</w:t>
            </w:r>
          </w:p>
          <w:p w14:paraId="03DBC37B" w14:textId="77777777" w:rsidR="00A6775F" w:rsidRPr="00776EF9" w:rsidRDefault="00E414B9" w:rsidP="00FB4FE8">
            <w:pPr>
              <w:pStyle w:val="Tabletext"/>
              <w:jc w:val="center"/>
              <w:rPr>
                <w:lang w:val="en-US"/>
              </w:rPr>
            </w:pPr>
            <w:hyperlink r:id="rId60" w:history="1">
              <w:r w:rsidR="00A6775F" w:rsidRPr="00776EF9">
                <w:rPr>
                  <w:rStyle w:val="Hyperlink"/>
                  <w:lang w:val="en-US"/>
                </w:rPr>
                <w:t>elavan@eutelsat.com</w:t>
              </w:r>
            </w:hyperlink>
            <w:r w:rsidR="00A6775F" w:rsidRPr="00776EF9">
              <w:rPr>
                <w:lang w:val="en-US"/>
              </w:rPr>
              <w:t> </w:t>
            </w:r>
          </w:p>
        </w:tc>
        <w:tc>
          <w:tcPr>
            <w:tcW w:w="1372" w:type="dxa"/>
            <w:tcBorders>
              <w:top w:val="outset" w:sz="6" w:space="0" w:color="auto"/>
              <w:left w:val="outset" w:sz="6" w:space="0" w:color="auto"/>
              <w:bottom w:val="outset" w:sz="6" w:space="0" w:color="auto"/>
              <w:right w:val="outset" w:sz="6" w:space="0" w:color="auto"/>
            </w:tcBorders>
            <w:tcMar>
              <w:left w:w="108" w:type="dxa"/>
            </w:tcMar>
            <w:hideMark/>
          </w:tcPr>
          <w:p w14:paraId="20E6F497" w14:textId="77777777" w:rsidR="00A6775F" w:rsidRPr="003B1988" w:rsidRDefault="00A6775F" w:rsidP="00FB4FE8">
            <w:pPr>
              <w:pStyle w:val="Tabletext"/>
              <w:jc w:val="center"/>
            </w:pPr>
            <w:r w:rsidRPr="003B1988">
              <w:rPr>
                <w:noProof/>
                <w:lang w:eastAsia="en-GB"/>
              </w:rPr>
              <w:drawing>
                <wp:inline distT="0" distB="0" distL="0" distR="0" wp14:anchorId="062A0703" wp14:editId="155BB9A9">
                  <wp:extent cx="791210" cy="1055370"/>
                  <wp:effectExtent l="0" t="0" r="8890" b="0"/>
                  <wp:docPr id="88069" name="Picture 2" descr="F:\CPG19\admin\Coordinators\Ethan Lavan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9" name="Picture 2" descr="F:\CPG19\admin\Coordinators\Ethan Lavan - small.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1210" cy="1055370"/>
                          </a:xfrm>
                          <a:prstGeom prst="rect">
                            <a:avLst/>
                          </a:prstGeom>
                          <a:noFill/>
                          <a:ln>
                            <a:noFill/>
                          </a:ln>
                        </pic:spPr>
                      </pic:pic>
                    </a:graphicData>
                  </a:graphic>
                </wp:inline>
              </w:drawing>
            </w:r>
          </w:p>
        </w:tc>
      </w:tr>
      <w:tr w:rsidR="00A6775F" w:rsidRPr="003B1988" w14:paraId="75C81F5D"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1CF137BD" w14:textId="77777777" w:rsidR="00A6775F" w:rsidRPr="003B1988" w:rsidRDefault="00A6775F" w:rsidP="00FB4FE8">
            <w:pPr>
              <w:pStyle w:val="Tabletext"/>
            </w:pPr>
            <w:r w:rsidRPr="003B1988">
              <w:t>9.1.4</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6CF40508" w14:textId="60985430" w:rsidR="00A6775F" w:rsidRPr="003B1988" w:rsidRDefault="00F45DF8" w:rsidP="00FB4FE8">
            <w:pPr>
              <w:pStyle w:val="Tabletext"/>
            </w:pPr>
            <w:r w:rsidRPr="003B1988">
              <w:t>procéder à des études pour mettre en évidence les mesures techniques et opérationnelles qui pourraient être nécessaires, en ce qui concerne</w:t>
            </w:r>
            <w:r w:rsidR="007D04BF" w:rsidRPr="003B1988">
              <w:t xml:space="preserve"> </w:t>
            </w:r>
            <w:r w:rsidRPr="003B1988">
              <w:t>les stations placées à bord de véhicules suborbitaux, pour contribuer à éviter les brouillages préjudiciables entre services de radiocommunication</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5733A391" w14:textId="1465A508" w:rsidR="00A6775F" w:rsidRPr="00776EF9" w:rsidRDefault="00A6775F" w:rsidP="00FB4FE8">
            <w:pPr>
              <w:pStyle w:val="Tabletext"/>
              <w:jc w:val="center"/>
              <w:rPr>
                <w:lang w:val="en-US"/>
              </w:rPr>
            </w:pPr>
            <w:r w:rsidRPr="00776EF9">
              <w:rPr>
                <w:lang w:val="en-US"/>
              </w:rPr>
              <w:t>Martin Weber</w:t>
            </w:r>
            <w:r w:rsidR="00A66D11" w:rsidRPr="00776EF9">
              <w:rPr>
                <w:lang w:val="en-US"/>
              </w:rPr>
              <w:br/>
            </w:r>
            <w:r w:rsidR="00A66D11" w:rsidRPr="00776EF9">
              <w:rPr>
                <w:lang w:val="en-US"/>
              </w:rPr>
              <w:br/>
              <w:t>Allemagne</w:t>
            </w:r>
          </w:p>
          <w:p w14:paraId="7316E463" w14:textId="65C91B3D" w:rsidR="00A6775F" w:rsidRPr="00776EF9" w:rsidRDefault="00E414B9" w:rsidP="00FB4FE8">
            <w:pPr>
              <w:pStyle w:val="Tabletext"/>
              <w:jc w:val="center"/>
              <w:rPr>
                <w:lang w:val="en-US"/>
              </w:rPr>
            </w:pPr>
            <w:hyperlink r:id="rId62" w:history="1">
              <w:r w:rsidR="00A6775F" w:rsidRPr="00776EF9">
                <w:rPr>
                  <w:rStyle w:val="Hyperlink"/>
                  <w:lang w:val="en-US"/>
                </w:rPr>
                <w:t>martin.weber@bnetza.de</w:t>
              </w:r>
            </w:hyperlink>
            <w:r w:rsidR="007D04BF" w:rsidRPr="00776EF9">
              <w:rPr>
                <w:lang w:val="en-US"/>
              </w:rPr>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hideMark/>
          </w:tcPr>
          <w:p w14:paraId="5044ADB0" w14:textId="77777777" w:rsidR="00A6775F" w:rsidRPr="003B1988" w:rsidRDefault="00A6775F" w:rsidP="00FB4FE8">
            <w:pPr>
              <w:pStyle w:val="Tabletext"/>
              <w:jc w:val="center"/>
            </w:pPr>
            <w:r w:rsidRPr="003B1988">
              <w:rPr>
                <w:noProof/>
                <w:lang w:eastAsia="en-GB"/>
              </w:rPr>
              <w:drawing>
                <wp:inline distT="0" distB="0" distL="0" distR="0" wp14:anchorId="7AEE4B61" wp14:editId="22CEB0EA">
                  <wp:extent cx="791210" cy="1055370"/>
                  <wp:effectExtent l="0" t="0" r="8890" b="0"/>
                  <wp:docPr id="8909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 name="Grafik 2"/>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91210" cy="1055370"/>
                          </a:xfrm>
                          <a:prstGeom prst="rect">
                            <a:avLst/>
                          </a:prstGeom>
                          <a:noFill/>
                          <a:ln>
                            <a:noFill/>
                          </a:ln>
                        </pic:spPr>
                      </pic:pic>
                    </a:graphicData>
                  </a:graphic>
                </wp:inline>
              </w:drawing>
            </w:r>
          </w:p>
        </w:tc>
      </w:tr>
      <w:tr w:rsidR="00A6775F" w:rsidRPr="003B1988" w14:paraId="6405C9EB"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1968183E" w14:textId="77777777" w:rsidR="00A6775F" w:rsidRPr="003B1988" w:rsidRDefault="00A6775F" w:rsidP="00FB4FE8">
            <w:pPr>
              <w:pStyle w:val="Tabletext"/>
              <w:keepNext/>
              <w:keepLines/>
            </w:pPr>
            <w:r w:rsidRPr="003B1988">
              <w:lastRenderedPageBreak/>
              <w:t>9.1.5</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4976B3E7" w14:textId="5033718F" w:rsidR="00A6775F" w:rsidRPr="003B1988" w:rsidRDefault="00077D36" w:rsidP="00FB4FE8">
            <w:pPr>
              <w:pStyle w:val="Tabletext"/>
              <w:keepNext/>
              <w:keepLines/>
            </w:pPr>
            <w:bookmarkStart w:id="11" w:name="_Toc450208817"/>
            <w:r w:rsidRPr="003B1988">
              <w:t>examiner les</w:t>
            </w:r>
            <w:r w:rsidR="00F45DF8" w:rsidRPr="003B1988">
              <w:t xml:space="preserve"> conséquences techniques et réglementaires liées à une référence aux Recommandations UIT-R M.1638-1 et M.1849-1 aux numéros 5.447F et 5.450A du Règlement des radiocommunications</w:t>
            </w:r>
            <w:bookmarkEnd w:id="11"/>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295603ED" w14:textId="4B5D2A52" w:rsidR="00A6775F" w:rsidRPr="00776EF9" w:rsidRDefault="00A6775F" w:rsidP="00FB4FE8">
            <w:pPr>
              <w:pStyle w:val="Tabletext"/>
              <w:keepNext/>
              <w:keepLines/>
              <w:jc w:val="center"/>
              <w:rPr>
                <w:lang w:val="en-US"/>
              </w:rPr>
            </w:pPr>
            <w:r w:rsidRPr="00776EF9">
              <w:rPr>
                <w:lang w:val="en-US"/>
              </w:rPr>
              <w:t>Andrew Gowans</w:t>
            </w:r>
            <w:r w:rsidR="00A66D11" w:rsidRPr="00776EF9">
              <w:rPr>
                <w:lang w:val="en-US"/>
              </w:rPr>
              <w:br/>
            </w:r>
            <w:r w:rsidR="00A66D11" w:rsidRPr="00776EF9">
              <w:rPr>
                <w:lang w:val="en-US"/>
              </w:rPr>
              <w:br/>
              <w:t>Royaume-Uni</w:t>
            </w:r>
          </w:p>
          <w:p w14:paraId="63E1565D" w14:textId="77777777" w:rsidR="00A6775F" w:rsidRPr="00776EF9" w:rsidRDefault="00E414B9" w:rsidP="00FB4FE8">
            <w:pPr>
              <w:pStyle w:val="Tabletext"/>
              <w:keepNext/>
              <w:keepLines/>
              <w:jc w:val="center"/>
              <w:rPr>
                <w:lang w:val="en-US"/>
              </w:rPr>
            </w:pPr>
            <w:hyperlink r:id="rId64" w:history="1">
              <w:r w:rsidR="00A6775F" w:rsidRPr="00776EF9">
                <w:rPr>
                  <w:rStyle w:val="Hyperlink"/>
                  <w:lang w:val="en-US"/>
                </w:rPr>
                <w:t>andrew.gowans@ofcom.org.uk</w:t>
              </w:r>
            </w:hyperlink>
            <w:r w:rsidR="00A6775F" w:rsidRPr="00776EF9">
              <w:rPr>
                <w:lang w:val="en-US"/>
              </w:rPr>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hideMark/>
          </w:tcPr>
          <w:p w14:paraId="56BB21A0" w14:textId="77777777" w:rsidR="00A6775F" w:rsidRPr="003B1988" w:rsidRDefault="00A6775F" w:rsidP="00FB4FE8">
            <w:pPr>
              <w:pStyle w:val="Tabletext"/>
              <w:keepNext/>
              <w:keepLines/>
              <w:jc w:val="center"/>
            </w:pPr>
            <w:r w:rsidRPr="003B1988">
              <w:rPr>
                <w:noProof/>
                <w:lang w:eastAsia="en-GB"/>
              </w:rPr>
              <w:drawing>
                <wp:inline distT="0" distB="0" distL="0" distR="0" wp14:anchorId="6E65D167" wp14:editId="531F58CC">
                  <wp:extent cx="816610" cy="1017404"/>
                  <wp:effectExtent l="0" t="0" r="2540" b="0"/>
                  <wp:docPr id="13" name="Grafik 3" descr="http://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cept.org/files/4200/images/List%20of%20CEPT%20coordinators/Andrew%20Gowans%20-%20small.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8595" cy="1019877"/>
                          </a:xfrm>
                          <a:prstGeom prst="rect">
                            <a:avLst/>
                          </a:prstGeom>
                          <a:noFill/>
                          <a:ln>
                            <a:noFill/>
                          </a:ln>
                        </pic:spPr>
                      </pic:pic>
                    </a:graphicData>
                  </a:graphic>
                </wp:inline>
              </w:drawing>
            </w:r>
          </w:p>
        </w:tc>
      </w:tr>
      <w:tr w:rsidR="00A6775F" w:rsidRPr="003B1988" w14:paraId="0B1D182B"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4D20318F" w14:textId="77777777" w:rsidR="00A6775F" w:rsidRPr="003B1988" w:rsidRDefault="00A6775F" w:rsidP="00FB4FE8">
            <w:pPr>
              <w:pStyle w:val="Tabletext"/>
              <w:keepNext/>
              <w:keepLines/>
            </w:pPr>
            <w:r w:rsidRPr="003B1988">
              <w:t>9.1.6</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03FCB619" w14:textId="77777777" w:rsidR="00AE7CDB" w:rsidRPr="003B1988" w:rsidRDefault="00AE7CDB" w:rsidP="00FB4FE8">
            <w:pPr>
              <w:pStyle w:val="Tabletext"/>
              <w:keepNext/>
              <w:keepLines/>
            </w:pPr>
            <w:r w:rsidRPr="003B1988">
              <w:t>a)</w:t>
            </w:r>
            <w:r w:rsidRPr="003B1988">
              <w:tab/>
              <w:t>évaluer les incidences de la transmission WPT pour les véhicules électriques sur les services de radiocommunication;</w:t>
            </w:r>
          </w:p>
          <w:p w14:paraId="6F1AD55D" w14:textId="4E19659C" w:rsidR="00A6775F" w:rsidRPr="003B1988" w:rsidRDefault="00AE7CDB" w:rsidP="00FB4FE8">
            <w:pPr>
              <w:pStyle w:val="Tabletext"/>
              <w:keepNext/>
              <w:keepLines/>
            </w:pPr>
            <w:r w:rsidRPr="003B1988">
              <w:t>b)</w:t>
            </w:r>
            <w:r w:rsidRPr="003B1988">
              <w:tab/>
              <w:t xml:space="preserve">examiner des gammes de fréquences harmonisées appropriées qui permettraient de réduire le plus possible les incidences, sur les services de radiocommunication, de la </w:t>
            </w:r>
            <w:r w:rsidR="009B3788" w:rsidRPr="003B1988">
              <w:rPr>
                <w:color w:val="000000"/>
              </w:rPr>
              <w:t>transmission d</w:t>
            </w:r>
            <w:r w:rsidR="00365409" w:rsidRPr="003B1988">
              <w:rPr>
                <w:color w:val="000000"/>
              </w:rPr>
              <w:t>'</w:t>
            </w:r>
            <w:r w:rsidR="009B3788" w:rsidRPr="003B1988">
              <w:rPr>
                <w:color w:val="000000"/>
              </w:rPr>
              <w:t>énergie sans fil (WPT)</w:t>
            </w:r>
            <w:r w:rsidR="009B3788" w:rsidRPr="003B1988">
              <w:t xml:space="preserve"> </w:t>
            </w:r>
            <w:r w:rsidRPr="003B1988">
              <w:t>pour les véhicules électriques</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5CE471CB" w14:textId="294B1C7E" w:rsidR="00A6775F" w:rsidRPr="003B1988" w:rsidRDefault="00A6775F" w:rsidP="00FB4FE8">
            <w:pPr>
              <w:pStyle w:val="Tabletext"/>
              <w:keepNext/>
              <w:keepLines/>
              <w:jc w:val="center"/>
            </w:pPr>
            <w:r w:rsidRPr="003B1988">
              <w:t>Fatih Mehmet Yurdal</w:t>
            </w:r>
            <w:r w:rsidR="00A66D11" w:rsidRPr="003B1988">
              <w:br/>
            </w:r>
            <w:r w:rsidR="00A66D11" w:rsidRPr="003B1988">
              <w:br/>
              <w:t>Turquie</w:t>
            </w:r>
          </w:p>
          <w:p w14:paraId="42EE55A8" w14:textId="77777777" w:rsidR="00A6775F" w:rsidRPr="003B1988" w:rsidRDefault="00E414B9" w:rsidP="00FB4FE8">
            <w:pPr>
              <w:pStyle w:val="Tabletext"/>
              <w:keepNext/>
              <w:keepLines/>
              <w:jc w:val="center"/>
            </w:pPr>
            <w:hyperlink r:id="rId65" w:history="1">
              <w:r w:rsidR="00A6775F" w:rsidRPr="003B1988">
                <w:rPr>
                  <w:rStyle w:val="Hyperlink"/>
                </w:rPr>
                <w:t>fmyurdal@yurdalconsult.com</w:t>
              </w:r>
            </w:hyperlink>
            <w:r w:rsidR="00A6775F" w:rsidRPr="003B1988">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hideMark/>
          </w:tcPr>
          <w:p w14:paraId="4C58F0DC" w14:textId="77777777" w:rsidR="00A6775F" w:rsidRPr="003B1988" w:rsidRDefault="00A6775F" w:rsidP="00FB4FE8">
            <w:pPr>
              <w:pStyle w:val="Tabletext"/>
              <w:keepNext/>
              <w:keepLines/>
              <w:jc w:val="center"/>
            </w:pPr>
            <w:r w:rsidRPr="003B1988">
              <w:rPr>
                <w:noProof/>
                <w:lang w:eastAsia="en-GB"/>
              </w:rPr>
              <w:drawing>
                <wp:inline distT="0" distB="0" distL="0" distR="0" wp14:anchorId="749E7807" wp14:editId="7E6F9049">
                  <wp:extent cx="795001" cy="1060002"/>
                  <wp:effectExtent l="0" t="0" r="5715" b="6985"/>
                  <wp:docPr id="68" name="Grafik 68" descr="F:\WRC-19\CPG19\admin\Coordinators\Fatih Yurdal -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WRC-19\CPG19\admin\Coordinators\Fatih Yurdal - small.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07550" cy="1076734"/>
                          </a:xfrm>
                          <a:prstGeom prst="rect">
                            <a:avLst/>
                          </a:prstGeom>
                          <a:noFill/>
                          <a:ln>
                            <a:noFill/>
                          </a:ln>
                        </pic:spPr>
                      </pic:pic>
                    </a:graphicData>
                  </a:graphic>
                </wp:inline>
              </w:drawing>
            </w:r>
          </w:p>
        </w:tc>
      </w:tr>
      <w:tr w:rsidR="00A6775F" w:rsidRPr="003B1988" w14:paraId="01573782"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7634E0D7" w14:textId="77777777" w:rsidR="00A6775F" w:rsidRPr="003B1988" w:rsidRDefault="00A6775F" w:rsidP="00FB4FE8">
            <w:pPr>
              <w:pStyle w:val="Tabletext"/>
            </w:pPr>
            <w:r w:rsidRPr="003B1988">
              <w:t>9.1.7</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65A29349" w14:textId="12453918" w:rsidR="00A6775F" w:rsidRPr="003B1988" w:rsidRDefault="00077D36" w:rsidP="00FB4FE8">
            <w:pPr>
              <w:pStyle w:val="Tabletext"/>
            </w:pPr>
            <w:r w:rsidRPr="003B1988">
              <w:t>dé</w:t>
            </w:r>
            <w:r w:rsidR="009B3788" w:rsidRPr="003B1988">
              <w:t xml:space="preserve">terminer </w:t>
            </w:r>
            <w:r w:rsidR="00AE7CDB" w:rsidRPr="003B1988">
              <w:t>s</w:t>
            </w:r>
            <w:r w:rsidR="00365409" w:rsidRPr="003B1988">
              <w:t>'</w:t>
            </w:r>
            <w:r w:rsidR="00AE7CDB" w:rsidRPr="003B1988">
              <w:t>il est nécessaire de prendre éventuellement des mesures additionnelles pour limiter aux terminaux autorisés les émissions des terminaux sur la liaison montante, conformément au numéro </w:t>
            </w:r>
            <w:r w:rsidR="00AE7CDB" w:rsidRPr="003B1988">
              <w:rPr>
                <w:b/>
                <w:bCs/>
              </w:rPr>
              <w:t>18.1</w:t>
            </w:r>
            <w:r w:rsidR="009B3788" w:rsidRPr="003B1988">
              <w:t>,</w:t>
            </w:r>
            <w:r w:rsidR="00AE7CDB" w:rsidRPr="003B1988">
              <w:t xml:space="preserve"> et les méthodes qui permettraient d</w:t>
            </w:r>
            <w:r w:rsidR="00365409" w:rsidRPr="003B1988">
              <w:t>'</w:t>
            </w:r>
            <w:r w:rsidR="00AE7CDB" w:rsidRPr="003B1988">
              <w:t>aider les administrations à gérer l</w:t>
            </w:r>
            <w:r w:rsidR="00365409" w:rsidRPr="003B1988">
              <w:t>'</w:t>
            </w:r>
            <w:r w:rsidR="00AE7CDB" w:rsidRPr="003B1988">
              <w:t>exploitation non autorisée des terminaux de stations terriennes déployés sur leur territoire, afin de leur fournir des orientations pour leur programme national de gestion du spectre, conformément à la Résolution UIT</w:t>
            </w:r>
            <w:r w:rsidR="00AE7CDB" w:rsidRPr="003B1988">
              <w:noBreakHyphen/>
              <w:t>R 64 (AR</w:t>
            </w:r>
            <w:r w:rsidR="00AE7CDB" w:rsidRPr="003B1988">
              <w:noBreakHyphen/>
              <w:t>15)</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397BEF8F" w14:textId="4D16D7C5" w:rsidR="00A6775F" w:rsidRPr="00776EF9" w:rsidRDefault="00A6775F" w:rsidP="00FB4FE8">
            <w:pPr>
              <w:pStyle w:val="Tabletext"/>
              <w:jc w:val="center"/>
              <w:rPr>
                <w:lang w:val="en-US"/>
              </w:rPr>
            </w:pPr>
            <w:r w:rsidRPr="00776EF9">
              <w:rPr>
                <w:lang w:val="en-US"/>
              </w:rPr>
              <w:t>Guy Christiansen</w:t>
            </w:r>
            <w:r w:rsidR="00A66D11" w:rsidRPr="00776EF9">
              <w:rPr>
                <w:lang w:val="en-US"/>
              </w:rPr>
              <w:br/>
            </w:r>
            <w:r w:rsidR="00A66D11" w:rsidRPr="00776EF9">
              <w:rPr>
                <w:lang w:val="en-US"/>
              </w:rPr>
              <w:br/>
              <w:t>Allemagne</w:t>
            </w:r>
          </w:p>
          <w:p w14:paraId="62A2128B" w14:textId="77777777" w:rsidR="00A6775F" w:rsidRPr="00776EF9" w:rsidRDefault="00E414B9" w:rsidP="00FB4FE8">
            <w:pPr>
              <w:pStyle w:val="Tabletext"/>
              <w:jc w:val="center"/>
              <w:rPr>
                <w:lang w:val="en-US"/>
              </w:rPr>
            </w:pPr>
            <w:hyperlink r:id="rId67" w:history="1">
              <w:r w:rsidR="00A6775F" w:rsidRPr="00776EF9">
                <w:rPr>
                  <w:rStyle w:val="Hyperlink"/>
                  <w:lang w:val="en-US"/>
                </w:rPr>
                <w:t>guy.christiansen@viasat.com</w:t>
              </w:r>
            </w:hyperlink>
            <w:r w:rsidR="00A6775F" w:rsidRPr="00776EF9">
              <w:rPr>
                <w:lang w:val="en-US"/>
              </w:rPr>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vAlign w:val="center"/>
            <w:hideMark/>
          </w:tcPr>
          <w:p w14:paraId="7EAE5747" w14:textId="77777777" w:rsidR="00A6775F" w:rsidRPr="003B1988" w:rsidRDefault="00A6775F" w:rsidP="00FB4FE8">
            <w:pPr>
              <w:pStyle w:val="Tabletext"/>
              <w:jc w:val="center"/>
            </w:pPr>
            <w:r w:rsidRPr="003B1988">
              <w:rPr>
                <w:noProof/>
                <w:lang w:eastAsia="en-GB"/>
              </w:rPr>
              <w:drawing>
                <wp:inline distT="0" distB="0" distL="0" distR="0" wp14:anchorId="18FF4884" wp14:editId="148DBD82">
                  <wp:extent cx="791210" cy="1053465"/>
                  <wp:effectExtent l="0" t="0" r="8890" b="0"/>
                  <wp:docPr id="931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9" name="Grafik 1"/>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91210" cy="1053465"/>
                          </a:xfrm>
                          <a:prstGeom prst="rect">
                            <a:avLst/>
                          </a:prstGeom>
                          <a:noFill/>
                          <a:ln>
                            <a:noFill/>
                          </a:ln>
                        </pic:spPr>
                      </pic:pic>
                    </a:graphicData>
                  </a:graphic>
                </wp:inline>
              </w:drawing>
            </w:r>
          </w:p>
        </w:tc>
      </w:tr>
      <w:tr w:rsidR="00A6775F" w:rsidRPr="003B1988" w14:paraId="5ACE9213"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09F91B52" w14:textId="77777777" w:rsidR="00A6775F" w:rsidRPr="003B1988" w:rsidRDefault="00A6775F" w:rsidP="00FB4FE8">
            <w:pPr>
              <w:pStyle w:val="Tabletext"/>
            </w:pPr>
            <w:r w:rsidRPr="003B1988">
              <w:t>9.1.8</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3499C8E5" w14:textId="5696E2BF" w:rsidR="00A6775F" w:rsidRPr="003B1988" w:rsidRDefault="00356A0F" w:rsidP="00FB4FE8">
            <w:pPr>
              <w:pStyle w:val="Tabletext"/>
            </w:pPr>
            <w:r w:rsidRPr="003B1988">
              <w:t>é</w:t>
            </w:r>
            <w:r w:rsidR="00AE7CDB" w:rsidRPr="003B1988">
              <w:t>tud</w:t>
            </w:r>
            <w:r w:rsidR="009B3788" w:rsidRPr="003B1988">
              <w:t>ier</w:t>
            </w:r>
            <w:r w:rsidR="007D04BF" w:rsidRPr="003B1988">
              <w:t xml:space="preserve"> </w:t>
            </w:r>
            <w:r w:rsidR="00AE7CDB" w:rsidRPr="003B1988">
              <w:t>les aspects techniques et opérationnels des réseaux et des systèmes de radiocommunication ainsi que</w:t>
            </w:r>
            <w:r w:rsidR="007D04BF" w:rsidRPr="003B1988">
              <w:t xml:space="preserve"> </w:t>
            </w:r>
            <w:r w:rsidR="00AE7CDB" w:rsidRPr="003B1988">
              <w:t>les besoins de fréquences de ces réseaux et systèmes, y compris la possibilité d</w:t>
            </w:r>
            <w:r w:rsidR="00365409" w:rsidRPr="003B1988">
              <w:t>'</w:t>
            </w:r>
            <w:r w:rsidR="00AE7CDB" w:rsidRPr="003B1988">
              <w:t>une utilisation harmonisée du spectre pour permettre la mise en œuvre des infrastructures de communication de type machine, à bande étroite et large bande, en vue de l</w:t>
            </w:r>
            <w:r w:rsidR="00365409" w:rsidRPr="003B1988">
              <w:t>'</w:t>
            </w:r>
            <w:r w:rsidR="00AE7CDB" w:rsidRPr="003B1988">
              <w:t>élaboration de Recommandations, de Rapports et/ou de Manuels, selon le cas, et adopt</w:t>
            </w:r>
            <w:r w:rsidR="009B3788" w:rsidRPr="003B1988">
              <w:t>er</w:t>
            </w:r>
            <w:r w:rsidR="00AE7CDB" w:rsidRPr="003B1988">
              <w:t xml:space="preserve"> de</w:t>
            </w:r>
            <w:r w:rsidR="009B3788" w:rsidRPr="003B1988">
              <w:t>s</w:t>
            </w:r>
            <w:r w:rsidR="00AE7CDB" w:rsidRPr="003B1988">
              <w:t xml:space="preserve"> mesures appropriées dans le cadre des travaux relevant du domaine de compétence du Secteur des radiocommunications de l</w:t>
            </w:r>
            <w:r w:rsidR="00365409" w:rsidRPr="003B1988">
              <w:t>'</w:t>
            </w:r>
            <w:r w:rsidR="00AE7CDB" w:rsidRPr="003B1988">
              <w:t>UIT</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1B9DBE06" w14:textId="067F017E" w:rsidR="00A6775F" w:rsidRPr="003B1988" w:rsidRDefault="00A6775F" w:rsidP="00FB4FE8">
            <w:pPr>
              <w:pStyle w:val="Tabletext"/>
              <w:jc w:val="center"/>
            </w:pPr>
            <w:r w:rsidRPr="003B1988">
              <w:t>Eugene Tonkikh</w:t>
            </w:r>
            <w:r w:rsidR="00A66D11" w:rsidRPr="003B1988">
              <w:br/>
            </w:r>
            <w:r w:rsidR="00A66D11" w:rsidRPr="003B1988">
              <w:br/>
              <w:t>Fédération de Russie</w:t>
            </w:r>
          </w:p>
          <w:p w14:paraId="0D8FA9BD" w14:textId="77777777" w:rsidR="00A6775F" w:rsidRPr="003B1988" w:rsidRDefault="00E414B9" w:rsidP="00FB4FE8">
            <w:pPr>
              <w:pStyle w:val="Tabletext"/>
              <w:jc w:val="center"/>
            </w:pPr>
            <w:hyperlink r:id="rId69" w:history="1">
              <w:r w:rsidR="00A6775F" w:rsidRPr="003B1988">
                <w:rPr>
                  <w:rStyle w:val="Hyperlink"/>
                </w:rPr>
                <w:t>et@niir.ru</w:t>
              </w:r>
            </w:hyperlink>
            <w:r w:rsidR="00A6775F" w:rsidRPr="003B1988">
              <w:t xml:space="preserve"> </w:t>
            </w:r>
          </w:p>
        </w:tc>
        <w:tc>
          <w:tcPr>
            <w:tcW w:w="1372" w:type="dxa"/>
            <w:tcBorders>
              <w:top w:val="outset" w:sz="6" w:space="0" w:color="auto"/>
              <w:left w:val="outset" w:sz="6" w:space="0" w:color="auto"/>
              <w:bottom w:val="outset" w:sz="6" w:space="0" w:color="auto"/>
              <w:right w:val="outset" w:sz="6" w:space="0" w:color="auto"/>
            </w:tcBorders>
            <w:tcMar>
              <w:left w:w="108" w:type="dxa"/>
            </w:tcMar>
            <w:hideMark/>
          </w:tcPr>
          <w:p w14:paraId="5B6F604F" w14:textId="77777777" w:rsidR="00A6775F" w:rsidRPr="003B1988" w:rsidRDefault="00A6775F" w:rsidP="00FB4FE8">
            <w:pPr>
              <w:pStyle w:val="Tabletext"/>
              <w:jc w:val="center"/>
              <w:rPr>
                <w:szCs w:val="24"/>
              </w:rPr>
            </w:pPr>
            <w:r w:rsidRPr="003B1988">
              <w:rPr>
                <w:noProof/>
                <w:szCs w:val="24"/>
                <w:lang w:eastAsia="en-GB"/>
              </w:rPr>
              <w:drawing>
                <wp:inline distT="0" distB="0" distL="0" distR="0" wp14:anchorId="1CABD7A1" wp14:editId="077C0632">
                  <wp:extent cx="791210" cy="1054100"/>
                  <wp:effectExtent l="0" t="0" r="8890" b="0"/>
                  <wp:docPr id="94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 name="Picture 1"/>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91210" cy="1054100"/>
                          </a:xfrm>
                          <a:prstGeom prst="rect">
                            <a:avLst/>
                          </a:prstGeom>
                          <a:noFill/>
                          <a:ln>
                            <a:noFill/>
                          </a:ln>
                        </pic:spPr>
                      </pic:pic>
                    </a:graphicData>
                  </a:graphic>
                </wp:inline>
              </w:drawing>
            </w:r>
          </w:p>
        </w:tc>
      </w:tr>
      <w:tr w:rsidR="00A6775F" w:rsidRPr="003B1988" w14:paraId="283F6E9B"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tcPr>
          <w:p w14:paraId="41C6BD1E" w14:textId="77777777" w:rsidR="00A6775F" w:rsidRPr="003B1988" w:rsidRDefault="00A6775F" w:rsidP="00FB4FE8">
            <w:pPr>
              <w:pStyle w:val="Tabletext"/>
            </w:pPr>
            <w:r w:rsidRPr="003B1988">
              <w:t>9.1.9</w:t>
            </w: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0051F60E" w14:textId="4A3051C0" w:rsidR="00A6775F" w:rsidRPr="003B1988" w:rsidRDefault="00356A0F" w:rsidP="00FB4FE8">
            <w:pPr>
              <w:pStyle w:val="Tabletext"/>
            </w:pPr>
            <w:bookmarkStart w:id="12" w:name="_Toc450208633"/>
            <w:r w:rsidRPr="003B1988">
              <w:t>m</w:t>
            </w:r>
            <w:r w:rsidR="0044413B" w:rsidRPr="003B1988">
              <w:t>ener des é</w:t>
            </w:r>
            <w:r w:rsidR="00AE7CDB" w:rsidRPr="003B1988">
              <w:t>tudes relatives aux besoins de spectre et à l</w:t>
            </w:r>
            <w:r w:rsidR="00365409" w:rsidRPr="003B1988">
              <w:t>'</w:t>
            </w:r>
            <w:r w:rsidR="00AE7CDB" w:rsidRPr="003B1988">
              <w:t>attribution possible de la bande de fréquences 51,4</w:t>
            </w:r>
            <w:r w:rsidR="00FE0410" w:rsidRPr="003B1988">
              <w:noBreakHyphen/>
            </w:r>
            <w:r w:rsidR="00AE7CDB" w:rsidRPr="003B1988">
              <w:t>52,4 GHz au service fixe par satellite (Terre vers espace)</w:t>
            </w:r>
            <w:bookmarkEnd w:id="12"/>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6B9AEC53" w14:textId="6B3E545B" w:rsidR="00A6775F" w:rsidRPr="00776EF9" w:rsidRDefault="00A6775F" w:rsidP="00FB4FE8">
            <w:pPr>
              <w:pStyle w:val="Tabletext"/>
              <w:jc w:val="center"/>
              <w:rPr>
                <w:lang w:val="en-US"/>
              </w:rPr>
            </w:pPr>
            <w:r w:rsidRPr="00776EF9">
              <w:rPr>
                <w:lang w:val="en-US"/>
              </w:rPr>
              <w:t>Miia Mustonen</w:t>
            </w:r>
            <w:r w:rsidR="00A66D11" w:rsidRPr="00776EF9">
              <w:rPr>
                <w:lang w:val="en-US"/>
              </w:rPr>
              <w:br/>
            </w:r>
            <w:r w:rsidRPr="00776EF9">
              <w:rPr>
                <w:lang w:val="en-US"/>
              </w:rPr>
              <w:br/>
            </w:r>
            <w:r w:rsidR="00A66D11" w:rsidRPr="00776EF9">
              <w:rPr>
                <w:lang w:val="en-US"/>
              </w:rPr>
              <w:t>Allemagne</w:t>
            </w:r>
            <w:r w:rsidRPr="00776EF9">
              <w:rPr>
                <w:lang w:val="en-US"/>
              </w:rPr>
              <w:br/>
            </w:r>
            <w:hyperlink r:id="rId71" w:history="1">
              <w:r w:rsidRPr="00776EF9">
                <w:rPr>
                  <w:rStyle w:val="Hyperlink"/>
                  <w:lang w:val="en-US"/>
                </w:rPr>
                <w:t>Miia.Mustonen@intelsat.com</w:t>
              </w:r>
            </w:hyperlink>
          </w:p>
        </w:tc>
        <w:tc>
          <w:tcPr>
            <w:tcW w:w="1372" w:type="dxa"/>
            <w:tcBorders>
              <w:top w:val="outset" w:sz="6" w:space="0" w:color="auto"/>
              <w:left w:val="outset" w:sz="6" w:space="0" w:color="auto"/>
              <w:bottom w:val="outset" w:sz="6" w:space="0" w:color="auto"/>
              <w:right w:val="outset" w:sz="6" w:space="0" w:color="auto"/>
            </w:tcBorders>
            <w:tcMar>
              <w:left w:w="108" w:type="dxa"/>
            </w:tcMar>
          </w:tcPr>
          <w:p w14:paraId="31691B0C" w14:textId="77777777" w:rsidR="00A6775F" w:rsidRPr="003B1988" w:rsidRDefault="00A6775F" w:rsidP="00FB4FE8">
            <w:pPr>
              <w:pStyle w:val="Tabletext"/>
              <w:jc w:val="center"/>
              <w:rPr>
                <w:lang w:eastAsia="de-DE"/>
              </w:rPr>
            </w:pPr>
            <w:r w:rsidRPr="003B1988">
              <w:rPr>
                <w:noProof/>
                <w:lang w:eastAsia="en-GB"/>
              </w:rPr>
              <w:drawing>
                <wp:inline distT="0" distB="0" distL="0" distR="0" wp14:anchorId="3C066350" wp14:editId="5C1CC1E9">
                  <wp:extent cx="791210" cy="1056005"/>
                  <wp:effectExtent l="0" t="0" r="889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iia Mustonen - Germany - blk sml.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91210" cy="1056005"/>
                          </a:xfrm>
                          <a:prstGeom prst="rect">
                            <a:avLst/>
                          </a:prstGeom>
                        </pic:spPr>
                      </pic:pic>
                    </a:graphicData>
                  </a:graphic>
                </wp:inline>
              </w:drawing>
            </w:r>
          </w:p>
        </w:tc>
      </w:tr>
      <w:tr w:rsidR="00A6775F" w:rsidRPr="003B1988" w14:paraId="619BDCA2"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24830295" w14:textId="77777777" w:rsidR="00A6775F" w:rsidRPr="003B1988" w:rsidRDefault="00A6775F" w:rsidP="00FB4FE8">
            <w:pPr>
              <w:pStyle w:val="Tabletext"/>
              <w:rPr>
                <w:szCs w:val="24"/>
              </w:rPr>
            </w:pPr>
            <w:r w:rsidRPr="003B1988">
              <w:t>9.2</w:t>
            </w:r>
          </w:p>
        </w:tc>
        <w:tc>
          <w:tcPr>
            <w:tcW w:w="4961" w:type="dxa"/>
            <w:tcBorders>
              <w:top w:val="outset" w:sz="6" w:space="0" w:color="auto"/>
              <w:left w:val="outset" w:sz="6" w:space="0" w:color="auto"/>
              <w:bottom w:val="outset" w:sz="6" w:space="0" w:color="auto"/>
              <w:right w:val="outset" w:sz="6" w:space="0" w:color="auto"/>
            </w:tcBorders>
            <w:tcMar>
              <w:left w:w="108" w:type="dxa"/>
            </w:tcMar>
            <w:hideMark/>
          </w:tcPr>
          <w:p w14:paraId="5106D28A" w14:textId="49871997" w:rsidR="00A6775F" w:rsidRPr="003B1988" w:rsidRDefault="00AE7CDB" w:rsidP="00FB4FE8">
            <w:pPr>
              <w:pStyle w:val="Tabletext"/>
              <w:rPr>
                <w:rFonts w:ascii="Calibri" w:hAnsi="Calibri" w:cs="Calibri"/>
                <w:b/>
                <w:sz w:val="22"/>
              </w:rPr>
            </w:pPr>
            <w:r w:rsidRPr="003B1988">
              <w:t>sur les difficultés rencontrées ou les incohérences constatées dans l</w:t>
            </w:r>
            <w:r w:rsidR="00365409" w:rsidRPr="003B1988">
              <w:t>'</w:t>
            </w:r>
            <w:r w:rsidRPr="003B1988">
              <w:t>application du Règlement des radiocommunications</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44E079DD" w14:textId="0CD82B62" w:rsidR="00A6775F" w:rsidRPr="003B1988" w:rsidRDefault="00A6775F" w:rsidP="00FB4FE8">
            <w:pPr>
              <w:pStyle w:val="Tabletext"/>
              <w:jc w:val="center"/>
            </w:pPr>
          </w:p>
        </w:tc>
        <w:tc>
          <w:tcPr>
            <w:tcW w:w="1372" w:type="dxa"/>
            <w:tcBorders>
              <w:top w:val="outset" w:sz="6" w:space="0" w:color="auto"/>
              <w:left w:val="outset" w:sz="6" w:space="0" w:color="auto"/>
              <w:bottom w:val="outset" w:sz="6" w:space="0" w:color="auto"/>
              <w:right w:val="outset" w:sz="6" w:space="0" w:color="auto"/>
            </w:tcBorders>
            <w:tcMar>
              <w:left w:w="108" w:type="dxa"/>
            </w:tcMar>
            <w:hideMark/>
          </w:tcPr>
          <w:p w14:paraId="72AFE973" w14:textId="7C7F57FF" w:rsidR="00A6775F" w:rsidRPr="003B1988" w:rsidRDefault="00A6775F" w:rsidP="00FB4FE8">
            <w:pPr>
              <w:pStyle w:val="Tabletext"/>
              <w:jc w:val="center"/>
              <w:rPr>
                <w:szCs w:val="24"/>
              </w:rPr>
            </w:pPr>
          </w:p>
        </w:tc>
      </w:tr>
      <w:tr w:rsidR="00E82118" w:rsidRPr="003B1988" w14:paraId="00995DE5"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tcPr>
          <w:p w14:paraId="7272BBF5" w14:textId="77777777" w:rsidR="00E82118" w:rsidRPr="003B1988" w:rsidRDefault="00E82118" w:rsidP="00FB4FE8">
            <w:pPr>
              <w:pStyle w:val="Tabletext"/>
            </w:pP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36A1A349" w14:textId="4ADADA2F" w:rsidR="00E82118" w:rsidRPr="003B1988" w:rsidRDefault="00F41CC9" w:rsidP="00FB4FE8">
            <w:pPr>
              <w:pStyle w:val="Tabletext"/>
            </w:pPr>
            <w:r w:rsidRPr="003B1988">
              <w:t>(systèmes à satellites)</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72020181" w14:textId="5C0516D5" w:rsidR="00E82118" w:rsidRPr="003B1988" w:rsidRDefault="00E82118" w:rsidP="00FB4FE8">
            <w:pPr>
              <w:pStyle w:val="Tabletext"/>
              <w:jc w:val="center"/>
            </w:pPr>
            <w:r w:rsidRPr="003B1988">
              <w:t>Zeljlo Mendas</w:t>
            </w:r>
            <w:r w:rsidRPr="003B1988">
              <w:br/>
            </w:r>
            <w:r w:rsidRPr="003B1988">
              <w:br/>
              <w:t>France</w:t>
            </w:r>
            <w:r w:rsidRPr="003B1988">
              <w:br/>
            </w:r>
            <w:hyperlink r:id="rId73" w:history="1">
              <w:r w:rsidRPr="003B1988">
                <w:rPr>
                  <w:rStyle w:val="Hyperlink"/>
                </w:rPr>
                <w:t>zmendas@eutelsat.com</w:t>
              </w:r>
            </w:hyperlink>
          </w:p>
        </w:tc>
        <w:tc>
          <w:tcPr>
            <w:tcW w:w="1372" w:type="dxa"/>
            <w:tcBorders>
              <w:top w:val="outset" w:sz="6" w:space="0" w:color="auto"/>
              <w:left w:val="outset" w:sz="6" w:space="0" w:color="auto"/>
              <w:bottom w:val="outset" w:sz="6" w:space="0" w:color="auto"/>
              <w:right w:val="outset" w:sz="6" w:space="0" w:color="auto"/>
            </w:tcBorders>
            <w:tcMar>
              <w:left w:w="108" w:type="dxa"/>
            </w:tcMar>
          </w:tcPr>
          <w:p w14:paraId="5200B7D6" w14:textId="3C5FD9A2" w:rsidR="00E82118" w:rsidRPr="003B1988" w:rsidRDefault="00F41CC9" w:rsidP="00FB4FE8">
            <w:pPr>
              <w:pStyle w:val="Tabletext"/>
              <w:jc w:val="center"/>
              <w:rPr>
                <w:szCs w:val="24"/>
                <w:lang w:eastAsia="en-GB"/>
              </w:rPr>
            </w:pPr>
            <w:r w:rsidRPr="003B1988">
              <w:rPr>
                <w:noProof/>
                <w:szCs w:val="24"/>
                <w:lang w:eastAsia="en-GB"/>
              </w:rPr>
              <w:drawing>
                <wp:inline distT="0" distB="0" distL="0" distR="0" wp14:anchorId="442CE967" wp14:editId="0A02EE30">
                  <wp:extent cx="757091" cy="1008226"/>
                  <wp:effectExtent l="0" t="0" r="5080" b="1905"/>
                  <wp:docPr id="7" name="Grafik 7" descr="F:\WRC-19\CPG19\admin\Coordinators\Zejlko Mendas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RC-19\CPG19\admin\Coordinators\Zejlko Mendas - sml.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67624" cy="1022253"/>
                          </a:xfrm>
                          <a:prstGeom prst="rect">
                            <a:avLst/>
                          </a:prstGeom>
                          <a:noFill/>
                          <a:ln>
                            <a:noFill/>
                          </a:ln>
                        </pic:spPr>
                      </pic:pic>
                    </a:graphicData>
                  </a:graphic>
                </wp:inline>
              </w:drawing>
            </w:r>
          </w:p>
        </w:tc>
      </w:tr>
      <w:tr w:rsidR="00E82118" w:rsidRPr="003B1988" w14:paraId="12044992"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tcPr>
          <w:p w14:paraId="71DD860D" w14:textId="77777777" w:rsidR="00E82118" w:rsidRPr="003B1988" w:rsidRDefault="00E82118" w:rsidP="00FB4FE8">
            <w:pPr>
              <w:pStyle w:val="Tabletext"/>
            </w:pPr>
          </w:p>
        </w:tc>
        <w:tc>
          <w:tcPr>
            <w:tcW w:w="4961" w:type="dxa"/>
            <w:tcBorders>
              <w:top w:val="outset" w:sz="6" w:space="0" w:color="auto"/>
              <w:left w:val="outset" w:sz="6" w:space="0" w:color="auto"/>
              <w:bottom w:val="outset" w:sz="6" w:space="0" w:color="auto"/>
              <w:right w:val="outset" w:sz="6" w:space="0" w:color="auto"/>
            </w:tcBorders>
            <w:tcMar>
              <w:left w:w="108" w:type="dxa"/>
            </w:tcMar>
          </w:tcPr>
          <w:p w14:paraId="5A6C91F0" w14:textId="75AFA315" w:rsidR="00E82118" w:rsidRPr="003B1988" w:rsidRDefault="00F41CC9" w:rsidP="00FB4FE8">
            <w:pPr>
              <w:pStyle w:val="Tabletext"/>
            </w:pPr>
            <w:r w:rsidRPr="003B1988">
              <w:t>(service de Terre)</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59B2C2FC" w14:textId="6C937F5F" w:rsidR="00F41CC9" w:rsidRPr="003B1988" w:rsidRDefault="00F41CC9" w:rsidP="00FB4FE8">
            <w:pPr>
              <w:pStyle w:val="Tabletext"/>
              <w:jc w:val="center"/>
            </w:pPr>
            <w:r w:rsidRPr="003B1988">
              <w:t>Didier Chauveau</w:t>
            </w:r>
            <w:r w:rsidR="00BF6513" w:rsidRPr="003B1988">
              <w:br/>
            </w:r>
            <w:r w:rsidR="00BF6513" w:rsidRPr="003B1988">
              <w:br/>
            </w:r>
            <w:r w:rsidRPr="003B1988">
              <w:t>France</w:t>
            </w:r>
          </w:p>
          <w:p w14:paraId="12278FB6" w14:textId="39EF2ED7" w:rsidR="00E82118" w:rsidRPr="003B1988" w:rsidRDefault="00E414B9" w:rsidP="00FB4FE8">
            <w:pPr>
              <w:pStyle w:val="Tabletext"/>
              <w:jc w:val="center"/>
            </w:pPr>
            <w:hyperlink r:id="rId75" w:history="1">
              <w:r w:rsidR="00F41CC9" w:rsidRPr="003B1988">
                <w:rPr>
                  <w:rStyle w:val="Hyperlink"/>
                </w:rPr>
                <w:t>didier.chauveau@anfr.fr</w:t>
              </w:r>
            </w:hyperlink>
          </w:p>
        </w:tc>
        <w:tc>
          <w:tcPr>
            <w:tcW w:w="1372" w:type="dxa"/>
            <w:tcBorders>
              <w:top w:val="outset" w:sz="6" w:space="0" w:color="auto"/>
              <w:left w:val="outset" w:sz="6" w:space="0" w:color="auto"/>
              <w:bottom w:val="outset" w:sz="6" w:space="0" w:color="auto"/>
              <w:right w:val="outset" w:sz="6" w:space="0" w:color="auto"/>
            </w:tcBorders>
            <w:tcMar>
              <w:left w:w="108" w:type="dxa"/>
            </w:tcMar>
          </w:tcPr>
          <w:p w14:paraId="12C105B2" w14:textId="356F1276" w:rsidR="00E82118" w:rsidRPr="003B1988" w:rsidRDefault="00F41CC9" w:rsidP="00FB4FE8">
            <w:pPr>
              <w:pStyle w:val="Tabletext"/>
              <w:jc w:val="center"/>
              <w:rPr>
                <w:szCs w:val="24"/>
                <w:lang w:eastAsia="en-GB"/>
              </w:rPr>
            </w:pPr>
            <w:r w:rsidRPr="003B1988">
              <w:rPr>
                <w:rFonts w:ascii="Arial" w:hAnsi="Arial" w:cs="Arial"/>
                <w:noProof/>
                <w:color w:val="333333"/>
                <w:sz w:val="21"/>
                <w:szCs w:val="21"/>
                <w:lang w:eastAsia="en-GB"/>
              </w:rPr>
              <w:drawing>
                <wp:inline distT="0" distB="0" distL="0" distR="0" wp14:anchorId="0123F869" wp14:editId="5BFD88D1">
                  <wp:extent cx="782955" cy="1136015"/>
                  <wp:effectExtent l="0" t="0" r="0" b="6985"/>
                  <wp:docPr id="11" name="Grafik 11" descr="https://cept.org/files/18292/Didier%20Chauveau%20-%20from%20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ept.org/files/18292/Didier%20Chauveau%20-%20from%20profil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82955" cy="1136015"/>
                          </a:xfrm>
                          <a:prstGeom prst="rect">
                            <a:avLst/>
                          </a:prstGeom>
                          <a:noFill/>
                          <a:ln>
                            <a:noFill/>
                          </a:ln>
                        </pic:spPr>
                      </pic:pic>
                    </a:graphicData>
                  </a:graphic>
                </wp:inline>
              </w:drawing>
            </w:r>
          </w:p>
        </w:tc>
      </w:tr>
      <w:tr w:rsidR="00A6775F" w:rsidRPr="003B1988" w14:paraId="392DA6EE"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336C166F" w14:textId="77777777" w:rsidR="00A6775F" w:rsidRPr="003B1988" w:rsidRDefault="00A6775F" w:rsidP="00FB4FE8">
            <w:pPr>
              <w:pStyle w:val="Tabletext"/>
              <w:rPr>
                <w:szCs w:val="24"/>
              </w:rPr>
            </w:pPr>
            <w:r w:rsidRPr="003B1988">
              <w:t>9.3</w:t>
            </w:r>
          </w:p>
        </w:tc>
        <w:tc>
          <w:tcPr>
            <w:tcW w:w="4961" w:type="dxa"/>
            <w:tcBorders>
              <w:top w:val="outset" w:sz="6" w:space="0" w:color="auto"/>
              <w:left w:val="outset" w:sz="6" w:space="0" w:color="auto"/>
              <w:bottom w:val="outset" w:sz="6" w:space="0" w:color="auto"/>
              <w:right w:val="outset" w:sz="6" w:space="0" w:color="auto"/>
            </w:tcBorders>
            <w:tcMar>
              <w:left w:w="108" w:type="dxa"/>
            </w:tcMar>
            <w:hideMark/>
          </w:tcPr>
          <w:p w14:paraId="54A56329" w14:textId="2A7BADA5" w:rsidR="00A6775F" w:rsidRPr="003B1988" w:rsidRDefault="00AE7CDB" w:rsidP="00FB4FE8">
            <w:pPr>
              <w:pStyle w:val="Tabletext"/>
            </w:pPr>
            <w:r w:rsidRPr="003B1988">
              <w:t>sur la suite donnée à la Résolution </w:t>
            </w:r>
            <w:r w:rsidRPr="003B1988">
              <w:rPr>
                <w:b/>
                <w:bCs/>
              </w:rPr>
              <w:t>80 (Rév.CMR</w:t>
            </w:r>
            <w:r w:rsidRPr="003B1988">
              <w:rPr>
                <w:b/>
                <w:bCs/>
              </w:rPr>
              <w:noBreakHyphen/>
              <w:t>07)</w:t>
            </w:r>
            <w:r w:rsidRPr="003B1988">
              <w:t>;</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tcPr>
          <w:p w14:paraId="78F3402B" w14:textId="3DA53B6C" w:rsidR="00A6775F" w:rsidRPr="00776EF9" w:rsidRDefault="00A6775F" w:rsidP="00FB4FE8">
            <w:pPr>
              <w:pStyle w:val="Tabletext"/>
              <w:jc w:val="center"/>
              <w:rPr>
                <w:lang w:val="en-US"/>
              </w:rPr>
            </w:pPr>
            <w:r w:rsidRPr="00776EF9">
              <w:rPr>
                <w:lang w:val="en-US"/>
              </w:rPr>
              <w:t>Stephen Limb</w:t>
            </w:r>
            <w:r w:rsidR="00A66D11" w:rsidRPr="00776EF9">
              <w:rPr>
                <w:lang w:val="en-US"/>
              </w:rPr>
              <w:br/>
            </w:r>
            <w:r w:rsidR="00A66D11" w:rsidRPr="00776EF9">
              <w:rPr>
                <w:lang w:val="en-US"/>
              </w:rPr>
              <w:br/>
              <w:t>Royaume-Uni</w:t>
            </w:r>
          </w:p>
          <w:p w14:paraId="26F1AAB5" w14:textId="77777777" w:rsidR="00A6775F" w:rsidRPr="00776EF9" w:rsidRDefault="00E414B9" w:rsidP="00FB4FE8">
            <w:pPr>
              <w:pStyle w:val="Tabletext"/>
              <w:jc w:val="center"/>
              <w:rPr>
                <w:lang w:val="en-US"/>
              </w:rPr>
            </w:pPr>
            <w:hyperlink r:id="rId77" w:history="1">
              <w:r w:rsidR="00A6775F" w:rsidRPr="00776EF9">
                <w:rPr>
                  <w:rStyle w:val="Hyperlink"/>
                  <w:lang w:val="en-US"/>
                </w:rPr>
                <w:t>stephen.limb@ofcom.org.uk</w:t>
              </w:r>
            </w:hyperlink>
          </w:p>
        </w:tc>
        <w:tc>
          <w:tcPr>
            <w:tcW w:w="1372" w:type="dxa"/>
            <w:tcBorders>
              <w:top w:val="outset" w:sz="6" w:space="0" w:color="auto"/>
              <w:left w:val="outset" w:sz="6" w:space="0" w:color="auto"/>
              <w:bottom w:val="outset" w:sz="6" w:space="0" w:color="auto"/>
              <w:right w:val="outset" w:sz="6" w:space="0" w:color="auto"/>
            </w:tcBorders>
            <w:tcMar>
              <w:left w:w="108" w:type="dxa"/>
            </w:tcMar>
            <w:vAlign w:val="center"/>
            <w:hideMark/>
          </w:tcPr>
          <w:p w14:paraId="202EA99D" w14:textId="77777777" w:rsidR="00A6775F" w:rsidRPr="003B1988" w:rsidRDefault="00A6775F" w:rsidP="00FB4FE8">
            <w:pPr>
              <w:pStyle w:val="Tabletext"/>
              <w:jc w:val="center"/>
              <w:rPr>
                <w:szCs w:val="24"/>
              </w:rPr>
            </w:pPr>
            <w:r w:rsidRPr="003B1988">
              <w:rPr>
                <w:noProof/>
                <w:szCs w:val="24"/>
                <w:lang w:eastAsia="en-GB"/>
              </w:rPr>
              <w:drawing>
                <wp:inline distT="0" distB="0" distL="0" distR="0" wp14:anchorId="1D4C98AC" wp14:editId="1E89BE40">
                  <wp:extent cx="791210" cy="1018540"/>
                  <wp:effectExtent l="0" t="0" r="8890" b="0"/>
                  <wp:docPr id="1003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8" name="Picture 5"/>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91210" cy="1018540"/>
                          </a:xfrm>
                          <a:prstGeom prst="rect">
                            <a:avLst/>
                          </a:prstGeom>
                          <a:noFill/>
                          <a:ln>
                            <a:noFill/>
                          </a:ln>
                        </pic:spPr>
                      </pic:pic>
                    </a:graphicData>
                  </a:graphic>
                </wp:inline>
              </w:drawing>
            </w:r>
          </w:p>
        </w:tc>
      </w:tr>
      <w:tr w:rsidR="00A6775F" w:rsidRPr="003B1988" w14:paraId="2EFD1B13" w14:textId="77777777" w:rsidTr="00354254">
        <w:trPr>
          <w:tblCellSpacing w:w="0" w:type="dxa"/>
          <w:jc w:val="center"/>
        </w:trPr>
        <w:tc>
          <w:tcPr>
            <w:tcW w:w="985" w:type="dxa"/>
            <w:tcBorders>
              <w:top w:val="outset" w:sz="6" w:space="0" w:color="auto"/>
              <w:left w:val="outset" w:sz="6" w:space="0" w:color="auto"/>
              <w:bottom w:val="outset" w:sz="6" w:space="0" w:color="auto"/>
              <w:right w:val="outset" w:sz="6" w:space="0" w:color="auto"/>
            </w:tcBorders>
            <w:tcMar>
              <w:left w:w="108" w:type="dxa"/>
            </w:tcMar>
            <w:hideMark/>
          </w:tcPr>
          <w:p w14:paraId="2769C976" w14:textId="77777777" w:rsidR="00A6775F" w:rsidRPr="003B1988" w:rsidRDefault="00A6775F" w:rsidP="00FB4FE8">
            <w:pPr>
              <w:pStyle w:val="Tabletext"/>
            </w:pPr>
            <w:r w:rsidRPr="003B1988">
              <w:t>10</w:t>
            </w:r>
          </w:p>
        </w:tc>
        <w:tc>
          <w:tcPr>
            <w:tcW w:w="4961" w:type="dxa"/>
            <w:tcBorders>
              <w:top w:val="outset" w:sz="6" w:space="0" w:color="auto"/>
              <w:left w:val="outset" w:sz="6" w:space="0" w:color="auto"/>
              <w:bottom w:val="outset" w:sz="6" w:space="0" w:color="auto"/>
              <w:right w:val="outset" w:sz="6" w:space="0" w:color="auto"/>
            </w:tcBorders>
            <w:tcMar>
              <w:left w:w="108" w:type="dxa"/>
            </w:tcMar>
            <w:hideMark/>
          </w:tcPr>
          <w:p w14:paraId="206274E8" w14:textId="2DC65232" w:rsidR="00A6775F" w:rsidRPr="003B1988" w:rsidRDefault="00AE7CDB" w:rsidP="00FB4FE8">
            <w:pPr>
              <w:pStyle w:val="Tabletext"/>
            </w:pPr>
            <w:r w:rsidRPr="003B1988">
              <w:t>recommander au Conseil des points à inscrire à l</w:t>
            </w:r>
            <w:r w:rsidR="00365409" w:rsidRPr="003B1988">
              <w:t>'</w:t>
            </w:r>
            <w:r w:rsidRPr="003B1988">
              <w:t>ordre du jour de la CMR suivante et exposer ses vues sur l</w:t>
            </w:r>
            <w:r w:rsidR="00365409" w:rsidRPr="003B1988">
              <w:t>'</w:t>
            </w:r>
            <w:r w:rsidRPr="003B1988">
              <w:t>ordre du jour préliminaire de la conférence ultérieure ainsi que sur des points éventuels à inscrire à l</w:t>
            </w:r>
            <w:r w:rsidR="00365409" w:rsidRPr="003B1988">
              <w:t>'</w:t>
            </w:r>
            <w:r w:rsidRPr="003B1988">
              <w:t>ordre du jour de conférences futures, conformément à l</w:t>
            </w:r>
            <w:r w:rsidR="00365409" w:rsidRPr="003B1988">
              <w:t>'</w:t>
            </w:r>
            <w:r w:rsidRPr="003B1988">
              <w:t>article 7 de la Convention</w:t>
            </w:r>
            <w:r w:rsidR="00A6775F" w:rsidRPr="003B1988">
              <w:t xml:space="preserve"> </w:t>
            </w:r>
          </w:p>
        </w:tc>
        <w:tc>
          <w:tcPr>
            <w:tcW w:w="2683" w:type="dxa"/>
            <w:tcBorders>
              <w:top w:val="outset" w:sz="6" w:space="0" w:color="auto"/>
              <w:left w:val="outset" w:sz="6" w:space="0" w:color="auto"/>
              <w:bottom w:val="outset" w:sz="6" w:space="0" w:color="auto"/>
              <w:right w:val="outset" w:sz="6" w:space="0" w:color="auto"/>
            </w:tcBorders>
            <w:tcMar>
              <w:left w:w="108" w:type="dxa"/>
            </w:tcMar>
            <w:vAlign w:val="center"/>
            <w:hideMark/>
          </w:tcPr>
          <w:p w14:paraId="7C2BB53B" w14:textId="77777777" w:rsidR="00A6775F" w:rsidRPr="003B1988" w:rsidRDefault="00A6775F" w:rsidP="00FB4FE8">
            <w:pPr>
              <w:pStyle w:val="Tabletext"/>
              <w:jc w:val="center"/>
            </w:pPr>
            <w:r w:rsidRPr="003B1988">
              <w:t>Pasi Toivonen</w:t>
            </w:r>
          </w:p>
          <w:p w14:paraId="487727A1" w14:textId="77777777" w:rsidR="00A66D11" w:rsidRPr="003B1988" w:rsidRDefault="00A6775F" w:rsidP="00FB4FE8">
            <w:pPr>
              <w:pStyle w:val="Tabletext"/>
              <w:jc w:val="center"/>
            </w:pPr>
            <w:r w:rsidRPr="003B1988">
              <w:br/>
              <w:t>Finland</w:t>
            </w:r>
            <w:r w:rsidR="00AE7CDB" w:rsidRPr="003B1988">
              <w:t>e</w:t>
            </w:r>
            <w:r w:rsidRPr="003B1988">
              <w:t xml:space="preserve"> </w:t>
            </w:r>
          </w:p>
          <w:p w14:paraId="33D4872E" w14:textId="2A81967E" w:rsidR="00A6775F" w:rsidRPr="003B1988" w:rsidRDefault="00E414B9" w:rsidP="00FB4FE8">
            <w:pPr>
              <w:pStyle w:val="Tabletext"/>
              <w:jc w:val="center"/>
            </w:pPr>
            <w:hyperlink r:id="rId79" w:history="1">
              <w:r w:rsidR="00A6775F" w:rsidRPr="003B1988">
                <w:rPr>
                  <w:rStyle w:val="Hyperlink"/>
                </w:rPr>
                <w:t>pasi.toivonen@traficom.fi</w:t>
              </w:r>
            </w:hyperlink>
          </w:p>
        </w:tc>
        <w:tc>
          <w:tcPr>
            <w:tcW w:w="1372" w:type="dxa"/>
            <w:tcBorders>
              <w:top w:val="outset" w:sz="6" w:space="0" w:color="auto"/>
              <w:left w:val="outset" w:sz="6" w:space="0" w:color="auto"/>
              <w:bottom w:val="outset" w:sz="6" w:space="0" w:color="auto"/>
              <w:right w:val="outset" w:sz="6" w:space="0" w:color="auto"/>
            </w:tcBorders>
            <w:tcMar>
              <w:left w:w="108" w:type="dxa"/>
            </w:tcMar>
            <w:vAlign w:val="center"/>
            <w:hideMark/>
          </w:tcPr>
          <w:p w14:paraId="7B52B52B" w14:textId="77777777" w:rsidR="00A6775F" w:rsidRPr="003B1988" w:rsidRDefault="00A6775F" w:rsidP="00FB4FE8">
            <w:pPr>
              <w:pStyle w:val="Tabletext"/>
              <w:jc w:val="center"/>
            </w:pPr>
            <w:r w:rsidRPr="003B1988">
              <w:rPr>
                <w:noProof/>
                <w:lang w:eastAsia="en-GB"/>
              </w:rPr>
              <w:drawing>
                <wp:inline distT="0" distB="0" distL="0" distR="0" wp14:anchorId="255466D5" wp14:editId="31F9BB18">
                  <wp:extent cx="709200" cy="943200"/>
                  <wp:effectExtent l="0" t="0" r="0" b="0"/>
                  <wp:docPr id="112" name="Grafik 112" descr="http://www.cept.org/files/4200/images/List%20of%20CEPT%20coordinators/Pasi%20Toivon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cept.org/files/4200/images/List%20of%20CEPT%20coordinators/Pasi%20Toivonen%20-%20small.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09200" cy="943200"/>
                          </a:xfrm>
                          <a:prstGeom prst="rect">
                            <a:avLst/>
                          </a:prstGeom>
                          <a:noFill/>
                          <a:ln>
                            <a:noFill/>
                          </a:ln>
                        </pic:spPr>
                      </pic:pic>
                    </a:graphicData>
                  </a:graphic>
                </wp:inline>
              </w:drawing>
            </w:r>
          </w:p>
        </w:tc>
      </w:tr>
    </w:tbl>
    <w:p w14:paraId="3F046379" w14:textId="77777777" w:rsidR="00A6775F" w:rsidRPr="003B1988" w:rsidRDefault="00A6775F" w:rsidP="00FB4FE8">
      <w:pPr>
        <w:pStyle w:val="AnnexNo"/>
      </w:pPr>
      <w:r w:rsidRPr="003B1988">
        <w:br w:type="page"/>
      </w:r>
    </w:p>
    <w:p w14:paraId="2668DBF2" w14:textId="27E2DDCF" w:rsidR="00A6775F" w:rsidRPr="003B1988" w:rsidRDefault="00A6775F" w:rsidP="00FB4FE8">
      <w:pPr>
        <w:pStyle w:val="AnnexNo"/>
        <w:spacing w:before="0"/>
      </w:pPr>
      <w:r w:rsidRPr="003B1988">
        <w:lastRenderedPageBreak/>
        <w:t>Annex</w:t>
      </w:r>
      <w:r w:rsidR="005F452E" w:rsidRPr="003B1988">
        <w:t>E</w:t>
      </w:r>
      <w:r w:rsidRPr="003B1988">
        <w:t xml:space="preserve"> 3</w:t>
      </w:r>
    </w:p>
    <w:p w14:paraId="1FCA953A" w14:textId="112D43F0" w:rsidR="00A6775F" w:rsidRPr="003B1988" w:rsidRDefault="005F452E" w:rsidP="00FB4FE8">
      <w:pPr>
        <w:pStyle w:val="Annextitle"/>
        <w:spacing w:before="0" w:after="240"/>
      </w:pPr>
      <w:r w:rsidRPr="003B1988">
        <w:t xml:space="preserve">Liste des cosignataires des Administrations </w:t>
      </w:r>
      <w:r w:rsidR="0044413B" w:rsidRPr="003B1988">
        <w:t xml:space="preserve">des </w:t>
      </w:r>
      <w:r w:rsidR="00813E6F" w:rsidRPr="003B1988">
        <w:t>membres de la CEPT</w:t>
      </w:r>
    </w:p>
    <w:tbl>
      <w:tblPr>
        <w:tblW w:w="10915" w:type="dxa"/>
        <w:tblInd w:w="-572" w:type="dxa"/>
        <w:tblLayout w:type="fixed"/>
        <w:tblCellMar>
          <w:left w:w="70" w:type="dxa"/>
          <w:right w:w="70" w:type="dxa"/>
        </w:tblCellMar>
        <w:tblLook w:val="04A0" w:firstRow="1" w:lastRow="0" w:firstColumn="1" w:lastColumn="0" w:noHBand="0" w:noVBand="1"/>
      </w:tblPr>
      <w:tblGrid>
        <w:gridCol w:w="1353"/>
        <w:gridCol w:w="627"/>
        <w:gridCol w:w="628"/>
        <w:gridCol w:w="629"/>
        <w:gridCol w:w="629"/>
        <w:gridCol w:w="629"/>
        <w:gridCol w:w="629"/>
        <w:gridCol w:w="628"/>
        <w:gridCol w:w="1052"/>
        <w:gridCol w:w="993"/>
        <w:gridCol w:w="567"/>
        <w:gridCol w:w="567"/>
        <w:gridCol w:w="708"/>
        <w:gridCol w:w="709"/>
        <w:gridCol w:w="567"/>
      </w:tblGrid>
      <w:tr w:rsidR="00D35B65" w:rsidRPr="003B1988" w14:paraId="183267B4" w14:textId="77777777" w:rsidTr="004E47A3">
        <w:trPr>
          <w:trHeight w:hRule="exact" w:val="255"/>
        </w:trPr>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170A48" w14:textId="77777777" w:rsidR="00D35B65" w:rsidRPr="003B1988" w:rsidRDefault="00D35B65" w:rsidP="00FB4FE8">
            <w:pPr>
              <w:pStyle w:val="Tabletext"/>
              <w:spacing w:before="20" w:after="20"/>
              <w:rPr>
                <w:b/>
                <w:sz w:val="16"/>
                <w:szCs w:val="16"/>
              </w:rPr>
            </w:pPr>
            <w:bookmarkStart w:id="13" w:name="RANGE!A3:BA55"/>
            <w:r w:rsidRPr="003B1988">
              <w:rPr>
                <w:b/>
                <w:sz w:val="16"/>
                <w:szCs w:val="16"/>
              </w:rPr>
              <w:t>Addendum</w:t>
            </w:r>
            <w:bookmarkEnd w:id="13"/>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F265FE" w14:textId="77777777" w:rsidR="00D35B65" w:rsidRPr="003B1988" w:rsidRDefault="00D35B65" w:rsidP="00FB4FE8">
            <w:pPr>
              <w:pStyle w:val="Tabletext"/>
              <w:spacing w:before="20" w:after="20"/>
              <w:jc w:val="center"/>
              <w:rPr>
                <w:b/>
                <w:sz w:val="16"/>
                <w:szCs w:val="16"/>
              </w:rPr>
            </w:pPr>
            <w:r w:rsidRPr="003B1988">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3F8216" w14:textId="77777777" w:rsidR="00D35B65" w:rsidRPr="003B1988" w:rsidRDefault="00D35B65" w:rsidP="00FB4FE8">
            <w:pPr>
              <w:pStyle w:val="Tabletext"/>
              <w:spacing w:before="20" w:after="20"/>
              <w:jc w:val="center"/>
              <w:rPr>
                <w:b/>
                <w:sz w:val="16"/>
                <w:szCs w:val="16"/>
              </w:rPr>
            </w:pPr>
            <w:r w:rsidRPr="003B1988">
              <w:rPr>
                <w:b/>
                <w:sz w:val="16"/>
                <w:szCs w:val="16"/>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96E6466" w14:textId="77777777" w:rsidR="00D35B65" w:rsidRPr="003B1988" w:rsidRDefault="00D35B65" w:rsidP="00FB4FE8">
            <w:pPr>
              <w:pStyle w:val="Tabletext"/>
              <w:spacing w:before="20" w:after="20"/>
              <w:jc w:val="center"/>
              <w:rPr>
                <w:b/>
                <w:sz w:val="16"/>
                <w:szCs w:val="16"/>
              </w:rPr>
            </w:pPr>
            <w:r w:rsidRPr="003B1988">
              <w:rPr>
                <w:b/>
                <w:sz w:val="16"/>
                <w:szCs w:val="16"/>
              </w:rPr>
              <w:t>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B0E9829" w14:textId="77777777" w:rsidR="00D35B65" w:rsidRPr="003B1988" w:rsidRDefault="00D35B65" w:rsidP="00FB4FE8">
            <w:pPr>
              <w:pStyle w:val="Tabletext"/>
              <w:spacing w:before="20" w:after="20"/>
              <w:jc w:val="center"/>
              <w:rPr>
                <w:b/>
                <w:sz w:val="16"/>
                <w:szCs w:val="16"/>
              </w:rPr>
            </w:pPr>
            <w:r w:rsidRPr="003B1988">
              <w:rPr>
                <w:b/>
                <w:sz w:val="16"/>
                <w:szCs w:val="16"/>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F04772" w14:textId="77777777" w:rsidR="00D35B65" w:rsidRPr="003B1988" w:rsidRDefault="00D35B65" w:rsidP="00FB4FE8">
            <w:pPr>
              <w:pStyle w:val="Tabletext"/>
              <w:spacing w:before="20" w:after="20"/>
              <w:jc w:val="center"/>
              <w:rPr>
                <w:b/>
                <w:sz w:val="16"/>
                <w:szCs w:val="16"/>
              </w:rPr>
            </w:pPr>
            <w:r w:rsidRPr="003B1988">
              <w:rPr>
                <w:b/>
                <w:sz w:val="16"/>
                <w:szCs w:val="16"/>
              </w:rPr>
              <w:t>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F19F21" w14:textId="77777777" w:rsidR="00D35B65" w:rsidRPr="003B1988" w:rsidRDefault="00D35B65" w:rsidP="00FB4FE8">
            <w:pPr>
              <w:pStyle w:val="Tabletext"/>
              <w:spacing w:before="20" w:after="20"/>
              <w:jc w:val="center"/>
              <w:rPr>
                <w:b/>
                <w:sz w:val="16"/>
                <w:szCs w:val="16"/>
              </w:rPr>
            </w:pPr>
            <w:r w:rsidRPr="003B1988">
              <w:rPr>
                <w:b/>
                <w:sz w:val="16"/>
                <w:szCs w:val="16"/>
              </w:rPr>
              <w:t>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72901B" w14:textId="77777777" w:rsidR="00D35B65" w:rsidRPr="003B1988" w:rsidRDefault="00D35B65" w:rsidP="00FB4FE8">
            <w:pPr>
              <w:pStyle w:val="Tabletext"/>
              <w:spacing w:before="20" w:after="20"/>
              <w:jc w:val="center"/>
              <w:rPr>
                <w:b/>
                <w:sz w:val="16"/>
                <w:szCs w:val="16"/>
              </w:rPr>
            </w:pPr>
            <w:r w:rsidRPr="003B1988">
              <w:rPr>
                <w:b/>
                <w:sz w:val="16"/>
                <w:szCs w:val="16"/>
              </w:rPr>
              <w:t>7</w:t>
            </w:r>
          </w:p>
        </w:tc>
        <w:tc>
          <w:tcPr>
            <w:tcW w:w="105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0F0A7C" w14:textId="77777777" w:rsidR="00D35B65" w:rsidRPr="003B1988" w:rsidRDefault="00D35B65" w:rsidP="00FB4FE8">
            <w:pPr>
              <w:pStyle w:val="Tabletext"/>
              <w:spacing w:before="20" w:after="20"/>
              <w:jc w:val="center"/>
              <w:rPr>
                <w:b/>
                <w:sz w:val="16"/>
                <w:szCs w:val="16"/>
              </w:rPr>
            </w:pPr>
            <w:r w:rsidRPr="003B1988">
              <w:rPr>
                <w:b/>
                <w:sz w:val="16"/>
                <w:szCs w:val="16"/>
              </w:rPr>
              <w:t>8A1</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123D77" w14:textId="77777777" w:rsidR="00D35B65" w:rsidRPr="003B1988" w:rsidRDefault="00D35B65" w:rsidP="00FB4FE8">
            <w:pPr>
              <w:pStyle w:val="Tabletext"/>
              <w:spacing w:before="20" w:after="20"/>
              <w:jc w:val="center"/>
              <w:rPr>
                <w:b/>
                <w:sz w:val="16"/>
                <w:szCs w:val="16"/>
              </w:rPr>
            </w:pPr>
            <w:r w:rsidRPr="003B1988">
              <w:rPr>
                <w:b/>
                <w:sz w:val="16"/>
                <w:szCs w:val="16"/>
              </w:rPr>
              <w:t>8A2</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CCF956" w14:textId="77777777" w:rsidR="00D35B65" w:rsidRPr="003B1988" w:rsidRDefault="00D35B65" w:rsidP="00FB4FE8">
            <w:pPr>
              <w:pStyle w:val="Tabletext"/>
              <w:spacing w:before="20" w:after="20"/>
              <w:jc w:val="center"/>
              <w:rPr>
                <w:b/>
                <w:sz w:val="16"/>
                <w:szCs w:val="16"/>
              </w:rPr>
            </w:pPr>
            <w:r w:rsidRPr="003B1988">
              <w:rPr>
                <w:b/>
                <w:sz w:val="16"/>
                <w:szCs w:val="16"/>
              </w:rPr>
              <w:t>9A1</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78642DD" w14:textId="77777777" w:rsidR="00D35B65" w:rsidRPr="003B1988" w:rsidRDefault="00D35B65" w:rsidP="00FB4FE8">
            <w:pPr>
              <w:pStyle w:val="Tabletext"/>
              <w:spacing w:before="20" w:after="20"/>
              <w:jc w:val="center"/>
              <w:rPr>
                <w:b/>
                <w:sz w:val="16"/>
                <w:szCs w:val="16"/>
              </w:rPr>
            </w:pPr>
            <w:r w:rsidRPr="003B1988">
              <w:rPr>
                <w:b/>
                <w:sz w:val="16"/>
                <w:szCs w:val="16"/>
              </w:rPr>
              <w:t>9A2</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C00469" w14:textId="77777777" w:rsidR="00D35B65" w:rsidRPr="003B1988" w:rsidRDefault="00D35B65" w:rsidP="00FB4FE8">
            <w:pPr>
              <w:pStyle w:val="Tabletext"/>
              <w:spacing w:before="20" w:after="20"/>
              <w:jc w:val="center"/>
              <w:rPr>
                <w:b/>
                <w:sz w:val="16"/>
                <w:szCs w:val="16"/>
              </w:rPr>
            </w:pPr>
            <w:r w:rsidRPr="003B1988">
              <w:rPr>
                <w:b/>
                <w:sz w:val="16"/>
                <w:szCs w:val="16"/>
              </w:rPr>
              <w:t>10</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575E7BE" w14:textId="77777777" w:rsidR="00D35B65" w:rsidRPr="003B1988" w:rsidRDefault="00D35B65" w:rsidP="00FB4FE8">
            <w:pPr>
              <w:pStyle w:val="Tabletext"/>
              <w:spacing w:before="20" w:after="20"/>
              <w:jc w:val="center"/>
              <w:rPr>
                <w:b/>
                <w:sz w:val="16"/>
                <w:szCs w:val="16"/>
              </w:rPr>
            </w:pPr>
            <w:r w:rsidRPr="003B1988">
              <w:rPr>
                <w:b/>
                <w:sz w:val="16"/>
                <w:szCs w:val="16"/>
              </w:rPr>
              <w:t>10B</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7483553" w14:textId="77777777" w:rsidR="00D35B65" w:rsidRPr="003B1988" w:rsidRDefault="00D35B65" w:rsidP="00FB4FE8">
            <w:pPr>
              <w:pStyle w:val="Tabletext"/>
              <w:spacing w:before="20" w:after="20"/>
              <w:jc w:val="center"/>
              <w:rPr>
                <w:b/>
                <w:sz w:val="16"/>
                <w:szCs w:val="16"/>
              </w:rPr>
            </w:pPr>
            <w:r w:rsidRPr="003B1988">
              <w:rPr>
                <w:b/>
                <w:sz w:val="16"/>
                <w:szCs w:val="16"/>
              </w:rPr>
              <w:t>11</w:t>
            </w:r>
          </w:p>
        </w:tc>
      </w:tr>
      <w:tr w:rsidR="00D35B65" w:rsidRPr="003B1988" w14:paraId="1C33BE98" w14:textId="77777777" w:rsidTr="004E47A3">
        <w:trPr>
          <w:trHeight w:hRule="exact" w:val="462"/>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0C120DB" w14:textId="7A5EE01B" w:rsidR="00D35B65" w:rsidRPr="003B1988" w:rsidRDefault="004E47A3" w:rsidP="00FB4FE8">
            <w:pPr>
              <w:pStyle w:val="Tabletext"/>
              <w:spacing w:before="20" w:after="20"/>
              <w:rPr>
                <w:b/>
                <w:sz w:val="16"/>
                <w:szCs w:val="16"/>
              </w:rPr>
            </w:pPr>
            <w:r w:rsidRPr="003B1988">
              <w:rPr>
                <w:b/>
                <w:sz w:val="16"/>
                <w:szCs w:val="16"/>
              </w:rPr>
              <w:t>Point de l'ordre du jour</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1661CC" w14:textId="77777777" w:rsidR="00D35B65" w:rsidRPr="003B1988" w:rsidRDefault="00D35B65" w:rsidP="00FB4FE8">
            <w:pPr>
              <w:pStyle w:val="Tabletext"/>
              <w:spacing w:before="20" w:after="20"/>
              <w:jc w:val="center"/>
              <w:rPr>
                <w:b/>
                <w:sz w:val="16"/>
                <w:szCs w:val="16"/>
              </w:rPr>
            </w:pPr>
            <w:r w:rsidRPr="003B1988">
              <w:rPr>
                <w:b/>
                <w:sz w:val="16"/>
                <w:szCs w:val="16"/>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1B2D30F" w14:textId="77777777" w:rsidR="00D35B65" w:rsidRPr="003B1988" w:rsidRDefault="00D35B65" w:rsidP="00FB4FE8">
            <w:pPr>
              <w:pStyle w:val="Tabletext"/>
              <w:spacing w:before="20" w:after="20"/>
              <w:jc w:val="center"/>
              <w:rPr>
                <w:b/>
                <w:sz w:val="16"/>
                <w:szCs w:val="16"/>
              </w:rPr>
            </w:pPr>
            <w:r w:rsidRPr="003B1988">
              <w:rPr>
                <w:b/>
                <w:sz w:val="16"/>
                <w:szCs w:val="16"/>
              </w:rPr>
              <w:t>1.2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57BB58" w14:textId="77777777" w:rsidR="00D35B65" w:rsidRPr="003B1988" w:rsidRDefault="00D35B65" w:rsidP="00FB4FE8">
            <w:pPr>
              <w:pStyle w:val="Tabletext"/>
              <w:spacing w:before="20" w:after="20"/>
              <w:jc w:val="center"/>
              <w:rPr>
                <w:b/>
                <w:sz w:val="16"/>
                <w:szCs w:val="16"/>
              </w:rPr>
            </w:pPr>
            <w:r w:rsidRPr="003B1988">
              <w:rPr>
                <w:b/>
                <w:sz w:val="16"/>
                <w:szCs w:val="16"/>
              </w:rPr>
              <w:t>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4BAF118" w14:textId="77777777" w:rsidR="00D35B65" w:rsidRPr="003B1988" w:rsidRDefault="00D35B65" w:rsidP="00FB4FE8">
            <w:pPr>
              <w:pStyle w:val="Tabletext"/>
              <w:spacing w:before="20" w:after="20"/>
              <w:jc w:val="center"/>
              <w:rPr>
                <w:b/>
                <w:sz w:val="16"/>
                <w:szCs w:val="16"/>
              </w:rPr>
            </w:pPr>
            <w:r w:rsidRPr="003B1988">
              <w:rPr>
                <w:b/>
                <w:sz w:val="16"/>
                <w:szCs w:val="16"/>
              </w:rPr>
              <w:t>1.4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BFDC31" w14:textId="77777777" w:rsidR="00D35B65" w:rsidRPr="003B1988" w:rsidRDefault="00D35B65" w:rsidP="00FB4FE8">
            <w:pPr>
              <w:pStyle w:val="Tabletext"/>
              <w:spacing w:before="20" w:after="20"/>
              <w:jc w:val="center"/>
              <w:rPr>
                <w:b/>
                <w:sz w:val="16"/>
                <w:szCs w:val="16"/>
              </w:rPr>
            </w:pPr>
            <w:r w:rsidRPr="003B1988">
              <w:rPr>
                <w:b/>
                <w:sz w:val="16"/>
                <w:szCs w:val="16"/>
              </w:rPr>
              <w:t>1.5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56F1FAB" w14:textId="77777777" w:rsidR="00D35B65" w:rsidRPr="003B1988" w:rsidRDefault="00D35B65" w:rsidP="00FB4FE8">
            <w:pPr>
              <w:pStyle w:val="Tabletext"/>
              <w:spacing w:before="20" w:after="20"/>
              <w:jc w:val="center"/>
              <w:rPr>
                <w:b/>
                <w:sz w:val="16"/>
                <w:szCs w:val="16"/>
              </w:rPr>
            </w:pPr>
            <w:r w:rsidRPr="003B1988">
              <w:rPr>
                <w:b/>
                <w:sz w:val="16"/>
                <w:szCs w:val="16"/>
              </w:rPr>
              <w:t>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1E8AC3" w14:textId="77777777" w:rsidR="00D35B65" w:rsidRPr="003B1988" w:rsidRDefault="00D35B65" w:rsidP="00FB4FE8">
            <w:pPr>
              <w:pStyle w:val="Tabletext"/>
              <w:spacing w:before="20" w:after="20"/>
              <w:jc w:val="center"/>
              <w:rPr>
                <w:b/>
                <w:sz w:val="16"/>
                <w:szCs w:val="16"/>
              </w:rPr>
            </w:pPr>
            <w:r w:rsidRPr="003B1988">
              <w:rPr>
                <w:b/>
                <w:sz w:val="16"/>
                <w:szCs w:val="16"/>
              </w:rPr>
              <w:t>1.7</w:t>
            </w:r>
          </w:p>
        </w:tc>
        <w:tc>
          <w:tcPr>
            <w:tcW w:w="105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5BE11B1" w14:textId="77777777" w:rsidR="00D35B65" w:rsidRPr="003B1988" w:rsidRDefault="00D35B65" w:rsidP="00FB4FE8">
            <w:pPr>
              <w:pStyle w:val="Tabletext"/>
              <w:spacing w:before="20" w:after="20"/>
              <w:jc w:val="center"/>
              <w:rPr>
                <w:b/>
                <w:sz w:val="16"/>
                <w:szCs w:val="16"/>
              </w:rPr>
            </w:pPr>
            <w:r w:rsidRPr="003B1988">
              <w:rPr>
                <w:b/>
                <w:sz w:val="16"/>
                <w:szCs w:val="16"/>
              </w:rPr>
              <w:t>1.8</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7B96547" w14:textId="77777777" w:rsidR="00D35B65" w:rsidRPr="003B1988" w:rsidRDefault="00D35B65" w:rsidP="00FB4FE8">
            <w:pPr>
              <w:pStyle w:val="Tabletext"/>
              <w:spacing w:before="20" w:after="20"/>
              <w:jc w:val="center"/>
              <w:rPr>
                <w:b/>
                <w:sz w:val="16"/>
                <w:szCs w:val="16"/>
              </w:rPr>
            </w:pPr>
            <w:r w:rsidRPr="003B1988">
              <w:rPr>
                <w:b/>
                <w:sz w:val="16"/>
                <w:szCs w:val="16"/>
              </w:rPr>
              <w:t>1.8</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6F348D" w14:textId="77777777" w:rsidR="00D35B65" w:rsidRPr="003B1988" w:rsidRDefault="00D35B65" w:rsidP="00FB4FE8">
            <w:pPr>
              <w:pStyle w:val="Tabletext"/>
              <w:spacing w:before="20" w:after="20"/>
              <w:jc w:val="center"/>
              <w:rPr>
                <w:b/>
                <w:sz w:val="16"/>
                <w:szCs w:val="16"/>
              </w:rPr>
            </w:pPr>
            <w:r w:rsidRPr="003B1988">
              <w:rPr>
                <w:b/>
                <w:sz w:val="16"/>
                <w:szCs w:val="16"/>
              </w:rPr>
              <w:t>1.9.1</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3FE44E" w14:textId="77777777" w:rsidR="00D35B65" w:rsidRPr="003B1988" w:rsidRDefault="00D35B65" w:rsidP="00FB4FE8">
            <w:pPr>
              <w:pStyle w:val="Tabletext"/>
              <w:spacing w:before="20" w:after="20"/>
              <w:jc w:val="center"/>
              <w:rPr>
                <w:b/>
                <w:sz w:val="16"/>
                <w:szCs w:val="16"/>
              </w:rPr>
            </w:pPr>
            <w:r w:rsidRPr="003B1988">
              <w:rPr>
                <w:b/>
                <w:sz w:val="16"/>
                <w:szCs w:val="16"/>
              </w:rPr>
              <w:t>1.9.2</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26716F" w14:textId="77777777" w:rsidR="00D35B65" w:rsidRPr="003B1988" w:rsidRDefault="00D35B65" w:rsidP="00FB4FE8">
            <w:pPr>
              <w:pStyle w:val="Tabletext"/>
              <w:spacing w:before="20" w:after="20"/>
              <w:jc w:val="center"/>
              <w:rPr>
                <w:b/>
                <w:sz w:val="16"/>
                <w:szCs w:val="16"/>
              </w:rPr>
            </w:pPr>
            <w:r w:rsidRPr="003B1988">
              <w:rPr>
                <w:b/>
                <w:sz w:val="16"/>
                <w:szCs w:val="16"/>
              </w:rPr>
              <w:t>1.10</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6DA74C9" w14:textId="77777777" w:rsidR="00D35B65" w:rsidRPr="003B1988" w:rsidRDefault="00D35B65" w:rsidP="00FB4FE8">
            <w:pPr>
              <w:pStyle w:val="Tabletext"/>
              <w:spacing w:before="20" w:after="20"/>
              <w:jc w:val="center"/>
              <w:rPr>
                <w:b/>
                <w:sz w:val="16"/>
                <w:szCs w:val="16"/>
              </w:rPr>
            </w:pPr>
            <w:r w:rsidRPr="003B1988">
              <w:rPr>
                <w:b/>
                <w:sz w:val="16"/>
                <w:szCs w:val="16"/>
              </w:rPr>
              <w:t>1.10</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5BF051B" w14:textId="77777777" w:rsidR="00D35B65" w:rsidRPr="003B1988" w:rsidRDefault="00D35B65" w:rsidP="00FB4FE8">
            <w:pPr>
              <w:pStyle w:val="Tabletext"/>
              <w:spacing w:before="20" w:after="20"/>
              <w:jc w:val="center"/>
              <w:rPr>
                <w:b/>
                <w:sz w:val="16"/>
                <w:szCs w:val="16"/>
              </w:rPr>
            </w:pPr>
            <w:r w:rsidRPr="003B1988">
              <w:rPr>
                <w:b/>
                <w:sz w:val="16"/>
                <w:szCs w:val="16"/>
              </w:rPr>
              <w:t>1.11</w:t>
            </w:r>
          </w:p>
        </w:tc>
      </w:tr>
      <w:tr w:rsidR="00D35B65" w:rsidRPr="003B1988" w14:paraId="10A1CD1D" w14:textId="77777777" w:rsidTr="004E47A3">
        <w:trPr>
          <w:trHeight w:hRule="exact" w:val="255"/>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238246" w14:textId="2EE50A5A" w:rsidR="00D35B65" w:rsidRPr="003B1988" w:rsidRDefault="004E47A3" w:rsidP="00FB4FE8">
            <w:pPr>
              <w:pStyle w:val="Tabletext"/>
              <w:spacing w:before="20" w:after="20"/>
              <w:rPr>
                <w:b/>
                <w:sz w:val="16"/>
                <w:szCs w:val="16"/>
              </w:rPr>
            </w:pPr>
            <w:r w:rsidRPr="003B1988">
              <w:rPr>
                <w:b/>
                <w:sz w:val="16"/>
                <w:szCs w:val="16"/>
              </w:rPr>
              <w:t>Sous-partie</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495B9E" w14:textId="77777777" w:rsidR="00D35B65" w:rsidRPr="003B1988" w:rsidRDefault="00D35B65" w:rsidP="00FB4FE8">
            <w:pPr>
              <w:pStyle w:val="Tabletext"/>
              <w:spacing w:before="20" w:after="20"/>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4CB255" w14:textId="77777777" w:rsidR="00D35B65" w:rsidRPr="003B1988" w:rsidRDefault="00D35B65" w:rsidP="00FB4FE8">
            <w:pPr>
              <w:pStyle w:val="Tabletext"/>
              <w:spacing w:before="20" w:after="20"/>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626355" w14:textId="77777777" w:rsidR="00D35B65" w:rsidRPr="003B1988" w:rsidRDefault="00D35B65" w:rsidP="00FB4FE8">
            <w:pPr>
              <w:pStyle w:val="Tabletext"/>
              <w:spacing w:before="20" w:after="20"/>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89A8D8" w14:textId="77777777" w:rsidR="00D35B65" w:rsidRPr="003B1988" w:rsidRDefault="00D35B65" w:rsidP="00FB4FE8">
            <w:pPr>
              <w:pStyle w:val="Tabletext"/>
              <w:spacing w:before="20" w:after="20"/>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1F2EC7" w14:textId="77777777" w:rsidR="00D35B65" w:rsidRPr="003B1988" w:rsidRDefault="00D35B65" w:rsidP="00FB4FE8">
            <w:pPr>
              <w:pStyle w:val="Tabletext"/>
              <w:spacing w:before="20" w:after="20"/>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5246A3" w14:textId="77777777" w:rsidR="00D35B65" w:rsidRPr="003B1988" w:rsidRDefault="00D35B65" w:rsidP="00FB4FE8">
            <w:pPr>
              <w:pStyle w:val="Tabletext"/>
              <w:spacing w:before="20" w:after="20"/>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6C937C" w14:textId="77777777" w:rsidR="00D35B65" w:rsidRPr="003B1988" w:rsidRDefault="00D35B65" w:rsidP="00FB4FE8">
            <w:pPr>
              <w:pStyle w:val="Tabletext"/>
              <w:spacing w:before="20" w:after="20"/>
              <w:jc w:val="center"/>
              <w:rPr>
                <w:b/>
                <w:sz w:val="16"/>
                <w:szCs w:val="16"/>
              </w:rPr>
            </w:pPr>
          </w:p>
        </w:tc>
        <w:tc>
          <w:tcPr>
            <w:tcW w:w="105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662E5B2" w14:textId="25404B36" w:rsidR="00D35B65" w:rsidRPr="003B1988" w:rsidRDefault="004E47A3" w:rsidP="00FB4FE8">
            <w:pPr>
              <w:pStyle w:val="Tabletext"/>
              <w:spacing w:before="20" w:after="20"/>
              <w:jc w:val="center"/>
              <w:rPr>
                <w:b/>
                <w:sz w:val="16"/>
                <w:szCs w:val="16"/>
              </w:rPr>
            </w:pPr>
            <w:r w:rsidRPr="003B1988">
              <w:rPr>
                <w:b/>
                <w:sz w:val="16"/>
                <w:szCs w:val="16"/>
              </w:rPr>
              <w:t xml:space="preserve">Question </w:t>
            </w:r>
            <w:r w:rsidR="00D35B65" w:rsidRPr="003B1988">
              <w:rPr>
                <w:b/>
                <w:sz w:val="16"/>
                <w:szCs w:val="16"/>
              </w:rPr>
              <w:t>A</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12BC00" w14:textId="1FF5598D" w:rsidR="00D35B65" w:rsidRPr="003B1988" w:rsidRDefault="004E47A3" w:rsidP="00FB4FE8">
            <w:pPr>
              <w:pStyle w:val="Tabletext"/>
              <w:spacing w:before="20" w:after="20"/>
              <w:jc w:val="center"/>
              <w:rPr>
                <w:b/>
                <w:sz w:val="16"/>
                <w:szCs w:val="16"/>
              </w:rPr>
            </w:pPr>
            <w:r w:rsidRPr="003B1988">
              <w:rPr>
                <w:b/>
                <w:sz w:val="16"/>
                <w:szCs w:val="16"/>
              </w:rPr>
              <w:t>Question B</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C319C7" w14:textId="77777777" w:rsidR="00D35B65" w:rsidRPr="003B1988" w:rsidRDefault="00D35B65" w:rsidP="00FB4FE8">
            <w:pPr>
              <w:pStyle w:val="Tabletext"/>
              <w:spacing w:before="20" w:after="20"/>
              <w:jc w:val="center"/>
              <w:rPr>
                <w:b/>
                <w:sz w:val="16"/>
                <w:szCs w:val="16"/>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C0AF99" w14:textId="77777777" w:rsidR="00D35B65" w:rsidRPr="003B1988" w:rsidRDefault="00D35B65" w:rsidP="00FB4FE8">
            <w:pPr>
              <w:tabs>
                <w:tab w:val="clear" w:pos="1134"/>
                <w:tab w:val="clear" w:pos="1871"/>
                <w:tab w:val="clear" w:pos="2268"/>
              </w:tabs>
              <w:overflowPunct/>
              <w:autoSpaceDE/>
              <w:autoSpaceDN/>
              <w:adjustRightInd/>
              <w:spacing w:before="20" w:after="20"/>
              <w:rPr>
                <w:rFonts w:ascii="Times" w:hAnsi="Times"/>
                <w:sz w:val="20"/>
                <w:lang w:eastAsia="zh-CN"/>
              </w:rPr>
            </w:pP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1D6549" w14:textId="77777777" w:rsidR="00D35B65" w:rsidRPr="003B1988" w:rsidRDefault="00D35B65" w:rsidP="00FB4FE8">
            <w:pPr>
              <w:tabs>
                <w:tab w:val="clear" w:pos="1134"/>
                <w:tab w:val="clear" w:pos="1871"/>
                <w:tab w:val="clear" w:pos="2268"/>
              </w:tabs>
              <w:overflowPunct/>
              <w:autoSpaceDE/>
              <w:autoSpaceDN/>
              <w:adjustRightInd/>
              <w:spacing w:before="20" w:after="20"/>
              <w:rPr>
                <w:rFonts w:ascii="Times" w:hAnsi="Times"/>
                <w:sz w:val="20"/>
                <w:lang w:eastAsia="zh-CN"/>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8C38028" w14:textId="77777777" w:rsidR="00D35B65" w:rsidRPr="003B1988" w:rsidRDefault="00D35B65" w:rsidP="00FB4FE8">
            <w:pPr>
              <w:pStyle w:val="Tabletext"/>
              <w:spacing w:before="20" w:after="20"/>
              <w:jc w:val="center"/>
              <w:rPr>
                <w:b/>
                <w:sz w:val="16"/>
                <w:szCs w:val="16"/>
              </w:rPr>
            </w:pPr>
            <w:r w:rsidRPr="003B1988">
              <w:rPr>
                <w:b/>
                <w:sz w:val="16"/>
                <w:szCs w:val="16"/>
              </w:rPr>
              <w:t>B</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F1841D0" w14:textId="77777777" w:rsidR="00D35B65" w:rsidRPr="003B1988" w:rsidRDefault="00D35B65" w:rsidP="00FB4FE8">
            <w:pPr>
              <w:pStyle w:val="Tabletext"/>
              <w:spacing w:before="20" w:after="20"/>
              <w:jc w:val="center"/>
              <w:rPr>
                <w:b/>
                <w:sz w:val="16"/>
                <w:szCs w:val="16"/>
              </w:rPr>
            </w:pPr>
          </w:p>
        </w:tc>
      </w:tr>
      <w:tr w:rsidR="00D35B65" w:rsidRPr="003B1988" w14:paraId="2C1BC541"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A469173" w14:textId="77777777" w:rsidR="00D35B65" w:rsidRPr="003B1988" w:rsidRDefault="00D35B65" w:rsidP="00FB4FE8">
            <w:pPr>
              <w:pStyle w:val="Tabletext"/>
              <w:spacing w:before="20" w:after="20"/>
              <w:rPr>
                <w:b/>
                <w:sz w:val="15"/>
                <w:szCs w:val="15"/>
              </w:rPr>
            </w:pPr>
            <w:r w:rsidRPr="003B1988">
              <w:rPr>
                <w:b/>
                <w:sz w:val="15"/>
                <w:szCs w:val="15"/>
              </w:rPr>
              <w:t>ALB</w:t>
            </w:r>
          </w:p>
        </w:tc>
        <w:tc>
          <w:tcPr>
            <w:tcW w:w="627" w:type="dxa"/>
            <w:tcBorders>
              <w:top w:val="single" w:sz="4" w:space="0" w:color="auto"/>
              <w:left w:val="nil"/>
              <w:bottom w:val="single" w:sz="4" w:space="0" w:color="auto"/>
              <w:right w:val="single" w:sz="4" w:space="0" w:color="auto"/>
            </w:tcBorders>
            <w:noWrap/>
            <w:vAlign w:val="center"/>
          </w:tcPr>
          <w:p w14:paraId="7046C04A" w14:textId="77777777" w:rsidR="00D35B65" w:rsidRPr="003B1988" w:rsidRDefault="00D35B65" w:rsidP="00FB4FE8">
            <w:pPr>
              <w:pStyle w:val="Tabletext"/>
              <w:spacing w:before="20" w:after="2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654BDD14"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2A6D2E65"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3999A246"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55F31924"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6A185F61" w14:textId="77777777" w:rsidR="00D35B65" w:rsidRPr="003B1988" w:rsidRDefault="00D35B65" w:rsidP="00FB4FE8">
            <w:pPr>
              <w:pStyle w:val="Tabletext"/>
              <w:spacing w:before="20" w:after="2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440FFC42" w14:textId="77777777" w:rsidR="00D35B65" w:rsidRPr="003B1988" w:rsidRDefault="00D35B65" w:rsidP="00FB4FE8">
            <w:pPr>
              <w:pStyle w:val="Tabletext"/>
              <w:spacing w:before="20" w:after="20"/>
              <w:jc w:val="center"/>
              <w:rPr>
                <w:b/>
                <w:sz w:val="15"/>
                <w:szCs w:val="15"/>
              </w:rPr>
            </w:pPr>
          </w:p>
        </w:tc>
        <w:tc>
          <w:tcPr>
            <w:tcW w:w="1052" w:type="dxa"/>
            <w:tcBorders>
              <w:top w:val="single" w:sz="4" w:space="0" w:color="auto"/>
              <w:left w:val="nil"/>
              <w:bottom w:val="single" w:sz="4" w:space="0" w:color="auto"/>
              <w:right w:val="single" w:sz="4" w:space="0" w:color="auto"/>
            </w:tcBorders>
            <w:noWrap/>
            <w:vAlign w:val="center"/>
          </w:tcPr>
          <w:p w14:paraId="344D38A8" w14:textId="77777777" w:rsidR="00D35B65" w:rsidRPr="003B1988" w:rsidRDefault="00D35B65" w:rsidP="00FB4FE8">
            <w:pPr>
              <w:pStyle w:val="Tabletext"/>
              <w:spacing w:before="20" w:after="20"/>
              <w:jc w:val="center"/>
              <w:rPr>
                <w:b/>
                <w:sz w:val="15"/>
                <w:szCs w:val="15"/>
              </w:rPr>
            </w:pPr>
          </w:p>
        </w:tc>
        <w:tc>
          <w:tcPr>
            <w:tcW w:w="993" w:type="dxa"/>
            <w:tcBorders>
              <w:top w:val="single" w:sz="4" w:space="0" w:color="auto"/>
              <w:left w:val="nil"/>
              <w:bottom w:val="single" w:sz="4" w:space="0" w:color="auto"/>
              <w:right w:val="single" w:sz="4" w:space="0" w:color="auto"/>
            </w:tcBorders>
            <w:noWrap/>
            <w:vAlign w:val="center"/>
          </w:tcPr>
          <w:p w14:paraId="11836637" w14:textId="77777777" w:rsidR="00D35B65" w:rsidRPr="003B1988" w:rsidRDefault="00D35B65" w:rsidP="00FB4FE8">
            <w:pPr>
              <w:pStyle w:val="Tabletext"/>
              <w:spacing w:before="20" w:after="20"/>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78F51602" w14:textId="77777777" w:rsidR="00D35B65" w:rsidRPr="003B1988" w:rsidRDefault="00D35B65" w:rsidP="00FB4FE8">
            <w:pPr>
              <w:pStyle w:val="Tabletext"/>
              <w:spacing w:before="20" w:after="20"/>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6D5A363F" w14:textId="77777777" w:rsidR="00D35B65" w:rsidRPr="003B1988" w:rsidRDefault="00D35B65" w:rsidP="00FB4FE8">
            <w:pPr>
              <w:pStyle w:val="Tabletext"/>
              <w:spacing w:before="20" w:after="20"/>
              <w:jc w:val="center"/>
              <w:rPr>
                <w:b/>
                <w:sz w:val="15"/>
                <w:szCs w:val="15"/>
              </w:rPr>
            </w:pPr>
          </w:p>
        </w:tc>
        <w:tc>
          <w:tcPr>
            <w:tcW w:w="708" w:type="dxa"/>
            <w:tcBorders>
              <w:top w:val="single" w:sz="4" w:space="0" w:color="auto"/>
              <w:left w:val="nil"/>
              <w:bottom w:val="single" w:sz="4" w:space="0" w:color="auto"/>
              <w:right w:val="single" w:sz="4" w:space="0" w:color="auto"/>
            </w:tcBorders>
            <w:noWrap/>
            <w:vAlign w:val="center"/>
          </w:tcPr>
          <w:p w14:paraId="38E001E7" w14:textId="77777777" w:rsidR="00D35B65" w:rsidRPr="003B1988" w:rsidRDefault="00D35B65" w:rsidP="00FB4FE8">
            <w:pPr>
              <w:pStyle w:val="Tabletext"/>
              <w:spacing w:before="20" w:after="20"/>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04B5CDDE" w14:textId="77777777" w:rsidR="00D35B65" w:rsidRPr="003B1988" w:rsidRDefault="00D35B65" w:rsidP="00FB4FE8">
            <w:pPr>
              <w:pStyle w:val="Tabletext"/>
              <w:spacing w:before="20" w:after="20"/>
              <w:jc w:val="center"/>
              <w:rPr>
                <w:b/>
                <w:sz w:val="15"/>
                <w:szCs w:val="15"/>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DA7740C" w14:textId="77777777" w:rsidR="00D35B65" w:rsidRPr="003B1988" w:rsidRDefault="00D35B65" w:rsidP="00FB4FE8">
            <w:pPr>
              <w:pStyle w:val="Tabletext"/>
              <w:spacing w:before="20" w:after="20"/>
              <w:jc w:val="center"/>
              <w:rPr>
                <w:b/>
                <w:sz w:val="15"/>
                <w:szCs w:val="15"/>
              </w:rPr>
            </w:pPr>
          </w:p>
        </w:tc>
      </w:tr>
      <w:tr w:rsidR="00D35B65" w:rsidRPr="003B1988" w14:paraId="1F1AB16C"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6B20BC" w14:textId="77777777" w:rsidR="00D35B65" w:rsidRPr="003B1988" w:rsidRDefault="00D35B65" w:rsidP="00FB4FE8">
            <w:pPr>
              <w:pStyle w:val="Tabletext"/>
              <w:spacing w:before="20" w:after="20"/>
              <w:rPr>
                <w:b/>
                <w:sz w:val="15"/>
                <w:szCs w:val="15"/>
              </w:rPr>
            </w:pPr>
            <w:r w:rsidRPr="003B1988">
              <w:rPr>
                <w:b/>
                <w:sz w:val="15"/>
                <w:szCs w:val="15"/>
              </w:rPr>
              <w:t>AND</w:t>
            </w:r>
          </w:p>
        </w:tc>
        <w:tc>
          <w:tcPr>
            <w:tcW w:w="627" w:type="dxa"/>
            <w:tcBorders>
              <w:top w:val="single" w:sz="4" w:space="0" w:color="auto"/>
              <w:left w:val="nil"/>
              <w:bottom w:val="single" w:sz="4" w:space="0" w:color="auto"/>
              <w:right w:val="single" w:sz="4" w:space="0" w:color="auto"/>
            </w:tcBorders>
            <w:noWrap/>
            <w:vAlign w:val="center"/>
          </w:tcPr>
          <w:p w14:paraId="68D3A922" w14:textId="77777777" w:rsidR="00D35B65" w:rsidRPr="003B1988" w:rsidRDefault="00D35B65" w:rsidP="00FB4FE8">
            <w:pPr>
              <w:pStyle w:val="Tabletext"/>
              <w:spacing w:before="20" w:after="2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1B0C5937"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43C760FB"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52E05A65"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03F8AD09"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7612EBA9" w14:textId="77777777" w:rsidR="00D35B65" w:rsidRPr="003B1988" w:rsidRDefault="00D35B65" w:rsidP="00FB4FE8">
            <w:pPr>
              <w:pStyle w:val="Tabletext"/>
              <w:spacing w:before="20" w:after="2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4EE7B7D7" w14:textId="77777777" w:rsidR="00D35B65" w:rsidRPr="003B1988" w:rsidRDefault="00D35B65" w:rsidP="00FB4FE8">
            <w:pPr>
              <w:pStyle w:val="Tabletext"/>
              <w:spacing w:before="20" w:after="20"/>
              <w:jc w:val="center"/>
              <w:rPr>
                <w:b/>
                <w:sz w:val="15"/>
                <w:szCs w:val="15"/>
              </w:rPr>
            </w:pPr>
          </w:p>
        </w:tc>
        <w:tc>
          <w:tcPr>
            <w:tcW w:w="1052" w:type="dxa"/>
            <w:tcBorders>
              <w:top w:val="single" w:sz="4" w:space="0" w:color="auto"/>
              <w:left w:val="nil"/>
              <w:bottom w:val="single" w:sz="4" w:space="0" w:color="auto"/>
              <w:right w:val="single" w:sz="4" w:space="0" w:color="auto"/>
            </w:tcBorders>
            <w:noWrap/>
            <w:vAlign w:val="center"/>
          </w:tcPr>
          <w:p w14:paraId="2A84A047" w14:textId="77777777" w:rsidR="00D35B65" w:rsidRPr="003B1988" w:rsidRDefault="00D35B65" w:rsidP="00FB4FE8">
            <w:pPr>
              <w:pStyle w:val="Tabletext"/>
              <w:spacing w:before="20" w:after="20"/>
              <w:jc w:val="center"/>
              <w:rPr>
                <w:b/>
                <w:sz w:val="15"/>
                <w:szCs w:val="15"/>
              </w:rPr>
            </w:pPr>
          </w:p>
        </w:tc>
        <w:tc>
          <w:tcPr>
            <w:tcW w:w="993" w:type="dxa"/>
            <w:tcBorders>
              <w:top w:val="single" w:sz="4" w:space="0" w:color="auto"/>
              <w:left w:val="nil"/>
              <w:bottom w:val="single" w:sz="4" w:space="0" w:color="auto"/>
              <w:right w:val="single" w:sz="4" w:space="0" w:color="auto"/>
            </w:tcBorders>
            <w:noWrap/>
            <w:vAlign w:val="center"/>
          </w:tcPr>
          <w:p w14:paraId="3D059038" w14:textId="77777777" w:rsidR="00D35B65" w:rsidRPr="003B1988" w:rsidRDefault="00D35B65" w:rsidP="00FB4FE8">
            <w:pPr>
              <w:pStyle w:val="Tabletext"/>
              <w:spacing w:before="20" w:after="20"/>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197A98AD" w14:textId="77777777" w:rsidR="00D35B65" w:rsidRPr="003B1988" w:rsidRDefault="00D35B65" w:rsidP="00FB4FE8">
            <w:pPr>
              <w:pStyle w:val="Tabletext"/>
              <w:spacing w:before="20" w:after="20"/>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0F3FE0A5" w14:textId="77777777" w:rsidR="00D35B65" w:rsidRPr="003B1988" w:rsidRDefault="00D35B65" w:rsidP="00FB4FE8">
            <w:pPr>
              <w:pStyle w:val="Tabletext"/>
              <w:spacing w:before="20" w:after="20"/>
              <w:jc w:val="center"/>
              <w:rPr>
                <w:b/>
                <w:sz w:val="15"/>
                <w:szCs w:val="15"/>
              </w:rPr>
            </w:pPr>
          </w:p>
        </w:tc>
        <w:tc>
          <w:tcPr>
            <w:tcW w:w="708" w:type="dxa"/>
            <w:tcBorders>
              <w:top w:val="single" w:sz="4" w:space="0" w:color="auto"/>
              <w:left w:val="nil"/>
              <w:bottom w:val="single" w:sz="4" w:space="0" w:color="auto"/>
              <w:right w:val="single" w:sz="4" w:space="0" w:color="auto"/>
            </w:tcBorders>
            <w:noWrap/>
            <w:vAlign w:val="center"/>
          </w:tcPr>
          <w:p w14:paraId="2099CB79" w14:textId="77777777" w:rsidR="00D35B65" w:rsidRPr="003B1988" w:rsidRDefault="00D35B65" w:rsidP="00FB4FE8">
            <w:pPr>
              <w:pStyle w:val="Tabletext"/>
              <w:spacing w:before="20" w:after="20"/>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471F96E8" w14:textId="77777777" w:rsidR="00D35B65" w:rsidRPr="003B1988" w:rsidRDefault="00D35B65" w:rsidP="00FB4FE8">
            <w:pPr>
              <w:pStyle w:val="Tabletext"/>
              <w:spacing w:before="20" w:after="20"/>
              <w:jc w:val="center"/>
              <w:rPr>
                <w:b/>
                <w:sz w:val="15"/>
                <w:szCs w:val="15"/>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1ED13BB" w14:textId="77777777" w:rsidR="00D35B65" w:rsidRPr="003B1988" w:rsidRDefault="00D35B65" w:rsidP="00FB4FE8">
            <w:pPr>
              <w:pStyle w:val="Tabletext"/>
              <w:spacing w:before="20" w:after="20"/>
              <w:jc w:val="center"/>
              <w:rPr>
                <w:b/>
                <w:sz w:val="15"/>
                <w:szCs w:val="15"/>
              </w:rPr>
            </w:pPr>
          </w:p>
        </w:tc>
      </w:tr>
      <w:tr w:rsidR="00D35B65" w:rsidRPr="003B1988" w14:paraId="35595BBE"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153075" w14:textId="77777777" w:rsidR="00D35B65" w:rsidRPr="003B1988" w:rsidRDefault="00D35B65" w:rsidP="00FB4FE8">
            <w:pPr>
              <w:pStyle w:val="Tabletext"/>
              <w:spacing w:before="20" w:after="20"/>
              <w:rPr>
                <w:b/>
                <w:sz w:val="15"/>
                <w:szCs w:val="15"/>
              </w:rPr>
            </w:pPr>
            <w:r w:rsidRPr="003B1988">
              <w:rPr>
                <w:b/>
                <w:sz w:val="15"/>
                <w:szCs w:val="15"/>
              </w:rPr>
              <w:t>AUT</w:t>
            </w:r>
          </w:p>
        </w:tc>
        <w:tc>
          <w:tcPr>
            <w:tcW w:w="627" w:type="dxa"/>
            <w:tcBorders>
              <w:top w:val="single" w:sz="4" w:space="0" w:color="auto"/>
              <w:left w:val="nil"/>
              <w:bottom w:val="single" w:sz="4" w:space="0" w:color="auto"/>
              <w:right w:val="single" w:sz="4" w:space="0" w:color="auto"/>
            </w:tcBorders>
            <w:noWrap/>
            <w:vAlign w:val="center"/>
          </w:tcPr>
          <w:p w14:paraId="6DF0E97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E3A83A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5DA7C4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9DDC5D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BFBCF7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65262C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1A3D9F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55EC92C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6FC76D7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0BEC57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41AA6DA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423C759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2477A28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1CA3073C"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798FE641"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2164C9" w14:textId="77777777" w:rsidR="00D35B65" w:rsidRPr="003B1988" w:rsidRDefault="00D35B65" w:rsidP="00FB4FE8">
            <w:pPr>
              <w:pStyle w:val="Tabletext"/>
              <w:spacing w:before="20" w:after="20"/>
              <w:rPr>
                <w:b/>
                <w:sz w:val="15"/>
                <w:szCs w:val="15"/>
              </w:rPr>
            </w:pPr>
            <w:r w:rsidRPr="003B1988">
              <w:rPr>
                <w:b/>
                <w:sz w:val="15"/>
                <w:szCs w:val="15"/>
              </w:rPr>
              <w:t>AZE</w:t>
            </w:r>
          </w:p>
        </w:tc>
        <w:tc>
          <w:tcPr>
            <w:tcW w:w="627" w:type="dxa"/>
            <w:tcBorders>
              <w:top w:val="single" w:sz="4" w:space="0" w:color="auto"/>
              <w:left w:val="nil"/>
              <w:bottom w:val="single" w:sz="4" w:space="0" w:color="auto"/>
              <w:right w:val="single" w:sz="4" w:space="0" w:color="auto"/>
            </w:tcBorders>
            <w:noWrap/>
            <w:vAlign w:val="center"/>
          </w:tcPr>
          <w:p w14:paraId="5C2447E9" w14:textId="77777777" w:rsidR="00D35B65" w:rsidRPr="003B1988" w:rsidRDefault="00D35B65" w:rsidP="00FB4FE8">
            <w:pPr>
              <w:pStyle w:val="Tabletext"/>
              <w:spacing w:before="20" w:after="2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76E7AE20"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311004D3"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4E95EE97"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68EEEBD2"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30D9D6BE" w14:textId="77777777" w:rsidR="00D35B65" w:rsidRPr="003B1988" w:rsidRDefault="00D35B65" w:rsidP="00FB4FE8">
            <w:pPr>
              <w:pStyle w:val="Tabletext"/>
              <w:spacing w:before="20" w:after="2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30100FBD" w14:textId="77777777" w:rsidR="00D35B65" w:rsidRPr="003B1988" w:rsidRDefault="00D35B65" w:rsidP="00FB4FE8">
            <w:pPr>
              <w:pStyle w:val="Tabletext"/>
              <w:spacing w:before="20" w:after="20"/>
              <w:jc w:val="center"/>
              <w:rPr>
                <w:b/>
                <w:sz w:val="15"/>
                <w:szCs w:val="15"/>
              </w:rPr>
            </w:pPr>
          </w:p>
        </w:tc>
        <w:tc>
          <w:tcPr>
            <w:tcW w:w="1052" w:type="dxa"/>
            <w:tcBorders>
              <w:top w:val="single" w:sz="4" w:space="0" w:color="auto"/>
              <w:left w:val="nil"/>
              <w:bottom w:val="single" w:sz="4" w:space="0" w:color="auto"/>
              <w:right w:val="single" w:sz="4" w:space="0" w:color="auto"/>
            </w:tcBorders>
            <w:noWrap/>
            <w:vAlign w:val="center"/>
          </w:tcPr>
          <w:p w14:paraId="7338A1E5" w14:textId="77777777" w:rsidR="00D35B65" w:rsidRPr="003B1988" w:rsidRDefault="00D35B65" w:rsidP="00FB4FE8">
            <w:pPr>
              <w:pStyle w:val="Tabletext"/>
              <w:spacing w:before="20" w:after="20"/>
              <w:jc w:val="center"/>
              <w:rPr>
                <w:b/>
                <w:sz w:val="15"/>
                <w:szCs w:val="15"/>
              </w:rPr>
            </w:pPr>
          </w:p>
        </w:tc>
        <w:tc>
          <w:tcPr>
            <w:tcW w:w="993" w:type="dxa"/>
            <w:tcBorders>
              <w:top w:val="single" w:sz="4" w:space="0" w:color="auto"/>
              <w:left w:val="nil"/>
              <w:bottom w:val="single" w:sz="4" w:space="0" w:color="auto"/>
              <w:right w:val="single" w:sz="4" w:space="0" w:color="auto"/>
            </w:tcBorders>
            <w:noWrap/>
            <w:vAlign w:val="center"/>
          </w:tcPr>
          <w:p w14:paraId="5EA7BF08" w14:textId="77777777" w:rsidR="00D35B65" w:rsidRPr="003B1988" w:rsidRDefault="00D35B65" w:rsidP="00FB4FE8">
            <w:pPr>
              <w:pStyle w:val="Tabletext"/>
              <w:spacing w:before="20" w:after="20"/>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64588506" w14:textId="77777777" w:rsidR="00D35B65" w:rsidRPr="003B1988" w:rsidRDefault="00D35B65" w:rsidP="00FB4FE8">
            <w:pPr>
              <w:pStyle w:val="Tabletext"/>
              <w:spacing w:before="20" w:after="20"/>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32F41F55" w14:textId="77777777" w:rsidR="00D35B65" w:rsidRPr="003B1988" w:rsidRDefault="00D35B65" w:rsidP="00FB4FE8">
            <w:pPr>
              <w:pStyle w:val="Tabletext"/>
              <w:spacing w:before="20" w:after="20"/>
              <w:jc w:val="center"/>
              <w:rPr>
                <w:b/>
                <w:sz w:val="15"/>
                <w:szCs w:val="15"/>
              </w:rPr>
            </w:pPr>
          </w:p>
        </w:tc>
        <w:tc>
          <w:tcPr>
            <w:tcW w:w="708" w:type="dxa"/>
            <w:tcBorders>
              <w:top w:val="single" w:sz="4" w:space="0" w:color="auto"/>
              <w:left w:val="nil"/>
              <w:bottom w:val="single" w:sz="4" w:space="0" w:color="auto"/>
              <w:right w:val="single" w:sz="4" w:space="0" w:color="auto"/>
            </w:tcBorders>
            <w:noWrap/>
            <w:vAlign w:val="center"/>
          </w:tcPr>
          <w:p w14:paraId="5A62C5C9" w14:textId="77777777" w:rsidR="00D35B65" w:rsidRPr="003B1988" w:rsidRDefault="00D35B65" w:rsidP="00FB4FE8">
            <w:pPr>
              <w:pStyle w:val="Tabletext"/>
              <w:spacing w:before="20" w:after="20"/>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1A4A9BEB" w14:textId="77777777" w:rsidR="00D35B65" w:rsidRPr="003B1988" w:rsidRDefault="00D35B65" w:rsidP="00FB4FE8">
            <w:pPr>
              <w:pStyle w:val="Tabletext"/>
              <w:spacing w:before="20" w:after="20"/>
              <w:jc w:val="center"/>
              <w:rPr>
                <w:b/>
                <w:sz w:val="15"/>
                <w:szCs w:val="15"/>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B4C4F6D" w14:textId="77777777" w:rsidR="00D35B65" w:rsidRPr="003B1988" w:rsidRDefault="00D35B65" w:rsidP="00FB4FE8">
            <w:pPr>
              <w:pStyle w:val="Tabletext"/>
              <w:spacing w:before="20" w:after="20"/>
              <w:jc w:val="center"/>
              <w:rPr>
                <w:b/>
                <w:sz w:val="15"/>
                <w:szCs w:val="15"/>
              </w:rPr>
            </w:pPr>
          </w:p>
        </w:tc>
      </w:tr>
      <w:tr w:rsidR="00D35B65" w:rsidRPr="003B1988" w14:paraId="3378CD89"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0814DC4" w14:textId="77777777" w:rsidR="00D35B65" w:rsidRPr="003B1988" w:rsidRDefault="00D35B65" w:rsidP="00FB4FE8">
            <w:pPr>
              <w:pStyle w:val="Tabletext"/>
              <w:spacing w:before="20" w:after="20"/>
              <w:rPr>
                <w:b/>
                <w:sz w:val="15"/>
                <w:szCs w:val="15"/>
              </w:rPr>
            </w:pPr>
            <w:r w:rsidRPr="003B1988">
              <w:rPr>
                <w:b/>
                <w:sz w:val="15"/>
                <w:szCs w:val="15"/>
              </w:rPr>
              <w:t>BEL</w:t>
            </w:r>
          </w:p>
        </w:tc>
        <w:tc>
          <w:tcPr>
            <w:tcW w:w="627" w:type="dxa"/>
            <w:tcBorders>
              <w:top w:val="single" w:sz="4" w:space="0" w:color="auto"/>
              <w:left w:val="nil"/>
              <w:bottom w:val="single" w:sz="4" w:space="0" w:color="auto"/>
              <w:right w:val="single" w:sz="4" w:space="0" w:color="auto"/>
            </w:tcBorders>
            <w:noWrap/>
            <w:vAlign w:val="center"/>
          </w:tcPr>
          <w:p w14:paraId="1B911F5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96B020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9388DD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9A67B1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2CE446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E24069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71D34B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667BCE8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36AF1BE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6CD9D3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491456D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2C5346B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11CC126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5CEAB6EF"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270B7F3C"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71CB06" w14:textId="77777777" w:rsidR="00D35B65" w:rsidRPr="003B1988" w:rsidRDefault="00D35B65" w:rsidP="00FB4FE8">
            <w:pPr>
              <w:pStyle w:val="Tabletext"/>
              <w:spacing w:before="20" w:after="20"/>
              <w:rPr>
                <w:b/>
                <w:sz w:val="15"/>
                <w:szCs w:val="15"/>
              </w:rPr>
            </w:pPr>
            <w:r w:rsidRPr="003B1988">
              <w:rPr>
                <w:b/>
                <w:sz w:val="15"/>
                <w:szCs w:val="15"/>
              </w:rPr>
              <w:t>BIH</w:t>
            </w:r>
          </w:p>
        </w:tc>
        <w:tc>
          <w:tcPr>
            <w:tcW w:w="627" w:type="dxa"/>
            <w:tcBorders>
              <w:top w:val="single" w:sz="4" w:space="0" w:color="auto"/>
              <w:left w:val="nil"/>
              <w:bottom w:val="single" w:sz="4" w:space="0" w:color="auto"/>
              <w:right w:val="single" w:sz="4" w:space="0" w:color="auto"/>
            </w:tcBorders>
            <w:noWrap/>
            <w:vAlign w:val="center"/>
          </w:tcPr>
          <w:p w14:paraId="74867F3E" w14:textId="3B5B6E5E" w:rsidR="00D35B65" w:rsidRPr="003B1988" w:rsidRDefault="0098557E"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6CC5419" w14:textId="3DA5D01C" w:rsidR="00D35B65" w:rsidRPr="003B1988" w:rsidRDefault="0098557E"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7C3368C" w14:textId="1D2D9259" w:rsidR="00D35B65" w:rsidRPr="003B1988" w:rsidRDefault="0098557E"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7106F2E" w14:textId="78542171" w:rsidR="00D35B65" w:rsidRPr="003B1988" w:rsidRDefault="0098557E"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C85F4C7" w14:textId="4E93E655" w:rsidR="00D35B65" w:rsidRPr="003B1988" w:rsidRDefault="0098557E"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A0C518D" w14:textId="1AF83581" w:rsidR="00D35B65" w:rsidRPr="003B1988" w:rsidRDefault="0098557E"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5A19791" w14:textId="3F295B8C" w:rsidR="00D35B65" w:rsidRPr="003B1988" w:rsidRDefault="0098557E"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63406D91" w14:textId="30A9E0DA" w:rsidR="00D35B65" w:rsidRPr="003B1988" w:rsidRDefault="0098557E"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39B82FFD" w14:textId="0023E09E" w:rsidR="00D35B65" w:rsidRPr="003B1988" w:rsidRDefault="0098557E"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6A15CE5B" w14:textId="7B6CC391" w:rsidR="00D35B65" w:rsidRPr="003B1988" w:rsidRDefault="0098557E"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619A63E8" w14:textId="16979E65" w:rsidR="00D35B65" w:rsidRPr="003B1988" w:rsidRDefault="0098557E"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7AF795DE" w14:textId="51A44F33" w:rsidR="00D35B65" w:rsidRPr="003B1988" w:rsidRDefault="0098557E"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073D56A5" w14:textId="277F2E72" w:rsidR="00D35B65" w:rsidRPr="003B1988" w:rsidRDefault="0098557E"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5731A81F" w14:textId="552599DD" w:rsidR="00D35B65" w:rsidRPr="003B1988" w:rsidRDefault="0098557E" w:rsidP="00FB4FE8">
            <w:pPr>
              <w:pStyle w:val="Tabletext"/>
              <w:spacing w:before="20" w:after="20"/>
              <w:jc w:val="center"/>
              <w:rPr>
                <w:b/>
                <w:sz w:val="15"/>
                <w:szCs w:val="15"/>
              </w:rPr>
            </w:pPr>
            <w:r w:rsidRPr="003B1988">
              <w:rPr>
                <w:b/>
                <w:sz w:val="15"/>
                <w:szCs w:val="15"/>
              </w:rPr>
              <w:t>X</w:t>
            </w:r>
          </w:p>
        </w:tc>
      </w:tr>
      <w:tr w:rsidR="008D724F" w:rsidRPr="003B1988" w14:paraId="1016D1BD"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1CEFB1" w14:textId="77777777" w:rsidR="008D724F" w:rsidRPr="003B1988" w:rsidRDefault="008D724F" w:rsidP="00FB4FE8">
            <w:pPr>
              <w:pStyle w:val="Tabletext"/>
              <w:spacing w:before="20" w:after="20"/>
              <w:rPr>
                <w:b/>
                <w:sz w:val="15"/>
                <w:szCs w:val="15"/>
              </w:rPr>
            </w:pPr>
            <w:r w:rsidRPr="003B1988">
              <w:rPr>
                <w:b/>
                <w:sz w:val="15"/>
                <w:szCs w:val="15"/>
              </w:rPr>
              <w:t>BLR</w:t>
            </w:r>
          </w:p>
        </w:tc>
        <w:tc>
          <w:tcPr>
            <w:tcW w:w="627" w:type="dxa"/>
            <w:tcBorders>
              <w:top w:val="single" w:sz="4" w:space="0" w:color="auto"/>
              <w:left w:val="nil"/>
              <w:bottom w:val="single" w:sz="4" w:space="0" w:color="auto"/>
              <w:right w:val="single" w:sz="4" w:space="0" w:color="auto"/>
            </w:tcBorders>
            <w:noWrap/>
            <w:vAlign w:val="center"/>
          </w:tcPr>
          <w:p w14:paraId="142463C5" w14:textId="49AEF9DC" w:rsidR="008D724F" w:rsidRPr="003B1988" w:rsidRDefault="008D724F"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31449D1" w14:textId="77777777" w:rsidR="008D724F" w:rsidRPr="003B1988" w:rsidRDefault="008D724F"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4C60BB2E" w14:textId="77777777" w:rsidR="008D724F" w:rsidRPr="003B1988" w:rsidRDefault="008D724F"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35F9AEE6" w14:textId="77777777" w:rsidR="008D724F" w:rsidRPr="003B1988" w:rsidRDefault="008D724F"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46B78991" w14:textId="58B45871" w:rsidR="008D724F" w:rsidRPr="003B1988" w:rsidRDefault="008D724F"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A255B9E" w14:textId="77777777" w:rsidR="008D724F" w:rsidRPr="003B1988" w:rsidRDefault="008D724F" w:rsidP="00FB4FE8">
            <w:pPr>
              <w:pStyle w:val="Tabletext"/>
              <w:spacing w:before="20" w:after="2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56386B01" w14:textId="77777777" w:rsidR="008D724F" w:rsidRPr="003B1988" w:rsidRDefault="008D724F" w:rsidP="00FB4FE8">
            <w:pPr>
              <w:pStyle w:val="Tabletext"/>
              <w:spacing w:before="20" w:after="20"/>
              <w:jc w:val="center"/>
              <w:rPr>
                <w:b/>
                <w:sz w:val="15"/>
                <w:szCs w:val="15"/>
              </w:rPr>
            </w:pPr>
          </w:p>
        </w:tc>
        <w:tc>
          <w:tcPr>
            <w:tcW w:w="1052" w:type="dxa"/>
            <w:tcBorders>
              <w:top w:val="single" w:sz="4" w:space="0" w:color="auto"/>
              <w:left w:val="nil"/>
              <w:bottom w:val="single" w:sz="4" w:space="0" w:color="auto"/>
              <w:right w:val="single" w:sz="4" w:space="0" w:color="auto"/>
            </w:tcBorders>
            <w:noWrap/>
            <w:vAlign w:val="center"/>
          </w:tcPr>
          <w:p w14:paraId="4D6DDE74" w14:textId="77777777" w:rsidR="008D724F" w:rsidRPr="003B1988" w:rsidRDefault="008D724F" w:rsidP="00FB4FE8">
            <w:pPr>
              <w:pStyle w:val="Tabletext"/>
              <w:spacing w:before="20" w:after="20"/>
              <w:jc w:val="center"/>
              <w:rPr>
                <w:b/>
                <w:sz w:val="15"/>
                <w:szCs w:val="15"/>
              </w:rPr>
            </w:pPr>
          </w:p>
        </w:tc>
        <w:tc>
          <w:tcPr>
            <w:tcW w:w="993" w:type="dxa"/>
            <w:tcBorders>
              <w:top w:val="single" w:sz="4" w:space="0" w:color="auto"/>
              <w:left w:val="nil"/>
              <w:bottom w:val="single" w:sz="4" w:space="0" w:color="auto"/>
              <w:right w:val="single" w:sz="4" w:space="0" w:color="auto"/>
            </w:tcBorders>
            <w:noWrap/>
            <w:vAlign w:val="center"/>
          </w:tcPr>
          <w:p w14:paraId="0AFBE0DC" w14:textId="19B1D9FE" w:rsidR="008D724F" w:rsidRPr="003B1988" w:rsidRDefault="008D724F"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BEE0DCB" w14:textId="5704B12D" w:rsidR="008D724F" w:rsidRPr="003B1988" w:rsidRDefault="008D724F"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6941596" w14:textId="77777777" w:rsidR="008D724F" w:rsidRPr="003B1988" w:rsidRDefault="008D724F" w:rsidP="00FB4FE8">
            <w:pPr>
              <w:pStyle w:val="Tabletext"/>
              <w:spacing w:before="20" w:after="20"/>
              <w:jc w:val="center"/>
              <w:rPr>
                <w:b/>
                <w:sz w:val="15"/>
                <w:szCs w:val="15"/>
              </w:rPr>
            </w:pPr>
          </w:p>
        </w:tc>
        <w:tc>
          <w:tcPr>
            <w:tcW w:w="708" w:type="dxa"/>
            <w:tcBorders>
              <w:top w:val="single" w:sz="4" w:space="0" w:color="auto"/>
              <w:left w:val="nil"/>
              <w:bottom w:val="single" w:sz="4" w:space="0" w:color="auto"/>
              <w:right w:val="single" w:sz="4" w:space="0" w:color="auto"/>
            </w:tcBorders>
            <w:noWrap/>
            <w:vAlign w:val="center"/>
          </w:tcPr>
          <w:p w14:paraId="2A0D0A9D" w14:textId="77777777" w:rsidR="008D724F" w:rsidRPr="003B1988" w:rsidRDefault="008D724F" w:rsidP="00FB4FE8">
            <w:pPr>
              <w:pStyle w:val="Tabletext"/>
              <w:spacing w:before="20" w:after="20"/>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515CEAE5" w14:textId="77777777" w:rsidR="008D724F" w:rsidRPr="003B1988" w:rsidRDefault="008D724F" w:rsidP="00FB4FE8">
            <w:pPr>
              <w:pStyle w:val="Tabletext"/>
              <w:spacing w:before="20" w:after="20"/>
              <w:jc w:val="center"/>
              <w:rPr>
                <w:b/>
                <w:sz w:val="15"/>
                <w:szCs w:val="15"/>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74AC466E" w14:textId="77777777" w:rsidR="008D724F" w:rsidRPr="003B1988" w:rsidRDefault="008D724F" w:rsidP="00FB4FE8">
            <w:pPr>
              <w:pStyle w:val="Tabletext"/>
              <w:spacing w:before="20" w:after="20"/>
              <w:jc w:val="center"/>
              <w:rPr>
                <w:b/>
                <w:sz w:val="15"/>
                <w:szCs w:val="15"/>
              </w:rPr>
            </w:pPr>
          </w:p>
        </w:tc>
      </w:tr>
      <w:tr w:rsidR="00D35B65" w:rsidRPr="003B1988" w14:paraId="28E16164"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79092A" w14:textId="77777777" w:rsidR="00D35B65" w:rsidRPr="003B1988" w:rsidRDefault="00D35B65" w:rsidP="00FB4FE8">
            <w:pPr>
              <w:pStyle w:val="Tabletext"/>
              <w:spacing w:before="20" w:after="20"/>
              <w:rPr>
                <w:b/>
                <w:sz w:val="15"/>
                <w:szCs w:val="15"/>
              </w:rPr>
            </w:pPr>
            <w:r w:rsidRPr="003B1988">
              <w:rPr>
                <w:b/>
                <w:sz w:val="15"/>
                <w:szCs w:val="15"/>
              </w:rPr>
              <w:t>BUL</w:t>
            </w:r>
          </w:p>
        </w:tc>
        <w:tc>
          <w:tcPr>
            <w:tcW w:w="627" w:type="dxa"/>
            <w:tcBorders>
              <w:top w:val="single" w:sz="4" w:space="0" w:color="auto"/>
              <w:left w:val="nil"/>
              <w:bottom w:val="single" w:sz="4" w:space="0" w:color="auto"/>
              <w:right w:val="single" w:sz="4" w:space="0" w:color="auto"/>
            </w:tcBorders>
            <w:noWrap/>
            <w:vAlign w:val="center"/>
          </w:tcPr>
          <w:p w14:paraId="7C61715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146E63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7FA6EF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D8019A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66400C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57F344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C055B0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648260F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78CF488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431F8BD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2C4379C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33A3077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1061D04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137FCCD2"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8D724F" w:rsidRPr="003B1988" w14:paraId="59B060E1"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620FA5" w14:textId="77777777" w:rsidR="008D724F" w:rsidRPr="003B1988" w:rsidRDefault="008D724F" w:rsidP="00FB4FE8">
            <w:pPr>
              <w:pStyle w:val="Tabletext"/>
              <w:spacing w:before="20" w:after="20"/>
              <w:rPr>
                <w:b/>
                <w:sz w:val="15"/>
                <w:szCs w:val="15"/>
              </w:rPr>
            </w:pPr>
            <w:r w:rsidRPr="003B1988">
              <w:rPr>
                <w:b/>
                <w:sz w:val="15"/>
                <w:szCs w:val="15"/>
              </w:rPr>
              <w:t>CVA</w:t>
            </w:r>
          </w:p>
        </w:tc>
        <w:tc>
          <w:tcPr>
            <w:tcW w:w="627" w:type="dxa"/>
            <w:tcBorders>
              <w:top w:val="single" w:sz="4" w:space="0" w:color="auto"/>
              <w:left w:val="nil"/>
              <w:bottom w:val="single" w:sz="4" w:space="0" w:color="auto"/>
              <w:right w:val="single" w:sz="4" w:space="0" w:color="auto"/>
            </w:tcBorders>
            <w:noWrap/>
            <w:vAlign w:val="center"/>
          </w:tcPr>
          <w:p w14:paraId="71FF105E" w14:textId="76A16846" w:rsidR="008D724F" w:rsidRPr="003B1988" w:rsidRDefault="008D724F"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123E7C6" w14:textId="292A3C45" w:rsidR="008D724F" w:rsidRPr="003B1988" w:rsidRDefault="008D724F"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97F7A0F" w14:textId="5456D9D7" w:rsidR="008D724F" w:rsidRPr="003B1988" w:rsidRDefault="008D724F"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A7A7733" w14:textId="22EFDE7B" w:rsidR="008D724F" w:rsidRPr="003B1988" w:rsidRDefault="008D724F"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73BD2FD" w14:textId="6736D233" w:rsidR="008D724F" w:rsidRPr="003B1988" w:rsidRDefault="008D724F"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D1A3097" w14:textId="3D2ACD3D" w:rsidR="008D724F" w:rsidRPr="003B1988" w:rsidRDefault="008D724F"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0C6F44A" w14:textId="2E10676A" w:rsidR="008D724F" w:rsidRPr="003B1988" w:rsidRDefault="008D724F"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6B966FC8" w14:textId="465C2792" w:rsidR="008D724F" w:rsidRPr="003B1988" w:rsidRDefault="008D724F"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054B2EA4" w14:textId="5866F29D" w:rsidR="008D724F" w:rsidRPr="003B1988" w:rsidRDefault="008D724F"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304906A5" w14:textId="0076646E" w:rsidR="008D724F" w:rsidRPr="003B1988" w:rsidRDefault="008D724F"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C90C333" w14:textId="58F778F2" w:rsidR="008D724F" w:rsidRPr="003B1988" w:rsidRDefault="008D724F"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589D84DF" w14:textId="28E7C378" w:rsidR="008D724F" w:rsidRPr="003B1988" w:rsidRDefault="008D724F"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2DFF36E7" w14:textId="5E429295" w:rsidR="008D724F" w:rsidRPr="003B1988" w:rsidRDefault="008D724F"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32EA183B" w14:textId="3AFE3C9D" w:rsidR="008D724F" w:rsidRPr="003B1988" w:rsidRDefault="008D724F" w:rsidP="00FB4FE8">
            <w:pPr>
              <w:pStyle w:val="Tabletext"/>
              <w:spacing w:before="20" w:after="20"/>
              <w:jc w:val="center"/>
              <w:rPr>
                <w:b/>
                <w:sz w:val="15"/>
                <w:szCs w:val="15"/>
              </w:rPr>
            </w:pPr>
            <w:r w:rsidRPr="003B1988">
              <w:rPr>
                <w:b/>
                <w:sz w:val="15"/>
                <w:szCs w:val="15"/>
              </w:rPr>
              <w:t>X</w:t>
            </w:r>
          </w:p>
        </w:tc>
      </w:tr>
      <w:tr w:rsidR="00D35B65" w:rsidRPr="003B1988" w14:paraId="3650F9EA"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818296" w14:textId="77777777" w:rsidR="00D35B65" w:rsidRPr="003B1988" w:rsidRDefault="00D35B65" w:rsidP="00FB4FE8">
            <w:pPr>
              <w:pStyle w:val="Tabletext"/>
              <w:spacing w:before="20" w:after="20"/>
              <w:rPr>
                <w:b/>
                <w:sz w:val="15"/>
                <w:szCs w:val="15"/>
              </w:rPr>
            </w:pPr>
            <w:r w:rsidRPr="003B1988">
              <w:rPr>
                <w:b/>
                <w:sz w:val="15"/>
                <w:szCs w:val="15"/>
              </w:rPr>
              <w:t>CYP</w:t>
            </w:r>
          </w:p>
        </w:tc>
        <w:tc>
          <w:tcPr>
            <w:tcW w:w="627" w:type="dxa"/>
            <w:tcBorders>
              <w:top w:val="single" w:sz="4" w:space="0" w:color="auto"/>
              <w:left w:val="nil"/>
              <w:bottom w:val="single" w:sz="4" w:space="0" w:color="auto"/>
              <w:right w:val="single" w:sz="4" w:space="0" w:color="auto"/>
            </w:tcBorders>
            <w:noWrap/>
            <w:vAlign w:val="center"/>
          </w:tcPr>
          <w:p w14:paraId="297B8F1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42CE34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9173185"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19D38D4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3E01EC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809C2C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981801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181BD69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7F04F9D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CF248E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5E4D4C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66C311E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6491EB3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4CFA385C"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0023573B"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B904D57" w14:textId="77777777" w:rsidR="00D35B65" w:rsidRPr="003B1988" w:rsidRDefault="00D35B65" w:rsidP="00FB4FE8">
            <w:pPr>
              <w:pStyle w:val="Tabletext"/>
              <w:spacing w:before="20" w:after="20"/>
              <w:rPr>
                <w:b/>
                <w:sz w:val="15"/>
                <w:szCs w:val="15"/>
              </w:rPr>
            </w:pPr>
            <w:r w:rsidRPr="003B1988">
              <w:rPr>
                <w:b/>
                <w:sz w:val="15"/>
                <w:szCs w:val="15"/>
              </w:rPr>
              <w:t>CZE</w:t>
            </w:r>
          </w:p>
        </w:tc>
        <w:tc>
          <w:tcPr>
            <w:tcW w:w="627" w:type="dxa"/>
            <w:tcBorders>
              <w:top w:val="single" w:sz="4" w:space="0" w:color="auto"/>
              <w:left w:val="nil"/>
              <w:bottom w:val="single" w:sz="4" w:space="0" w:color="auto"/>
              <w:right w:val="single" w:sz="4" w:space="0" w:color="auto"/>
            </w:tcBorders>
            <w:noWrap/>
            <w:vAlign w:val="center"/>
          </w:tcPr>
          <w:p w14:paraId="49F3D97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AE9D84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81A40C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23311B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C3B7F0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1844E4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BBC293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6C856BD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5586B03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2B22B56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6D95E33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2A3ABB0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2A25D3B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0838A51F"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58F1E164"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D6120D" w14:textId="77777777" w:rsidR="00D35B65" w:rsidRPr="003B1988" w:rsidRDefault="00D35B65" w:rsidP="00FB4FE8">
            <w:pPr>
              <w:pStyle w:val="Tabletext"/>
              <w:spacing w:before="20" w:after="20"/>
              <w:rPr>
                <w:b/>
                <w:sz w:val="15"/>
                <w:szCs w:val="15"/>
              </w:rPr>
            </w:pPr>
            <w:r w:rsidRPr="003B1988">
              <w:rPr>
                <w:b/>
                <w:sz w:val="15"/>
                <w:szCs w:val="15"/>
              </w:rPr>
              <w:t>D</w:t>
            </w:r>
          </w:p>
        </w:tc>
        <w:tc>
          <w:tcPr>
            <w:tcW w:w="627" w:type="dxa"/>
            <w:tcBorders>
              <w:top w:val="single" w:sz="4" w:space="0" w:color="auto"/>
              <w:left w:val="nil"/>
              <w:bottom w:val="single" w:sz="4" w:space="0" w:color="auto"/>
              <w:right w:val="single" w:sz="4" w:space="0" w:color="auto"/>
            </w:tcBorders>
            <w:noWrap/>
            <w:vAlign w:val="center"/>
          </w:tcPr>
          <w:p w14:paraId="3D7F6F9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CE8C72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92DE29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05A7B2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A330E7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3BDA9E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E2C5DE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471C713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292F36B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135238F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45FF73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009C5F5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0A01417B" w14:textId="77777777" w:rsidR="00D35B65" w:rsidRPr="003B1988" w:rsidRDefault="00D35B65" w:rsidP="00FB4FE8">
            <w:pPr>
              <w:pStyle w:val="Tabletext"/>
              <w:spacing w:before="20" w:after="20"/>
              <w:jc w:val="center"/>
              <w:rPr>
                <w:b/>
                <w:sz w:val="15"/>
                <w:szCs w:val="15"/>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6D39AEC0"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37BB1D80"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608F45" w14:textId="77777777" w:rsidR="00D35B65" w:rsidRPr="003B1988" w:rsidRDefault="00D35B65" w:rsidP="00FB4FE8">
            <w:pPr>
              <w:pStyle w:val="Tabletext"/>
              <w:spacing w:before="20" w:after="20"/>
              <w:rPr>
                <w:b/>
                <w:sz w:val="15"/>
                <w:szCs w:val="15"/>
              </w:rPr>
            </w:pPr>
            <w:r w:rsidRPr="003B1988">
              <w:rPr>
                <w:b/>
                <w:sz w:val="15"/>
                <w:szCs w:val="15"/>
              </w:rPr>
              <w:t>DNK</w:t>
            </w:r>
          </w:p>
        </w:tc>
        <w:tc>
          <w:tcPr>
            <w:tcW w:w="627" w:type="dxa"/>
            <w:tcBorders>
              <w:top w:val="single" w:sz="4" w:space="0" w:color="auto"/>
              <w:left w:val="nil"/>
              <w:bottom w:val="single" w:sz="4" w:space="0" w:color="auto"/>
              <w:right w:val="single" w:sz="4" w:space="0" w:color="auto"/>
            </w:tcBorders>
            <w:noWrap/>
            <w:vAlign w:val="center"/>
          </w:tcPr>
          <w:p w14:paraId="5D65310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E16565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9FA68E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697029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A4C30A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7F44F6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29764E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2507ECF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3C1B2FF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A0B642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220E151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114B126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080DE27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17B5E266"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67213144"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067850E" w14:textId="77777777" w:rsidR="00D35B65" w:rsidRPr="003B1988" w:rsidRDefault="00D35B65" w:rsidP="00FB4FE8">
            <w:pPr>
              <w:pStyle w:val="Tabletext"/>
              <w:spacing w:before="20" w:after="20"/>
              <w:rPr>
                <w:b/>
                <w:sz w:val="15"/>
                <w:szCs w:val="15"/>
              </w:rPr>
            </w:pPr>
            <w:r w:rsidRPr="003B1988">
              <w:rPr>
                <w:b/>
                <w:sz w:val="15"/>
                <w:szCs w:val="15"/>
              </w:rPr>
              <w:t xml:space="preserve">E </w:t>
            </w:r>
          </w:p>
        </w:tc>
        <w:tc>
          <w:tcPr>
            <w:tcW w:w="627" w:type="dxa"/>
            <w:tcBorders>
              <w:top w:val="single" w:sz="4" w:space="0" w:color="auto"/>
              <w:left w:val="nil"/>
              <w:bottom w:val="single" w:sz="4" w:space="0" w:color="auto"/>
              <w:right w:val="single" w:sz="4" w:space="0" w:color="auto"/>
            </w:tcBorders>
            <w:noWrap/>
            <w:vAlign w:val="center"/>
          </w:tcPr>
          <w:p w14:paraId="3E681D7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B400F1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390A90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FB1FF3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A9889E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8EED08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CC3EAE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0317313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2BC8566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3FA7D9E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255F690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584C2F6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7DC2FBF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3C4967D5"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467FDB8A"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6BE434" w14:textId="77777777" w:rsidR="00D35B65" w:rsidRPr="003B1988" w:rsidRDefault="00D35B65" w:rsidP="00FB4FE8">
            <w:pPr>
              <w:pStyle w:val="Tabletext"/>
              <w:spacing w:before="20" w:after="20"/>
              <w:rPr>
                <w:b/>
                <w:sz w:val="15"/>
                <w:szCs w:val="15"/>
              </w:rPr>
            </w:pPr>
            <w:r w:rsidRPr="003B1988">
              <w:rPr>
                <w:b/>
                <w:sz w:val="15"/>
                <w:szCs w:val="15"/>
              </w:rPr>
              <w:t>EST</w:t>
            </w:r>
          </w:p>
        </w:tc>
        <w:tc>
          <w:tcPr>
            <w:tcW w:w="627" w:type="dxa"/>
            <w:tcBorders>
              <w:top w:val="single" w:sz="4" w:space="0" w:color="auto"/>
              <w:left w:val="nil"/>
              <w:bottom w:val="single" w:sz="4" w:space="0" w:color="auto"/>
              <w:right w:val="single" w:sz="4" w:space="0" w:color="auto"/>
            </w:tcBorders>
            <w:noWrap/>
            <w:vAlign w:val="center"/>
          </w:tcPr>
          <w:p w14:paraId="691E8B4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3D34F9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CA1DB7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86CCB6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0C5102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309962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1D2959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66C25F0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49C49C2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16A88E9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B7316B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693A43F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7B4F29E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2706AF4D"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07F68093"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160A4F" w14:textId="77777777" w:rsidR="00D35B65" w:rsidRPr="003B1988" w:rsidRDefault="00D35B65" w:rsidP="00FB4FE8">
            <w:pPr>
              <w:pStyle w:val="Tabletext"/>
              <w:spacing w:before="20" w:after="20"/>
              <w:rPr>
                <w:b/>
                <w:sz w:val="15"/>
                <w:szCs w:val="15"/>
              </w:rPr>
            </w:pPr>
            <w:r w:rsidRPr="003B1988">
              <w:rPr>
                <w:b/>
                <w:sz w:val="15"/>
                <w:szCs w:val="15"/>
              </w:rPr>
              <w:t xml:space="preserve">F </w:t>
            </w:r>
          </w:p>
        </w:tc>
        <w:tc>
          <w:tcPr>
            <w:tcW w:w="627" w:type="dxa"/>
            <w:tcBorders>
              <w:top w:val="single" w:sz="4" w:space="0" w:color="auto"/>
              <w:left w:val="nil"/>
              <w:bottom w:val="single" w:sz="4" w:space="0" w:color="auto"/>
              <w:right w:val="single" w:sz="4" w:space="0" w:color="auto"/>
            </w:tcBorders>
            <w:noWrap/>
            <w:vAlign w:val="center"/>
          </w:tcPr>
          <w:p w14:paraId="129655F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C6D83D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068443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B0D11A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F69EA5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D4FCAD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925A60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545E063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36208ED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1A14D6C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2C804FC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5180998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4D8F620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10B196E5"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01BE1BFA"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6AF2F6B" w14:textId="77777777" w:rsidR="00D35B65" w:rsidRPr="003B1988" w:rsidRDefault="00D35B65" w:rsidP="00FB4FE8">
            <w:pPr>
              <w:pStyle w:val="Tabletext"/>
              <w:spacing w:before="20" w:after="20"/>
              <w:rPr>
                <w:b/>
                <w:sz w:val="15"/>
                <w:szCs w:val="15"/>
              </w:rPr>
            </w:pPr>
            <w:r w:rsidRPr="003B1988">
              <w:rPr>
                <w:b/>
                <w:sz w:val="15"/>
                <w:szCs w:val="15"/>
              </w:rPr>
              <w:t>FIN</w:t>
            </w:r>
          </w:p>
        </w:tc>
        <w:tc>
          <w:tcPr>
            <w:tcW w:w="627" w:type="dxa"/>
            <w:tcBorders>
              <w:top w:val="single" w:sz="4" w:space="0" w:color="auto"/>
              <w:left w:val="nil"/>
              <w:bottom w:val="single" w:sz="4" w:space="0" w:color="auto"/>
              <w:right w:val="single" w:sz="4" w:space="0" w:color="auto"/>
            </w:tcBorders>
            <w:noWrap/>
            <w:vAlign w:val="center"/>
          </w:tcPr>
          <w:p w14:paraId="59BACF3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EAB9B4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8703AF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493300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DA5967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48B2A7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9E967E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3A44041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5E5E249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CAEE28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3C35A39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70D2DC4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6459A7F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5E8DD1FF"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645F3B73"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43EE5B" w14:textId="77777777" w:rsidR="00D35B65" w:rsidRPr="003B1988" w:rsidRDefault="00D35B65" w:rsidP="00FB4FE8">
            <w:pPr>
              <w:pStyle w:val="Tabletext"/>
              <w:spacing w:before="20" w:after="20"/>
              <w:rPr>
                <w:b/>
                <w:sz w:val="15"/>
                <w:szCs w:val="15"/>
              </w:rPr>
            </w:pPr>
            <w:r w:rsidRPr="003B1988">
              <w:rPr>
                <w:b/>
                <w:sz w:val="15"/>
                <w:szCs w:val="15"/>
              </w:rPr>
              <w:t>G</w:t>
            </w:r>
          </w:p>
        </w:tc>
        <w:tc>
          <w:tcPr>
            <w:tcW w:w="627" w:type="dxa"/>
            <w:tcBorders>
              <w:top w:val="single" w:sz="4" w:space="0" w:color="auto"/>
              <w:left w:val="nil"/>
              <w:bottom w:val="single" w:sz="4" w:space="0" w:color="auto"/>
              <w:right w:val="single" w:sz="4" w:space="0" w:color="auto"/>
            </w:tcBorders>
            <w:noWrap/>
            <w:vAlign w:val="center"/>
          </w:tcPr>
          <w:p w14:paraId="4A1BFD2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ECC189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6D814A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A9CFC3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383E67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62DA7C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089F50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178ACE5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43199DB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48C365D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0B26E17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6DA37AF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33B0A06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1A059CDB"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1C0C94A8"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7885F7" w14:textId="77777777" w:rsidR="00D35B65" w:rsidRPr="003B1988" w:rsidRDefault="00D35B65" w:rsidP="00FB4FE8">
            <w:pPr>
              <w:pStyle w:val="Tabletext"/>
              <w:spacing w:before="20" w:after="20"/>
              <w:rPr>
                <w:b/>
                <w:sz w:val="15"/>
                <w:szCs w:val="15"/>
              </w:rPr>
            </w:pPr>
            <w:r w:rsidRPr="003B1988">
              <w:rPr>
                <w:b/>
                <w:sz w:val="15"/>
                <w:szCs w:val="15"/>
              </w:rPr>
              <w:t>GEO</w:t>
            </w:r>
          </w:p>
        </w:tc>
        <w:tc>
          <w:tcPr>
            <w:tcW w:w="627" w:type="dxa"/>
            <w:tcBorders>
              <w:top w:val="single" w:sz="4" w:space="0" w:color="auto"/>
              <w:left w:val="nil"/>
              <w:bottom w:val="single" w:sz="4" w:space="0" w:color="auto"/>
              <w:right w:val="single" w:sz="4" w:space="0" w:color="auto"/>
            </w:tcBorders>
            <w:noWrap/>
            <w:vAlign w:val="center"/>
          </w:tcPr>
          <w:p w14:paraId="0EB830BF" w14:textId="77777777" w:rsidR="00D35B65" w:rsidRPr="003B1988" w:rsidRDefault="00D35B65" w:rsidP="00FB4FE8">
            <w:pPr>
              <w:pStyle w:val="Tabletext"/>
              <w:spacing w:before="20" w:after="2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4B32C4F6"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75BAE655"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1E234A56"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4AE777AB"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2CE6BE54" w14:textId="77777777" w:rsidR="00D35B65" w:rsidRPr="003B1988" w:rsidRDefault="00D35B65" w:rsidP="00FB4FE8">
            <w:pPr>
              <w:pStyle w:val="Tabletext"/>
              <w:spacing w:before="20" w:after="2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2B2062E0" w14:textId="77777777" w:rsidR="00D35B65" w:rsidRPr="003B1988" w:rsidRDefault="00D35B65" w:rsidP="00FB4FE8">
            <w:pPr>
              <w:pStyle w:val="Tabletext"/>
              <w:spacing w:before="20" w:after="20"/>
              <w:jc w:val="center"/>
              <w:rPr>
                <w:b/>
                <w:sz w:val="15"/>
                <w:szCs w:val="15"/>
              </w:rPr>
            </w:pPr>
          </w:p>
        </w:tc>
        <w:tc>
          <w:tcPr>
            <w:tcW w:w="1052" w:type="dxa"/>
            <w:tcBorders>
              <w:top w:val="single" w:sz="4" w:space="0" w:color="auto"/>
              <w:left w:val="nil"/>
              <w:bottom w:val="single" w:sz="4" w:space="0" w:color="auto"/>
              <w:right w:val="single" w:sz="4" w:space="0" w:color="auto"/>
            </w:tcBorders>
            <w:noWrap/>
            <w:vAlign w:val="center"/>
          </w:tcPr>
          <w:p w14:paraId="147DF45C" w14:textId="77777777" w:rsidR="00D35B65" w:rsidRPr="003B1988" w:rsidRDefault="00D35B65" w:rsidP="00FB4FE8">
            <w:pPr>
              <w:pStyle w:val="Tabletext"/>
              <w:spacing w:before="20" w:after="20"/>
              <w:jc w:val="center"/>
              <w:rPr>
                <w:b/>
                <w:sz w:val="15"/>
                <w:szCs w:val="15"/>
              </w:rPr>
            </w:pPr>
          </w:p>
        </w:tc>
        <w:tc>
          <w:tcPr>
            <w:tcW w:w="993" w:type="dxa"/>
            <w:tcBorders>
              <w:top w:val="single" w:sz="4" w:space="0" w:color="auto"/>
              <w:left w:val="nil"/>
              <w:bottom w:val="single" w:sz="4" w:space="0" w:color="auto"/>
              <w:right w:val="single" w:sz="4" w:space="0" w:color="auto"/>
            </w:tcBorders>
            <w:noWrap/>
            <w:vAlign w:val="center"/>
          </w:tcPr>
          <w:p w14:paraId="3F141DC0" w14:textId="77777777" w:rsidR="00D35B65" w:rsidRPr="003B1988" w:rsidRDefault="00D35B65" w:rsidP="00FB4FE8">
            <w:pPr>
              <w:pStyle w:val="Tabletext"/>
              <w:spacing w:before="20" w:after="20"/>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01C62EAA" w14:textId="77777777" w:rsidR="00D35B65" w:rsidRPr="003B1988" w:rsidRDefault="00D35B65" w:rsidP="00FB4FE8">
            <w:pPr>
              <w:pStyle w:val="Tabletext"/>
              <w:spacing w:before="20" w:after="20"/>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2AF8D00E" w14:textId="77777777" w:rsidR="00D35B65" w:rsidRPr="003B1988" w:rsidRDefault="00D35B65" w:rsidP="00FB4FE8">
            <w:pPr>
              <w:pStyle w:val="Tabletext"/>
              <w:spacing w:before="20" w:after="20"/>
              <w:jc w:val="center"/>
              <w:rPr>
                <w:b/>
                <w:sz w:val="15"/>
                <w:szCs w:val="15"/>
              </w:rPr>
            </w:pPr>
          </w:p>
        </w:tc>
        <w:tc>
          <w:tcPr>
            <w:tcW w:w="708" w:type="dxa"/>
            <w:tcBorders>
              <w:top w:val="single" w:sz="4" w:space="0" w:color="auto"/>
              <w:left w:val="nil"/>
              <w:bottom w:val="single" w:sz="4" w:space="0" w:color="auto"/>
              <w:right w:val="single" w:sz="4" w:space="0" w:color="auto"/>
            </w:tcBorders>
            <w:noWrap/>
            <w:vAlign w:val="center"/>
          </w:tcPr>
          <w:p w14:paraId="26526795" w14:textId="77777777" w:rsidR="00D35B65" w:rsidRPr="003B1988" w:rsidRDefault="00D35B65" w:rsidP="00FB4FE8">
            <w:pPr>
              <w:pStyle w:val="Tabletext"/>
              <w:spacing w:before="20" w:after="20"/>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425C75FA" w14:textId="77777777" w:rsidR="00D35B65" w:rsidRPr="003B1988" w:rsidRDefault="00D35B65" w:rsidP="00FB4FE8">
            <w:pPr>
              <w:pStyle w:val="Tabletext"/>
              <w:spacing w:before="20" w:after="20"/>
              <w:jc w:val="center"/>
              <w:rPr>
                <w:b/>
                <w:sz w:val="15"/>
                <w:szCs w:val="15"/>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7026D028" w14:textId="77777777" w:rsidR="00D35B65" w:rsidRPr="003B1988" w:rsidRDefault="00D35B65" w:rsidP="00FB4FE8">
            <w:pPr>
              <w:pStyle w:val="Tabletext"/>
              <w:spacing w:before="20" w:after="20"/>
              <w:jc w:val="center"/>
              <w:rPr>
                <w:b/>
                <w:sz w:val="15"/>
                <w:szCs w:val="15"/>
              </w:rPr>
            </w:pPr>
          </w:p>
        </w:tc>
      </w:tr>
      <w:tr w:rsidR="00D35B65" w:rsidRPr="003B1988" w14:paraId="0E567AAB"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AFA9E7" w14:textId="77777777" w:rsidR="00D35B65" w:rsidRPr="003B1988" w:rsidRDefault="00D35B65" w:rsidP="00FB4FE8">
            <w:pPr>
              <w:pStyle w:val="Tabletext"/>
              <w:spacing w:before="20" w:after="20"/>
              <w:rPr>
                <w:b/>
                <w:sz w:val="15"/>
                <w:szCs w:val="15"/>
              </w:rPr>
            </w:pPr>
            <w:r w:rsidRPr="003B1988">
              <w:rPr>
                <w:b/>
                <w:sz w:val="15"/>
                <w:szCs w:val="15"/>
              </w:rPr>
              <w:t>GRC</w:t>
            </w:r>
          </w:p>
        </w:tc>
        <w:tc>
          <w:tcPr>
            <w:tcW w:w="627" w:type="dxa"/>
            <w:tcBorders>
              <w:top w:val="single" w:sz="4" w:space="0" w:color="auto"/>
              <w:left w:val="nil"/>
              <w:bottom w:val="single" w:sz="4" w:space="0" w:color="auto"/>
              <w:right w:val="single" w:sz="4" w:space="0" w:color="auto"/>
            </w:tcBorders>
            <w:noWrap/>
            <w:vAlign w:val="center"/>
          </w:tcPr>
          <w:p w14:paraId="5315D79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7FC791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BBD90B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2667D6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0E58AB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106A3E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6CBD66D" w14:textId="77777777" w:rsidR="00D35B65" w:rsidRPr="003B1988" w:rsidRDefault="00D35B65" w:rsidP="00FB4FE8">
            <w:pPr>
              <w:pStyle w:val="Tabletext"/>
              <w:spacing w:before="20" w:after="20"/>
              <w:jc w:val="center"/>
              <w:rPr>
                <w:b/>
                <w:sz w:val="15"/>
                <w:szCs w:val="15"/>
              </w:rPr>
            </w:pPr>
          </w:p>
        </w:tc>
        <w:tc>
          <w:tcPr>
            <w:tcW w:w="1052" w:type="dxa"/>
            <w:tcBorders>
              <w:top w:val="single" w:sz="4" w:space="0" w:color="auto"/>
              <w:left w:val="nil"/>
              <w:bottom w:val="single" w:sz="4" w:space="0" w:color="auto"/>
              <w:right w:val="single" w:sz="4" w:space="0" w:color="auto"/>
            </w:tcBorders>
            <w:noWrap/>
            <w:vAlign w:val="center"/>
          </w:tcPr>
          <w:p w14:paraId="24EDDBD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541731C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18DC758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C94BF2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5175836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243F9AA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371DD3E3"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5635C52C"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ACA560" w14:textId="77777777" w:rsidR="00D35B65" w:rsidRPr="003B1988" w:rsidRDefault="00D35B65" w:rsidP="00FB4FE8">
            <w:pPr>
              <w:pStyle w:val="Tabletext"/>
              <w:spacing w:before="20" w:after="20"/>
              <w:rPr>
                <w:b/>
                <w:sz w:val="15"/>
                <w:szCs w:val="15"/>
              </w:rPr>
            </w:pPr>
            <w:r w:rsidRPr="003B1988">
              <w:rPr>
                <w:b/>
                <w:sz w:val="15"/>
                <w:szCs w:val="15"/>
              </w:rPr>
              <w:t>HNG</w:t>
            </w:r>
          </w:p>
        </w:tc>
        <w:tc>
          <w:tcPr>
            <w:tcW w:w="627" w:type="dxa"/>
            <w:tcBorders>
              <w:top w:val="single" w:sz="4" w:space="0" w:color="auto"/>
              <w:left w:val="nil"/>
              <w:bottom w:val="single" w:sz="4" w:space="0" w:color="auto"/>
              <w:right w:val="single" w:sz="4" w:space="0" w:color="auto"/>
            </w:tcBorders>
            <w:noWrap/>
            <w:vAlign w:val="center"/>
          </w:tcPr>
          <w:p w14:paraId="485110A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8F8495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8220EF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DA5898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298D6E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C7A43C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987D31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2AB8D12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0F3C6B7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1BF33A6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D134AA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48245B2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35C91F7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7FC8D239"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297CDF37"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DA1B8C" w14:textId="77777777" w:rsidR="00D35B65" w:rsidRPr="003B1988" w:rsidRDefault="00D35B65" w:rsidP="00FB4FE8">
            <w:pPr>
              <w:pStyle w:val="Tabletext"/>
              <w:spacing w:before="20" w:after="20"/>
              <w:rPr>
                <w:b/>
                <w:sz w:val="15"/>
                <w:szCs w:val="15"/>
              </w:rPr>
            </w:pPr>
            <w:r w:rsidRPr="003B1988">
              <w:rPr>
                <w:b/>
                <w:sz w:val="15"/>
                <w:szCs w:val="15"/>
              </w:rPr>
              <w:t>HOL</w:t>
            </w:r>
          </w:p>
        </w:tc>
        <w:tc>
          <w:tcPr>
            <w:tcW w:w="627" w:type="dxa"/>
            <w:tcBorders>
              <w:top w:val="single" w:sz="4" w:space="0" w:color="auto"/>
              <w:left w:val="nil"/>
              <w:bottom w:val="single" w:sz="4" w:space="0" w:color="auto"/>
              <w:right w:val="single" w:sz="4" w:space="0" w:color="auto"/>
            </w:tcBorders>
            <w:noWrap/>
            <w:vAlign w:val="center"/>
          </w:tcPr>
          <w:p w14:paraId="355FBFA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5480B7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7EC84A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7A921B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E7FC57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6C771D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C666E6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20A6AC4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352BFC7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381C89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4F9DEE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10E9938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6BCE21D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5DF56051"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0638126A"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68C0803" w14:textId="77777777" w:rsidR="00D35B65" w:rsidRPr="003B1988" w:rsidRDefault="00D35B65" w:rsidP="00FB4FE8">
            <w:pPr>
              <w:pStyle w:val="Tabletext"/>
              <w:spacing w:before="20" w:after="20"/>
              <w:rPr>
                <w:b/>
                <w:sz w:val="15"/>
                <w:szCs w:val="15"/>
              </w:rPr>
            </w:pPr>
            <w:r w:rsidRPr="003B1988">
              <w:rPr>
                <w:b/>
                <w:sz w:val="15"/>
                <w:szCs w:val="15"/>
              </w:rPr>
              <w:t>HRV</w:t>
            </w:r>
          </w:p>
        </w:tc>
        <w:tc>
          <w:tcPr>
            <w:tcW w:w="627" w:type="dxa"/>
            <w:tcBorders>
              <w:top w:val="single" w:sz="4" w:space="0" w:color="auto"/>
              <w:left w:val="nil"/>
              <w:bottom w:val="single" w:sz="4" w:space="0" w:color="auto"/>
              <w:right w:val="single" w:sz="4" w:space="0" w:color="auto"/>
            </w:tcBorders>
            <w:noWrap/>
            <w:vAlign w:val="center"/>
          </w:tcPr>
          <w:p w14:paraId="351C3C6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746D33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3212EC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B0D888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13B67E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F0DE00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25982C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3EFBED4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61CAB1D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38151E9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1D430AA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2FFD72C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292A082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4C87864D"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776FCB35"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272933" w14:textId="77777777" w:rsidR="00D35B65" w:rsidRPr="003B1988" w:rsidRDefault="00D35B65" w:rsidP="00FB4FE8">
            <w:pPr>
              <w:pStyle w:val="Tabletext"/>
              <w:spacing w:before="20" w:after="20"/>
              <w:rPr>
                <w:b/>
                <w:sz w:val="15"/>
                <w:szCs w:val="15"/>
              </w:rPr>
            </w:pPr>
            <w:r w:rsidRPr="003B1988">
              <w:rPr>
                <w:b/>
                <w:sz w:val="15"/>
                <w:szCs w:val="15"/>
              </w:rPr>
              <w:t>I</w:t>
            </w:r>
          </w:p>
        </w:tc>
        <w:tc>
          <w:tcPr>
            <w:tcW w:w="627" w:type="dxa"/>
            <w:tcBorders>
              <w:top w:val="single" w:sz="4" w:space="0" w:color="auto"/>
              <w:left w:val="nil"/>
              <w:bottom w:val="single" w:sz="4" w:space="0" w:color="auto"/>
              <w:right w:val="single" w:sz="4" w:space="0" w:color="auto"/>
            </w:tcBorders>
            <w:noWrap/>
            <w:vAlign w:val="center"/>
          </w:tcPr>
          <w:p w14:paraId="6964684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C02964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A4C447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AEB49D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F7BC6C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A863AE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A8F867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7F2754E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22F2216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3DF8387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69B3B7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3C4454D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247685A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71F24C8E"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5B53D484"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6D3B88D" w14:textId="77777777" w:rsidR="00D35B65" w:rsidRPr="003B1988" w:rsidRDefault="00D35B65" w:rsidP="00FB4FE8">
            <w:pPr>
              <w:pStyle w:val="Tabletext"/>
              <w:spacing w:before="20" w:after="20"/>
              <w:rPr>
                <w:b/>
                <w:sz w:val="15"/>
                <w:szCs w:val="15"/>
              </w:rPr>
            </w:pPr>
            <w:r w:rsidRPr="003B1988">
              <w:rPr>
                <w:b/>
                <w:sz w:val="15"/>
                <w:szCs w:val="15"/>
              </w:rPr>
              <w:t>IRL</w:t>
            </w:r>
          </w:p>
        </w:tc>
        <w:tc>
          <w:tcPr>
            <w:tcW w:w="627" w:type="dxa"/>
            <w:tcBorders>
              <w:top w:val="single" w:sz="4" w:space="0" w:color="auto"/>
              <w:left w:val="nil"/>
              <w:bottom w:val="single" w:sz="4" w:space="0" w:color="auto"/>
              <w:right w:val="single" w:sz="4" w:space="0" w:color="auto"/>
            </w:tcBorders>
            <w:noWrap/>
            <w:vAlign w:val="center"/>
          </w:tcPr>
          <w:p w14:paraId="535BBC48" w14:textId="77777777" w:rsidR="00D35B65" w:rsidRPr="003B1988" w:rsidRDefault="00D35B65" w:rsidP="00FB4FE8">
            <w:pPr>
              <w:pStyle w:val="Tabletext"/>
              <w:spacing w:before="20" w:after="2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015305C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91255A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F6D9D45"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2B375A0D"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0586737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208BF2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7499041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2D3FD66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05110FA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A92322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559B4D7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41F706A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3CC7E2C8"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8D724F" w:rsidRPr="003B1988" w14:paraId="436C400D"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0CBF32" w14:textId="77777777" w:rsidR="008D724F" w:rsidRPr="003B1988" w:rsidRDefault="008D724F" w:rsidP="00FB4FE8">
            <w:pPr>
              <w:pStyle w:val="Tabletext"/>
              <w:spacing w:before="20" w:after="20"/>
              <w:rPr>
                <w:b/>
                <w:sz w:val="15"/>
                <w:szCs w:val="15"/>
              </w:rPr>
            </w:pPr>
            <w:r w:rsidRPr="003B1988">
              <w:rPr>
                <w:b/>
                <w:sz w:val="15"/>
                <w:szCs w:val="15"/>
              </w:rPr>
              <w:t>ISL</w:t>
            </w:r>
          </w:p>
        </w:tc>
        <w:tc>
          <w:tcPr>
            <w:tcW w:w="627" w:type="dxa"/>
            <w:tcBorders>
              <w:top w:val="single" w:sz="4" w:space="0" w:color="auto"/>
              <w:left w:val="nil"/>
              <w:bottom w:val="single" w:sz="4" w:space="0" w:color="auto"/>
              <w:right w:val="single" w:sz="4" w:space="0" w:color="auto"/>
            </w:tcBorders>
            <w:noWrap/>
            <w:vAlign w:val="center"/>
          </w:tcPr>
          <w:p w14:paraId="160FA294" w14:textId="23DBADFD" w:rsidR="008D724F" w:rsidRPr="003B1988" w:rsidRDefault="008D724F"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0DCD131" w14:textId="3DAE8286" w:rsidR="008D724F" w:rsidRPr="003B1988" w:rsidRDefault="008D724F"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252454D" w14:textId="6AD230AF" w:rsidR="008D724F" w:rsidRPr="003B1988" w:rsidRDefault="008D724F"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9398899" w14:textId="1CA299E5" w:rsidR="008D724F" w:rsidRPr="003B1988" w:rsidRDefault="008D724F"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F39FF17" w14:textId="24F6A475" w:rsidR="008D724F" w:rsidRPr="003B1988" w:rsidRDefault="008D724F"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EFC0752" w14:textId="250FF42C" w:rsidR="008D724F" w:rsidRPr="003B1988" w:rsidRDefault="008D724F"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5B1B944" w14:textId="70170363" w:rsidR="008D724F" w:rsidRPr="003B1988" w:rsidRDefault="008D724F"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1E1D55E0" w14:textId="3DE9F124" w:rsidR="008D724F" w:rsidRPr="003B1988" w:rsidRDefault="008D724F"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667422A0" w14:textId="52D4B570" w:rsidR="008D724F" w:rsidRPr="003B1988" w:rsidRDefault="008D724F"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1061536E" w14:textId="45416ED7" w:rsidR="008D724F" w:rsidRPr="003B1988" w:rsidRDefault="008D724F"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00CA6DBE" w14:textId="7A46102F" w:rsidR="008D724F" w:rsidRPr="003B1988" w:rsidRDefault="008D724F"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70E0D023" w14:textId="6CE7D25C" w:rsidR="008D724F" w:rsidRPr="003B1988" w:rsidRDefault="008D724F"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7B9DBECE" w14:textId="147DF3DC" w:rsidR="008D724F" w:rsidRPr="003B1988" w:rsidRDefault="008D724F"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6DADE662" w14:textId="3F00E9B5" w:rsidR="008D724F" w:rsidRPr="003B1988" w:rsidRDefault="008D724F" w:rsidP="00FB4FE8">
            <w:pPr>
              <w:pStyle w:val="Tabletext"/>
              <w:spacing w:before="20" w:after="20"/>
              <w:jc w:val="center"/>
              <w:rPr>
                <w:b/>
                <w:sz w:val="15"/>
                <w:szCs w:val="15"/>
              </w:rPr>
            </w:pPr>
            <w:r w:rsidRPr="003B1988">
              <w:rPr>
                <w:b/>
                <w:sz w:val="15"/>
                <w:szCs w:val="15"/>
              </w:rPr>
              <w:t>X</w:t>
            </w:r>
          </w:p>
        </w:tc>
      </w:tr>
      <w:tr w:rsidR="00D35B65" w:rsidRPr="003B1988" w14:paraId="020055EF"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AE215B4" w14:textId="77777777" w:rsidR="00D35B65" w:rsidRPr="003B1988" w:rsidRDefault="00D35B65" w:rsidP="00FB4FE8">
            <w:pPr>
              <w:pStyle w:val="Tabletext"/>
              <w:spacing w:before="20" w:after="20"/>
              <w:rPr>
                <w:b/>
                <w:sz w:val="15"/>
                <w:szCs w:val="15"/>
              </w:rPr>
            </w:pPr>
            <w:r w:rsidRPr="003B1988">
              <w:rPr>
                <w:b/>
                <w:sz w:val="15"/>
                <w:szCs w:val="15"/>
              </w:rPr>
              <w:t>LIE</w:t>
            </w:r>
          </w:p>
        </w:tc>
        <w:tc>
          <w:tcPr>
            <w:tcW w:w="627" w:type="dxa"/>
            <w:tcBorders>
              <w:top w:val="single" w:sz="4" w:space="0" w:color="auto"/>
              <w:left w:val="nil"/>
              <w:bottom w:val="single" w:sz="4" w:space="0" w:color="auto"/>
              <w:right w:val="single" w:sz="4" w:space="0" w:color="auto"/>
            </w:tcBorders>
            <w:noWrap/>
            <w:vAlign w:val="center"/>
          </w:tcPr>
          <w:p w14:paraId="3E67723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195309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376332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895234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C7738F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4D1B50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C1A77B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0E6FFE9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7987203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4FEC397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3464A54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1426617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1F764B6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18369BB6"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40F85935"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1ED69DE" w14:textId="77777777" w:rsidR="00D35B65" w:rsidRPr="003B1988" w:rsidRDefault="00D35B65" w:rsidP="00FB4FE8">
            <w:pPr>
              <w:pStyle w:val="Tabletext"/>
              <w:spacing w:before="20" w:after="20"/>
              <w:rPr>
                <w:b/>
                <w:sz w:val="15"/>
                <w:szCs w:val="15"/>
              </w:rPr>
            </w:pPr>
            <w:r w:rsidRPr="003B1988">
              <w:rPr>
                <w:b/>
                <w:sz w:val="15"/>
                <w:szCs w:val="15"/>
              </w:rPr>
              <w:t>LTU</w:t>
            </w:r>
          </w:p>
        </w:tc>
        <w:tc>
          <w:tcPr>
            <w:tcW w:w="627" w:type="dxa"/>
            <w:tcBorders>
              <w:top w:val="single" w:sz="4" w:space="0" w:color="auto"/>
              <w:left w:val="nil"/>
              <w:bottom w:val="single" w:sz="4" w:space="0" w:color="auto"/>
              <w:right w:val="single" w:sz="4" w:space="0" w:color="auto"/>
            </w:tcBorders>
            <w:noWrap/>
            <w:vAlign w:val="center"/>
          </w:tcPr>
          <w:p w14:paraId="6C0364C1" w14:textId="77777777" w:rsidR="00D35B65" w:rsidRPr="003B1988" w:rsidRDefault="00D35B65" w:rsidP="00FB4FE8">
            <w:pPr>
              <w:pStyle w:val="Tabletext"/>
              <w:spacing w:before="20" w:after="2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593D41A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E0CF2D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1CD2B5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705D2B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571DCB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C2E678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7B474FB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79CAAC0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6F363C0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0EA95D9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12773DC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0388997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2A740BE0"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1367CEA2"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830F03" w14:textId="77777777" w:rsidR="00D35B65" w:rsidRPr="003B1988" w:rsidRDefault="00D35B65" w:rsidP="00FB4FE8">
            <w:pPr>
              <w:pStyle w:val="Tabletext"/>
              <w:spacing w:before="20" w:after="20"/>
              <w:rPr>
                <w:b/>
                <w:sz w:val="15"/>
                <w:szCs w:val="15"/>
              </w:rPr>
            </w:pPr>
            <w:r w:rsidRPr="003B1988">
              <w:rPr>
                <w:b/>
                <w:sz w:val="15"/>
                <w:szCs w:val="15"/>
              </w:rPr>
              <w:t>LUX</w:t>
            </w:r>
          </w:p>
        </w:tc>
        <w:tc>
          <w:tcPr>
            <w:tcW w:w="627" w:type="dxa"/>
            <w:tcBorders>
              <w:top w:val="single" w:sz="4" w:space="0" w:color="auto"/>
              <w:left w:val="nil"/>
              <w:bottom w:val="single" w:sz="4" w:space="0" w:color="auto"/>
              <w:right w:val="single" w:sz="4" w:space="0" w:color="auto"/>
            </w:tcBorders>
            <w:noWrap/>
            <w:vAlign w:val="center"/>
          </w:tcPr>
          <w:p w14:paraId="48E3A7E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0AC28A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7A02DD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70B5A2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98EB48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2B1876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FA334E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1331899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6E79240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3866F74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6129528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095103C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040ABC3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2AE44CEC"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678ECA29"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6EC89D" w14:textId="77777777" w:rsidR="00D35B65" w:rsidRPr="003B1988" w:rsidRDefault="00D35B65" w:rsidP="00FB4FE8">
            <w:pPr>
              <w:pStyle w:val="Tabletext"/>
              <w:spacing w:before="20" w:after="20"/>
              <w:rPr>
                <w:b/>
                <w:sz w:val="15"/>
                <w:szCs w:val="15"/>
              </w:rPr>
            </w:pPr>
            <w:r w:rsidRPr="003B1988">
              <w:rPr>
                <w:b/>
                <w:sz w:val="15"/>
                <w:szCs w:val="15"/>
              </w:rPr>
              <w:t>LVA</w:t>
            </w:r>
          </w:p>
        </w:tc>
        <w:tc>
          <w:tcPr>
            <w:tcW w:w="627" w:type="dxa"/>
            <w:tcBorders>
              <w:top w:val="single" w:sz="4" w:space="0" w:color="auto"/>
              <w:left w:val="nil"/>
              <w:bottom w:val="single" w:sz="4" w:space="0" w:color="auto"/>
              <w:right w:val="single" w:sz="4" w:space="0" w:color="auto"/>
            </w:tcBorders>
            <w:noWrap/>
            <w:vAlign w:val="center"/>
          </w:tcPr>
          <w:p w14:paraId="0512E58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0FB881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CA0A85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A67884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0E3976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634508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0029D3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0F56342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791B889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3054138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247EC41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2E35853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5644672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1936D4CF"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41C6EF12"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BEE733D" w14:textId="77777777" w:rsidR="00D35B65" w:rsidRPr="003B1988" w:rsidRDefault="00D35B65" w:rsidP="00FB4FE8">
            <w:pPr>
              <w:pStyle w:val="Tabletext"/>
              <w:spacing w:before="20" w:after="20"/>
              <w:rPr>
                <w:b/>
                <w:sz w:val="15"/>
                <w:szCs w:val="15"/>
              </w:rPr>
            </w:pPr>
            <w:r w:rsidRPr="003B1988">
              <w:rPr>
                <w:b/>
                <w:sz w:val="15"/>
                <w:szCs w:val="15"/>
              </w:rPr>
              <w:t>MCO</w:t>
            </w:r>
          </w:p>
        </w:tc>
        <w:tc>
          <w:tcPr>
            <w:tcW w:w="627" w:type="dxa"/>
            <w:tcBorders>
              <w:top w:val="single" w:sz="4" w:space="0" w:color="auto"/>
              <w:left w:val="nil"/>
              <w:bottom w:val="single" w:sz="4" w:space="0" w:color="auto"/>
              <w:right w:val="single" w:sz="4" w:space="0" w:color="auto"/>
            </w:tcBorders>
            <w:noWrap/>
            <w:vAlign w:val="center"/>
          </w:tcPr>
          <w:p w14:paraId="35C7DE0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F9D778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700413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FD3223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1D4712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E05782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2DE3BBD" w14:textId="77777777" w:rsidR="00D35B65" w:rsidRPr="003B1988" w:rsidRDefault="00D35B65" w:rsidP="00FB4FE8">
            <w:pPr>
              <w:pStyle w:val="Tabletext"/>
              <w:spacing w:before="20" w:after="20"/>
              <w:jc w:val="center"/>
              <w:rPr>
                <w:b/>
                <w:sz w:val="15"/>
                <w:szCs w:val="15"/>
              </w:rPr>
            </w:pPr>
          </w:p>
        </w:tc>
        <w:tc>
          <w:tcPr>
            <w:tcW w:w="1052" w:type="dxa"/>
            <w:tcBorders>
              <w:top w:val="single" w:sz="4" w:space="0" w:color="auto"/>
              <w:left w:val="nil"/>
              <w:bottom w:val="single" w:sz="4" w:space="0" w:color="auto"/>
              <w:right w:val="single" w:sz="4" w:space="0" w:color="auto"/>
            </w:tcBorders>
            <w:noWrap/>
            <w:vAlign w:val="center"/>
          </w:tcPr>
          <w:p w14:paraId="52A6B2E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602926E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25C61222" w14:textId="77777777" w:rsidR="00D35B65" w:rsidRPr="003B1988" w:rsidRDefault="00D35B65" w:rsidP="00FB4FE8">
            <w:pPr>
              <w:pStyle w:val="Tabletext"/>
              <w:spacing w:before="20" w:after="20"/>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3AB26E4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6A3C8D8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300E4CA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2FA0AAD8"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18DC7172"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CE4DC6" w14:textId="77777777" w:rsidR="00D35B65" w:rsidRPr="003B1988" w:rsidRDefault="00D35B65" w:rsidP="00FB4FE8">
            <w:pPr>
              <w:pStyle w:val="Tabletext"/>
              <w:spacing w:before="20" w:after="20"/>
              <w:rPr>
                <w:b/>
                <w:sz w:val="15"/>
                <w:szCs w:val="15"/>
              </w:rPr>
            </w:pPr>
            <w:r w:rsidRPr="003B1988">
              <w:rPr>
                <w:b/>
                <w:sz w:val="15"/>
                <w:szCs w:val="15"/>
              </w:rPr>
              <w:t>MDA</w:t>
            </w:r>
          </w:p>
        </w:tc>
        <w:tc>
          <w:tcPr>
            <w:tcW w:w="627" w:type="dxa"/>
            <w:tcBorders>
              <w:top w:val="single" w:sz="4" w:space="0" w:color="auto"/>
              <w:left w:val="nil"/>
              <w:bottom w:val="single" w:sz="4" w:space="0" w:color="auto"/>
              <w:right w:val="single" w:sz="4" w:space="0" w:color="auto"/>
            </w:tcBorders>
            <w:noWrap/>
            <w:vAlign w:val="center"/>
          </w:tcPr>
          <w:p w14:paraId="108A5C4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703D8B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99E40D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72A802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48412C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9D1C46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F69326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01C0A60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56ADAB4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F9011F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350D2AE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5533F6B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458DEFE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71385331"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544B27ED"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BF8D297" w14:textId="77777777" w:rsidR="00D35B65" w:rsidRPr="003B1988" w:rsidRDefault="00D35B65" w:rsidP="00FB4FE8">
            <w:pPr>
              <w:pStyle w:val="Tabletext"/>
              <w:spacing w:before="20" w:after="20"/>
              <w:rPr>
                <w:b/>
                <w:sz w:val="15"/>
                <w:szCs w:val="15"/>
              </w:rPr>
            </w:pPr>
            <w:r w:rsidRPr="003B1988">
              <w:rPr>
                <w:b/>
                <w:sz w:val="15"/>
                <w:szCs w:val="15"/>
              </w:rPr>
              <w:t>MKD</w:t>
            </w:r>
          </w:p>
        </w:tc>
        <w:tc>
          <w:tcPr>
            <w:tcW w:w="627" w:type="dxa"/>
            <w:tcBorders>
              <w:top w:val="single" w:sz="4" w:space="0" w:color="auto"/>
              <w:left w:val="nil"/>
              <w:bottom w:val="single" w:sz="4" w:space="0" w:color="auto"/>
              <w:right w:val="single" w:sz="4" w:space="0" w:color="auto"/>
            </w:tcBorders>
            <w:noWrap/>
            <w:vAlign w:val="center"/>
          </w:tcPr>
          <w:p w14:paraId="73B3E330" w14:textId="77777777" w:rsidR="00D35B65" w:rsidRPr="003B1988" w:rsidRDefault="00D35B65" w:rsidP="00FB4FE8">
            <w:pPr>
              <w:pStyle w:val="Tabletext"/>
              <w:spacing w:before="20" w:after="2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571F9DB3"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72F1C034"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3F678579"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01785318"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001874EC" w14:textId="77777777" w:rsidR="00D35B65" w:rsidRPr="003B1988" w:rsidRDefault="00D35B65" w:rsidP="00FB4FE8">
            <w:pPr>
              <w:pStyle w:val="Tabletext"/>
              <w:spacing w:before="20" w:after="2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454A33DD" w14:textId="77777777" w:rsidR="00D35B65" w:rsidRPr="003B1988" w:rsidRDefault="00D35B65" w:rsidP="00FB4FE8">
            <w:pPr>
              <w:pStyle w:val="Tabletext"/>
              <w:spacing w:before="20" w:after="20"/>
              <w:jc w:val="center"/>
              <w:rPr>
                <w:b/>
                <w:sz w:val="15"/>
                <w:szCs w:val="15"/>
              </w:rPr>
            </w:pPr>
          </w:p>
        </w:tc>
        <w:tc>
          <w:tcPr>
            <w:tcW w:w="1052" w:type="dxa"/>
            <w:tcBorders>
              <w:top w:val="single" w:sz="4" w:space="0" w:color="auto"/>
              <w:left w:val="nil"/>
              <w:bottom w:val="single" w:sz="4" w:space="0" w:color="auto"/>
              <w:right w:val="single" w:sz="4" w:space="0" w:color="auto"/>
            </w:tcBorders>
            <w:noWrap/>
            <w:vAlign w:val="center"/>
          </w:tcPr>
          <w:p w14:paraId="4AB4781E" w14:textId="77777777" w:rsidR="00D35B65" w:rsidRPr="003B1988" w:rsidRDefault="00D35B65" w:rsidP="00FB4FE8">
            <w:pPr>
              <w:pStyle w:val="Tabletext"/>
              <w:spacing w:before="20" w:after="20"/>
              <w:jc w:val="center"/>
              <w:rPr>
                <w:b/>
                <w:sz w:val="15"/>
                <w:szCs w:val="15"/>
              </w:rPr>
            </w:pPr>
          </w:p>
        </w:tc>
        <w:tc>
          <w:tcPr>
            <w:tcW w:w="993" w:type="dxa"/>
            <w:tcBorders>
              <w:top w:val="single" w:sz="4" w:space="0" w:color="auto"/>
              <w:left w:val="nil"/>
              <w:bottom w:val="single" w:sz="4" w:space="0" w:color="auto"/>
              <w:right w:val="single" w:sz="4" w:space="0" w:color="auto"/>
            </w:tcBorders>
            <w:noWrap/>
            <w:vAlign w:val="center"/>
          </w:tcPr>
          <w:p w14:paraId="0870E786" w14:textId="77777777" w:rsidR="00D35B65" w:rsidRPr="003B1988" w:rsidRDefault="00D35B65" w:rsidP="00FB4FE8">
            <w:pPr>
              <w:pStyle w:val="Tabletext"/>
              <w:spacing w:before="20" w:after="20"/>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6E6EC43D" w14:textId="77777777" w:rsidR="00D35B65" w:rsidRPr="003B1988" w:rsidRDefault="00D35B65" w:rsidP="00FB4FE8">
            <w:pPr>
              <w:pStyle w:val="Tabletext"/>
              <w:spacing w:before="20" w:after="20"/>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2A6B39B8" w14:textId="77777777" w:rsidR="00D35B65" w:rsidRPr="003B1988" w:rsidRDefault="00D35B65" w:rsidP="00FB4FE8">
            <w:pPr>
              <w:pStyle w:val="Tabletext"/>
              <w:spacing w:before="20" w:after="20"/>
              <w:jc w:val="center"/>
              <w:rPr>
                <w:b/>
                <w:sz w:val="15"/>
                <w:szCs w:val="15"/>
              </w:rPr>
            </w:pPr>
          </w:p>
        </w:tc>
        <w:tc>
          <w:tcPr>
            <w:tcW w:w="708" w:type="dxa"/>
            <w:tcBorders>
              <w:top w:val="single" w:sz="4" w:space="0" w:color="auto"/>
              <w:left w:val="nil"/>
              <w:bottom w:val="single" w:sz="4" w:space="0" w:color="auto"/>
              <w:right w:val="single" w:sz="4" w:space="0" w:color="auto"/>
            </w:tcBorders>
            <w:noWrap/>
            <w:vAlign w:val="center"/>
          </w:tcPr>
          <w:p w14:paraId="6E920E80" w14:textId="77777777" w:rsidR="00D35B65" w:rsidRPr="003B1988" w:rsidRDefault="00D35B65" w:rsidP="00FB4FE8">
            <w:pPr>
              <w:pStyle w:val="Tabletext"/>
              <w:spacing w:before="20" w:after="20"/>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7443295A" w14:textId="77777777" w:rsidR="00D35B65" w:rsidRPr="003B1988" w:rsidRDefault="00D35B65" w:rsidP="00FB4FE8">
            <w:pPr>
              <w:pStyle w:val="Tabletext"/>
              <w:spacing w:before="20" w:after="20"/>
              <w:jc w:val="center"/>
              <w:rPr>
                <w:b/>
                <w:sz w:val="15"/>
                <w:szCs w:val="15"/>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F964E6A" w14:textId="77777777" w:rsidR="00D35B65" w:rsidRPr="003B1988" w:rsidRDefault="00D35B65" w:rsidP="00FB4FE8">
            <w:pPr>
              <w:pStyle w:val="Tabletext"/>
              <w:spacing w:before="20" w:after="20"/>
              <w:jc w:val="center"/>
              <w:rPr>
                <w:b/>
                <w:sz w:val="15"/>
                <w:szCs w:val="15"/>
              </w:rPr>
            </w:pPr>
          </w:p>
        </w:tc>
      </w:tr>
      <w:tr w:rsidR="00D35B65" w:rsidRPr="003B1988" w14:paraId="00280E90"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2478CC2" w14:textId="77777777" w:rsidR="00D35B65" w:rsidRPr="003B1988" w:rsidRDefault="00D35B65" w:rsidP="00FB4FE8">
            <w:pPr>
              <w:pStyle w:val="Tabletext"/>
              <w:spacing w:before="20" w:after="20"/>
              <w:rPr>
                <w:b/>
                <w:sz w:val="15"/>
                <w:szCs w:val="15"/>
              </w:rPr>
            </w:pPr>
            <w:r w:rsidRPr="003B1988">
              <w:rPr>
                <w:b/>
                <w:sz w:val="15"/>
                <w:szCs w:val="15"/>
              </w:rPr>
              <w:t>MLT</w:t>
            </w:r>
          </w:p>
        </w:tc>
        <w:tc>
          <w:tcPr>
            <w:tcW w:w="627" w:type="dxa"/>
            <w:tcBorders>
              <w:top w:val="single" w:sz="4" w:space="0" w:color="auto"/>
              <w:left w:val="nil"/>
              <w:bottom w:val="single" w:sz="4" w:space="0" w:color="auto"/>
              <w:right w:val="single" w:sz="4" w:space="0" w:color="auto"/>
            </w:tcBorders>
            <w:noWrap/>
            <w:vAlign w:val="center"/>
          </w:tcPr>
          <w:p w14:paraId="6DEFCA4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32F59B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A9262A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CDE927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1A54F6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DE4AF8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92FEC2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1E842B0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4F746E1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40B1009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6170613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2F4E7C4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7103A9C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34962C23"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0C7309DF"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C3679B" w14:textId="77777777" w:rsidR="00D35B65" w:rsidRPr="003B1988" w:rsidRDefault="00D35B65" w:rsidP="00FB4FE8">
            <w:pPr>
              <w:pStyle w:val="Tabletext"/>
              <w:spacing w:before="20" w:after="20"/>
              <w:rPr>
                <w:b/>
                <w:sz w:val="15"/>
                <w:szCs w:val="15"/>
              </w:rPr>
            </w:pPr>
            <w:r w:rsidRPr="003B1988">
              <w:rPr>
                <w:b/>
                <w:sz w:val="15"/>
                <w:szCs w:val="15"/>
              </w:rPr>
              <w:t>MNE</w:t>
            </w:r>
          </w:p>
        </w:tc>
        <w:tc>
          <w:tcPr>
            <w:tcW w:w="627" w:type="dxa"/>
            <w:tcBorders>
              <w:top w:val="single" w:sz="4" w:space="0" w:color="auto"/>
              <w:left w:val="nil"/>
              <w:bottom w:val="single" w:sz="4" w:space="0" w:color="auto"/>
              <w:right w:val="single" w:sz="4" w:space="0" w:color="auto"/>
            </w:tcBorders>
            <w:noWrap/>
            <w:vAlign w:val="center"/>
          </w:tcPr>
          <w:p w14:paraId="326A6F1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835908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9F6D24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CEDC6F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8F684D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452EBC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C2CB3B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19F7860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47DE129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2D7AEB7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FA8F7B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703346F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7A369A1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1BC26A41"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09D50CD0"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4E63B7" w14:textId="77777777" w:rsidR="00D35B65" w:rsidRPr="003B1988" w:rsidRDefault="00D35B65" w:rsidP="00FB4FE8">
            <w:pPr>
              <w:pStyle w:val="Tabletext"/>
              <w:spacing w:before="20" w:after="20"/>
              <w:rPr>
                <w:b/>
                <w:sz w:val="15"/>
                <w:szCs w:val="15"/>
              </w:rPr>
            </w:pPr>
            <w:r w:rsidRPr="003B1988">
              <w:rPr>
                <w:b/>
                <w:sz w:val="15"/>
                <w:szCs w:val="15"/>
              </w:rPr>
              <w:t>NOR</w:t>
            </w:r>
          </w:p>
        </w:tc>
        <w:tc>
          <w:tcPr>
            <w:tcW w:w="627" w:type="dxa"/>
            <w:tcBorders>
              <w:top w:val="single" w:sz="4" w:space="0" w:color="auto"/>
              <w:left w:val="nil"/>
              <w:bottom w:val="single" w:sz="4" w:space="0" w:color="auto"/>
              <w:right w:val="single" w:sz="4" w:space="0" w:color="auto"/>
            </w:tcBorders>
            <w:noWrap/>
            <w:vAlign w:val="center"/>
          </w:tcPr>
          <w:p w14:paraId="3E5423B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CEA30B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F5AC5A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85D58D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026A49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5854FA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64DC43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006D1FD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756B34D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2CD850F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01A5EB3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553D89A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34D5A78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0387BFC8"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11000FF3"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D594108" w14:textId="77777777" w:rsidR="00D35B65" w:rsidRPr="003B1988" w:rsidRDefault="00D35B65" w:rsidP="00FB4FE8">
            <w:pPr>
              <w:pStyle w:val="Tabletext"/>
              <w:spacing w:before="20" w:after="20"/>
              <w:rPr>
                <w:b/>
                <w:sz w:val="15"/>
                <w:szCs w:val="15"/>
              </w:rPr>
            </w:pPr>
            <w:r w:rsidRPr="003B1988">
              <w:rPr>
                <w:b/>
                <w:sz w:val="15"/>
                <w:szCs w:val="15"/>
              </w:rPr>
              <w:t>POL</w:t>
            </w:r>
          </w:p>
        </w:tc>
        <w:tc>
          <w:tcPr>
            <w:tcW w:w="627" w:type="dxa"/>
            <w:tcBorders>
              <w:top w:val="single" w:sz="4" w:space="0" w:color="auto"/>
              <w:left w:val="nil"/>
              <w:bottom w:val="single" w:sz="4" w:space="0" w:color="auto"/>
              <w:right w:val="single" w:sz="4" w:space="0" w:color="auto"/>
            </w:tcBorders>
            <w:noWrap/>
            <w:vAlign w:val="center"/>
          </w:tcPr>
          <w:p w14:paraId="7420B5F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5F160F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822431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574B54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95A47A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77C48C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600FC71" w14:textId="77777777" w:rsidR="00D35B65" w:rsidRPr="003B1988" w:rsidRDefault="00D35B65" w:rsidP="00FB4FE8">
            <w:pPr>
              <w:pStyle w:val="Tabletext"/>
              <w:spacing w:before="20" w:after="20"/>
              <w:jc w:val="center"/>
              <w:rPr>
                <w:b/>
                <w:sz w:val="15"/>
                <w:szCs w:val="15"/>
              </w:rPr>
            </w:pPr>
          </w:p>
        </w:tc>
        <w:tc>
          <w:tcPr>
            <w:tcW w:w="1052" w:type="dxa"/>
            <w:tcBorders>
              <w:top w:val="single" w:sz="4" w:space="0" w:color="auto"/>
              <w:left w:val="nil"/>
              <w:bottom w:val="single" w:sz="4" w:space="0" w:color="auto"/>
              <w:right w:val="single" w:sz="4" w:space="0" w:color="auto"/>
            </w:tcBorders>
            <w:noWrap/>
            <w:vAlign w:val="center"/>
          </w:tcPr>
          <w:p w14:paraId="7EE1687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2870BEB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08527D6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FA2A8D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7E34560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38D582D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720A5231"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26108D67"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A70915A" w14:textId="77777777" w:rsidR="00D35B65" w:rsidRPr="003B1988" w:rsidRDefault="00D35B65" w:rsidP="00FB4FE8">
            <w:pPr>
              <w:pStyle w:val="Tabletext"/>
              <w:spacing w:before="20" w:after="20"/>
              <w:rPr>
                <w:b/>
                <w:sz w:val="15"/>
                <w:szCs w:val="15"/>
              </w:rPr>
            </w:pPr>
            <w:r w:rsidRPr="003B1988">
              <w:rPr>
                <w:b/>
                <w:sz w:val="15"/>
                <w:szCs w:val="15"/>
              </w:rPr>
              <w:t>POR</w:t>
            </w:r>
          </w:p>
        </w:tc>
        <w:tc>
          <w:tcPr>
            <w:tcW w:w="627" w:type="dxa"/>
            <w:tcBorders>
              <w:top w:val="single" w:sz="4" w:space="0" w:color="auto"/>
              <w:left w:val="nil"/>
              <w:bottom w:val="single" w:sz="4" w:space="0" w:color="auto"/>
              <w:right w:val="single" w:sz="4" w:space="0" w:color="auto"/>
            </w:tcBorders>
            <w:noWrap/>
            <w:vAlign w:val="center"/>
          </w:tcPr>
          <w:p w14:paraId="5B850CC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A47008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0EC58F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61EDE3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93FCAE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F58FC7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3DAC35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0A85A7F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44899F1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6EAA53C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175D1299"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689F43A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40F285B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33001ACA"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0880FA22"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0D6FF9" w14:textId="77777777" w:rsidR="00D35B65" w:rsidRPr="003B1988" w:rsidRDefault="00D35B65" w:rsidP="00FB4FE8">
            <w:pPr>
              <w:pStyle w:val="Tabletext"/>
              <w:spacing w:before="20" w:after="20"/>
              <w:rPr>
                <w:b/>
                <w:sz w:val="15"/>
                <w:szCs w:val="15"/>
              </w:rPr>
            </w:pPr>
            <w:r w:rsidRPr="003B1988">
              <w:rPr>
                <w:b/>
                <w:sz w:val="15"/>
                <w:szCs w:val="15"/>
              </w:rPr>
              <w:t>ROU</w:t>
            </w:r>
          </w:p>
        </w:tc>
        <w:tc>
          <w:tcPr>
            <w:tcW w:w="627" w:type="dxa"/>
            <w:tcBorders>
              <w:top w:val="single" w:sz="4" w:space="0" w:color="auto"/>
              <w:left w:val="nil"/>
              <w:bottom w:val="single" w:sz="4" w:space="0" w:color="auto"/>
              <w:right w:val="single" w:sz="4" w:space="0" w:color="auto"/>
            </w:tcBorders>
            <w:noWrap/>
            <w:vAlign w:val="center"/>
          </w:tcPr>
          <w:p w14:paraId="728D8F3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BBB9F5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7DDE57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6B9CE6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130A8D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2C98B3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8EE40F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173E9C2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57F9FB0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2C21355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1107D14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73F44AA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7DE031B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1CE140D5"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680E4086"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089A28" w14:textId="77777777" w:rsidR="00D35B65" w:rsidRPr="003B1988" w:rsidRDefault="00D35B65" w:rsidP="00FB4FE8">
            <w:pPr>
              <w:pStyle w:val="Tabletext"/>
              <w:spacing w:before="20" w:after="20"/>
              <w:rPr>
                <w:b/>
                <w:sz w:val="15"/>
                <w:szCs w:val="15"/>
              </w:rPr>
            </w:pPr>
            <w:r w:rsidRPr="003B1988">
              <w:rPr>
                <w:b/>
                <w:sz w:val="15"/>
                <w:szCs w:val="15"/>
              </w:rPr>
              <w:t>RUS</w:t>
            </w:r>
          </w:p>
        </w:tc>
        <w:tc>
          <w:tcPr>
            <w:tcW w:w="627" w:type="dxa"/>
            <w:tcBorders>
              <w:top w:val="single" w:sz="4" w:space="0" w:color="auto"/>
              <w:left w:val="nil"/>
              <w:bottom w:val="single" w:sz="4" w:space="0" w:color="auto"/>
              <w:right w:val="single" w:sz="4" w:space="0" w:color="auto"/>
            </w:tcBorders>
            <w:noWrap/>
            <w:vAlign w:val="center"/>
          </w:tcPr>
          <w:p w14:paraId="000EC607" w14:textId="77777777" w:rsidR="00D35B65" w:rsidRPr="003B1988" w:rsidRDefault="00D35B65" w:rsidP="00FB4FE8">
            <w:pPr>
              <w:pStyle w:val="Tabletext"/>
              <w:spacing w:before="20" w:after="2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51CFB7A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8C696C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5944955"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04CE1C5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221327A" w14:textId="77777777" w:rsidR="00D35B65" w:rsidRPr="003B1988" w:rsidRDefault="00D35B65" w:rsidP="00FB4FE8">
            <w:pPr>
              <w:pStyle w:val="Tabletext"/>
              <w:spacing w:before="20" w:after="20"/>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7E9A7777" w14:textId="77777777" w:rsidR="00D35B65" w:rsidRPr="003B1988" w:rsidRDefault="00D35B65" w:rsidP="00FB4FE8">
            <w:pPr>
              <w:pStyle w:val="Tabletext"/>
              <w:spacing w:before="20" w:after="20"/>
              <w:jc w:val="center"/>
              <w:rPr>
                <w:b/>
                <w:sz w:val="15"/>
                <w:szCs w:val="15"/>
              </w:rPr>
            </w:pPr>
          </w:p>
        </w:tc>
        <w:tc>
          <w:tcPr>
            <w:tcW w:w="1052" w:type="dxa"/>
            <w:tcBorders>
              <w:top w:val="single" w:sz="4" w:space="0" w:color="auto"/>
              <w:left w:val="nil"/>
              <w:bottom w:val="single" w:sz="4" w:space="0" w:color="auto"/>
              <w:right w:val="single" w:sz="4" w:space="0" w:color="auto"/>
            </w:tcBorders>
            <w:noWrap/>
            <w:vAlign w:val="center"/>
          </w:tcPr>
          <w:p w14:paraId="06E607E5" w14:textId="77777777" w:rsidR="00D35B65" w:rsidRPr="003B1988" w:rsidRDefault="00D35B65" w:rsidP="00FB4FE8">
            <w:pPr>
              <w:pStyle w:val="Tabletext"/>
              <w:spacing w:before="20" w:after="20"/>
              <w:jc w:val="center"/>
              <w:rPr>
                <w:b/>
                <w:sz w:val="15"/>
                <w:szCs w:val="15"/>
              </w:rPr>
            </w:pPr>
          </w:p>
        </w:tc>
        <w:tc>
          <w:tcPr>
            <w:tcW w:w="993" w:type="dxa"/>
            <w:tcBorders>
              <w:top w:val="single" w:sz="4" w:space="0" w:color="auto"/>
              <w:left w:val="nil"/>
              <w:bottom w:val="single" w:sz="4" w:space="0" w:color="auto"/>
              <w:right w:val="single" w:sz="4" w:space="0" w:color="auto"/>
            </w:tcBorders>
            <w:noWrap/>
            <w:vAlign w:val="center"/>
          </w:tcPr>
          <w:p w14:paraId="41C992D0" w14:textId="77777777" w:rsidR="00D35B65" w:rsidRPr="003B1988" w:rsidRDefault="00D35B65" w:rsidP="00FB4FE8">
            <w:pPr>
              <w:pStyle w:val="Tabletext"/>
              <w:spacing w:before="20" w:after="20"/>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6D121F5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6B49F88B" w14:textId="77777777" w:rsidR="00D35B65" w:rsidRPr="003B1988" w:rsidRDefault="00D35B65" w:rsidP="00FB4FE8">
            <w:pPr>
              <w:pStyle w:val="Tabletext"/>
              <w:spacing w:before="20" w:after="20"/>
              <w:jc w:val="center"/>
              <w:rPr>
                <w:b/>
                <w:sz w:val="15"/>
                <w:szCs w:val="15"/>
              </w:rPr>
            </w:pPr>
          </w:p>
        </w:tc>
        <w:tc>
          <w:tcPr>
            <w:tcW w:w="708" w:type="dxa"/>
            <w:tcBorders>
              <w:top w:val="single" w:sz="4" w:space="0" w:color="auto"/>
              <w:left w:val="nil"/>
              <w:bottom w:val="single" w:sz="4" w:space="0" w:color="auto"/>
              <w:right w:val="single" w:sz="4" w:space="0" w:color="auto"/>
            </w:tcBorders>
            <w:noWrap/>
            <w:vAlign w:val="center"/>
          </w:tcPr>
          <w:p w14:paraId="0FD0CA89" w14:textId="77777777" w:rsidR="00D35B65" w:rsidRPr="003B1988" w:rsidRDefault="00D35B65" w:rsidP="00FB4FE8">
            <w:pPr>
              <w:pStyle w:val="Tabletext"/>
              <w:spacing w:before="20" w:after="20"/>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57F69BBF" w14:textId="77777777" w:rsidR="00D35B65" w:rsidRPr="003B1988" w:rsidRDefault="00D35B65" w:rsidP="00FB4FE8">
            <w:pPr>
              <w:pStyle w:val="Tabletext"/>
              <w:spacing w:before="20" w:after="20"/>
              <w:jc w:val="center"/>
              <w:rPr>
                <w:b/>
                <w:sz w:val="15"/>
                <w:szCs w:val="15"/>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AC1CE26"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6E724573"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CE41C7" w14:textId="77777777" w:rsidR="00D35B65" w:rsidRPr="003B1988" w:rsidRDefault="00D35B65" w:rsidP="00FB4FE8">
            <w:pPr>
              <w:pStyle w:val="Tabletext"/>
              <w:spacing w:before="20" w:after="20"/>
              <w:rPr>
                <w:b/>
                <w:sz w:val="15"/>
                <w:szCs w:val="15"/>
              </w:rPr>
            </w:pPr>
            <w:r w:rsidRPr="003B1988">
              <w:rPr>
                <w:b/>
                <w:sz w:val="15"/>
                <w:szCs w:val="15"/>
              </w:rPr>
              <w:t>S</w:t>
            </w:r>
          </w:p>
        </w:tc>
        <w:tc>
          <w:tcPr>
            <w:tcW w:w="627" w:type="dxa"/>
            <w:tcBorders>
              <w:top w:val="single" w:sz="4" w:space="0" w:color="auto"/>
              <w:left w:val="nil"/>
              <w:bottom w:val="single" w:sz="4" w:space="0" w:color="auto"/>
              <w:right w:val="single" w:sz="4" w:space="0" w:color="auto"/>
            </w:tcBorders>
            <w:noWrap/>
            <w:vAlign w:val="center"/>
          </w:tcPr>
          <w:p w14:paraId="54BE34C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FFA923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AC7904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4F8021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975DD17"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79AF8AE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E71A28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4875F02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6F8C29A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6F2762D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5084E6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3AB41C4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2AADDAB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6AAC48D0"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8D724F" w:rsidRPr="003B1988" w14:paraId="18BFD1A6"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DF5094" w14:textId="77777777" w:rsidR="008D724F" w:rsidRPr="003B1988" w:rsidRDefault="008D724F" w:rsidP="00FB4FE8">
            <w:pPr>
              <w:pStyle w:val="Tabletext"/>
              <w:spacing w:before="20" w:after="20"/>
              <w:rPr>
                <w:b/>
                <w:sz w:val="15"/>
                <w:szCs w:val="15"/>
              </w:rPr>
            </w:pPr>
            <w:r w:rsidRPr="003B1988">
              <w:rPr>
                <w:b/>
                <w:sz w:val="15"/>
                <w:szCs w:val="15"/>
              </w:rPr>
              <w:t>SMR</w:t>
            </w:r>
          </w:p>
        </w:tc>
        <w:tc>
          <w:tcPr>
            <w:tcW w:w="627" w:type="dxa"/>
            <w:tcBorders>
              <w:top w:val="single" w:sz="4" w:space="0" w:color="auto"/>
              <w:left w:val="nil"/>
              <w:bottom w:val="single" w:sz="4" w:space="0" w:color="auto"/>
              <w:right w:val="single" w:sz="4" w:space="0" w:color="auto"/>
            </w:tcBorders>
            <w:noWrap/>
            <w:vAlign w:val="center"/>
          </w:tcPr>
          <w:p w14:paraId="022304BA" w14:textId="1818EDE4" w:rsidR="008D724F" w:rsidRPr="003B1988" w:rsidRDefault="008D724F"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4790793" w14:textId="0F6AFB81" w:rsidR="008D724F" w:rsidRPr="003B1988" w:rsidRDefault="008D724F"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2244822" w14:textId="163F35C5" w:rsidR="008D724F" w:rsidRPr="003B1988" w:rsidRDefault="008D724F"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4EFED89" w14:textId="11FE78FF" w:rsidR="008D724F" w:rsidRPr="003B1988" w:rsidRDefault="008D724F"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378688E" w14:textId="6A748B7A" w:rsidR="008D724F" w:rsidRPr="003B1988" w:rsidRDefault="008D724F"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D4FDA83" w14:textId="1417B40B" w:rsidR="008D724F" w:rsidRPr="003B1988" w:rsidRDefault="008D724F"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B7EC601" w14:textId="6C62D2F9" w:rsidR="008D724F" w:rsidRPr="003B1988" w:rsidRDefault="008D724F"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497EFC4A" w14:textId="26449784" w:rsidR="008D724F" w:rsidRPr="003B1988" w:rsidRDefault="008D724F"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27A17A53" w14:textId="30755C93" w:rsidR="008D724F" w:rsidRPr="003B1988" w:rsidRDefault="008D724F"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8DE9B04" w14:textId="216D4108" w:rsidR="008D724F" w:rsidRPr="003B1988" w:rsidRDefault="008D724F"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0EEDD2A1" w14:textId="77648A46" w:rsidR="008D724F" w:rsidRPr="003B1988" w:rsidRDefault="008D724F"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54B62CCD" w14:textId="67198C60" w:rsidR="008D724F" w:rsidRPr="003B1988" w:rsidRDefault="008D724F"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6BE184CB" w14:textId="5A2B1CE9" w:rsidR="008D724F" w:rsidRPr="003B1988" w:rsidRDefault="008D724F"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45B05529" w14:textId="4300EEE9" w:rsidR="008D724F" w:rsidRPr="003B1988" w:rsidRDefault="008D724F" w:rsidP="00FB4FE8">
            <w:pPr>
              <w:pStyle w:val="Tabletext"/>
              <w:spacing w:before="20" w:after="20"/>
              <w:jc w:val="center"/>
              <w:rPr>
                <w:b/>
                <w:sz w:val="15"/>
                <w:szCs w:val="15"/>
              </w:rPr>
            </w:pPr>
            <w:r w:rsidRPr="003B1988">
              <w:rPr>
                <w:b/>
                <w:sz w:val="15"/>
                <w:szCs w:val="15"/>
              </w:rPr>
              <w:t>X</w:t>
            </w:r>
          </w:p>
        </w:tc>
      </w:tr>
      <w:tr w:rsidR="00D35B65" w:rsidRPr="003B1988" w14:paraId="75E336D0"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DA9949" w14:textId="77777777" w:rsidR="00D35B65" w:rsidRPr="003B1988" w:rsidRDefault="00D35B65" w:rsidP="00FB4FE8">
            <w:pPr>
              <w:pStyle w:val="Tabletext"/>
              <w:spacing w:before="20" w:after="20"/>
              <w:rPr>
                <w:b/>
                <w:sz w:val="15"/>
                <w:szCs w:val="15"/>
              </w:rPr>
            </w:pPr>
            <w:r w:rsidRPr="003B1988">
              <w:rPr>
                <w:b/>
                <w:sz w:val="15"/>
                <w:szCs w:val="15"/>
              </w:rPr>
              <w:t>SRB</w:t>
            </w:r>
          </w:p>
        </w:tc>
        <w:tc>
          <w:tcPr>
            <w:tcW w:w="627" w:type="dxa"/>
            <w:tcBorders>
              <w:top w:val="single" w:sz="4" w:space="0" w:color="auto"/>
              <w:left w:val="nil"/>
              <w:bottom w:val="single" w:sz="4" w:space="0" w:color="auto"/>
              <w:right w:val="single" w:sz="4" w:space="0" w:color="auto"/>
            </w:tcBorders>
            <w:noWrap/>
            <w:vAlign w:val="center"/>
          </w:tcPr>
          <w:p w14:paraId="0A37400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4A0942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F6071D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1FB03A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5C7849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2358E4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BA057A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21500A2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16A305A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071D0FC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00F2B73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7A6B4065" w14:textId="77777777" w:rsidR="00D35B65" w:rsidRPr="003B1988" w:rsidRDefault="00D35B65" w:rsidP="00FB4FE8">
            <w:pPr>
              <w:pStyle w:val="Tabletext"/>
              <w:spacing w:before="20" w:after="20"/>
              <w:jc w:val="center"/>
              <w:rPr>
                <w:b/>
                <w:sz w:val="15"/>
                <w:szCs w:val="15"/>
              </w:rPr>
            </w:pPr>
            <w:r w:rsidRPr="003B1988">
              <w:rPr>
                <w:b/>
                <w:sz w:val="15"/>
                <w:szCs w:val="15"/>
              </w:rPr>
              <w:t>X (A)</w:t>
            </w:r>
          </w:p>
        </w:tc>
        <w:tc>
          <w:tcPr>
            <w:tcW w:w="709" w:type="dxa"/>
            <w:tcBorders>
              <w:top w:val="single" w:sz="4" w:space="0" w:color="auto"/>
              <w:left w:val="nil"/>
              <w:bottom w:val="single" w:sz="4" w:space="0" w:color="auto"/>
              <w:right w:val="single" w:sz="4" w:space="0" w:color="auto"/>
            </w:tcBorders>
            <w:vAlign w:val="center"/>
          </w:tcPr>
          <w:p w14:paraId="7F92623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2DCEE991"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33E75B55"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8BAD348" w14:textId="77777777" w:rsidR="00D35B65" w:rsidRPr="003B1988" w:rsidRDefault="00D35B65" w:rsidP="00FB4FE8">
            <w:pPr>
              <w:pStyle w:val="Tabletext"/>
              <w:spacing w:before="20" w:after="20"/>
              <w:rPr>
                <w:b/>
                <w:sz w:val="15"/>
                <w:szCs w:val="15"/>
              </w:rPr>
            </w:pPr>
            <w:r w:rsidRPr="003B1988">
              <w:rPr>
                <w:b/>
                <w:sz w:val="15"/>
                <w:szCs w:val="15"/>
              </w:rPr>
              <w:t>SUI</w:t>
            </w:r>
          </w:p>
        </w:tc>
        <w:tc>
          <w:tcPr>
            <w:tcW w:w="627" w:type="dxa"/>
            <w:tcBorders>
              <w:top w:val="single" w:sz="4" w:space="0" w:color="auto"/>
              <w:left w:val="nil"/>
              <w:bottom w:val="single" w:sz="4" w:space="0" w:color="auto"/>
              <w:right w:val="single" w:sz="4" w:space="0" w:color="auto"/>
            </w:tcBorders>
            <w:noWrap/>
            <w:vAlign w:val="center"/>
          </w:tcPr>
          <w:p w14:paraId="2248459A"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9A2F39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B68E9F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2E45BF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DA98F5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CEBD5D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E76800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331A62D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164F755B" w14:textId="77777777" w:rsidR="00D35B65" w:rsidRPr="003B1988" w:rsidRDefault="00D35B65" w:rsidP="00FB4FE8">
            <w:pPr>
              <w:pStyle w:val="Tabletext"/>
              <w:spacing w:before="20" w:after="20"/>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0155D8F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57111F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6DCBC85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3DD2789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4E692CC5"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539735A6"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DA79695" w14:textId="77777777" w:rsidR="00D35B65" w:rsidRPr="003B1988" w:rsidRDefault="00D35B65" w:rsidP="00FB4FE8">
            <w:pPr>
              <w:pStyle w:val="Tabletext"/>
              <w:spacing w:before="20" w:after="20"/>
              <w:rPr>
                <w:b/>
                <w:sz w:val="15"/>
                <w:szCs w:val="15"/>
              </w:rPr>
            </w:pPr>
            <w:r w:rsidRPr="003B1988">
              <w:rPr>
                <w:b/>
                <w:sz w:val="15"/>
                <w:szCs w:val="15"/>
              </w:rPr>
              <w:t>SVK</w:t>
            </w:r>
          </w:p>
        </w:tc>
        <w:tc>
          <w:tcPr>
            <w:tcW w:w="627" w:type="dxa"/>
            <w:tcBorders>
              <w:top w:val="single" w:sz="4" w:space="0" w:color="auto"/>
              <w:left w:val="nil"/>
              <w:bottom w:val="single" w:sz="4" w:space="0" w:color="auto"/>
              <w:right w:val="single" w:sz="4" w:space="0" w:color="auto"/>
            </w:tcBorders>
            <w:noWrap/>
            <w:vAlign w:val="center"/>
          </w:tcPr>
          <w:p w14:paraId="3148AFA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C86F46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05BEF3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1F5B16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9A2B55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212F7E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CBC84E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67443A2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3F78FF0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1FDBB2B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4A63D8C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7380B41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2B88E59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3DDC9D9C"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69F2C451"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AF2022F" w14:textId="77777777" w:rsidR="00D35B65" w:rsidRPr="003B1988" w:rsidRDefault="00D35B65" w:rsidP="00FB4FE8">
            <w:pPr>
              <w:pStyle w:val="Tabletext"/>
              <w:spacing w:before="20" w:after="20"/>
              <w:rPr>
                <w:b/>
                <w:sz w:val="15"/>
                <w:szCs w:val="15"/>
              </w:rPr>
            </w:pPr>
            <w:r w:rsidRPr="003B1988">
              <w:rPr>
                <w:b/>
                <w:sz w:val="15"/>
                <w:szCs w:val="15"/>
              </w:rPr>
              <w:t>SVN</w:t>
            </w:r>
          </w:p>
        </w:tc>
        <w:tc>
          <w:tcPr>
            <w:tcW w:w="627" w:type="dxa"/>
            <w:tcBorders>
              <w:top w:val="single" w:sz="4" w:space="0" w:color="auto"/>
              <w:left w:val="nil"/>
              <w:bottom w:val="single" w:sz="4" w:space="0" w:color="auto"/>
              <w:right w:val="single" w:sz="4" w:space="0" w:color="auto"/>
            </w:tcBorders>
            <w:noWrap/>
            <w:vAlign w:val="center"/>
          </w:tcPr>
          <w:p w14:paraId="614ABFF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BB2EFA7"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6AA07E6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A1D4F9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183337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15A2D60"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B8BB136" w14:textId="77777777" w:rsidR="00D35B65" w:rsidRPr="003B1988" w:rsidRDefault="00D35B65" w:rsidP="00FB4FE8">
            <w:pPr>
              <w:pStyle w:val="Tabletext"/>
              <w:spacing w:before="20" w:after="20"/>
              <w:jc w:val="center"/>
              <w:rPr>
                <w:b/>
                <w:sz w:val="15"/>
                <w:szCs w:val="15"/>
              </w:rPr>
            </w:pPr>
          </w:p>
        </w:tc>
        <w:tc>
          <w:tcPr>
            <w:tcW w:w="1052" w:type="dxa"/>
            <w:tcBorders>
              <w:top w:val="single" w:sz="4" w:space="0" w:color="auto"/>
              <w:left w:val="nil"/>
              <w:bottom w:val="single" w:sz="4" w:space="0" w:color="auto"/>
              <w:right w:val="single" w:sz="4" w:space="0" w:color="auto"/>
            </w:tcBorders>
            <w:noWrap/>
            <w:vAlign w:val="center"/>
          </w:tcPr>
          <w:p w14:paraId="191A4FB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2170026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611A1A9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417AEA8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2383DE1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14EBCFC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358FD533"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0639D24A"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1623982" w14:textId="77777777" w:rsidR="00D35B65" w:rsidRPr="003B1988" w:rsidRDefault="00D35B65" w:rsidP="00FB4FE8">
            <w:pPr>
              <w:pStyle w:val="Tabletext"/>
              <w:spacing w:before="20" w:after="20"/>
              <w:rPr>
                <w:b/>
                <w:sz w:val="15"/>
                <w:szCs w:val="15"/>
              </w:rPr>
            </w:pPr>
            <w:r w:rsidRPr="003B1988">
              <w:rPr>
                <w:b/>
                <w:sz w:val="15"/>
                <w:szCs w:val="15"/>
              </w:rPr>
              <w:t>TUR</w:t>
            </w:r>
          </w:p>
        </w:tc>
        <w:tc>
          <w:tcPr>
            <w:tcW w:w="627" w:type="dxa"/>
            <w:tcBorders>
              <w:top w:val="single" w:sz="4" w:space="0" w:color="auto"/>
              <w:left w:val="nil"/>
              <w:bottom w:val="single" w:sz="4" w:space="0" w:color="auto"/>
              <w:right w:val="single" w:sz="4" w:space="0" w:color="auto"/>
            </w:tcBorders>
            <w:noWrap/>
            <w:vAlign w:val="center"/>
          </w:tcPr>
          <w:p w14:paraId="50450126"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249EF3E" w14:textId="77777777" w:rsidR="00D35B65" w:rsidRPr="003B1988" w:rsidRDefault="00D35B65" w:rsidP="00FB4FE8">
            <w:pPr>
              <w:pStyle w:val="Tabletext"/>
              <w:spacing w:before="20" w:after="20"/>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696BC83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6ED6DC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D9A57AB"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522212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95F7DF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0F700C3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5890E57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49BF86A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39E9E7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07334D73" w14:textId="77777777" w:rsidR="00D35B65" w:rsidRPr="003B1988" w:rsidRDefault="00D35B65" w:rsidP="00FB4FE8">
            <w:pPr>
              <w:pStyle w:val="Tabletext"/>
              <w:spacing w:before="20" w:after="20"/>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562EEA0D"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60D5D42E"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D35B65" w:rsidRPr="003B1988" w14:paraId="78B83092"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4511BC" w14:textId="77777777" w:rsidR="00D35B65" w:rsidRPr="003B1988" w:rsidRDefault="00D35B65" w:rsidP="00FB4FE8">
            <w:pPr>
              <w:pStyle w:val="Tabletext"/>
              <w:spacing w:before="20" w:after="20"/>
              <w:rPr>
                <w:b/>
                <w:sz w:val="15"/>
                <w:szCs w:val="15"/>
              </w:rPr>
            </w:pPr>
            <w:r w:rsidRPr="003B1988">
              <w:rPr>
                <w:b/>
                <w:sz w:val="15"/>
                <w:szCs w:val="15"/>
              </w:rPr>
              <w:t>UKR</w:t>
            </w:r>
          </w:p>
        </w:tc>
        <w:tc>
          <w:tcPr>
            <w:tcW w:w="627" w:type="dxa"/>
            <w:tcBorders>
              <w:top w:val="single" w:sz="4" w:space="0" w:color="auto"/>
              <w:left w:val="nil"/>
              <w:bottom w:val="single" w:sz="4" w:space="0" w:color="auto"/>
              <w:right w:val="single" w:sz="4" w:space="0" w:color="auto"/>
            </w:tcBorders>
            <w:noWrap/>
            <w:vAlign w:val="center"/>
          </w:tcPr>
          <w:p w14:paraId="3BC6439F"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01CFB03"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2D66A2C"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6B3E9C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F1C88A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4B35732"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F24DB8E"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1407878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7FE69DE1"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4D43B327"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393CC718"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6BAEBB15"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294C0CE4" w14:textId="77777777" w:rsidR="00D35B65" w:rsidRPr="003B1988" w:rsidRDefault="00D35B65" w:rsidP="00FB4FE8">
            <w:pPr>
              <w:pStyle w:val="Tabletext"/>
              <w:spacing w:before="20" w:after="20"/>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65974ED5" w14:textId="77777777" w:rsidR="00D35B65" w:rsidRPr="003B1988" w:rsidRDefault="00D35B65" w:rsidP="00FB4FE8">
            <w:pPr>
              <w:pStyle w:val="Tabletext"/>
              <w:spacing w:before="20" w:after="20"/>
              <w:jc w:val="center"/>
              <w:rPr>
                <w:b/>
                <w:sz w:val="15"/>
                <w:szCs w:val="15"/>
              </w:rPr>
            </w:pPr>
            <w:r w:rsidRPr="003B1988">
              <w:rPr>
                <w:b/>
                <w:sz w:val="15"/>
                <w:szCs w:val="15"/>
              </w:rPr>
              <w:t>X</w:t>
            </w:r>
          </w:p>
        </w:tc>
      </w:tr>
      <w:tr w:rsidR="001F6C66" w:rsidRPr="003B1988" w14:paraId="2125E547" w14:textId="77777777" w:rsidTr="004E47A3">
        <w:trPr>
          <w:trHeight w:hRule="exact" w:val="255"/>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D2C4028" w14:textId="09A58652" w:rsidR="001F6C66" w:rsidRPr="003B1988" w:rsidRDefault="001F6C66" w:rsidP="00FB4FE8">
            <w:pPr>
              <w:pStyle w:val="Tabletext"/>
              <w:spacing w:before="20" w:after="20"/>
              <w:rPr>
                <w:b/>
                <w:sz w:val="16"/>
                <w:szCs w:val="16"/>
              </w:rPr>
            </w:pPr>
            <w:r w:rsidRPr="003B1988">
              <w:rPr>
                <w:b/>
                <w:sz w:val="16"/>
                <w:szCs w:val="16"/>
              </w:rPr>
              <w:t>Sous-partie</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A626C2" w14:textId="77777777" w:rsidR="001F6C66" w:rsidRPr="003B1988" w:rsidRDefault="001F6C66" w:rsidP="00FB4FE8">
            <w:pPr>
              <w:pStyle w:val="Tabletext"/>
              <w:spacing w:before="20" w:after="20"/>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229AD5A" w14:textId="77777777" w:rsidR="001F6C66" w:rsidRPr="003B1988" w:rsidRDefault="001F6C66" w:rsidP="00FB4FE8">
            <w:pPr>
              <w:pStyle w:val="Tabletext"/>
              <w:spacing w:before="20" w:after="20"/>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3EC3D78" w14:textId="77777777" w:rsidR="001F6C66" w:rsidRPr="003B1988" w:rsidRDefault="001F6C66" w:rsidP="00FB4FE8">
            <w:pPr>
              <w:pStyle w:val="Tabletext"/>
              <w:spacing w:before="20" w:after="20"/>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FF1463" w14:textId="77777777" w:rsidR="001F6C66" w:rsidRPr="003B1988" w:rsidRDefault="001F6C66" w:rsidP="00FB4FE8">
            <w:pPr>
              <w:pStyle w:val="Tabletext"/>
              <w:spacing w:before="20" w:after="20"/>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CBDF41A" w14:textId="77777777" w:rsidR="001F6C66" w:rsidRPr="003B1988" w:rsidRDefault="001F6C66" w:rsidP="00FB4FE8">
            <w:pPr>
              <w:pStyle w:val="Tabletext"/>
              <w:spacing w:before="20" w:after="20"/>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E4A76FD" w14:textId="77777777" w:rsidR="001F6C66" w:rsidRPr="003B1988" w:rsidRDefault="001F6C66" w:rsidP="00FB4FE8">
            <w:pPr>
              <w:pStyle w:val="Tabletext"/>
              <w:spacing w:before="20" w:after="20"/>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C3B72F" w14:textId="77777777" w:rsidR="001F6C66" w:rsidRPr="003B1988" w:rsidRDefault="001F6C66" w:rsidP="00FB4FE8">
            <w:pPr>
              <w:pStyle w:val="Tabletext"/>
              <w:spacing w:before="20" w:after="20"/>
              <w:jc w:val="center"/>
              <w:rPr>
                <w:b/>
                <w:sz w:val="16"/>
                <w:szCs w:val="16"/>
              </w:rPr>
            </w:pPr>
          </w:p>
        </w:tc>
        <w:tc>
          <w:tcPr>
            <w:tcW w:w="105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572F83" w14:textId="1723DA07" w:rsidR="001F6C66" w:rsidRPr="003B1988" w:rsidRDefault="001F6C66" w:rsidP="00FB4FE8">
            <w:pPr>
              <w:pStyle w:val="Tabletext"/>
              <w:spacing w:before="20" w:after="20"/>
              <w:jc w:val="center"/>
              <w:rPr>
                <w:b/>
                <w:sz w:val="16"/>
                <w:szCs w:val="16"/>
              </w:rPr>
            </w:pPr>
            <w:r w:rsidRPr="003B1988">
              <w:rPr>
                <w:b/>
                <w:sz w:val="16"/>
                <w:szCs w:val="16"/>
              </w:rPr>
              <w:t>Question A</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C6793A" w14:textId="42CF998C" w:rsidR="001F6C66" w:rsidRPr="003B1988" w:rsidRDefault="001F6C66" w:rsidP="00FB4FE8">
            <w:pPr>
              <w:pStyle w:val="Tabletext"/>
              <w:spacing w:before="20" w:after="20"/>
              <w:jc w:val="center"/>
              <w:rPr>
                <w:b/>
                <w:sz w:val="16"/>
                <w:szCs w:val="16"/>
              </w:rPr>
            </w:pPr>
            <w:r w:rsidRPr="003B1988">
              <w:rPr>
                <w:b/>
                <w:sz w:val="16"/>
                <w:szCs w:val="16"/>
              </w:rPr>
              <w:t>Question B</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25683B" w14:textId="77777777" w:rsidR="001F6C66" w:rsidRPr="003B1988" w:rsidRDefault="001F6C66" w:rsidP="00FB4FE8">
            <w:pPr>
              <w:pStyle w:val="Tabletext"/>
              <w:spacing w:before="20" w:after="20"/>
              <w:jc w:val="center"/>
              <w:rPr>
                <w:b/>
                <w:sz w:val="16"/>
                <w:szCs w:val="16"/>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1C882F" w14:textId="77777777" w:rsidR="001F6C66" w:rsidRPr="003B1988" w:rsidRDefault="001F6C66" w:rsidP="00FB4FE8">
            <w:pPr>
              <w:tabs>
                <w:tab w:val="clear" w:pos="1134"/>
                <w:tab w:val="clear" w:pos="1871"/>
                <w:tab w:val="clear" w:pos="2268"/>
              </w:tabs>
              <w:overflowPunct/>
              <w:autoSpaceDE/>
              <w:autoSpaceDN/>
              <w:adjustRightInd/>
              <w:spacing w:before="20" w:after="20"/>
              <w:rPr>
                <w:rFonts w:ascii="Times" w:hAnsi="Times"/>
                <w:sz w:val="20"/>
                <w:lang w:eastAsia="zh-CN"/>
              </w:rPr>
            </w:pP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A14A5E" w14:textId="77777777" w:rsidR="001F6C66" w:rsidRPr="003B1988" w:rsidRDefault="001F6C66" w:rsidP="00FB4FE8">
            <w:pPr>
              <w:tabs>
                <w:tab w:val="clear" w:pos="1134"/>
                <w:tab w:val="clear" w:pos="1871"/>
                <w:tab w:val="clear" w:pos="2268"/>
              </w:tabs>
              <w:overflowPunct/>
              <w:autoSpaceDE/>
              <w:autoSpaceDN/>
              <w:adjustRightInd/>
              <w:spacing w:before="20" w:after="20"/>
              <w:rPr>
                <w:rFonts w:ascii="Times" w:hAnsi="Times"/>
                <w:sz w:val="20"/>
                <w:lang w:eastAsia="zh-CN"/>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5AEC313" w14:textId="77777777" w:rsidR="001F6C66" w:rsidRPr="003B1988" w:rsidRDefault="001F6C66" w:rsidP="00FB4FE8">
            <w:pPr>
              <w:pStyle w:val="Tabletext"/>
              <w:spacing w:before="20" w:after="20"/>
              <w:jc w:val="center"/>
              <w:rPr>
                <w:b/>
                <w:sz w:val="16"/>
                <w:szCs w:val="16"/>
              </w:rPr>
            </w:pPr>
            <w:r w:rsidRPr="003B1988">
              <w:rPr>
                <w:b/>
                <w:sz w:val="16"/>
                <w:szCs w:val="16"/>
              </w:rPr>
              <w:t>B</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C7EA251" w14:textId="77777777" w:rsidR="001F6C66" w:rsidRPr="003B1988" w:rsidRDefault="001F6C66" w:rsidP="00FB4FE8">
            <w:pPr>
              <w:pStyle w:val="Tabletext"/>
              <w:spacing w:before="20" w:after="20"/>
              <w:jc w:val="center"/>
              <w:rPr>
                <w:b/>
                <w:sz w:val="16"/>
                <w:szCs w:val="16"/>
              </w:rPr>
            </w:pPr>
          </w:p>
        </w:tc>
      </w:tr>
      <w:tr w:rsidR="00D35B65" w:rsidRPr="003B1988" w14:paraId="18CA6E26" w14:textId="77777777" w:rsidTr="001F6C66">
        <w:trPr>
          <w:trHeight w:hRule="exact" w:val="503"/>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D9A557" w14:textId="49D4A889" w:rsidR="00D35B65" w:rsidRPr="003B1988" w:rsidRDefault="001F6C66" w:rsidP="00FB4FE8">
            <w:pPr>
              <w:pStyle w:val="Tabletext"/>
              <w:spacing w:before="20" w:after="20"/>
              <w:rPr>
                <w:b/>
                <w:sz w:val="16"/>
                <w:szCs w:val="16"/>
              </w:rPr>
            </w:pPr>
            <w:r w:rsidRPr="003B1988">
              <w:rPr>
                <w:b/>
                <w:sz w:val="16"/>
                <w:szCs w:val="16"/>
              </w:rPr>
              <w:t>Point de l'ordre du jour</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9A8DE8F" w14:textId="77777777" w:rsidR="00D35B65" w:rsidRPr="003B1988" w:rsidRDefault="00D35B65" w:rsidP="00FB4FE8">
            <w:pPr>
              <w:pStyle w:val="Tabletext"/>
              <w:spacing w:before="20" w:after="20"/>
              <w:jc w:val="center"/>
              <w:rPr>
                <w:b/>
                <w:sz w:val="16"/>
                <w:szCs w:val="16"/>
              </w:rPr>
            </w:pPr>
            <w:r w:rsidRPr="003B1988">
              <w:rPr>
                <w:b/>
                <w:sz w:val="16"/>
                <w:szCs w:val="16"/>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6EF9A0" w14:textId="77777777" w:rsidR="00D35B65" w:rsidRPr="003B1988" w:rsidRDefault="00D35B65" w:rsidP="00FB4FE8">
            <w:pPr>
              <w:pStyle w:val="Tabletext"/>
              <w:spacing w:before="20" w:after="20"/>
              <w:jc w:val="center"/>
              <w:rPr>
                <w:b/>
                <w:sz w:val="16"/>
                <w:szCs w:val="16"/>
              </w:rPr>
            </w:pPr>
            <w:r w:rsidRPr="003B1988">
              <w:rPr>
                <w:b/>
                <w:sz w:val="16"/>
                <w:szCs w:val="16"/>
              </w:rPr>
              <w:t>1.2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6B5B9F" w14:textId="77777777" w:rsidR="00D35B65" w:rsidRPr="003B1988" w:rsidRDefault="00D35B65" w:rsidP="00FB4FE8">
            <w:pPr>
              <w:pStyle w:val="Tabletext"/>
              <w:spacing w:before="20" w:after="20"/>
              <w:jc w:val="center"/>
              <w:rPr>
                <w:b/>
                <w:sz w:val="16"/>
                <w:szCs w:val="16"/>
              </w:rPr>
            </w:pPr>
            <w:r w:rsidRPr="003B1988">
              <w:rPr>
                <w:b/>
                <w:sz w:val="16"/>
                <w:szCs w:val="16"/>
              </w:rPr>
              <w:t>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A6BD33" w14:textId="77777777" w:rsidR="00D35B65" w:rsidRPr="003B1988" w:rsidRDefault="00D35B65" w:rsidP="00FB4FE8">
            <w:pPr>
              <w:pStyle w:val="Tabletext"/>
              <w:spacing w:before="20" w:after="20"/>
              <w:jc w:val="center"/>
              <w:rPr>
                <w:b/>
                <w:sz w:val="16"/>
                <w:szCs w:val="16"/>
              </w:rPr>
            </w:pPr>
            <w:r w:rsidRPr="003B1988">
              <w:rPr>
                <w:b/>
                <w:sz w:val="16"/>
                <w:szCs w:val="16"/>
              </w:rPr>
              <w:t>1.4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B53096" w14:textId="77777777" w:rsidR="00D35B65" w:rsidRPr="003B1988" w:rsidRDefault="00D35B65" w:rsidP="00FB4FE8">
            <w:pPr>
              <w:pStyle w:val="Tabletext"/>
              <w:spacing w:before="20" w:after="20"/>
              <w:jc w:val="center"/>
              <w:rPr>
                <w:b/>
                <w:sz w:val="16"/>
                <w:szCs w:val="16"/>
              </w:rPr>
            </w:pPr>
            <w:r w:rsidRPr="003B1988">
              <w:rPr>
                <w:b/>
                <w:sz w:val="16"/>
                <w:szCs w:val="16"/>
              </w:rPr>
              <w:t>1.5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15A2EB" w14:textId="77777777" w:rsidR="00D35B65" w:rsidRPr="003B1988" w:rsidRDefault="00D35B65" w:rsidP="00FB4FE8">
            <w:pPr>
              <w:pStyle w:val="Tabletext"/>
              <w:spacing w:before="20" w:after="20"/>
              <w:jc w:val="center"/>
              <w:rPr>
                <w:b/>
                <w:sz w:val="16"/>
                <w:szCs w:val="16"/>
              </w:rPr>
            </w:pPr>
            <w:r w:rsidRPr="003B1988">
              <w:rPr>
                <w:b/>
                <w:sz w:val="16"/>
                <w:szCs w:val="16"/>
              </w:rPr>
              <w:t>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17BC3B" w14:textId="77777777" w:rsidR="00D35B65" w:rsidRPr="003B1988" w:rsidRDefault="00D35B65" w:rsidP="00FB4FE8">
            <w:pPr>
              <w:pStyle w:val="Tabletext"/>
              <w:spacing w:before="20" w:after="20"/>
              <w:jc w:val="center"/>
              <w:rPr>
                <w:b/>
                <w:sz w:val="16"/>
                <w:szCs w:val="16"/>
              </w:rPr>
            </w:pPr>
            <w:r w:rsidRPr="003B1988">
              <w:rPr>
                <w:b/>
                <w:sz w:val="16"/>
                <w:szCs w:val="16"/>
              </w:rPr>
              <w:t>1.7</w:t>
            </w:r>
          </w:p>
        </w:tc>
        <w:tc>
          <w:tcPr>
            <w:tcW w:w="105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9CF961" w14:textId="77777777" w:rsidR="00D35B65" w:rsidRPr="003B1988" w:rsidRDefault="00D35B65" w:rsidP="00FB4FE8">
            <w:pPr>
              <w:pStyle w:val="Tabletext"/>
              <w:spacing w:before="20" w:after="20"/>
              <w:jc w:val="center"/>
              <w:rPr>
                <w:b/>
                <w:sz w:val="16"/>
                <w:szCs w:val="16"/>
              </w:rPr>
            </w:pPr>
            <w:r w:rsidRPr="003B1988">
              <w:rPr>
                <w:b/>
                <w:sz w:val="16"/>
                <w:szCs w:val="16"/>
              </w:rPr>
              <w:t>1.8</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717BED4" w14:textId="77777777" w:rsidR="00D35B65" w:rsidRPr="003B1988" w:rsidRDefault="00D35B65" w:rsidP="00FB4FE8">
            <w:pPr>
              <w:pStyle w:val="Tabletext"/>
              <w:spacing w:before="20" w:after="20"/>
              <w:jc w:val="center"/>
              <w:rPr>
                <w:b/>
                <w:sz w:val="16"/>
                <w:szCs w:val="16"/>
              </w:rPr>
            </w:pPr>
            <w:r w:rsidRPr="003B1988">
              <w:rPr>
                <w:b/>
                <w:sz w:val="16"/>
                <w:szCs w:val="16"/>
              </w:rPr>
              <w:t>1.8</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5009486" w14:textId="77777777" w:rsidR="00D35B65" w:rsidRPr="003B1988" w:rsidRDefault="00D35B65" w:rsidP="00FB4FE8">
            <w:pPr>
              <w:pStyle w:val="Tabletext"/>
              <w:spacing w:before="20" w:after="20"/>
              <w:jc w:val="center"/>
              <w:rPr>
                <w:b/>
                <w:sz w:val="16"/>
                <w:szCs w:val="16"/>
              </w:rPr>
            </w:pPr>
            <w:r w:rsidRPr="003B1988">
              <w:rPr>
                <w:b/>
                <w:sz w:val="16"/>
                <w:szCs w:val="16"/>
              </w:rPr>
              <w:t>1.9.1</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24E936D" w14:textId="77777777" w:rsidR="00D35B65" w:rsidRPr="003B1988" w:rsidRDefault="00D35B65" w:rsidP="00FB4FE8">
            <w:pPr>
              <w:pStyle w:val="Tabletext"/>
              <w:spacing w:before="20" w:after="20"/>
              <w:jc w:val="center"/>
              <w:rPr>
                <w:b/>
                <w:sz w:val="16"/>
                <w:szCs w:val="16"/>
              </w:rPr>
            </w:pPr>
            <w:r w:rsidRPr="003B1988">
              <w:rPr>
                <w:b/>
                <w:sz w:val="16"/>
                <w:szCs w:val="16"/>
              </w:rPr>
              <w:t>1.9.2</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7A7FA9" w14:textId="77777777" w:rsidR="00D35B65" w:rsidRPr="003B1988" w:rsidRDefault="00D35B65" w:rsidP="00FB4FE8">
            <w:pPr>
              <w:pStyle w:val="Tabletext"/>
              <w:spacing w:before="20" w:after="20"/>
              <w:jc w:val="center"/>
              <w:rPr>
                <w:b/>
                <w:sz w:val="16"/>
                <w:szCs w:val="16"/>
              </w:rPr>
            </w:pPr>
            <w:r w:rsidRPr="003B1988">
              <w:rPr>
                <w:b/>
                <w:sz w:val="16"/>
                <w:szCs w:val="16"/>
              </w:rPr>
              <w:t>1.10</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5803FAC" w14:textId="77777777" w:rsidR="00D35B65" w:rsidRPr="003B1988" w:rsidRDefault="00D35B65" w:rsidP="00FB4FE8">
            <w:pPr>
              <w:pStyle w:val="Tabletext"/>
              <w:spacing w:before="20" w:after="20"/>
              <w:jc w:val="center"/>
              <w:rPr>
                <w:b/>
                <w:sz w:val="16"/>
                <w:szCs w:val="16"/>
              </w:rPr>
            </w:pPr>
            <w:r w:rsidRPr="003B1988">
              <w:rPr>
                <w:b/>
                <w:sz w:val="16"/>
                <w:szCs w:val="16"/>
              </w:rPr>
              <w:t>1.10</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4179C0E" w14:textId="77777777" w:rsidR="00D35B65" w:rsidRPr="003B1988" w:rsidRDefault="00D35B65" w:rsidP="00FB4FE8">
            <w:pPr>
              <w:pStyle w:val="Tabletext"/>
              <w:spacing w:before="20" w:after="20"/>
              <w:jc w:val="center"/>
              <w:rPr>
                <w:b/>
                <w:sz w:val="16"/>
                <w:szCs w:val="16"/>
              </w:rPr>
            </w:pPr>
            <w:r w:rsidRPr="003B1988">
              <w:rPr>
                <w:b/>
                <w:sz w:val="16"/>
                <w:szCs w:val="16"/>
              </w:rPr>
              <w:t>1.11</w:t>
            </w:r>
          </w:p>
        </w:tc>
      </w:tr>
      <w:tr w:rsidR="00D35B65" w:rsidRPr="003B1988" w14:paraId="378647CB" w14:textId="77777777" w:rsidTr="004E47A3">
        <w:trPr>
          <w:trHeight w:hRule="exact" w:val="255"/>
        </w:trPr>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F06FF6" w14:textId="77777777" w:rsidR="00D35B65" w:rsidRPr="003B1988" w:rsidRDefault="00D35B65" w:rsidP="00FB4FE8">
            <w:pPr>
              <w:pStyle w:val="Tabletext"/>
              <w:spacing w:before="20" w:after="20"/>
              <w:rPr>
                <w:b/>
                <w:sz w:val="16"/>
                <w:szCs w:val="16"/>
              </w:rPr>
            </w:pPr>
            <w:r w:rsidRPr="003B1988">
              <w:rPr>
                <w:b/>
                <w:sz w:val="16"/>
                <w:szCs w:val="16"/>
              </w:rPr>
              <w:t>Addendum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040723" w14:textId="77777777" w:rsidR="00D35B65" w:rsidRPr="003B1988" w:rsidRDefault="00D35B65" w:rsidP="00FB4FE8">
            <w:pPr>
              <w:pStyle w:val="Tabletext"/>
              <w:spacing w:before="20" w:after="20"/>
              <w:jc w:val="center"/>
              <w:rPr>
                <w:b/>
                <w:sz w:val="16"/>
                <w:szCs w:val="16"/>
              </w:rPr>
            </w:pPr>
            <w:r w:rsidRPr="003B1988">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928A3A" w14:textId="77777777" w:rsidR="00D35B65" w:rsidRPr="003B1988" w:rsidRDefault="00D35B65" w:rsidP="00FB4FE8">
            <w:pPr>
              <w:pStyle w:val="Tabletext"/>
              <w:spacing w:before="20" w:after="20"/>
              <w:jc w:val="center"/>
              <w:rPr>
                <w:b/>
                <w:sz w:val="16"/>
                <w:szCs w:val="16"/>
              </w:rPr>
            </w:pPr>
            <w:r w:rsidRPr="003B1988">
              <w:rPr>
                <w:b/>
                <w:sz w:val="16"/>
                <w:szCs w:val="16"/>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CDBBF9" w14:textId="77777777" w:rsidR="00D35B65" w:rsidRPr="003B1988" w:rsidRDefault="00D35B65" w:rsidP="00FB4FE8">
            <w:pPr>
              <w:pStyle w:val="Tabletext"/>
              <w:spacing w:before="20" w:after="20"/>
              <w:jc w:val="center"/>
              <w:rPr>
                <w:b/>
                <w:sz w:val="16"/>
                <w:szCs w:val="16"/>
              </w:rPr>
            </w:pPr>
            <w:r w:rsidRPr="003B1988">
              <w:rPr>
                <w:b/>
                <w:sz w:val="16"/>
                <w:szCs w:val="16"/>
              </w:rPr>
              <w:t>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3B0FE53" w14:textId="77777777" w:rsidR="00D35B65" w:rsidRPr="003B1988" w:rsidRDefault="00D35B65" w:rsidP="00FB4FE8">
            <w:pPr>
              <w:pStyle w:val="Tabletext"/>
              <w:spacing w:before="20" w:after="20"/>
              <w:jc w:val="center"/>
              <w:rPr>
                <w:b/>
                <w:sz w:val="16"/>
                <w:szCs w:val="16"/>
              </w:rPr>
            </w:pPr>
            <w:r w:rsidRPr="003B1988">
              <w:rPr>
                <w:b/>
                <w:sz w:val="16"/>
                <w:szCs w:val="16"/>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1978D7" w14:textId="77777777" w:rsidR="00D35B65" w:rsidRPr="003B1988" w:rsidRDefault="00D35B65" w:rsidP="00FB4FE8">
            <w:pPr>
              <w:pStyle w:val="Tabletext"/>
              <w:spacing w:before="20" w:after="20"/>
              <w:jc w:val="center"/>
              <w:rPr>
                <w:b/>
                <w:sz w:val="16"/>
                <w:szCs w:val="16"/>
              </w:rPr>
            </w:pPr>
            <w:r w:rsidRPr="003B1988">
              <w:rPr>
                <w:b/>
                <w:sz w:val="16"/>
                <w:szCs w:val="16"/>
              </w:rPr>
              <w:t>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43D9CE7" w14:textId="77777777" w:rsidR="00D35B65" w:rsidRPr="003B1988" w:rsidRDefault="00D35B65" w:rsidP="00FB4FE8">
            <w:pPr>
              <w:pStyle w:val="Tabletext"/>
              <w:spacing w:before="20" w:after="20"/>
              <w:jc w:val="center"/>
              <w:rPr>
                <w:b/>
                <w:sz w:val="16"/>
                <w:szCs w:val="16"/>
              </w:rPr>
            </w:pPr>
            <w:r w:rsidRPr="003B1988">
              <w:rPr>
                <w:b/>
                <w:sz w:val="16"/>
                <w:szCs w:val="16"/>
              </w:rPr>
              <w:t>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B95116" w14:textId="77777777" w:rsidR="00D35B65" w:rsidRPr="003B1988" w:rsidRDefault="00D35B65" w:rsidP="00FB4FE8">
            <w:pPr>
              <w:pStyle w:val="Tabletext"/>
              <w:spacing w:before="20" w:after="20"/>
              <w:jc w:val="center"/>
              <w:rPr>
                <w:b/>
                <w:sz w:val="16"/>
                <w:szCs w:val="16"/>
              </w:rPr>
            </w:pPr>
            <w:r w:rsidRPr="003B1988">
              <w:rPr>
                <w:b/>
                <w:sz w:val="16"/>
                <w:szCs w:val="16"/>
              </w:rPr>
              <w:t>7</w:t>
            </w:r>
          </w:p>
        </w:tc>
        <w:tc>
          <w:tcPr>
            <w:tcW w:w="105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68ACE8" w14:textId="77777777" w:rsidR="00D35B65" w:rsidRPr="003B1988" w:rsidRDefault="00D35B65" w:rsidP="00FB4FE8">
            <w:pPr>
              <w:pStyle w:val="Tabletext"/>
              <w:spacing w:before="20" w:after="20"/>
              <w:jc w:val="center"/>
              <w:rPr>
                <w:b/>
                <w:sz w:val="16"/>
                <w:szCs w:val="16"/>
              </w:rPr>
            </w:pPr>
            <w:r w:rsidRPr="003B1988">
              <w:rPr>
                <w:b/>
                <w:sz w:val="16"/>
                <w:szCs w:val="16"/>
              </w:rPr>
              <w:t>8A1</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4BE1A1E" w14:textId="77777777" w:rsidR="00D35B65" w:rsidRPr="003B1988" w:rsidRDefault="00D35B65" w:rsidP="00FB4FE8">
            <w:pPr>
              <w:pStyle w:val="Tabletext"/>
              <w:spacing w:before="20" w:after="20"/>
              <w:jc w:val="center"/>
              <w:rPr>
                <w:b/>
                <w:sz w:val="16"/>
                <w:szCs w:val="16"/>
              </w:rPr>
            </w:pPr>
            <w:r w:rsidRPr="003B1988">
              <w:rPr>
                <w:b/>
                <w:sz w:val="16"/>
                <w:szCs w:val="16"/>
              </w:rPr>
              <w:t>8A2</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FCE8EF" w14:textId="77777777" w:rsidR="00D35B65" w:rsidRPr="003B1988" w:rsidRDefault="00D35B65" w:rsidP="00FB4FE8">
            <w:pPr>
              <w:pStyle w:val="Tabletext"/>
              <w:spacing w:before="20" w:after="20"/>
              <w:jc w:val="center"/>
              <w:rPr>
                <w:b/>
                <w:sz w:val="16"/>
                <w:szCs w:val="16"/>
              </w:rPr>
            </w:pPr>
            <w:r w:rsidRPr="003B1988">
              <w:rPr>
                <w:b/>
                <w:sz w:val="16"/>
                <w:szCs w:val="16"/>
              </w:rPr>
              <w:t>9A1</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080F25C" w14:textId="77777777" w:rsidR="00D35B65" w:rsidRPr="003B1988" w:rsidRDefault="00D35B65" w:rsidP="00FB4FE8">
            <w:pPr>
              <w:pStyle w:val="Tabletext"/>
              <w:spacing w:before="20" w:after="20"/>
              <w:jc w:val="center"/>
              <w:rPr>
                <w:b/>
                <w:sz w:val="16"/>
                <w:szCs w:val="16"/>
              </w:rPr>
            </w:pPr>
            <w:r w:rsidRPr="003B1988">
              <w:rPr>
                <w:b/>
                <w:sz w:val="16"/>
                <w:szCs w:val="16"/>
              </w:rPr>
              <w:t>9A2</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DEB5F3" w14:textId="77777777" w:rsidR="00D35B65" w:rsidRPr="003B1988" w:rsidRDefault="00D35B65" w:rsidP="00FB4FE8">
            <w:pPr>
              <w:pStyle w:val="Tabletext"/>
              <w:spacing w:before="20" w:after="20"/>
              <w:jc w:val="center"/>
              <w:rPr>
                <w:b/>
                <w:sz w:val="16"/>
                <w:szCs w:val="16"/>
              </w:rPr>
            </w:pPr>
            <w:r w:rsidRPr="003B1988">
              <w:rPr>
                <w:b/>
                <w:sz w:val="16"/>
                <w:szCs w:val="16"/>
              </w:rPr>
              <w:t>10</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3F6EEF1" w14:textId="77777777" w:rsidR="00D35B65" w:rsidRPr="003B1988" w:rsidRDefault="00D35B65" w:rsidP="00FB4FE8">
            <w:pPr>
              <w:pStyle w:val="Tabletext"/>
              <w:spacing w:before="20" w:after="20"/>
              <w:jc w:val="center"/>
              <w:rPr>
                <w:b/>
                <w:sz w:val="16"/>
                <w:szCs w:val="16"/>
              </w:rPr>
            </w:pPr>
            <w:r w:rsidRPr="003B1988">
              <w:rPr>
                <w:b/>
                <w:sz w:val="16"/>
                <w:szCs w:val="16"/>
              </w:rPr>
              <w:t>10B</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33947DA" w14:textId="77777777" w:rsidR="00D35B65" w:rsidRPr="003B1988" w:rsidRDefault="00D35B65" w:rsidP="00FB4FE8">
            <w:pPr>
              <w:pStyle w:val="Tabletext"/>
              <w:spacing w:before="20" w:after="20"/>
              <w:jc w:val="center"/>
              <w:rPr>
                <w:b/>
                <w:sz w:val="16"/>
                <w:szCs w:val="16"/>
              </w:rPr>
            </w:pPr>
            <w:r w:rsidRPr="003B1988">
              <w:rPr>
                <w:b/>
                <w:sz w:val="16"/>
                <w:szCs w:val="16"/>
              </w:rPr>
              <w:t>11</w:t>
            </w:r>
          </w:p>
        </w:tc>
      </w:tr>
      <w:tr w:rsidR="00F50958" w:rsidRPr="003B1988" w14:paraId="717E6C94" w14:textId="77777777" w:rsidTr="004E47A3">
        <w:trPr>
          <w:trHeight w:hRule="exact" w:val="284"/>
        </w:trPr>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7D092B" w14:textId="57512D1D" w:rsidR="00F50958" w:rsidRPr="003B1988" w:rsidRDefault="00F50958" w:rsidP="00FB4FE8">
            <w:pPr>
              <w:pStyle w:val="Tabletext"/>
              <w:spacing w:before="20" w:after="20"/>
              <w:rPr>
                <w:b/>
                <w:sz w:val="16"/>
                <w:szCs w:val="16"/>
              </w:rPr>
            </w:pPr>
            <w:r w:rsidRPr="003B1988">
              <w:rPr>
                <w:b/>
                <w:sz w:val="16"/>
                <w:szCs w:val="16"/>
              </w:rPr>
              <w:lastRenderedPageBreak/>
              <w:t>cosignataires</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8D588F8" w14:textId="7A334B49" w:rsidR="00F50958" w:rsidRPr="003B1988" w:rsidRDefault="00AD5CBB" w:rsidP="00FB4FE8">
            <w:pPr>
              <w:pStyle w:val="Tabletext"/>
              <w:spacing w:before="20" w:after="20"/>
              <w:jc w:val="center"/>
              <w:rPr>
                <w:b/>
                <w:sz w:val="16"/>
                <w:szCs w:val="16"/>
              </w:rPr>
            </w:pPr>
            <w:r w:rsidRPr="003B1988">
              <w:rPr>
                <w:b/>
                <w:sz w:val="16"/>
                <w:szCs w:val="16"/>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F45D79" w14:textId="7A1A2607" w:rsidR="00F50958" w:rsidRPr="003B1988" w:rsidRDefault="00F50958" w:rsidP="00FB4FE8">
            <w:pPr>
              <w:pStyle w:val="Tabletext"/>
              <w:spacing w:before="20" w:after="20"/>
              <w:jc w:val="center"/>
              <w:rPr>
                <w:b/>
                <w:sz w:val="16"/>
                <w:szCs w:val="16"/>
              </w:rPr>
            </w:pPr>
            <w:r w:rsidRPr="003B1988">
              <w:rPr>
                <w:b/>
                <w:sz w:val="16"/>
                <w:szCs w:val="16"/>
              </w:rPr>
              <w:t>40</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B2BA76" w14:textId="47E8A977" w:rsidR="00F50958" w:rsidRPr="003B1988" w:rsidRDefault="00F50958" w:rsidP="00FB4FE8">
            <w:pPr>
              <w:pStyle w:val="Tabletext"/>
              <w:spacing w:before="20" w:after="20"/>
              <w:jc w:val="center"/>
              <w:rPr>
                <w:b/>
                <w:sz w:val="16"/>
                <w:szCs w:val="16"/>
              </w:rPr>
            </w:pPr>
            <w:r w:rsidRPr="003B1988">
              <w:rPr>
                <w:b/>
                <w:sz w:val="16"/>
                <w:szCs w:val="16"/>
              </w:rPr>
              <w:t>4</w:t>
            </w:r>
            <w:r w:rsidR="00AD5CBB" w:rsidRPr="003B1988">
              <w:rPr>
                <w:b/>
                <w:sz w:val="16"/>
                <w:szCs w:val="16"/>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A7E9A0" w14:textId="35C33C23" w:rsidR="00F50958" w:rsidRPr="003B1988" w:rsidRDefault="00AD5CBB" w:rsidP="00FB4FE8">
            <w:pPr>
              <w:pStyle w:val="Tabletext"/>
              <w:spacing w:before="20" w:after="20"/>
              <w:jc w:val="center"/>
              <w:rPr>
                <w:b/>
                <w:sz w:val="16"/>
                <w:szCs w:val="16"/>
              </w:rPr>
            </w:pPr>
            <w:r w:rsidRPr="003B1988">
              <w:rPr>
                <w:b/>
                <w:sz w:val="16"/>
                <w:szCs w:val="16"/>
              </w:rPr>
              <w:t>40</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BA9823" w14:textId="00E84533" w:rsidR="00F50958" w:rsidRPr="003B1988" w:rsidRDefault="00AD5CBB" w:rsidP="00FB4FE8">
            <w:pPr>
              <w:pStyle w:val="Tabletext"/>
              <w:spacing w:before="20" w:after="20"/>
              <w:jc w:val="center"/>
              <w:rPr>
                <w:b/>
                <w:sz w:val="16"/>
                <w:szCs w:val="16"/>
              </w:rPr>
            </w:pPr>
            <w:r w:rsidRPr="003B1988">
              <w:rPr>
                <w:b/>
                <w:sz w:val="16"/>
                <w:szCs w:val="16"/>
              </w:rPr>
              <w:t>41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6B37AE" w14:textId="0625A345" w:rsidR="00F50958" w:rsidRPr="003B1988" w:rsidRDefault="00AD5CBB" w:rsidP="00FB4FE8">
            <w:pPr>
              <w:pStyle w:val="Tabletext"/>
              <w:spacing w:before="20" w:after="20"/>
              <w:jc w:val="center"/>
              <w:rPr>
                <w:b/>
                <w:sz w:val="16"/>
                <w:szCs w:val="16"/>
              </w:rPr>
            </w:pPr>
            <w:r w:rsidRPr="003B1988">
              <w:rPr>
                <w:b/>
                <w:sz w:val="16"/>
                <w:szCs w:val="16"/>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43D432" w14:textId="17F74223" w:rsidR="00F50958" w:rsidRPr="003B1988" w:rsidRDefault="00F50958" w:rsidP="00FB4FE8">
            <w:pPr>
              <w:pStyle w:val="Tabletext"/>
              <w:spacing w:before="20" w:after="20"/>
              <w:jc w:val="center"/>
              <w:rPr>
                <w:b/>
                <w:sz w:val="16"/>
                <w:szCs w:val="16"/>
              </w:rPr>
            </w:pPr>
            <w:r w:rsidRPr="003B1988">
              <w:rPr>
                <w:b/>
                <w:sz w:val="16"/>
                <w:szCs w:val="16"/>
              </w:rPr>
              <w:t>3</w:t>
            </w:r>
            <w:r w:rsidR="00AD5CBB" w:rsidRPr="003B1988">
              <w:rPr>
                <w:b/>
                <w:sz w:val="16"/>
                <w:szCs w:val="16"/>
              </w:rPr>
              <w:t>7</w:t>
            </w:r>
          </w:p>
        </w:tc>
        <w:tc>
          <w:tcPr>
            <w:tcW w:w="105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304EAB" w14:textId="36255CAE" w:rsidR="00F50958" w:rsidRPr="003B1988" w:rsidRDefault="00F50958" w:rsidP="00FB4FE8">
            <w:pPr>
              <w:pStyle w:val="Tabletext"/>
              <w:spacing w:before="20" w:after="20"/>
              <w:jc w:val="center"/>
              <w:rPr>
                <w:b/>
                <w:sz w:val="16"/>
                <w:szCs w:val="16"/>
              </w:rPr>
            </w:pPr>
            <w:r w:rsidRPr="003B1988">
              <w:rPr>
                <w:b/>
                <w:sz w:val="16"/>
                <w:szCs w:val="16"/>
              </w:rPr>
              <w:t>4</w:t>
            </w:r>
            <w:r w:rsidR="00AD5CBB" w:rsidRPr="003B1988">
              <w:rPr>
                <w:b/>
                <w:sz w:val="16"/>
                <w:szCs w:val="16"/>
              </w:rPr>
              <w:t>1</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046BB0E" w14:textId="79D06E58" w:rsidR="00F50958" w:rsidRPr="003B1988" w:rsidRDefault="00F50958" w:rsidP="00FB4FE8">
            <w:pPr>
              <w:pStyle w:val="Tabletext"/>
              <w:spacing w:before="20" w:after="20"/>
              <w:jc w:val="center"/>
              <w:rPr>
                <w:b/>
                <w:sz w:val="16"/>
                <w:szCs w:val="16"/>
              </w:rPr>
            </w:pPr>
            <w:r w:rsidRPr="003B1988">
              <w:rPr>
                <w:b/>
                <w:sz w:val="16"/>
                <w:szCs w:val="16"/>
              </w:rPr>
              <w:t>4</w:t>
            </w:r>
            <w:r w:rsidR="00AD5CBB" w:rsidRPr="003B1988">
              <w:rPr>
                <w:b/>
                <w:sz w:val="16"/>
                <w:szCs w:val="16"/>
              </w:rPr>
              <w:t>1</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482E61E" w14:textId="4FEEB9DD" w:rsidR="00F50958" w:rsidRPr="003B1988" w:rsidRDefault="00F50958" w:rsidP="00FB4FE8">
            <w:pPr>
              <w:pStyle w:val="Tabletext"/>
              <w:spacing w:before="20" w:after="20"/>
              <w:jc w:val="center"/>
              <w:rPr>
                <w:b/>
                <w:sz w:val="16"/>
                <w:szCs w:val="16"/>
              </w:rPr>
            </w:pPr>
            <w:r w:rsidRPr="003B1988">
              <w:rPr>
                <w:b/>
                <w:sz w:val="16"/>
                <w:szCs w:val="16"/>
              </w:rPr>
              <w:t>42</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CC30B87" w14:textId="6B126014" w:rsidR="00F50958" w:rsidRPr="003B1988" w:rsidRDefault="00F50958" w:rsidP="00FB4FE8">
            <w:pPr>
              <w:pStyle w:val="Tabletext"/>
              <w:spacing w:before="20" w:after="20"/>
              <w:jc w:val="center"/>
              <w:rPr>
                <w:b/>
                <w:sz w:val="16"/>
                <w:szCs w:val="16"/>
              </w:rPr>
            </w:pPr>
            <w:r w:rsidRPr="003B1988">
              <w:rPr>
                <w:b/>
                <w:sz w:val="16"/>
                <w:szCs w:val="16"/>
              </w:rPr>
              <w:t>4</w:t>
            </w:r>
            <w:r w:rsidR="00AD5CBB" w:rsidRPr="003B1988">
              <w:rPr>
                <w:b/>
                <w:sz w:val="16"/>
                <w:szCs w:val="16"/>
              </w:rPr>
              <w:t>1</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19E12FC" w14:textId="2529BC15" w:rsidR="00F50958" w:rsidRPr="003B1988" w:rsidRDefault="00AD5CBB" w:rsidP="00FB4FE8">
            <w:pPr>
              <w:pStyle w:val="Tabletext"/>
              <w:spacing w:before="20" w:after="20"/>
              <w:jc w:val="center"/>
              <w:rPr>
                <w:b/>
                <w:sz w:val="16"/>
                <w:szCs w:val="16"/>
              </w:rPr>
            </w:pPr>
            <w:r w:rsidRPr="003B1988">
              <w:rPr>
                <w:b/>
                <w:sz w:val="16"/>
                <w:szCs w:val="16"/>
              </w:rPr>
              <w:t>40</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84B1853" w14:textId="6EF249F0" w:rsidR="00F50958" w:rsidRPr="003B1988" w:rsidRDefault="00AD5CBB" w:rsidP="00FB4FE8">
            <w:pPr>
              <w:pStyle w:val="Tabletext"/>
              <w:spacing w:before="20" w:after="20"/>
              <w:jc w:val="center"/>
              <w:rPr>
                <w:b/>
                <w:sz w:val="16"/>
                <w:szCs w:val="16"/>
              </w:rPr>
            </w:pPr>
            <w:r w:rsidRPr="003B1988">
              <w:rPr>
                <w:b/>
                <w:sz w:val="16"/>
                <w:szCs w:val="16"/>
              </w:rPr>
              <w:t>40</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3F10CA2" w14:textId="2FECE553" w:rsidR="00F50958" w:rsidRPr="003B1988" w:rsidRDefault="00F50958" w:rsidP="00FB4FE8">
            <w:pPr>
              <w:pStyle w:val="Tabletext"/>
              <w:spacing w:before="20" w:after="20"/>
              <w:jc w:val="center"/>
              <w:rPr>
                <w:b/>
                <w:sz w:val="16"/>
                <w:szCs w:val="16"/>
              </w:rPr>
            </w:pPr>
            <w:r w:rsidRPr="003B1988">
              <w:rPr>
                <w:b/>
                <w:sz w:val="16"/>
                <w:szCs w:val="16"/>
              </w:rPr>
              <w:t>4</w:t>
            </w:r>
            <w:r w:rsidR="00AD5CBB" w:rsidRPr="003B1988">
              <w:rPr>
                <w:b/>
                <w:sz w:val="16"/>
                <w:szCs w:val="16"/>
              </w:rPr>
              <w:t>2</w:t>
            </w:r>
          </w:p>
        </w:tc>
      </w:tr>
      <w:tr w:rsidR="00F50958" w:rsidRPr="003B1988" w14:paraId="32F9DE13" w14:textId="77777777" w:rsidTr="004E47A3">
        <w:trPr>
          <w:trHeight w:hRule="exact" w:val="255"/>
        </w:trPr>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185FC8" w14:textId="77777777" w:rsidR="00F50958" w:rsidRPr="003B1988" w:rsidRDefault="00F50958" w:rsidP="00FB4FE8">
            <w:pPr>
              <w:pStyle w:val="Tabletext"/>
              <w:keepNext/>
              <w:keepLines/>
              <w:rPr>
                <w:b/>
                <w:sz w:val="16"/>
                <w:szCs w:val="16"/>
              </w:rPr>
            </w:pPr>
            <w:r w:rsidRPr="003B1988">
              <w:rPr>
                <w:b/>
                <w:sz w:val="16"/>
                <w:szCs w:val="16"/>
              </w:rPr>
              <w:t>Addendum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1F326E" w14:textId="77777777" w:rsidR="00F50958" w:rsidRPr="003B1988" w:rsidRDefault="00F50958" w:rsidP="00FB4FE8">
            <w:pPr>
              <w:pStyle w:val="Tabletext"/>
              <w:keepNext/>
              <w:keepLines/>
              <w:jc w:val="center"/>
              <w:rPr>
                <w:b/>
                <w:sz w:val="16"/>
                <w:szCs w:val="16"/>
              </w:rPr>
            </w:pPr>
            <w:r w:rsidRPr="003B1988">
              <w:rPr>
                <w:b/>
                <w:sz w:val="16"/>
                <w:szCs w:val="16"/>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DE7756" w14:textId="77777777" w:rsidR="00F50958" w:rsidRPr="003B1988" w:rsidRDefault="00F50958" w:rsidP="00FB4FE8">
            <w:pPr>
              <w:pStyle w:val="Tabletext"/>
              <w:keepNext/>
              <w:keepLines/>
              <w:jc w:val="center"/>
              <w:rPr>
                <w:b/>
                <w:sz w:val="16"/>
                <w:szCs w:val="16"/>
              </w:rPr>
            </w:pPr>
            <w:r w:rsidRPr="003B1988">
              <w:rPr>
                <w:b/>
                <w:sz w:val="16"/>
                <w:szCs w:val="16"/>
              </w:rPr>
              <w:t>13A1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94DBC3" w14:textId="77777777" w:rsidR="00F50958" w:rsidRPr="003B1988" w:rsidRDefault="00F50958" w:rsidP="00FB4FE8">
            <w:pPr>
              <w:pStyle w:val="Tabletext"/>
              <w:keepNext/>
              <w:keepLines/>
              <w:jc w:val="center"/>
              <w:rPr>
                <w:b/>
                <w:sz w:val="16"/>
                <w:szCs w:val="16"/>
              </w:rPr>
            </w:pPr>
            <w:r w:rsidRPr="003B1988">
              <w:rPr>
                <w:b/>
                <w:sz w:val="16"/>
                <w:szCs w:val="16"/>
              </w:rPr>
              <w:t>13A2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BF8030" w14:textId="77777777" w:rsidR="00F50958" w:rsidRPr="003B1988" w:rsidRDefault="00F50958" w:rsidP="00FB4FE8">
            <w:pPr>
              <w:pStyle w:val="Tabletext"/>
              <w:keepNext/>
              <w:keepLines/>
              <w:jc w:val="center"/>
              <w:rPr>
                <w:b/>
                <w:sz w:val="16"/>
                <w:szCs w:val="16"/>
              </w:rPr>
            </w:pPr>
            <w:r w:rsidRPr="003B1988">
              <w:rPr>
                <w:b/>
                <w:sz w:val="16"/>
                <w:szCs w:val="16"/>
              </w:rPr>
              <w:t>13A3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A57BB2" w14:textId="77777777" w:rsidR="00F50958" w:rsidRPr="003B1988" w:rsidRDefault="00F50958" w:rsidP="00FB4FE8">
            <w:pPr>
              <w:pStyle w:val="Tabletext"/>
              <w:keepNext/>
              <w:keepLines/>
              <w:jc w:val="center"/>
              <w:rPr>
                <w:b/>
                <w:sz w:val="16"/>
                <w:szCs w:val="16"/>
              </w:rPr>
            </w:pPr>
            <w:r w:rsidRPr="003B1988">
              <w:rPr>
                <w:b/>
                <w:sz w:val="16"/>
                <w:szCs w:val="16"/>
              </w:rPr>
              <w:t>13A4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1870F5E" w14:textId="77777777" w:rsidR="00F50958" w:rsidRPr="003B1988" w:rsidRDefault="00F50958" w:rsidP="00FB4FE8">
            <w:pPr>
              <w:pStyle w:val="Tabletext"/>
              <w:keepNext/>
              <w:keepLines/>
              <w:jc w:val="center"/>
              <w:rPr>
                <w:b/>
                <w:sz w:val="16"/>
                <w:szCs w:val="16"/>
              </w:rPr>
            </w:pPr>
            <w:r w:rsidRPr="003B1988">
              <w:rPr>
                <w:b/>
                <w:sz w:val="16"/>
                <w:szCs w:val="16"/>
              </w:rPr>
              <w:t>13A5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65495D" w14:textId="77777777" w:rsidR="00F50958" w:rsidRPr="003B1988" w:rsidRDefault="00F50958" w:rsidP="00FB4FE8">
            <w:pPr>
              <w:pStyle w:val="Tabletext"/>
              <w:keepNext/>
              <w:keepLines/>
              <w:jc w:val="center"/>
              <w:rPr>
                <w:b/>
                <w:sz w:val="16"/>
                <w:szCs w:val="16"/>
              </w:rPr>
            </w:pPr>
            <w:r w:rsidRPr="003B1988">
              <w:rPr>
                <w:b/>
                <w:sz w:val="16"/>
                <w:szCs w:val="16"/>
              </w:rPr>
              <w:t>13A6</w:t>
            </w:r>
          </w:p>
        </w:tc>
        <w:tc>
          <w:tcPr>
            <w:tcW w:w="105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BC58D1" w14:textId="77777777" w:rsidR="00F50958" w:rsidRPr="003B1988" w:rsidRDefault="00F50958" w:rsidP="00FB4FE8">
            <w:pPr>
              <w:pStyle w:val="Tabletext"/>
              <w:keepNext/>
              <w:keepLines/>
              <w:jc w:val="center"/>
              <w:rPr>
                <w:b/>
                <w:sz w:val="16"/>
                <w:szCs w:val="16"/>
              </w:rPr>
            </w:pPr>
            <w:r w:rsidRPr="003B1988">
              <w:rPr>
                <w:b/>
                <w:sz w:val="16"/>
                <w:szCs w:val="16"/>
              </w:rPr>
              <w:t>13A7</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A81036" w14:textId="77777777" w:rsidR="00F50958" w:rsidRPr="003B1988" w:rsidRDefault="00F50958" w:rsidP="00FB4FE8">
            <w:pPr>
              <w:pStyle w:val="Tabletext"/>
              <w:keepNext/>
              <w:keepLines/>
              <w:jc w:val="center"/>
              <w:rPr>
                <w:b/>
                <w:sz w:val="16"/>
                <w:szCs w:val="16"/>
              </w:rPr>
            </w:pPr>
            <w:r w:rsidRPr="003B1988">
              <w:rPr>
                <w:b/>
                <w:sz w:val="16"/>
                <w:szCs w:val="16"/>
              </w:rPr>
              <w:t>13A8</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82A9A0" w14:textId="77777777" w:rsidR="00F50958" w:rsidRPr="003B1988" w:rsidRDefault="00F50958" w:rsidP="00FB4FE8">
            <w:pPr>
              <w:pStyle w:val="Tabletext"/>
              <w:keepNext/>
              <w:keepLines/>
              <w:jc w:val="center"/>
              <w:rPr>
                <w:b/>
                <w:sz w:val="16"/>
                <w:szCs w:val="16"/>
              </w:rPr>
            </w:pPr>
            <w:r w:rsidRPr="003B1988">
              <w:rPr>
                <w:b/>
                <w:sz w:val="16"/>
                <w:szCs w:val="16"/>
              </w:rPr>
              <w:t>13A9</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B2604D" w14:textId="77777777" w:rsidR="00F50958" w:rsidRPr="003B1988" w:rsidRDefault="00F50958" w:rsidP="00FB4FE8">
            <w:pPr>
              <w:pStyle w:val="Tabletext"/>
              <w:keepNext/>
              <w:keepLines/>
              <w:jc w:val="center"/>
              <w:rPr>
                <w:b/>
                <w:sz w:val="16"/>
                <w:szCs w:val="16"/>
              </w:rPr>
            </w:pPr>
            <w:r w:rsidRPr="003B1988">
              <w:rPr>
                <w:b/>
                <w:sz w:val="16"/>
                <w:szCs w:val="16"/>
              </w:rPr>
              <w:t>13A10</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254982" w14:textId="77777777" w:rsidR="00F50958" w:rsidRPr="003B1988" w:rsidRDefault="00F50958" w:rsidP="00FB4FE8">
            <w:pPr>
              <w:pStyle w:val="Tabletext"/>
              <w:keepNext/>
              <w:keepLines/>
              <w:jc w:val="center"/>
              <w:rPr>
                <w:b/>
                <w:sz w:val="16"/>
                <w:szCs w:val="16"/>
              </w:rPr>
            </w:pPr>
            <w:r w:rsidRPr="003B1988">
              <w:rPr>
                <w:b/>
                <w:sz w:val="16"/>
                <w:szCs w:val="16"/>
              </w:rPr>
              <w:t>13A11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81CA68" w14:textId="77777777" w:rsidR="00F50958" w:rsidRPr="003B1988" w:rsidRDefault="00F50958" w:rsidP="00FB4FE8">
            <w:pPr>
              <w:pStyle w:val="Tabletext"/>
              <w:keepNext/>
              <w:keepLines/>
              <w:jc w:val="center"/>
              <w:rPr>
                <w:b/>
                <w:sz w:val="16"/>
                <w:szCs w:val="16"/>
              </w:rPr>
            </w:pPr>
            <w:r w:rsidRPr="003B1988">
              <w:rPr>
                <w:b/>
                <w:sz w:val="16"/>
                <w:szCs w:val="16"/>
              </w:rPr>
              <w:t>14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B3ECAE0" w14:textId="77777777" w:rsidR="00F50958" w:rsidRPr="003B1988" w:rsidRDefault="00F50958" w:rsidP="00FB4FE8">
            <w:pPr>
              <w:pStyle w:val="Tabletext"/>
              <w:keepNext/>
              <w:keepLines/>
              <w:jc w:val="center"/>
              <w:rPr>
                <w:b/>
                <w:sz w:val="16"/>
                <w:szCs w:val="16"/>
              </w:rPr>
            </w:pPr>
            <w:r w:rsidRPr="003B1988">
              <w:rPr>
                <w:b/>
                <w:sz w:val="16"/>
                <w:szCs w:val="16"/>
              </w:rPr>
              <w:t>15</w:t>
            </w:r>
          </w:p>
        </w:tc>
      </w:tr>
      <w:tr w:rsidR="00F50958" w:rsidRPr="003B1988" w14:paraId="3E0A6836" w14:textId="77777777" w:rsidTr="00575897">
        <w:trPr>
          <w:trHeight w:hRule="exact" w:val="475"/>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6C94B8E" w14:textId="1D9D1ACC" w:rsidR="00F50958" w:rsidRPr="003B1988" w:rsidRDefault="00F50958" w:rsidP="00FB4FE8">
            <w:pPr>
              <w:pStyle w:val="Tabletext"/>
              <w:keepNext/>
              <w:keepLines/>
              <w:rPr>
                <w:b/>
                <w:sz w:val="16"/>
                <w:szCs w:val="16"/>
              </w:rPr>
            </w:pPr>
            <w:r w:rsidRPr="003B1988">
              <w:rPr>
                <w:b/>
                <w:sz w:val="16"/>
                <w:szCs w:val="16"/>
              </w:rPr>
              <w:t>Point de l'ordre du jour</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3645974" w14:textId="77777777" w:rsidR="00F50958" w:rsidRPr="003B1988" w:rsidRDefault="00F50958" w:rsidP="00FB4FE8">
            <w:pPr>
              <w:pStyle w:val="Tabletext"/>
              <w:keepNext/>
              <w:keepLines/>
              <w:jc w:val="center"/>
              <w:rPr>
                <w:b/>
                <w:sz w:val="16"/>
                <w:szCs w:val="16"/>
              </w:rPr>
            </w:pPr>
            <w:r w:rsidRPr="003B1988">
              <w:rPr>
                <w:b/>
                <w:sz w:val="16"/>
                <w:szCs w:val="16"/>
              </w:rPr>
              <w:t>1.12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C8B34D" w14:textId="77777777" w:rsidR="00F50958" w:rsidRPr="003B1988" w:rsidRDefault="00F50958" w:rsidP="00FB4FE8">
            <w:pPr>
              <w:pStyle w:val="Tabletext"/>
              <w:keepNext/>
              <w:keepLines/>
              <w:jc w:val="center"/>
              <w:rPr>
                <w:b/>
                <w:sz w:val="16"/>
                <w:szCs w:val="16"/>
              </w:rPr>
            </w:pPr>
            <w:r w:rsidRPr="003B1988">
              <w:rPr>
                <w:b/>
                <w:sz w:val="16"/>
                <w:szCs w:val="16"/>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D93439F" w14:textId="77777777" w:rsidR="00F50958" w:rsidRPr="003B1988" w:rsidRDefault="00F50958" w:rsidP="00FB4FE8">
            <w:pPr>
              <w:pStyle w:val="Tabletext"/>
              <w:keepNext/>
              <w:keepLines/>
              <w:jc w:val="center"/>
              <w:rPr>
                <w:b/>
                <w:sz w:val="16"/>
                <w:szCs w:val="16"/>
              </w:rPr>
            </w:pPr>
            <w:r w:rsidRPr="003B1988">
              <w:rPr>
                <w:b/>
                <w:sz w:val="16"/>
                <w:szCs w:val="16"/>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59622E0" w14:textId="77777777" w:rsidR="00F50958" w:rsidRPr="003B1988" w:rsidRDefault="00F50958" w:rsidP="00FB4FE8">
            <w:pPr>
              <w:pStyle w:val="Tabletext"/>
              <w:keepNext/>
              <w:keepLines/>
              <w:jc w:val="center"/>
              <w:rPr>
                <w:b/>
                <w:sz w:val="16"/>
                <w:szCs w:val="16"/>
              </w:rPr>
            </w:pPr>
            <w:r w:rsidRPr="003B1988">
              <w:rPr>
                <w:b/>
                <w:sz w:val="16"/>
                <w:szCs w:val="16"/>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C4A572" w14:textId="77777777" w:rsidR="00F50958" w:rsidRPr="003B1988" w:rsidRDefault="00F50958" w:rsidP="00FB4FE8">
            <w:pPr>
              <w:pStyle w:val="Tabletext"/>
              <w:keepNext/>
              <w:keepLines/>
              <w:jc w:val="center"/>
              <w:rPr>
                <w:b/>
                <w:sz w:val="16"/>
                <w:szCs w:val="16"/>
              </w:rPr>
            </w:pPr>
            <w:r w:rsidRPr="003B1988">
              <w:rPr>
                <w:b/>
                <w:sz w:val="16"/>
                <w:szCs w:val="16"/>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0BD77E" w14:textId="77777777" w:rsidR="00F50958" w:rsidRPr="003B1988" w:rsidRDefault="00F50958" w:rsidP="00FB4FE8">
            <w:pPr>
              <w:pStyle w:val="Tabletext"/>
              <w:keepNext/>
              <w:keepLines/>
              <w:jc w:val="center"/>
              <w:rPr>
                <w:b/>
                <w:sz w:val="16"/>
                <w:szCs w:val="16"/>
              </w:rPr>
            </w:pPr>
            <w:r w:rsidRPr="003B1988">
              <w:rPr>
                <w:b/>
                <w:sz w:val="16"/>
                <w:szCs w:val="16"/>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569E6B" w14:textId="77777777" w:rsidR="00F50958" w:rsidRPr="003B1988" w:rsidRDefault="00F50958" w:rsidP="00FB4FE8">
            <w:pPr>
              <w:pStyle w:val="Tabletext"/>
              <w:keepNext/>
              <w:keepLines/>
              <w:jc w:val="center"/>
              <w:rPr>
                <w:b/>
                <w:sz w:val="16"/>
                <w:szCs w:val="16"/>
              </w:rPr>
            </w:pPr>
            <w:r w:rsidRPr="003B1988">
              <w:rPr>
                <w:b/>
                <w:sz w:val="16"/>
                <w:szCs w:val="16"/>
              </w:rPr>
              <w:t>1.13</w:t>
            </w:r>
          </w:p>
        </w:tc>
        <w:tc>
          <w:tcPr>
            <w:tcW w:w="105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0837B4" w14:textId="77777777" w:rsidR="00F50958" w:rsidRPr="003B1988" w:rsidRDefault="00F50958" w:rsidP="00FB4FE8">
            <w:pPr>
              <w:pStyle w:val="Tabletext"/>
              <w:keepNext/>
              <w:keepLines/>
              <w:jc w:val="center"/>
              <w:rPr>
                <w:b/>
                <w:sz w:val="16"/>
                <w:szCs w:val="16"/>
              </w:rPr>
            </w:pPr>
            <w:r w:rsidRPr="003B1988">
              <w:rPr>
                <w:b/>
                <w:sz w:val="16"/>
                <w:szCs w:val="16"/>
              </w:rPr>
              <w:t>1.13</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4DD427" w14:textId="77777777" w:rsidR="00F50958" w:rsidRPr="003B1988" w:rsidRDefault="00F50958" w:rsidP="00FB4FE8">
            <w:pPr>
              <w:pStyle w:val="Tabletext"/>
              <w:keepNext/>
              <w:keepLines/>
              <w:jc w:val="center"/>
              <w:rPr>
                <w:b/>
                <w:sz w:val="16"/>
                <w:szCs w:val="16"/>
              </w:rPr>
            </w:pPr>
            <w:r w:rsidRPr="003B1988">
              <w:rPr>
                <w:b/>
                <w:sz w:val="16"/>
                <w:szCs w:val="16"/>
              </w:rPr>
              <w:t>1.13</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D094E3" w14:textId="77777777" w:rsidR="00F50958" w:rsidRPr="003B1988" w:rsidRDefault="00F50958" w:rsidP="00FB4FE8">
            <w:pPr>
              <w:pStyle w:val="Tabletext"/>
              <w:keepNext/>
              <w:keepLines/>
              <w:jc w:val="center"/>
              <w:rPr>
                <w:b/>
                <w:sz w:val="16"/>
                <w:szCs w:val="16"/>
              </w:rPr>
            </w:pPr>
            <w:r w:rsidRPr="003B1988">
              <w:rPr>
                <w:b/>
                <w:sz w:val="16"/>
                <w:szCs w:val="16"/>
              </w:rPr>
              <w:t>1.13</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ECB590" w14:textId="77777777" w:rsidR="00F50958" w:rsidRPr="003B1988" w:rsidRDefault="00F50958" w:rsidP="00FB4FE8">
            <w:pPr>
              <w:pStyle w:val="Tabletext"/>
              <w:keepNext/>
              <w:keepLines/>
              <w:jc w:val="center"/>
              <w:rPr>
                <w:b/>
                <w:sz w:val="16"/>
                <w:szCs w:val="16"/>
              </w:rPr>
            </w:pPr>
            <w:r w:rsidRPr="003B1988">
              <w:rPr>
                <w:b/>
                <w:sz w:val="16"/>
                <w:szCs w:val="16"/>
              </w:rPr>
              <w:t>1.13</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FE1AC6" w14:textId="77777777" w:rsidR="00F50958" w:rsidRPr="003B1988" w:rsidRDefault="00F50958" w:rsidP="00FB4FE8">
            <w:pPr>
              <w:pStyle w:val="Tabletext"/>
              <w:keepNext/>
              <w:keepLines/>
              <w:jc w:val="center"/>
              <w:rPr>
                <w:b/>
                <w:sz w:val="16"/>
                <w:szCs w:val="16"/>
              </w:rPr>
            </w:pPr>
            <w:r w:rsidRPr="003B1988">
              <w:rPr>
                <w:b/>
                <w:sz w:val="16"/>
                <w:szCs w:val="16"/>
              </w:rPr>
              <w:t>1.13</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D55E004" w14:textId="77777777" w:rsidR="00F50958" w:rsidRPr="003B1988" w:rsidRDefault="00F50958" w:rsidP="00FB4FE8">
            <w:pPr>
              <w:pStyle w:val="Tabletext"/>
              <w:keepNext/>
              <w:keepLines/>
              <w:jc w:val="center"/>
              <w:rPr>
                <w:b/>
                <w:sz w:val="16"/>
                <w:szCs w:val="16"/>
              </w:rPr>
            </w:pPr>
            <w:r w:rsidRPr="003B1988">
              <w:rPr>
                <w:b/>
                <w:sz w:val="16"/>
                <w:szCs w:val="16"/>
              </w:rPr>
              <w:t>1.14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27FDB3C" w14:textId="77777777" w:rsidR="00F50958" w:rsidRPr="003B1988" w:rsidRDefault="00F50958" w:rsidP="00FB4FE8">
            <w:pPr>
              <w:pStyle w:val="Tabletext"/>
              <w:keepNext/>
              <w:keepLines/>
              <w:jc w:val="center"/>
              <w:rPr>
                <w:b/>
                <w:sz w:val="16"/>
                <w:szCs w:val="16"/>
              </w:rPr>
            </w:pPr>
            <w:r w:rsidRPr="003B1988">
              <w:rPr>
                <w:b/>
                <w:sz w:val="16"/>
                <w:szCs w:val="16"/>
              </w:rPr>
              <w:t>1.15</w:t>
            </w:r>
          </w:p>
        </w:tc>
      </w:tr>
      <w:tr w:rsidR="00F50958" w:rsidRPr="003B1988" w14:paraId="3955CCC4" w14:textId="77777777" w:rsidTr="004E47A3">
        <w:trPr>
          <w:trHeight w:hRule="exact" w:val="255"/>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4CAA2C" w14:textId="69F2F3F3" w:rsidR="00F50958" w:rsidRPr="003B1988" w:rsidRDefault="00F50958" w:rsidP="00FB4FE8">
            <w:pPr>
              <w:pStyle w:val="Tabletext"/>
              <w:rPr>
                <w:b/>
                <w:sz w:val="16"/>
                <w:szCs w:val="16"/>
              </w:rPr>
            </w:pPr>
            <w:r w:rsidRPr="003B1988">
              <w:rPr>
                <w:b/>
                <w:sz w:val="16"/>
                <w:szCs w:val="16"/>
              </w:rPr>
              <w:t>Sous-partie</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292990" w14:textId="77777777" w:rsidR="00F50958" w:rsidRPr="003B1988" w:rsidRDefault="00F50958" w:rsidP="00FB4FE8">
            <w:pPr>
              <w:pStyle w:val="Tabletext"/>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2C290B" w14:textId="77777777" w:rsidR="00F50958" w:rsidRPr="003B1988" w:rsidRDefault="00F50958" w:rsidP="00FB4FE8">
            <w:pPr>
              <w:pStyle w:val="Tabletext"/>
              <w:jc w:val="center"/>
              <w:rPr>
                <w:b/>
                <w:sz w:val="16"/>
                <w:szCs w:val="16"/>
              </w:rPr>
            </w:pPr>
            <w:r w:rsidRPr="003B1988">
              <w:rPr>
                <w:b/>
                <w:sz w:val="16"/>
                <w:szCs w:val="16"/>
              </w:rPr>
              <w:t>A</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2F5985" w14:textId="77777777" w:rsidR="00F50958" w:rsidRPr="003B1988" w:rsidRDefault="00F50958" w:rsidP="00FB4FE8">
            <w:pPr>
              <w:pStyle w:val="Tabletext"/>
              <w:jc w:val="center"/>
              <w:rPr>
                <w:b/>
                <w:sz w:val="16"/>
                <w:szCs w:val="16"/>
              </w:rPr>
            </w:pPr>
            <w:r w:rsidRPr="003B1988">
              <w:rPr>
                <w:b/>
                <w:sz w:val="16"/>
                <w:szCs w:val="16"/>
              </w:rPr>
              <w:t>B</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8A2AF2" w14:textId="77777777" w:rsidR="00F50958" w:rsidRPr="003B1988" w:rsidRDefault="00F50958" w:rsidP="00FB4FE8">
            <w:pPr>
              <w:pStyle w:val="Tabletext"/>
              <w:jc w:val="center"/>
              <w:rPr>
                <w:b/>
                <w:sz w:val="16"/>
                <w:szCs w:val="16"/>
              </w:rPr>
            </w:pPr>
            <w:r w:rsidRPr="003B1988">
              <w:rPr>
                <w:b/>
                <w:sz w:val="16"/>
                <w:szCs w:val="16"/>
              </w:rPr>
              <w:t>C</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D9E417B" w14:textId="77777777" w:rsidR="00F50958" w:rsidRPr="003B1988" w:rsidRDefault="00F50958" w:rsidP="00FB4FE8">
            <w:pPr>
              <w:pStyle w:val="Tabletext"/>
              <w:jc w:val="center"/>
              <w:rPr>
                <w:b/>
                <w:sz w:val="16"/>
                <w:szCs w:val="16"/>
              </w:rPr>
            </w:pPr>
            <w:r w:rsidRPr="003B1988">
              <w:rPr>
                <w:b/>
                <w:sz w:val="16"/>
                <w:szCs w:val="16"/>
              </w:rPr>
              <w:t>D</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42F509" w14:textId="77777777" w:rsidR="00F50958" w:rsidRPr="003B1988" w:rsidRDefault="00F50958" w:rsidP="00FB4FE8">
            <w:pPr>
              <w:pStyle w:val="Tabletext"/>
              <w:jc w:val="center"/>
              <w:rPr>
                <w:b/>
                <w:sz w:val="16"/>
                <w:szCs w:val="16"/>
              </w:rPr>
            </w:pPr>
            <w:r w:rsidRPr="003B1988">
              <w:rPr>
                <w:b/>
                <w:sz w:val="16"/>
                <w:szCs w:val="16"/>
              </w:rPr>
              <w:t>E</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BF1CBC" w14:textId="77777777" w:rsidR="00F50958" w:rsidRPr="003B1988" w:rsidRDefault="00F50958" w:rsidP="00FB4FE8">
            <w:pPr>
              <w:pStyle w:val="Tabletext"/>
              <w:jc w:val="center"/>
              <w:rPr>
                <w:b/>
                <w:sz w:val="16"/>
                <w:szCs w:val="16"/>
              </w:rPr>
            </w:pPr>
            <w:r w:rsidRPr="003B1988">
              <w:rPr>
                <w:b/>
                <w:sz w:val="16"/>
                <w:szCs w:val="16"/>
              </w:rPr>
              <w:t>F</w:t>
            </w:r>
          </w:p>
        </w:tc>
        <w:tc>
          <w:tcPr>
            <w:tcW w:w="105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BE1031" w14:textId="77777777" w:rsidR="00F50958" w:rsidRPr="003B1988" w:rsidRDefault="00F50958" w:rsidP="00FB4FE8">
            <w:pPr>
              <w:pStyle w:val="Tabletext"/>
              <w:jc w:val="center"/>
              <w:rPr>
                <w:b/>
                <w:sz w:val="16"/>
                <w:szCs w:val="16"/>
              </w:rPr>
            </w:pPr>
            <w:r w:rsidRPr="003B1988">
              <w:rPr>
                <w:b/>
                <w:sz w:val="16"/>
                <w:szCs w:val="16"/>
              </w:rPr>
              <w:t>G</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8014F9" w14:textId="77777777" w:rsidR="00F50958" w:rsidRPr="003B1988" w:rsidRDefault="00F50958" w:rsidP="00FB4FE8">
            <w:pPr>
              <w:pStyle w:val="Tabletext"/>
              <w:jc w:val="center"/>
              <w:rPr>
                <w:b/>
                <w:sz w:val="16"/>
                <w:szCs w:val="16"/>
              </w:rPr>
            </w:pPr>
            <w:r w:rsidRPr="003B1988">
              <w:rPr>
                <w:b/>
                <w:sz w:val="16"/>
                <w:szCs w:val="16"/>
              </w:rPr>
              <w:t>H</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B160E2" w14:textId="77777777" w:rsidR="00F50958" w:rsidRPr="003B1988" w:rsidRDefault="00F50958" w:rsidP="00FB4FE8">
            <w:pPr>
              <w:pStyle w:val="Tabletext"/>
              <w:jc w:val="center"/>
              <w:rPr>
                <w:b/>
                <w:sz w:val="16"/>
                <w:szCs w:val="16"/>
              </w:rPr>
            </w:pPr>
            <w:r w:rsidRPr="003B1988">
              <w:rPr>
                <w:b/>
                <w:sz w:val="16"/>
                <w:szCs w:val="16"/>
              </w:rPr>
              <w:t>I</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DEA26D" w14:textId="77777777" w:rsidR="00F50958" w:rsidRPr="003B1988" w:rsidRDefault="00F50958" w:rsidP="00FB4FE8">
            <w:pPr>
              <w:pStyle w:val="Tabletext"/>
              <w:jc w:val="center"/>
              <w:rPr>
                <w:b/>
                <w:sz w:val="16"/>
                <w:szCs w:val="16"/>
              </w:rPr>
            </w:pPr>
            <w:r w:rsidRPr="003B1988">
              <w:rPr>
                <w:b/>
                <w:sz w:val="16"/>
                <w:szCs w:val="16"/>
              </w:rPr>
              <w:t>J</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0A381D" w14:textId="77777777" w:rsidR="00F50958" w:rsidRPr="003B1988" w:rsidRDefault="00F50958" w:rsidP="00FB4FE8">
            <w:pPr>
              <w:pStyle w:val="Tabletext"/>
              <w:jc w:val="center"/>
              <w:rPr>
                <w:b/>
                <w:sz w:val="16"/>
                <w:szCs w:val="16"/>
              </w:rPr>
            </w:pPr>
            <w:r w:rsidRPr="003B1988">
              <w:rPr>
                <w:b/>
                <w:sz w:val="16"/>
                <w:szCs w:val="16"/>
              </w:rPr>
              <w:t>K</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C17AEF1" w14:textId="77777777" w:rsidR="00F50958" w:rsidRPr="003B1988" w:rsidRDefault="00F50958" w:rsidP="00FB4FE8">
            <w:pPr>
              <w:pStyle w:val="Tabletext"/>
              <w:jc w:val="center"/>
              <w:rPr>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39F1782" w14:textId="77777777" w:rsidR="00F50958" w:rsidRPr="003B1988" w:rsidRDefault="00F50958" w:rsidP="00FB4FE8">
            <w:pPr>
              <w:pStyle w:val="Tabletext"/>
              <w:jc w:val="center"/>
              <w:rPr>
                <w:b/>
                <w:sz w:val="16"/>
                <w:szCs w:val="16"/>
              </w:rPr>
            </w:pPr>
          </w:p>
        </w:tc>
      </w:tr>
      <w:tr w:rsidR="00F50958" w:rsidRPr="003B1988" w14:paraId="7BD7825B"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B9D3C78" w14:textId="77777777" w:rsidR="00F50958" w:rsidRPr="003B1988" w:rsidRDefault="00F50958" w:rsidP="00FB4FE8">
            <w:pPr>
              <w:pStyle w:val="Tabletext"/>
              <w:rPr>
                <w:b/>
                <w:sz w:val="15"/>
                <w:szCs w:val="15"/>
              </w:rPr>
            </w:pPr>
            <w:r w:rsidRPr="003B1988">
              <w:rPr>
                <w:b/>
                <w:sz w:val="15"/>
                <w:szCs w:val="15"/>
              </w:rPr>
              <w:t>ALB</w:t>
            </w:r>
          </w:p>
        </w:tc>
        <w:tc>
          <w:tcPr>
            <w:tcW w:w="627" w:type="dxa"/>
            <w:tcBorders>
              <w:top w:val="single" w:sz="4" w:space="0" w:color="auto"/>
              <w:left w:val="nil"/>
              <w:bottom w:val="single" w:sz="4" w:space="0" w:color="auto"/>
              <w:right w:val="single" w:sz="4" w:space="0" w:color="auto"/>
            </w:tcBorders>
            <w:noWrap/>
            <w:vAlign w:val="center"/>
          </w:tcPr>
          <w:p w14:paraId="4A258316" w14:textId="77777777" w:rsidR="00F50958" w:rsidRPr="003B1988" w:rsidRDefault="00F50958" w:rsidP="00FB4FE8">
            <w:pPr>
              <w:pStyle w:val="Tabletext"/>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1C22C560"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7CFABA4E"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39CA38A6"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1DEC0AF4"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036CF388" w14:textId="77777777" w:rsidR="00F50958" w:rsidRPr="003B1988" w:rsidRDefault="00F50958" w:rsidP="00FB4FE8">
            <w:pPr>
              <w:pStyle w:val="Tabletext"/>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05C7676D" w14:textId="77777777" w:rsidR="00F50958" w:rsidRPr="003B1988" w:rsidRDefault="00F50958" w:rsidP="00FB4FE8">
            <w:pPr>
              <w:pStyle w:val="Tabletext"/>
              <w:jc w:val="center"/>
              <w:rPr>
                <w:b/>
                <w:sz w:val="15"/>
                <w:szCs w:val="15"/>
              </w:rPr>
            </w:pPr>
          </w:p>
        </w:tc>
        <w:tc>
          <w:tcPr>
            <w:tcW w:w="1052" w:type="dxa"/>
            <w:tcBorders>
              <w:top w:val="single" w:sz="4" w:space="0" w:color="auto"/>
              <w:left w:val="nil"/>
              <w:bottom w:val="single" w:sz="4" w:space="0" w:color="auto"/>
              <w:right w:val="single" w:sz="4" w:space="0" w:color="auto"/>
            </w:tcBorders>
            <w:noWrap/>
            <w:vAlign w:val="center"/>
          </w:tcPr>
          <w:p w14:paraId="4DD76ADB" w14:textId="77777777" w:rsidR="00F50958" w:rsidRPr="003B1988" w:rsidRDefault="00F50958" w:rsidP="00FB4FE8">
            <w:pPr>
              <w:pStyle w:val="Tabletext"/>
              <w:jc w:val="center"/>
              <w:rPr>
                <w:b/>
                <w:sz w:val="15"/>
                <w:szCs w:val="15"/>
              </w:rPr>
            </w:pPr>
          </w:p>
        </w:tc>
        <w:tc>
          <w:tcPr>
            <w:tcW w:w="993" w:type="dxa"/>
            <w:tcBorders>
              <w:top w:val="single" w:sz="4" w:space="0" w:color="auto"/>
              <w:left w:val="nil"/>
              <w:bottom w:val="single" w:sz="4" w:space="0" w:color="auto"/>
              <w:right w:val="single" w:sz="4" w:space="0" w:color="auto"/>
            </w:tcBorders>
            <w:noWrap/>
            <w:vAlign w:val="center"/>
          </w:tcPr>
          <w:p w14:paraId="5C2B3E7B" w14:textId="77777777" w:rsidR="00F50958" w:rsidRPr="003B1988" w:rsidRDefault="00F50958" w:rsidP="00FB4FE8">
            <w:pPr>
              <w:pStyle w:val="Tabletext"/>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0208D63F" w14:textId="77777777" w:rsidR="00F50958" w:rsidRPr="003B1988" w:rsidRDefault="00F50958" w:rsidP="00FB4FE8">
            <w:pPr>
              <w:pStyle w:val="Tabletext"/>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280FCF08" w14:textId="77777777" w:rsidR="00F50958" w:rsidRPr="003B1988" w:rsidRDefault="00F50958" w:rsidP="00FB4FE8">
            <w:pPr>
              <w:pStyle w:val="Tabletext"/>
              <w:jc w:val="center"/>
              <w:rPr>
                <w:b/>
                <w:sz w:val="15"/>
                <w:szCs w:val="15"/>
              </w:rPr>
            </w:pPr>
          </w:p>
        </w:tc>
        <w:tc>
          <w:tcPr>
            <w:tcW w:w="708" w:type="dxa"/>
            <w:tcBorders>
              <w:top w:val="single" w:sz="4" w:space="0" w:color="auto"/>
              <w:left w:val="nil"/>
              <w:bottom w:val="single" w:sz="4" w:space="0" w:color="auto"/>
              <w:right w:val="single" w:sz="4" w:space="0" w:color="auto"/>
            </w:tcBorders>
            <w:noWrap/>
            <w:vAlign w:val="center"/>
          </w:tcPr>
          <w:p w14:paraId="01863CD4" w14:textId="77777777" w:rsidR="00F50958" w:rsidRPr="003B1988" w:rsidRDefault="00F50958"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15D8501C" w14:textId="77777777" w:rsidR="00F50958" w:rsidRPr="003B1988" w:rsidRDefault="00F50958" w:rsidP="00FB4FE8">
            <w:pPr>
              <w:pStyle w:val="Tabletext"/>
              <w:jc w:val="center"/>
              <w:rPr>
                <w:b/>
                <w:sz w:val="15"/>
                <w:szCs w:val="15"/>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685F367" w14:textId="77777777" w:rsidR="00F50958" w:rsidRPr="003B1988" w:rsidRDefault="00F50958" w:rsidP="00FB4FE8">
            <w:pPr>
              <w:pStyle w:val="Tabletext"/>
              <w:jc w:val="center"/>
              <w:rPr>
                <w:b/>
                <w:sz w:val="15"/>
                <w:szCs w:val="15"/>
              </w:rPr>
            </w:pPr>
          </w:p>
        </w:tc>
      </w:tr>
      <w:tr w:rsidR="00F50958" w:rsidRPr="003B1988" w14:paraId="4445F849"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5B0CDA4" w14:textId="77777777" w:rsidR="00F50958" w:rsidRPr="003B1988" w:rsidRDefault="00F50958" w:rsidP="00FB4FE8">
            <w:pPr>
              <w:pStyle w:val="Tabletext"/>
              <w:rPr>
                <w:b/>
                <w:sz w:val="15"/>
                <w:szCs w:val="15"/>
              </w:rPr>
            </w:pPr>
            <w:r w:rsidRPr="003B1988">
              <w:rPr>
                <w:b/>
                <w:sz w:val="15"/>
                <w:szCs w:val="15"/>
              </w:rPr>
              <w:t>AND</w:t>
            </w:r>
          </w:p>
        </w:tc>
        <w:tc>
          <w:tcPr>
            <w:tcW w:w="627" w:type="dxa"/>
            <w:tcBorders>
              <w:top w:val="single" w:sz="4" w:space="0" w:color="auto"/>
              <w:left w:val="nil"/>
              <w:bottom w:val="single" w:sz="4" w:space="0" w:color="auto"/>
              <w:right w:val="single" w:sz="4" w:space="0" w:color="auto"/>
            </w:tcBorders>
            <w:noWrap/>
            <w:vAlign w:val="center"/>
          </w:tcPr>
          <w:p w14:paraId="3ACDD017" w14:textId="77777777" w:rsidR="00F50958" w:rsidRPr="003B1988" w:rsidRDefault="00F50958" w:rsidP="00FB4FE8">
            <w:pPr>
              <w:pStyle w:val="Tabletext"/>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04B4CF16"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27793278"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6F91F743"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4DC7C518"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03E0F806" w14:textId="77777777" w:rsidR="00F50958" w:rsidRPr="003B1988" w:rsidRDefault="00F50958" w:rsidP="00FB4FE8">
            <w:pPr>
              <w:pStyle w:val="Tabletext"/>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6897AA89" w14:textId="77777777" w:rsidR="00F50958" w:rsidRPr="003B1988" w:rsidRDefault="00F50958" w:rsidP="00FB4FE8">
            <w:pPr>
              <w:pStyle w:val="Tabletext"/>
              <w:jc w:val="center"/>
              <w:rPr>
                <w:b/>
                <w:sz w:val="15"/>
                <w:szCs w:val="15"/>
              </w:rPr>
            </w:pPr>
          </w:p>
        </w:tc>
        <w:tc>
          <w:tcPr>
            <w:tcW w:w="1052" w:type="dxa"/>
            <w:tcBorders>
              <w:top w:val="single" w:sz="4" w:space="0" w:color="auto"/>
              <w:left w:val="nil"/>
              <w:bottom w:val="single" w:sz="4" w:space="0" w:color="auto"/>
              <w:right w:val="single" w:sz="4" w:space="0" w:color="auto"/>
            </w:tcBorders>
            <w:noWrap/>
            <w:vAlign w:val="center"/>
          </w:tcPr>
          <w:p w14:paraId="1D7637FE" w14:textId="77777777" w:rsidR="00F50958" w:rsidRPr="003B1988" w:rsidRDefault="00F50958" w:rsidP="00FB4FE8">
            <w:pPr>
              <w:pStyle w:val="Tabletext"/>
              <w:jc w:val="center"/>
              <w:rPr>
                <w:b/>
                <w:sz w:val="15"/>
                <w:szCs w:val="15"/>
              </w:rPr>
            </w:pPr>
          </w:p>
        </w:tc>
        <w:tc>
          <w:tcPr>
            <w:tcW w:w="993" w:type="dxa"/>
            <w:tcBorders>
              <w:top w:val="single" w:sz="4" w:space="0" w:color="auto"/>
              <w:left w:val="nil"/>
              <w:bottom w:val="single" w:sz="4" w:space="0" w:color="auto"/>
              <w:right w:val="single" w:sz="4" w:space="0" w:color="auto"/>
            </w:tcBorders>
            <w:noWrap/>
            <w:vAlign w:val="center"/>
          </w:tcPr>
          <w:p w14:paraId="5B4EC62A" w14:textId="77777777" w:rsidR="00F50958" w:rsidRPr="003B1988" w:rsidRDefault="00F50958" w:rsidP="00FB4FE8">
            <w:pPr>
              <w:pStyle w:val="Tabletext"/>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7815309E" w14:textId="77777777" w:rsidR="00F50958" w:rsidRPr="003B1988" w:rsidRDefault="00F50958" w:rsidP="00FB4FE8">
            <w:pPr>
              <w:pStyle w:val="Tabletext"/>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5FF704CC" w14:textId="77777777" w:rsidR="00F50958" w:rsidRPr="003B1988" w:rsidRDefault="00F50958" w:rsidP="00FB4FE8">
            <w:pPr>
              <w:pStyle w:val="Tabletext"/>
              <w:jc w:val="center"/>
              <w:rPr>
                <w:b/>
                <w:sz w:val="15"/>
                <w:szCs w:val="15"/>
              </w:rPr>
            </w:pPr>
          </w:p>
        </w:tc>
        <w:tc>
          <w:tcPr>
            <w:tcW w:w="708" w:type="dxa"/>
            <w:tcBorders>
              <w:top w:val="single" w:sz="4" w:space="0" w:color="auto"/>
              <w:left w:val="nil"/>
              <w:bottom w:val="single" w:sz="4" w:space="0" w:color="auto"/>
              <w:right w:val="single" w:sz="4" w:space="0" w:color="auto"/>
            </w:tcBorders>
            <w:noWrap/>
            <w:vAlign w:val="center"/>
          </w:tcPr>
          <w:p w14:paraId="227FF96D" w14:textId="77777777" w:rsidR="00F50958" w:rsidRPr="003B1988" w:rsidRDefault="00F50958"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229092FB" w14:textId="77777777" w:rsidR="00F50958" w:rsidRPr="003B1988" w:rsidRDefault="00F50958" w:rsidP="00FB4FE8">
            <w:pPr>
              <w:pStyle w:val="Tabletext"/>
              <w:jc w:val="center"/>
              <w:rPr>
                <w:b/>
                <w:sz w:val="15"/>
                <w:szCs w:val="15"/>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F636C7F" w14:textId="77777777" w:rsidR="00F50958" w:rsidRPr="003B1988" w:rsidRDefault="00F50958" w:rsidP="00FB4FE8">
            <w:pPr>
              <w:pStyle w:val="Tabletext"/>
              <w:jc w:val="center"/>
              <w:rPr>
                <w:b/>
                <w:sz w:val="15"/>
                <w:szCs w:val="15"/>
              </w:rPr>
            </w:pPr>
          </w:p>
        </w:tc>
      </w:tr>
      <w:tr w:rsidR="00F50958" w:rsidRPr="003B1988" w14:paraId="7CA04DC4"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B52F28B" w14:textId="77777777" w:rsidR="00F50958" w:rsidRPr="003B1988" w:rsidRDefault="00F50958" w:rsidP="00FB4FE8">
            <w:pPr>
              <w:pStyle w:val="Tabletext"/>
              <w:rPr>
                <w:b/>
                <w:sz w:val="15"/>
                <w:szCs w:val="15"/>
              </w:rPr>
            </w:pPr>
            <w:r w:rsidRPr="003B1988">
              <w:rPr>
                <w:b/>
                <w:sz w:val="15"/>
                <w:szCs w:val="15"/>
              </w:rPr>
              <w:t>AUT</w:t>
            </w:r>
          </w:p>
        </w:tc>
        <w:tc>
          <w:tcPr>
            <w:tcW w:w="627" w:type="dxa"/>
            <w:tcBorders>
              <w:top w:val="single" w:sz="4" w:space="0" w:color="auto"/>
              <w:left w:val="nil"/>
              <w:bottom w:val="single" w:sz="4" w:space="0" w:color="auto"/>
              <w:right w:val="single" w:sz="4" w:space="0" w:color="auto"/>
            </w:tcBorders>
            <w:noWrap/>
            <w:vAlign w:val="center"/>
          </w:tcPr>
          <w:p w14:paraId="482F9929"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5138B7D"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9DB3332"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947D783"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42387F8"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2240498"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AD10A57"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2086A49E"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68660249"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2C728FE6"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42073B2D"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2A761846"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0F8DF0A0"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5354F0A2"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74CDCAB1"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CD44D05" w14:textId="77777777" w:rsidR="00F50958" w:rsidRPr="003B1988" w:rsidRDefault="00F50958" w:rsidP="00FB4FE8">
            <w:pPr>
              <w:pStyle w:val="Tabletext"/>
              <w:rPr>
                <w:b/>
                <w:sz w:val="15"/>
                <w:szCs w:val="15"/>
              </w:rPr>
            </w:pPr>
            <w:r w:rsidRPr="003B1988">
              <w:rPr>
                <w:b/>
                <w:sz w:val="15"/>
                <w:szCs w:val="15"/>
              </w:rPr>
              <w:t>AZE</w:t>
            </w:r>
          </w:p>
        </w:tc>
        <w:tc>
          <w:tcPr>
            <w:tcW w:w="627" w:type="dxa"/>
            <w:tcBorders>
              <w:top w:val="single" w:sz="4" w:space="0" w:color="auto"/>
              <w:left w:val="nil"/>
              <w:bottom w:val="single" w:sz="4" w:space="0" w:color="auto"/>
              <w:right w:val="single" w:sz="4" w:space="0" w:color="auto"/>
            </w:tcBorders>
            <w:noWrap/>
            <w:vAlign w:val="center"/>
          </w:tcPr>
          <w:p w14:paraId="679B732F" w14:textId="77777777" w:rsidR="00F50958" w:rsidRPr="003B1988" w:rsidRDefault="00F50958" w:rsidP="00FB4FE8">
            <w:pPr>
              <w:pStyle w:val="Tabletext"/>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519EBF05"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521300B3"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3E0EC3B8"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57774AE0"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168055D5" w14:textId="77777777" w:rsidR="00F50958" w:rsidRPr="003B1988" w:rsidRDefault="00F50958" w:rsidP="00FB4FE8">
            <w:pPr>
              <w:pStyle w:val="Tabletext"/>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546999C7" w14:textId="77777777" w:rsidR="00F50958" w:rsidRPr="003B1988" w:rsidRDefault="00F50958" w:rsidP="00FB4FE8">
            <w:pPr>
              <w:pStyle w:val="Tabletext"/>
              <w:jc w:val="center"/>
              <w:rPr>
                <w:b/>
                <w:sz w:val="15"/>
                <w:szCs w:val="15"/>
              </w:rPr>
            </w:pPr>
          </w:p>
        </w:tc>
        <w:tc>
          <w:tcPr>
            <w:tcW w:w="1052" w:type="dxa"/>
            <w:tcBorders>
              <w:top w:val="single" w:sz="4" w:space="0" w:color="auto"/>
              <w:left w:val="nil"/>
              <w:bottom w:val="single" w:sz="4" w:space="0" w:color="auto"/>
              <w:right w:val="single" w:sz="4" w:space="0" w:color="auto"/>
            </w:tcBorders>
            <w:noWrap/>
            <w:vAlign w:val="center"/>
          </w:tcPr>
          <w:p w14:paraId="723D597B" w14:textId="77777777" w:rsidR="00F50958" w:rsidRPr="003B1988" w:rsidRDefault="00F50958" w:rsidP="00FB4FE8">
            <w:pPr>
              <w:pStyle w:val="Tabletext"/>
              <w:jc w:val="center"/>
              <w:rPr>
                <w:b/>
                <w:sz w:val="15"/>
                <w:szCs w:val="15"/>
              </w:rPr>
            </w:pPr>
          </w:p>
        </w:tc>
        <w:tc>
          <w:tcPr>
            <w:tcW w:w="993" w:type="dxa"/>
            <w:tcBorders>
              <w:top w:val="single" w:sz="4" w:space="0" w:color="auto"/>
              <w:left w:val="nil"/>
              <w:bottom w:val="single" w:sz="4" w:space="0" w:color="auto"/>
              <w:right w:val="single" w:sz="4" w:space="0" w:color="auto"/>
            </w:tcBorders>
            <w:noWrap/>
            <w:vAlign w:val="center"/>
          </w:tcPr>
          <w:p w14:paraId="369EBCFE" w14:textId="77777777" w:rsidR="00F50958" w:rsidRPr="003B1988" w:rsidRDefault="00F50958" w:rsidP="00FB4FE8">
            <w:pPr>
              <w:pStyle w:val="Tabletext"/>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02C5391D" w14:textId="77777777" w:rsidR="00F50958" w:rsidRPr="003B1988" w:rsidRDefault="00F50958" w:rsidP="00FB4FE8">
            <w:pPr>
              <w:pStyle w:val="Tabletext"/>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632CC308" w14:textId="77777777" w:rsidR="00F50958" w:rsidRPr="003B1988" w:rsidRDefault="00F50958" w:rsidP="00FB4FE8">
            <w:pPr>
              <w:pStyle w:val="Tabletext"/>
              <w:jc w:val="center"/>
              <w:rPr>
                <w:b/>
                <w:sz w:val="15"/>
                <w:szCs w:val="15"/>
              </w:rPr>
            </w:pPr>
          </w:p>
        </w:tc>
        <w:tc>
          <w:tcPr>
            <w:tcW w:w="708" w:type="dxa"/>
            <w:tcBorders>
              <w:top w:val="single" w:sz="4" w:space="0" w:color="auto"/>
              <w:left w:val="nil"/>
              <w:bottom w:val="single" w:sz="4" w:space="0" w:color="auto"/>
              <w:right w:val="single" w:sz="4" w:space="0" w:color="auto"/>
            </w:tcBorders>
            <w:noWrap/>
            <w:vAlign w:val="center"/>
          </w:tcPr>
          <w:p w14:paraId="4742FE46" w14:textId="77777777" w:rsidR="00F50958" w:rsidRPr="003B1988" w:rsidRDefault="00F50958"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70219147" w14:textId="77777777" w:rsidR="00F50958" w:rsidRPr="003B1988" w:rsidRDefault="00F50958" w:rsidP="00FB4FE8">
            <w:pPr>
              <w:pStyle w:val="Tabletext"/>
              <w:jc w:val="center"/>
              <w:rPr>
                <w:b/>
                <w:sz w:val="15"/>
                <w:szCs w:val="15"/>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52CF466E" w14:textId="77777777" w:rsidR="00F50958" w:rsidRPr="003B1988" w:rsidRDefault="00F50958" w:rsidP="00FB4FE8">
            <w:pPr>
              <w:pStyle w:val="Tabletext"/>
              <w:jc w:val="center"/>
              <w:rPr>
                <w:b/>
                <w:sz w:val="15"/>
                <w:szCs w:val="15"/>
              </w:rPr>
            </w:pPr>
          </w:p>
        </w:tc>
      </w:tr>
      <w:tr w:rsidR="00F50958" w:rsidRPr="003B1988" w14:paraId="1896631F"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5E5D540" w14:textId="77777777" w:rsidR="00F50958" w:rsidRPr="003B1988" w:rsidRDefault="00F50958" w:rsidP="00FB4FE8">
            <w:pPr>
              <w:pStyle w:val="Tabletext"/>
              <w:rPr>
                <w:b/>
                <w:sz w:val="15"/>
                <w:szCs w:val="15"/>
              </w:rPr>
            </w:pPr>
            <w:r w:rsidRPr="003B1988">
              <w:rPr>
                <w:b/>
                <w:sz w:val="15"/>
                <w:szCs w:val="15"/>
              </w:rPr>
              <w:t>BEL</w:t>
            </w:r>
          </w:p>
        </w:tc>
        <w:tc>
          <w:tcPr>
            <w:tcW w:w="627" w:type="dxa"/>
            <w:tcBorders>
              <w:top w:val="single" w:sz="4" w:space="0" w:color="auto"/>
              <w:left w:val="nil"/>
              <w:bottom w:val="single" w:sz="4" w:space="0" w:color="auto"/>
              <w:right w:val="single" w:sz="4" w:space="0" w:color="auto"/>
            </w:tcBorders>
            <w:noWrap/>
            <w:vAlign w:val="center"/>
          </w:tcPr>
          <w:p w14:paraId="2D32AFEC"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C93C901"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C92DDCB"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9537196"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1397437"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42C2AF6"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D78F610"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44847D5C"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29C9F915"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4465591F"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F18C077"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739C9CFF"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5A3FE7EF"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60B19B0E"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51AF2EA1"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C65597A" w14:textId="77777777" w:rsidR="00F50958" w:rsidRPr="003B1988" w:rsidRDefault="00F50958" w:rsidP="00FB4FE8">
            <w:pPr>
              <w:pStyle w:val="Tabletext"/>
              <w:rPr>
                <w:b/>
                <w:sz w:val="15"/>
                <w:szCs w:val="15"/>
              </w:rPr>
            </w:pPr>
            <w:r w:rsidRPr="003B1988">
              <w:rPr>
                <w:b/>
                <w:sz w:val="15"/>
                <w:szCs w:val="15"/>
              </w:rPr>
              <w:t>BIH</w:t>
            </w:r>
          </w:p>
        </w:tc>
        <w:tc>
          <w:tcPr>
            <w:tcW w:w="627" w:type="dxa"/>
            <w:tcBorders>
              <w:top w:val="single" w:sz="4" w:space="0" w:color="auto"/>
              <w:left w:val="nil"/>
              <w:bottom w:val="single" w:sz="4" w:space="0" w:color="auto"/>
              <w:right w:val="single" w:sz="4" w:space="0" w:color="auto"/>
            </w:tcBorders>
            <w:noWrap/>
            <w:vAlign w:val="center"/>
          </w:tcPr>
          <w:p w14:paraId="37268685" w14:textId="1E8C93F2" w:rsidR="00F50958" w:rsidRPr="003B1988" w:rsidRDefault="0098557E"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C03770E" w14:textId="12146A88" w:rsidR="00F50958" w:rsidRPr="003B1988" w:rsidRDefault="0098557E"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BFB2CA8" w14:textId="34479F0D" w:rsidR="00F50958" w:rsidRPr="003B1988" w:rsidRDefault="0098557E"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DECD0F8" w14:textId="3AAD7FAD" w:rsidR="00F50958" w:rsidRPr="003B1988" w:rsidRDefault="0098557E"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1198CD1" w14:textId="77777777" w:rsidR="00F50958" w:rsidRPr="003B1988" w:rsidRDefault="00F50958" w:rsidP="00FB4FE8">
            <w:pPr>
              <w:pStyle w:val="Tabletext"/>
              <w:jc w:val="center"/>
              <w:rPr>
                <w:b/>
                <w:sz w:val="15"/>
                <w:szCs w:val="15"/>
              </w:rPr>
            </w:pPr>
          </w:p>
          <w:p w14:paraId="0C3BF5C9"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7350DAE9" w14:textId="2D07F467" w:rsidR="00F50958" w:rsidRPr="003B1988" w:rsidRDefault="0098557E"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FEB1400" w14:textId="2537E41E" w:rsidR="00F50958" w:rsidRPr="003B1988" w:rsidRDefault="0098557E"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786B51D6" w14:textId="6C371E6C" w:rsidR="00F50958" w:rsidRPr="003B1988" w:rsidRDefault="0098557E"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482F791A" w14:textId="19971909" w:rsidR="00F50958" w:rsidRPr="003B1988" w:rsidRDefault="0098557E"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6045A5BF" w14:textId="54A8353A" w:rsidR="00F50958" w:rsidRPr="003B1988" w:rsidRDefault="0098557E"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6AF47F47" w14:textId="540ECC6F" w:rsidR="00F50958" w:rsidRPr="003B1988" w:rsidRDefault="0098557E"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40C3C067" w14:textId="56C59A69" w:rsidR="00F50958" w:rsidRPr="003B1988" w:rsidRDefault="0098557E"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30B901C4" w14:textId="75C1910C" w:rsidR="00F50958" w:rsidRPr="003B1988" w:rsidRDefault="0098557E"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44858795" w14:textId="1DE67093" w:rsidR="00F50958" w:rsidRPr="003B1988" w:rsidRDefault="0098557E" w:rsidP="00FB4FE8">
            <w:pPr>
              <w:pStyle w:val="Tabletext"/>
              <w:jc w:val="center"/>
              <w:rPr>
                <w:b/>
                <w:sz w:val="15"/>
                <w:szCs w:val="15"/>
              </w:rPr>
            </w:pPr>
            <w:r w:rsidRPr="003B1988">
              <w:rPr>
                <w:b/>
                <w:sz w:val="15"/>
                <w:szCs w:val="15"/>
              </w:rPr>
              <w:t>X</w:t>
            </w:r>
          </w:p>
        </w:tc>
      </w:tr>
      <w:tr w:rsidR="00F50958" w:rsidRPr="003B1988" w14:paraId="1E347C36"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89CA59D" w14:textId="77777777" w:rsidR="00F50958" w:rsidRPr="003B1988" w:rsidRDefault="00F50958" w:rsidP="00FB4FE8">
            <w:pPr>
              <w:pStyle w:val="Tabletext"/>
              <w:rPr>
                <w:b/>
                <w:sz w:val="15"/>
                <w:szCs w:val="15"/>
              </w:rPr>
            </w:pPr>
            <w:r w:rsidRPr="003B1988">
              <w:rPr>
                <w:b/>
                <w:sz w:val="15"/>
                <w:szCs w:val="15"/>
              </w:rPr>
              <w:t>BLR</w:t>
            </w:r>
          </w:p>
        </w:tc>
        <w:tc>
          <w:tcPr>
            <w:tcW w:w="627" w:type="dxa"/>
            <w:tcBorders>
              <w:top w:val="single" w:sz="4" w:space="0" w:color="auto"/>
              <w:left w:val="nil"/>
              <w:bottom w:val="single" w:sz="4" w:space="0" w:color="auto"/>
              <w:right w:val="single" w:sz="4" w:space="0" w:color="auto"/>
            </w:tcBorders>
            <w:noWrap/>
            <w:vAlign w:val="center"/>
          </w:tcPr>
          <w:p w14:paraId="3C8A4AAE" w14:textId="77777777" w:rsidR="00F50958" w:rsidRPr="003B1988" w:rsidRDefault="00F50958" w:rsidP="00FB4FE8">
            <w:pPr>
              <w:pStyle w:val="Tabletext"/>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205FDC77" w14:textId="5C49A05B"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899803F"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53D9C182" w14:textId="0F999C60"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3E18326" w14:textId="1310D623"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D712A5C" w14:textId="77777777" w:rsidR="00F50958" w:rsidRPr="003B1988" w:rsidRDefault="00F50958" w:rsidP="00FB4FE8">
            <w:pPr>
              <w:pStyle w:val="Tabletext"/>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5972F84B" w14:textId="77777777" w:rsidR="00F50958" w:rsidRPr="003B1988" w:rsidRDefault="00F50958" w:rsidP="00FB4FE8">
            <w:pPr>
              <w:pStyle w:val="Tabletext"/>
              <w:jc w:val="center"/>
              <w:rPr>
                <w:b/>
                <w:sz w:val="15"/>
                <w:szCs w:val="15"/>
              </w:rPr>
            </w:pPr>
          </w:p>
        </w:tc>
        <w:tc>
          <w:tcPr>
            <w:tcW w:w="1052" w:type="dxa"/>
            <w:tcBorders>
              <w:top w:val="single" w:sz="4" w:space="0" w:color="auto"/>
              <w:left w:val="nil"/>
              <w:bottom w:val="single" w:sz="4" w:space="0" w:color="auto"/>
              <w:right w:val="single" w:sz="4" w:space="0" w:color="auto"/>
            </w:tcBorders>
            <w:noWrap/>
            <w:vAlign w:val="center"/>
          </w:tcPr>
          <w:p w14:paraId="2AAC2C2A" w14:textId="07F3A63B"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2A2715B6" w14:textId="293CCAAD"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3878A16A" w14:textId="1C380CE4"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06D51F20" w14:textId="2D53499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3917CA45" w14:textId="6F3AF99F"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60B78305" w14:textId="77777777" w:rsidR="00F50958" w:rsidRPr="003B1988" w:rsidRDefault="00F50958" w:rsidP="00FB4FE8">
            <w:pPr>
              <w:pStyle w:val="Tabletext"/>
              <w:jc w:val="center"/>
              <w:rPr>
                <w:b/>
                <w:sz w:val="15"/>
                <w:szCs w:val="15"/>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7B2A3B5E" w14:textId="77777777" w:rsidR="00F50958" w:rsidRPr="003B1988" w:rsidRDefault="00F50958" w:rsidP="00FB4FE8">
            <w:pPr>
              <w:pStyle w:val="Tabletext"/>
              <w:jc w:val="center"/>
              <w:rPr>
                <w:b/>
                <w:sz w:val="15"/>
                <w:szCs w:val="15"/>
              </w:rPr>
            </w:pPr>
          </w:p>
        </w:tc>
      </w:tr>
      <w:tr w:rsidR="00F50958" w:rsidRPr="003B1988" w14:paraId="5B9D8293"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8DEF38" w14:textId="77777777" w:rsidR="00F50958" w:rsidRPr="003B1988" w:rsidRDefault="00F50958" w:rsidP="00FB4FE8">
            <w:pPr>
              <w:pStyle w:val="Tabletext"/>
              <w:rPr>
                <w:b/>
                <w:sz w:val="15"/>
                <w:szCs w:val="15"/>
              </w:rPr>
            </w:pPr>
            <w:r w:rsidRPr="003B1988">
              <w:rPr>
                <w:b/>
                <w:sz w:val="15"/>
                <w:szCs w:val="15"/>
              </w:rPr>
              <w:t>BUL</w:t>
            </w:r>
          </w:p>
        </w:tc>
        <w:tc>
          <w:tcPr>
            <w:tcW w:w="627" w:type="dxa"/>
            <w:tcBorders>
              <w:top w:val="single" w:sz="4" w:space="0" w:color="auto"/>
              <w:left w:val="nil"/>
              <w:bottom w:val="single" w:sz="4" w:space="0" w:color="auto"/>
              <w:right w:val="single" w:sz="4" w:space="0" w:color="auto"/>
            </w:tcBorders>
            <w:noWrap/>
            <w:vAlign w:val="center"/>
          </w:tcPr>
          <w:p w14:paraId="061F1BC0"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2785782"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DC2105D"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8FA7641"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B979DD6"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28F0F1B"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5435C18"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7430E406"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12A8BC2F"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6E48103E"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DA40B10"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79495E6B"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0EB82782"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49D06AC9"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26005A93"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4A72E46" w14:textId="77777777" w:rsidR="00F50958" w:rsidRPr="003B1988" w:rsidRDefault="00F50958" w:rsidP="00FB4FE8">
            <w:pPr>
              <w:pStyle w:val="Tabletext"/>
              <w:rPr>
                <w:b/>
                <w:sz w:val="15"/>
                <w:szCs w:val="15"/>
              </w:rPr>
            </w:pPr>
            <w:r w:rsidRPr="003B1988">
              <w:rPr>
                <w:b/>
                <w:sz w:val="15"/>
                <w:szCs w:val="15"/>
              </w:rPr>
              <w:t>CVA</w:t>
            </w:r>
          </w:p>
        </w:tc>
        <w:tc>
          <w:tcPr>
            <w:tcW w:w="627" w:type="dxa"/>
            <w:tcBorders>
              <w:top w:val="single" w:sz="4" w:space="0" w:color="auto"/>
              <w:left w:val="nil"/>
              <w:bottom w:val="single" w:sz="4" w:space="0" w:color="auto"/>
              <w:right w:val="single" w:sz="4" w:space="0" w:color="auto"/>
            </w:tcBorders>
            <w:noWrap/>
            <w:vAlign w:val="center"/>
          </w:tcPr>
          <w:p w14:paraId="5CA70A58" w14:textId="5A0F06C5"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F44C6C9" w14:textId="0D839A26"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C8AC750" w14:textId="0CBD4A79"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30D2E0A" w14:textId="54DEACF1"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BAC17A4" w14:textId="7D9D8119"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413B888" w14:textId="1E6E9D56"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39B1DF7" w14:textId="1496AC75"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40D93711" w14:textId="7362D18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682252B4" w14:textId="310D1DC2"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07CBA0D4" w14:textId="5F3B5CBD"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29E5ABE6" w14:textId="0361A085"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6B0069F3" w14:textId="5357CA55"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389EBBCC" w14:textId="77777777" w:rsidR="00F50958" w:rsidRPr="003B1988" w:rsidRDefault="00F50958" w:rsidP="00FB4FE8">
            <w:pPr>
              <w:pStyle w:val="Tabletext"/>
              <w:jc w:val="center"/>
              <w:rPr>
                <w:b/>
                <w:sz w:val="15"/>
                <w:szCs w:val="15"/>
              </w:rPr>
            </w:pPr>
            <w:r w:rsidRPr="003B1988">
              <w:rPr>
                <w:b/>
                <w:sz w:val="15"/>
                <w:szCs w:val="15"/>
              </w:rPr>
              <w:t>X</w:t>
            </w:r>
          </w:p>
          <w:p w14:paraId="74DACA93" w14:textId="3C9753AE" w:rsidR="00F50958" w:rsidRPr="003B1988" w:rsidRDefault="00F50958" w:rsidP="00FB4FE8">
            <w:pPr>
              <w:pStyle w:val="Tabletext"/>
              <w:rPr>
                <w:b/>
                <w:sz w:val="15"/>
                <w:szCs w:val="15"/>
              </w:rPr>
            </w:pPr>
            <w:r w:rsidRPr="003B1988">
              <w:rPr>
                <w:b/>
                <w:sz w:val="15"/>
                <w:szCs w:val="15"/>
              </w:rPr>
              <w:t>Xx</w:t>
            </w:r>
          </w:p>
        </w:tc>
        <w:tc>
          <w:tcPr>
            <w:tcW w:w="567" w:type="dxa"/>
            <w:tcBorders>
              <w:top w:val="single" w:sz="4" w:space="0" w:color="auto"/>
              <w:left w:val="single" w:sz="4" w:space="0" w:color="auto"/>
              <w:bottom w:val="single" w:sz="4" w:space="0" w:color="auto"/>
              <w:right w:val="single" w:sz="4" w:space="0" w:color="auto"/>
            </w:tcBorders>
            <w:noWrap/>
            <w:vAlign w:val="center"/>
          </w:tcPr>
          <w:p w14:paraId="089A6423" w14:textId="14721A7F" w:rsidR="00F50958" w:rsidRPr="003B1988" w:rsidRDefault="00F50958" w:rsidP="00FB4FE8">
            <w:pPr>
              <w:pStyle w:val="Tabletext"/>
              <w:jc w:val="center"/>
              <w:rPr>
                <w:b/>
                <w:sz w:val="15"/>
                <w:szCs w:val="15"/>
              </w:rPr>
            </w:pPr>
            <w:r w:rsidRPr="003B1988">
              <w:rPr>
                <w:b/>
                <w:sz w:val="15"/>
                <w:szCs w:val="15"/>
              </w:rPr>
              <w:t>X</w:t>
            </w:r>
          </w:p>
        </w:tc>
      </w:tr>
      <w:tr w:rsidR="00F50958" w:rsidRPr="003B1988" w14:paraId="7213C652"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69F744B" w14:textId="77777777" w:rsidR="00F50958" w:rsidRPr="003B1988" w:rsidRDefault="00F50958" w:rsidP="00FB4FE8">
            <w:pPr>
              <w:pStyle w:val="Tabletext"/>
              <w:rPr>
                <w:b/>
                <w:sz w:val="15"/>
                <w:szCs w:val="15"/>
              </w:rPr>
            </w:pPr>
            <w:r w:rsidRPr="003B1988">
              <w:rPr>
                <w:b/>
                <w:sz w:val="15"/>
                <w:szCs w:val="15"/>
              </w:rPr>
              <w:t>CYP</w:t>
            </w:r>
          </w:p>
        </w:tc>
        <w:tc>
          <w:tcPr>
            <w:tcW w:w="627" w:type="dxa"/>
            <w:tcBorders>
              <w:top w:val="single" w:sz="4" w:space="0" w:color="auto"/>
              <w:left w:val="nil"/>
              <w:bottom w:val="single" w:sz="4" w:space="0" w:color="auto"/>
              <w:right w:val="single" w:sz="4" w:space="0" w:color="auto"/>
            </w:tcBorders>
            <w:noWrap/>
            <w:vAlign w:val="center"/>
          </w:tcPr>
          <w:p w14:paraId="5E3D589B"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27D19C8"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45307F0"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0646CD0"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7AF2D3E"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667A0E1"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093AD29"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0C66B412"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5B16D687"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1630D788"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6AC931C1"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43869F8A"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1EA356AA" w14:textId="77777777" w:rsidR="00F50958" w:rsidRPr="003B1988" w:rsidRDefault="00F50958" w:rsidP="00FB4FE8">
            <w:pPr>
              <w:pStyle w:val="Tabletext"/>
              <w:jc w:val="center"/>
              <w:rPr>
                <w:b/>
                <w:sz w:val="15"/>
                <w:szCs w:val="15"/>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7B406FF3"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100B2DED"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AC1A2B" w14:textId="77777777" w:rsidR="00F50958" w:rsidRPr="003B1988" w:rsidRDefault="00F50958" w:rsidP="00FB4FE8">
            <w:pPr>
              <w:pStyle w:val="Tabletext"/>
              <w:rPr>
                <w:b/>
                <w:sz w:val="15"/>
                <w:szCs w:val="15"/>
              </w:rPr>
            </w:pPr>
            <w:r w:rsidRPr="003B1988">
              <w:rPr>
                <w:b/>
                <w:sz w:val="15"/>
                <w:szCs w:val="15"/>
              </w:rPr>
              <w:t>CZE</w:t>
            </w:r>
          </w:p>
        </w:tc>
        <w:tc>
          <w:tcPr>
            <w:tcW w:w="627" w:type="dxa"/>
            <w:tcBorders>
              <w:top w:val="single" w:sz="4" w:space="0" w:color="auto"/>
              <w:left w:val="nil"/>
              <w:bottom w:val="single" w:sz="4" w:space="0" w:color="auto"/>
              <w:right w:val="single" w:sz="4" w:space="0" w:color="auto"/>
            </w:tcBorders>
            <w:noWrap/>
            <w:vAlign w:val="center"/>
          </w:tcPr>
          <w:p w14:paraId="1474D07F"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06F48C3"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8475CA0"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4B91C4C"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C7F75F6"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0DD3CDB"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27452E8"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239D74B6"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6A932934"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2AA0ADD9"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13A1E45"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5DA81EFF"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15BA0610"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1C875D18"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47D8103B"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ED8629" w14:textId="77777777" w:rsidR="00F50958" w:rsidRPr="003B1988" w:rsidRDefault="00F50958" w:rsidP="00FB4FE8">
            <w:pPr>
              <w:pStyle w:val="Tabletext"/>
              <w:rPr>
                <w:b/>
                <w:sz w:val="15"/>
                <w:szCs w:val="15"/>
              </w:rPr>
            </w:pPr>
            <w:r w:rsidRPr="003B1988">
              <w:rPr>
                <w:b/>
                <w:sz w:val="15"/>
                <w:szCs w:val="15"/>
              </w:rPr>
              <w:t>D</w:t>
            </w:r>
          </w:p>
        </w:tc>
        <w:tc>
          <w:tcPr>
            <w:tcW w:w="627" w:type="dxa"/>
            <w:tcBorders>
              <w:top w:val="single" w:sz="4" w:space="0" w:color="auto"/>
              <w:left w:val="nil"/>
              <w:bottom w:val="single" w:sz="4" w:space="0" w:color="auto"/>
              <w:right w:val="single" w:sz="4" w:space="0" w:color="auto"/>
            </w:tcBorders>
            <w:noWrap/>
            <w:vAlign w:val="center"/>
          </w:tcPr>
          <w:p w14:paraId="0E409B0E"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F89187D"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97D5A4A"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8FD8B6B"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1DA6D19"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3984121"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3078227"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4218F30D"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52310E3E"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3EFC362B"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6CB6DAB2"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3DF0DF04"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5CA87C23"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46AF22D5"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70889C5E"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6F392E1" w14:textId="77777777" w:rsidR="00F50958" w:rsidRPr="003B1988" w:rsidRDefault="00F50958" w:rsidP="00FB4FE8">
            <w:pPr>
              <w:pStyle w:val="Tabletext"/>
              <w:rPr>
                <w:b/>
                <w:sz w:val="15"/>
                <w:szCs w:val="15"/>
              </w:rPr>
            </w:pPr>
            <w:r w:rsidRPr="003B1988">
              <w:rPr>
                <w:b/>
                <w:sz w:val="15"/>
                <w:szCs w:val="15"/>
              </w:rPr>
              <w:t>DNK</w:t>
            </w:r>
          </w:p>
        </w:tc>
        <w:tc>
          <w:tcPr>
            <w:tcW w:w="627" w:type="dxa"/>
            <w:tcBorders>
              <w:top w:val="single" w:sz="4" w:space="0" w:color="auto"/>
              <w:left w:val="nil"/>
              <w:bottom w:val="single" w:sz="4" w:space="0" w:color="auto"/>
              <w:right w:val="single" w:sz="4" w:space="0" w:color="auto"/>
            </w:tcBorders>
            <w:noWrap/>
            <w:vAlign w:val="center"/>
          </w:tcPr>
          <w:p w14:paraId="0956ADB7"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D52EF24"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1AD119E"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789B68F"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92D75D2"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00DEC74"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134FF07"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39285DB3"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5C9F71AB"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6BD89E8F"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047D44C"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0EA86DA9"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6E839E38"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4A59C287"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287AE8D8"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3E3AE7F" w14:textId="77777777" w:rsidR="00F50958" w:rsidRPr="003B1988" w:rsidRDefault="00F50958" w:rsidP="00FB4FE8">
            <w:pPr>
              <w:pStyle w:val="Tabletext"/>
              <w:rPr>
                <w:b/>
                <w:sz w:val="15"/>
                <w:szCs w:val="15"/>
              </w:rPr>
            </w:pPr>
            <w:r w:rsidRPr="003B1988">
              <w:rPr>
                <w:b/>
                <w:sz w:val="15"/>
                <w:szCs w:val="15"/>
              </w:rPr>
              <w:t xml:space="preserve">E </w:t>
            </w:r>
          </w:p>
        </w:tc>
        <w:tc>
          <w:tcPr>
            <w:tcW w:w="627" w:type="dxa"/>
            <w:tcBorders>
              <w:top w:val="single" w:sz="4" w:space="0" w:color="auto"/>
              <w:left w:val="nil"/>
              <w:bottom w:val="single" w:sz="4" w:space="0" w:color="auto"/>
              <w:right w:val="single" w:sz="4" w:space="0" w:color="auto"/>
            </w:tcBorders>
            <w:noWrap/>
            <w:vAlign w:val="center"/>
          </w:tcPr>
          <w:p w14:paraId="10AA0ACB"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66CBA40"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4322567"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2D1DFCC"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88366DC"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40DBFEB"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E88647B"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21836873"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494ACC3C"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589E613"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264C3D4C"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55D850A5"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669AA115"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552285FC"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061EA003"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436736" w14:textId="77777777" w:rsidR="00F50958" w:rsidRPr="003B1988" w:rsidRDefault="00F50958" w:rsidP="00FB4FE8">
            <w:pPr>
              <w:pStyle w:val="Tabletext"/>
              <w:rPr>
                <w:b/>
                <w:sz w:val="15"/>
                <w:szCs w:val="15"/>
              </w:rPr>
            </w:pPr>
            <w:r w:rsidRPr="003B1988">
              <w:rPr>
                <w:b/>
                <w:sz w:val="15"/>
                <w:szCs w:val="15"/>
              </w:rPr>
              <w:t>EST</w:t>
            </w:r>
          </w:p>
        </w:tc>
        <w:tc>
          <w:tcPr>
            <w:tcW w:w="627" w:type="dxa"/>
            <w:tcBorders>
              <w:top w:val="single" w:sz="4" w:space="0" w:color="auto"/>
              <w:left w:val="nil"/>
              <w:bottom w:val="single" w:sz="4" w:space="0" w:color="auto"/>
              <w:right w:val="single" w:sz="4" w:space="0" w:color="auto"/>
            </w:tcBorders>
            <w:noWrap/>
            <w:vAlign w:val="center"/>
          </w:tcPr>
          <w:p w14:paraId="4ADB33B2"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65B0C87"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DFC8137"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AF60394"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AF4347C"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58E4C37"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F0ECBA5"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25A767EA"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224A2FEF"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131DB8F2"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64CDC93"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7DB6EA3C"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6D45034B"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0B9C4C0F"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54C5FB0D"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ED4E48" w14:textId="77777777" w:rsidR="00F50958" w:rsidRPr="003B1988" w:rsidRDefault="00F50958" w:rsidP="00FB4FE8">
            <w:pPr>
              <w:pStyle w:val="Tabletext"/>
              <w:rPr>
                <w:b/>
                <w:sz w:val="15"/>
                <w:szCs w:val="15"/>
              </w:rPr>
            </w:pPr>
            <w:r w:rsidRPr="003B1988">
              <w:rPr>
                <w:b/>
                <w:sz w:val="15"/>
                <w:szCs w:val="15"/>
              </w:rPr>
              <w:t xml:space="preserve">F </w:t>
            </w:r>
          </w:p>
        </w:tc>
        <w:tc>
          <w:tcPr>
            <w:tcW w:w="627" w:type="dxa"/>
            <w:tcBorders>
              <w:top w:val="single" w:sz="4" w:space="0" w:color="auto"/>
              <w:left w:val="nil"/>
              <w:bottom w:val="single" w:sz="4" w:space="0" w:color="auto"/>
              <w:right w:val="single" w:sz="4" w:space="0" w:color="auto"/>
            </w:tcBorders>
            <w:noWrap/>
            <w:vAlign w:val="center"/>
          </w:tcPr>
          <w:p w14:paraId="2DE10D07"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DBD9C76"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E282951"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5C5E915"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48BB09B"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E030C51"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5FC4962"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5A97F2CA"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124A2672"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41B1AEF1"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89130FC"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551120CB"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0D23DF25"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34344849"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42462868"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A3CF617" w14:textId="77777777" w:rsidR="00F50958" w:rsidRPr="003B1988" w:rsidRDefault="00F50958" w:rsidP="00FB4FE8">
            <w:pPr>
              <w:pStyle w:val="Tabletext"/>
              <w:rPr>
                <w:b/>
                <w:sz w:val="15"/>
                <w:szCs w:val="15"/>
              </w:rPr>
            </w:pPr>
            <w:r w:rsidRPr="003B1988">
              <w:rPr>
                <w:b/>
                <w:sz w:val="15"/>
                <w:szCs w:val="15"/>
              </w:rPr>
              <w:t>FIN</w:t>
            </w:r>
          </w:p>
        </w:tc>
        <w:tc>
          <w:tcPr>
            <w:tcW w:w="627" w:type="dxa"/>
            <w:tcBorders>
              <w:top w:val="single" w:sz="4" w:space="0" w:color="auto"/>
              <w:left w:val="nil"/>
              <w:bottom w:val="single" w:sz="4" w:space="0" w:color="auto"/>
              <w:right w:val="single" w:sz="4" w:space="0" w:color="auto"/>
            </w:tcBorders>
            <w:noWrap/>
            <w:vAlign w:val="center"/>
          </w:tcPr>
          <w:p w14:paraId="1FB9BE6D"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3CB2EEB"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4D3C69D"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B773554"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7458526"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111CE08"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319F0D5"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0538F2C0"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74C55B48"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24BC773"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402F6F01"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76C2463D"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160D79F0"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1E0BB5B2"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04480850"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8890735" w14:textId="77777777" w:rsidR="00F50958" w:rsidRPr="003B1988" w:rsidRDefault="00F50958" w:rsidP="00FB4FE8">
            <w:pPr>
              <w:pStyle w:val="Tabletext"/>
              <w:rPr>
                <w:b/>
                <w:sz w:val="15"/>
                <w:szCs w:val="15"/>
              </w:rPr>
            </w:pPr>
            <w:r w:rsidRPr="003B1988">
              <w:rPr>
                <w:b/>
                <w:sz w:val="15"/>
                <w:szCs w:val="15"/>
              </w:rPr>
              <w:t>G</w:t>
            </w:r>
          </w:p>
        </w:tc>
        <w:tc>
          <w:tcPr>
            <w:tcW w:w="627" w:type="dxa"/>
            <w:tcBorders>
              <w:top w:val="single" w:sz="4" w:space="0" w:color="auto"/>
              <w:left w:val="nil"/>
              <w:bottom w:val="single" w:sz="4" w:space="0" w:color="auto"/>
              <w:right w:val="single" w:sz="4" w:space="0" w:color="auto"/>
            </w:tcBorders>
            <w:noWrap/>
            <w:vAlign w:val="center"/>
          </w:tcPr>
          <w:p w14:paraId="5BE64588"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C0664F9"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C5C73E2"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1D66D42"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A2A53BF"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4DB86E7"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4D30E74"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0FDE5D5F"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60B0C832"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8FD1953"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20C18C53"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3C3119B4"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42B3E828"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0ADE113D"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3F55F593"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738C8C" w14:textId="77777777" w:rsidR="00F50958" w:rsidRPr="003B1988" w:rsidRDefault="00F50958" w:rsidP="00FB4FE8">
            <w:pPr>
              <w:pStyle w:val="Tabletext"/>
              <w:rPr>
                <w:b/>
                <w:sz w:val="15"/>
                <w:szCs w:val="15"/>
              </w:rPr>
            </w:pPr>
            <w:r w:rsidRPr="003B1988">
              <w:rPr>
                <w:b/>
                <w:sz w:val="15"/>
                <w:szCs w:val="15"/>
              </w:rPr>
              <w:t>GEO</w:t>
            </w:r>
          </w:p>
        </w:tc>
        <w:tc>
          <w:tcPr>
            <w:tcW w:w="627" w:type="dxa"/>
            <w:tcBorders>
              <w:top w:val="single" w:sz="4" w:space="0" w:color="auto"/>
              <w:left w:val="nil"/>
              <w:bottom w:val="single" w:sz="4" w:space="0" w:color="auto"/>
              <w:right w:val="single" w:sz="4" w:space="0" w:color="auto"/>
            </w:tcBorders>
            <w:noWrap/>
            <w:vAlign w:val="center"/>
          </w:tcPr>
          <w:p w14:paraId="1DE3CC80" w14:textId="77777777" w:rsidR="00F50958" w:rsidRPr="003B1988" w:rsidRDefault="00F50958" w:rsidP="00FB4FE8">
            <w:pPr>
              <w:pStyle w:val="Tabletext"/>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472904B8"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0BA6E5DB"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1CCCC253"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7647B3BB"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37C6F503" w14:textId="77777777" w:rsidR="00F50958" w:rsidRPr="003B1988" w:rsidRDefault="00F50958" w:rsidP="00FB4FE8">
            <w:pPr>
              <w:pStyle w:val="Tabletext"/>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66B2331A" w14:textId="77777777" w:rsidR="00F50958" w:rsidRPr="003B1988" w:rsidRDefault="00F50958" w:rsidP="00FB4FE8">
            <w:pPr>
              <w:pStyle w:val="Tabletext"/>
              <w:jc w:val="center"/>
              <w:rPr>
                <w:b/>
                <w:sz w:val="15"/>
                <w:szCs w:val="15"/>
              </w:rPr>
            </w:pPr>
          </w:p>
        </w:tc>
        <w:tc>
          <w:tcPr>
            <w:tcW w:w="1052" w:type="dxa"/>
            <w:tcBorders>
              <w:top w:val="single" w:sz="4" w:space="0" w:color="auto"/>
              <w:left w:val="nil"/>
              <w:bottom w:val="single" w:sz="4" w:space="0" w:color="auto"/>
              <w:right w:val="single" w:sz="4" w:space="0" w:color="auto"/>
            </w:tcBorders>
            <w:noWrap/>
            <w:vAlign w:val="center"/>
          </w:tcPr>
          <w:p w14:paraId="5D5F636E" w14:textId="77777777" w:rsidR="00F50958" w:rsidRPr="003B1988" w:rsidRDefault="00F50958" w:rsidP="00FB4FE8">
            <w:pPr>
              <w:pStyle w:val="Tabletext"/>
              <w:jc w:val="center"/>
              <w:rPr>
                <w:b/>
                <w:sz w:val="15"/>
                <w:szCs w:val="15"/>
              </w:rPr>
            </w:pPr>
          </w:p>
        </w:tc>
        <w:tc>
          <w:tcPr>
            <w:tcW w:w="993" w:type="dxa"/>
            <w:tcBorders>
              <w:top w:val="single" w:sz="4" w:space="0" w:color="auto"/>
              <w:left w:val="nil"/>
              <w:bottom w:val="single" w:sz="4" w:space="0" w:color="auto"/>
              <w:right w:val="single" w:sz="4" w:space="0" w:color="auto"/>
            </w:tcBorders>
            <w:noWrap/>
            <w:vAlign w:val="center"/>
          </w:tcPr>
          <w:p w14:paraId="2F765DE3" w14:textId="77777777" w:rsidR="00F50958" w:rsidRPr="003B1988" w:rsidRDefault="00F50958" w:rsidP="00FB4FE8">
            <w:pPr>
              <w:pStyle w:val="Tabletext"/>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6AFC88A8" w14:textId="77777777" w:rsidR="00F50958" w:rsidRPr="003B1988" w:rsidRDefault="00F50958" w:rsidP="00FB4FE8">
            <w:pPr>
              <w:pStyle w:val="Tabletext"/>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751381E6" w14:textId="77777777" w:rsidR="00F50958" w:rsidRPr="003B1988" w:rsidRDefault="00F50958" w:rsidP="00FB4FE8">
            <w:pPr>
              <w:pStyle w:val="Tabletext"/>
              <w:jc w:val="center"/>
              <w:rPr>
                <w:b/>
                <w:sz w:val="15"/>
                <w:szCs w:val="15"/>
              </w:rPr>
            </w:pPr>
          </w:p>
        </w:tc>
        <w:tc>
          <w:tcPr>
            <w:tcW w:w="708" w:type="dxa"/>
            <w:tcBorders>
              <w:top w:val="single" w:sz="4" w:space="0" w:color="auto"/>
              <w:left w:val="nil"/>
              <w:bottom w:val="single" w:sz="4" w:space="0" w:color="auto"/>
              <w:right w:val="single" w:sz="4" w:space="0" w:color="auto"/>
            </w:tcBorders>
            <w:noWrap/>
            <w:vAlign w:val="center"/>
          </w:tcPr>
          <w:p w14:paraId="086B51EA" w14:textId="77777777" w:rsidR="00F50958" w:rsidRPr="003B1988" w:rsidRDefault="00F50958"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18322D24" w14:textId="77777777" w:rsidR="00F50958" w:rsidRPr="003B1988" w:rsidRDefault="00F50958" w:rsidP="00FB4FE8">
            <w:pPr>
              <w:pStyle w:val="Tabletext"/>
              <w:jc w:val="center"/>
              <w:rPr>
                <w:b/>
                <w:sz w:val="15"/>
                <w:szCs w:val="15"/>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57FA7B38" w14:textId="77777777" w:rsidR="00F50958" w:rsidRPr="003B1988" w:rsidRDefault="00F50958" w:rsidP="00FB4FE8">
            <w:pPr>
              <w:pStyle w:val="Tabletext"/>
              <w:jc w:val="center"/>
              <w:rPr>
                <w:b/>
                <w:sz w:val="15"/>
                <w:szCs w:val="15"/>
              </w:rPr>
            </w:pPr>
          </w:p>
        </w:tc>
      </w:tr>
      <w:tr w:rsidR="00F50958" w:rsidRPr="003B1988" w14:paraId="7B9512E2"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BAE743" w14:textId="77777777" w:rsidR="00F50958" w:rsidRPr="003B1988" w:rsidRDefault="00F50958" w:rsidP="00FB4FE8">
            <w:pPr>
              <w:pStyle w:val="Tabletext"/>
              <w:rPr>
                <w:b/>
                <w:sz w:val="15"/>
                <w:szCs w:val="15"/>
              </w:rPr>
            </w:pPr>
            <w:r w:rsidRPr="003B1988">
              <w:rPr>
                <w:b/>
                <w:sz w:val="15"/>
                <w:szCs w:val="15"/>
              </w:rPr>
              <w:t>GRC</w:t>
            </w:r>
          </w:p>
        </w:tc>
        <w:tc>
          <w:tcPr>
            <w:tcW w:w="627" w:type="dxa"/>
            <w:tcBorders>
              <w:top w:val="single" w:sz="4" w:space="0" w:color="auto"/>
              <w:left w:val="nil"/>
              <w:bottom w:val="single" w:sz="4" w:space="0" w:color="auto"/>
              <w:right w:val="single" w:sz="4" w:space="0" w:color="auto"/>
            </w:tcBorders>
            <w:noWrap/>
            <w:vAlign w:val="center"/>
          </w:tcPr>
          <w:p w14:paraId="2046CD88"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747AC3A"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3A71465"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BC65309"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26C7349"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58F8A78"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EBFD3FD"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50348C2B"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0AF21FD2"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05BB78BC"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041375AE"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79963C38"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13913066"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43FA7CDD"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7AFA7917"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10257D2" w14:textId="77777777" w:rsidR="00F50958" w:rsidRPr="003B1988" w:rsidRDefault="00F50958" w:rsidP="00FB4FE8">
            <w:pPr>
              <w:pStyle w:val="Tabletext"/>
              <w:rPr>
                <w:b/>
                <w:sz w:val="15"/>
                <w:szCs w:val="15"/>
              </w:rPr>
            </w:pPr>
            <w:r w:rsidRPr="003B1988">
              <w:rPr>
                <w:b/>
                <w:sz w:val="15"/>
                <w:szCs w:val="15"/>
              </w:rPr>
              <w:t>HNG</w:t>
            </w:r>
          </w:p>
        </w:tc>
        <w:tc>
          <w:tcPr>
            <w:tcW w:w="627" w:type="dxa"/>
            <w:tcBorders>
              <w:top w:val="single" w:sz="4" w:space="0" w:color="auto"/>
              <w:left w:val="nil"/>
              <w:bottom w:val="single" w:sz="4" w:space="0" w:color="auto"/>
              <w:right w:val="single" w:sz="4" w:space="0" w:color="auto"/>
            </w:tcBorders>
            <w:noWrap/>
            <w:vAlign w:val="center"/>
          </w:tcPr>
          <w:p w14:paraId="71EFE688"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B6BE80B"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5B1B28F"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D1BD324"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F7FF8F4"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B7E5932"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930A19C"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59B4E4B1"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0BB6406E"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69D2858A"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4C59E735"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3007C18F"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3499549B"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794F86FC"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4AE71ABE"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60457D2" w14:textId="77777777" w:rsidR="00F50958" w:rsidRPr="003B1988" w:rsidRDefault="00F50958" w:rsidP="00FB4FE8">
            <w:pPr>
              <w:pStyle w:val="Tabletext"/>
              <w:rPr>
                <w:b/>
                <w:sz w:val="15"/>
                <w:szCs w:val="15"/>
              </w:rPr>
            </w:pPr>
            <w:r w:rsidRPr="003B1988">
              <w:rPr>
                <w:b/>
                <w:sz w:val="15"/>
                <w:szCs w:val="15"/>
              </w:rPr>
              <w:t>HOL</w:t>
            </w:r>
          </w:p>
        </w:tc>
        <w:tc>
          <w:tcPr>
            <w:tcW w:w="627" w:type="dxa"/>
            <w:tcBorders>
              <w:top w:val="single" w:sz="4" w:space="0" w:color="auto"/>
              <w:left w:val="nil"/>
              <w:bottom w:val="single" w:sz="4" w:space="0" w:color="auto"/>
              <w:right w:val="single" w:sz="4" w:space="0" w:color="auto"/>
            </w:tcBorders>
            <w:noWrap/>
            <w:vAlign w:val="center"/>
          </w:tcPr>
          <w:p w14:paraId="1FAA05DB"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8AF720E"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DB77892"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299720C"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3B91D9D"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FB1CF0C"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360F658"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79D778E3"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5A45A462"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3CC0309F"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3416289E"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5120FB9B"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79614AB6"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247C2D6B"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42DEADD9"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F9BFB2" w14:textId="77777777" w:rsidR="00F50958" w:rsidRPr="003B1988" w:rsidRDefault="00F50958" w:rsidP="00FB4FE8">
            <w:pPr>
              <w:pStyle w:val="Tabletext"/>
              <w:rPr>
                <w:b/>
                <w:sz w:val="15"/>
                <w:szCs w:val="15"/>
              </w:rPr>
            </w:pPr>
            <w:r w:rsidRPr="003B1988">
              <w:rPr>
                <w:b/>
                <w:sz w:val="15"/>
                <w:szCs w:val="15"/>
              </w:rPr>
              <w:t>HRV</w:t>
            </w:r>
          </w:p>
        </w:tc>
        <w:tc>
          <w:tcPr>
            <w:tcW w:w="627" w:type="dxa"/>
            <w:tcBorders>
              <w:top w:val="single" w:sz="4" w:space="0" w:color="auto"/>
              <w:left w:val="nil"/>
              <w:bottom w:val="single" w:sz="4" w:space="0" w:color="auto"/>
              <w:right w:val="single" w:sz="4" w:space="0" w:color="auto"/>
            </w:tcBorders>
            <w:noWrap/>
            <w:vAlign w:val="center"/>
          </w:tcPr>
          <w:p w14:paraId="6E3BCCE1"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72FBCF1"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D701DED"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138E5A9"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ECF790E"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864072B"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073EAD8"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4A051B5D"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40F78FC8"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453D30E"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4ED4B366"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50F33EDF"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1EBFE3A8"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428D540F"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683B2922"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C034F9" w14:textId="77777777" w:rsidR="00F50958" w:rsidRPr="003B1988" w:rsidRDefault="00F50958" w:rsidP="00FB4FE8">
            <w:pPr>
              <w:pStyle w:val="Tabletext"/>
              <w:rPr>
                <w:b/>
                <w:sz w:val="15"/>
                <w:szCs w:val="15"/>
              </w:rPr>
            </w:pPr>
            <w:r w:rsidRPr="003B1988">
              <w:rPr>
                <w:b/>
                <w:sz w:val="15"/>
                <w:szCs w:val="15"/>
              </w:rPr>
              <w:t>I</w:t>
            </w:r>
          </w:p>
        </w:tc>
        <w:tc>
          <w:tcPr>
            <w:tcW w:w="627" w:type="dxa"/>
            <w:tcBorders>
              <w:top w:val="single" w:sz="4" w:space="0" w:color="auto"/>
              <w:left w:val="nil"/>
              <w:bottom w:val="single" w:sz="4" w:space="0" w:color="auto"/>
              <w:right w:val="single" w:sz="4" w:space="0" w:color="auto"/>
            </w:tcBorders>
            <w:noWrap/>
            <w:vAlign w:val="center"/>
          </w:tcPr>
          <w:p w14:paraId="2FBD17D0"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4475B03"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07B2A67"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016809E"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A510704"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186E138"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E7B071A"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20CC172F"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50A23C64"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AF3ABC1"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1110CBD"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362291CB"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673FD835"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175663B1"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68822EBB"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A5E128" w14:textId="77777777" w:rsidR="00F50958" w:rsidRPr="003B1988" w:rsidRDefault="00F50958" w:rsidP="00FB4FE8">
            <w:pPr>
              <w:pStyle w:val="Tabletext"/>
              <w:rPr>
                <w:b/>
                <w:sz w:val="15"/>
                <w:szCs w:val="15"/>
              </w:rPr>
            </w:pPr>
            <w:r w:rsidRPr="003B1988">
              <w:rPr>
                <w:b/>
                <w:sz w:val="15"/>
                <w:szCs w:val="15"/>
              </w:rPr>
              <w:t>IRL</w:t>
            </w:r>
          </w:p>
        </w:tc>
        <w:tc>
          <w:tcPr>
            <w:tcW w:w="627" w:type="dxa"/>
            <w:tcBorders>
              <w:top w:val="single" w:sz="4" w:space="0" w:color="auto"/>
              <w:left w:val="nil"/>
              <w:bottom w:val="single" w:sz="4" w:space="0" w:color="auto"/>
              <w:right w:val="single" w:sz="4" w:space="0" w:color="auto"/>
            </w:tcBorders>
            <w:noWrap/>
            <w:vAlign w:val="center"/>
          </w:tcPr>
          <w:p w14:paraId="36BB9346"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50DB2CE"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9916287"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97D98C8"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25AEBEC"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519B094"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597CA33"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6B34D559"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64E9BAD4"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5B14ED3"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2E29DF80"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17700C3E"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409258BA"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4962A5DF"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30B25107"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47AA27" w14:textId="77777777" w:rsidR="00F50958" w:rsidRPr="003B1988" w:rsidRDefault="00F50958" w:rsidP="00FB4FE8">
            <w:pPr>
              <w:pStyle w:val="Tabletext"/>
              <w:rPr>
                <w:b/>
                <w:sz w:val="15"/>
                <w:szCs w:val="15"/>
              </w:rPr>
            </w:pPr>
            <w:r w:rsidRPr="003B1988">
              <w:rPr>
                <w:b/>
                <w:sz w:val="15"/>
                <w:szCs w:val="15"/>
              </w:rPr>
              <w:t>ISL</w:t>
            </w:r>
          </w:p>
        </w:tc>
        <w:tc>
          <w:tcPr>
            <w:tcW w:w="627" w:type="dxa"/>
            <w:tcBorders>
              <w:top w:val="single" w:sz="4" w:space="0" w:color="auto"/>
              <w:left w:val="nil"/>
              <w:bottom w:val="single" w:sz="4" w:space="0" w:color="auto"/>
              <w:right w:val="single" w:sz="4" w:space="0" w:color="auto"/>
            </w:tcBorders>
            <w:noWrap/>
            <w:vAlign w:val="center"/>
          </w:tcPr>
          <w:p w14:paraId="09577B6E" w14:textId="0D809ED4"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C26D597" w14:textId="1A59D66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8DD0F9E" w14:textId="0382E76B"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3AD13B6" w14:textId="4FF4979C"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1DA1BF0" w14:textId="75692E29"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76E9278" w14:textId="5F1CC9B6"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7F5B5A0" w14:textId="6E733DD4"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78457F28" w14:textId="5617F1BD"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1D2C1F0A" w14:textId="6FA1C616"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40AF7FB3" w14:textId="2C391F72"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27C2D14B" w14:textId="26783028"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77E3E6DC" w14:textId="6BDC3CE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7D1C8419" w14:textId="7B1969F8"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4A04AECA" w14:textId="19033945" w:rsidR="00F50958" w:rsidRPr="003B1988" w:rsidRDefault="00F50958" w:rsidP="00FB4FE8">
            <w:pPr>
              <w:pStyle w:val="Tabletext"/>
              <w:jc w:val="center"/>
              <w:rPr>
                <w:b/>
                <w:sz w:val="15"/>
                <w:szCs w:val="15"/>
              </w:rPr>
            </w:pPr>
            <w:r w:rsidRPr="003B1988">
              <w:rPr>
                <w:b/>
                <w:sz w:val="15"/>
                <w:szCs w:val="15"/>
              </w:rPr>
              <w:t>X</w:t>
            </w:r>
          </w:p>
        </w:tc>
      </w:tr>
      <w:tr w:rsidR="00F50958" w:rsidRPr="003B1988" w14:paraId="4DFC6A57"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3DB449F" w14:textId="77777777" w:rsidR="00F50958" w:rsidRPr="003B1988" w:rsidRDefault="00F50958" w:rsidP="00FB4FE8">
            <w:pPr>
              <w:pStyle w:val="Tabletext"/>
              <w:rPr>
                <w:b/>
                <w:sz w:val="15"/>
                <w:szCs w:val="15"/>
              </w:rPr>
            </w:pPr>
            <w:r w:rsidRPr="003B1988">
              <w:rPr>
                <w:b/>
                <w:sz w:val="15"/>
                <w:szCs w:val="15"/>
              </w:rPr>
              <w:t>LIE</w:t>
            </w:r>
          </w:p>
        </w:tc>
        <w:tc>
          <w:tcPr>
            <w:tcW w:w="627" w:type="dxa"/>
            <w:tcBorders>
              <w:top w:val="single" w:sz="4" w:space="0" w:color="auto"/>
              <w:left w:val="nil"/>
              <w:bottom w:val="single" w:sz="4" w:space="0" w:color="auto"/>
              <w:right w:val="single" w:sz="4" w:space="0" w:color="auto"/>
            </w:tcBorders>
            <w:noWrap/>
            <w:vAlign w:val="center"/>
          </w:tcPr>
          <w:p w14:paraId="4DE461C0"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D86E25C"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AA6B492"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86A1403"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88EA22A"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2EFEE77"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99C1077"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333078C7"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65963213"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4E0BDD31"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383175EC"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5C859F65"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0D40DC88"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0C590408"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0CB4DD5D"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8877BA" w14:textId="77777777" w:rsidR="00F50958" w:rsidRPr="003B1988" w:rsidRDefault="00F50958" w:rsidP="00FB4FE8">
            <w:pPr>
              <w:pStyle w:val="Tabletext"/>
              <w:rPr>
                <w:b/>
                <w:sz w:val="15"/>
                <w:szCs w:val="15"/>
              </w:rPr>
            </w:pPr>
            <w:r w:rsidRPr="003B1988">
              <w:rPr>
                <w:b/>
                <w:sz w:val="15"/>
                <w:szCs w:val="15"/>
              </w:rPr>
              <w:t>LTU</w:t>
            </w:r>
          </w:p>
        </w:tc>
        <w:tc>
          <w:tcPr>
            <w:tcW w:w="627" w:type="dxa"/>
            <w:tcBorders>
              <w:top w:val="single" w:sz="4" w:space="0" w:color="auto"/>
              <w:left w:val="nil"/>
              <w:bottom w:val="single" w:sz="4" w:space="0" w:color="auto"/>
              <w:right w:val="single" w:sz="4" w:space="0" w:color="auto"/>
            </w:tcBorders>
            <w:noWrap/>
            <w:vAlign w:val="center"/>
          </w:tcPr>
          <w:p w14:paraId="7965F887"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7FC4AB4"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4CAB861"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01024AC"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65BC69B"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9DF0657"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C03363B"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224474BD"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373F4184"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10C12A0A"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D76873D"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272F258C" w14:textId="77777777" w:rsidR="00F50958" w:rsidRPr="003B1988" w:rsidRDefault="00F50958" w:rsidP="00FB4FE8">
            <w:pPr>
              <w:pStyle w:val="Tabletext"/>
              <w:jc w:val="center"/>
              <w:rPr>
                <w:b/>
                <w:sz w:val="15"/>
                <w:szCs w:val="15"/>
              </w:rPr>
            </w:pPr>
          </w:p>
          <w:p w14:paraId="56C04566" w14:textId="77777777" w:rsidR="00F50958" w:rsidRPr="003B1988" w:rsidRDefault="00F50958" w:rsidP="00FB4FE8">
            <w:pPr>
              <w:pStyle w:val="Tabletext"/>
              <w:jc w:val="center"/>
              <w:rPr>
                <w:b/>
                <w:sz w:val="15"/>
                <w:szCs w:val="15"/>
              </w:rPr>
            </w:pPr>
            <w:r w:rsidRPr="003B1988">
              <w:rPr>
                <w:b/>
                <w:sz w:val="15"/>
                <w:szCs w:val="15"/>
              </w:rPr>
              <w:t>x</w:t>
            </w:r>
          </w:p>
          <w:p w14:paraId="29333638" w14:textId="77777777" w:rsidR="00F50958" w:rsidRPr="003B1988" w:rsidRDefault="00F50958"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2CB3C5DB"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07BA2F4A" w14:textId="77777777" w:rsidR="00F50958" w:rsidRPr="003B1988" w:rsidRDefault="00F50958" w:rsidP="00FB4FE8">
            <w:pPr>
              <w:pStyle w:val="Tabletext"/>
              <w:jc w:val="center"/>
              <w:rPr>
                <w:b/>
                <w:sz w:val="15"/>
                <w:szCs w:val="15"/>
              </w:rPr>
            </w:pPr>
          </w:p>
        </w:tc>
      </w:tr>
      <w:tr w:rsidR="00F50958" w:rsidRPr="003B1988" w14:paraId="15DA941B"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9CE419" w14:textId="77777777" w:rsidR="00F50958" w:rsidRPr="003B1988" w:rsidRDefault="00F50958" w:rsidP="00FB4FE8">
            <w:pPr>
              <w:pStyle w:val="Tabletext"/>
              <w:rPr>
                <w:b/>
                <w:sz w:val="15"/>
                <w:szCs w:val="15"/>
              </w:rPr>
            </w:pPr>
            <w:r w:rsidRPr="003B1988">
              <w:rPr>
                <w:b/>
                <w:sz w:val="15"/>
                <w:szCs w:val="15"/>
              </w:rPr>
              <w:t>LUX</w:t>
            </w:r>
          </w:p>
        </w:tc>
        <w:tc>
          <w:tcPr>
            <w:tcW w:w="627" w:type="dxa"/>
            <w:tcBorders>
              <w:top w:val="single" w:sz="4" w:space="0" w:color="auto"/>
              <w:left w:val="nil"/>
              <w:bottom w:val="single" w:sz="4" w:space="0" w:color="auto"/>
              <w:right w:val="single" w:sz="4" w:space="0" w:color="auto"/>
            </w:tcBorders>
            <w:noWrap/>
            <w:vAlign w:val="center"/>
          </w:tcPr>
          <w:p w14:paraId="4AE7461C"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5796E66"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E8D0ACF"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3E4732D"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E23663B"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F15B9F4"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F8B9B49"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49D10A99"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73906991"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062EE5A7"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02CE274"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64F84B1D"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2466829C"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0BAD63CE"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568DA073"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D70811C" w14:textId="77777777" w:rsidR="00F50958" w:rsidRPr="003B1988" w:rsidRDefault="00F50958" w:rsidP="00FB4FE8">
            <w:pPr>
              <w:pStyle w:val="Tabletext"/>
              <w:rPr>
                <w:b/>
                <w:sz w:val="15"/>
                <w:szCs w:val="15"/>
              </w:rPr>
            </w:pPr>
            <w:r w:rsidRPr="003B1988">
              <w:rPr>
                <w:b/>
                <w:sz w:val="15"/>
                <w:szCs w:val="15"/>
              </w:rPr>
              <w:t>LVA</w:t>
            </w:r>
          </w:p>
        </w:tc>
        <w:tc>
          <w:tcPr>
            <w:tcW w:w="627" w:type="dxa"/>
            <w:tcBorders>
              <w:top w:val="single" w:sz="4" w:space="0" w:color="auto"/>
              <w:left w:val="nil"/>
              <w:bottom w:val="single" w:sz="4" w:space="0" w:color="auto"/>
              <w:right w:val="single" w:sz="4" w:space="0" w:color="auto"/>
            </w:tcBorders>
            <w:noWrap/>
            <w:vAlign w:val="center"/>
          </w:tcPr>
          <w:p w14:paraId="6015FCF1"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6958770"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1799E04"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1AFE07C"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343D794"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CB21D22"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8148F6B"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77CEF58D"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59AF21D3"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2EB18261"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6AE39E33"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3938F800" w14:textId="77777777" w:rsidR="00F50958" w:rsidRPr="003B1988" w:rsidRDefault="00F50958"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598EDA03"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584E7FE7"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022C3FCE"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514C53" w14:textId="77777777" w:rsidR="00F50958" w:rsidRPr="003B1988" w:rsidRDefault="00F50958" w:rsidP="00FB4FE8">
            <w:pPr>
              <w:pStyle w:val="Tabletext"/>
              <w:rPr>
                <w:b/>
                <w:sz w:val="15"/>
                <w:szCs w:val="15"/>
              </w:rPr>
            </w:pPr>
            <w:r w:rsidRPr="003B1988">
              <w:rPr>
                <w:b/>
                <w:sz w:val="15"/>
                <w:szCs w:val="15"/>
              </w:rPr>
              <w:t>MCO</w:t>
            </w:r>
          </w:p>
        </w:tc>
        <w:tc>
          <w:tcPr>
            <w:tcW w:w="627" w:type="dxa"/>
            <w:tcBorders>
              <w:top w:val="single" w:sz="4" w:space="0" w:color="auto"/>
              <w:left w:val="nil"/>
              <w:bottom w:val="single" w:sz="4" w:space="0" w:color="auto"/>
              <w:right w:val="single" w:sz="4" w:space="0" w:color="auto"/>
            </w:tcBorders>
            <w:noWrap/>
            <w:vAlign w:val="center"/>
          </w:tcPr>
          <w:p w14:paraId="53E9B8E2"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866A0CD"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433A520"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C528F7E"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657D0EE"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1F7138D"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EB5E0F0"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0283336E"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7E58A713"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2A0E72E0"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0759C63B"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1A168A85"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6DCCD5EC"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6637B51E"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1EAF7C47"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69877A2" w14:textId="77777777" w:rsidR="00F50958" w:rsidRPr="003B1988" w:rsidRDefault="00F50958" w:rsidP="00FB4FE8">
            <w:pPr>
              <w:pStyle w:val="Tabletext"/>
              <w:rPr>
                <w:b/>
                <w:sz w:val="15"/>
                <w:szCs w:val="15"/>
              </w:rPr>
            </w:pPr>
            <w:r w:rsidRPr="003B1988">
              <w:rPr>
                <w:b/>
                <w:sz w:val="15"/>
                <w:szCs w:val="15"/>
              </w:rPr>
              <w:t>MDA</w:t>
            </w:r>
          </w:p>
        </w:tc>
        <w:tc>
          <w:tcPr>
            <w:tcW w:w="627" w:type="dxa"/>
            <w:tcBorders>
              <w:top w:val="single" w:sz="4" w:space="0" w:color="auto"/>
              <w:left w:val="nil"/>
              <w:bottom w:val="single" w:sz="4" w:space="0" w:color="auto"/>
              <w:right w:val="single" w:sz="4" w:space="0" w:color="auto"/>
            </w:tcBorders>
            <w:noWrap/>
            <w:vAlign w:val="center"/>
          </w:tcPr>
          <w:p w14:paraId="52326BBA"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35BA24C"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D6E34BF"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7EA5609"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3F35828"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989DBEA"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8C64A45"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3A1BFDA0"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5EDDC4AE"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CCF3414"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340DE08C"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136C2950"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37799C5C"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4F703509"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225BC211"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D3F79BF" w14:textId="77777777" w:rsidR="00F50958" w:rsidRPr="003B1988" w:rsidRDefault="00F50958" w:rsidP="00FB4FE8">
            <w:pPr>
              <w:pStyle w:val="Tabletext"/>
              <w:rPr>
                <w:b/>
                <w:sz w:val="15"/>
                <w:szCs w:val="15"/>
              </w:rPr>
            </w:pPr>
            <w:r w:rsidRPr="003B1988">
              <w:rPr>
                <w:b/>
                <w:sz w:val="15"/>
                <w:szCs w:val="15"/>
              </w:rPr>
              <w:t>MKD</w:t>
            </w:r>
          </w:p>
        </w:tc>
        <w:tc>
          <w:tcPr>
            <w:tcW w:w="627" w:type="dxa"/>
            <w:tcBorders>
              <w:top w:val="single" w:sz="4" w:space="0" w:color="auto"/>
              <w:left w:val="nil"/>
              <w:bottom w:val="single" w:sz="4" w:space="0" w:color="auto"/>
              <w:right w:val="single" w:sz="4" w:space="0" w:color="auto"/>
            </w:tcBorders>
            <w:noWrap/>
            <w:vAlign w:val="center"/>
          </w:tcPr>
          <w:p w14:paraId="172E78F1" w14:textId="77777777" w:rsidR="00F50958" w:rsidRPr="003B1988" w:rsidRDefault="00F50958" w:rsidP="00FB4FE8">
            <w:pPr>
              <w:pStyle w:val="Tabletext"/>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6CE2863F"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494510C7"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79A17FBA"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43ADEFD1"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02D5F87A" w14:textId="77777777" w:rsidR="00F50958" w:rsidRPr="003B1988" w:rsidRDefault="00F50958" w:rsidP="00FB4FE8">
            <w:pPr>
              <w:pStyle w:val="Tabletext"/>
              <w:jc w:val="center"/>
              <w:rPr>
                <w:b/>
                <w:sz w:val="15"/>
                <w:szCs w:val="15"/>
              </w:rPr>
            </w:pPr>
          </w:p>
        </w:tc>
        <w:tc>
          <w:tcPr>
            <w:tcW w:w="628" w:type="dxa"/>
            <w:tcBorders>
              <w:top w:val="single" w:sz="4" w:space="0" w:color="auto"/>
              <w:left w:val="nil"/>
              <w:bottom w:val="single" w:sz="4" w:space="0" w:color="auto"/>
              <w:right w:val="single" w:sz="4" w:space="0" w:color="auto"/>
            </w:tcBorders>
            <w:noWrap/>
            <w:vAlign w:val="center"/>
          </w:tcPr>
          <w:p w14:paraId="65AA01BD" w14:textId="77777777" w:rsidR="00F50958" w:rsidRPr="003B1988" w:rsidRDefault="00F50958" w:rsidP="00FB4FE8">
            <w:pPr>
              <w:pStyle w:val="Tabletext"/>
              <w:jc w:val="center"/>
              <w:rPr>
                <w:b/>
                <w:sz w:val="15"/>
                <w:szCs w:val="15"/>
              </w:rPr>
            </w:pPr>
          </w:p>
        </w:tc>
        <w:tc>
          <w:tcPr>
            <w:tcW w:w="1052" w:type="dxa"/>
            <w:tcBorders>
              <w:top w:val="single" w:sz="4" w:space="0" w:color="auto"/>
              <w:left w:val="nil"/>
              <w:bottom w:val="single" w:sz="4" w:space="0" w:color="auto"/>
              <w:right w:val="single" w:sz="4" w:space="0" w:color="auto"/>
            </w:tcBorders>
            <w:noWrap/>
            <w:vAlign w:val="center"/>
          </w:tcPr>
          <w:p w14:paraId="461189F3" w14:textId="77777777" w:rsidR="00F50958" w:rsidRPr="003B1988" w:rsidRDefault="00F50958" w:rsidP="00FB4FE8">
            <w:pPr>
              <w:pStyle w:val="Tabletext"/>
              <w:jc w:val="center"/>
              <w:rPr>
                <w:b/>
                <w:sz w:val="15"/>
                <w:szCs w:val="15"/>
              </w:rPr>
            </w:pPr>
          </w:p>
        </w:tc>
        <w:tc>
          <w:tcPr>
            <w:tcW w:w="993" w:type="dxa"/>
            <w:tcBorders>
              <w:top w:val="single" w:sz="4" w:space="0" w:color="auto"/>
              <w:left w:val="nil"/>
              <w:bottom w:val="single" w:sz="4" w:space="0" w:color="auto"/>
              <w:right w:val="single" w:sz="4" w:space="0" w:color="auto"/>
            </w:tcBorders>
            <w:noWrap/>
            <w:vAlign w:val="center"/>
          </w:tcPr>
          <w:p w14:paraId="29E61B67" w14:textId="77777777" w:rsidR="00F50958" w:rsidRPr="003B1988" w:rsidRDefault="00F50958" w:rsidP="00FB4FE8">
            <w:pPr>
              <w:pStyle w:val="Tabletext"/>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7BB5F603" w14:textId="77777777" w:rsidR="00F50958" w:rsidRPr="003B1988" w:rsidRDefault="00F50958" w:rsidP="00FB4FE8">
            <w:pPr>
              <w:pStyle w:val="Tabletext"/>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0EABC8C1" w14:textId="77777777" w:rsidR="00F50958" w:rsidRPr="003B1988" w:rsidRDefault="00F50958" w:rsidP="00FB4FE8">
            <w:pPr>
              <w:pStyle w:val="Tabletext"/>
              <w:jc w:val="center"/>
              <w:rPr>
                <w:b/>
                <w:sz w:val="15"/>
                <w:szCs w:val="15"/>
              </w:rPr>
            </w:pPr>
          </w:p>
        </w:tc>
        <w:tc>
          <w:tcPr>
            <w:tcW w:w="708" w:type="dxa"/>
            <w:tcBorders>
              <w:top w:val="single" w:sz="4" w:space="0" w:color="auto"/>
              <w:left w:val="nil"/>
              <w:bottom w:val="single" w:sz="4" w:space="0" w:color="auto"/>
              <w:right w:val="single" w:sz="4" w:space="0" w:color="auto"/>
            </w:tcBorders>
            <w:noWrap/>
            <w:vAlign w:val="center"/>
          </w:tcPr>
          <w:p w14:paraId="6F414ABC" w14:textId="77777777" w:rsidR="00F50958" w:rsidRPr="003B1988" w:rsidRDefault="00F50958"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36DCF819" w14:textId="77777777" w:rsidR="00F50958" w:rsidRPr="003B1988" w:rsidRDefault="00F50958" w:rsidP="00FB4FE8">
            <w:pPr>
              <w:pStyle w:val="Tabletext"/>
              <w:jc w:val="center"/>
              <w:rPr>
                <w:b/>
                <w:sz w:val="15"/>
                <w:szCs w:val="15"/>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56269CD7" w14:textId="77777777" w:rsidR="00F50958" w:rsidRPr="003B1988" w:rsidRDefault="00F50958" w:rsidP="00FB4FE8">
            <w:pPr>
              <w:pStyle w:val="Tabletext"/>
              <w:jc w:val="center"/>
              <w:rPr>
                <w:b/>
                <w:sz w:val="15"/>
                <w:szCs w:val="15"/>
              </w:rPr>
            </w:pPr>
          </w:p>
        </w:tc>
      </w:tr>
      <w:tr w:rsidR="00F50958" w:rsidRPr="003B1988" w14:paraId="2FF0BA00"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30D779" w14:textId="77777777" w:rsidR="00F50958" w:rsidRPr="003B1988" w:rsidRDefault="00F50958" w:rsidP="00FB4FE8">
            <w:pPr>
              <w:pStyle w:val="Tabletext"/>
              <w:rPr>
                <w:b/>
                <w:sz w:val="15"/>
                <w:szCs w:val="15"/>
              </w:rPr>
            </w:pPr>
            <w:r w:rsidRPr="003B1988">
              <w:rPr>
                <w:b/>
                <w:sz w:val="15"/>
                <w:szCs w:val="15"/>
              </w:rPr>
              <w:t>MLT</w:t>
            </w:r>
          </w:p>
        </w:tc>
        <w:tc>
          <w:tcPr>
            <w:tcW w:w="627" w:type="dxa"/>
            <w:tcBorders>
              <w:top w:val="single" w:sz="4" w:space="0" w:color="auto"/>
              <w:left w:val="nil"/>
              <w:bottom w:val="single" w:sz="4" w:space="0" w:color="auto"/>
              <w:right w:val="single" w:sz="4" w:space="0" w:color="auto"/>
            </w:tcBorders>
            <w:noWrap/>
            <w:vAlign w:val="center"/>
          </w:tcPr>
          <w:p w14:paraId="2DC719DF"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A383C7B"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A750490"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63CE5E6"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94C7D61"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6729707"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518C881"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22D0B1FD"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3B49086F"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BD555C6"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424889C3"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73D9C8FD"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0500993C"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03034813"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3692F081"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1C5537" w14:textId="77777777" w:rsidR="00F50958" w:rsidRPr="003B1988" w:rsidRDefault="00F50958" w:rsidP="00FB4FE8">
            <w:pPr>
              <w:pStyle w:val="Tabletext"/>
              <w:rPr>
                <w:b/>
                <w:sz w:val="15"/>
                <w:szCs w:val="15"/>
              </w:rPr>
            </w:pPr>
            <w:r w:rsidRPr="003B1988">
              <w:rPr>
                <w:b/>
                <w:sz w:val="15"/>
                <w:szCs w:val="15"/>
              </w:rPr>
              <w:t>MNE</w:t>
            </w:r>
          </w:p>
        </w:tc>
        <w:tc>
          <w:tcPr>
            <w:tcW w:w="627" w:type="dxa"/>
            <w:tcBorders>
              <w:top w:val="single" w:sz="4" w:space="0" w:color="auto"/>
              <w:left w:val="nil"/>
              <w:bottom w:val="single" w:sz="4" w:space="0" w:color="auto"/>
              <w:right w:val="single" w:sz="4" w:space="0" w:color="auto"/>
            </w:tcBorders>
            <w:noWrap/>
            <w:vAlign w:val="center"/>
          </w:tcPr>
          <w:p w14:paraId="76FDE6D5"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58D8101"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09AAE26"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917B6C7"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DCBDB5D"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0AB6E48"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BB27E6B"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39A8CCE7"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1BC9817A"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1C78EAB5"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65D0DCDF"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18B63CEB"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224BB80C"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4DE0726F"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4E2749FC"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215915" w14:textId="77777777" w:rsidR="00F50958" w:rsidRPr="003B1988" w:rsidRDefault="00F50958" w:rsidP="00FB4FE8">
            <w:pPr>
              <w:pStyle w:val="Tabletext"/>
              <w:rPr>
                <w:b/>
                <w:sz w:val="15"/>
                <w:szCs w:val="15"/>
              </w:rPr>
            </w:pPr>
            <w:r w:rsidRPr="003B1988">
              <w:rPr>
                <w:b/>
                <w:sz w:val="15"/>
                <w:szCs w:val="15"/>
              </w:rPr>
              <w:t>NOR</w:t>
            </w:r>
          </w:p>
        </w:tc>
        <w:tc>
          <w:tcPr>
            <w:tcW w:w="627" w:type="dxa"/>
            <w:tcBorders>
              <w:top w:val="single" w:sz="4" w:space="0" w:color="auto"/>
              <w:left w:val="nil"/>
              <w:bottom w:val="single" w:sz="4" w:space="0" w:color="auto"/>
              <w:right w:val="single" w:sz="4" w:space="0" w:color="auto"/>
            </w:tcBorders>
            <w:noWrap/>
            <w:vAlign w:val="center"/>
          </w:tcPr>
          <w:p w14:paraId="20635AC4"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E9DC668"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5D135E9"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60DF2F9"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02F37AA"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E773C3D"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F4ED4F0"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3E4BE0DE"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7FFE6ADA"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E5634F7"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2C3AC6AB"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65E446EA"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01817313"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5E28613D"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33D1BCF1"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44E3245" w14:textId="77777777" w:rsidR="00F50958" w:rsidRPr="003B1988" w:rsidRDefault="00F50958" w:rsidP="00FB4FE8">
            <w:pPr>
              <w:pStyle w:val="Tabletext"/>
              <w:rPr>
                <w:b/>
                <w:sz w:val="15"/>
                <w:szCs w:val="15"/>
              </w:rPr>
            </w:pPr>
            <w:r w:rsidRPr="003B1988">
              <w:rPr>
                <w:b/>
                <w:sz w:val="15"/>
                <w:szCs w:val="15"/>
              </w:rPr>
              <w:t>POL</w:t>
            </w:r>
          </w:p>
        </w:tc>
        <w:tc>
          <w:tcPr>
            <w:tcW w:w="627" w:type="dxa"/>
            <w:tcBorders>
              <w:top w:val="single" w:sz="4" w:space="0" w:color="auto"/>
              <w:left w:val="nil"/>
              <w:bottom w:val="single" w:sz="4" w:space="0" w:color="auto"/>
              <w:right w:val="single" w:sz="4" w:space="0" w:color="auto"/>
            </w:tcBorders>
            <w:noWrap/>
            <w:vAlign w:val="center"/>
          </w:tcPr>
          <w:p w14:paraId="56EB6638"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FBD546D"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D5CAA85"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70690C0"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1EBE6D3"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202F4A9"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670C03A"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7E8B39D2"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3E363BCE"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41A113E5"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B850BA9"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1A1D3993"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6E367472"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3A1E3486"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0EC24A3B"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4A2F3D" w14:textId="77777777" w:rsidR="00F50958" w:rsidRPr="003B1988" w:rsidRDefault="00F50958" w:rsidP="00FB4FE8">
            <w:pPr>
              <w:pStyle w:val="Tabletext"/>
              <w:rPr>
                <w:b/>
                <w:sz w:val="15"/>
                <w:szCs w:val="15"/>
              </w:rPr>
            </w:pPr>
            <w:r w:rsidRPr="003B1988">
              <w:rPr>
                <w:b/>
                <w:sz w:val="15"/>
                <w:szCs w:val="15"/>
              </w:rPr>
              <w:t>POR</w:t>
            </w:r>
          </w:p>
        </w:tc>
        <w:tc>
          <w:tcPr>
            <w:tcW w:w="627" w:type="dxa"/>
            <w:tcBorders>
              <w:top w:val="single" w:sz="4" w:space="0" w:color="auto"/>
              <w:left w:val="nil"/>
              <w:bottom w:val="single" w:sz="4" w:space="0" w:color="auto"/>
              <w:right w:val="single" w:sz="4" w:space="0" w:color="auto"/>
            </w:tcBorders>
            <w:noWrap/>
            <w:vAlign w:val="center"/>
          </w:tcPr>
          <w:p w14:paraId="0902E7CB"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F8305CD"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0826602"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5904114"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A1D7AE7"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800B333"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DE7B013"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4C5AAF2E"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4DFF4F3A"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68F43E7"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12CDAF8"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40D94512"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6A3B895F"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0911E672" w14:textId="77777777" w:rsidR="00F50958" w:rsidRPr="003B1988" w:rsidRDefault="00F50958" w:rsidP="00FB4FE8">
            <w:pPr>
              <w:pStyle w:val="Tabletext"/>
              <w:jc w:val="center"/>
              <w:rPr>
                <w:b/>
                <w:sz w:val="15"/>
                <w:szCs w:val="15"/>
              </w:rPr>
            </w:pPr>
          </w:p>
        </w:tc>
      </w:tr>
      <w:tr w:rsidR="00F50958" w:rsidRPr="003B1988" w14:paraId="6BF109E7"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A6705B" w14:textId="77777777" w:rsidR="00F50958" w:rsidRPr="003B1988" w:rsidRDefault="00F50958" w:rsidP="00FB4FE8">
            <w:pPr>
              <w:pStyle w:val="Tabletext"/>
              <w:rPr>
                <w:b/>
                <w:sz w:val="15"/>
                <w:szCs w:val="15"/>
              </w:rPr>
            </w:pPr>
            <w:r w:rsidRPr="003B1988">
              <w:rPr>
                <w:b/>
                <w:sz w:val="15"/>
                <w:szCs w:val="15"/>
              </w:rPr>
              <w:t>ROU</w:t>
            </w:r>
          </w:p>
        </w:tc>
        <w:tc>
          <w:tcPr>
            <w:tcW w:w="627" w:type="dxa"/>
            <w:tcBorders>
              <w:top w:val="single" w:sz="4" w:space="0" w:color="auto"/>
              <w:left w:val="nil"/>
              <w:bottom w:val="single" w:sz="4" w:space="0" w:color="auto"/>
              <w:right w:val="single" w:sz="4" w:space="0" w:color="auto"/>
            </w:tcBorders>
            <w:noWrap/>
            <w:vAlign w:val="center"/>
          </w:tcPr>
          <w:p w14:paraId="6231325E"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4661BCA"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C44CD7B"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68BAAE4"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727EA69"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158821A"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B8415FB"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454C25CF"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15535822"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3968D357"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058072EC"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2BC571B2"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50A788B6"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4634A028"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70019917"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915C7ED" w14:textId="77777777" w:rsidR="00F50958" w:rsidRPr="003B1988" w:rsidRDefault="00F50958" w:rsidP="00FB4FE8">
            <w:pPr>
              <w:pStyle w:val="Tabletext"/>
              <w:rPr>
                <w:b/>
                <w:sz w:val="15"/>
                <w:szCs w:val="15"/>
              </w:rPr>
            </w:pPr>
            <w:r w:rsidRPr="003B1988">
              <w:rPr>
                <w:b/>
                <w:sz w:val="15"/>
                <w:szCs w:val="15"/>
              </w:rPr>
              <w:t>RUS</w:t>
            </w:r>
          </w:p>
        </w:tc>
        <w:tc>
          <w:tcPr>
            <w:tcW w:w="627" w:type="dxa"/>
            <w:tcBorders>
              <w:top w:val="single" w:sz="4" w:space="0" w:color="auto"/>
              <w:left w:val="nil"/>
              <w:bottom w:val="single" w:sz="4" w:space="0" w:color="auto"/>
              <w:right w:val="single" w:sz="4" w:space="0" w:color="auto"/>
            </w:tcBorders>
            <w:noWrap/>
            <w:vAlign w:val="center"/>
          </w:tcPr>
          <w:p w14:paraId="73A37CE0"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1FA9CE7"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666229C0"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EE890CD"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1B07F173"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1AC68E9D"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E59DB9A"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684A701F"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0ABC328D" w14:textId="77777777" w:rsidR="00F50958" w:rsidRPr="003B1988" w:rsidRDefault="00F50958" w:rsidP="00FB4FE8">
            <w:pPr>
              <w:pStyle w:val="Tabletext"/>
              <w:jc w:val="center"/>
              <w:rPr>
                <w:b/>
                <w:sz w:val="15"/>
                <w:szCs w:val="15"/>
              </w:rPr>
            </w:pPr>
          </w:p>
        </w:tc>
        <w:tc>
          <w:tcPr>
            <w:tcW w:w="567" w:type="dxa"/>
            <w:tcBorders>
              <w:top w:val="single" w:sz="4" w:space="0" w:color="auto"/>
              <w:left w:val="nil"/>
              <w:bottom w:val="single" w:sz="4" w:space="0" w:color="auto"/>
              <w:right w:val="single" w:sz="4" w:space="0" w:color="auto"/>
            </w:tcBorders>
            <w:noWrap/>
            <w:vAlign w:val="center"/>
          </w:tcPr>
          <w:p w14:paraId="70EC042A"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2968C143"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32CAE083"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2C13CBC5" w14:textId="77777777" w:rsidR="00F50958" w:rsidRPr="003B1988" w:rsidRDefault="00F50958" w:rsidP="00FB4FE8">
            <w:pPr>
              <w:pStyle w:val="Tabletext"/>
              <w:jc w:val="center"/>
              <w:rPr>
                <w:b/>
                <w:sz w:val="15"/>
                <w:szCs w:val="15"/>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E7D17AA"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724F0E47"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5AFA60" w14:textId="77777777" w:rsidR="00F50958" w:rsidRPr="003B1988" w:rsidRDefault="00F50958" w:rsidP="00FB4FE8">
            <w:pPr>
              <w:pStyle w:val="Tabletext"/>
              <w:rPr>
                <w:b/>
                <w:sz w:val="15"/>
                <w:szCs w:val="15"/>
              </w:rPr>
            </w:pPr>
            <w:r w:rsidRPr="003B1988">
              <w:rPr>
                <w:b/>
                <w:sz w:val="15"/>
                <w:szCs w:val="15"/>
              </w:rPr>
              <w:t>S</w:t>
            </w:r>
          </w:p>
        </w:tc>
        <w:tc>
          <w:tcPr>
            <w:tcW w:w="627" w:type="dxa"/>
            <w:tcBorders>
              <w:top w:val="single" w:sz="4" w:space="0" w:color="auto"/>
              <w:left w:val="nil"/>
              <w:bottom w:val="single" w:sz="4" w:space="0" w:color="auto"/>
              <w:right w:val="single" w:sz="4" w:space="0" w:color="auto"/>
            </w:tcBorders>
            <w:noWrap/>
            <w:vAlign w:val="center"/>
          </w:tcPr>
          <w:p w14:paraId="2543E176"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82D2244"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6885F99"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8C842B5"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5B3D03B"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E481CEE"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F8ACAD3" w14:textId="77777777" w:rsidR="00F50958" w:rsidRPr="003B1988" w:rsidRDefault="00F50958" w:rsidP="00FB4FE8">
            <w:pPr>
              <w:pStyle w:val="Tabletext"/>
              <w:jc w:val="center"/>
              <w:rPr>
                <w:b/>
                <w:sz w:val="15"/>
                <w:szCs w:val="15"/>
              </w:rPr>
            </w:pPr>
          </w:p>
        </w:tc>
        <w:tc>
          <w:tcPr>
            <w:tcW w:w="1052" w:type="dxa"/>
            <w:tcBorders>
              <w:top w:val="single" w:sz="4" w:space="0" w:color="auto"/>
              <w:left w:val="nil"/>
              <w:bottom w:val="single" w:sz="4" w:space="0" w:color="auto"/>
              <w:right w:val="single" w:sz="4" w:space="0" w:color="auto"/>
            </w:tcBorders>
            <w:noWrap/>
            <w:vAlign w:val="center"/>
          </w:tcPr>
          <w:p w14:paraId="7A93DDEF"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15B61F80"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06E326C7"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53535963"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3F99148A" w14:textId="77777777" w:rsidR="00F50958" w:rsidRPr="003B1988" w:rsidRDefault="00F50958"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6EB5C959" w14:textId="77777777" w:rsidR="00F50958" w:rsidRPr="003B1988" w:rsidRDefault="00F50958" w:rsidP="00FB4FE8">
            <w:pPr>
              <w:pStyle w:val="Tabletext"/>
              <w:jc w:val="center"/>
              <w:rPr>
                <w:b/>
                <w:sz w:val="15"/>
                <w:szCs w:val="15"/>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EFA45A8" w14:textId="77777777" w:rsidR="00F50958" w:rsidRPr="003B1988" w:rsidRDefault="00F50958" w:rsidP="00FB4FE8">
            <w:pPr>
              <w:pStyle w:val="Tabletext"/>
              <w:jc w:val="center"/>
              <w:rPr>
                <w:b/>
                <w:sz w:val="15"/>
                <w:szCs w:val="15"/>
              </w:rPr>
            </w:pPr>
          </w:p>
        </w:tc>
      </w:tr>
      <w:tr w:rsidR="00F50958" w:rsidRPr="003B1988" w14:paraId="187F23FA"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DE3A83C" w14:textId="77777777" w:rsidR="00F50958" w:rsidRPr="003B1988" w:rsidRDefault="00F50958" w:rsidP="00FB4FE8">
            <w:pPr>
              <w:pStyle w:val="Tabletext"/>
              <w:rPr>
                <w:b/>
                <w:sz w:val="15"/>
                <w:szCs w:val="15"/>
              </w:rPr>
            </w:pPr>
            <w:r w:rsidRPr="003B1988">
              <w:rPr>
                <w:b/>
                <w:sz w:val="15"/>
                <w:szCs w:val="15"/>
              </w:rPr>
              <w:t>SMR</w:t>
            </w:r>
          </w:p>
        </w:tc>
        <w:tc>
          <w:tcPr>
            <w:tcW w:w="627" w:type="dxa"/>
            <w:tcBorders>
              <w:top w:val="single" w:sz="4" w:space="0" w:color="auto"/>
              <w:left w:val="nil"/>
              <w:bottom w:val="single" w:sz="4" w:space="0" w:color="auto"/>
              <w:right w:val="single" w:sz="4" w:space="0" w:color="auto"/>
            </w:tcBorders>
            <w:noWrap/>
            <w:vAlign w:val="center"/>
          </w:tcPr>
          <w:p w14:paraId="01B9FC1D" w14:textId="31D2F6B0"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70990BE" w14:textId="054E8A12"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502A950" w14:textId="311376A2"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22615D6" w14:textId="52BAF121"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A20A04A" w14:textId="68C15561"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0B1FFF1" w14:textId="5BF554A3"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7B477DA" w14:textId="6DBCC85B"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01669BA0" w14:textId="7E5F2E69"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586CE9CB" w14:textId="24846CF4"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6551F214" w14:textId="07549B65"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13C0CCB3" w14:textId="53DA217F"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6679A3ED" w14:textId="7243DAA1"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63929E13" w14:textId="302735FF"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0AC73D16" w14:textId="6B4F3381" w:rsidR="00F50958" w:rsidRPr="003B1988" w:rsidRDefault="00F50958" w:rsidP="00FB4FE8">
            <w:pPr>
              <w:pStyle w:val="Tabletext"/>
              <w:jc w:val="center"/>
              <w:rPr>
                <w:b/>
                <w:sz w:val="15"/>
                <w:szCs w:val="15"/>
              </w:rPr>
            </w:pPr>
            <w:r w:rsidRPr="003B1988">
              <w:rPr>
                <w:b/>
                <w:sz w:val="15"/>
                <w:szCs w:val="15"/>
              </w:rPr>
              <w:t>X</w:t>
            </w:r>
          </w:p>
        </w:tc>
      </w:tr>
      <w:tr w:rsidR="00F50958" w:rsidRPr="003B1988" w14:paraId="1CCC790D"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093DD06" w14:textId="77777777" w:rsidR="00F50958" w:rsidRPr="003B1988" w:rsidRDefault="00F50958" w:rsidP="00FB4FE8">
            <w:pPr>
              <w:pStyle w:val="Tabletext"/>
              <w:rPr>
                <w:b/>
                <w:sz w:val="15"/>
                <w:szCs w:val="15"/>
              </w:rPr>
            </w:pPr>
            <w:r w:rsidRPr="003B1988">
              <w:rPr>
                <w:b/>
                <w:sz w:val="15"/>
                <w:szCs w:val="15"/>
              </w:rPr>
              <w:t>SRB</w:t>
            </w:r>
          </w:p>
        </w:tc>
        <w:tc>
          <w:tcPr>
            <w:tcW w:w="627" w:type="dxa"/>
            <w:tcBorders>
              <w:top w:val="single" w:sz="4" w:space="0" w:color="auto"/>
              <w:left w:val="nil"/>
              <w:bottom w:val="single" w:sz="4" w:space="0" w:color="auto"/>
              <w:right w:val="single" w:sz="4" w:space="0" w:color="auto"/>
            </w:tcBorders>
            <w:noWrap/>
            <w:vAlign w:val="center"/>
          </w:tcPr>
          <w:p w14:paraId="239319A8"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D4BF9C7"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6BA2687"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E64DDB6"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E9A72B3"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62EFFEF"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41D7BE6"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7A26D4A2"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3EB83FE4"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3D77DD2D"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3A6CEEE6"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0015C872"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5EB77D8D"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405876A5"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3FCC10BD"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B4CAAC8" w14:textId="77777777" w:rsidR="00F50958" w:rsidRPr="003B1988" w:rsidRDefault="00F50958" w:rsidP="00FB4FE8">
            <w:pPr>
              <w:pStyle w:val="Tabletext"/>
              <w:rPr>
                <w:b/>
                <w:sz w:val="15"/>
                <w:szCs w:val="15"/>
              </w:rPr>
            </w:pPr>
            <w:r w:rsidRPr="003B1988">
              <w:rPr>
                <w:b/>
                <w:sz w:val="15"/>
                <w:szCs w:val="15"/>
              </w:rPr>
              <w:t>SUI</w:t>
            </w:r>
          </w:p>
        </w:tc>
        <w:tc>
          <w:tcPr>
            <w:tcW w:w="627" w:type="dxa"/>
            <w:tcBorders>
              <w:top w:val="single" w:sz="4" w:space="0" w:color="auto"/>
              <w:left w:val="nil"/>
              <w:bottom w:val="single" w:sz="4" w:space="0" w:color="auto"/>
              <w:right w:val="single" w:sz="4" w:space="0" w:color="auto"/>
            </w:tcBorders>
            <w:noWrap/>
            <w:vAlign w:val="center"/>
          </w:tcPr>
          <w:p w14:paraId="7740AA4C"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6D21854"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4FC0597"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36F38BE"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CE07E0F"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B50BF4B"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23C782C7"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37F0E0AA"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2EE7A177"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072A258E"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6EF6B76"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59FA7485"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7854E675"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6C1A1608"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18E9A2D5"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AB08CA" w14:textId="77777777" w:rsidR="00F50958" w:rsidRPr="003B1988" w:rsidRDefault="00F50958" w:rsidP="00FB4FE8">
            <w:pPr>
              <w:pStyle w:val="Tabletext"/>
              <w:rPr>
                <w:b/>
                <w:sz w:val="15"/>
                <w:szCs w:val="15"/>
              </w:rPr>
            </w:pPr>
            <w:r w:rsidRPr="003B1988">
              <w:rPr>
                <w:b/>
                <w:sz w:val="15"/>
                <w:szCs w:val="15"/>
              </w:rPr>
              <w:t>SVK</w:t>
            </w:r>
          </w:p>
        </w:tc>
        <w:tc>
          <w:tcPr>
            <w:tcW w:w="627" w:type="dxa"/>
            <w:tcBorders>
              <w:top w:val="single" w:sz="4" w:space="0" w:color="auto"/>
              <w:left w:val="nil"/>
              <w:bottom w:val="single" w:sz="4" w:space="0" w:color="auto"/>
              <w:right w:val="single" w:sz="4" w:space="0" w:color="auto"/>
            </w:tcBorders>
            <w:noWrap/>
            <w:vAlign w:val="center"/>
          </w:tcPr>
          <w:p w14:paraId="467CF6F6"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31B2371"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32B8B5C"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88DEBB7"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798942A"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378E114"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7F5FA397"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1313C448"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785DAB56"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3C82F063"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064CE068"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4E49B279"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7C50AABD"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3DB30C3F"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1D8F4238"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1885F7" w14:textId="77777777" w:rsidR="00F50958" w:rsidRPr="003B1988" w:rsidRDefault="00F50958" w:rsidP="00FB4FE8">
            <w:pPr>
              <w:pStyle w:val="Tabletext"/>
              <w:rPr>
                <w:b/>
                <w:sz w:val="15"/>
                <w:szCs w:val="15"/>
              </w:rPr>
            </w:pPr>
            <w:r w:rsidRPr="003B1988">
              <w:rPr>
                <w:b/>
                <w:sz w:val="15"/>
                <w:szCs w:val="15"/>
              </w:rPr>
              <w:t>SVN</w:t>
            </w:r>
          </w:p>
        </w:tc>
        <w:tc>
          <w:tcPr>
            <w:tcW w:w="627" w:type="dxa"/>
            <w:tcBorders>
              <w:top w:val="single" w:sz="4" w:space="0" w:color="auto"/>
              <w:left w:val="nil"/>
              <w:bottom w:val="single" w:sz="4" w:space="0" w:color="auto"/>
              <w:right w:val="single" w:sz="4" w:space="0" w:color="auto"/>
            </w:tcBorders>
            <w:noWrap/>
            <w:vAlign w:val="center"/>
          </w:tcPr>
          <w:p w14:paraId="05D8449A"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54CC82B0" w14:textId="77777777" w:rsidR="00F50958" w:rsidRPr="003B1988" w:rsidRDefault="00F50958" w:rsidP="00FB4FE8">
            <w:pPr>
              <w:pStyle w:val="Tabletext"/>
              <w:jc w:val="center"/>
              <w:rPr>
                <w:b/>
                <w:sz w:val="15"/>
                <w:szCs w:val="15"/>
              </w:rPr>
            </w:pPr>
            <w:r w:rsidRPr="003B1988">
              <w:rPr>
                <w:b/>
                <w:sz w:val="15"/>
                <w:szCs w:val="15"/>
              </w:rPr>
              <w:t>X</w:t>
            </w:r>
          </w:p>
          <w:p w14:paraId="44BE835D"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BC25010"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8866861"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75F20A9"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774E1EA"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6A0BA4C6" w14:textId="77777777" w:rsidR="00F50958" w:rsidRPr="003B1988" w:rsidRDefault="00F50958" w:rsidP="00FB4FE8">
            <w:pPr>
              <w:pStyle w:val="Tabletext"/>
              <w:jc w:val="center"/>
              <w:rPr>
                <w:b/>
                <w:sz w:val="15"/>
                <w:szCs w:val="15"/>
              </w:rPr>
            </w:pPr>
          </w:p>
        </w:tc>
        <w:tc>
          <w:tcPr>
            <w:tcW w:w="1052" w:type="dxa"/>
            <w:tcBorders>
              <w:top w:val="single" w:sz="4" w:space="0" w:color="auto"/>
              <w:left w:val="nil"/>
              <w:bottom w:val="single" w:sz="4" w:space="0" w:color="auto"/>
              <w:right w:val="single" w:sz="4" w:space="0" w:color="auto"/>
            </w:tcBorders>
            <w:noWrap/>
            <w:vAlign w:val="center"/>
          </w:tcPr>
          <w:p w14:paraId="5BBD26CE"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028695BD"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002B3287"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143E27BC"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2F8714BC" w14:textId="77777777" w:rsidR="00F50958" w:rsidRPr="003B1988" w:rsidRDefault="00F50958"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6C3337C7"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03EFB213"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44C76A12"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EC247B" w14:textId="77777777" w:rsidR="00F50958" w:rsidRPr="003B1988" w:rsidRDefault="00F50958" w:rsidP="00FB4FE8">
            <w:pPr>
              <w:pStyle w:val="Tabletext"/>
              <w:rPr>
                <w:b/>
                <w:sz w:val="15"/>
                <w:szCs w:val="15"/>
              </w:rPr>
            </w:pPr>
            <w:r w:rsidRPr="003B1988">
              <w:rPr>
                <w:b/>
                <w:sz w:val="15"/>
                <w:szCs w:val="15"/>
              </w:rPr>
              <w:t>TUR</w:t>
            </w:r>
          </w:p>
        </w:tc>
        <w:tc>
          <w:tcPr>
            <w:tcW w:w="627" w:type="dxa"/>
            <w:tcBorders>
              <w:top w:val="single" w:sz="4" w:space="0" w:color="auto"/>
              <w:left w:val="nil"/>
              <w:bottom w:val="single" w:sz="4" w:space="0" w:color="auto"/>
              <w:right w:val="single" w:sz="4" w:space="0" w:color="auto"/>
            </w:tcBorders>
            <w:noWrap/>
            <w:vAlign w:val="center"/>
          </w:tcPr>
          <w:p w14:paraId="4D4036C2"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33819388"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D05A732"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CEBD406"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E31C01F"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5A44C38"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0B0CA3A3"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7EEE6CE4" w14:textId="0773AE23"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1BD46E60"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3F9B22FB"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3D99C350"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4EE69C84"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000F6699"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69DFAB9C"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56E75F7A" w14:textId="77777777" w:rsidTr="004E47A3">
        <w:trPr>
          <w:trHeight w:hRule="exact" w:val="227"/>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3D1952" w14:textId="77777777" w:rsidR="00F50958" w:rsidRPr="003B1988" w:rsidRDefault="00F50958" w:rsidP="00FB4FE8">
            <w:pPr>
              <w:pStyle w:val="Tabletext"/>
              <w:rPr>
                <w:b/>
                <w:sz w:val="15"/>
                <w:szCs w:val="15"/>
              </w:rPr>
            </w:pPr>
            <w:r w:rsidRPr="003B1988">
              <w:rPr>
                <w:b/>
                <w:sz w:val="15"/>
                <w:szCs w:val="15"/>
              </w:rPr>
              <w:t>UKR</w:t>
            </w:r>
          </w:p>
        </w:tc>
        <w:tc>
          <w:tcPr>
            <w:tcW w:w="627" w:type="dxa"/>
            <w:tcBorders>
              <w:top w:val="single" w:sz="4" w:space="0" w:color="auto"/>
              <w:left w:val="nil"/>
              <w:bottom w:val="single" w:sz="4" w:space="0" w:color="auto"/>
              <w:right w:val="single" w:sz="4" w:space="0" w:color="auto"/>
            </w:tcBorders>
            <w:noWrap/>
            <w:vAlign w:val="center"/>
          </w:tcPr>
          <w:p w14:paraId="10011E08"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15E9D813"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7130919"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050E6C3"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AB1A924"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CB2D646" w14:textId="77777777" w:rsidR="00F50958" w:rsidRPr="003B1988" w:rsidRDefault="00F50958" w:rsidP="00FB4FE8">
            <w:pPr>
              <w:pStyle w:val="Tabletext"/>
              <w:jc w:val="center"/>
              <w:rPr>
                <w:b/>
                <w:sz w:val="15"/>
                <w:szCs w:val="15"/>
              </w:rPr>
            </w:pPr>
            <w:r w:rsidRPr="003B1988">
              <w:rPr>
                <w:b/>
                <w:sz w:val="15"/>
                <w:szCs w:val="15"/>
              </w:rPr>
              <w:t>X</w:t>
            </w:r>
          </w:p>
        </w:tc>
        <w:tc>
          <w:tcPr>
            <w:tcW w:w="628" w:type="dxa"/>
            <w:tcBorders>
              <w:top w:val="single" w:sz="4" w:space="0" w:color="auto"/>
              <w:left w:val="nil"/>
              <w:bottom w:val="single" w:sz="4" w:space="0" w:color="auto"/>
              <w:right w:val="single" w:sz="4" w:space="0" w:color="auto"/>
            </w:tcBorders>
            <w:noWrap/>
            <w:vAlign w:val="center"/>
          </w:tcPr>
          <w:p w14:paraId="43D2E936" w14:textId="77777777" w:rsidR="00F50958" w:rsidRPr="003B1988" w:rsidRDefault="00F50958" w:rsidP="00FB4FE8">
            <w:pPr>
              <w:pStyle w:val="Tabletext"/>
              <w:jc w:val="center"/>
              <w:rPr>
                <w:b/>
                <w:sz w:val="15"/>
                <w:szCs w:val="15"/>
              </w:rPr>
            </w:pPr>
            <w:r w:rsidRPr="003B1988">
              <w:rPr>
                <w:b/>
                <w:sz w:val="15"/>
                <w:szCs w:val="15"/>
              </w:rPr>
              <w:t>X</w:t>
            </w:r>
          </w:p>
        </w:tc>
        <w:tc>
          <w:tcPr>
            <w:tcW w:w="1052" w:type="dxa"/>
            <w:tcBorders>
              <w:top w:val="single" w:sz="4" w:space="0" w:color="auto"/>
              <w:left w:val="nil"/>
              <w:bottom w:val="single" w:sz="4" w:space="0" w:color="auto"/>
              <w:right w:val="single" w:sz="4" w:space="0" w:color="auto"/>
            </w:tcBorders>
            <w:noWrap/>
            <w:vAlign w:val="center"/>
          </w:tcPr>
          <w:p w14:paraId="0D4995C9" w14:textId="77777777" w:rsidR="00F50958" w:rsidRPr="003B1988" w:rsidRDefault="00F50958" w:rsidP="00FB4FE8">
            <w:pPr>
              <w:pStyle w:val="Tabletext"/>
              <w:jc w:val="center"/>
              <w:rPr>
                <w:b/>
                <w:sz w:val="15"/>
                <w:szCs w:val="15"/>
              </w:rPr>
            </w:pPr>
            <w:r w:rsidRPr="003B1988">
              <w:rPr>
                <w:b/>
                <w:sz w:val="15"/>
                <w:szCs w:val="15"/>
              </w:rPr>
              <w:t>X</w:t>
            </w:r>
          </w:p>
        </w:tc>
        <w:tc>
          <w:tcPr>
            <w:tcW w:w="993" w:type="dxa"/>
            <w:tcBorders>
              <w:top w:val="single" w:sz="4" w:space="0" w:color="auto"/>
              <w:left w:val="nil"/>
              <w:bottom w:val="single" w:sz="4" w:space="0" w:color="auto"/>
              <w:right w:val="single" w:sz="4" w:space="0" w:color="auto"/>
            </w:tcBorders>
            <w:noWrap/>
            <w:vAlign w:val="center"/>
          </w:tcPr>
          <w:p w14:paraId="5B03F957"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428156B9"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nil"/>
              <w:bottom w:val="single" w:sz="4" w:space="0" w:color="auto"/>
              <w:right w:val="single" w:sz="4" w:space="0" w:color="auto"/>
            </w:tcBorders>
            <w:noWrap/>
            <w:vAlign w:val="center"/>
          </w:tcPr>
          <w:p w14:paraId="76E8C20F" w14:textId="77777777" w:rsidR="00F50958" w:rsidRPr="003B1988" w:rsidRDefault="00F50958" w:rsidP="00FB4FE8">
            <w:pPr>
              <w:pStyle w:val="Tabletext"/>
              <w:jc w:val="center"/>
              <w:rPr>
                <w:b/>
                <w:sz w:val="15"/>
                <w:szCs w:val="15"/>
              </w:rPr>
            </w:pPr>
            <w:r w:rsidRPr="003B1988">
              <w:rPr>
                <w:b/>
                <w:sz w:val="15"/>
                <w:szCs w:val="15"/>
              </w:rPr>
              <w:t>X</w:t>
            </w:r>
          </w:p>
        </w:tc>
        <w:tc>
          <w:tcPr>
            <w:tcW w:w="708" w:type="dxa"/>
            <w:tcBorders>
              <w:top w:val="single" w:sz="4" w:space="0" w:color="auto"/>
              <w:left w:val="nil"/>
              <w:bottom w:val="single" w:sz="4" w:space="0" w:color="auto"/>
              <w:right w:val="single" w:sz="4" w:space="0" w:color="auto"/>
            </w:tcBorders>
            <w:noWrap/>
            <w:vAlign w:val="center"/>
          </w:tcPr>
          <w:p w14:paraId="5A69A4E5" w14:textId="77777777" w:rsidR="00F50958" w:rsidRPr="003B1988" w:rsidRDefault="00F50958"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21E7D151" w14:textId="77777777" w:rsidR="00F50958" w:rsidRPr="003B1988" w:rsidRDefault="00F50958" w:rsidP="00FB4FE8">
            <w:pPr>
              <w:pStyle w:val="Tabletext"/>
              <w:jc w:val="center"/>
              <w:rPr>
                <w:b/>
                <w:sz w:val="15"/>
                <w:szCs w:val="15"/>
              </w:rPr>
            </w:pPr>
            <w:r w:rsidRPr="003B1988">
              <w:rPr>
                <w:b/>
                <w:sz w:val="15"/>
                <w:szCs w:val="15"/>
              </w:rPr>
              <w:t>X</w:t>
            </w:r>
          </w:p>
        </w:tc>
        <w:tc>
          <w:tcPr>
            <w:tcW w:w="567" w:type="dxa"/>
            <w:tcBorders>
              <w:top w:val="single" w:sz="4" w:space="0" w:color="auto"/>
              <w:left w:val="single" w:sz="4" w:space="0" w:color="auto"/>
              <w:bottom w:val="single" w:sz="4" w:space="0" w:color="auto"/>
              <w:right w:val="single" w:sz="4" w:space="0" w:color="auto"/>
            </w:tcBorders>
            <w:noWrap/>
            <w:vAlign w:val="center"/>
          </w:tcPr>
          <w:p w14:paraId="5555C806"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6A7D4D4C" w14:textId="77777777" w:rsidTr="004E47A3">
        <w:trPr>
          <w:trHeight w:hRule="exact" w:val="255"/>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46A83C" w14:textId="2B5B5457" w:rsidR="00F50958" w:rsidRPr="003B1988" w:rsidRDefault="00F50958" w:rsidP="00FB4FE8">
            <w:pPr>
              <w:pStyle w:val="Tabletext"/>
              <w:rPr>
                <w:b/>
                <w:sz w:val="16"/>
                <w:szCs w:val="16"/>
              </w:rPr>
            </w:pPr>
            <w:r w:rsidRPr="003B1988">
              <w:rPr>
                <w:b/>
                <w:sz w:val="16"/>
                <w:szCs w:val="16"/>
              </w:rPr>
              <w:t>Sous-partie</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B0C245" w14:textId="77777777" w:rsidR="00F50958" w:rsidRPr="003B1988" w:rsidRDefault="00F50958" w:rsidP="00FB4FE8">
            <w:pPr>
              <w:pStyle w:val="Tabletext"/>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197495" w14:textId="77777777" w:rsidR="00F50958" w:rsidRPr="003B1988" w:rsidRDefault="00F50958" w:rsidP="00FB4FE8">
            <w:pPr>
              <w:pStyle w:val="Tabletext"/>
              <w:jc w:val="center"/>
              <w:rPr>
                <w:b/>
                <w:sz w:val="16"/>
                <w:szCs w:val="16"/>
              </w:rPr>
            </w:pPr>
            <w:r w:rsidRPr="003B1988">
              <w:rPr>
                <w:b/>
                <w:sz w:val="16"/>
                <w:szCs w:val="16"/>
              </w:rPr>
              <w:t>A</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9A55B8" w14:textId="77777777" w:rsidR="00F50958" w:rsidRPr="003B1988" w:rsidRDefault="00F50958" w:rsidP="00FB4FE8">
            <w:pPr>
              <w:pStyle w:val="Tabletext"/>
              <w:jc w:val="center"/>
              <w:rPr>
                <w:b/>
                <w:sz w:val="16"/>
                <w:szCs w:val="16"/>
              </w:rPr>
            </w:pPr>
            <w:r w:rsidRPr="003B1988">
              <w:rPr>
                <w:b/>
                <w:sz w:val="16"/>
                <w:szCs w:val="16"/>
              </w:rPr>
              <w:t>B</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D7394D" w14:textId="77777777" w:rsidR="00F50958" w:rsidRPr="003B1988" w:rsidRDefault="00F50958" w:rsidP="00FB4FE8">
            <w:pPr>
              <w:pStyle w:val="Tabletext"/>
              <w:jc w:val="center"/>
              <w:rPr>
                <w:b/>
                <w:sz w:val="16"/>
                <w:szCs w:val="16"/>
              </w:rPr>
            </w:pPr>
            <w:r w:rsidRPr="003B1988">
              <w:rPr>
                <w:b/>
                <w:sz w:val="16"/>
                <w:szCs w:val="16"/>
              </w:rPr>
              <w:t>C</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BE276C" w14:textId="77777777" w:rsidR="00F50958" w:rsidRPr="003B1988" w:rsidRDefault="00F50958" w:rsidP="00FB4FE8">
            <w:pPr>
              <w:pStyle w:val="Tabletext"/>
              <w:jc w:val="center"/>
              <w:rPr>
                <w:b/>
                <w:sz w:val="16"/>
                <w:szCs w:val="16"/>
              </w:rPr>
            </w:pPr>
            <w:r w:rsidRPr="003B1988">
              <w:rPr>
                <w:b/>
                <w:sz w:val="16"/>
                <w:szCs w:val="16"/>
              </w:rPr>
              <w:t>D</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FB3C2B" w14:textId="77777777" w:rsidR="00F50958" w:rsidRPr="003B1988" w:rsidRDefault="00F50958" w:rsidP="00FB4FE8">
            <w:pPr>
              <w:pStyle w:val="Tabletext"/>
              <w:jc w:val="center"/>
              <w:rPr>
                <w:b/>
                <w:sz w:val="16"/>
                <w:szCs w:val="16"/>
              </w:rPr>
            </w:pPr>
            <w:r w:rsidRPr="003B1988">
              <w:rPr>
                <w:b/>
                <w:sz w:val="16"/>
                <w:szCs w:val="16"/>
              </w:rPr>
              <w:t>E</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40009C" w14:textId="77777777" w:rsidR="00F50958" w:rsidRPr="003B1988" w:rsidRDefault="00F50958" w:rsidP="00FB4FE8">
            <w:pPr>
              <w:pStyle w:val="Tabletext"/>
              <w:jc w:val="center"/>
              <w:rPr>
                <w:b/>
                <w:sz w:val="16"/>
                <w:szCs w:val="16"/>
              </w:rPr>
            </w:pPr>
            <w:r w:rsidRPr="003B1988">
              <w:rPr>
                <w:b/>
                <w:sz w:val="16"/>
                <w:szCs w:val="16"/>
              </w:rPr>
              <w:t>F</w:t>
            </w:r>
          </w:p>
        </w:tc>
        <w:tc>
          <w:tcPr>
            <w:tcW w:w="105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36422FB" w14:textId="77777777" w:rsidR="00F50958" w:rsidRPr="003B1988" w:rsidRDefault="00F50958" w:rsidP="00FB4FE8">
            <w:pPr>
              <w:pStyle w:val="Tabletext"/>
              <w:jc w:val="center"/>
              <w:rPr>
                <w:b/>
                <w:sz w:val="16"/>
                <w:szCs w:val="16"/>
              </w:rPr>
            </w:pPr>
            <w:r w:rsidRPr="003B1988">
              <w:rPr>
                <w:b/>
                <w:sz w:val="16"/>
                <w:szCs w:val="16"/>
              </w:rPr>
              <w:t>G</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39EEDDE" w14:textId="77777777" w:rsidR="00F50958" w:rsidRPr="003B1988" w:rsidRDefault="00F50958" w:rsidP="00FB4FE8">
            <w:pPr>
              <w:pStyle w:val="Tabletext"/>
              <w:jc w:val="center"/>
              <w:rPr>
                <w:b/>
                <w:sz w:val="16"/>
                <w:szCs w:val="16"/>
              </w:rPr>
            </w:pPr>
            <w:r w:rsidRPr="003B1988">
              <w:rPr>
                <w:b/>
                <w:sz w:val="16"/>
                <w:szCs w:val="16"/>
              </w:rPr>
              <w:t>H</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318530F" w14:textId="77777777" w:rsidR="00F50958" w:rsidRPr="003B1988" w:rsidRDefault="00F50958" w:rsidP="00FB4FE8">
            <w:pPr>
              <w:pStyle w:val="Tabletext"/>
              <w:jc w:val="center"/>
              <w:rPr>
                <w:b/>
                <w:sz w:val="16"/>
                <w:szCs w:val="16"/>
              </w:rPr>
            </w:pPr>
            <w:r w:rsidRPr="003B1988">
              <w:rPr>
                <w:b/>
                <w:sz w:val="16"/>
                <w:szCs w:val="16"/>
              </w:rPr>
              <w:t>I</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737587E" w14:textId="77777777" w:rsidR="00F50958" w:rsidRPr="003B1988" w:rsidRDefault="00F50958" w:rsidP="00FB4FE8">
            <w:pPr>
              <w:pStyle w:val="Tabletext"/>
              <w:jc w:val="center"/>
              <w:rPr>
                <w:b/>
                <w:sz w:val="16"/>
                <w:szCs w:val="16"/>
              </w:rPr>
            </w:pPr>
            <w:r w:rsidRPr="003B1988">
              <w:rPr>
                <w:b/>
                <w:sz w:val="16"/>
                <w:szCs w:val="16"/>
              </w:rPr>
              <w:t>J</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4A9EC8" w14:textId="77777777" w:rsidR="00F50958" w:rsidRPr="003B1988" w:rsidRDefault="00F50958" w:rsidP="00FB4FE8">
            <w:pPr>
              <w:pStyle w:val="Tabletext"/>
              <w:jc w:val="center"/>
              <w:rPr>
                <w:b/>
                <w:sz w:val="16"/>
                <w:szCs w:val="16"/>
              </w:rPr>
            </w:pPr>
            <w:r w:rsidRPr="003B1988">
              <w:rPr>
                <w:b/>
                <w:sz w:val="16"/>
                <w:szCs w:val="16"/>
              </w:rPr>
              <w:t>K</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6BA43AA" w14:textId="77777777" w:rsidR="00F50958" w:rsidRPr="003B1988" w:rsidRDefault="00F50958" w:rsidP="00FB4FE8">
            <w:pPr>
              <w:pStyle w:val="Tabletext"/>
              <w:jc w:val="center"/>
              <w:rPr>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2C27E8A" w14:textId="77777777" w:rsidR="00F50958" w:rsidRPr="003B1988" w:rsidRDefault="00F50958" w:rsidP="00FB4FE8">
            <w:pPr>
              <w:pStyle w:val="Tabletext"/>
              <w:jc w:val="center"/>
              <w:rPr>
                <w:b/>
                <w:sz w:val="16"/>
                <w:szCs w:val="16"/>
              </w:rPr>
            </w:pPr>
          </w:p>
        </w:tc>
      </w:tr>
      <w:tr w:rsidR="00F50958" w:rsidRPr="003B1988" w14:paraId="59DDE585" w14:textId="77777777" w:rsidTr="00575897">
        <w:trPr>
          <w:trHeight w:hRule="exact" w:val="488"/>
        </w:trPr>
        <w:tc>
          <w:tcPr>
            <w:tcW w:w="13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0B3C4A" w14:textId="267F7B01" w:rsidR="00F50958" w:rsidRPr="003B1988" w:rsidRDefault="00F50958" w:rsidP="00FB4FE8">
            <w:pPr>
              <w:pStyle w:val="Tabletext"/>
              <w:rPr>
                <w:b/>
                <w:sz w:val="16"/>
                <w:szCs w:val="16"/>
              </w:rPr>
            </w:pPr>
            <w:r w:rsidRPr="003B1988">
              <w:rPr>
                <w:b/>
                <w:sz w:val="16"/>
                <w:szCs w:val="16"/>
              </w:rPr>
              <w:t>Point de l'ordre du jour</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E14E15D" w14:textId="77777777" w:rsidR="00F50958" w:rsidRPr="003B1988" w:rsidRDefault="00F50958" w:rsidP="00FB4FE8">
            <w:pPr>
              <w:pStyle w:val="Tabletext"/>
              <w:jc w:val="center"/>
              <w:rPr>
                <w:b/>
                <w:sz w:val="16"/>
                <w:szCs w:val="16"/>
              </w:rPr>
            </w:pPr>
            <w:r w:rsidRPr="003B1988">
              <w:rPr>
                <w:b/>
                <w:sz w:val="16"/>
                <w:szCs w:val="16"/>
              </w:rPr>
              <w:t>1.12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21677A4" w14:textId="77777777" w:rsidR="00F50958" w:rsidRPr="003B1988" w:rsidRDefault="00F50958" w:rsidP="00FB4FE8">
            <w:pPr>
              <w:pStyle w:val="Tabletext"/>
              <w:jc w:val="center"/>
              <w:rPr>
                <w:b/>
                <w:sz w:val="16"/>
                <w:szCs w:val="16"/>
              </w:rPr>
            </w:pPr>
            <w:r w:rsidRPr="003B1988">
              <w:rPr>
                <w:b/>
                <w:sz w:val="16"/>
                <w:szCs w:val="16"/>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F893A9" w14:textId="77777777" w:rsidR="00F50958" w:rsidRPr="003B1988" w:rsidRDefault="00F50958" w:rsidP="00FB4FE8">
            <w:pPr>
              <w:pStyle w:val="Tabletext"/>
              <w:jc w:val="center"/>
              <w:rPr>
                <w:b/>
                <w:sz w:val="16"/>
                <w:szCs w:val="16"/>
              </w:rPr>
            </w:pPr>
            <w:r w:rsidRPr="003B1988">
              <w:rPr>
                <w:b/>
                <w:sz w:val="16"/>
                <w:szCs w:val="16"/>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545A65E" w14:textId="77777777" w:rsidR="00F50958" w:rsidRPr="003B1988" w:rsidRDefault="00F50958" w:rsidP="00FB4FE8">
            <w:pPr>
              <w:pStyle w:val="Tabletext"/>
              <w:jc w:val="center"/>
              <w:rPr>
                <w:b/>
                <w:sz w:val="16"/>
                <w:szCs w:val="16"/>
              </w:rPr>
            </w:pPr>
            <w:r w:rsidRPr="003B1988">
              <w:rPr>
                <w:b/>
                <w:sz w:val="16"/>
                <w:szCs w:val="16"/>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0C342B" w14:textId="77777777" w:rsidR="00F50958" w:rsidRPr="003B1988" w:rsidRDefault="00F50958" w:rsidP="00FB4FE8">
            <w:pPr>
              <w:pStyle w:val="Tabletext"/>
              <w:jc w:val="center"/>
              <w:rPr>
                <w:b/>
                <w:sz w:val="16"/>
                <w:szCs w:val="16"/>
              </w:rPr>
            </w:pPr>
            <w:r w:rsidRPr="003B1988">
              <w:rPr>
                <w:b/>
                <w:sz w:val="16"/>
                <w:szCs w:val="16"/>
              </w:rPr>
              <w:t>1.13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B3A5585" w14:textId="77777777" w:rsidR="00F50958" w:rsidRPr="003B1988" w:rsidRDefault="00F50958" w:rsidP="00FB4FE8">
            <w:pPr>
              <w:pStyle w:val="Tabletext"/>
              <w:jc w:val="center"/>
              <w:rPr>
                <w:b/>
                <w:sz w:val="16"/>
                <w:szCs w:val="16"/>
              </w:rPr>
            </w:pPr>
            <w:r w:rsidRPr="003B1988">
              <w:rPr>
                <w:b/>
                <w:sz w:val="16"/>
                <w:szCs w:val="16"/>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EFD1EC" w14:textId="77777777" w:rsidR="00F50958" w:rsidRPr="003B1988" w:rsidRDefault="00F50958" w:rsidP="00FB4FE8">
            <w:pPr>
              <w:pStyle w:val="Tabletext"/>
              <w:jc w:val="center"/>
              <w:rPr>
                <w:b/>
                <w:sz w:val="16"/>
                <w:szCs w:val="16"/>
              </w:rPr>
            </w:pPr>
            <w:r w:rsidRPr="003B1988">
              <w:rPr>
                <w:b/>
                <w:sz w:val="16"/>
                <w:szCs w:val="16"/>
              </w:rPr>
              <w:t>1.13</w:t>
            </w:r>
          </w:p>
        </w:tc>
        <w:tc>
          <w:tcPr>
            <w:tcW w:w="105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54EEED" w14:textId="77777777" w:rsidR="00F50958" w:rsidRPr="003B1988" w:rsidRDefault="00F50958" w:rsidP="00FB4FE8">
            <w:pPr>
              <w:pStyle w:val="Tabletext"/>
              <w:jc w:val="center"/>
              <w:rPr>
                <w:b/>
                <w:sz w:val="16"/>
                <w:szCs w:val="16"/>
              </w:rPr>
            </w:pPr>
            <w:r w:rsidRPr="003B1988">
              <w:rPr>
                <w:b/>
                <w:sz w:val="16"/>
                <w:szCs w:val="16"/>
              </w:rPr>
              <w:t>1.13</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35EC9AC" w14:textId="77777777" w:rsidR="00F50958" w:rsidRPr="003B1988" w:rsidRDefault="00F50958" w:rsidP="00FB4FE8">
            <w:pPr>
              <w:pStyle w:val="Tabletext"/>
              <w:jc w:val="center"/>
              <w:rPr>
                <w:b/>
                <w:sz w:val="16"/>
                <w:szCs w:val="16"/>
              </w:rPr>
            </w:pPr>
            <w:r w:rsidRPr="003B1988">
              <w:rPr>
                <w:b/>
                <w:sz w:val="16"/>
                <w:szCs w:val="16"/>
              </w:rPr>
              <w:t>1.13</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6BA193" w14:textId="77777777" w:rsidR="00F50958" w:rsidRPr="003B1988" w:rsidRDefault="00F50958" w:rsidP="00FB4FE8">
            <w:pPr>
              <w:pStyle w:val="Tabletext"/>
              <w:jc w:val="center"/>
              <w:rPr>
                <w:b/>
                <w:sz w:val="16"/>
                <w:szCs w:val="16"/>
              </w:rPr>
            </w:pPr>
            <w:r w:rsidRPr="003B1988">
              <w:rPr>
                <w:b/>
                <w:sz w:val="16"/>
                <w:szCs w:val="16"/>
              </w:rPr>
              <w:t>1.13</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A22794B" w14:textId="77777777" w:rsidR="00F50958" w:rsidRPr="003B1988" w:rsidRDefault="00F50958" w:rsidP="00FB4FE8">
            <w:pPr>
              <w:pStyle w:val="Tabletext"/>
              <w:jc w:val="center"/>
              <w:rPr>
                <w:b/>
                <w:sz w:val="16"/>
                <w:szCs w:val="16"/>
              </w:rPr>
            </w:pPr>
            <w:r w:rsidRPr="003B1988">
              <w:rPr>
                <w:b/>
                <w:sz w:val="16"/>
                <w:szCs w:val="16"/>
              </w:rPr>
              <w:t>1.13</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793F382" w14:textId="77777777" w:rsidR="00F50958" w:rsidRPr="003B1988" w:rsidRDefault="00F50958" w:rsidP="00FB4FE8">
            <w:pPr>
              <w:pStyle w:val="Tabletext"/>
              <w:jc w:val="center"/>
              <w:rPr>
                <w:b/>
                <w:sz w:val="16"/>
                <w:szCs w:val="16"/>
              </w:rPr>
            </w:pPr>
            <w:r w:rsidRPr="003B1988">
              <w:rPr>
                <w:b/>
                <w:sz w:val="16"/>
                <w:szCs w:val="16"/>
              </w:rPr>
              <w:t>1.13</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1F1A415" w14:textId="77777777" w:rsidR="00F50958" w:rsidRPr="003B1988" w:rsidRDefault="00F50958" w:rsidP="00FB4FE8">
            <w:pPr>
              <w:pStyle w:val="Tabletext"/>
              <w:jc w:val="center"/>
              <w:rPr>
                <w:b/>
                <w:sz w:val="16"/>
                <w:szCs w:val="16"/>
              </w:rPr>
            </w:pPr>
            <w:r w:rsidRPr="003B1988">
              <w:rPr>
                <w:b/>
                <w:sz w:val="16"/>
                <w:szCs w:val="16"/>
              </w:rPr>
              <w:t>1.14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E309C02" w14:textId="77777777" w:rsidR="00F50958" w:rsidRPr="003B1988" w:rsidRDefault="00F50958" w:rsidP="00FB4FE8">
            <w:pPr>
              <w:pStyle w:val="Tabletext"/>
              <w:jc w:val="center"/>
              <w:rPr>
                <w:b/>
                <w:sz w:val="16"/>
                <w:szCs w:val="16"/>
              </w:rPr>
            </w:pPr>
            <w:r w:rsidRPr="003B1988">
              <w:rPr>
                <w:b/>
                <w:sz w:val="16"/>
                <w:szCs w:val="16"/>
              </w:rPr>
              <w:t>1.15</w:t>
            </w:r>
          </w:p>
        </w:tc>
      </w:tr>
      <w:tr w:rsidR="00F50958" w:rsidRPr="003B1988" w14:paraId="307FC64B" w14:textId="77777777" w:rsidTr="004E47A3">
        <w:trPr>
          <w:trHeight w:hRule="exact" w:val="255"/>
        </w:trPr>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BB15A1" w14:textId="77777777" w:rsidR="00F50958" w:rsidRPr="003B1988" w:rsidRDefault="00F50958" w:rsidP="00FB4FE8">
            <w:pPr>
              <w:pStyle w:val="Tabletext"/>
              <w:rPr>
                <w:b/>
                <w:sz w:val="16"/>
                <w:szCs w:val="16"/>
              </w:rPr>
            </w:pPr>
            <w:r w:rsidRPr="003B1988">
              <w:rPr>
                <w:b/>
                <w:sz w:val="16"/>
                <w:szCs w:val="16"/>
              </w:rPr>
              <w:t>Addendum</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399410" w14:textId="77777777" w:rsidR="00F50958" w:rsidRPr="003B1988" w:rsidRDefault="00F50958" w:rsidP="00FB4FE8">
            <w:pPr>
              <w:pStyle w:val="Tabletext"/>
              <w:jc w:val="center"/>
              <w:rPr>
                <w:b/>
                <w:sz w:val="16"/>
                <w:szCs w:val="16"/>
              </w:rPr>
            </w:pPr>
            <w:r w:rsidRPr="003B1988">
              <w:rPr>
                <w:b/>
                <w:sz w:val="16"/>
                <w:szCs w:val="16"/>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F1E3BA" w14:textId="77777777" w:rsidR="00F50958" w:rsidRPr="003B1988" w:rsidRDefault="00F50958" w:rsidP="00FB4FE8">
            <w:pPr>
              <w:pStyle w:val="Tabletext"/>
              <w:jc w:val="center"/>
              <w:rPr>
                <w:b/>
                <w:sz w:val="16"/>
                <w:szCs w:val="16"/>
              </w:rPr>
            </w:pPr>
            <w:r w:rsidRPr="003B1988">
              <w:rPr>
                <w:b/>
                <w:sz w:val="16"/>
                <w:szCs w:val="16"/>
              </w:rPr>
              <w:t>13A1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DBA666E" w14:textId="77777777" w:rsidR="00F50958" w:rsidRPr="003B1988" w:rsidRDefault="00F50958" w:rsidP="00FB4FE8">
            <w:pPr>
              <w:pStyle w:val="Tabletext"/>
              <w:jc w:val="center"/>
              <w:rPr>
                <w:b/>
                <w:sz w:val="16"/>
                <w:szCs w:val="16"/>
              </w:rPr>
            </w:pPr>
            <w:r w:rsidRPr="003B1988">
              <w:rPr>
                <w:b/>
                <w:sz w:val="16"/>
                <w:szCs w:val="16"/>
              </w:rPr>
              <w:t>13A2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2F88092" w14:textId="77777777" w:rsidR="00F50958" w:rsidRPr="003B1988" w:rsidRDefault="00F50958" w:rsidP="00FB4FE8">
            <w:pPr>
              <w:pStyle w:val="Tabletext"/>
              <w:jc w:val="center"/>
              <w:rPr>
                <w:b/>
                <w:sz w:val="16"/>
                <w:szCs w:val="16"/>
              </w:rPr>
            </w:pPr>
            <w:r w:rsidRPr="003B1988">
              <w:rPr>
                <w:b/>
                <w:sz w:val="16"/>
                <w:szCs w:val="16"/>
              </w:rPr>
              <w:t>13A3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2694F8F" w14:textId="77777777" w:rsidR="00F50958" w:rsidRPr="003B1988" w:rsidRDefault="00F50958" w:rsidP="00FB4FE8">
            <w:pPr>
              <w:pStyle w:val="Tabletext"/>
              <w:jc w:val="center"/>
              <w:rPr>
                <w:b/>
                <w:sz w:val="16"/>
                <w:szCs w:val="16"/>
              </w:rPr>
            </w:pPr>
            <w:r w:rsidRPr="003B1988">
              <w:rPr>
                <w:b/>
                <w:sz w:val="16"/>
                <w:szCs w:val="16"/>
              </w:rPr>
              <w:t>13A4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1DF7CA" w14:textId="77777777" w:rsidR="00F50958" w:rsidRPr="003B1988" w:rsidRDefault="00F50958" w:rsidP="00FB4FE8">
            <w:pPr>
              <w:pStyle w:val="Tabletext"/>
              <w:jc w:val="center"/>
              <w:rPr>
                <w:b/>
                <w:sz w:val="16"/>
                <w:szCs w:val="16"/>
              </w:rPr>
            </w:pPr>
            <w:r w:rsidRPr="003B1988">
              <w:rPr>
                <w:b/>
                <w:sz w:val="16"/>
                <w:szCs w:val="16"/>
              </w:rPr>
              <w:t>13A5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B7EE3A" w14:textId="77777777" w:rsidR="00F50958" w:rsidRPr="003B1988" w:rsidRDefault="00F50958" w:rsidP="00FB4FE8">
            <w:pPr>
              <w:pStyle w:val="Tabletext"/>
              <w:jc w:val="center"/>
              <w:rPr>
                <w:b/>
                <w:sz w:val="16"/>
                <w:szCs w:val="16"/>
              </w:rPr>
            </w:pPr>
            <w:r w:rsidRPr="003B1988">
              <w:rPr>
                <w:b/>
                <w:sz w:val="16"/>
                <w:szCs w:val="16"/>
              </w:rPr>
              <w:t>13A6</w:t>
            </w:r>
          </w:p>
        </w:tc>
        <w:tc>
          <w:tcPr>
            <w:tcW w:w="105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3B0BD9" w14:textId="77777777" w:rsidR="00F50958" w:rsidRPr="003B1988" w:rsidRDefault="00F50958" w:rsidP="00FB4FE8">
            <w:pPr>
              <w:pStyle w:val="Tabletext"/>
              <w:jc w:val="center"/>
              <w:rPr>
                <w:b/>
                <w:sz w:val="16"/>
                <w:szCs w:val="16"/>
              </w:rPr>
            </w:pPr>
            <w:r w:rsidRPr="003B1988">
              <w:rPr>
                <w:b/>
                <w:sz w:val="16"/>
                <w:szCs w:val="16"/>
              </w:rPr>
              <w:t>13A7</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C42696F" w14:textId="77777777" w:rsidR="00F50958" w:rsidRPr="003B1988" w:rsidRDefault="00F50958" w:rsidP="00FB4FE8">
            <w:pPr>
              <w:pStyle w:val="Tabletext"/>
              <w:jc w:val="center"/>
              <w:rPr>
                <w:b/>
                <w:sz w:val="16"/>
                <w:szCs w:val="16"/>
              </w:rPr>
            </w:pPr>
            <w:r w:rsidRPr="003B1988">
              <w:rPr>
                <w:b/>
                <w:sz w:val="16"/>
                <w:szCs w:val="16"/>
              </w:rPr>
              <w:t>13A8</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D3ACDA" w14:textId="77777777" w:rsidR="00F50958" w:rsidRPr="003B1988" w:rsidRDefault="00F50958" w:rsidP="00FB4FE8">
            <w:pPr>
              <w:pStyle w:val="Tabletext"/>
              <w:jc w:val="center"/>
              <w:rPr>
                <w:b/>
                <w:sz w:val="16"/>
                <w:szCs w:val="16"/>
              </w:rPr>
            </w:pPr>
            <w:r w:rsidRPr="003B1988">
              <w:rPr>
                <w:b/>
                <w:sz w:val="16"/>
                <w:szCs w:val="16"/>
              </w:rPr>
              <w:t>13A9</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59B05C2" w14:textId="77777777" w:rsidR="00F50958" w:rsidRPr="003B1988" w:rsidRDefault="00F50958" w:rsidP="00FB4FE8">
            <w:pPr>
              <w:pStyle w:val="Tabletext"/>
              <w:jc w:val="center"/>
              <w:rPr>
                <w:b/>
                <w:sz w:val="16"/>
                <w:szCs w:val="16"/>
              </w:rPr>
            </w:pPr>
            <w:r w:rsidRPr="003B1988">
              <w:rPr>
                <w:b/>
                <w:sz w:val="16"/>
                <w:szCs w:val="16"/>
              </w:rPr>
              <w:t>13A10</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389FCC" w14:textId="77777777" w:rsidR="00F50958" w:rsidRPr="003B1988" w:rsidRDefault="00F50958" w:rsidP="00FB4FE8">
            <w:pPr>
              <w:pStyle w:val="Tabletext"/>
              <w:jc w:val="center"/>
              <w:rPr>
                <w:b/>
                <w:sz w:val="16"/>
                <w:szCs w:val="16"/>
              </w:rPr>
            </w:pPr>
            <w:r w:rsidRPr="003B1988">
              <w:rPr>
                <w:b/>
                <w:sz w:val="16"/>
                <w:szCs w:val="16"/>
              </w:rPr>
              <w:t>13A11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257110D" w14:textId="77777777" w:rsidR="00F50958" w:rsidRPr="003B1988" w:rsidRDefault="00F50958" w:rsidP="00FB4FE8">
            <w:pPr>
              <w:pStyle w:val="Tabletext"/>
              <w:jc w:val="center"/>
              <w:rPr>
                <w:b/>
                <w:sz w:val="16"/>
                <w:szCs w:val="16"/>
              </w:rPr>
            </w:pPr>
            <w:r w:rsidRPr="003B1988">
              <w:rPr>
                <w:b/>
                <w:sz w:val="16"/>
                <w:szCs w:val="16"/>
              </w:rPr>
              <w:t>14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136058D" w14:textId="77777777" w:rsidR="00F50958" w:rsidRPr="003B1988" w:rsidRDefault="00F50958" w:rsidP="00FB4FE8">
            <w:pPr>
              <w:pStyle w:val="Tabletext"/>
              <w:jc w:val="center"/>
              <w:rPr>
                <w:b/>
                <w:sz w:val="16"/>
                <w:szCs w:val="16"/>
              </w:rPr>
            </w:pPr>
            <w:r w:rsidRPr="003B1988">
              <w:rPr>
                <w:b/>
                <w:sz w:val="16"/>
                <w:szCs w:val="16"/>
              </w:rPr>
              <w:t>15</w:t>
            </w:r>
          </w:p>
        </w:tc>
      </w:tr>
      <w:tr w:rsidR="00F50958" w:rsidRPr="003B1988" w14:paraId="2A20A0E0" w14:textId="77777777" w:rsidTr="004E47A3">
        <w:trPr>
          <w:trHeight w:hRule="exact" w:val="284"/>
        </w:trPr>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E6FD72" w14:textId="255E8F4C" w:rsidR="00F50958" w:rsidRPr="003B1988" w:rsidRDefault="00F50958" w:rsidP="00FB4FE8">
            <w:pPr>
              <w:pStyle w:val="Tabletext"/>
              <w:rPr>
                <w:b/>
                <w:sz w:val="16"/>
                <w:szCs w:val="16"/>
              </w:rPr>
            </w:pPr>
            <w:r w:rsidRPr="003B1988">
              <w:rPr>
                <w:b/>
                <w:sz w:val="16"/>
                <w:szCs w:val="16"/>
              </w:rPr>
              <w:t>cosignataires</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95BBDB" w14:textId="1523D5A1" w:rsidR="00F50958" w:rsidRPr="003B1988" w:rsidRDefault="00F50958" w:rsidP="00FB4FE8">
            <w:pPr>
              <w:pStyle w:val="Tabletext"/>
              <w:jc w:val="center"/>
              <w:rPr>
                <w:b/>
                <w:sz w:val="16"/>
                <w:szCs w:val="16"/>
              </w:rPr>
            </w:pPr>
            <w:r w:rsidRPr="003B1988">
              <w:rPr>
                <w:b/>
                <w:sz w:val="16"/>
                <w:szCs w:val="16"/>
              </w:rPr>
              <w:t>4</w:t>
            </w:r>
            <w:r w:rsidR="00AD5CBB" w:rsidRPr="003B1988">
              <w:rPr>
                <w:b/>
                <w:sz w:val="16"/>
                <w:szCs w:val="16"/>
              </w:rPr>
              <w:t>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54984D" w14:textId="697DFFEC" w:rsidR="00F50958" w:rsidRPr="003B1988" w:rsidRDefault="00F50958" w:rsidP="00FB4FE8">
            <w:pPr>
              <w:pStyle w:val="Tabletext"/>
              <w:jc w:val="center"/>
              <w:rPr>
                <w:b/>
                <w:sz w:val="16"/>
                <w:szCs w:val="16"/>
              </w:rPr>
            </w:pPr>
            <w:r w:rsidRPr="003B1988">
              <w:rPr>
                <w:b/>
                <w:sz w:val="16"/>
                <w:szCs w:val="16"/>
              </w:rPr>
              <w:t>4</w:t>
            </w:r>
            <w:r w:rsidR="00AD5CBB" w:rsidRPr="003B1988">
              <w:rPr>
                <w:b/>
                <w:sz w:val="16"/>
                <w:szCs w:val="16"/>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639059" w14:textId="42C0F45F" w:rsidR="00F50958" w:rsidRPr="003B1988" w:rsidRDefault="00F50958" w:rsidP="00FB4FE8">
            <w:pPr>
              <w:pStyle w:val="Tabletext"/>
              <w:jc w:val="center"/>
              <w:rPr>
                <w:b/>
                <w:sz w:val="16"/>
                <w:szCs w:val="16"/>
              </w:rPr>
            </w:pPr>
            <w:r w:rsidRPr="003B1988">
              <w:rPr>
                <w:b/>
                <w:sz w:val="16"/>
                <w:szCs w:val="16"/>
              </w:rPr>
              <w:t>4</w:t>
            </w:r>
            <w:r w:rsidR="00AD5CBB" w:rsidRPr="003B1988">
              <w:rPr>
                <w:b/>
                <w:sz w:val="16"/>
                <w:szCs w:val="16"/>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A58006" w14:textId="6040DE3D" w:rsidR="00F50958" w:rsidRPr="003B1988" w:rsidRDefault="00F50958" w:rsidP="00FB4FE8">
            <w:pPr>
              <w:pStyle w:val="Tabletext"/>
              <w:jc w:val="center"/>
              <w:rPr>
                <w:b/>
                <w:sz w:val="16"/>
                <w:szCs w:val="16"/>
              </w:rPr>
            </w:pPr>
            <w:r w:rsidRPr="003B1988">
              <w:rPr>
                <w:b/>
                <w:sz w:val="16"/>
                <w:szCs w:val="16"/>
              </w:rPr>
              <w:t>4</w:t>
            </w:r>
            <w:r w:rsidR="00AD5CBB" w:rsidRPr="003B1988">
              <w:rPr>
                <w:b/>
                <w:sz w:val="16"/>
                <w:szCs w:val="16"/>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D2D29E9" w14:textId="5332B064" w:rsidR="00F50958" w:rsidRPr="003B1988" w:rsidRDefault="00F50958" w:rsidP="00FB4FE8">
            <w:pPr>
              <w:pStyle w:val="Tabletext"/>
              <w:jc w:val="center"/>
              <w:rPr>
                <w:b/>
                <w:sz w:val="16"/>
                <w:szCs w:val="16"/>
              </w:rPr>
            </w:pPr>
            <w:r w:rsidRPr="003B1988">
              <w:rPr>
                <w:b/>
                <w:sz w:val="16"/>
                <w:szCs w:val="16"/>
              </w:rPr>
              <w:t>4</w:t>
            </w:r>
            <w:r w:rsidR="00AD5CBB" w:rsidRPr="003B1988">
              <w:rPr>
                <w:b/>
                <w:sz w:val="16"/>
                <w:szCs w:val="16"/>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ADD7A4" w14:textId="7EFC3263" w:rsidR="00F50958" w:rsidRPr="003B1988" w:rsidRDefault="00F50958" w:rsidP="00FB4FE8">
            <w:pPr>
              <w:pStyle w:val="Tabletext"/>
              <w:jc w:val="center"/>
              <w:rPr>
                <w:b/>
                <w:sz w:val="16"/>
                <w:szCs w:val="16"/>
              </w:rPr>
            </w:pPr>
            <w:r w:rsidRPr="003B1988">
              <w:rPr>
                <w:b/>
                <w:sz w:val="16"/>
                <w:szCs w:val="16"/>
              </w:rPr>
              <w:t>42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0367C21" w14:textId="30897676" w:rsidR="00F50958" w:rsidRPr="003B1988" w:rsidRDefault="00AD5CBB" w:rsidP="00FB4FE8">
            <w:pPr>
              <w:pStyle w:val="Tabletext"/>
              <w:jc w:val="center"/>
              <w:rPr>
                <w:b/>
                <w:sz w:val="16"/>
                <w:szCs w:val="16"/>
              </w:rPr>
            </w:pPr>
            <w:r w:rsidRPr="003B1988">
              <w:rPr>
                <w:b/>
                <w:sz w:val="16"/>
                <w:szCs w:val="16"/>
              </w:rPr>
              <w:t>40</w:t>
            </w:r>
          </w:p>
        </w:tc>
        <w:tc>
          <w:tcPr>
            <w:tcW w:w="105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44D7C0" w14:textId="1B75EDBA" w:rsidR="00F50958" w:rsidRPr="003B1988" w:rsidRDefault="00F50958" w:rsidP="00FB4FE8">
            <w:pPr>
              <w:pStyle w:val="Tabletext"/>
              <w:jc w:val="center"/>
              <w:rPr>
                <w:b/>
                <w:sz w:val="16"/>
                <w:szCs w:val="16"/>
              </w:rPr>
            </w:pPr>
            <w:r w:rsidRPr="003B1988">
              <w:rPr>
                <w:b/>
                <w:sz w:val="16"/>
                <w:szCs w:val="16"/>
              </w:rPr>
              <w:t>4</w:t>
            </w:r>
            <w:r w:rsidR="00AD5CBB" w:rsidRPr="003B1988">
              <w:rPr>
                <w:b/>
                <w:sz w:val="16"/>
                <w:szCs w:val="16"/>
              </w:rPr>
              <w:t>3</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D15D1D1" w14:textId="73BD7C8B" w:rsidR="00F50958" w:rsidRPr="003B1988" w:rsidRDefault="00F50958" w:rsidP="00FB4FE8">
            <w:pPr>
              <w:pStyle w:val="Tabletext"/>
              <w:jc w:val="center"/>
              <w:rPr>
                <w:b/>
                <w:sz w:val="16"/>
                <w:szCs w:val="16"/>
              </w:rPr>
            </w:pPr>
            <w:r w:rsidRPr="003B1988">
              <w:rPr>
                <w:b/>
                <w:sz w:val="16"/>
                <w:szCs w:val="16"/>
              </w:rPr>
              <w:t>4</w:t>
            </w:r>
            <w:r w:rsidR="00AD5CBB" w:rsidRPr="003B1988">
              <w:rPr>
                <w:b/>
                <w:sz w:val="16"/>
                <w:szCs w:val="16"/>
              </w:rPr>
              <w:t>2</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91F1C6F" w14:textId="165DD83B"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3</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92C28A" w14:textId="24ED5316"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3</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3DF769" w14:textId="32C3C0BA" w:rsidR="00F50958" w:rsidRPr="003B1988" w:rsidRDefault="00F50958" w:rsidP="00FB4FE8">
            <w:pPr>
              <w:pStyle w:val="Tabletext"/>
              <w:jc w:val="center"/>
              <w:rPr>
                <w:b/>
                <w:sz w:val="16"/>
                <w:szCs w:val="16"/>
              </w:rPr>
            </w:pPr>
            <w:r w:rsidRPr="003B1988">
              <w:rPr>
                <w:b/>
                <w:sz w:val="16"/>
                <w:szCs w:val="16"/>
              </w:rPr>
              <w:t>39</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A49315E" w14:textId="206E7541" w:rsidR="00F50958" w:rsidRPr="003B1988" w:rsidRDefault="00F50958" w:rsidP="00FB4FE8">
            <w:pPr>
              <w:pStyle w:val="Tabletext"/>
              <w:jc w:val="center"/>
              <w:rPr>
                <w:b/>
                <w:sz w:val="16"/>
                <w:szCs w:val="16"/>
              </w:rPr>
            </w:pPr>
            <w:r w:rsidRPr="003B1988">
              <w:rPr>
                <w:b/>
                <w:sz w:val="16"/>
                <w:szCs w:val="16"/>
              </w:rPr>
              <w:t>38</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4F79BCC" w14:textId="73232738" w:rsidR="00F50958" w:rsidRPr="003B1988" w:rsidRDefault="00F50958" w:rsidP="00FB4FE8">
            <w:pPr>
              <w:pStyle w:val="Tabletext"/>
              <w:jc w:val="center"/>
              <w:rPr>
                <w:b/>
                <w:sz w:val="16"/>
                <w:szCs w:val="16"/>
              </w:rPr>
            </w:pPr>
            <w:r w:rsidRPr="003B1988">
              <w:rPr>
                <w:b/>
                <w:sz w:val="16"/>
                <w:szCs w:val="16"/>
              </w:rPr>
              <w:t>3</w:t>
            </w:r>
            <w:r w:rsidR="0098557E" w:rsidRPr="003B1988">
              <w:rPr>
                <w:b/>
                <w:sz w:val="16"/>
                <w:szCs w:val="16"/>
              </w:rPr>
              <w:t>9</w:t>
            </w:r>
          </w:p>
        </w:tc>
      </w:tr>
    </w:tbl>
    <w:p w14:paraId="75C10A1D" w14:textId="0E1C607D" w:rsidR="00E454DA" w:rsidRPr="003B1988" w:rsidRDefault="00E454DA" w:rsidP="00FB4FE8">
      <w:pPr>
        <w:tabs>
          <w:tab w:val="clear" w:pos="1134"/>
          <w:tab w:val="clear" w:pos="1871"/>
          <w:tab w:val="clear" w:pos="2268"/>
        </w:tabs>
        <w:overflowPunct/>
        <w:autoSpaceDE/>
        <w:autoSpaceDN/>
        <w:adjustRightInd/>
        <w:spacing w:before="0"/>
        <w:textAlignment w:val="auto"/>
      </w:pPr>
      <w:r w:rsidRPr="003B1988">
        <w:br w:type="page"/>
      </w:r>
    </w:p>
    <w:tbl>
      <w:tblPr>
        <w:tblW w:w="11621" w:type="dxa"/>
        <w:tblInd w:w="-998" w:type="dxa"/>
        <w:tblLayout w:type="fixed"/>
        <w:tblCellMar>
          <w:left w:w="70" w:type="dxa"/>
          <w:right w:w="70" w:type="dxa"/>
        </w:tblCellMar>
        <w:tblLook w:val="04A0" w:firstRow="1" w:lastRow="0" w:firstColumn="1" w:lastColumn="0" w:noHBand="0" w:noVBand="1"/>
      </w:tblPr>
      <w:tblGrid>
        <w:gridCol w:w="281"/>
        <w:gridCol w:w="990"/>
        <w:gridCol w:w="282"/>
        <w:gridCol w:w="141"/>
        <w:gridCol w:w="423"/>
        <w:gridCol w:w="271"/>
        <w:gridCol w:w="215"/>
        <w:gridCol w:w="476"/>
        <w:gridCol w:w="163"/>
        <w:gridCol w:w="313"/>
        <w:gridCol w:w="412"/>
        <w:gridCol w:w="134"/>
        <w:gridCol w:w="238"/>
        <w:gridCol w:w="157"/>
        <w:gridCol w:w="347"/>
        <w:gridCol w:w="194"/>
        <w:gridCol w:w="629"/>
        <w:gridCol w:w="600"/>
        <w:gridCol w:w="250"/>
        <w:gridCol w:w="349"/>
        <w:gridCol w:w="507"/>
        <w:gridCol w:w="108"/>
        <w:gridCol w:w="601"/>
        <w:gridCol w:w="142"/>
        <w:gridCol w:w="457"/>
        <w:gridCol w:w="393"/>
        <w:gridCol w:w="207"/>
        <w:gridCol w:w="644"/>
        <w:gridCol w:w="616"/>
        <w:gridCol w:w="234"/>
        <w:gridCol w:w="425"/>
        <w:gridCol w:w="422"/>
      </w:tblGrid>
      <w:tr w:rsidR="00781D10" w:rsidRPr="003B1988" w14:paraId="387C58A8" w14:textId="77777777" w:rsidTr="009D23D2">
        <w:trPr>
          <w:trHeight w:hRule="exact" w:val="255"/>
        </w:trPr>
        <w:tc>
          <w:tcPr>
            <w:tcW w:w="127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8739E2" w14:textId="77777777" w:rsidR="00E454DA" w:rsidRPr="003B1988" w:rsidRDefault="00E454DA" w:rsidP="00FB4FE8">
            <w:pPr>
              <w:pStyle w:val="Tabletext"/>
              <w:spacing w:before="20" w:after="20"/>
              <w:jc w:val="center"/>
              <w:rPr>
                <w:b/>
                <w:sz w:val="16"/>
                <w:szCs w:val="16"/>
              </w:rPr>
            </w:pPr>
            <w:r w:rsidRPr="003B1988">
              <w:rPr>
                <w:b/>
                <w:sz w:val="16"/>
                <w:szCs w:val="16"/>
              </w:rPr>
              <w:lastRenderedPageBreak/>
              <w:t>Addendum</w:t>
            </w:r>
          </w:p>
        </w:tc>
        <w:tc>
          <w:tcPr>
            <w:tcW w:w="42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3C48BCF" w14:textId="77777777" w:rsidR="00E454DA" w:rsidRPr="003B1988" w:rsidRDefault="00E454DA" w:rsidP="00FB4FE8">
            <w:pPr>
              <w:pStyle w:val="Tabletext"/>
              <w:spacing w:before="20" w:after="20"/>
              <w:jc w:val="center"/>
              <w:rPr>
                <w:b/>
                <w:sz w:val="16"/>
                <w:szCs w:val="16"/>
              </w:rPr>
            </w:pPr>
            <w:r w:rsidRPr="003B1988">
              <w:rPr>
                <w:b/>
                <w:sz w:val="16"/>
                <w:szCs w:val="16"/>
              </w:rPr>
              <w:t>16A1</w:t>
            </w:r>
          </w:p>
        </w:tc>
        <w:tc>
          <w:tcPr>
            <w:tcW w:w="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347604" w14:textId="77777777" w:rsidR="00E454DA" w:rsidRPr="003B1988" w:rsidRDefault="00E454DA" w:rsidP="00FB4FE8">
            <w:pPr>
              <w:pStyle w:val="Tabletext"/>
              <w:spacing w:before="20" w:after="20"/>
              <w:jc w:val="center"/>
              <w:rPr>
                <w:b/>
                <w:sz w:val="16"/>
                <w:szCs w:val="16"/>
              </w:rPr>
            </w:pPr>
            <w:r w:rsidRPr="003B1988">
              <w:rPr>
                <w:b/>
                <w:sz w:val="16"/>
                <w:szCs w:val="16"/>
              </w:rPr>
              <w:t>16B</w:t>
            </w:r>
          </w:p>
        </w:tc>
        <w:tc>
          <w:tcPr>
            <w:tcW w:w="4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A04DEC" w14:textId="77777777" w:rsidR="00E454DA" w:rsidRPr="003B1988" w:rsidRDefault="00E454DA" w:rsidP="00FB4FE8">
            <w:pPr>
              <w:pStyle w:val="Tabletext"/>
              <w:spacing w:before="20" w:after="20"/>
              <w:jc w:val="center"/>
              <w:rPr>
                <w:b/>
                <w:sz w:val="16"/>
                <w:szCs w:val="16"/>
              </w:rPr>
            </w:pPr>
            <w:r w:rsidRPr="003B1988">
              <w:rPr>
                <w:b/>
                <w:sz w:val="16"/>
                <w:szCs w:val="16"/>
              </w:rPr>
              <w:t>16C</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DA21BD" w14:textId="77777777" w:rsidR="00E454DA" w:rsidRPr="003B1988" w:rsidRDefault="00E454DA" w:rsidP="00FB4FE8">
            <w:pPr>
              <w:pStyle w:val="Tabletext"/>
              <w:spacing w:before="20" w:after="20"/>
              <w:jc w:val="center"/>
              <w:rPr>
                <w:b/>
                <w:sz w:val="16"/>
                <w:szCs w:val="16"/>
              </w:rPr>
            </w:pPr>
            <w:r w:rsidRPr="003B1988">
              <w:rPr>
                <w:b/>
                <w:sz w:val="16"/>
                <w:szCs w:val="16"/>
              </w:rPr>
              <w:t>16D</w:t>
            </w:r>
          </w:p>
        </w:tc>
        <w:tc>
          <w:tcPr>
            <w:tcW w:w="4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84D22AE" w14:textId="77777777" w:rsidR="00E454DA" w:rsidRPr="003B1988" w:rsidRDefault="00E454DA" w:rsidP="00FB4FE8">
            <w:pPr>
              <w:pStyle w:val="Tabletext"/>
              <w:spacing w:before="20" w:after="20"/>
              <w:jc w:val="center"/>
              <w:rPr>
                <w:b/>
                <w:sz w:val="16"/>
                <w:szCs w:val="16"/>
              </w:rPr>
            </w:pPr>
            <w:r w:rsidRPr="003B1988">
              <w:rPr>
                <w:b/>
                <w:sz w:val="16"/>
                <w:szCs w:val="16"/>
              </w:rPr>
              <w:t>16E2</w:t>
            </w:r>
          </w:p>
        </w:tc>
        <w:tc>
          <w:tcPr>
            <w:tcW w:w="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23850F0" w14:textId="77777777" w:rsidR="00E454DA" w:rsidRPr="003B1988" w:rsidRDefault="00E454DA" w:rsidP="00FB4FE8">
            <w:pPr>
              <w:pStyle w:val="Tabletext"/>
              <w:spacing w:before="20" w:after="20"/>
              <w:jc w:val="center"/>
              <w:rPr>
                <w:b/>
                <w:sz w:val="16"/>
                <w:szCs w:val="16"/>
              </w:rPr>
            </w:pPr>
            <w:r w:rsidRPr="003B1988">
              <w:rPr>
                <w:b/>
                <w:sz w:val="16"/>
                <w:szCs w:val="16"/>
              </w:rPr>
              <w:t>17</w:t>
            </w:r>
          </w:p>
        </w:tc>
        <w:tc>
          <w:tcPr>
            <w:tcW w:w="37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7585FE52" w14:textId="77777777" w:rsidR="00E454DA" w:rsidRPr="003B1988" w:rsidRDefault="00E454DA" w:rsidP="00FB4FE8">
            <w:pPr>
              <w:pStyle w:val="Tabletext"/>
              <w:spacing w:before="20" w:after="20"/>
              <w:jc w:val="center"/>
              <w:rPr>
                <w:b/>
                <w:sz w:val="16"/>
                <w:szCs w:val="16"/>
              </w:rPr>
            </w:pPr>
            <w:r w:rsidRPr="003B1988">
              <w:rPr>
                <w:b/>
                <w:sz w:val="16"/>
                <w:szCs w:val="16"/>
              </w:rPr>
              <w:t>18</w:t>
            </w:r>
          </w:p>
        </w:tc>
        <w:tc>
          <w:tcPr>
            <w:tcW w:w="5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7A88CD" w14:textId="77777777" w:rsidR="00E454DA" w:rsidRPr="003B1988" w:rsidRDefault="00E454DA" w:rsidP="00FB4FE8">
            <w:pPr>
              <w:pStyle w:val="Tabletext"/>
              <w:spacing w:before="20" w:after="20"/>
              <w:jc w:val="center"/>
              <w:rPr>
                <w:b/>
                <w:sz w:val="16"/>
                <w:szCs w:val="16"/>
              </w:rPr>
            </w:pPr>
            <w:r w:rsidRPr="003B1988">
              <w:rPr>
                <w:b/>
                <w:sz w:val="16"/>
                <w:szCs w:val="16"/>
              </w:rPr>
              <w:t>18A1</w:t>
            </w:r>
          </w:p>
        </w:tc>
        <w:tc>
          <w:tcPr>
            <w:tcW w:w="8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7DEE16F" w14:textId="77777777" w:rsidR="00E454DA" w:rsidRPr="003B1988" w:rsidRDefault="00E454DA" w:rsidP="00FB4FE8">
            <w:pPr>
              <w:pStyle w:val="Tabletext"/>
              <w:spacing w:before="20" w:after="20"/>
              <w:jc w:val="center"/>
              <w:rPr>
                <w:b/>
                <w:sz w:val="16"/>
                <w:szCs w:val="16"/>
              </w:rPr>
            </w:pPr>
            <w:r w:rsidRPr="003B1988">
              <w:rPr>
                <w:b/>
                <w:sz w:val="16"/>
                <w:szCs w:val="16"/>
              </w:rPr>
              <w:t>19A1</w:t>
            </w:r>
          </w:p>
        </w:tc>
        <w:tc>
          <w:tcPr>
            <w:tcW w:w="8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7B4BAB" w14:textId="77777777" w:rsidR="00E454DA" w:rsidRPr="003B1988" w:rsidRDefault="00E454DA" w:rsidP="00FB4FE8">
            <w:pPr>
              <w:pStyle w:val="Tabletext"/>
              <w:spacing w:before="20" w:after="20"/>
              <w:jc w:val="center"/>
              <w:rPr>
                <w:b/>
                <w:sz w:val="16"/>
                <w:szCs w:val="16"/>
              </w:rPr>
            </w:pPr>
            <w:r w:rsidRPr="003B1988">
              <w:rPr>
                <w:b/>
                <w:sz w:val="16"/>
                <w:szCs w:val="16"/>
              </w:rPr>
              <w:t>19A2</w:t>
            </w:r>
          </w:p>
        </w:tc>
        <w:tc>
          <w:tcPr>
            <w:tcW w:w="85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112D1FC" w14:textId="77777777" w:rsidR="00E454DA" w:rsidRPr="003B1988" w:rsidRDefault="00E454DA" w:rsidP="00FB4FE8">
            <w:pPr>
              <w:pStyle w:val="Tabletext"/>
              <w:spacing w:before="20" w:after="20"/>
              <w:jc w:val="center"/>
              <w:rPr>
                <w:b/>
                <w:sz w:val="16"/>
                <w:szCs w:val="16"/>
              </w:rPr>
            </w:pPr>
            <w:r w:rsidRPr="003B1988">
              <w:rPr>
                <w:b/>
                <w:sz w:val="16"/>
                <w:szCs w:val="16"/>
              </w:rPr>
              <w:t>19A3</w:t>
            </w:r>
          </w:p>
        </w:tc>
        <w:tc>
          <w:tcPr>
            <w:tcW w:w="85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0E9BEB" w14:textId="77777777" w:rsidR="00E454DA" w:rsidRPr="003B1988" w:rsidRDefault="00E454DA" w:rsidP="00FB4FE8">
            <w:pPr>
              <w:pStyle w:val="Tabletext"/>
              <w:spacing w:before="20" w:after="20"/>
              <w:jc w:val="center"/>
              <w:rPr>
                <w:b/>
                <w:sz w:val="16"/>
                <w:szCs w:val="16"/>
              </w:rPr>
            </w:pPr>
            <w:r w:rsidRPr="003B1988">
              <w:rPr>
                <w:b/>
                <w:sz w:val="16"/>
                <w:szCs w:val="16"/>
              </w:rPr>
              <w:t>19A4</w:t>
            </w:r>
          </w:p>
        </w:tc>
        <w:tc>
          <w:tcPr>
            <w:tcW w:w="8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D806B5F" w14:textId="77777777" w:rsidR="00E454DA" w:rsidRPr="003B1988" w:rsidRDefault="00E454DA" w:rsidP="00FB4FE8">
            <w:pPr>
              <w:pStyle w:val="Tabletext"/>
              <w:spacing w:before="20" w:after="20"/>
              <w:jc w:val="center"/>
              <w:rPr>
                <w:b/>
                <w:sz w:val="16"/>
                <w:szCs w:val="16"/>
              </w:rPr>
            </w:pPr>
            <w:r w:rsidRPr="003B1988">
              <w:rPr>
                <w:b/>
                <w:sz w:val="16"/>
                <w:szCs w:val="16"/>
              </w:rPr>
              <w:t>19A5</w:t>
            </w:r>
          </w:p>
        </w:tc>
        <w:tc>
          <w:tcPr>
            <w:tcW w:w="85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2A41605" w14:textId="77777777" w:rsidR="00E454DA" w:rsidRPr="003B1988" w:rsidRDefault="00E454DA" w:rsidP="00FB4FE8">
            <w:pPr>
              <w:pStyle w:val="Tabletext"/>
              <w:spacing w:before="20" w:after="20"/>
              <w:jc w:val="center"/>
              <w:rPr>
                <w:b/>
                <w:sz w:val="16"/>
                <w:szCs w:val="16"/>
              </w:rPr>
            </w:pPr>
            <w:r w:rsidRPr="003B1988">
              <w:rPr>
                <w:b/>
                <w:sz w:val="16"/>
                <w:szCs w:val="16"/>
              </w:rPr>
              <w:t>19A6</w:t>
            </w:r>
          </w:p>
        </w:tc>
        <w:tc>
          <w:tcPr>
            <w:tcW w:w="8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ED970F" w14:textId="77777777" w:rsidR="00E454DA" w:rsidRPr="003B1988" w:rsidRDefault="00E454DA" w:rsidP="00FB4FE8">
            <w:pPr>
              <w:pStyle w:val="Tabletext"/>
              <w:spacing w:before="20" w:after="20"/>
              <w:jc w:val="center"/>
              <w:rPr>
                <w:b/>
                <w:sz w:val="16"/>
                <w:szCs w:val="16"/>
              </w:rPr>
            </w:pPr>
            <w:r w:rsidRPr="003B1988">
              <w:rPr>
                <w:b/>
                <w:sz w:val="16"/>
                <w:szCs w:val="16"/>
              </w:rPr>
              <w:t>19A7</w:t>
            </w:r>
          </w:p>
        </w:tc>
        <w:tc>
          <w:tcPr>
            <w:tcW w:w="84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54C8DABD" w14:textId="77777777" w:rsidR="00E454DA" w:rsidRPr="003B1988" w:rsidRDefault="00E454DA" w:rsidP="00FB4FE8">
            <w:pPr>
              <w:pStyle w:val="Tabletext"/>
              <w:spacing w:before="20" w:after="20"/>
              <w:jc w:val="center"/>
              <w:rPr>
                <w:b/>
                <w:sz w:val="16"/>
                <w:szCs w:val="16"/>
              </w:rPr>
            </w:pPr>
            <w:r w:rsidRPr="003B1988">
              <w:rPr>
                <w:b/>
                <w:sz w:val="16"/>
                <w:szCs w:val="16"/>
              </w:rPr>
              <w:t>19A8</w:t>
            </w:r>
          </w:p>
        </w:tc>
      </w:tr>
      <w:tr w:rsidR="008B47DB" w:rsidRPr="003B1988" w14:paraId="2D5A5C99" w14:textId="77777777" w:rsidTr="009D23D2">
        <w:trPr>
          <w:trHeight w:hRule="exact" w:val="61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561F043" w14:textId="625D21DC" w:rsidR="00E454DA" w:rsidRPr="003B1988" w:rsidRDefault="0023334C" w:rsidP="00FB4FE8">
            <w:pPr>
              <w:pStyle w:val="Tabletext"/>
              <w:spacing w:before="20" w:after="20"/>
              <w:rPr>
                <w:b/>
                <w:sz w:val="16"/>
                <w:szCs w:val="16"/>
              </w:rPr>
            </w:pPr>
            <w:r w:rsidRPr="003B1988">
              <w:rPr>
                <w:b/>
                <w:sz w:val="16"/>
                <w:szCs w:val="16"/>
              </w:rPr>
              <w:t>Point de l'ordre du jour</w:t>
            </w:r>
          </w:p>
        </w:tc>
        <w:tc>
          <w:tcPr>
            <w:tcW w:w="42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94AFBE6" w14:textId="77777777" w:rsidR="00E454DA" w:rsidRPr="003B1988" w:rsidRDefault="00E454DA" w:rsidP="00FB4FE8">
            <w:pPr>
              <w:pStyle w:val="Tabletext"/>
              <w:spacing w:before="20" w:after="20"/>
              <w:jc w:val="center"/>
              <w:rPr>
                <w:b/>
                <w:sz w:val="16"/>
                <w:szCs w:val="16"/>
              </w:rPr>
            </w:pPr>
            <w:r w:rsidRPr="003B1988">
              <w:rPr>
                <w:b/>
                <w:sz w:val="16"/>
                <w:szCs w:val="16"/>
              </w:rPr>
              <w:t>1.16</w:t>
            </w:r>
          </w:p>
        </w:tc>
        <w:tc>
          <w:tcPr>
            <w:tcW w:w="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AEA448" w14:textId="77777777" w:rsidR="00E454DA" w:rsidRPr="003B1988" w:rsidRDefault="00E454DA" w:rsidP="00FB4FE8">
            <w:pPr>
              <w:pStyle w:val="Tabletext"/>
              <w:spacing w:before="20" w:after="20"/>
              <w:jc w:val="center"/>
              <w:rPr>
                <w:b/>
                <w:sz w:val="16"/>
                <w:szCs w:val="16"/>
              </w:rPr>
            </w:pPr>
            <w:r w:rsidRPr="003B1988">
              <w:rPr>
                <w:b/>
                <w:sz w:val="16"/>
                <w:szCs w:val="16"/>
              </w:rPr>
              <w:t>1.16</w:t>
            </w:r>
          </w:p>
        </w:tc>
        <w:tc>
          <w:tcPr>
            <w:tcW w:w="4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E1566A" w14:textId="77777777" w:rsidR="00E454DA" w:rsidRPr="003B1988" w:rsidRDefault="00E454DA" w:rsidP="00FB4FE8">
            <w:pPr>
              <w:pStyle w:val="Tabletext"/>
              <w:spacing w:before="20" w:after="20"/>
              <w:jc w:val="center"/>
              <w:rPr>
                <w:b/>
                <w:sz w:val="16"/>
                <w:szCs w:val="16"/>
              </w:rPr>
            </w:pPr>
            <w:r w:rsidRPr="003B1988">
              <w:rPr>
                <w:b/>
                <w:sz w:val="16"/>
                <w:szCs w:val="16"/>
              </w:rPr>
              <w:t>1.16</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BD0EE1" w14:textId="77777777" w:rsidR="00E454DA" w:rsidRPr="003B1988" w:rsidRDefault="00E454DA" w:rsidP="00FB4FE8">
            <w:pPr>
              <w:pStyle w:val="Tabletext"/>
              <w:spacing w:before="20" w:after="20"/>
              <w:ind w:left="-83"/>
              <w:jc w:val="center"/>
              <w:rPr>
                <w:b/>
                <w:sz w:val="16"/>
                <w:szCs w:val="16"/>
              </w:rPr>
            </w:pPr>
            <w:r w:rsidRPr="003B1988">
              <w:rPr>
                <w:b/>
                <w:sz w:val="16"/>
                <w:szCs w:val="16"/>
              </w:rPr>
              <w:t>1.16</w:t>
            </w:r>
          </w:p>
        </w:tc>
        <w:tc>
          <w:tcPr>
            <w:tcW w:w="4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4F09691" w14:textId="77777777" w:rsidR="00E454DA" w:rsidRPr="003B1988" w:rsidRDefault="00E454DA" w:rsidP="00FB4FE8">
            <w:pPr>
              <w:pStyle w:val="Tabletext"/>
              <w:spacing w:before="20" w:after="20"/>
              <w:ind w:left="-59"/>
              <w:jc w:val="center"/>
              <w:rPr>
                <w:b/>
                <w:sz w:val="16"/>
                <w:szCs w:val="16"/>
              </w:rPr>
            </w:pPr>
            <w:r w:rsidRPr="003B1988">
              <w:rPr>
                <w:b/>
                <w:sz w:val="16"/>
                <w:szCs w:val="16"/>
              </w:rPr>
              <w:t>1.16</w:t>
            </w:r>
          </w:p>
        </w:tc>
        <w:tc>
          <w:tcPr>
            <w:tcW w:w="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CCD27CC" w14:textId="77777777" w:rsidR="00E454DA" w:rsidRPr="003B1988" w:rsidRDefault="00E454DA" w:rsidP="00FB4FE8">
            <w:pPr>
              <w:pStyle w:val="Tabletext"/>
              <w:spacing w:before="20" w:after="20"/>
              <w:jc w:val="center"/>
              <w:rPr>
                <w:b/>
                <w:sz w:val="16"/>
                <w:szCs w:val="16"/>
              </w:rPr>
            </w:pPr>
            <w:r w:rsidRPr="003B1988">
              <w:rPr>
                <w:b/>
                <w:sz w:val="16"/>
                <w:szCs w:val="16"/>
              </w:rPr>
              <w:t>2</w:t>
            </w:r>
          </w:p>
        </w:tc>
        <w:tc>
          <w:tcPr>
            <w:tcW w:w="37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557C7EE5" w14:textId="77777777" w:rsidR="00E454DA" w:rsidRPr="003B1988" w:rsidRDefault="00E454DA" w:rsidP="00FB4FE8">
            <w:pPr>
              <w:pStyle w:val="Tabletext"/>
              <w:spacing w:before="20" w:after="20"/>
              <w:jc w:val="center"/>
              <w:rPr>
                <w:b/>
                <w:sz w:val="16"/>
                <w:szCs w:val="16"/>
              </w:rPr>
            </w:pPr>
            <w:r w:rsidRPr="003B1988">
              <w:rPr>
                <w:b/>
                <w:sz w:val="16"/>
                <w:szCs w:val="16"/>
              </w:rPr>
              <w:t>4</w:t>
            </w:r>
          </w:p>
        </w:tc>
        <w:tc>
          <w:tcPr>
            <w:tcW w:w="5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1D0377" w14:textId="77777777" w:rsidR="00E454DA" w:rsidRPr="003B1988" w:rsidRDefault="00E454DA" w:rsidP="00FB4FE8">
            <w:pPr>
              <w:pStyle w:val="Tabletext"/>
              <w:spacing w:before="20" w:after="20"/>
              <w:jc w:val="center"/>
              <w:rPr>
                <w:b/>
                <w:sz w:val="16"/>
                <w:szCs w:val="16"/>
              </w:rPr>
            </w:pPr>
            <w:r w:rsidRPr="003B1988">
              <w:rPr>
                <w:b/>
                <w:sz w:val="16"/>
                <w:szCs w:val="16"/>
              </w:rPr>
              <w:t>4</w:t>
            </w:r>
          </w:p>
        </w:tc>
        <w:tc>
          <w:tcPr>
            <w:tcW w:w="8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81AB1C5" w14:textId="77777777" w:rsidR="00E454DA" w:rsidRPr="003B1988" w:rsidRDefault="00E454DA" w:rsidP="00FB4FE8">
            <w:pPr>
              <w:pStyle w:val="Tabletext"/>
              <w:spacing w:before="20" w:after="20"/>
              <w:jc w:val="center"/>
              <w:rPr>
                <w:b/>
                <w:sz w:val="16"/>
                <w:szCs w:val="16"/>
              </w:rPr>
            </w:pPr>
            <w:r w:rsidRPr="003B1988">
              <w:rPr>
                <w:b/>
                <w:sz w:val="16"/>
                <w:szCs w:val="16"/>
              </w:rPr>
              <w:t>7</w:t>
            </w:r>
          </w:p>
        </w:tc>
        <w:tc>
          <w:tcPr>
            <w:tcW w:w="8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227543" w14:textId="77777777" w:rsidR="00E454DA" w:rsidRPr="003B1988" w:rsidRDefault="00E454DA" w:rsidP="00FB4FE8">
            <w:pPr>
              <w:pStyle w:val="Tabletext"/>
              <w:spacing w:before="20" w:after="20"/>
              <w:jc w:val="center"/>
              <w:rPr>
                <w:b/>
                <w:sz w:val="16"/>
                <w:szCs w:val="16"/>
              </w:rPr>
            </w:pPr>
            <w:r w:rsidRPr="003B1988">
              <w:rPr>
                <w:b/>
                <w:sz w:val="16"/>
                <w:szCs w:val="16"/>
              </w:rPr>
              <w:t>7</w:t>
            </w:r>
          </w:p>
        </w:tc>
        <w:tc>
          <w:tcPr>
            <w:tcW w:w="85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F942A3" w14:textId="77777777" w:rsidR="00E454DA" w:rsidRPr="003B1988" w:rsidRDefault="00E454DA" w:rsidP="00FB4FE8">
            <w:pPr>
              <w:pStyle w:val="Tabletext"/>
              <w:spacing w:before="20" w:after="20"/>
              <w:jc w:val="center"/>
              <w:rPr>
                <w:b/>
                <w:sz w:val="16"/>
                <w:szCs w:val="16"/>
              </w:rPr>
            </w:pPr>
            <w:r w:rsidRPr="003B1988">
              <w:rPr>
                <w:b/>
                <w:sz w:val="16"/>
                <w:szCs w:val="16"/>
              </w:rPr>
              <w:t>7</w:t>
            </w:r>
          </w:p>
        </w:tc>
        <w:tc>
          <w:tcPr>
            <w:tcW w:w="85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7E4302" w14:textId="77777777" w:rsidR="00E454DA" w:rsidRPr="003B1988" w:rsidRDefault="00E454DA" w:rsidP="00FB4FE8">
            <w:pPr>
              <w:pStyle w:val="Tabletext"/>
              <w:spacing w:before="20" w:after="20"/>
              <w:jc w:val="center"/>
              <w:rPr>
                <w:b/>
                <w:sz w:val="16"/>
                <w:szCs w:val="16"/>
              </w:rPr>
            </w:pPr>
            <w:r w:rsidRPr="003B1988">
              <w:rPr>
                <w:b/>
                <w:sz w:val="16"/>
                <w:szCs w:val="16"/>
              </w:rPr>
              <w:t>7</w:t>
            </w:r>
          </w:p>
        </w:tc>
        <w:tc>
          <w:tcPr>
            <w:tcW w:w="8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DD5B65" w14:textId="77777777" w:rsidR="00E454DA" w:rsidRPr="003B1988" w:rsidRDefault="00E454DA" w:rsidP="00FB4FE8">
            <w:pPr>
              <w:pStyle w:val="Tabletext"/>
              <w:spacing w:before="20" w:after="20"/>
              <w:jc w:val="center"/>
              <w:rPr>
                <w:b/>
                <w:sz w:val="16"/>
                <w:szCs w:val="16"/>
              </w:rPr>
            </w:pPr>
            <w:r w:rsidRPr="003B1988">
              <w:rPr>
                <w:b/>
                <w:sz w:val="16"/>
                <w:szCs w:val="16"/>
              </w:rPr>
              <w:t>7</w:t>
            </w:r>
          </w:p>
        </w:tc>
        <w:tc>
          <w:tcPr>
            <w:tcW w:w="85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083053" w14:textId="77777777" w:rsidR="00E454DA" w:rsidRPr="003B1988" w:rsidRDefault="00E454DA" w:rsidP="00FB4FE8">
            <w:pPr>
              <w:pStyle w:val="Tabletext"/>
              <w:spacing w:before="20" w:after="20"/>
              <w:jc w:val="center"/>
              <w:rPr>
                <w:b/>
                <w:sz w:val="16"/>
                <w:szCs w:val="16"/>
              </w:rPr>
            </w:pPr>
            <w:r w:rsidRPr="003B1988">
              <w:rPr>
                <w:b/>
                <w:sz w:val="16"/>
                <w:szCs w:val="16"/>
              </w:rPr>
              <w:t>7</w:t>
            </w:r>
          </w:p>
        </w:tc>
        <w:tc>
          <w:tcPr>
            <w:tcW w:w="8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3292BA" w14:textId="77777777" w:rsidR="00E454DA" w:rsidRPr="003B1988" w:rsidRDefault="00E454DA" w:rsidP="00FB4FE8">
            <w:pPr>
              <w:pStyle w:val="Tabletext"/>
              <w:spacing w:before="20" w:after="20"/>
              <w:jc w:val="center"/>
              <w:rPr>
                <w:b/>
                <w:sz w:val="16"/>
                <w:szCs w:val="16"/>
              </w:rPr>
            </w:pPr>
            <w:r w:rsidRPr="003B1988">
              <w:rPr>
                <w:b/>
                <w:sz w:val="16"/>
                <w:szCs w:val="16"/>
              </w:rPr>
              <w:t>7</w:t>
            </w:r>
          </w:p>
        </w:tc>
        <w:tc>
          <w:tcPr>
            <w:tcW w:w="84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3133DAB7" w14:textId="77777777" w:rsidR="00E454DA" w:rsidRPr="003B1988" w:rsidRDefault="00E454DA" w:rsidP="00FB4FE8">
            <w:pPr>
              <w:pStyle w:val="Tabletext"/>
              <w:spacing w:before="20" w:after="20"/>
              <w:jc w:val="center"/>
              <w:rPr>
                <w:b/>
                <w:sz w:val="16"/>
                <w:szCs w:val="16"/>
              </w:rPr>
            </w:pPr>
            <w:r w:rsidRPr="003B1988">
              <w:rPr>
                <w:b/>
                <w:sz w:val="16"/>
                <w:szCs w:val="16"/>
              </w:rPr>
              <w:t>7</w:t>
            </w:r>
          </w:p>
        </w:tc>
      </w:tr>
      <w:tr w:rsidR="00781D10" w:rsidRPr="003B1988" w14:paraId="6B7D724D" w14:textId="77777777" w:rsidTr="009D23D2">
        <w:trPr>
          <w:trHeight w:hRule="exact" w:val="255"/>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E9F234F" w14:textId="038C61D3" w:rsidR="00E454DA" w:rsidRPr="003B1988" w:rsidRDefault="0023334C" w:rsidP="00FB4FE8">
            <w:pPr>
              <w:pStyle w:val="Tabletext"/>
              <w:spacing w:before="20" w:after="20"/>
              <w:rPr>
                <w:b/>
                <w:sz w:val="16"/>
                <w:szCs w:val="16"/>
              </w:rPr>
            </w:pPr>
            <w:r w:rsidRPr="003B1988">
              <w:rPr>
                <w:b/>
                <w:sz w:val="16"/>
                <w:szCs w:val="16"/>
              </w:rPr>
              <w:t>Sous-partie</w:t>
            </w:r>
          </w:p>
        </w:tc>
        <w:tc>
          <w:tcPr>
            <w:tcW w:w="42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A1A83B6" w14:textId="77777777" w:rsidR="00E454DA" w:rsidRPr="003B1988" w:rsidRDefault="00E454DA" w:rsidP="00FB4FE8">
            <w:pPr>
              <w:pStyle w:val="Tabletext"/>
              <w:spacing w:before="20" w:after="20"/>
              <w:jc w:val="center"/>
              <w:rPr>
                <w:b/>
                <w:sz w:val="16"/>
                <w:szCs w:val="16"/>
              </w:rPr>
            </w:pPr>
          </w:p>
        </w:tc>
        <w:tc>
          <w:tcPr>
            <w:tcW w:w="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3BBA41" w14:textId="77777777" w:rsidR="00E454DA" w:rsidRPr="003B1988" w:rsidRDefault="00E454DA" w:rsidP="00FB4FE8">
            <w:pPr>
              <w:pStyle w:val="Tabletext"/>
              <w:spacing w:before="20" w:after="20"/>
              <w:jc w:val="center"/>
              <w:rPr>
                <w:b/>
                <w:sz w:val="16"/>
                <w:szCs w:val="16"/>
              </w:rPr>
            </w:pPr>
          </w:p>
        </w:tc>
        <w:tc>
          <w:tcPr>
            <w:tcW w:w="4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6520FC" w14:textId="77777777" w:rsidR="00E454DA" w:rsidRPr="003B1988" w:rsidRDefault="00E454DA" w:rsidP="00FB4FE8">
            <w:pPr>
              <w:pStyle w:val="Tabletext"/>
              <w:spacing w:before="20" w:after="20"/>
              <w:jc w:val="center"/>
              <w:rPr>
                <w:b/>
                <w:sz w:val="16"/>
                <w:szCs w:val="16"/>
              </w:rPr>
            </w:pP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AF476D" w14:textId="77777777" w:rsidR="00E454DA" w:rsidRPr="003B1988" w:rsidRDefault="00E454DA" w:rsidP="00FB4FE8">
            <w:pPr>
              <w:pStyle w:val="Tabletext"/>
              <w:spacing w:before="20" w:after="20"/>
              <w:jc w:val="center"/>
              <w:rPr>
                <w:b/>
                <w:sz w:val="16"/>
                <w:szCs w:val="16"/>
              </w:rPr>
            </w:pPr>
          </w:p>
        </w:tc>
        <w:tc>
          <w:tcPr>
            <w:tcW w:w="4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553FF4F" w14:textId="77777777" w:rsidR="00E454DA" w:rsidRPr="003B1988" w:rsidRDefault="00E454DA" w:rsidP="00FB4FE8">
            <w:pPr>
              <w:pStyle w:val="Tabletext"/>
              <w:spacing w:before="20" w:after="20"/>
              <w:jc w:val="center"/>
              <w:rPr>
                <w:b/>
                <w:sz w:val="16"/>
                <w:szCs w:val="16"/>
              </w:rPr>
            </w:pPr>
          </w:p>
        </w:tc>
        <w:tc>
          <w:tcPr>
            <w:tcW w:w="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27643F4" w14:textId="77777777" w:rsidR="00E454DA" w:rsidRPr="003B1988" w:rsidRDefault="00E454DA" w:rsidP="00FB4FE8">
            <w:pPr>
              <w:pStyle w:val="Tabletext"/>
              <w:spacing w:before="20" w:after="20"/>
              <w:jc w:val="center"/>
              <w:rPr>
                <w:b/>
                <w:sz w:val="16"/>
                <w:szCs w:val="16"/>
              </w:rPr>
            </w:pPr>
          </w:p>
        </w:tc>
        <w:tc>
          <w:tcPr>
            <w:tcW w:w="372" w:type="dxa"/>
            <w:gridSpan w:val="2"/>
            <w:tcBorders>
              <w:top w:val="single" w:sz="4" w:space="0" w:color="auto"/>
              <w:left w:val="nil"/>
              <w:bottom w:val="single" w:sz="4" w:space="0" w:color="auto"/>
              <w:right w:val="single" w:sz="4" w:space="0" w:color="auto"/>
            </w:tcBorders>
            <w:shd w:val="clear" w:color="auto" w:fill="D9D9D9" w:themeFill="background1" w:themeFillShade="D9"/>
          </w:tcPr>
          <w:p w14:paraId="1E19C1B5" w14:textId="77777777" w:rsidR="00E454DA" w:rsidRPr="003B1988" w:rsidRDefault="00E454DA" w:rsidP="00FB4FE8">
            <w:pPr>
              <w:pStyle w:val="Tabletext"/>
              <w:spacing w:before="20" w:after="20"/>
              <w:jc w:val="center"/>
              <w:rPr>
                <w:b/>
                <w:sz w:val="16"/>
                <w:szCs w:val="16"/>
              </w:rPr>
            </w:pPr>
          </w:p>
        </w:tc>
        <w:tc>
          <w:tcPr>
            <w:tcW w:w="5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28FCF7" w14:textId="77777777" w:rsidR="00E454DA" w:rsidRPr="003B1988" w:rsidRDefault="00E454DA" w:rsidP="00FB4FE8">
            <w:pPr>
              <w:pStyle w:val="Tabletext"/>
              <w:spacing w:before="20" w:after="20"/>
              <w:jc w:val="center"/>
              <w:rPr>
                <w:b/>
                <w:sz w:val="16"/>
                <w:szCs w:val="16"/>
              </w:rPr>
            </w:pPr>
            <w:r w:rsidRPr="003B1988">
              <w:rPr>
                <w:b/>
                <w:sz w:val="16"/>
                <w:szCs w:val="16"/>
              </w:rPr>
              <w:t>155</w:t>
            </w:r>
          </w:p>
        </w:tc>
        <w:tc>
          <w:tcPr>
            <w:tcW w:w="8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87D8320" w14:textId="0DF48CF4" w:rsidR="00E454DA" w:rsidRPr="003B1988" w:rsidRDefault="0023334C" w:rsidP="00FB4FE8">
            <w:pPr>
              <w:pStyle w:val="Tabletext"/>
              <w:tabs>
                <w:tab w:val="clear" w:pos="567"/>
              </w:tabs>
              <w:spacing w:before="20" w:after="20"/>
              <w:ind w:left="-76"/>
              <w:jc w:val="center"/>
              <w:rPr>
                <w:rFonts w:ascii="Times New Roman Bold" w:hAnsi="Times New Roman Bold"/>
                <w:b/>
                <w:spacing w:val="-4"/>
                <w:sz w:val="15"/>
                <w:szCs w:val="15"/>
              </w:rPr>
            </w:pPr>
            <w:r w:rsidRPr="003B1988">
              <w:rPr>
                <w:rFonts w:ascii="Times New Roman Bold" w:hAnsi="Times New Roman Bold"/>
                <w:b/>
                <w:spacing w:val="-4"/>
                <w:sz w:val="15"/>
                <w:szCs w:val="15"/>
              </w:rPr>
              <w:t xml:space="preserve">Question </w:t>
            </w:r>
            <w:r w:rsidR="00E454DA" w:rsidRPr="003B1988">
              <w:rPr>
                <w:rFonts w:ascii="Times New Roman Bold" w:hAnsi="Times New Roman Bold"/>
                <w:b/>
                <w:spacing w:val="-4"/>
                <w:sz w:val="15"/>
                <w:szCs w:val="15"/>
              </w:rPr>
              <w:t>A</w:t>
            </w:r>
          </w:p>
        </w:tc>
        <w:tc>
          <w:tcPr>
            <w:tcW w:w="8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1C0B9C" w14:textId="415B85D6" w:rsidR="00E454DA" w:rsidRPr="003B1988" w:rsidRDefault="0023334C" w:rsidP="00FB4FE8">
            <w:pPr>
              <w:pStyle w:val="Tabletext"/>
              <w:spacing w:before="20" w:after="20"/>
              <w:ind w:left="-26"/>
              <w:jc w:val="center"/>
              <w:rPr>
                <w:rFonts w:ascii="Times New Roman Bold" w:hAnsi="Times New Roman Bold"/>
                <w:b/>
                <w:spacing w:val="-4"/>
                <w:sz w:val="16"/>
                <w:szCs w:val="16"/>
              </w:rPr>
            </w:pPr>
            <w:r w:rsidRPr="003B1988">
              <w:rPr>
                <w:rFonts w:ascii="Times New Roman Bold" w:hAnsi="Times New Roman Bold"/>
                <w:b/>
                <w:spacing w:val="-4"/>
                <w:sz w:val="16"/>
                <w:szCs w:val="16"/>
              </w:rPr>
              <w:t xml:space="preserve">Question </w:t>
            </w:r>
            <w:r w:rsidR="00E454DA" w:rsidRPr="003B1988">
              <w:rPr>
                <w:rFonts w:ascii="Times New Roman Bold" w:hAnsi="Times New Roman Bold"/>
                <w:b/>
                <w:spacing w:val="-4"/>
                <w:sz w:val="16"/>
                <w:szCs w:val="16"/>
              </w:rPr>
              <w:t>B</w:t>
            </w:r>
          </w:p>
        </w:tc>
        <w:tc>
          <w:tcPr>
            <w:tcW w:w="85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8F6473A" w14:textId="42D02CE3" w:rsidR="00E454DA" w:rsidRPr="003B1988" w:rsidRDefault="0023334C" w:rsidP="00FB4FE8">
            <w:pPr>
              <w:pStyle w:val="Tabletext"/>
              <w:spacing w:before="20" w:after="20"/>
              <w:ind w:left="-26"/>
              <w:jc w:val="center"/>
              <w:rPr>
                <w:rFonts w:ascii="Times New Roman Bold" w:hAnsi="Times New Roman Bold"/>
                <w:b/>
                <w:spacing w:val="-4"/>
                <w:sz w:val="16"/>
                <w:szCs w:val="16"/>
              </w:rPr>
            </w:pPr>
            <w:r w:rsidRPr="003B1988">
              <w:rPr>
                <w:rFonts w:ascii="Times New Roman Bold" w:hAnsi="Times New Roman Bold"/>
                <w:b/>
                <w:spacing w:val="-4"/>
                <w:sz w:val="16"/>
                <w:szCs w:val="16"/>
              </w:rPr>
              <w:t xml:space="preserve">Question </w:t>
            </w:r>
            <w:r w:rsidR="00E454DA" w:rsidRPr="003B1988">
              <w:rPr>
                <w:rFonts w:ascii="Times New Roman Bold" w:hAnsi="Times New Roman Bold"/>
                <w:b/>
                <w:spacing w:val="-4"/>
                <w:sz w:val="16"/>
                <w:szCs w:val="16"/>
              </w:rPr>
              <w:t>C</w:t>
            </w:r>
          </w:p>
        </w:tc>
        <w:tc>
          <w:tcPr>
            <w:tcW w:w="85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173098" w14:textId="6977BA37" w:rsidR="00E454DA" w:rsidRPr="003B1988" w:rsidRDefault="0023334C" w:rsidP="00FB4FE8">
            <w:pPr>
              <w:pStyle w:val="Tabletext"/>
              <w:spacing w:before="20" w:after="20"/>
              <w:ind w:left="-26"/>
              <w:jc w:val="center"/>
              <w:rPr>
                <w:rFonts w:ascii="Times New Roman Bold" w:hAnsi="Times New Roman Bold"/>
                <w:b/>
                <w:spacing w:val="-4"/>
                <w:sz w:val="16"/>
                <w:szCs w:val="16"/>
              </w:rPr>
            </w:pPr>
            <w:r w:rsidRPr="003B1988">
              <w:rPr>
                <w:rFonts w:ascii="Times New Roman Bold" w:hAnsi="Times New Roman Bold"/>
                <w:b/>
                <w:spacing w:val="-4"/>
                <w:sz w:val="16"/>
                <w:szCs w:val="16"/>
              </w:rPr>
              <w:t xml:space="preserve">Question </w:t>
            </w:r>
            <w:r w:rsidR="00E454DA" w:rsidRPr="003B1988">
              <w:rPr>
                <w:rFonts w:ascii="Times New Roman Bold" w:hAnsi="Times New Roman Bold"/>
                <w:b/>
                <w:spacing w:val="-4"/>
                <w:sz w:val="16"/>
                <w:szCs w:val="16"/>
              </w:rPr>
              <w:t>D</w:t>
            </w:r>
          </w:p>
        </w:tc>
        <w:tc>
          <w:tcPr>
            <w:tcW w:w="8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B01DBA" w14:textId="0D676565" w:rsidR="00E454DA" w:rsidRPr="003B1988" w:rsidRDefault="0023334C" w:rsidP="00FB4FE8">
            <w:pPr>
              <w:pStyle w:val="Tabletext"/>
              <w:spacing w:before="20" w:after="20"/>
              <w:ind w:left="-26"/>
              <w:jc w:val="center"/>
              <w:rPr>
                <w:rFonts w:ascii="Times New Roman Bold" w:hAnsi="Times New Roman Bold"/>
                <w:b/>
                <w:spacing w:val="-4"/>
                <w:sz w:val="16"/>
                <w:szCs w:val="16"/>
              </w:rPr>
            </w:pPr>
            <w:r w:rsidRPr="003B1988">
              <w:rPr>
                <w:rFonts w:ascii="Times New Roman Bold" w:hAnsi="Times New Roman Bold"/>
                <w:b/>
                <w:spacing w:val="-4"/>
                <w:sz w:val="16"/>
                <w:szCs w:val="16"/>
              </w:rPr>
              <w:t xml:space="preserve">Question </w:t>
            </w:r>
            <w:r w:rsidR="00E454DA" w:rsidRPr="003B1988">
              <w:rPr>
                <w:rFonts w:ascii="Times New Roman Bold" w:hAnsi="Times New Roman Bold"/>
                <w:b/>
                <w:spacing w:val="-4"/>
                <w:sz w:val="16"/>
                <w:szCs w:val="16"/>
              </w:rPr>
              <w:t>E</w:t>
            </w:r>
          </w:p>
        </w:tc>
        <w:tc>
          <w:tcPr>
            <w:tcW w:w="85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710845" w14:textId="4CECCBB5" w:rsidR="00E454DA" w:rsidRPr="003B1988" w:rsidRDefault="0023334C" w:rsidP="00FB4FE8">
            <w:pPr>
              <w:tabs>
                <w:tab w:val="clear" w:pos="1134"/>
                <w:tab w:val="clear" w:pos="1871"/>
                <w:tab w:val="clear" w:pos="2268"/>
              </w:tabs>
              <w:overflowPunct/>
              <w:autoSpaceDE/>
              <w:autoSpaceDN/>
              <w:adjustRightInd/>
              <w:spacing w:before="20" w:after="20"/>
              <w:ind w:left="-26"/>
              <w:jc w:val="center"/>
              <w:rPr>
                <w:rFonts w:ascii="Times New Roman Bold" w:hAnsi="Times New Roman Bold"/>
                <w:spacing w:val="-4"/>
                <w:sz w:val="20"/>
                <w:lang w:eastAsia="zh-CN"/>
              </w:rPr>
            </w:pPr>
            <w:r w:rsidRPr="003B1988">
              <w:rPr>
                <w:rFonts w:ascii="Times New Roman Bold" w:hAnsi="Times New Roman Bold"/>
                <w:b/>
                <w:spacing w:val="-4"/>
                <w:sz w:val="16"/>
                <w:szCs w:val="16"/>
              </w:rPr>
              <w:t xml:space="preserve">Question </w:t>
            </w:r>
            <w:r w:rsidR="00E454DA" w:rsidRPr="003B1988">
              <w:rPr>
                <w:rFonts w:ascii="Times New Roman Bold" w:hAnsi="Times New Roman Bold"/>
                <w:b/>
                <w:spacing w:val="-4"/>
                <w:sz w:val="16"/>
                <w:szCs w:val="16"/>
              </w:rPr>
              <w:t>F</w:t>
            </w:r>
          </w:p>
        </w:tc>
        <w:tc>
          <w:tcPr>
            <w:tcW w:w="8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56EC2D" w14:textId="137DBB80" w:rsidR="00E454DA" w:rsidRPr="003B1988" w:rsidRDefault="0023334C" w:rsidP="00FB4FE8">
            <w:pPr>
              <w:tabs>
                <w:tab w:val="clear" w:pos="1134"/>
                <w:tab w:val="clear" w:pos="1871"/>
                <w:tab w:val="clear" w:pos="2268"/>
              </w:tabs>
              <w:overflowPunct/>
              <w:autoSpaceDE/>
              <w:autoSpaceDN/>
              <w:adjustRightInd/>
              <w:spacing w:before="20" w:after="20"/>
              <w:ind w:left="-56"/>
              <w:jc w:val="center"/>
              <w:rPr>
                <w:rFonts w:ascii="Times New Roman Bold" w:hAnsi="Times New Roman Bold"/>
                <w:spacing w:val="-4"/>
                <w:sz w:val="20"/>
                <w:lang w:eastAsia="zh-CN"/>
              </w:rPr>
            </w:pPr>
            <w:r w:rsidRPr="003B1988">
              <w:rPr>
                <w:rFonts w:ascii="Times New Roman Bold" w:hAnsi="Times New Roman Bold"/>
                <w:b/>
                <w:spacing w:val="-4"/>
                <w:sz w:val="16"/>
                <w:szCs w:val="16"/>
              </w:rPr>
              <w:t xml:space="preserve">Question </w:t>
            </w:r>
            <w:r w:rsidR="00E454DA" w:rsidRPr="003B1988">
              <w:rPr>
                <w:rFonts w:ascii="Times New Roman Bold" w:hAnsi="Times New Roman Bold"/>
                <w:b/>
                <w:spacing w:val="-4"/>
                <w:sz w:val="16"/>
                <w:szCs w:val="16"/>
              </w:rPr>
              <w:t>G</w:t>
            </w:r>
          </w:p>
        </w:tc>
        <w:tc>
          <w:tcPr>
            <w:tcW w:w="84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66AF3B29" w14:textId="55C8E5F1" w:rsidR="00E454DA" w:rsidRPr="003B1988" w:rsidRDefault="0023334C" w:rsidP="00FB4FE8">
            <w:pPr>
              <w:pStyle w:val="Tabletext"/>
              <w:spacing w:before="20" w:after="20"/>
              <w:ind w:left="-56"/>
              <w:jc w:val="center"/>
              <w:rPr>
                <w:rFonts w:ascii="Times New Roman Bold" w:hAnsi="Times New Roman Bold"/>
                <w:b/>
                <w:spacing w:val="-4"/>
                <w:sz w:val="16"/>
                <w:szCs w:val="16"/>
              </w:rPr>
            </w:pPr>
            <w:r w:rsidRPr="003B1988">
              <w:rPr>
                <w:rFonts w:ascii="Times New Roman Bold" w:hAnsi="Times New Roman Bold"/>
                <w:b/>
                <w:spacing w:val="-4"/>
                <w:sz w:val="16"/>
                <w:szCs w:val="16"/>
              </w:rPr>
              <w:t xml:space="preserve">Question </w:t>
            </w:r>
            <w:r w:rsidR="00E454DA" w:rsidRPr="003B1988">
              <w:rPr>
                <w:rFonts w:ascii="Times New Roman Bold" w:hAnsi="Times New Roman Bold"/>
                <w:b/>
                <w:spacing w:val="-4"/>
                <w:sz w:val="16"/>
                <w:szCs w:val="16"/>
              </w:rPr>
              <w:t>H</w:t>
            </w:r>
          </w:p>
        </w:tc>
      </w:tr>
      <w:tr w:rsidR="00781D10" w:rsidRPr="003B1988" w14:paraId="5709FE4B"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696EF14" w14:textId="77777777" w:rsidR="00E454DA" w:rsidRPr="003B1988" w:rsidRDefault="00E454DA" w:rsidP="00FB4FE8">
            <w:pPr>
              <w:pStyle w:val="Tabletext"/>
              <w:spacing w:before="20" w:after="20"/>
              <w:rPr>
                <w:b/>
                <w:sz w:val="15"/>
                <w:szCs w:val="15"/>
              </w:rPr>
            </w:pPr>
            <w:r w:rsidRPr="003B1988">
              <w:rPr>
                <w:b/>
                <w:sz w:val="15"/>
                <w:szCs w:val="15"/>
              </w:rPr>
              <w:t>ALB</w:t>
            </w:r>
          </w:p>
        </w:tc>
        <w:tc>
          <w:tcPr>
            <w:tcW w:w="423" w:type="dxa"/>
            <w:gridSpan w:val="2"/>
            <w:tcBorders>
              <w:top w:val="single" w:sz="4" w:space="0" w:color="auto"/>
              <w:left w:val="nil"/>
              <w:bottom w:val="single" w:sz="4" w:space="0" w:color="auto"/>
              <w:right w:val="single" w:sz="4" w:space="0" w:color="auto"/>
            </w:tcBorders>
            <w:noWrap/>
            <w:vAlign w:val="center"/>
          </w:tcPr>
          <w:p w14:paraId="275EBCE4" w14:textId="77777777" w:rsidR="00E454DA" w:rsidRPr="003B1988" w:rsidRDefault="00E454DA" w:rsidP="00FB4FE8">
            <w:pPr>
              <w:pStyle w:val="Tabletext"/>
              <w:spacing w:before="20" w:after="20"/>
              <w:jc w:val="center"/>
              <w:rPr>
                <w:b/>
                <w:sz w:val="15"/>
                <w:szCs w:val="15"/>
              </w:rPr>
            </w:pPr>
          </w:p>
        </w:tc>
        <w:tc>
          <w:tcPr>
            <w:tcW w:w="423" w:type="dxa"/>
            <w:tcBorders>
              <w:top w:val="single" w:sz="4" w:space="0" w:color="auto"/>
              <w:left w:val="single" w:sz="4" w:space="0" w:color="auto"/>
              <w:bottom w:val="single" w:sz="4" w:space="0" w:color="auto"/>
              <w:right w:val="single" w:sz="4" w:space="0" w:color="auto"/>
            </w:tcBorders>
          </w:tcPr>
          <w:p w14:paraId="78813C82" w14:textId="77777777" w:rsidR="00E454DA" w:rsidRPr="003B1988" w:rsidRDefault="00E454DA" w:rsidP="00FB4FE8">
            <w:pPr>
              <w:pStyle w:val="Tabletext"/>
              <w:spacing w:before="20" w:after="20"/>
              <w:jc w:val="center"/>
              <w:rPr>
                <w:b/>
                <w:sz w:val="15"/>
                <w:szCs w:val="15"/>
              </w:rPr>
            </w:pPr>
          </w:p>
        </w:tc>
        <w:tc>
          <w:tcPr>
            <w:tcW w:w="486" w:type="dxa"/>
            <w:gridSpan w:val="2"/>
            <w:tcBorders>
              <w:top w:val="single" w:sz="4" w:space="0" w:color="auto"/>
              <w:left w:val="single" w:sz="4" w:space="0" w:color="auto"/>
              <w:bottom w:val="single" w:sz="4" w:space="0" w:color="auto"/>
              <w:right w:val="single" w:sz="4" w:space="0" w:color="auto"/>
            </w:tcBorders>
          </w:tcPr>
          <w:p w14:paraId="10FB4496" w14:textId="77777777" w:rsidR="00E454DA" w:rsidRPr="003B1988" w:rsidRDefault="00E454DA" w:rsidP="00FB4FE8">
            <w:pPr>
              <w:pStyle w:val="Tabletext"/>
              <w:spacing w:before="20" w:after="20"/>
              <w:jc w:val="center"/>
              <w:rPr>
                <w:b/>
                <w:sz w:val="15"/>
                <w:szCs w:val="15"/>
              </w:rPr>
            </w:pPr>
          </w:p>
        </w:tc>
        <w:tc>
          <w:tcPr>
            <w:tcW w:w="476" w:type="dxa"/>
            <w:tcBorders>
              <w:top w:val="single" w:sz="4" w:space="0" w:color="auto"/>
              <w:left w:val="single" w:sz="4" w:space="0" w:color="auto"/>
              <w:bottom w:val="single" w:sz="4" w:space="0" w:color="auto"/>
              <w:right w:val="single" w:sz="4" w:space="0" w:color="auto"/>
            </w:tcBorders>
          </w:tcPr>
          <w:p w14:paraId="1282DDA0" w14:textId="77777777" w:rsidR="00E454DA" w:rsidRPr="003B1988" w:rsidRDefault="00E454DA" w:rsidP="00FB4FE8">
            <w:pPr>
              <w:pStyle w:val="Tabletext"/>
              <w:spacing w:before="20" w:after="20"/>
              <w:jc w:val="center"/>
              <w:rPr>
                <w:b/>
                <w:sz w:val="15"/>
                <w:szCs w:val="15"/>
              </w:rPr>
            </w:pP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417D0044" w14:textId="77777777" w:rsidR="00E454DA" w:rsidRPr="003B1988" w:rsidRDefault="00E454DA" w:rsidP="00FB4FE8">
            <w:pPr>
              <w:pStyle w:val="Tabletext"/>
              <w:spacing w:before="20" w:after="20"/>
              <w:jc w:val="center"/>
              <w:rPr>
                <w:b/>
                <w:sz w:val="15"/>
                <w:szCs w:val="15"/>
              </w:rPr>
            </w:pPr>
          </w:p>
        </w:tc>
        <w:tc>
          <w:tcPr>
            <w:tcW w:w="412" w:type="dxa"/>
            <w:tcBorders>
              <w:top w:val="single" w:sz="4" w:space="0" w:color="auto"/>
              <w:left w:val="single" w:sz="4" w:space="0" w:color="auto"/>
              <w:bottom w:val="single" w:sz="4" w:space="0" w:color="auto"/>
              <w:right w:val="single" w:sz="4" w:space="0" w:color="auto"/>
            </w:tcBorders>
            <w:noWrap/>
            <w:vAlign w:val="center"/>
          </w:tcPr>
          <w:p w14:paraId="738012EE" w14:textId="77777777" w:rsidR="00E454DA" w:rsidRPr="003B1988" w:rsidRDefault="00E454DA" w:rsidP="00FB4FE8">
            <w:pPr>
              <w:pStyle w:val="Tabletext"/>
              <w:spacing w:before="20" w:after="20"/>
              <w:jc w:val="center"/>
              <w:rPr>
                <w:b/>
                <w:sz w:val="15"/>
                <w:szCs w:val="15"/>
              </w:rPr>
            </w:pPr>
          </w:p>
        </w:tc>
        <w:tc>
          <w:tcPr>
            <w:tcW w:w="372" w:type="dxa"/>
            <w:gridSpan w:val="2"/>
            <w:tcBorders>
              <w:top w:val="single" w:sz="4" w:space="0" w:color="auto"/>
              <w:left w:val="nil"/>
              <w:bottom w:val="single" w:sz="4" w:space="0" w:color="auto"/>
              <w:right w:val="single" w:sz="4" w:space="0" w:color="auto"/>
            </w:tcBorders>
          </w:tcPr>
          <w:p w14:paraId="136339B0" w14:textId="77777777" w:rsidR="00E454DA" w:rsidRPr="003B1988" w:rsidRDefault="00E454DA" w:rsidP="00FB4FE8">
            <w:pPr>
              <w:pStyle w:val="Tabletext"/>
              <w:spacing w:before="20" w:after="20"/>
              <w:jc w:val="center"/>
              <w:rPr>
                <w:b/>
                <w:sz w:val="15"/>
                <w:szCs w:val="15"/>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60A8C6EA" w14:textId="77777777" w:rsidR="00E454DA" w:rsidRPr="003B1988" w:rsidRDefault="00E454DA" w:rsidP="00FB4FE8">
            <w:pPr>
              <w:pStyle w:val="Tabletext"/>
              <w:spacing w:before="20" w:after="20"/>
              <w:jc w:val="center"/>
              <w:rPr>
                <w:b/>
                <w:sz w:val="15"/>
                <w:szCs w:val="15"/>
              </w:rPr>
            </w:pP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45E3DEC4" w14:textId="77777777" w:rsidR="00E454DA" w:rsidRPr="003B1988" w:rsidRDefault="00E454DA"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51E5E449" w14:textId="77777777" w:rsidR="00E454DA" w:rsidRPr="003B1988" w:rsidRDefault="00E454DA" w:rsidP="00FB4FE8">
            <w:pPr>
              <w:pStyle w:val="Tabletext"/>
              <w:spacing w:before="20" w:after="20"/>
              <w:jc w:val="center"/>
              <w:rPr>
                <w:b/>
                <w:sz w:val="15"/>
                <w:szCs w:val="15"/>
              </w:rPr>
            </w:pPr>
          </w:p>
        </w:tc>
        <w:tc>
          <w:tcPr>
            <w:tcW w:w="856" w:type="dxa"/>
            <w:gridSpan w:val="2"/>
            <w:tcBorders>
              <w:top w:val="single" w:sz="4" w:space="0" w:color="auto"/>
              <w:left w:val="nil"/>
              <w:bottom w:val="single" w:sz="4" w:space="0" w:color="auto"/>
              <w:right w:val="single" w:sz="4" w:space="0" w:color="auto"/>
            </w:tcBorders>
            <w:noWrap/>
            <w:vAlign w:val="center"/>
          </w:tcPr>
          <w:p w14:paraId="7B73B19D" w14:textId="77777777" w:rsidR="00E454DA" w:rsidRPr="003B1988" w:rsidRDefault="00E454DA" w:rsidP="00FB4FE8">
            <w:pPr>
              <w:pStyle w:val="Tabletext"/>
              <w:spacing w:before="20" w:after="20"/>
              <w:jc w:val="center"/>
              <w:rPr>
                <w:b/>
                <w:sz w:val="15"/>
                <w:szCs w:val="15"/>
              </w:rPr>
            </w:pPr>
          </w:p>
        </w:tc>
        <w:tc>
          <w:tcPr>
            <w:tcW w:w="851" w:type="dxa"/>
            <w:gridSpan w:val="3"/>
            <w:tcBorders>
              <w:top w:val="single" w:sz="4" w:space="0" w:color="auto"/>
              <w:left w:val="nil"/>
              <w:bottom w:val="single" w:sz="4" w:space="0" w:color="auto"/>
              <w:right w:val="single" w:sz="4" w:space="0" w:color="auto"/>
            </w:tcBorders>
            <w:noWrap/>
            <w:vAlign w:val="center"/>
          </w:tcPr>
          <w:p w14:paraId="2071BFDC" w14:textId="77777777" w:rsidR="00E454DA" w:rsidRPr="003B1988" w:rsidRDefault="00E454DA"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46DA1D15" w14:textId="77777777" w:rsidR="00E454DA" w:rsidRPr="003B1988" w:rsidRDefault="00E454DA" w:rsidP="00FB4FE8">
            <w:pPr>
              <w:pStyle w:val="Tabletext"/>
              <w:spacing w:before="20" w:after="20"/>
              <w:jc w:val="center"/>
              <w:rPr>
                <w:b/>
                <w:sz w:val="15"/>
                <w:szCs w:val="15"/>
              </w:rPr>
            </w:pPr>
          </w:p>
        </w:tc>
        <w:tc>
          <w:tcPr>
            <w:tcW w:w="851" w:type="dxa"/>
            <w:gridSpan w:val="2"/>
            <w:tcBorders>
              <w:top w:val="single" w:sz="4" w:space="0" w:color="auto"/>
              <w:left w:val="nil"/>
              <w:bottom w:val="single" w:sz="4" w:space="0" w:color="auto"/>
              <w:right w:val="single" w:sz="4" w:space="0" w:color="auto"/>
            </w:tcBorders>
            <w:noWrap/>
            <w:vAlign w:val="center"/>
          </w:tcPr>
          <w:p w14:paraId="389A9761" w14:textId="77777777" w:rsidR="00E454DA" w:rsidRPr="003B1988" w:rsidRDefault="00E454DA"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1DAE3B88" w14:textId="77777777" w:rsidR="00E454DA" w:rsidRPr="003B1988" w:rsidRDefault="00E454DA" w:rsidP="00FB4FE8">
            <w:pPr>
              <w:pStyle w:val="Tabletext"/>
              <w:spacing w:before="20" w:after="20"/>
              <w:jc w:val="center"/>
              <w:rPr>
                <w:b/>
                <w:sz w:val="15"/>
                <w:szCs w:val="15"/>
              </w:rPr>
            </w:pPr>
          </w:p>
        </w:tc>
        <w:tc>
          <w:tcPr>
            <w:tcW w:w="847" w:type="dxa"/>
            <w:gridSpan w:val="2"/>
            <w:tcBorders>
              <w:top w:val="single" w:sz="4" w:space="0" w:color="auto"/>
              <w:left w:val="nil"/>
              <w:bottom w:val="single" w:sz="4" w:space="0" w:color="auto"/>
              <w:right w:val="single" w:sz="4" w:space="0" w:color="auto"/>
            </w:tcBorders>
            <w:vAlign w:val="center"/>
          </w:tcPr>
          <w:p w14:paraId="402E9B56" w14:textId="77777777" w:rsidR="00E454DA" w:rsidRPr="003B1988" w:rsidRDefault="00E454DA" w:rsidP="00FB4FE8">
            <w:pPr>
              <w:pStyle w:val="Tabletext"/>
              <w:spacing w:before="20" w:after="20"/>
              <w:jc w:val="center"/>
              <w:rPr>
                <w:b/>
                <w:sz w:val="15"/>
                <w:szCs w:val="15"/>
              </w:rPr>
            </w:pPr>
          </w:p>
        </w:tc>
      </w:tr>
      <w:tr w:rsidR="00781D10" w:rsidRPr="003B1988" w14:paraId="33BE90E3"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6D6B19" w14:textId="77777777" w:rsidR="00E454DA" w:rsidRPr="003B1988" w:rsidRDefault="00E454DA" w:rsidP="00FB4FE8">
            <w:pPr>
              <w:pStyle w:val="Tabletext"/>
              <w:spacing w:before="20" w:after="20"/>
              <w:rPr>
                <w:b/>
                <w:sz w:val="15"/>
                <w:szCs w:val="15"/>
              </w:rPr>
            </w:pPr>
            <w:r w:rsidRPr="003B1988">
              <w:rPr>
                <w:b/>
                <w:sz w:val="15"/>
                <w:szCs w:val="15"/>
              </w:rPr>
              <w:t>AND</w:t>
            </w:r>
          </w:p>
        </w:tc>
        <w:tc>
          <w:tcPr>
            <w:tcW w:w="423" w:type="dxa"/>
            <w:gridSpan w:val="2"/>
            <w:tcBorders>
              <w:top w:val="single" w:sz="4" w:space="0" w:color="auto"/>
              <w:left w:val="nil"/>
              <w:bottom w:val="single" w:sz="4" w:space="0" w:color="auto"/>
              <w:right w:val="single" w:sz="4" w:space="0" w:color="auto"/>
            </w:tcBorders>
            <w:noWrap/>
            <w:vAlign w:val="center"/>
          </w:tcPr>
          <w:p w14:paraId="41B26E7B" w14:textId="77777777" w:rsidR="00E454DA" w:rsidRPr="003B1988" w:rsidRDefault="00E454DA" w:rsidP="00FB4FE8">
            <w:pPr>
              <w:pStyle w:val="Tabletext"/>
              <w:spacing w:before="20" w:after="20"/>
              <w:jc w:val="center"/>
              <w:rPr>
                <w:b/>
                <w:sz w:val="15"/>
                <w:szCs w:val="15"/>
              </w:rPr>
            </w:pPr>
          </w:p>
        </w:tc>
        <w:tc>
          <w:tcPr>
            <w:tcW w:w="423" w:type="dxa"/>
            <w:tcBorders>
              <w:top w:val="single" w:sz="4" w:space="0" w:color="auto"/>
              <w:left w:val="single" w:sz="4" w:space="0" w:color="auto"/>
              <w:bottom w:val="single" w:sz="4" w:space="0" w:color="auto"/>
              <w:right w:val="single" w:sz="4" w:space="0" w:color="auto"/>
            </w:tcBorders>
          </w:tcPr>
          <w:p w14:paraId="75453AB3" w14:textId="77777777" w:rsidR="00E454DA" w:rsidRPr="003B1988" w:rsidRDefault="00E454DA" w:rsidP="00FB4FE8">
            <w:pPr>
              <w:pStyle w:val="Tabletext"/>
              <w:spacing w:before="20" w:after="20"/>
              <w:jc w:val="center"/>
              <w:rPr>
                <w:b/>
                <w:sz w:val="15"/>
                <w:szCs w:val="15"/>
              </w:rPr>
            </w:pPr>
          </w:p>
        </w:tc>
        <w:tc>
          <w:tcPr>
            <w:tcW w:w="486" w:type="dxa"/>
            <w:gridSpan w:val="2"/>
            <w:tcBorders>
              <w:top w:val="single" w:sz="4" w:space="0" w:color="auto"/>
              <w:left w:val="single" w:sz="4" w:space="0" w:color="auto"/>
              <w:bottom w:val="single" w:sz="4" w:space="0" w:color="auto"/>
              <w:right w:val="single" w:sz="4" w:space="0" w:color="auto"/>
            </w:tcBorders>
          </w:tcPr>
          <w:p w14:paraId="7BE9D2F2" w14:textId="77777777" w:rsidR="00E454DA" w:rsidRPr="003B1988" w:rsidRDefault="00E454DA" w:rsidP="00FB4FE8">
            <w:pPr>
              <w:pStyle w:val="Tabletext"/>
              <w:spacing w:before="20" w:after="20"/>
              <w:jc w:val="center"/>
              <w:rPr>
                <w:b/>
                <w:sz w:val="15"/>
                <w:szCs w:val="15"/>
              </w:rPr>
            </w:pPr>
          </w:p>
        </w:tc>
        <w:tc>
          <w:tcPr>
            <w:tcW w:w="476" w:type="dxa"/>
            <w:tcBorders>
              <w:top w:val="single" w:sz="4" w:space="0" w:color="auto"/>
              <w:left w:val="single" w:sz="4" w:space="0" w:color="auto"/>
              <w:bottom w:val="single" w:sz="4" w:space="0" w:color="auto"/>
              <w:right w:val="single" w:sz="4" w:space="0" w:color="auto"/>
            </w:tcBorders>
          </w:tcPr>
          <w:p w14:paraId="544E79BC" w14:textId="77777777" w:rsidR="00E454DA" w:rsidRPr="003B1988" w:rsidRDefault="00E454DA" w:rsidP="00FB4FE8">
            <w:pPr>
              <w:pStyle w:val="Tabletext"/>
              <w:spacing w:before="20" w:after="20"/>
              <w:jc w:val="center"/>
              <w:rPr>
                <w:b/>
                <w:sz w:val="15"/>
                <w:szCs w:val="15"/>
              </w:rPr>
            </w:pP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61A109D2" w14:textId="77777777" w:rsidR="00E454DA" w:rsidRPr="003B1988" w:rsidRDefault="00E454DA" w:rsidP="00FB4FE8">
            <w:pPr>
              <w:pStyle w:val="Tabletext"/>
              <w:spacing w:before="20" w:after="20"/>
              <w:jc w:val="center"/>
              <w:rPr>
                <w:b/>
                <w:sz w:val="15"/>
                <w:szCs w:val="15"/>
              </w:rPr>
            </w:pPr>
          </w:p>
        </w:tc>
        <w:tc>
          <w:tcPr>
            <w:tcW w:w="412" w:type="dxa"/>
            <w:tcBorders>
              <w:top w:val="single" w:sz="4" w:space="0" w:color="auto"/>
              <w:left w:val="single" w:sz="4" w:space="0" w:color="auto"/>
              <w:bottom w:val="single" w:sz="4" w:space="0" w:color="auto"/>
              <w:right w:val="single" w:sz="4" w:space="0" w:color="auto"/>
            </w:tcBorders>
            <w:noWrap/>
            <w:vAlign w:val="center"/>
          </w:tcPr>
          <w:p w14:paraId="7A02A609" w14:textId="77777777" w:rsidR="00E454DA" w:rsidRPr="003B1988" w:rsidRDefault="00E454DA" w:rsidP="00FB4FE8">
            <w:pPr>
              <w:pStyle w:val="Tabletext"/>
              <w:spacing w:before="20" w:after="20"/>
              <w:jc w:val="center"/>
              <w:rPr>
                <w:b/>
                <w:sz w:val="15"/>
                <w:szCs w:val="15"/>
              </w:rPr>
            </w:pPr>
          </w:p>
        </w:tc>
        <w:tc>
          <w:tcPr>
            <w:tcW w:w="372" w:type="dxa"/>
            <w:gridSpan w:val="2"/>
            <w:tcBorders>
              <w:top w:val="single" w:sz="4" w:space="0" w:color="auto"/>
              <w:left w:val="nil"/>
              <w:bottom w:val="single" w:sz="4" w:space="0" w:color="auto"/>
              <w:right w:val="single" w:sz="4" w:space="0" w:color="auto"/>
            </w:tcBorders>
          </w:tcPr>
          <w:p w14:paraId="52A8A4EC" w14:textId="77777777" w:rsidR="00E454DA" w:rsidRPr="003B1988" w:rsidRDefault="00E454DA" w:rsidP="00FB4FE8">
            <w:pPr>
              <w:pStyle w:val="Tabletext"/>
              <w:spacing w:before="20" w:after="20"/>
              <w:jc w:val="center"/>
              <w:rPr>
                <w:b/>
                <w:sz w:val="15"/>
                <w:szCs w:val="15"/>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2ACBE31A" w14:textId="77777777" w:rsidR="00E454DA" w:rsidRPr="003B1988" w:rsidRDefault="00E454DA" w:rsidP="00FB4FE8">
            <w:pPr>
              <w:pStyle w:val="Tabletext"/>
              <w:spacing w:before="20" w:after="20"/>
              <w:jc w:val="center"/>
              <w:rPr>
                <w:b/>
                <w:sz w:val="15"/>
                <w:szCs w:val="15"/>
              </w:rPr>
            </w:pP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6AD42F77" w14:textId="77777777" w:rsidR="00E454DA" w:rsidRPr="003B1988" w:rsidRDefault="00E454DA"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692DCBF5" w14:textId="77777777" w:rsidR="00E454DA" w:rsidRPr="003B1988" w:rsidRDefault="00E454DA" w:rsidP="00FB4FE8">
            <w:pPr>
              <w:pStyle w:val="Tabletext"/>
              <w:spacing w:before="20" w:after="20"/>
              <w:jc w:val="center"/>
              <w:rPr>
                <w:b/>
                <w:sz w:val="15"/>
                <w:szCs w:val="15"/>
              </w:rPr>
            </w:pPr>
          </w:p>
        </w:tc>
        <w:tc>
          <w:tcPr>
            <w:tcW w:w="856" w:type="dxa"/>
            <w:gridSpan w:val="2"/>
            <w:tcBorders>
              <w:top w:val="single" w:sz="4" w:space="0" w:color="auto"/>
              <w:left w:val="nil"/>
              <w:bottom w:val="single" w:sz="4" w:space="0" w:color="auto"/>
              <w:right w:val="single" w:sz="4" w:space="0" w:color="auto"/>
            </w:tcBorders>
            <w:noWrap/>
            <w:vAlign w:val="center"/>
          </w:tcPr>
          <w:p w14:paraId="1CF66D38" w14:textId="77777777" w:rsidR="00E454DA" w:rsidRPr="003B1988" w:rsidRDefault="00E454DA" w:rsidP="00FB4FE8">
            <w:pPr>
              <w:pStyle w:val="Tabletext"/>
              <w:spacing w:before="20" w:after="20"/>
              <w:jc w:val="center"/>
              <w:rPr>
                <w:b/>
                <w:sz w:val="15"/>
                <w:szCs w:val="15"/>
              </w:rPr>
            </w:pPr>
          </w:p>
        </w:tc>
        <w:tc>
          <w:tcPr>
            <w:tcW w:w="851" w:type="dxa"/>
            <w:gridSpan w:val="3"/>
            <w:tcBorders>
              <w:top w:val="single" w:sz="4" w:space="0" w:color="auto"/>
              <w:left w:val="nil"/>
              <w:bottom w:val="single" w:sz="4" w:space="0" w:color="auto"/>
              <w:right w:val="single" w:sz="4" w:space="0" w:color="auto"/>
            </w:tcBorders>
            <w:noWrap/>
            <w:vAlign w:val="center"/>
          </w:tcPr>
          <w:p w14:paraId="34C8B072" w14:textId="77777777" w:rsidR="00E454DA" w:rsidRPr="003B1988" w:rsidRDefault="00E454DA"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1225DA9C" w14:textId="77777777" w:rsidR="00E454DA" w:rsidRPr="003B1988" w:rsidRDefault="00E454DA" w:rsidP="00FB4FE8">
            <w:pPr>
              <w:pStyle w:val="Tabletext"/>
              <w:spacing w:before="20" w:after="20"/>
              <w:jc w:val="center"/>
              <w:rPr>
                <w:b/>
                <w:sz w:val="15"/>
                <w:szCs w:val="15"/>
              </w:rPr>
            </w:pPr>
          </w:p>
        </w:tc>
        <w:tc>
          <w:tcPr>
            <w:tcW w:w="851" w:type="dxa"/>
            <w:gridSpan w:val="2"/>
            <w:tcBorders>
              <w:top w:val="single" w:sz="4" w:space="0" w:color="auto"/>
              <w:left w:val="nil"/>
              <w:bottom w:val="single" w:sz="4" w:space="0" w:color="auto"/>
              <w:right w:val="single" w:sz="4" w:space="0" w:color="auto"/>
            </w:tcBorders>
            <w:noWrap/>
            <w:vAlign w:val="center"/>
          </w:tcPr>
          <w:p w14:paraId="51405A4D" w14:textId="77777777" w:rsidR="00E454DA" w:rsidRPr="003B1988" w:rsidRDefault="00E454DA"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2CD52EB0" w14:textId="77777777" w:rsidR="00E454DA" w:rsidRPr="003B1988" w:rsidRDefault="00E454DA" w:rsidP="00FB4FE8">
            <w:pPr>
              <w:pStyle w:val="Tabletext"/>
              <w:spacing w:before="20" w:after="20"/>
              <w:jc w:val="center"/>
              <w:rPr>
                <w:b/>
                <w:sz w:val="15"/>
                <w:szCs w:val="15"/>
              </w:rPr>
            </w:pPr>
          </w:p>
        </w:tc>
        <w:tc>
          <w:tcPr>
            <w:tcW w:w="847" w:type="dxa"/>
            <w:gridSpan w:val="2"/>
            <w:tcBorders>
              <w:top w:val="single" w:sz="4" w:space="0" w:color="auto"/>
              <w:left w:val="nil"/>
              <w:bottom w:val="single" w:sz="4" w:space="0" w:color="auto"/>
              <w:right w:val="single" w:sz="4" w:space="0" w:color="auto"/>
            </w:tcBorders>
            <w:vAlign w:val="center"/>
          </w:tcPr>
          <w:p w14:paraId="096CF34D" w14:textId="77777777" w:rsidR="00E454DA" w:rsidRPr="003B1988" w:rsidRDefault="00E454DA" w:rsidP="00FB4FE8">
            <w:pPr>
              <w:pStyle w:val="Tabletext"/>
              <w:spacing w:before="20" w:after="20"/>
              <w:jc w:val="center"/>
              <w:rPr>
                <w:b/>
                <w:sz w:val="15"/>
                <w:szCs w:val="15"/>
              </w:rPr>
            </w:pPr>
          </w:p>
        </w:tc>
      </w:tr>
      <w:tr w:rsidR="00781D10" w:rsidRPr="003B1988" w14:paraId="19E8CDBF"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C92BFB" w14:textId="77777777" w:rsidR="00E454DA" w:rsidRPr="003B1988" w:rsidRDefault="00E454DA" w:rsidP="00FB4FE8">
            <w:pPr>
              <w:pStyle w:val="Tabletext"/>
              <w:spacing w:before="20" w:after="20"/>
              <w:rPr>
                <w:b/>
                <w:sz w:val="15"/>
                <w:szCs w:val="15"/>
              </w:rPr>
            </w:pPr>
            <w:r w:rsidRPr="003B1988">
              <w:rPr>
                <w:b/>
                <w:sz w:val="15"/>
                <w:szCs w:val="15"/>
              </w:rPr>
              <w:t>AUT</w:t>
            </w:r>
          </w:p>
        </w:tc>
        <w:tc>
          <w:tcPr>
            <w:tcW w:w="423" w:type="dxa"/>
            <w:gridSpan w:val="2"/>
            <w:tcBorders>
              <w:top w:val="single" w:sz="4" w:space="0" w:color="auto"/>
              <w:left w:val="nil"/>
              <w:bottom w:val="single" w:sz="4" w:space="0" w:color="auto"/>
              <w:right w:val="single" w:sz="4" w:space="0" w:color="auto"/>
            </w:tcBorders>
            <w:noWrap/>
            <w:vAlign w:val="center"/>
          </w:tcPr>
          <w:p w14:paraId="30A91C0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62A4AB81"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62545CD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597A69F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483F011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341AA91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7DD51B2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7380DFB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32147E06" w14:textId="77777777" w:rsidR="00E454DA" w:rsidRPr="003B1988" w:rsidRDefault="00E454DA" w:rsidP="00FB4FE8">
            <w:pPr>
              <w:pStyle w:val="Tabletext"/>
              <w:spacing w:before="20" w:after="20"/>
              <w:jc w:val="center"/>
              <w:rPr>
                <w:b/>
                <w:sz w:val="15"/>
                <w:szCs w:val="15"/>
              </w:rPr>
            </w:pPr>
            <w:r w:rsidRPr="003B1988">
              <w:rPr>
                <w:b/>
                <w:sz w:val="15"/>
                <w:szCs w:val="15"/>
              </w:rPr>
              <w:t>X</w:t>
            </w:r>
          </w:p>
          <w:p w14:paraId="57338BB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6F83B5A8" w14:textId="77777777" w:rsidR="00E454DA" w:rsidRPr="003B1988" w:rsidRDefault="00E454DA" w:rsidP="00FB4FE8">
            <w:pPr>
              <w:pStyle w:val="Tabletext"/>
              <w:spacing w:before="20" w:after="20"/>
              <w:jc w:val="center"/>
              <w:rPr>
                <w:b/>
                <w:sz w:val="15"/>
                <w:szCs w:val="15"/>
              </w:rPr>
            </w:pPr>
            <w:r w:rsidRPr="003B1988">
              <w:rPr>
                <w:b/>
                <w:sz w:val="15"/>
                <w:szCs w:val="15"/>
              </w:rPr>
              <w:t>X</w:t>
            </w:r>
          </w:p>
          <w:p w14:paraId="2ADCE77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77A9912E" w14:textId="77777777" w:rsidR="00E454DA" w:rsidRPr="003B1988" w:rsidRDefault="00E454DA" w:rsidP="00FB4FE8">
            <w:pPr>
              <w:pStyle w:val="Tabletext"/>
              <w:spacing w:before="20" w:after="20"/>
              <w:jc w:val="center"/>
              <w:rPr>
                <w:b/>
                <w:sz w:val="15"/>
                <w:szCs w:val="15"/>
              </w:rPr>
            </w:pPr>
            <w:r w:rsidRPr="003B1988">
              <w:rPr>
                <w:b/>
                <w:sz w:val="15"/>
                <w:szCs w:val="15"/>
              </w:rPr>
              <w:t>X</w:t>
            </w:r>
          </w:p>
          <w:p w14:paraId="3F338BB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3782FA6A" w14:textId="77777777" w:rsidR="00E454DA" w:rsidRPr="003B1988" w:rsidRDefault="00E454DA" w:rsidP="00FB4FE8">
            <w:pPr>
              <w:pStyle w:val="Tabletext"/>
              <w:spacing w:before="20" w:after="20"/>
              <w:jc w:val="center"/>
              <w:rPr>
                <w:b/>
                <w:sz w:val="15"/>
                <w:szCs w:val="15"/>
              </w:rPr>
            </w:pPr>
            <w:r w:rsidRPr="003B1988">
              <w:rPr>
                <w:b/>
                <w:sz w:val="15"/>
                <w:szCs w:val="15"/>
              </w:rPr>
              <w:t>X</w:t>
            </w:r>
          </w:p>
          <w:p w14:paraId="36CD8AA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064DE458" w14:textId="77777777" w:rsidR="00E454DA" w:rsidRPr="003B1988" w:rsidRDefault="00E454DA" w:rsidP="00FB4FE8">
            <w:pPr>
              <w:pStyle w:val="Tabletext"/>
              <w:spacing w:before="20" w:after="20"/>
              <w:jc w:val="center"/>
              <w:rPr>
                <w:b/>
                <w:sz w:val="15"/>
                <w:szCs w:val="15"/>
              </w:rPr>
            </w:pPr>
            <w:r w:rsidRPr="003B1988">
              <w:rPr>
                <w:b/>
                <w:sz w:val="15"/>
                <w:szCs w:val="15"/>
              </w:rPr>
              <w:t>X</w:t>
            </w:r>
          </w:p>
          <w:p w14:paraId="753DC11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5D263167" w14:textId="77777777" w:rsidR="00E454DA" w:rsidRPr="003B1988" w:rsidRDefault="00E454DA" w:rsidP="00FB4FE8">
            <w:pPr>
              <w:pStyle w:val="Tabletext"/>
              <w:spacing w:before="20" w:after="20"/>
              <w:jc w:val="center"/>
              <w:rPr>
                <w:b/>
                <w:sz w:val="15"/>
                <w:szCs w:val="15"/>
              </w:rPr>
            </w:pPr>
            <w:r w:rsidRPr="003B1988">
              <w:rPr>
                <w:b/>
                <w:sz w:val="15"/>
                <w:szCs w:val="15"/>
              </w:rPr>
              <w:t>X</w:t>
            </w:r>
          </w:p>
          <w:p w14:paraId="1D421B5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0C202ADC" w14:textId="77777777" w:rsidR="00E454DA" w:rsidRPr="003B1988" w:rsidRDefault="00E454DA" w:rsidP="00FB4FE8">
            <w:pPr>
              <w:pStyle w:val="Tabletext"/>
              <w:spacing w:before="20" w:after="20"/>
              <w:jc w:val="center"/>
              <w:rPr>
                <w:b/>
                <w:sz w:val="15"/>
                <w:szCs w:val="15"/>
              </w:rPr>
            </w:pPr>
            <w:r w:rsidRPr="003B1988">
              <w:rPr>
                <w:b/>
                <w:sz w:val="15"/>
                <w:szCs w:val="15"/>
              </w:rPr>
              <w:t>X</w:t>
            </w:r>
          </w:p>
          <w:p w14:paraId="4918E14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5A8688AD" w14:textId="77777777" w:rsidR="00E454DA" w:rsidRPr="003B1988" w:rsidRDefault="00E454DA" w:rsidP="00FB4FE8">
            <w:pPr>
              <w:pStyle w:val="Tabletext"/>
              <w:spacing w:before="20" w:after="20"/>
              <w:jc w:val="center"/>
              <w:rPr>
                <w:b/>
                <w:sz w:val="15"/>
                <w:szCs w:val="15"/>
              </w:rPr>
            </w:pPr>
            <w:r w:rsidRPr="003B1988">
              <w:rPr>
                <w:b/>
                <w:sz w:val="15"/>
                <w:szCs w:val="15"/>
              </w:rPr>
              <w:t>X</w:t>
            </w:r>
          </w:p>
          <w:p w14:paraId="76363DAB"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69D2B30C"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329DF59" w14:textId="77777777" w:rsidR="00E454DA" w:rsidRPr="003B1988" w:rsidRDefault="00E454DA" w:rsidP="00FB4FE8">
            <w:pPr>
              <w:pStyle w:val="Tabletext"/>
              <w:spacing w:before="20" w:after="20"/>
              <w:rPr>
                <w:b/>
                <w:sz w:val="15"/>
                <w:szCs w:val="15"/>
              </w:rPr>
            </w:pPr>
            <w:r w:rsidRPr="003B1988">
              <w:rPr>
                <w:b/>
                <w:sz w:val="15"/>
                <w:szCs w:val="15"/>
              </w:rPr>
              <w:t>AZE</w:t>
            </w:r>
          </w:p>
        </w:tc>
        <w:tc>
          <w:tcPr>
            <w:tcW w:w="423" w:type="dxa"/>
            <w:gridSpan w:val="2"/>
            <w:tcBorders>
              <w:top w:val="single" w:sz="4" w:space="0" w:color="auto"/>
              <w:left w:val="nil"/>
              <w:bottom w:val="single" w:sz="4" w:space="0" w:color="auto"/>
              <w:right w:val="single" w:sz="4" w:space="0" w:color="auto"/>
            </w:tcBorders>
            <w:noWrap/>
            <w:vAlign w:val="center"/>
          </w:tcPr>
          <w:p w14:paraId="486A0D55" w14:textId="77777777" w:rsidR="00E454DA" w:rsidRPr="003B1988" w:rsidRDefault="00E454DA" w:rsidP="00FB4FE8">
            <w:pPr>
              <w:pStyle w:val="Tabletext"/>
              <w:spacing w:before="20" w:after="20"/>
              <w:jc w:val="center"/>
              <w:rPr>
                <w:b/>
                <w:sz w:val="15"/>
                <w:szCs w:val="15"/>
              </w:rPr>
            </w:pPr>
          </w:p>
        </w:tc>
        <w:tc>
          <w:tcPr>
            <w:tcW w:w="423" w:type="dxa"/>
            <w:tcBorders>
              <w:top w:val="single" w:sz="4" w:space="0" w:color="auto"/>
              <w:left w:val="single" w:sz="4" w:space="0" w:color="auto"/>
              <w:bottom w:val="single" w:sz="4" w:space="0" w:color="auto"/>
              <w:right w:val="single" w:sz="4" w:space="0" w:color="auto"/>
            </w:tcBorders>
          </w:tcPr>
          <w:p w14:paraId="278E51F8" w14:textId="77777777" w:rsidR="00E454DA" w:rsidRPr="003B1988" w:rsidRDefault="00E454DA" w:rsidP="00FB4FE8">
            <w:pPr>
              <w:pStyle w:val="Tabletext"/>
              <w:spacing w:before="20" w:after="20"/>
              <w:jc w:val="center"/>
              <w:rPr>
                <w:b/>
                <w:sz w:val="15"/>
                <w:szCs w:val="15"/>
              </w:rPr>
            </w:pPr>
          </w:p>
        </w:tc>
        <w:tc>
          <w:tcPr>
            <w:tcW w:w="486" w:type="dxa"/>
            <w:gridSpan w:val="2"/>
            <w:tcBorders>
              <w:top w:val="single" w:sz="4" w:space="0" w:color="auto"/>
              <w:left w:val="single" w:sz="4" w:space="0" w:color="auto"/>
              <w:bottom w:val="single" w:sz="4" w:space="0" w:color="auto"/>
              <w:right w:val="single" w:sz="4" w:space="0" w:color="auto"/>
            </w:tcBorders>
          </w:tcPr>
          <w:p w14:paraId="19EB53A3" w14:textId="77777777" w:rsidR="00E454DA" w:rsidRPr="003B1988" w:rsidRDefault="00E454DA" w:rsidP="00FB4FE8">
            <w:pPr>
              <w:pStyle w:val="Tabletext"/>
              <w:spacing w:before="20" w:after="20"/>
              <w:jc w:val="center"/>
              <w:rPr>
                <w:b/>
                <w:sz w:val="15"/>
                <w:szCs w:val="15"/>
              </w:rPr>
            </w:pPr>
          </w:p>
        </w:tc>
        <w:tc>
          <w:tcPr>
            <w:tcW w:w="476" w:type="dxa"/>
            <w:tcBorders>
              <w:top w:val="single" w:sz="4" w:space="0" w:color="auto"/>
              <w:left w:val="single" w:sz="4" w:space="0" w:color="auto"/>
              <w:bottom w:val="single" w:sz="4" w:space="0" w:color="auto"/>
              <w:right w:val="single" w:sz="4" w:space="0" w:color="auto"/>
            </w:tcBorders>
          </w:tcPr>
          <w:p w14:paraId="73F4650F" w14:textId="77777777" w:rsidR="00E454DA" w:rsidRPr="003B1988" w:rsidRDefault="00E454DA" w:rsidP="00FB4FE8">
            <w:pPr>
              <w:pStyle w:val="Tabletext"/>
              <w:spacing w:before="20" w:after="20"/>
              <w:jc w:val="center"/>
              <w:rPr>
                <w:b/>
                <w:sz w:val="15"/>
                <w:szCs w:val="15"/>
              </w:rPr>
            </w:pP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01D5F048" w14:textId="77777777" w:rsidR="00E454DA" w:rsidRPr="003B1988" w:rsidRDefault="00E454DA" w:rsidP="00FB4FE8">
            <w:pPr>
              <w:pStyle w:val="Tabletext"/>
              <w:spacing w:before="20" w:after="20"/>
              <w:jc w:val="center"/>
              <w:rPr>
                <w:b/>
                <w:sz w:val="15"/>
                <w:szCs w:val="15"/>
              </w:rPr>
            </w:pPr>
          </w:p>
        </w:tc>
        <w:tc>
          <w:tcPr>
            <w:tcW w:w="412" w:type="dxa"/>
            <w:tcBorders>
              <w:top w:val="single" w:sz="4" w:space="0" w:color="auto"/>
              <w:left w:val="single" w:sz="4" w:space="0" w:color="auto"/>
              <w:bottom w:val="single" w:sz="4" w:space="0" w:color="auto"/>
              <w:right w:val="single" w:sz="4" w:space="0" w:color="auto"/>
            </w:tcBorders>
            <w:noWrap/>
            <w:vAlign w:val="center"/>
          </w:tcPr>
          <w:p w14:paraId="076FA924" w14:textId="77777777" w:rsidR="00E454DA" w:rsidRPr="003B1988" w:rsidRDefault="00E454DA" w:rsidP="00FB4FE8">
            <w:pPr>
              <w:pStyle w:val="Tabletext"/>
              <w:spacing w:before="20" w:after="20"/>
              <w:jc w:val="center"/>
              <w:rPr>
                <w:b/>
                <w:sz w:val="15"/>
                <w:szCs w:val="15"/>
              </w:rPr>
            </w:pPr>
          </w:p>
        </w:tc>
        <w:tc>
          <w:tcPr>
            <w:tcW w:w="372" w:type="dxa"/>
            <w:gridSpan w:val="2"/>
            <w:tcBorders>
              <w:top w:val="single" w:sz="4" w:space="0" w:color="auto"/>
              <w:left w:val="nil"/>
              <w:bottom w:val="single" w:sz="4" w:space="0" w:color="auto"/>
              <w:right w:val="single" w:sz="4" w:space="0" w:color="auto"/>
            </w:tcBorders>
          </w:tcPr>
          <w:p w14:paraId="61B87949" w14:textId="77777777" w:rsidR="00E454DA" w:rsidRPr="003B1988" w:rsidRDefault="00E454DA" w:rsidP="00FB4FE8">
            <w:pPr>
              <w:pStyle w:val="Tabletext"/>
              <w:spacing w:before="20" w:after="20"/>
              <w:jc w:val="center"/>
              <w:rPr>
                <w:b/>
                <w:sz w:val="15"/>
                <w:szCs w:val="15"/>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7D11C09F" w14:textId="77777777" w:rsidR="00E454DA" w:rsidRPr="003B1988" w:rsidRDefault="00E454DA" w:rsidP="00FB4FE8">
            <w:pPr>
              <w:pStyle w:val="Tabletext"/>
              <w:spacing w:before="20" w:after="20"/>
              <w:jc w:val="center"/>
              <w:rPr>
                <w:b/>
                <w:sz w:val="15"/>
                <w:szCs w:val="15"/>
              </w:rPr>
            </w:pP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2D177FE2" w14:textId="77777777" w:rsidR="00E454DA" w:rsidRPr="003B1988" w:rsidRDefault="00E454DA"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7991DF22" w14:textId="77777777" w:rsidR="00E454DA" w:rsidRPr="003B1988" w:rsidRDefault="00E454DA" w:rsidP="00FB4FE8">
            <w:pPr>
              <w:pStyle w:val="Tabletext"/>
              <w:spacing w:before="20" w:after="20"/>
              <w:jc w:val="center"/>
              <w:rPr>
                <w:b/>
                <w:sz w:val="15"/>
                <w:szCs w:val="15"/>
              </w:rPr>
            </w:pPr>
          </w:p>
        </w:tc>
        <w:tc>
          <w:tcPr>
            <w:tcW w:w="856" w:type="dxa"/>
            <w:gridSpan w:val="2"/>
            <w:tcBorders>
              <w:top w:val="single" w:sz="4" w:space="0" w:color="auto"/>
              <w:left w:val="nil"/>
              <w:bottom w:val="single" w:sz="4" w:space="0" w:color="auto"/>
              <w:right w:val="single" w:sz="4" w:space="0" w:color="auto"/>
            </w:tcBorders>
            <w:noWrap/>
            <w:vAlign w:val="center"/>
          </w:tcPr>
          <w:p w14:paraId="6C2A19FA" w14:textId="77777777" w:rsidR="00E454DA" w:rsidRPr="003B1988" w:rsidRDefault="00E454DA" w:rsidP="00FB4FE8">
            <w:pPr>
              <w:pStyle w:val="Tabletext"/>
              <w:spacing w:before="20" w:after="20"/>
              <w:jc w:val="center"/>
              <w:rPr>
                <w:b/>
                <w:sz w:val="15"/>
                <w:szCs w:val="15"/>
              </w:rPr>
            </w:pPr>
          </w:p>
        </w:tc>
        <w:tc>
          <w:tcPr>
            <w:tcW w:w="851" w:type="dxa"/>
            <w:gridSpan w:val="3"/>
            <w:tcBorders>
              <w:top w:val="single" w:sz="4" w:space="0" w:color="auto"/>
              <w:left w:val="nil"/>
              <w:bottom w:val="single" w:sz="4" w:space="0" w:color="auto"/>
              <w:right w:val="single" w:sz="4" w:space="0" w:color="auto"/>
            </w:tcBorders>
            <w:noWrap/>
            <w:vAlign w:val="center"/>
          </w:tcPr>
          <w:p w14:paraId="26338B20" w14:textId="77777777" w:rsidR="00E454DA" w:rsidRPr="003B1988" w:rsidRDefault="00E454DA"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226D157B" w14:textId="77777777" w:rsidR="00E454DA" w:rsidRPr="003B1988" w:rsidRDefault="00E454DA" w:rsidP="00FB4FE8">
            <w:pPr>
              <w:pStyle w:val="Tabletext"/>
              <w:spacing w:before="20" w:after="20"/>
              <w:jc w:val="center"/>
              <w:rPr>
                <w:b/>
                <w:sz w:val="15"/>
                <w:szCs w:val="15"/>
              </w:rPr>
            </w:pPr>
          </w:p>
        </w:tc>
        <w:tc>
          <w:tcPr>
            <w:tcW w:w="851" w:type="dxa"/>
            <w:gridSpan w:val="2"/>
            <w:tcBorders>
              <w:top w:val="single" w:sz="4" w:space="0" w:color="auto"/>
              <w:left w:val="nil"/>
              <w:bottom w:val="single" w:sz="4" w:space="0" w:color="auto"/>
              <w:right w:val="single" w:sz="4" w:space="0" w:color="auto"/>
            </w:tcBorders>
            <w:noWrap/>
            <w:vAlign w:val="center"/>
          </w:tcPr>
          <w:p w14:paraId="4DDDD4C4" w14:textId="77777777" w:rsidR="00E454DA" w:rsidRPr="003B1988" w:rsidRDefault="00E454DA"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52384F2D" w14:textId="77777777" w:rsidR="00E454DA" w:rsidRPr="003B1988" w:rsidRDefault="00E454DA" w:rsidP="00FB4FE8">
            <w:pPr>
              <w:pStyle w:val="Tabletext"/>
              <w:spacing w:before="20" w:after="20"/>
              <w:jc w:val="center"/>
              <w:rPr>
                <w:b/>
                <w:sz w:val="15"/>
                <w:szCs w:val="15"/>
              </w:rPr>
            </w:pPr>
          </w:p>
        </w:tc>
        <w:tc>
          <w:tcPr>
            <w:tcW w:w="847" w:type="dxa"/>
            <w:gridSpan w:val="2"/>
            <w:tcBorders>
              <w:top w:val="single" w:sz="4" w:space="0" w:color="auto"/>
              <w:left w:val="nil"/>
              <w:bottom w:val="single" w:sz="4" w:space="0" w:color="auto"/>
              <w:right w:val="single" w:sz="4" w:space="0" w:color="auto"/>
            </w:tcBorders>
            <w:vAlign w:val="center"/>
          </w:tcPr>
          <w:p w14:paraId="5542415F" w14:textId="77777777" w:rsidR="00E454DA" w:rsidRPr="003B1988" w:rsidRDefault="00E454DA" w:rsidP="00FB4FE8">
            <w:pPr>
              <w:pStyle w:val="Tabletext"/>
              <w:spacing w:before="20" w:after="20"/>
              <w:jc w:val="center"/>
              <w:rPr>
                <w:b/>
                <w:sz w:val="15"/>
                <w:szCs w:val="15"/>
              </w:rPr>
            </w:pPr>
          </w:p>
        </w:tc>
      </w:tr>
      <w:tr w:rsidR="00781D10" w:rsidRPr="003B1988" w14:paraId="7B747915"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2BD5E2" w14:textId="77777777" w:rsidR="00E454DA" w:rsidRPr="003B1988" w:rsidRDefault="00E454DA" w:rsidP="00FB4FE8">
            <w:pPr>
              <w:pStyle w:val="Tabletext"/>
              <w:spacing w:before="20" w:after="20"/>
              <w:rPr>
                <w:b/>
                <w:sz w:val="15"/>
                <w:szCs w:val="15"/>
              </w:rPr>
            </w:pPr>
            <w:r w:rsidRPr="003B1988">
              <w:rPr>
                <w:b/>
                <w:sz w:val="15"/>
                <w:szCs w:val="15"/>
              </w:rPr>
              <w:t>BEL</w:t>
            </w:r>
          </w:p>
        </w:tc>
        <w:tc>
          <w:tcPr>
            <w:tcW w:w="423" w:type="dxa"/>
            <w:gridSpan w:val="2"/>
            <w:tcBorders>
              <w:top w:val="single" w:sz="4" w:space="0" w:color="auto"/>
              <w:left w:val="nil"/>
              <w:bottom w:val="single" w:sz="4" w:space="0" w:color="auto"/>
              <w:right w:val="single" w:sz="4" w:space="0" w:color="auto"/>
            </w:tcBorders>
            <w:noWrap/>
            <w:vAlign w:val="center"/>
          </w:tcPr>
          <w:p w14:paraId="53B928F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0165CB8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393E93B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30B50BB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2C8EB6E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7A0AC24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09CD321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200814B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71109C2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254484C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50A687B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1FB0F43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6294893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7760CA2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5738762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2C19F90F"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6BF53035"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560328" w14:textId="77777777" w:rsidR="00E454DA" w:rsidRPr="003B1988" w:rsidRDefault="00E454DA" w:rsidP="00FB4FE8">
            <w:pPr>
              <w:pStyle w:val="Tabletext"/>
              <w:spacing w:before="20" w:after="20"/>
              <w:rPr>
                <w:b/>
                <w:sz w:val="15"/>
                <w:szCs w:val="15"/>
              </w:rPr>
            </w:pPr>
            <w:r w:rsidRPr="003B1988">
              <w:rPr>
                <w:b/>
                <w:sz w:val="15"/>
                <w:szCs w:val="15"/>
              </w:rPr>
              <w:t>BIH</w:t>
            </w:r>
          </w:p>
        </w:tc>
        <w:tc>
          <w:tcPr>
            <w:tcW w:w="423" w:type="dxa"/>
            <w:gridSpan w:val="2"/>
            <w:tcBorders>
              <w:top w:val="single" w:sz="4" w:space="0" w:color="auto"/>
              <w:left w:val="nil"/>
              <w:bottom w:val="single" w:sz="4" w:space="0" w:color="auto"/>
              <w:right w:val="single" w:sz="4" w:space="0" w:color="auto"/>
            </w:tcBorders>
            <w:noWrap/>
            <w:vAlign w:val="center"/>
          </w:tcPr>
          <w:p w14:paraId="04C3D7FF" w14:textId="2C796A94" w:rsidR="00E454DA" w:rsidRPr="003B1988" w:rsidRDefault="0098557E"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68420988" w14:textId="48FA8BED" w:rsidR="00E454DA" w:rsidRPr="003B1988" w:rsidRDefault="0098557E"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48749394" w14:textId="4ED6ECF9" w:rsidR="00E454DA" w:rsidRPr="003B1988" w:rsidRDefault="0098557E"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3B4E6131" w14:textId="264DD92F" w:rsidR="00E454DA" w:rsidRPr="003B1988" w:rsidRDefault="0098557E"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48F37921" w14:textId="1391B9EB" w:rsidR="00E454DA" w:rsidRPr="003B1988" w:rsidRDefault="0098557E"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3F7AC925" w14:textId="589617AE" w:rsidR="00E454DA" w:rsidRPr="003B1988" w:rsidRDefault="0098557E"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64836855" w14:textId="1117479B" w:rsidR="00E454DA" w:rsidRPr="003B1988" w:rsidRDefault="0098557E"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20466131" w14:textId="4522AD2C" w:rsidR="00E454DA" w:rsidRPr="003B1988" w:rsidRDefault="0098557E"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470B663F" w14:textId="5E5A3CBC" w:rsidR="00E454DA" w:rsidRPr="003B1988" w:rsidRDefault="0098557E"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1B5E69BD" w14:textId="46D8EAA3" w:rsidR="00E454DA" w:rsidRPr="003B1988" w:rsidRDefault="0098557E"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100B2BE3" w14:textId="0AAE501A" w:rsidR="00E454DA" w:rsidRPr="003B1988" w:rsidRDefault="0098557E"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179F6E19" w14:textId="5C43A39A" w:rsidR="00E454DA" w:rsidRPr="003B1988" w:rsidRDefault="0098557E"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5A4F6542" w14:textId="29E82097" w:rsidR="00E454DA" w:rsidRPr="003B1988" w:rsidRDefault="0098557E"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32EC8D50" w14:textId="49370BEF" w:rsidR="00E454DA" w:rsidRPr="003B1988" w:rsidRDefault="0098557E"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37F604F6" w14:textId="5FD1A9D0" w:rsidR="00E454DA" w:rsidRPr="003B1988" w:rsidRDefault="0098557E"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74293578" w14:textId="096C702D" w:rsidR="00E454DA" w:rsidRPr="003B1988" w:rsidRDefault="0098557E" w:rsidP="00FB4FE8">
            <w:pPr>
              <w:pStyle w:val="Tabletext"/>
              <w:spacing w:before="20" w:after="20"/>
              <w:jc w:val="center"/>
              <w:rPr>
                <w:b/>
                <w:sz w:val="15"/>
                <w:szCs w:val="15"/>
              </w:rPr>
            </w:pPr>
            <w:r w:rsidRPr="003B1988">
              <w:rPr>
                <w:b/>
                <w:sz w:val="15"/>
                <w:szCs w:val="15"/>
              </w:rPr>
              <w:t>X</w:t>
            </w:r>
          </w:p>
        </w:tc>
      </w:tr>
      <w:tr w:rsidR="008D724F" w:rsidRPr="003B1988" w14:paraId="6079EC64"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474595" w14:textId="77777777" w:rsidR="008D724F" w:rsidRPr="003B1988" w:rsidRDefault="008D724F" w:rsidP="00FB4FE8">
            <w:pPr>
              <w:pStyle w:val="Tabletext"/>
              <w:spacing w:before="20" w:after="20"/>
              <w:rPr>
                <w:b/>
                <w:sz w:val="15"/>
                <w:szCs w:val="15"/>
              </w:rPr>
            </w:pPr>
            <w:r w:rsidRPr="003B1988">
              <w:rPr>
                <w:b/>
                <w:sz w:val="15"/>
                <w:szCs w:val="15"/>
              </w:rPr>
              <w:t>BLR</w:t>
            </w:r>
          </w:p>
        </w:tc>
        <w:tc>
          <w:tcPr>
            <w:tcW w:w="423" w:type="dxa"/>
            <w:gridSpan w:val="2"/>
            <w:tcBorders>
              <w:top w:val="single" w:sz="4" w:space="0" w:color="auto"/>
              <w:left w:val="nil"/>
              <w:bottom w:val="single" w:sz="4" w:space="0" w:color="auto"/>
              <w:right w:val="single" w:sz="4" w:space="0" w:color="auto"/>
            </w:tcBorders>
            <w:noWrap/>
            <w:vAlign w:val="center"/>
          </w:tcPr>
          <w:p w14:paraId="2145475D" w14:textId="77777777" w:rsidR="008D724F" w:rsidRPr="003B1988" w:rsidRDefault="008D724F" w:rsidP="00FB4FE8">
            <w:pPr>
              <w:pStyle w:val="Tabletext"/>
              <w:spacing w:before="20" w:after="20"/>
              <w:jc w:val="center"/>
              <w:rPr>
                <w:b/>
                <w:sz w:val="15"/>
                <w:szCs w:val="15"/>
              </w:rPr>
            </w:pPr>
          </w:p>
        </w:tc>
        <w:tc>
          <w:tcPr>
            <w:tcW w:w="423" w:type="dxa"/>
            <w:tcBorders>
              <w:top w:val="single" w:sz="4" w:space="0" w:color="auto"/>
              <w:left w:val="single" w:sz="4" w:space="0" w:color="auto"/>
              <w:bottom w:val="single" w:sz="4" w:space="0" w:color="auto"/>
              <w:right w:val="single" w:sz="4" w:space="0" w:color="auto"/>
            </w:tcBorders>
          </w:tcPr>
          <w:p w14:paraId="79CF7347" w14:textId="77777777" w:rsidR="008D724F" w:rsidRPr="003B1988" w:rsidRDefault="008D724F" w:rsidP="00FB4FE8">
            <w:pPr>
              <w:pStyle w:val="Tabletext"/>
              <w:spacing w:before="20" w:after="20"/>
              <w:jc w:val="center"/>
              <w:rPr>
                <w:b/>
                <w:sz w:val="15"/>
                <w:szCs w:val="15"/>
              </w:rPr>
            </w:pPr>
          </w:p>
        </w:tc>
        <w:tc>
          <w:tcPr>
            <w:tcW w:w="486" w:type="dxa"/>
            <w:gridSpan w:val="2"/>
            <w:tcBorders>
              <w:top w:val="single" w:sz="4" w:space="0" w:color="auto"/>
              <w:left w:val="single" w:sz="4" w:space="0" w:color="auto"/>
              <w:bottom w:val="single" w:sz="4" w:space="0" w:color="auto"/>
              <w:right w:val="single" w:sz="4" w:space="0" w:color="auto"/>
            </w:tcBorders>
          </w:tcPr>
          <w:p w14:paraId="26866959" w14:textId="77777777" w:rsidR="008D724F" w:rsidRPr="003B1988" w:rsidRDefault="008D724F" w:rsidP="00FB4FE8">
            <w:pPr>
              <w:pStyle w:val="Tabletext"/>
              <w:spacing w:before="20" w:after="20"/>
              <w:jc w:val="center"/>
              <w:rPr>
                <w:b/>
                <w:sz w:val="15"/>
                <w:szCs w:val="15"/>
              </w:rPr>
            </w:pPr>
          </w:p>
        </w:tc>
        <w:tc>
          <w:tcPr>
            <w:tcW w:w="476" w:type="dxa"/>
            <w:tcBorders>
              <w:top w:val="single" w:sz="4" w:space="0" w:color="auto"/>
              <w:left w:val="single" w:sz="4" w:space="0" w:color="auto"/>
              <w:bottom w:val="single" w:sz="4" w:space="0" w:color="auto"/>
              <w:right w:val="single" w:sz="4" w:space="0" w:color="auto"/>
            </w:tcBorders>
          </w:tcPr>
          <w:p w14:paraId="0D844D3B" w14:textId="3ED29EC8" w:rsidR="008D724F" w:rsidRPr="003B1988" w:rsidRDefault="008D724F"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2793985E" w14:textId="77777777" w:rsidR="008D724F" w:rsidRPr="003B1988" w:rsidRDefault="008D724F" w:rsidP="00FB4FE8">
            <w:pPr>
              <w:pStyle w:val="Tabletext"/>
              <w:spacing w:before="20" w:after="20"/>
              <w:jc w:val="center"/>
              <w:rPr>
                <w:b/>
                <w:sz w:val="15"/>
                <w:szCs w:val="15"/>
              </w:rPr>
            </w:pPr>
          </w:p>
        </w:tc>
        <w:tc>
          <w:tcPr>
            <w:tcW w:w="412" w:type="dxa"/>
            <w:tcBorders>
              <w:top w:val="single" w:sz="4" w:space="0" w:color="auto"/>
              <w:left w:val="single" w:sz="4" w:space="0" w:color="auto"/>
              <w:bottom w:val="single" w:sz="4" w:space="0" w:color="auto"/>
              <w:right w:val="single" w:sz="4" w:space="0" w:color="auto"/>
            </w:tcBorders>
            <w:noWrap/>
            <w:vAlign w:val="center"/>
          </w:tcPr>
          <w:p w14:paraId="64491002" w14:textId="31222EE8" w:rsidR="008D724F" w:rsidRPr="003B1988" w:rsidRDefault="008D724F"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61F80FF7" w14:textId="076E425E" w:rsidR="008D724F" w:rsidRPr="003B1988" w:rsidRDefault="008D724F"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04895E83" w14:textId="77777777" w:rsidR="008D724F" w:rsidRPr="003B1988" w:rsidRDefault="008D724F" w:rsidP="00FB4FE8">
            <w:pPr>
              <w:pStyle w:val="Tabletext"/>
              <w:spacing w:before="20" w:after="20"/>
              <w:jc w:val="center"/>
              <w:rPr>
                <w:b/>
                <w:sz w:val="15"/>
                <w:szCs w:val="15"/>
              </w:rPr>
            </w:pP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24FB6AA9" w14:textId="77777777" w:rsidR="008D724F" w:rsidRPr="003B1988" w:rsidRDefault="008D724F"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5C37892B" w14:textId="77777777" w:rsidR="008D724F" w:rsidRPr="003B1988" w:rsidRDefault="008D724F" w:rsidP="00FB4FE8">
            <w:pPr>
              <w:pStyle w:val="Tabletext"/>
              <w:spacing w:before="20" w:after="20"/>
              <w:jc w:val="center"/>
              <w:rPr>
                <w:b/>
                <w:sz w:val="15"/>
                <w:szCs w:val="15"/>
              </w:rPr>
            </w:pPr>
          </w:p>
        </w:tc>
        <w:tc>
          <w:tcPr>
            <w:tcW w:w="856" w:type="dxa"/>
            <w:gridSpan w:val="2"/>
            <w:tcBorders>
              <w:top w:val="single" w:sz="4" w:space="0" w:color="auto"/>
              <w:left w:val="nil"/>
              <w:bottom w:val="single" w:sz="4" w:space="0" w:color="auto"/>
              <w:right w:val="single" w:sz="4" w:space="0" w:color="auto"/>
            </w:tcBorders>
            <w:noWrap/>
            <w:vAlign w:val="center"/>
          </w:tcPr>
          <w:p w14:paraId="5996242A" w14:textId="2BF4B996" w:rsidR="008D724F" w:rsidRPr="003B1988" w:rsidRDefault="008D724F"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6FF64E86" w14:textId="77777777" w:rsidR="008D724F" w:rsidRPr="003B1988" w:rsidRDefault="008D724F"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572F60C4" w14:textId="66807420" w:rsidR="008D724F" w:rsidRPr="003B1988" w:rsidRDefault="008D724F"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4FA0233B" w14:textId="77777777" w:rsidR="008D724F" w:rsidRPr="003B1988" w:rsidRDefault="008D724F"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4D747B14" w14:textId="77777777" w:rsidR="008D724F" w:rsidRPr="003B1988" w:rsidRDefault="008D724F" w:rsidP="00FB4FE8">
            <w:pPr>
              <w:pStyle w:val="Tabletext"/>
              <w:spacing w:before="20" w:after="20"/>
              <w:jc w:val="center"/>
              <w:rPr>
                <w:b/>
                <w:sz w:val="15"/>
                <w:szCs w:val="15"/>
              </w:rPr>
            </w:pPr>
          </w:p>
        </w:tc>
        <w:tc>
          <w:tcPr>
            <w:tcW w:w="847" w:type="dxa"/>
            <w:gridSpan w:val="2"/>
            <w:tcBorders>
              <w:top w:val="single" w:sz="4" w:space="0" w:color="auto"/>
              <w:left w:val="nil"/>
              <w:bottom w:val="single" w:sz="4" w:space="0" w:color="auto"/>
              <w:right w:val="single" w:sz="4" w:space="0" w:color="auto"/>
            </w:tcBorders>
            <w:vAlign w:val="center"/>
          </w:tcPr>
          <w:p w14:paraId="08A296A5" w14:textId="77777777" w:rsidR="008D724F" w:rsidRPr="003B1988" w:rsidRDefault="008D724F" w:rsidP="00FB4FE8">
            <w:pPr>
              <w:pStyle w:val="Tabletext"/>
              <w:spacing w:before="20" w:after="20"/>
              <w:jc w:val="center"/>
              <w:rPr>
                <w:b/>
                <w:sz w:val="15"/>
                <w:szCs w:val="15"/>
              </w:rPr>
            </w:pPr>
          </w:p>
        </w:tc>
      </w:tr>
      <w:tr w:rsidR="00781D10" w:rsidRPr="003B1988" w14:paraId="571707F9"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6E97DD" w14:textId="77777777" w:rsidR="00E454DA" w:rsidRPr="003B1988" w:rsidRDefault="00E454DA" w:rsidP="00FB4FE8">
            <w:pPr>
              <w:pStyle w:val="Tabletext"/>
              <w:spacing w:before="20" w:after="20"/>
              <w:rPr>
                <w:b/>
                <w:sz w:val="15"/>
                <w:szCs w:val="15"/>
              </w:rPr>
            </w:pPr>
            <w:r w:rsidRPr="003B1988">
              <w:rPr>
                <w:b/>
                <w:sz w:val="15"/>
                <w:szCs w:val="15"/>
              </w:rPr>
              <w:t>BUL</w:t>
            </w:r>
          </w:p>
        </w:tc>
        <w:tc>
          <w:tcPr>
            <w:tcW w:w="423" w:type="dxa"/>
            <w:gridSpan w:val="2"/>
            <w:tcBorders>
              <w:top w:val="single" w:sz="4" w:space="0" w:color="auto"/>
              <w:left w:val="nil"/>
              <w:bottom w:val="single" w:sz="4" w:space="0" w:color="auto"/>
              <w:right w:val="single" w:sz="4" w:space="0" w:color="auto"/>
            </w:tcBorders>
            <w:noWrap/>
            <w:vAlign w:val="center"/>
          </w:tcPr>
          <w:p w14:paraId="6DC4C37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308B7F5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72A07DE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120BC0B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67ED219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0F2E9A6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09E59D7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48D6750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6653AFF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339228D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09367E7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0A9EE02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0C09AC6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6A27D7C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158D46B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67DE52B0"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8D724F" w:rsidRPr="003B1988" w14:paraId="1C267CFD"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99B3B9" w14:textId="77777777" w:rsidR="008D724F" w:rsidRPr="003B1988" w:rsidRDefault="008D724F" w:rsidP="00FB4FE8">
            <w:pPr>
              <w:pStyle w:val="Tabletext"/>
              <w:spacing w:before="20" w:after="20"/>
              <w:rPr>
                <w:b/>
                <w:sz w:val="15"/>
                <w:szCs w:val="15"/>
              </w:rPr>
            </w:pPr>
            <w:r w:rsidRPr="003B1988">
              <w:rPr>
                <w:b/>
                <w:sz w:val="15"/>
                <w:szCs w:val="15"/>
              </w:rPr>
              <w:t>CVA</w:t>
            </w:r>
          </w:p>
        </w:tc>
        <w:tc>
          <w:tcPr>
            <w:tcW w:w="423" w:type="dxa"/>
            <w:gridSpan w:val="2"/>
            <w:tcBorders>
              <w:top w:val="single" w:sz="4" w:space="0" w:color="auto"/>
              <w:left w:val="nil"/>
              <w:bottom w:val="single" w:sz="4" w:space="0" w:color="auto"/>
              <w:right w:val="single" w:sz="4" w:space="0" w:color="auto"/>
            </w:tcBorders>
            <w:noWrap/>
            <w:vAlign w:val="center"/>
          </w:tcPr>
          <w:p w14:paraId="08909900" w14:textId="4E0A4091" w:rsidR="008D724F" w:rsidRPr="003B1988" w:rsidRDefault="008D724F"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2E4A51D8" w14:textId="7A5BDF00" w:rsidR="008D724F" w:rsidRPr="003B1988" w:rsidRDefault="008D724F"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743291D3" w14:textId="31870B85" w:rsidR="008D724F" w:rsidRPr="003B1988" w:rsidRDefault="008D724F"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53113AFF" w14:textId="24D1C55C" w:rsidR="008D724F" w:rsidRPr="003B1988" w:rsidRDefault="008D724F"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57111F7A" w14:textId="1E8D1E4F" w:rsidR="008D724F" w:rsidRPr="003B1988" w:rsidRDefault="008D724F"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46F1792A" w14:textId="26D085E8" w:rsidR="008D724F" w:rsidRPr="003B1988" w:rsidRDefault="008D724F"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38C2250A" w14:textId="28ADDA84" w:rsidR="008D724F" w:rsidRPr="003B1988" w:rsidRDefault="008D724F"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0B13AFE0" w14:textId="30A4CD80" w:rsidR="008D724F" w:rsidRPr="003B1988" w:rsidRDefault="008D724F"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0D4EE38B" w14:textId="3D6C6F48" w:rsidR="008D724F" w:rsidRPr="003B1988" w:rsidRDefault="008D724F"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267C03B2" w14:textId="03F5F773" w:rsidR="008D724F" w:rsidRPr="003B1988" w:rsidRDefault="008D724F"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7EA67FFA" w14:textId="0E22A589" w:rsidR="008D724F" w:rsidRPr="003B1988" w:rsidRDefault="008D724F"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5488A27D" w14:textId="6235396E" w:rsidR="008D724F" w:rsidRPr="003B1988" w:rsidRDefault="008D724F"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18CE7B3E" w14:textId="2EE927CC" w:rsidR="008D724F" w:rsidRPr="003B1988" w:rsidRDefault="008D724F"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445AA73B" w14:textId="41A89A18" w:rsidR="008D724F" w:rsidRPr="003B1988" w:rsidRDefault="008D724F"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64CE54A1" w14:textId="7C2C7484" w:rsidR="008D724F" w:rsidRPr="003B1988" w:rsidRDefault="008D724F"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5A91884B" w14:textId="507ED813" w:rsidR="008D724F" w:rsidRPr="003B1988" w:rsidRDefault="008D724F" w:rsidP="00FB4FE8">
            <w:pPr>
              <w:pStyle w:val="Tabletext"/>
              <w:spacing w:before="20" w:after="20"/>
              <w:jc w:val="center"/>
              <w:rPr>
                <w:b/>
                <w:sz w:val="15"/>
                <w:szCs w:val="15"/>
              </w:rPr>
            </w:pPr>
            <w:r w:rsidRPr="003B1988">
              <w:rPr>
                <w:b/>
                <w:sz w:val="15"/>
                <w:szCs w:val="15"/>
              </w:rPr>
              <w:t>X</w:t>
            </w:r>
          </w:p>
        </w:tc>
      </w:tr>
      <w:tr w:rsidR="00781D10" w:rsidRPr="003B1988" w14:paraId="53D90EA3"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95C44A" w14:textId="77777777" w:rsidR="00E454DA" w:rsidRPr="003B1988" w:rsidRDefault="00E454DA" w:rsidP="00FB4FE8">
            <w:pPr>
              <w:pStyle w:val="Tabletext"/>
              <w:spacing w:before="20" w:after="20"/>
              <w:rPr>
                <w:b/>
                <w:sz w:val="15"/>
                <w:szCs w:val="15"/>
              </w:rPr>
            </w:pPr>
            <w:r w:rsidRPr="003B1988">
              <w:rPr>
                <w:b/>
                <w:sz w:val="15"/>
                <w:szCs w:val="15"/>
              </w:rPr>
              <w:t>CYP</w:t>
            </w:r>
          </w:p>
        </w:tc>
        <w:tc>
          <w:tcPr>
            <w:tcW w:w="423" w:type="dxa"/>
            <w:gridSpan w:val="2"/>
            <w:tcBorders>
              <w:top w:val="single" w:sz="4" w:space="0" w:color="auto"/>
              <w:left w:val="nil"/>
              <w:bottom w:val="single" w:sz="4" w:space="0" w:color="auto"/>
              <w:right w:val="single" w:sz="4" w:space="0" w:color="auto"/>
            </w:tcBorders>
            <w:noWrap/>
            <w:vAlign w:val="center"/>
          </w:tcPr>
          <w:p w14:paraId="0B97FE3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6100215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5D0C5B5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3E1872F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4B004D1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65997A5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4BF81EE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08C7151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588190B0" w14:textId="77777777" w:rsidR="00E454DA" w:rsidRPr="003B1988" w:rsidRDefault="00E454DA"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7D988EA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60A5408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3EAA881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2F33A18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6AC8F40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3A46F35B" w14:textId="77777777" w:rsidR="00E454DA" w:rsidRPr="003B1988" w:rsidRDefault="00E454DA" w:rsidP="00FB4FE8">
            <w:pPr>
              <w:pStyle w:val="Tabletext"/>
              <w:spacing w:before="20" w:after="20"/>
              <w:jc w:val="center"/>
              <w:rPr>
                <w:b/>
                <w:sz w:val="15"/>
                <w:szCs w:val="15"/>
              </w:rPr>
            </w:pPr>
          </w:p>
        </w:tc>
        <w:tc>
          <w:tcPr>
            <w:tcW w:w="847" w:type="dxa"/>
            <w:gridSpan w:val="2"/>
            <w:tcBorders>
              <w:top w:val="single" w:sz="4" w:space="0" w:color="auto"/>
              <w:left w:val="nil"/>
              <w:bottom w:val="single" w:sz="4" w:space="0" w:color="auto"/>
              <w:right w:val="single" w:sz="4" w:space="0" w:color="auto"/>
            </w:tcBorders>
            <w:vAlign w:val="center"/>
          </w:tcPr>
          <w:p w14:paraId="4EF2CE16"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742926A2"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9136B97" w14:textId="77777777" w:rsidR="00E454DA" w:rsidRPr="003B1988" w:rsidRDefault="00E454DA" w:rsidP="00FB4FE8">
            <w:pPr>
              <w:pStyle w:val="Tabletext"/>
              <w:spacing w:before="20" w:after="20"/>
              <w:rPr>
                <w:b/>
                <w:sz w:val="15"/>
                <w:szCs w:val="15"/>
              </w:rPr>
            </w:pPr>
            <w:r w:rsidRPr="003B1988">
              <w:rPr>
                <w:b/>
                <w:sz w:val="15"/>
                <w:szCs w:val="15"/>
              </w:rPr>
              <w:t>CZE</w:t>
            </w:r>
          </w:p>
        </w:tc>
        <w:tc>
          <w:tcPr>
            <w:tcW w:w="423" w:type="dxa"/>
            <w:gridSpan w:val="2"/>
            <w:tcBorders>
              <w:top w:val="single" w:sz="4" w:space="0" w:color="auto"/>
              <w:left w:val="nil"/>
              <w:bottom w:val="single" w:sz="4" w:space="0" w:color="auto"/>
              <w:right w:val="single" w:sz="4" w:space="0" w:color="auto"/>
            </w:tcBorders>
            <w:noWrap/>
            <w:vAlign w:val="center"/>
          </w:tcPr>
          <w:p w14:paraId="09135AA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468A31A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3E9FC43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12371EB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67A216D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50521C9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791F2CA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3C003F0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707E08D0" w14:textId="77777777" w:rsidR="00E454DA" w:rsidRPr="003B1988" w:rsidRDefault="00E454DA" w:rsidP="00FB4FE8">
            <w:pPr>
              <w:pStyle w:val="Tabletext"/>
              <w:spacing w:before="20" w:after="20"/>
              <w:jc w:val="center"/>
              <w:rPr>
                <w:b/>
                <w:sz w:val="15"/>
                <w:szCs w:val="15"/>
              </w:rPr>
            </w:pPr>
            <w:r w:rsidRPr="003B1988">
              <w:rPr>
                <w:b/>
                <w:sz w:val="15"/>
                <w:szCs w:val="15"/>
              </w:rPr>
              <w:t>X (C)</w:t>
            </w:r>
          </w:p>
        </w:tc>
        <w:tc>
          <w:tcPr>
            <w:tcW w:w="850" w:type="dxa"/>
            <w:gridSpan w:val="2"/>
            <w:tcBorders>
              <w:top w:val="single" w:sz="4" w:space="0" w:color="auto"/>
              <w:left w:val="nil"/>
              <w:bottom w:val="single" w:sz="4" w:space="0" w:color="auto"/>
              <w:right w:val="single" w:sz="4" w:space="0" w:color="auto"/>
            </w:tcBorders>
            <w:noWrap/>
            <w:vAlign w:val="center"/>
          </w:tcPr>
          <w:p w14:paraId="2E2512A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5F48F9D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0DA4916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7D6B0B6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0EA0AF2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456D45D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0C1DF413"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0FED2E99"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BC1BB8" w14:textId="77777777" w:rsidR="00E454DA" w:rsidRPr="003B1988" w:rsidRDefault="00E454DA" w:rsidP="00FB4FE8">
            <w:pPr>
              <w:pStyle w:val="Tabletext"/>
              <w:spacing w:before="20" w:after="20"/>
              <w:rPr>
                <w:b/>
                <w:sz w:val="15"/>
                <w:szCs w:val="15"/>
              </w:rPr>
            </w:pPr>
            <w:r w:rsidRPr="003B1988">
              <w:rPr>
                <w:b/>
                <w:sz w:val="15"/>
                <w:szCs w:val="15"/>
              </w:rPr>
              <w:t>D</w:t>
            </w:r>
          </w:p>
        </w:tc>
        <w:tc>
          <w:tcPr>
            <w:tcW w:w="423" w:type="dxa"/>
            <w:gridSpan w:val="2"/>
            <w:tcBorders>
              <w:top w:val="single" w:sz="4" w:space="0" w:color="auto"/>
              <w:left w:val="nil"/>
              <w:bottom w:val="single" w:sz="4" w:space="0" w:color="auto"/>
              <w:right w:val="single" w:sz="4" w:space="0" w:color="auto"/>
            </w:tcBorders>
            <w:noWrap/>
            <w:vAlign w:val="center"/>
          </w:tcPr>
          <w:p w14:paraId="7080603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07F93B2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7F5E7711"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660AC0B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458FD19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3967A48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581EDA3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32A6DC7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466431D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0CDA08C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238FD98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6098764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53FDFC5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51C5CC0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2C30F42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6D1313D8"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27F29E26"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9215111" w14:textId="77777777" w:rsidR="00E454DA" w:rsidRPr="003B1988" w:rsidRDefault="00E454DA" w:rsidP="00FB4FE8">
            <w:pPr>
              <w:pStyle w:val="Tabletext"/>
              <w:spacing w:before="20" w:after="20"/>
              <w:rPr>
                <w:b/>
                <w:sz w:val="15"/>
                <w:szCs w:val="15"/>
              </w:rPr>
            </w:pPr>
            <w:r w:rsidRPr="003B1988">
              <w:rPr>
                <w:b/>
                <w:sz w:val="15"/>
                <w:szCs w:val="15"/>
              </w:rPr>
              <w:t>DNK</w:t>
            </w:r>
          </w:p>
        </w:tc>
        <w:tc>
          <w:tcPr>
            <w:tcW w:w="423" w:type="dxa"/>
            <w:gridSpan w:val="2"/>
            <w:tcBorders>
              <w:top w:val="single" w:sz="4" w:space="0" w:color="auto"/>
              <w:left w:val="nil"/>
              <w:bottom w:val="single" w:sz="4" w:space="0" w:color="auto"/>
              <w:right w:val="single" w:sz="4" w:space="0" w:color="auto"/>
            </w:tcBorders>
            <w:noWrap/>
            <w:vAlign w:val="center"/>
          </w:tcPr>
          <w:p w14:paraId="2E2FB67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7777E36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4D5B96A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4DB01D6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7865A95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6F1FAC5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2D23E8D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55A93CF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589522B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6C62269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0C6F53B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25EB337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4B22984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093998A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01A291A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54BB13C7"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6CC125E9"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1A9E97B" w14:textId="77777777" w:rsidR="00E454DA" w:rsidRPr="003B1988" w:rsidRDefault="00E454DA" w:rsidP="00FB4FE8">
            <w:pPr>
              <w:pStyle w:val="Tabletext"/>
              <w:spacing w:before="20" w:after="20"/>
              <w:rPr>
                <w:b/>
                <w:sz w:val="15"/>
                <w:szCs w:val="15"/>
              </w:rPr>
            </w:pPr>
            <w:r w:rsidRPr="003B1988">
              <w:rPr>
                <w:b/>
                <w:sz w:val="15"/>
                <w:szCs w:val="15"/>
              </w:rPr>
              <w:t xml:space="preserve">E </w:t>
            </w:r>
          </w:p>
        </w:tc>
        <w:tc>
          <w:tcPr>
            <w:tcW w:w="423" w:type="dxa"/>
            <w:gridSpan w:val="2"/>
            <w:tcBorders>
              <w:top w:val="single" w:sz="4" w:space="0" w:color="auto"/>
              <w:left w:val="nil"/>
              <w:bottom w:val="single" w:sz="4" w:space="0" w:color="auto"/>
              <w:right w:val="single" w:sz="4" w:space="0" w:color="auto"/>
            </w:tcBorders>
            <w:noWrap/>
            <w:vAlign w:val="center"/>
          </w:tcPr>
          <w:p w14:paraId="0E6EC6B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4ACA025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42C8B5B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28F0463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24C159F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28A4E08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58464A5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1B9E1D3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1BD43A6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37D220D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1342CF9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0523AF6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450BBA9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6E01D59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576D196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0F73E913"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14B4FBC9"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8D85BB2" w14:textId="77777777" w:rsidR="00E454DA" w:rsidRPr="003B1988" w:rsidRDefault="00E454DA" w:rsidP="00FB4FE8">
            <w:pPr>
              <w:pStyle w:val="Tabletext"/>
              <w:spacing w:before="20" w:after="20"/>
              <w:rPr>
                <w:b/>
                <w:sz w:val="15"/>
                <w:szCs w:val="15"/>
              </w:rPr>
            </w:pPr>
            <w:r w:rsidRPr="003B1988">
              <w:rPr>
                <w:b/>
                <w:sz w:val="15"/>
                <w:szCs w:val="15"/>
              </w:rPr>
              <w:t>EST</w:t>
            </w:r>
          </w:p>
        </w:tc>
        <w:tc>
          <w:tcPr>
            <w:tcW w:w="423" w:type="dxa"/>
            <w:gridSpan w:val="2"/>
            <w:tcBorders>
              <w:top w:val="single" w:sz="4" w:space="0" w:color="auto"/>
              <w:left w:val="nil"/>
              <w:bottom w:val="single" w:sz="4" w:space="0" w:color="auto"/>
              <w:right w:val="single" w:sz="4" w:space="0" w:color="auto"/>
            </w:tcBorders>
            <w:noWrap/>
            <w:vAlign w:val="center"/>
          </w:tcPr>
          <w:p w14:paraId="2F42A5D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2AE0EB5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11B1585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5B963B5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2D6EAA7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098E130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2A7D138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1B62813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2D04527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19DD0C4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502DDB1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0A3AB12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08AB476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2DDE847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4C8CD1D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515A6A83"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00FCFE7C"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E2BF979" w14:textId="77777777" w:rsidR="00E454DA" w:rsidRPr="003B1988" w:rsidRDefault="00E454DA" w:rsidP="00FB4FE8">
            <w:pPr>
              <w:pStyle w:val="Tabletext"/>
              <w:spacing w:before="20" w:after="20"/>
              <w:rPr>
                <w:b/>
                <w:sz w:val="15"/>
                <w:szCs w:val="15"/>
              </w:rPr>
            </w:pPr>
            <w:r w:rsidRPr="003B1988">
              <w:rPr>
                <w:b/>
                <w:sz w:val="15"/>
                <w:szCs w:val="15"/>
              </w:rPr>
              <w:t xml:space="preserve">F </w:t>
            </w:r>
          </w:p>
        </w:tc>
        <w:tc>
          <w:tcPr>
            <w:tcW w:w="423" w:type="dxa"/>
            <w:gridSpan w:val="2"/>
            <w:tcBorders>
              <w:top w:val="single" w:sz="4" w:space="0" w:color="auto"/>
              <w:left w:val="nil"/>
              <w:bottom w:val="single" w:sz="4" w:space="0" w:color="auto"/>
              <w:right w:val="single" w:sz="4" w:space="0" w:color="auto"/>
            </w:tcBorders>
            <w:noWrap/>
            <w:vAlign w:val="center"/>
          </w:tcPr>
          <w:p w14:paraId="780EA4A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64CF3A5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7CFED55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574AE5A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6F595ED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5297F46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2A89254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6A67342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1447F06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26DEFA3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5331AC1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33A3598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1CAE56D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6746B59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1EB2791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3FDC4983"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5515B783"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4BB9100" w14:textId="77777777" w:rsidR="00E454DA" w:rsidRPr="003B1988" w:rsidRDefault="00E454DA" w:rsidP="00FB4FE8">
            <w:pPr>
              <w:pStyle w:val="Tabletext"/>
              <w:spacing w:before="20" w:after="20"/>
              <w:rPr>
                <w:b/>
                <w:sz w:val="15"/>
                <w:szCs w:val="15"/>
              </w:rPr>
            </w:pPr>
            <w:r w:rsidRPr="003B1988">
              <w:rPr>
                <w:b/>
                <w:sz w:val="15"/>
                <w:szCs w:val="15"/>
              </w:rPr>
              <w:t>FIN</w:t>
            </w:r>
          </w:p>
        </w:tc>
        <w:tc>
          <w:tcPr>
            <w:tcW w:w="423" w:type="dxa"/>
            <w:gridSpan w:val="2"/>
            <w:tcBorders>
              <w:top w:val="single" w:sz="4" w:space="0" w:color="auto"/>
              <w:left w:val="nil"/>
              <w:bottom w:val="single" w:sz="4" w:space="0" w:color="auto"/>
              <w:right w:val="single" w:sz="4" w:space="0" w:color="auto"/>
            </w:tcBorders>
            <w:noWrap/>
            <w:vAlign w:val="center"/>
          </w:tcPr>
          <w:p w14:paraId="2AB6581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305E13F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2431190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0A9AE4E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734C0D3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47A45F1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07E0147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3A7E451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192E5D9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22C99E4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2BCA18F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032D337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781B633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4DBA4E2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7F5469C1"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646A1788"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27F7CE41"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2E0723" w14:textId="77777777" w:rsidR="00E454DA" w:rsidRPr="003B1988" w:rsidRDefault="00E454DA" w:rsidP="00FB4FE8">
            <w:pPr>
              <w:pStyle w:val="Tabletext"/>
              <w:spacing w:before="20" w:after="20"/>
              <w:rPr>
                <w:b/>
                <w:sz w:val="15"/>
                <w:szCs w:val="15"/>
              </w:rPr>
            </w:pPr>
            <w:r w:rsidRPr="003B1988">
              <w:rPr>
                <w:b/>
                <w:sz w:val="15"/>
                <w:szCs w:val="15"/>
              </w:rPr>
              <w:t>G</w:t>
            </w:r>
          </w:p>
        </w:tc>
        <w:tc>
          <w:tcPr>
            <w:tcW w:w="423" w:type="dxa"/>
            <w:gridSpan w:val="2"/>
            <w:tcBorders>
              <w:top w:val="single" w:sz="4" w:space="0" w:color="auto"/>
              <w:left w:val="nil"/>
              <w:bottom w:val="single" w:sz="4" w:space="0" w:color="auto"/>
              <w:right w:val="single" w:sz="4" w:space="0" w:color="auto"/>
            </w:tcBorders>
            <w:noWrap/>
            <w:vAlign w:val="center"/>
          </w:tcPr>
          <w:p w14:paraId="29D4AEC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5F427CD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14BCD8F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2BDC5BC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3FBA28F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63C2DB6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4568F84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6709BC8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7B92166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2E72505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728050F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3FB0467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688C189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619794F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0F3AD89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5F9310C9"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46763B63"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B06848" w14:textId="77777777" w:rsidR="00E454DA" w:rsidRPr="003B1988" w:rsidRDefault="00E454DA" w:rsidP="00FB4FE8">
            <w:pPr>
              <w:pStyle w:val="Tabletext"/>
              <w:spacing w:before="20" w:after="20"/>
              <w:rPr>
                <w:b/>
                <w:sz w:val="15"/>
                <w:szCs w:val="15"/>
              </w:rPr>
            </w:pPr>
            <w:r w:rsidRPr="003B1988">
              <w:rPr>
                <w:b/>
                <w:sz w:val="15"/>
                <w:szCs w:val="15"/>
              </w:rPr>
              <w:t>GEO</w:t>
            </w:r>
          </w:p>
        </w:tc>
        <w:tc>
          <w:tcPr>
            <w:tcW w:w="423" w:type="dxa"/>
            <w:gridSpan w:val="2"/>
            <w:tcBorders>
              <w:top w:val="single" w:sz="4" w:space="0" w:color="auto"/>
              <w:left w:val="nil"/>
              <w:bottom w:val="single" w:sz="4" w:space="0" w:color="auto"/>
              <w:right w:val="single" w:sz="4" w:space="0" w:color="auto"/>
            </w:tcBorders>
            <w:noWrap/>
            <w:vAlign w:val="center"/>
          </w:tcPr>
          <w:p w14:paraId="529D75BC" w14:textId="77777777" w:rsidR="00E454DA" w:rsidRPr="003B1988" w:rsidRDefault="00E454DA" w:rsidP="00FB4FE8">
            <w:pPr>
              <w:pStyle w:val="Tabletext"/>
              <w:spacing w:before="20" w:after="20"/>
              <w:jc w:val="center"/>
              <w:rPr>
                <w:b/>
                <w:sz w:val="15"/>
                <w:szCs w:val="15"/>
              </w:rPr>
            </w:pPr>
          </w:p>
        </w:tc>
        <w:tc>
          <w:tcPr>
            <w:tcW w:w="423" w:type="dxa"/>
            <w:tcBorders>
              <w:top w:val="single" w:sz="4" w:space="0" w:color="auto"/>
              <w:left w:val="single" w:sz="4" w:space="0" w:color="auto"/>
              <w:bottom w:val="single" w:sz="4" w:space="0" w:color="auto"/>
              <w:right w:val="single" w:sz="4" w:space="0" w:color="auto"/>
            </w:tcBorders>
          </w:tcPr>
          <w:p w14:paraId="7DBA967E" w14:textId="77777777" w:rsidR="00E454DA" w:rsidRPr="003B1988" w:rsidRDefault="00E454DA" w:rsidP="00FB4FE8">
            <w:pPr>
              <w:pStyle w:val="Tabletext"/>
              <w:spacing w:before="20" w:after="20"/>
              <w:jc w:val="center"/>
              <w:rPr>
                <w:b/>
                <w:sz w:val="15"/>
                <w:szCs w:val="15"/>
              </w:rPr>
            </w:pPr>
          </w:p>
        </w:tc>
        <w:tc>
          <w:tcPr>
            <w:tcW w:w="486" w:type="dxa"/>
            <w:gridSpan w:val="2"/>
            <w:tcBorders>
              <w:top w:val="single" w:sz="4" w:space="0" w:color="auto"/>
              <w:left w:val="single" w:sz="4" w:space="0" w:color="auto"/>
              <w:bottom w:val="single" w:sz="4" w:space="0" w:color="auto"/>
              <w:right w:val="single" w:sz="4" w:space="0" w:color="auto"/>
            </w:tcBorders>
          </w:tcPr>
          <w:p w14:paraId="7A2C60DF" w14:textId="77777777" w:rsidR="00E454DA" w:rsidRPr="003B1988" w:rsidRDefault="00E454DA" w:rsidP="00FB4FE8">
            <w:pPr>
              <w:pStyle w:val="Tabletext"/>
              <w:spacing w:before="20" w:after="20"/>
              <w:jc w:val="center"/>
              <w:rPr>
                <w:b/>
                <w:sz w:val="15"/>
                <w:szCs w:val="15"/>
              </w:rPr>
            </w:pPr>
          </w:p>
        </w:tc>
        <w:tc>
          <w:tcPr>
            <w:tcW w:w="476" w:type="dxa"/>
            <w:tcBorders>
              <w:top w:val="single" w:sz="4" w:space="0" w:color="auto"/>
              <w:left w:val="single" w:sz="4" w:space="0" w:color="auto"/>
              <w:bottom w:val="single" w:sz="4" w:space="0" w:color="auto"/>
              <w:right w:val="single" w:sz="4" w:space="0" w:color="auto"/>
            </w:tcBorders>
          </w:tcPr>
          <w:p w14:paraId="138D4A05" w14:textId="77777777" w:rsidR="00E454DA" w:rsidRPr="003B1988" w:rsidRDefault="00E454DA" w:rsidP="00FB4FE8">
            <w:pPr>
              <w:pStyle w:val="Tabletext"/>
              <w:spacing w:before="20" w:after="20"/>
              <w:jc w:val="center"/>
              <w:rPr>
                <w:b/>
                <w:sz w:val="15"/>
                <w:szCs w:val="15"/>
              </w:rPr>
            </w:pP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2E5D50CC" w14:textId="77777777" w:rsidR="00E454DA" w:rsidRPr="003B1988" w:rsidRDefault="00E454DA" w:rsidP="00FB4FE8">
            <w:pPr>
              <w:pStyle w:val="Tabletext"/>
              <w:spacing w:before="20" w:after="20"/>
              <w:jc w:val="center"/>
              <w:rPr>
                <w:b/>
                <w:sz w:val="15"/>
                <w:szCs w:val="15"/>
              </w:rPr>
            </w:pPr>
          </w:p>
        </w:tc>
        <w:tc>
          <w:tcPr>
            <w:tcW w:w="412" w:type="dxa"/>
            <w:tcBorders>
              <w:top w:val="single" w:sz="4" w:space="0" w:color="auto"/>
              <w:left w:val="single" w:sz="4" w:space="0" w:color="auto"/>
              <w:bottom w:val="single" w:sz="4" w:space="0" w:color="auto"/>
              <w:right w:val="single" w:sz="4" w:space="0" w:color="auto"/>
            </w:tcBorders>
            <w:noWrap/>
            <w:vAlign w:val="center"/>
          </w:tcPr>
          <w:p w14:paraId="4CF177AD" w14:textId="77777777" w:rsidR="00E454DA" w:rsidRPr="003B1988" w:rsidRDefault="00E454DA" w:rsidP="00FB4FE8">
            <w:pPr>
              <w:pStyle w:val="Tabletext"/>
              <w:spacing w:before="20" w:after="20"/>
              <w:jc w:val="center"/>
              <w:rPr>
                <w:b/>
                <w:sz w:val="15"/>
                <w:szCs w:val="15"/>
              </w:rPr>
            </w:pPr>
          </w:p>
        </w:tc>
        <w:tc>
          <w:tcPr>
            <w:tcW w:w="372" w:type="dxa"/>
            <w:gridSpan w:val="2"/>
            <w:tcBorders>
              <w:top w:val="single" w:sz="4" w:space="0" w:color="auto"/>
              <w:left w:val="nil"/>
              <w:bottom w:val="single" w:sz="4" w:space="0" w:color="auto"/>
              <w:right w:val="single" w:sz="4" w:space="0" w:color="auto"/>
            </w:tcBorders>
          </w:tcPr>
          <w:p w14:paraId="66891252" w14:textId="77777777" w:rsidR="00E454DA" w:rsidRPr="003B1988" w:rsidRDefault="00E454DA" w:rsidP="00FB4FE8">
            <w:pPr>
              <w:pStyle w:val="Tabletext"/>
              <w:spacing w:before="20" w:after="20"/>
              <w:jc w:val="center"/>
              <w:rPr>
                <w:b/>
                <w:sz w:val="15"/>
                <w:szCs w:val="15"/>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3390B1E6" w14:textId="77777777" w:rsidR="00E454DA" w:rsidRPr="003B1988" w:rsidRDefault="00E454DA" w:rsidP="00FB4FE8">
            <w:pPr>
              <w:pStyle w:val="Tabletext"/>
              <w:spacing w:before="20" w:after="20"/>
              <w:jc w:val="center"/>
              <w:rPr>
                <w:b/>
                <w:sz w:val="15"/>
                <w:szCs w:val="15"/>
              </w:rPr>
            </w:pP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5105A3CA" w14:textId="77777777" w:rsidR="00E454DA" w:rsidRPr="003B1988" w:rsidRDefault="00E454DA"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6069510D" w14:textId="77777777" w:rsidR="00E454DA" w:rsidRPr="003B1988" w:rsidRDefault="00E454DA" w:rsidP="00FB4FE8">
            <w:pPr>
              <w:pStyle w:val="Tabletext"/>
              <w:spacing w:before="20" w:after="20"/>
              <w:jc w:val="center"/>
              <w:rPr>
                <w:b/>
                <w:sz w:val="15"/>
                <w:szCs w:val="15"/>
              </w:rPr>
            </w:pPr>
          </w:p>
        </w:tc>
        <w:tc>
          <w:tcPr>
            <w:tcW w:w="856" w:type="dxa"/>
            <w:gridSpan w:val="2"/>
            <w:tcBorders>
              <w:top w:val="single" w:sz="4" w:space="0" w:color="auto"/>
              <w:left w:val="nil"/>
              <w:bottom w:val="single" w:sz="4" w:space="0" w:color="auto"/>
              <w:right w:val="single" w:sz="4" w:space="0" w:color="auto"/>
            </w:tcBorders>
            <w:noWrap/>
            <w:vAlign w:val="center"/>
          </w:tcPr>
          <w:p w14:paraId="4357434D" w14:textId="77777777" w:rsidR="00E454DA" w:rsidRPr="003B1988" w:rsidRDefault="00E454DA" w:rsidP="00FB4FE8">
            <w:pPr>
              <w:pStyle w:val="Tabletext"/>
              <w:spacing w:before="20" w:after="20"/>
              <w:jc w:val="center"/>
              <w:rPr>
                <w:b/>
                <w:sz w:val="15"/>
                <w:szCs w:val="15"/>
              </w:rPr>
            </w:pPr>
          </w:p>
        </w:tc>
        <w:tc>
          <w:tcPr>
            <w:tcW w:w="851" w:type="dxa"/>
            <w:gridSpan w:val="3"/>
            <w:tcBorders>
              <w:top w:val="single" w:sz="4" w:space="0" w:color="auto"/>
              <w:left w:val="nil"/>
              <w:bottom w:val="single" w:sz="4" w:space="0" w:color="auto"/>
              <w:right w:val="single" w:sz="4" w:space="0" w:color="auto"/>
            </w:tcBorders>
            <w:noWrap/>
            <w:vAlign w:val="center"/>
          </w:tcPr>
          <w:p w14:paraId="05BDCA2D" w14:textId="77777777" w:rsidR="00E454DA" w:rsidRPr="003B1988" w:rsidRDefault="00E454DA"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5D01D4B9" w14:textId="77777777" w:rsidR="00E454DA" w:rsidRPr="003B1988" w:rsidRDefault="00E454DA" w:rsidP="00FB4FE8">
            <w:pPr>
              <w:pStyle w:val="Tabletext"/>
              <w:spacing w:before="20" w:after="20"/>
              <w:jc w:val="center"/>
              <w:rPr>
                <w:b/>
                <w:sz w:val="15"/>
                <w:szCs w:val="15"/>
              </w:rPr>
            </w:pPr>
          </w:p>
        </w:tc>
        <w:tc>
          <w:tcPr>
            <w:tcW w:w="851" w:type="dxa"/>
            <w:gridSpan w:val="2"/>
            <w:tcBorders>
              <w:top w:val="single" w:sz="4" w:space="0" w:color="auto"/>
              <w:left w:val="nil"/>
              <w:bottom w:val="single" w:sz="4" w:space="0" w:color="auto"/>
              <w:right w:val="single" w:sz="4" w:space="0" w:color="auto"/>
            </w:tcBorders>
            <w:noWrap/>
            <w:vAlign w:val="center"/>
          </w:tcPr>
          <w:p w14:paraId="2A4A95C6" w14:textId="77777777" w:rsidR="00E454DA" w:rsidRPr="003B1988" w:rsidRDefault="00E454DA"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0A609B3C" w14:textId="77777777" w:rsidR="00E454DA" w:rsidRPr="003B1988" w:rsidRDefault="00E454DA" w:rsidP="00FB4FE8">
            <w:pPr>
              <w:pStyle w:val="Tabletext"/>
              <w:spacing w:before="20" w:after="20"/>
              <w:jc w:val="center"/>
              <w:rPr>
                <w:b/>
                <w:sz w:val="15"/>
                <w:szCs w:val="15"/>
              </w:rPr>
            </w:pPr>
          </w:p>
        </w:tc>
        <w:tc>
          <w:tcPr>
            <w:tcW w:w="847" w:type="dxa"/>
            <w:gridSpan w:val="2"/>
            <w:tcBorders>
              <w:top w:val="single" w:sz="4" w:space="0" w:color="auto"/>
              <w:left w:val="nil"/>
              <w:bottom w:val="single" w:sz="4" w:space="0" w:color="auto"/>
              <w:right w:val="single" w:sz="4" w:space="0" w:color="auto"/>
            </w:tcBorders>
            <w:vAlign w:val="center"/>
          </w:tcPr>
          <w:p w14:paraId="372FF928" w14:textId="77777777" w:rsidR="00E454DA" w:rsidRPr="003B1988" w:rsidRDefault="00E454DA" w:rsidP="00FB4FE8">
            <w:pPr>
              <w:pStyle w:val="Tabletext"/>
              <w:spacing w:before="20" w:after="20"/>
              <w:jc w:val="center"/>
              <w:rPr>
                <w:b/>
                <w:sz w:val="15"/>
                <w:szCs w:val="15"/>
              </w:rPr>
            </w:pPr>
          </w:p>
        </w:tc>
      </w:tr>
      <w:tr w:rsidR="00781D10" w:rsidRPr="003B1988" w14:paraId="1EEA9C7C"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D12639" w14:textId="77777777" w:rsidR="00E454DA" w:rsidRPr="003B1988" w:rsidRDefault="00E454DA" w:rsidP="00FB4FE8">
            <w:pPr>
              <w:pStyle w:val="Tabletext"/>
              <w:spacing w:before="20" w:after="20"/>
              <w:rPr>
                <w:b/>
                <w:sz w:val="15"/>
                <w:szCs w:val="15"/>
              </w:rPr>
            </w:pPr>
            <w:r w:rsidRPr="003B1988">
              <w:rPr>
                <w:b/>
                <w:sz w:val="15"/>
                <w:szCs w:val="15"/>
              </w:rPr>
              <w:t>GRC</w:t>
            </w:r>
          </w:p>
        </w:tc>
        <w:tc>
          <w:tcPr>
            <w:tcW w:w="423" w:type="dxa"/>
            <w:gridSpan w:val="2"/>
            <w:tcBorders>
              <w:top w:val="single" w:sz="4" w:space="0" w:color="auto"/>
              <w:left w:val="nil"/>
              <w:bottom w:val="single" w:sz="4" w:space="0" w:color="auto"/>
              <w:right w:val="single" w:sz="4" w:space="0" w:color="auto"/>
            </w:tcBorders>
            <w:noWrap/>
            <w:vAlign w:val="center"/>
          </w:tcPr>
          <w:p w14:paraId="32B429B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44B0C5C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4CA0C9B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4F66A06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2F24A17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2B52B9A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1FA925B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3717D1F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27DEC25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27D1E2F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39FBE38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0F54CA2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42DBE34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08ABF67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481ADF8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49FD8BD7"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06738654"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8211AC" w14:textId="77777777" w:rsidR="00E454DA" w:rsidRPr="003B1988" w:rsidRDefault="00E454DA" w:rsidP="00FB4FE8">
            <w:pPr>
              <w:pStyle w:val="Tabletext"/>
              <w:spacing w:before="20" w:after="20"/>
              <w:rPr>
                <w:b/>
                <w:sz w:val="15"/>
                <w:szCs w:val="15"/>
              </w:rPr>
            </w:pPr>
            <w:r w:rsidRPr="003B1988">
              <w:rPr>
                <w:b/>
                <w:sz w:val="15"/>
                <w:szCs w:val="15"/>
              </w:rPr>
              <w:t>HNG</w:t>
            </w:r>
          </w:p>
        </w:tc>
        <w:tc>
          <w:tcPr>
            <w:tcW w:w="423" w:type="dxa"/>
            <w:gridSpan w:val="2"/>
            <w:tcBorders>
              <w:top w:val="single" w:sz="4" w:space="0" w:color="auto"/>
              <w:left w:val="nil"/>
              <w:bottom w:val="single" w:sz="4" w:space="0" w:color="auto"/>
              <w:right w:val="single" w:sz="4" w:space="0" w:color="auto"/>
            </w:tcBorders>
            <w:noWrap/>
            <w:vAlign w:val="center"/>
          </w:tcPr>
          <w:p w14:paraId="7DECB80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7D5D5F8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0227913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42FBDC7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53451B51"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1D35E6B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37E0D0B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46B425A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0815F08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4CB8677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596641E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42FC316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60005CD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08F679D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72AC65B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5AC659E5"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2BD14FBD"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8F4F9B8" w14:textId="77777777" w:rsidR="00E454DA" w:rsidRPr="003B1988" w:rsidRDefault="00E454DA" w:rsidP="00FB4FE8">
            <w:pPr>
              <w:pStyle w:val="Tabletext"/>
              <w:spacing w:before="20" w:after="20"/>
              <w:rPr>
                <w:b/>
                <w:sz w:val="15"/>
                <w:szCs w:val="15"/>
              </w:rPr>
            </w:pPr>
            <w:r w:rsidRPr="003B1988">
              <w:rPr>
                <w:b/>
                <w:sz w:val="15"/>
                <w:szCs w:val="15"/>
              </w:rPr>
              <w:t>HOL</w:t>
            </w:r>
          </w:p>
        </w:tc>
        <w:tc>
          <w:tcPr>
            <w:tcW w:w="423" w:type="dxa"/>
            <w:gridSpan w:val="2"/>
            <w:tcBorders>
              <w:top w:val="single" w:sz="4" w:space="0" w:color="auto"/>
              <w:left w:val="nil"/>
              <w:bottom w:val="single" w:sz="4" w:space="0" w:color="auto"/>
              <w:right w:val="single" w:sz="4" w:space="0" w:color="auto"/>
            </w:tcBorders>
            <w:noWrap/>
            <w:vAlign w:val="center"/>
          </w:tcPr>
          <w:p w14:paraId="091CB9F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2E174CC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4EE9B83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774D508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6C18160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7310E3A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69FB506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6948FA5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2FB9349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6F23AC9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46A21DD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545F7F1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6E9AB7B1"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4085FF8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6FA9C6F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5F4316DF"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1951C22F"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ECE0A0" w14:textId="77777777" w:rsidR="00E454DA" w:rsidRPr="003B1988" w:rsidRDefault="00E454DA" w:rsidP="00FB4FE8">
            <w:pPr>
              <w:pStyle w:val="Tabletext"/>
              <w:spacing w:before="20" w:after="20"/>
              <w:rPr>
                <w:b/>
                <w:sz w:val="15"/>
                <w:szCs w:val="15"/>
              </w:rPr>
            </w:pPr>
            <w:r w:rsidRPr="003B1988">
              <w:rPr>
                <w:b/>
                <w:sz w:val="15"/>
                <w:szCs w:val="15"/>
              </w:rPr>
              <w:t>HRV</w:t>
            </w:r>
          </w:p>
        </w:tc>
        <w:tc>
          <w:tcPr>
            <w:tcW w:w="423" w:type="dxa"/>
            <w:gridSpan w:val="2"/>
            <w:tcBorders>
              <w:top w:val="single" w:sz="4" w:space="0" w:color="auto"/>
              <w:left w:val="nil"/>
              <w:bottom w:val="single" w:sz="4" w:space="0" w:color="auto"/>
              <w:right w:val="single" w:sz="4" w:space="0" w:color="auto"/>
            </w:tcBorders>
            <w:noWrap/>
            <w:vAlign w:val="center"/>
          </w:tcPr>
          <w:p w14:paraId="7572213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3671BCB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44624C2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0A0FE4B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1EC6CA1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4B441E1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0F4224C1"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7788CAE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55DC714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04F3AD8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1354047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193CBBA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49F6B3E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1860896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4A83D7C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3EFA09AB"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0644EE96"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0934F7A" w14:textId="77777777" w:rsidR="00E454DA" w:rsidRPr="003B1988" w:rsidRDefault="00E454DA" w:rsidP="00FB4FE8">
            <w:pPr>
              <w:pStyle w:val="Tabletext"/>
              <w:spacing w:before="20" w:after="20"/>
              <w:rPr>
                <w:b/>
                <w:sz w:val="15"/>
                <w:szCs w:val="15"/>
              </w:rPr>
            </w:pPr>
            <w:r w:rsidRPr="003B1988">
              <w:rPr>
                <w:b/>
                <w:sz w:val="15"/>
                <w:szCs w:val="15"/>
              </w:rPr>
              <w:t>I</w:t>
            </w:r>
          </w:p>
        </w:tc>
        <w:tc>
          <w:tcPr>
            <w:tcW w:w="423" w:type="dxa"/>
            <w:gridSpan w:val="2"/>
            <w:tcBorders>
              <w:top w:val="single" w:sz="4" w:space="0" w:color="auto"/>
              <w:left w:val="nil"/>
              <w:bottom w:val="single" w:sz="4" w:space="0" w:color="auto"/>
              <w:right w:val="single" w:sz="4" w:space="0" w:color="auto"/>
            </w:tcBorders>
            <w:noWrap/>
            <w:vAlign w:val="center"/>
          </w:tcPr>
          <w:p w14:paraId="5E5CE35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2C899F2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36AA5C6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40A7A3B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7A40D4E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2434CD4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18B4068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4D6ADB1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17647CE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051807C1"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05EE313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1DE1A92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7522DEC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55CA9A6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5891DD7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6EE94690"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8D724F" w:rsidRPr="003B1988" w14:paraId="2CE7FD4B"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81B61A" w14:textId="77777777" w:rsidR="008D724F" w:rsidRPr="003B1988" w:rsidRDefault="008D724F" w:rsidP="00FB4FE8">
            <w:pPr>
              <w:pStyle w:val="Tabletext"/>
              <w:spacing w:before="20" w:after="20"/>
              <w:rPr>
                <w:b/>
                <w:sz w:val="15"/>
                <w:szCs w:val="15"/>
              </w:rPr>
            </w:pPr>
            <w:r w:rsidRPr="003B1988">
              <w:rPr>
                <w:b/>
                <w:sz w:val="15"/>
                <w:szCs w:val="15"/>
              </w:rPr>
              <w:t>IRL</w:t>
            </w:r>
          </w:p>
        </w:tc>
        <w:tc>
          <w:tcPr>
            <w:tcW w:w="423" w:type="dxa"/>
            <w:gridSpan w:val="2"/>
            <w:tcBorders>
              <w:top w:val="single" w:sz="4" w:space="0" w:color="auto"/>
              <w:left w:val="nil"/>
              <w:bottom w:val="single" w:sz="4" w:space="0" w:color="auto"/>
              <w:right w:val="single" w:sz="4" w:space="0" w:color="auto"/>
            </w:tcBorders>
            <w:noWrap/>
            <w:vAlign w:val="center"/>
          </w:tcPr>
          <w:p w14:paraId="1433D379" w14:textId="48BA9F12" w:rsidR="008D724F" w:rsidRPr="003B1988" w:rsidRDefault="008D724F"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23447C23" w14:textId="3A7559DE" w:rsidR="008D724F" w:rsidRPr="003B1988" w:rsidRDefault="008D724F"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155B0084" w14:textId="43057BCE" w:rsidR="008D724F" w:rsidRPr="003B1988" w:rsidRDefault="008D724F"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5F2F8B76" w14:textId="672A6CE1" w:rsidR="008D724F" w:rsidRPr="003B1988" w:rsidRDefault="008D724F"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3E0620F5" w14:textId="619FEB8C" w:rsidR="008D724F" w:rsidRPr="003B1988" w:rsidRDefault="008D724F"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0C2B30D9" w14:textId="0A84AE59" w:rsidR="008D724F" w:rsidRPr="003B1988" w:rsidRDefault="008D724F"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6FFDA023" w14:textId="57523420" w:rsidR="008D724F" w:rsidRPr="003B1988" w:rsidRDefault="008D724F"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6FF55E77" w14:textId="19C6997C" w:rsidR="008D724F" w:rsidRPr="003B1988" w:rsidRDefault="008D724F"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3335EFE5" w14:textId="77777777" w:rsidR="008D724F" w:rsidRPr="003B1988" w:rsidRDefault="008D724F"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3740F6FD" w14:textId="77777777" w:rsidR="008D724F" w:rsidRPr="003B1988" w:rsidRDefault="008D724F" w:rsidP="00FB4FE8">
            <w:pPr>
              <w:pStyle w:val="Tabletext"/>
              <w:spacing w:before="20" w:after="20"/>
              <w:jc w:val="center"/>
              <w:rPr>
                <w:b/>
                <w:sz w:val="15"/>
                <w:szCs w:val="15"/>
              </w:rPr>
            </w:pPr>
          </w:p>
        </w:tc>
        <w:tc>
          <w:tcPr>
            <w:tcW w:w="856" w:type="dxa"/>
            <w:gridSpan w:val="2"/>
            <w:tcBorders>
              <w:top w:val="single" w:sz="4" w:space="0" w:color="auto"/>
              <w:left w:val="nil"/>
              <w:bottom w:val="single" w:sz="4" w:space="0" w:color="auto"/>
              <w:right w:val="single" w:sz="4" w:space="0" w:color="auto"/>
            </w:tcBorders>
            <w:noWrap/>
            <w:vAlign w:val="center"/>
          </w:tcPr>
          <w:p w14:paraId="525016BC" w14:textId="77777777" w:rsidR="008D724F" w:rsidRPr="003B1988" w:rsidRDefault="008D724F" w:rsidP="00FB4FE8">
            <w:pPr>
              <w:pStyle w:val="Tabletext"/>
              <w:spacing w:before="20" w:after="20"/>
              <w:jc w:val="center"/>
              <w:rPr>
                <w:b/>
                <w:sz w:val="15"/>
                <w:szCs w:val="15"/>
              </w:rPr>
            </w:pPr>
          </w:p>
        </w:tc>
        <w:tc>
          <w:tcPr>
            <w:tcW w:w="851" w:type="dxa"/>
            <w:gridSpan w:val="3"/>
            <w:tcBorders>
              <w:top w:val="single" w:sz="4" w:space="0" w:color="auto"/>
              <w:left w:val="nil"/>
              <w:bottom w:val="single" w:sz="4" w:space="0" w:color="auto"/>
              <w:right w:val="single" w:sz="4" w:space="0" w:color="auto"/>
            </w:tcBorders>
            <w:noWrap/>
            <w:vAlign w:val="center"/>
          </w:tcPr>
          <w:p w14:paraId="6585076E" w14:textId="77777777" w:rsidR="008D724F" w:rsidRPr="003B1988" w:rsidRDefault="008D724F"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3B7AFEB2" w14:textId="77777777" w:rsidR="008D724F" w:rsidRPr="003B1988" w:rsidRDefault="008D724F" w:rsidP="00FB4FE8">
            <w:pPr>
              <w:pStyle w:val="Tabletext"/>
              <w:spacing w:before="20" w:after="20"/>
              <w:jc w:val="center"/>
              <w:rPr>
                <w:b/>
                <w:sz w:val="15"/>
                <w:szCs w:val="15"/>
              </w:rPr>
            </w:pPr>
          </w:p>
        </w:tc>
        <w:tc>
          <w:tcPr>
            <w:tcW w:w="851" w:type="dxa"/>
            <w:gridSpan w:val="2"/>
            <w:tcBorders>
              <w:top w:val="single" w:sz="4" w:space="0" w:color="auto"/>
              <w:left w:val="nil"/>
              <w:bottom w:val="single" w:sz="4" w:space="0" w:color="auto"/>
              <w:right w:val="single" w:sz="4" w:space="0" w:color="auto"/>
            </w:tcBorders>
            <w:noWrap/>
            <w:vAlign w:val="center"/>
          </w:tcPr>
          <w:p w14:paraId="7889D68A" w14:textId="77777777" w:rsidR="008D724F" w:rsidRPr="003B1988" w:rsidRDefault="008D724F"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5AF87134" w14:textId="77777777" w:rsidR="008D724F" w:rsidRPr="003B1988" w:rsidRDefault="008D724F" w:rsidP="00FB4FE8">
            <w:pPr>
              <w:pStyle w:val="Tabletext"/>
              <w:spacing w:before="20" w:after="20"/>
              <w:jc w:val="center"/>
              <w:rPr>
                <w:b/>
                <w:sz w:val="15"/>
                <w:szCs w:val="15"/>
              </w:rPr>
            </w:pPr>
          </w:p>
        </w:tc>
        <w:tc>
          <w:tcPr>
            <w:tcW w:w="847" w:type="dxa"/>
            <w:gridSpan w:val="2"/>
            <w:tcBorders>
              <w:top w:val="single" w:sz="4" w:space="0" w:color="auto"/>
              <w:left w:val="nil"/>
              <w:bottom w:val="single" w:sz="4" w:space="0" w:color="auto"/>
              <w:right w:val="single" w:sz="4" w:space="0" w:color="auto"/>
            </w:tcBorders>
            <w:vAlign w:val="center"/>
          </w:tcPr>
          <w:p w14:paraId="081BC883" w14:textId="77777777" w:rsidR="008D724F" w:rsidRPr="003B1988" w:rsidRDefault="008D724F" w:rsidP="00FB4FE8">
            <w:pPr>
              <w:pStyle w:val="Tabletext"/>
              <w:spacing w:before="20" w:after="20"/>
              <w:jc w:val="center"/>
              <w:rPr>
                <w:b/>
                <w:sz w:val="15"/>
                <w:szCs w:val="15"/>
              </w:rPr>
            </w:pPr>
          </w:p>
        </w:tc>
      </w:tr>
      <w:tr w:rsidR="008D724F" w:rsidRPr="003B1988" w14:paraId="78991FA1"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ECE675" w14:textId="77777777" w:rsidR="008D724F" w:rsidRPr="003B1988" w:rsidRDefault="008D724F" w:rsidP="00FB4FE8">
            <w:pPr>
              <w:pStyle w:val="Tabletext"/>
              <w:spacing w:before="20" w:after="20"/>
              <w:rPr>
                <w:b/>
                <w:sz w:val="15"/>
                <w:szCs w:val="15"/>
              </w:rPr>
            </w:pPr>
            <w:r w:rsidRPr="003B1988">
              <w:rPr>
                <w:b/>
                <w:sz w:val="15"/>
                <w:szCs w:val="15"/>
              </w:rPr>
              <w:t>ISL</w:t>
            </w:r>
          </w:p>
        </w:tc>
        <w:tc>
          <w:tcPr>
            <w:tcW w:w="423" w:type="dxa"/>
            <w:gridSpan w:val="2"/>
            <w:tcBorders>
              <w:top w:val="single" w:sz="4" w:space="0" w:color="auto"/>
              <w:left w:val="nil"/>
              <w:bottom w:val="single" w:sz="4" w:space="0" w:color="auto"/>
              <w:right w:val="single" w:sz="4" w:space="0" w:color="auto"/>
            </w:tcBorders>
            <w:noWrap/>
            <w:vAlign w:val="center"/>
          </w:tcPr>
          <w:p w14:paraId="4D5209E5" w14:textId="2395E401" w:rsidR="008D724F" w:rsidRPr="003B1988" w:rsidRDefault="008D724F"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5F52658A" w14:textId="4858CCC9" w:rsidR="008D724F" w:rsidRPr="003B1988" w:rsidRDefault="008D724F"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770E46AE" w14:textId="11B50D5E" w:rsidR="008D724F" w:rsidRPr="003B1988" w:rsidRDefault="008D724F"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79BA8276" w14:textId="69CE9A86" w:rsidR="008D724F" w:rsidRPr="003B1988" w:rsidRDefault="008D724F"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032BCF73" w14:textId="360AFC8B" w:rsidR="008D724F" w:rsidRPr="003B1988" w:rsidRDefault="008D724F"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42C21584" w14:textId="5E872F9E" w:rsidR="008D724F" w:rsidRPr="003B1988" w:rsidRDefault="008D724F"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2AC03F46" w14:textId="033AB969" w:rsidR="008D724F" w:rsidRPr="003B1988" w:rsidRDefault="008D724F"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2C483480" w14:textId="7EE7B207" w:rsidR="008D724F" w:rsidRPr="003B1988" w:rsidRDefault="008D724F"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6912E4B2" w14:textId="19A5C24A" w:rsidR="008D724F" w:rsidRPr="003B1988" w:rsidRDefault="008D724F"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14DC6479" w14:textId="071B5226" w:rsidR="008D724F" w:rsidRPr="003B1988" w:rsidRDefault="008D724F"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66072755" w14:textId="3E2B374C" w:rsidR="008D724F" w:rsidRPr="003B1988" w:rsidRDefault="008D724F"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3B7CDC9E" w14:textId="1AF540FE" w:rsidR="008D724F" w:rsidRPr="003B1988" w:rsidRDefault="008D724F"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40287317" w14:textId="4DCB16B5" w:rsidR="008D724F" w:rsidRPr="003B1988" w:rsidRDefault="008D724F"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6AD3FD17" w14:textId="0332EDB5" w:rsidR="008D724F" w:rsidRPr="003B1988" w:rsidRDefault="008D724F"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61A13CFC" w14:textId="53D5E4F6" w:rsidR="008D724F" w:rsidRPr="003B1988" w:rsidRDefault="008D724F"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01AD8377" w14:textId="4FBD91A7" w:rsidR="008D724F" w:rsidRPr="003B1988" w:rsidRDefault="008D724F" w:rsidP="00FB4FE8">
            <w:pPr>
              <w:pStyle w:val="Tabletext"/>
              <w:spacing w:before="20" w:after="20"/>
              <w:jc w:val="center"/>
              <w:rPr>
                <w:b/>
                <w:sz w:val="15"/>
                <w:szCs w:val="15"/>
              </w:rPr>
            </w:pPr>
            <w:r w:rsidRPr="003B1988">
              <w:rPr>
                <w:b/>
                <w:sz w:val="15"/>
                <w:szCs w:val="15"/>
              </w:rPr>
              <w:t>X</w:t>
            </w:r>
          </w:p>
        </w:tc>
      </w:tr>
      <w:tr w:rsidR="00781D10" w:rsidRPr="003B1988" w14:paraId="1B7CDD85"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5F548F" w14:textId="77777777" w:rsidR="00E454DA" w:rsidRPr="003B1988" w:rsidRDefault="00E454DA" w:rsidP="00FB4FE8">
            <w:pPr>
              <w:pStyle w:val="Tabletext"/>
              <w:spacing w:before="20" w:after="20"/>
              <w:rPr>
                <w:b/>
                <w:sz w:val="15"/>
                <w:szCs w:val="15"/>
              </w:rPr>
            </w:pPr>
            <w:r w:rsidRPr="003B1988">
              <w:rPr>
                <w:b/>
                <w:sz w:val="15"/>
                <w:szCs w:val="15"/>
              </w:rPr>
              <w:t>LIE</w:t>
            </w:r>
          </w:p>
        </w:tc>
        <w:tc>
          <w:tcPr>
            <w:tcW w:w="423" w:type="dxa"/>
            <w:gridSpan w:val="2"/>
            <w:tcBorders>
              <w:top w:val="single" w:sz="4" w:space="0" w:color="auto"/>
              <w:left w:val="nil"/>
              <w:bottom w:val="single" w:sz="4" w:space="0" w:color="auto"/>
              <w:right w:val="single" w:sz="4" w:space="0" w:color="auto"/>
            </w:tcBorders>
            <w:noWrap/>
            <w:vAlign w:val="center"/>
          </w:tcPr>
          <w:p w14:paraId="553BC01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70456A3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3209298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248B26F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096396E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4CA19B7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6ED7471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53CEB25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3B9C98F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01A5CC2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5096788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379B4E0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5C0E410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29E2AB5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77D4596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2877EAF1"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6E4F5408"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04AF31D" w14:textId="77777777" w:rsidR="00E454DA" w:rsidRPr="003B1988" w:rsidRDefault="00E454DA" w:rsidP="00FB4FE8">
            <w:pPr>
              <w:pStyle w:val="Tabletext"/>
              <w:spacing w:before="20" w:after="20"/>
              <w:rPr>
                <w:b/>
                <w:sz w:val="15"/>
                <w:szCs w:val="15"/>
              </w:rPr>
            </w:pPr>
            <w:r w:rsidRPr="003B1988">
              <w:rPr>
                <w:b/>
                <w:sz w:val="15"/>
                <w:szCs w:val="15"/>
              </w:rPr>
              <w:t>LTU</w:t>
            </w:r>
          </w:p>
        </w:tc>
        <w:tc>
          <w:tcPr>
            <w:tcW w:w="423" w:type="dxa"/>
            <w:gridSpan w:val="2"/>
            <w:tcBorders>
              <w:top w:val="single" w:sz="4" w:space="0" w:color="auto"/>
              <w:left w:val="nil"/>
              <w:bottom w:val="single" w:sz="4" w:space="0" w:color="auto"/>
              <w:right w:val="single" w:sz="4" w:space="0" w:color="auto"/>
            </w:tcBorders>
            <w:noWrap/>
            <w:vAlign w:val="center"/>
          </w:tcPr>
          <w:p w14:paraId="765D510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74FBAF1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767A301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48930D7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4C78498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3DA880F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0468C99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430B813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2B6944D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0082E3D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386B92F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11F2AC4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25C735B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6663BFB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1BBE7EF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761A6987"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75370CCD"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5797A3" w14:textId="77777777" w:rsidR="00E454DA" w:rsidRPr="003B1988" w:rsidRDefault="00E454DA" w:rsidP="00FB4FE8">
            <w:pPr>
              <w:pStyle w:val="Tabletext"/>
              <w:spacing w:before="20" w:after="20"/>
              <w:rPr>
                <w:b/>
                <w:sz w:val="15"/>
                <w:szCs w:val="15"/>
              </w:rPr>
            </w:pPr>
            <w:r w:rsidRPr="003B1988">
              <w:rPr>
                <w:b/>
                <w:sz w:val="15"/>
                <w:szCs w:val="15"/>
              </w:rPr>
              <w:t>LUX</w:t>
            </w:r>
          </w:p>
        </w:tc>
        <w:tc>
          <w:tcPr>
            <w:tcW w:w="423" w:type="dxa"/>
            <w:gridSpan w:val="2"/>
            <w:tcBorders>
              <w:top w:val="single" w:sz="4" w:space="0" w:color="auto"/>
              <w:left w:val="nil"/>
              <w:bottom w:val="single" w:sz="4" w:space="0" w:color="auto"/>
              <w:right w:val="single" w:sz="4" w:space="0" w:color="auto"/>
            </w:tcBorders>
            <w:noWrap/>
            <w:vAlign w:val="center"/>
          </w:tcPr>
          <w:p w14:paraId="5F61353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2F4423B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641B63B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09CE73A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50386CC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1FB2836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1E67261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762BF70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0FB0786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0007A50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40525AA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326B939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640A5C8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7C8B875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0FD51E6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7DFD3068"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059D575E"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BF2FA99" w14:textId="77777777" w:rsidR="00E454DA" w:rsidRPr="003B1988" w:rsidRDefault="00E454DA" w:rsidP="00FB4FE8">
            <w:pPr>
              <w:pStyle w:val="Tabletext"/>
              <w:spacing w:before="20" w:after="20"/>
              <w:rPr>
                <w:b/>
                <w:sz w:val="15"/>
                <w:szCs w:val="15"/>
              </w:rPr>
            </w:pPr>
            <w:r w:rsidRPr="003B1988">
              <w:rPr>
                <w:b/>
                <w:sz w:val="15"/>
                <w:szCs w:val="15"/>
              </w:rPr>
              <w:t>LVA</w:t>
            </w:r>
          </w:p>
        </w:tc>
        <w:tc>
          <w:tcPr>
            <w:tcW w:w="423" w:type="dxa"/>
            <w:gridSpan w:val="2"/>
            <w:tcBorders>
              <w:top w:val="single" w:sz="4" w:space="0" w:color="auto"/>
              <w:left w:val="nil"/>
              <w:bottom w:val="single" w:sz="4" w:space="0" w:color="auto"/>
              <w:right w:val="single" w:sz="4" w:space="0" w:color="auto"/>
            </w:tcBorders>
            <w:noWrap/>
            <w:vAlign w:val="center"/>
          </w:tcPr>
          <w:p w14:paraId="1384AF9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64516FA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23342E4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23E156B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16C9091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396EAA4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6587F18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2B490881"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2BD81581"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1BBDCB2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5B26A5F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74B949D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0353CDC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4108FB3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109A5D3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0CF7484D"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2B7A6AB4"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2D56C4" w14:textId="77777777" w:rsidR="00E454DA" w:rsidRPr="003B1988" w:rsidRDefault="00E454DA" w:rsidP="00FB4FE8">
            <w:pPr>
              <w:pStyle w:val="Tabletext"/>
              <w:spacing w:before="20" w:after="20"/>
              <w:rPr>
                <w:b/>
                <w:sz w:val="15"/>
                <w:szCs w:val="15"/>
              </w:rPr>
            </w:pPr>
            <w:r w:rsidRPr="003B1988">
              <w:rPr>
                <w:b/>
                <w:sz w:val="15"/>
                <w:szCs w:val="15"/>
              </w:rPr>
              <w:t>MCO</w:t>
            </w:r>
          </w:p>
        </w:tc>
        <w:tc>
          <w:tcPr>
            <w:tcW w:w="423" w:type="dxa"/>
            <w:gridSpan w:val="2"/>
            <w:tcBorders>
              <w:top w:val="single" w:sz="4" w:space="0" w:color="auto"/>
              <w:left w:val="nil"/>
              <w:bottom w:val="single" w:sz="4" w:space="0" w:color="auto"/>
              <w:right w:val="single" w:sz="4" w:space="0" w:color="auto"/>
            </w:tcBorders>
            <w:noWrap/>
            <w:vAlign w:val="center"/>
          </w:tcPr>
          <w:p w14:paraId="666657B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7F4028B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5B674B9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24CC194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44F38E51"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4EA7901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0D50AEC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6B4F01DB" w14:textId="77777777" w:rsidR="00E454DA" w:rsidRPr="003B1988" w:rsidRDefault="00E454DA" w:rsidP="00FB4FE8">
            <w:pPr>
              <w:pStyle w:val="Tabletext"/>
              <w:spacing w:before="20" w:after="20"/>
              <w:jc w:val="center"/>
              <w:rPr>
                <w:b/>
                <w:sz w:val="15"/>
                <w:szCs w:val="15"/>
              </w:rPr>
            </w:pP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5107136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17808FD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3A1C00A1"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5F50F72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40277F9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4657BD6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2F0A96B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444523C7"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55022301"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5C33F7" w14:textId="77777777" w:rsidR="00E454DA" w:rsidRPr="003B1988" w:rsidRDefault="00E454DA" w:rsidP="00FB4FE8">
            <w:pPr>
              <w:pStyle w:val="Tabletext"/>
              <w:spacing w:before="20" w:after="20"/>
              <w:rPr>
                <w:b/>
                <w:sz w:val="15"/>
                <w:szCs w:val="15"/>
              </w:rPr>
            </w:pPr>
            <w:r w:rsidRPr="003B1988">
              <w:rPr>
                <w:b/>
                <w:sz w:val="15"/>
                <w:szCs w:val="15"/>
              </w:rPr>
              <w:t>MDA</w:t>
            </w:r>
          </w:p>
        </w:tc>
        <w:tc>
          <w:tcPr>
            <w:tcW w:w="423" w:type="dxa"/>
            <w:gridSpan w:val="2"/>
            <w:tcBorders>
              <w:top w:val="single" w:sz="4" w:space="0" w:color="auto"/>
              <w:left w:val="nil"/>
              <w:bottom w:val="single" w:sz="4" w:space="0" w:color="auto"/>
              <w:right w:val="single" w:sz="4" w:space="0" w:color="auto"/>
            </w:tcBorders>
            <w:noWrap/>
            <w:vAlign w:val="center"/>
          </w:tcPr>
          <w:p w14:paraId="7642438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67255FB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1FD6E3C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11EDF8E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7172900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530D56A1"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41C14DE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2FD69AF1"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5702EB5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260B2FA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162F618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32BE0FD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4071F4E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6ECE422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79CC970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38CABEAF"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4893FD75"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05B8A0" w14:textId="77777777" w:rsidR="00E454DA" w:rsidRPr="003B1988" w:rsidRDefault="00E454DA" w:rsidP="00FB4FE8">
            <w:pPr>
              <w:pStyle w:val="Tabletext"/>
              <w:spacing w:before="20" w:after="20"/>
              <w:rPr>
                <w:b/>
                <w:sz w:val="15"/>
                <w:szCs w:val="15"/>
              </w:rPr>
            </w:pPr>
            <w:r w:rsidRPr="003B1988">
              <w:rPr>
                <w:b/>
                <w:sz w:val="15"/>
                <w:szCs w:val="15"/>
              </w:rPr>
              <w:t>MKD</w:t>
            </w:r>
          </w:p>
        </w:tc>
        <w:tc>
          <w:tcPr>
            <w:tcW w:w="423" w:type="dxa"/>
            <w:gridSpan w:val="2"/>
            <w:tcBorders>
              <w:top w:val="single" w:sz="4" w:space="0" w:color="auto"/>
              <w:left w:val="nil"/>
              <w:bottom w:val="single" w:sz="4" w:space="0" w:color="auto"/>
              <w:right w:val="single" w:sz="4" w:space="0" w:color="auto"/>
            </w:tcBorders>
            <w:noWrap/>
            <w:vAlign w:val="center"/>
          </w:tcPr>
          <w:p w14:paraId="4C88B51B" w14:textId="77777777" w:rsidR="00E454DA" w:rsidRPr="003B1988" w:rsidRDefault="00E454DA" w:rsidP="00FB4FE8">
            <w:pPr>
              <w:pStyle w:val="Tabletext"/>
              <w:spacing w:before="20" w:after="20"/>
              <w:jc w:val="center"/>
              <w:rPr>
                <w:b/>
                <w:sz w:val="15"/>
                <w:szCs w:val="15"/>
              </w:rPr>
            </w:pPr>
          </w:p>
        </w:tc>
        <w:tc>
          <w:tcPr>
            <w:tcW w:w="423" w:type="dxa"/>
            <w:tcBorders>
              <w:top w:val="single" w:sz="4" w:space="0" w:color="auto"/>
              <w:left w:val="single" w:sz="4" w:space="0" w:color="auto"/>
              <w:bottom w:val="single" w:sz="4" w:space="0" w:color="auto"/>
              <w:right w:val="single" w:sz="4" w:space="0" w:color="auto"/>
            </w:tcBorders>
          </w:tcPr>
          <w:p w14:paraId="3398A4A0" w14:textId="77777777" w:rsidR="00E454DA" w:rsidRPr="003B1988" w:rsidRDefault="00E454DA" w:rsidP="00FB4FE8">
            <w:pPr>
              <w:pStyle w:val="Tabletext"/>
              <w:spacing w:before="20" w:after="20"/>
              <w:jc w:val="center"/>
              <w:rPr>
                <w:b/>
                <w:sz w:val="15"/>
                <w:szCs w:val="15"/>
              </w:rPr>
            </w:pPr>
          </w:p>
        </w:tc>
        <w:tc>
          <w:tcPr>
            <w:tcW w:w="486" w:type="dxa"/>
            <w:gridSpan w:val="2"/>
            <w:tcBorders>
              <w:top w:val="single" w:sz="4" w:space="0" w:color="auto"/>
              <w:left w:val="single" w:sz="4" w:space="0" w:color="auto"/>
              <w:bottom w:val="single" w:sz="4" w:space="0" w:color="auto"/>
              <w:right w:val="single" w:sz="4" w:space="0" w:color="auto"/>
            </w:tcBorders>
          </w:tcPr>
          <w:p w14:paraId="01F06379" w14:textId="77777777" w:rsidR="00E454DA" w:rsidRPr="003B1988" w:rsidRDefault="00E454DA" w:rsidP="00FB4FE8">
            <w:pPr>
              <w:pStyle w:val="Tabletext"/>
              <w:spacing w:before="20" w:after="20"/>
              <w:jc w:val="center"/>
              <w:rPr>
                <w:b/>
                <w:sz w:val="15"/>
                <w:szCs w:val="15"/>
              </w:rPr>
            </w:pPr>
          </w:p>
        </w:tc>
        <w:tc>
          <w:tcPr>
            <w:tcW w:w="476" w:type="dxa"/>
            <w:tcBorders>
              <w:top w:val="single" w:sz="4" w:space="0" w:color="auto"/>
              <w:left w:val="single" w:sz="4" w:space="0" w:color="auto"/>
              <w:bottom w:val="single" w:sz="4" w:space="0" w:color="auto"/>
              <w:right w:val="single" w:sz="4" w:space="0" w:color="auto"/>
            </w:tcBorders>
          </w:tcPr>
          <w:p w14:paraId="7E24C829" w14:textId="77777777" w:rsidR="00E454DA" w:rsidRPr="003B1988" w:rsidRDefault="00E454DA" w:rsidP="00FB4FE8">
            <w:pPr>
              <w:pStyle w:val="Tabletext"/>
              <w:spacing w:before="20" w:after="20"/>
              <w:jc w:val="center"/>
              <w:rPr>
                <w:b/>
                <w:sz w:val="15"/>
                <w:szCs w:val="15"/>
              </w:rPr>
            </w:pP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641FB75E" w14:textId="77777777" w:rsidR="00E454DA" w:rsidRPr="003B1988" w:rsidRDefault="00E454DA" w:rsidP="00FB4FE8">
            <w:pPr>
              <w:pStyle w:val="Tabletext"/>
              <w:spacing w:before="20" w:after="20"/>
              <w:jc w:val="center"/>
              <w:rPr>
                <w:b/>
                <w:sz w:val="15"/>
                <w:szCs w:val="15"/>
              </w:rPr>
            </w:pPr>
          </w:p>
        </w:tc>
        <w:tc>
          <w:tcPr>
            <w:tcW w:w="412" w:type="dxa"/>
            <w:tcBorders>
              <w:top w:val="single" w:sz="4" w:space="0" w:color="auto"/>
              <w:left w:val="single" w:sz="4" w:space="0" w:color="auto"/>
              <w:bottom w:val="single" w:sz="4" w:space="0" w:color="auto"/>
              <w:right w:val="single" w:sz="4" w:space="0" w:color="auto"/>
            </w:tcBorders>
            <w:noWrap/>
            <w:vAlign w:val="center"/>
          </w:tcPr>
          <w:p w14:paraId="2FCA8643" w14:textId="77777777" w:rsidR="00E454DA" w:rsidRPr="003B1988" w:rsidRDefault="00E454DA" w:rsidP="00FB4FE8">
            <w:pPr>
              <w:pStyle w:val="Tabletext"/>
              <w:spacing w:before="20" w:after="20"/>
              <w:jc w:val="center"/>
              <w:rPr>
                <w:b/>
                <w:sz w:val="15"/>
                <w:szCs w:val="15"/>
              </w:rPr>
            </w:pPr>
          </w:p>
        </w:tc>
        <w:tc>
          <w:tcPr>
            <w:tcW w:w="372" w:type="dxa"/>
            <w:gridSpan w:val="2"/>
            <w:tcBorders>
              <w:top w:val="single" w:sz="4" w:space="0" w:color="auto"/>
              <w:left w:val="nil"/>
              <w:bottom w:val="single" w:sz="4" w:space="0" w:color="auto"/>
              <w:right w:val="single" w:sz="4" w:space="0" w:color="auto"/>
            </w:tcBorders>
          </w:tcPr>
          <w:p w14:paraId="078D8E83" w14:textId="77777777" w:rsidR="00E454DA" w:rsidRPr="003B1988" w:rsidRDefault="00E454DA" w:rsidP="00FB4FE8">
            <w:pPr>
              <w:pStyle w:val="Tabletext"/>
              <w:spacing w:before="20" w:after="20"/>
              <w:jc w:val="center"/>
              <w:rPr>
                <w:b/>
                <w:sz w:val="15"/>
                <w:szCs w:val="15"/>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5CA0E6B8" w14:textId="77777777" w:rsidR="00E454DA" w:rsidRPr="003B1988" w:rsidRDefault="00E454DA" w:rsidP="00FB4FE8">
            <w:pPr>
              <w:pStyle w:val="Tabletext"/>
              <w:spacing w:before="20" w:after="20"/>
              <w:jc w:val="center"/>
              <w:rPr>
                <w:b/>
                <w:sz w:val="15"/>
                <w:szCs w:val="15"/>
              </w:rPr>
            </w:pP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23C0045A" w14:textId="77777777" w:rsidR="00E454DA" w:rsidRPr="003B1988" w:rsidRDefault="00E454DA"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1873AC91" w14:textId="77777777" w:rsidR="00E454DA" w:rsidRPr="003B1988" w:rsidRDefault="00E454DA" w:rsidP="00FB4FE8">
            <w:pPr>
              <w:pStyle w:val="Tabletext"/>
              <w:spacing w:before="20" w:after="20"/>
              <w:jc w:val="center"/>
              <w:rPr>
                <w:b/>
                <w:sz w:val="15"/>
                <w:szCs w:val="15"/>
              </w:rPr>
            </w:pPr>
          </w:p>
        </w:tc>
        <w:tc>
          <w:tcPr>
            <w:tcW w:w="856" w:type="dxa"/>
            <w:gridSpan w:val="2"/>
            <w:tcBorders>
              <w:top w:val="single" w:sz="4" w:space="0" w:color="auto"/>
              <w:left w:val="nil"/>
              <w:bottom w:val="single" w:sz="4" w:space="0" w:color="auto"/>
              <w:right w:val="single" w:sz="4" w:space="0" w:color="auto"/>
            </w:tcBorders>
            <w:noWrap/>
            <w:vAlign w:val="center"/>
          </w:tcPr>
          <w:p w14:paraId="28AFEF2C" w14:textId="77777777" w:rsidR="00E454DA" w:rsidRPr="003B1988" w:rsidRDefault="00E454DA" w:rsidP="00FB4FE8">
            <w:pPr>
              <w:pStyle w:val="Tabletext"/>
              <w:spacing w:before="20" w:after="20"/>
              <w:jc w:val="center"/>
              <w:rPr>
                <w:b/>
                <w:sz w:val="15"/>
                <w:szCs w:val="15"/>
              </w:rPr>
            </w:pPr>
          </w:p>
        </w:tc>
        <w:tc>
          <w:tcPr>
            <w:tcW w:w="851" w:type="dxa"/>
            <w:gridSpan w:val="3"/>
            <w:tcBorders>
              <w:top w:val="single" w:sz="4" w:space="0" w:color="auto"/>
              <w:left w:val="nil"/>
              <w:bottom w:val="single" w:sz="4" w:space="0" w:color="auto"/>
              <w:right w:val="single" w:sz="4" w:space="0" w:color="auto"/>
            </w:tcBorders>
            <w:noWrap/>
            <w:vAlign w:val="center"/>
          </w:tcPr>
          <w:p w14:paraId="0077432E" w14:textId="77777777" w:rsidR="00E454DA" w:rsidRPr="003B1988" w:rsidRDefault="00E454DA"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7A58E72B" w14:textId="77777777" w:rsidR="00E454DA" w:rsidRPr="003B1988" w:rsidRDefault="00E454DA" w:rsidP="00FB4FE8">
            <w:pPr>
              <w:pStyle w:val="Tabletext"/>
              <w:spacing w:before="20" w:after="20"/>
              <w:jc w:val="center"/>
              <w:rPr>
                <w:b/>
                <w:sz w:val="15"/>
                <w:szCs w:val="15"/>
              </w:rPr>
            </w:pPr>
          </w:p>
        </w:tc>
        <w:tc>
          <w:tcPr>
            <w:tcW w:w="851" w:type="dxa"/>
            <w:gridSpan w:val="2"/>
            <w:tcBorders>
              <w:top w:val="single" w:sz="4" w:space="0" w:color="auto"/>
              <w:left w:val="nil"/>
              <w:bottom w:val="single" w:sz="4" w:space="0" w:color="auto"/>
              <w:right w:val="single" w:sz="4" w:space="0" w:color="auto"/>
            </w:tcBorders>
            <w:noWrap/>
            <w:vAlign w:val="center"/>
          </w:tcPr>
          <w:p w14:paraId="3FA943F3" w14:textId="77777777" w:rsidR="00E454DA" w:rsidRPr="003B1988" w:rsidRDefault="00E454DA"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5BA092DF" w14:textId="77777777" w:rsidR="00E454DA" w:rsidRPr="003B1988" w:rsidRDefault="00E454DA" w:rsidP="00FB4FE8">
            <w:pPr>
              <w:pStyle w:val="Tabletext"/>
              <w:spacing w:before="20" w:after="20"/>
              <w:jc w:val="center"/>
              <w:rPr>
                <w:b/>
                <w:sz w:val="15"/>
                <w:szCs w:val="15"/>
              </w:rPr>
            </w:pPr>
          </w:p>
        </w:tc>
        <w:tc>
          <w:tcPr>
            <w:tcW w:w="847" w:type="dxa"/>
            <w:gridSpan w:val="2"/>
            <w:tcBorders>
              <w:top w:val="single" w:sz="4" w:space="0" w:color="auto"/>
              <w:left w:val="nil"/>
              <w:bottom w:val="single" w:sz="4" w:space="0" w:color="auto"/>
              <w:right w:val="single" w:sz="4" w:space="0" w:color="auto"/>
            </w:tcBorders>
            <w:vAlign w:val="center"/>
          </w:tcPr>
          <w:p w14:paraId="3A2F6DCC" w14:textId="77777777" w:rsidR="00E454DA" w:rsidRPr="003B1988" w:rsidRDefault="00E454DA" w:rsidP="00FB4FE8">
            <w:pPr>
              <w:pStyle w:val="Tabletext"/>
              <w:spacing w:before="20" w:after="20"/>
              <w:jc w:val="center"/>
              <w:rPr>
                <w:b/>
                <w:sz w:val="15"/>
                <w:szCs w:val="15"/>
              </w:rPr>
            </w:pPr>
          </w:p>
        </w:tc>
      </w:tr>
      <w:tr w:rsidR="00781D10" w:rsidRPr="003B1988" w14:paraId="5E2F2F44"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06F3CE1" w14:textId="77777777" w:rsidR="00E454DA" w:rsidRPr="003B1988" w:rsidRDefault="00E454DA" w:rsidP="00FB4FE8">
            <w:pPr>
              <w:pStyle w:val="Tabletext"/>
              <w:spacing w:before="20" w:after="20"/>
              <w:rPr>
                <w:b/>
                <w:sz w:val="15"/>
                <w:szCs w:val="15"/>
              </w:rPr>
            </w:pPr>
            <w:r w:rsidRPr="003B1988">
              <w:rPr>
                <w:b/>
                <w:sz w:val="15"/>
                <w:szCs w:val="15"/>
              </w:rPr>
              <w:t>MLT</w:t>
            </w:r>
          </w:p>
        </w:tc>
        <w:tc>
          <w:tcPr>
            <w:tcW w:w="423" w:type="dxa"/>
            <w:gridSpan w:val="2"/>
            <w:tcBorders>
              <w:top w:val="single" w:sz="4" w:space="0" w:color="auto"/>
              <w:left w:val="nil"/>
              <w:bottom w:val="single" w:sz="4" w:space="0" w:color="auto"/>
              <w:right w:val="single" w:sz="4" w:space="0" w:color="auto"/>
            </w:tcBorders>
            <w:noWrap/>
            <w:vAlign w:val="center"/>
          </w:tcPr>
          <w:p w14:paraId="767F799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1368D82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3838DD2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7888251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1A039EA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17E92DA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678A1F9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38EB94B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40B5F42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1F6509D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0237260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18BA480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3D6A604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34FC80E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55EAC49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2A857D93"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5311FC3B"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352CC0" w14:textId="77777777" w:rsidR="00E454DA" w:rsidRPr="003B1988" w:rsidRDefault="00E454DA" w:rsidP="00FB4FE8">
            <w:pPr>
              <w:pStyle w:val="Tabletext"/>
              <w:spacing w:before="20" w:after="20"/>
              <w:rPr>
                <w:b/>
                <w:sz w:val="15"/>
                <w:szCs w:val="15"/>
              </w:rPr>
            </w:pPr>
            <w:r w:rsidRPr="003B1988">
              <w:rPr>
                <w:b/>
                <w:sz w:val="15"/>
                <w:szCs w:val="15"/>
              </w:rPr>
              <w:t>MNE</w:t>
            </w:r>
          </w:p>
        </w:tc>
        <w:tc>
          <w:tcPr>
            <w:tcW w:w="423" w:type="dxa"/>
            <w:gridSpan w:val="2"/>
            <w:tcBorders>
              <w:top w:val="single" w:sz="4" w:space="0" w:color="auto"/>
              <w:left w:val="nil"/>
              <w:bottom w:val="single" w:sz="4" w:space="0" w:color="auto"/>
              <w:right w:val="single" w:sz="4" w:space="0" w:color="auto"/>
            </w:tcBorders>
            <w:noWrap/>
            <w:vAlign w:val="center"/>
          </w:tcPr>
          <w:p w14:paraId="3A02B4E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14E355D1"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7060007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2DFF221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2FCB70D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2AB4F9E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7BE471F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05F57A3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355E1CC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768373E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2C02752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75554C5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645E39A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0DD7E27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2E18AF2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04051C0E"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41B3F1B1"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0657A5" w14:textId="77777777" w:rsidR="00E454DA" w:rsidRPr="003B1988" w:rsidRDefault="00E454DA" w:rsidP="00FB4FE8">
            <w:pPr>
              <w:pStyle w:val="Tabletext"/>
              <w:spacing w:before="20" w:after="20"/>
              <w:rPr>
                <w:b/>
                <w:sz w:val="15"/>
                <w:szCs w:val="15"/>
              </w:rPr>
            </w:pPr>
            <w:r w:rsidRPr="003B1988">
              <w:rPr>
                <w:b/>
                <w:sz w:val="15"/>
                <w:szCs w:val="15"/>
              </w:rPr>
              <w:t>NOR</w:t>
            </w:r>
          </w:p>
        </w:tc>
        <w:tc>
          <w:tcPr>
            <w:tcW w:w="423" w:type="dxa"/>
            <w:gridSpan w:val="2"/>
            <w:tcBorders>
              <w:top w:val="single" w:sz="4" w:space="0" w:color="auto"/>
              <w:left w:val="nil"/>
              <w:bottom w:val="single" w:sz="4" w:space="0" w:color="auto"/>
              <w:right w:val="single" w:sz="4" w:space="0" w:color="auto"/>
            </w:tcBorders>
            <w:noWrap/>
            <w:vAlign w:val="center"/>
          </w:tcPr>
          <w:p w14:paraId="325D4A9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4002F08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4BD1251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3188748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5AEAB64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795FC92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6AB618E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66E5D6B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1A6C10C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3ECCE01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54BD898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0650E7B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68D626C1"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7A999AB1"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71D07DA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6672159C"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12C9FEE8"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F4BDBFC" w14:textId="77777777" w:rsidR="00E454DA" w:rsidRPr="003B1988" w:rsidRDefault="00E454DA" w:rsidP="00FB4FE8">
            <w:pPr>
              <w:pStyle w:val="Tabletext"/>
              <w:spacing w:before="20" w:after="20"/>
              <w:rPr>
                <w:b/>
                <w:sz w:val="15"/>
                <w:szCs w:val="15"/>
              </w:rPr>
            </w:pPr>
            <w:r w:rsidRPr="003B1988">
              <w:rPr>
                <w:b/>
                <w:sz w:val="15"/>
                <w:szCs w:val="15"/>
              </w:rPr>
              <w:t>POL</w:t>
            </w:r>
          </w:p>
        </w:tc>
        <w:tc>
          <w:tcPr>
            <w:tcW w:w="423" w:type="dxa"/>
            <w:gridSpan w:val="2"/>
            <w:tcBorders>
              <w:top w:val="single" w:sz="4" w:space="0" w:color="auto"/>
              <w:left w:val="nil"/>
              <w:bottom w:val="single" w:sz="4" w:space="0" w:color="auto"/>
              <w:right w:val="single" w:sz="4" w:space="0" w:color="auto"/>
            </w:tcBorders>
            <w:noWrap/>
            <w:vAlign w:val="center"/>
          </w:tcPr>
          <w:p w14:paraId="0C430D5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0364992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45553ED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7259BD9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77CB15C1"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450E8D7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5A55EDE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2D95022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487F507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573F43C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3117A22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72B5685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3471DE0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0F6074F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0273CBD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2F600C70"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6ED95D09"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A44C912" w14:textId="77777777" w:rsidR="00E454DA" w:rsidRPr="003B1988" w:rsidRDefault="00E454DA" w:rsidP="00FB4FE8">
            <w:pPr>
              <w:pStyle w:val="Tabletext"/>
              <w:spacing w:before="20" w:after="20"/>
              <w:rPr>
                <w:b/>
                <w:sz w:val="15"/>
                <w:szCs w:val="15"/>
              </w:rPr>
            </w:pPr>
            <w:r w:rsidRPr="003B1988">
              <w:rPr>
                <w:b/>
                <w:sz w:val="15"/>
                <w:szCs w:val="15"/>
              </w:rPr>
              <w:t>POR</w:t>
            </w:r>
          </w:p>
        </w:tc>
        <w:tc>
          <w:tcPr>
            <w:tcW w:w="423" w:type="dxa"/>
            <w:gridSpan w:val="2"/>
            <w:tcBorders>
              <w:top w:val="single" w:sz="4" w:space="0" w:color="auto"/>
              <w:left w:val="nil"/>
              <w:bottom w:val="single" w:sz="4" w:space="0" w:color="auto"/>
              <w:right w:val="single" w:sz="4" w:space="0" w:color="auto"/>
            </w:tcBorders>
            <w:noWrap/>
            <w:vAlign w:val="center"/>
          </w:tcPr>
          <w:p w14:paraId="6BE2999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6F2C39A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0EADCF0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3CEB50E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2A8A705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1C04F16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04ADEBE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1F402E4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7C3C0B1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2682857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7847EA4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79F42FE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27DFEB3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544FA5E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0E9B56B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785BA517"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06D7C352"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3D321E0" w14:textId="77777777" w:rsidR="00E454DA" w:rsidRPr="003B1988" w:rsidRDefault="00E454DA" w:rsidP="00FB4FE8">
            <w:pPr>
              <w:pStyle w:val="Tabletext"/>
              <w:spacing w:before="20" w:after="20"/>
              <w:rPr>
                <w:b/>
                <w:sz w:val="15"/>
                <w:szCs w:val="15"/>
              </w:rPr>
            </w:pPr>
            <w:r w:rsidRPr="003B1988">
              <w:rPr>
                <w:b/>
                <w:sz w:val="15"/>
                <w:szCs w:val="15"/>
              </w:rPr>
              <w:t>ROU</w:t>
            </w:r>
          </w:p>
        </w:tc>
        <w:tc>
          <w:tcPr>
            <w:tcW w:w="423" w:type="dxa"/>
            <w:gridSpan w:val="2"/>
            <w:tcBorders>
              <w:top w:val="single" w:sz="4" w:space="0" w:color="auto"/>
              <w:left w:val="nil"/>
              <w:bottom w:val="single" w:sz="4" w:space="0" w:color="auto"/>
              <w:right w:val="single" w:sz="4" w:space="0" w:color="auto"/>
            </w:tcBorders>
            <w:noWrap/>
            <w:vAlign w:val="center"/>
          </w:tcPr>
          <w:p w14:paraId="75C74EB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7A24839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65DA5861"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047D778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5C602EC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70F0020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428AB00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5D90663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07AF46F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6A4267E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109880D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4593072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3487321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4199C06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4275EDC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4130C3E3"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4577E27C"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6CCAD4" w14:textId="77777777" w:rsidR="00E454DA" w:rsidRPr="003B1988" w:rsidRDefault="00E454DA" w:rsidP="00FB4FE8">
            <w:pPr>
              <w:pStyle w:val="Tabletext"/>
              <w:spacing w:before="20" w:after="20"/>
              <w:rPr>
                <w:b/>
                <w:sz w:val="15"/>
                <w:szCs w:val="15"/>
              </w:rPr>
            </w:pPr>
            <w:r w:rsidRPr="003B1988">
              <w:rPr>
                <w:b/>
                <w:sz w:val="15"/>
                <w:szCs w:val="15"/>
              </w:rPr>
              <w:t>RUS</w:t>
            </w:r>
          </w:p>
        </w:tc>
        <w:tc>
          <w:tcPr>
            <w:tcW w:w="423" w:type="dxa"/>
            <w:gridSpan w:val="2"/>
            <w:tcBorders>
              <w:top w:val="single" w:sz="4" w:space="0" w:color="auto"/>
              <w:left w:val="nil"/>
              <w:bottom w:val="single" w:sz="4" w:space="0" w:color="auto"/>
              <w:right w:val="single" w:sz="4" w:space="0" w:color="auto"/>
            </w:tcBorders>
            <w:noWrap/>
            <w:vAlign w:val="center"/>
          </w:tcPr>
          <w:p w14:paraId="4EADD6AB" w14:textId="77777777" w:rsidR="00E454DA" w:rsidRPr="003B1988" w:rsidRDefault="00E454DA" w:rsidP="00FB4FE8">
            <w:pPr>
              <w:pStyle w:val="Tabletext"/>
              <w:spacing w:before="20" w:after="20"/>
              <w:jc w:val="center"/>
              <w:rPr>
                <w:b/>
                <w:sz w:val="15"/>
                <w:szCs w:val="15"/>
              </w:rPr>
            </w:pPr>
          </w:p>
        </w:tc>
        <w:tc>
          <w:tcPr>
            <w:tcW w:w="423" w:type="dxa"/>
            <w:tcBorders>
              <w:top w:val="single" w:sz="4" w:space="0" w:color="auto"/>
              <w:left w:val="single" w:sz="4" w:space="0" w:color="auto"/>
              <w:bottom w:val="single" w:sz="4" w:space="0" w:color="auto"/>
              <w:right w:val="single" w:sz="4" w:space="0" w:color="auto"/>
            </w:tcBorders>
          </w:tcPr>
          <w:p w14:paraId="7E114C0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789F076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07EAF5E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5BE7399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5098231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778680F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7E0E879A" w14:textId="77777777" w:rsidR="00E454DA" w:rsidRPr="003B1988" w:rsidRDefault="00E454DA" w:rsidP="00FB4FE8">
            <w:pPr>
              <w:pStyle w:val="Tabletext"/>
              <w:spacing w:before="20" w:after="20"/>
              <w:jc w:val="center"/>
              <w:rPr>
                <w:b/>
                <w:sz w:val="15"/>
                <w:szCs w:val="15"/>
              </w:rPr>
            </w:pP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0E75132A" w14:textId="77777777" w:rsidR="00E454DA" w:rsidRPr="003B1988" w:rsidRDefault="00E454DA"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3C6CDB3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3723C11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71B2D0C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7400BBE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5B34B985" w14:textId="77777777" w:rsidR="00E454DA" w:rsidRPr="003B1988" w:rsidRDefault="00E454DA"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10BE1D3A" w14:textId="77777777" w:rsidR="00E454DA" w:rsidRPr="003B1988" w:rsidRDefault="00E454DA" w:rsidP="00FB4FE8">
            <w:pPr>
              <w:pStyle w:val="Tabletext"/>
              <w:spacing w:before="20" w:after="20"/>
              <w:jc w:val="center"/>
              <w:rPr>
                <w:b/>
                <w:sz w:val="15"/>
                <w:szCs w:val="15"/>
              </w:rPr>
            </w:pPr>
          </w:p>
        </w:tc>
        <w:tc>
          <w:tcPr>
            <w:tcW w:w="847" w:type="dxa"/>
            <w:gridSpan w:val="2"/>
            <w:tcBorders>
              <w:top w:val="single" w:sz="4" w:space="0" w:color="auto"/>
              <w:left w:val="nil"/>
              <w:bottom w:val="single" w:sz="4" w:space="0" w:color="auto"/>
              <w:right w:val="single" w:sz="4" w:space="0" w:color="auto"/>
            </w:tcBorders>
            <w:vAlign w:val="center"/>
          </w:tcPr>
          <w:p w14:paraId="687401D9"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3256789D"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338842B" w14:textId="77777777" w:rsidR="00E454DA" w:rsidRPr="003B1988" w:rsidRDefault="00E454DA" w:rsidP="00FB4FE8">
            <w:pPr>
              <w:pStyle w:val="Tabletext"/>
              <w:spacing w:before="20" w:after="20"/>
              <w:rPr>
                <w:b/>
                <w:sz w:val="15"/>
                <w:szCs w:val="15"/>
              </w:rPr>
            </w:pPr>
            <w:r w:rsidRPr="003B1988">
              <w:rPr>
                <w:b/>
                <w:sz w:val="15"/>
                <w:szCs w:val="15"/>
              </w:rPr>
              <w:t>S</w:t>
            </w:r>
          </w:p>
        </w:tc>
        <w:tc>
          <w:tcPr>
            <w:tcW w:w="423" w:type="dxa"/>
            <w:gridSpan w:val="2"/>
            <w:tcBorders>
              <w:top w:val="single" w:sz="4" w:space="0" w:color="auto"/>
              <w:left w:val="nil"/>
              <w:bottom w:val="single" w:sz="4" w:space="0" w:color="auto"/>
              <w:right w:val="single" w:sz="4" w:space="0" w:color="auto"/>
            </w:tcBorders>
            <w:noWrap/>
            <w:vAlign w:val="center"/>
          </w:tcPr>
          <w:p w14:paraId="4A33264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27508EF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588A834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54DA64C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5958EC0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43648CA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0375E6E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5D26D5E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35E9A191"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5EE8018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0590822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13DEA6C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5FB1F7F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498385D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55B3712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60081D3C"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8D724F" w:rsidRPr="003B1988" w14:paraId="73487234"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5DF581" w14:textId="77777777" w:rsidR="008D724F" w:rsidRPr="003B1988" w:rsidRDefault="008D724F" w:rsidP="00FB4FE8">
            <w:pPr>
              <w:pStyle w:val="Tabletext"/>
              <w:spacing w:before="20" w:after="20"/>
              <w:rPr>
                <w:b/>
                <w:sz w:val="15"/>
                <w:szCs w:val="15"/>
              </w:rPr>
            </w:pPr>
            <w:r w:rsidRPr="003B1988">
              <w:rPr>
                <w:b/>
                <w:sz w:val="15"/>
                <w:szCs w:val="15"/>
              </w:rPr>
              <w:t>SMR</w:t>
            </w:r>
          </w:p>
        </w:tc>
        <w:tc>
          <w:tcPr>
            <w:tcW w:w="423" w:type="dxa"/>
            <w:gridSpan w:val="2"/>
            <w:tcBorders>
              <w:top w:val="single" w:sz="4" w:space="0" w:color="auto"/>
              <w:left w:val="nil"/>
              <w:bottom w:val="single" w:sz="4" w:space="0" w:color="auto"/>
              <w:right w:val="single" w:sz="4" w:space="0" w:color="auto"/>
            </w:tcBorders>
            <w:noWrap/>
            <w:vAlign w:val="center"/>
          </w:tcPr>
          <w:p w14:paraId="41A020DE" w14:textId="703B66A2" w:rsidR="008D724F" w:rsidRPr="003B1988" w:rsidRDefault="008D724F"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3719B7AB" w14:textId="31DD4026" w:rsidR="008D724F" w:rsidRPr="003B1988" w:rsidRDefault="008D724F"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70A7FED9" w14:textId="0FF2CFD8" w:rsidR="008D724F" w:rsidRPr="003B1988" w:rsidRDefault="008D724F"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77E8C1F7" w14:textId="711C435E" w:rsidR="008D724F" w:rsidRPr="003B1988" w:rsidRDefault="008D724F"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376619BE" w14:textId="64516C4D" w:rsidR="008D724F" w:rsidRPr="003B1988" w:rsidRDefault="008D724F"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62F64EFC" w14:textId="22B4A941" w:rsidR="008D724F" w:rsidRPr="003B1988" w:rsidRDefault="008D724F"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1E4105E5" w14:textId="07CDEFF1" w:rsidR="008D724F" w:rsidRPr="003B1988" w:rsidRDefault="008D724F"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3F8BEEB2" w14:textId="027AB56A" w:rsidR="008D724F" w:rsidRPr="003B1988" w:rsidRDefault="008D724F"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7650E798" w14:textId="388E5436" w:rsidR="008D724F" w:rsidRPr="003B1988" w:rsidRDefault="008D724F"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18D1B69F" w14:textId="47417802" w:rsidR="008D724F" w:rsidRPr="003B1988" w:rsidRDefault="008D724F"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4057A3BD" w14:textId="35A5ADC8" w:rsidR="008D724F" w:rsidRPr="003B1988" w:rsidRDefault="008D724F"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7D31696A" w14:textId="3008AF51" w:rsidR="008D724F" w:rsidRPr="003B1988" w:rsidRDefault="008D724F"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6BA60CF4" w14:textId="583A9236" w:rsidR="008D724F" w:rsidRPr="003B1988" w:rsidRDefault="008D724F"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5C4BD9CF" w14:textId="5A080F03" w:rsidR="008D724F" w:rsidRPr="003B1988" w:rsidRDefault="008D724F"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64EFCD10" w14:textId="0234C76D" w:rsidR="008D724F" w:rsidRPr="003B1988" w:rsidRDefault="008D724F"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5E9ACA1C" w14:textId="3DD35233" w:rsidR="008D724F" w:rsidRPr="003B1988" w:rsidRDefault="008D724F" w:rsidP="00FB4FE8">
            <w:pPr>
              <w:pStyle w:val="Tabletext"/>
              <w:spacing w:before="20" w:after="20"/>
              <w:jc w:val="center"/>
              <w:rPr>
                <w:b/>
                <w:sz w:val="15"/>
                <w:szCs w:val="15"/>
              </w:rPr>
            </w:pPr>
            <w:r w:rsidRPr="003B1988">
              <w:rPr>
                <w:b/>
                <w:sz w:val="15"/>
                <w:szCs w:val="15"/>
              </w:rPr>
              <w:t>X</w:t>
            </w:r>
          </w:p>
        </w:tc>
      </w:tr>
      <w:tr w:rsidR="00781D10" w:rsidRPr="003B1988" w14:paraId="708E3CAE"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523385" w14:textId="77777777" w:rsidR="00E454DA" w:rsidRPr="003B1988" w:rsidRDefault="00E454DA" w:rsidP="00FB4FE8">
            <w:pPr>
              <w:pStyle w:val="Tabletext"/>
              <w:spacing w:before="20" w:after="20"/>
              <w:rPr>
                <w:b/>
                <w:sz w:val="15"/>
                <w:szCs w:val="15"/>
              </w:rPr>
            </w:pPr>
            <w:r w:rsidRPr="003B1988">
              <w:rPr>
                <w:b/>
                <w:sz w:val="15"/>
                <w:szCs w:val="15"/>
              </w:rPr>
              <w:t>SRB</w:t>
            </w:r>
          </w:p>
        </w:tc>
        <w:tc>
          <w:tcPr>
            <w:tcW w:w="423" w:type="dxa"/>
            <w:gridSpan w:val="2"/>
            <w:tcBorders>
              <w:top w:val="single" w:sz="4" w:space="0" w:color="auto"/>
              <w:left w:val="nil"/>
              <w:bottom w:val="single" w:sz="4" w:space="0" w:color="auto"/>
              <w:right w:val="single" w:sz="4" w:space="0" w:color="auto"/>
            </w:tcBorders>
            <w:noWrap/>
            <w:vAlign w:val="center"/>
          </w:tcPr>
          <w:p w14:paraId="158F4E4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35BA04C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3C55449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2E3544F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4CA2EDE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218E7A2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71F1414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4F62E89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2082870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4A82258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7DE58E2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6A8BEC5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14F60AC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3E08AAA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6D88404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1F17D68A"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19F72D03"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BAC32B" w14:textId="77777777" w:rsidR="00E454DA" w:rsidRPr="003B1988" w:rsidRDefault="00E454DA" w:rsidP="00FB4FE8">
            <w:pPr>
              <w:pStyle w:val="Tabletext"/>
              <w:spacing w:before="20" w:after="20"/>
              <w:rPr>
                <w:b/>
                <w:sz w:val="15"/>
                <w:szCs w:val="15"/>
              </w:rPr>
            </w:pPr>
            <w:r w:rsidRPr="003B1988">
              <w:rPr>
                <w:b/>
                <w:sz w:val="15"/>
                <w:szCs w:val="15"/>
              </w:rPr>
              <w:t>SUI</w:t>
            </w:r>
          </w:p>
        </w:tc>
        <w:tc>
          <w:tcPr>
            <w:tcW w:w="423" w:type="dxa"/>
            <w:gridSpan w:val="2"/>
            <w:tcBorders>
              <w:top w:val="single" w:sz="4" w:space="0" w:color="auto"/>
              <w:left w:val="nil"/>
              <w:bottom w:val="single" w:sz="4" w:space="0" w:color="auto"/>
              <w:right w:val="single" w:sz="4" w:space="0" w:color="auto"/>
            </w:tcBorders>
            <w:noWrap/>
            <w:vAlign w:val="center"/>
          </w:tcPr>
          <w:p w14:paraId="66DE081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6EE9080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7CE72001"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49C3D09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7826A91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7E31CEF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57DCC97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4C2ACDC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212601F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4A257DE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1B5BCA5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2B6ECAD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546791E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245482C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59294FC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20E55B95"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49F1EDB9"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868350" w14:textId="77777777" w:rsidR="00E454DA" w:rsidRPr="003B1988" w:rsidRDefault="00E454DA" w:rsidP="00FB4FE8">
            <w:pPr>
              <w:pStyle w:val="Tabletext"/>
              <w:spacing w:before="20" w:after="20"/>
              <w:rPr>
                <w:b/>
                <w:sz w:val="15"/>
                <w:szCs w:val="15"/>
              </w:rPr>
            </w:pPr>
            <w:r w:rsidRPr="003B1988">
              <w:rPr>
                <w:b/>
                <w:sz w:val="15"/>
                <w:szCs w:val="15"/>
              </w:rPr>
              <w:t>SVK</w:t>
            </w:r>
          </w:p>
        </w:tc>
        <w:tc>
          <w:tcPr>
            <w:tcW w:w="423" w:type="dxa"/>
            <w:gridSpan w:val="2"/>
            <w:tcBorders>
              <w:top w:val="single" w:sz="4" w:space="0" w:color="auto"/>
              <w:left w:val="nil"/>
              <w:bottom w:val="single" w:sz="4" w:space="0" w:color="auto"/>
              <w:right w:val="single" w:sz="4" w:space="0" w:color="auto"/>
            </w:tcBorders>
            <w:noWrap/>
            <w:vAlign w:val="center"/>
          </w:tcPr>
          <w:p w14:paraId="556868E1"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218C714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23E1AB9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237FDB8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7B159B9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06FDD52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52E6298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62D4186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7DB8102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194FF2D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2B232F8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7FE3A56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5B4CA22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25F58E4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585F368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57BB5D2A"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0E237C53"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139A766" w14:textId="77777777" w:rsidR="00E454DA" w:rsidRPr="003B1988" w:rsidRDefault="00E454DA" w:rsidP="00FB4FE8">
            <w:pPr>
              <w:pStyle w:val="Tabletext"/>
              <w:spacing w:before="20" w:after="20"/>
              <w:rPr>
                <w:b/>
                <w:sz w:val="15"/>
                <w:szCs w:val="15"/>
              </w:rPr>
            </w:pPr>
            <w:r w:rsidRPr="003B1988">
              <w:rPr>
                <w:b/>
                <w:sz w:val="15"/>
                <w:szCs w:val="15"/>
              </w:rPr>
              <w:t>SVN</w:t>
            </w:r>
          </w:p>
        </w:tc>
        <w:tc>
          <w:tcPr>
            <w:tcW w:w="423" w:type="dxa"/>
            <w:gridSpan w:val="2"/>
            <w:tcBorders>
              <w:top w:val="single" w:sz="4" w:space="0" w:color="auto"/>
              <w:left w:val="nil"/>
              <w:bottom w:val="single" w:sz="4" w:space="0" w:color="auto"/>
              <w:right w:val="single" w:sz="4" w:space="0" w:color="auto"/>
            </w:tcBorders>
            <w:noWrap/>
            <w:vAlign w:val="center"/>
          </w:tcPr>
          <w:p w14:paraId="7BD7E20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2407D91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5C1F8B5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41314F7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1BC341C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2CC05C0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6A97F48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628CB36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4ACBB137"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035A5E4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3CE0893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0CFCC34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57DC020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2E47EB0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1810C69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569E3351"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1704DF0A"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654416" w14:textId="77777777" w:rsidR="00E454DA" w:rsidRPr="003B1988" w:rsidRDefault="00E454DA" w:rsidP="00FB4FE8">
            <w:pPr>
              <w:pStyle w:val="Tabletext"/>
              <w:spacing w:before="20" w:after="20"/>
              <w:rPr>
                <w:b/>
                <w:sz w:val="15"/>
                <w:szCs w:val="15"/>
              </w:rPr>
            </w:pPr>
            <w:r w:rsidRPr="003B1988">
              <w:rPr>
                <w:b/>
                <w:sz w:val="15"/>
                <w:szCs w:val="15"/>
              </w:rPr>
              <w:t>TUR</w:t>
            </w:r>
          </w:p>
        </w:tc>
        <w:tc>
          <w:tcPr>
            <w:tcW w:w="423" w:type="dxa"/>
            <w:gridSpan w:val="2"/>
            <w:tcBorders>
              <w:top w:val="single" w:sz="4" w:space="0" w:color="auto"/>
              <w:left w:val="nil"/>
              <w:bottom w:val="single" w:sz="4" w:space="0" w:color="auto"/>
              <w:right w:val="single" w:sz="4" w:space="0" w:color="auto"/>
            </w:tcBorders>
            <w:noWrap/>
            <w:vAlign w:val="center"/>
          </w:tcPr>
          <w:p w14:paraId="01F1C1DC"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32A6BB70"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4171901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3CB1EE2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110AAE5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61CF9E84"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7501166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45C54F3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3D7C3304" w14:textId="77777777" w:rsidR="00E454DA" w:rsidRPr="003B1988" w:rsidRDefault="00E454DA" w:rsidP="00FB4FE8">
            <w:pPr>
              <w:pStyle w:val="Tabletext"/>
              <w:spacing w:before="20" w:after="20"/>
              <w:jc w:val="center"/>
              <w:rPr>
                <w:b/>
                <w:sz w:val="15"/>
                <w:szCs w:val="15"/>
              </w:rPr>
            </w:pPr>
          </w:p>
        </w:tc>
        <w:tc>
          <w:tcPr>
            <w:tcW w:w="850" w:type="dxa"/>
            <w:gridSpan w:val="2"/>
            <w:tcBorders>
              <w:top w:val="single" w:sz="4" w:space="0" w:color="auto"/>
              <w:left w:val="nil"/>
              <w:bottom w:val="single" w:sz="4" w:space="0" w:color="auto"/>
              <w:right w:val="single" w:sz="4" w:space="0" w:color="auto"/>
            </w:tcBorders>
            <w:noWrap/>
            <w:vAlign w:val="center"/>
          </w:tcPr>
          <w:p w14:paraId="60BDF1F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71F8CF4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713486E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0727F0B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224A30C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133E717A"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5D9422B8"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781D10" w:rsidRPr="003B1988" w14:paraId="0890B42E" w14:textId="77777777" w:rsidTr="009D23D2">
        <w:trPr>
          <w:trHeight w:hRule="exact" w:val="2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ED2F37" w14:textId="77777777" w:rsidR="00E454DA" w:rsidRPr="003B1988" w:rsidRDefault="00E454DA" w:rsidP="00FB4FE8">
            <w:pPr>
              <w:pStyle w:val="Tabletext"/>
              <w:spacing w:before="20" w:after="20"/>
              <w:rPr>
                <w:b/>
                <w:sz w:val="15"/>
                <w:szCs w:val="15"/>
              </w:rPr>
            </w:pPr>
            <w:r w:rsidRPr="003B1988">
              <w:rPr>
                <w:b/>
                <w:sz w:val="15"/>
                <w:szCs w:val="15"/>
              </w:rPr>
              <w:t>UKR</w:t>
            </w:r>
          </w:p>
        </w:tc>
        <w:tc>
          <w:tcPr>
            <w:tcW w:w="423" w:type="dxa"/>
            <w:gridSpan w:val="2"/>
            <w:tcBorders>
              <w:top w:val="single" w:sz="4" w:space="0" w:color="auto"/>
              <w:left w:val="nil"/>
              <w:bottom w:val="single" w:sz="4" w:space="0" w:color="auto"/>
              <w:right w:val="single" w:sz="4" w:space="0" w:color="auto"/>
            </w:tcBorders>
            <w:noWrap/>
            <w:vAlign w:val="center"/>
          </w:tcPr>
          <w:p w14:paraId="16392DBF"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23" w:type="dxa"/>
            <w:tcBorders>
              <w:top w:val="single" w:sz="4" w:space="0" w:color="auto"/>
              <w:left w:val="single" w:sz="4" w:space="0" w:color="auto"/>
              <w:bottom w:val="single" w:sz="4" w:space="0" w:color="auto"/>
              <w:right w:val="single" w:sz="4" w:space="0" w:color="auto"/>
            </w:tcBorders>
          </w:tcPr>
          <w:p w14:paraId="2A9CA6E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86" w:type="dxa"/>
            <w:gridSpan w:val="2"/>
            <w:tcBorders>
              <w:top w:val="single" w:sz="4" w:space="0" w:color="auto"/>
              <w:left w:val="single" w:sz="4" w:space="0" w:color="auto"/>
              <w:bottom w:val="single" w:sz="4" w:space="0" w:color="auto"/>
              <w:right w:val="single" w:sz="4" w:space="0" w:color="auto"/>
            </w:tcBorders>
          </w:tcPr>
          <w:p w14:paraId="56BC577E"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tcBorders>
              <w:top w:val="single" w:sz="4" w:space="0" w:color="auto"/>
              <w:left w:val="single" w:sz="4" w:space="0" w:color="auto"/>
              <w:bottom w:val="single" w:sz="4" w:space="0" w:color="auto"/>
              <w:right w:val="single" w:sz="4" w:space="0" w:color="auto"/>
            </w:tcBorders>
          </w:tcPr>
          <w:p w14:paraId="1275599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76" w:type="dxa"/>
            <w:gridSpan w:val="2"/>
            <w:tcBorders>
              <w:top w:val="single" w:sz="4" w:space="0" w:color="auto"/>
              <w:left w:val="single" w:sz="4" w:space="0" w:color="auto"/>
              <w:bottom w:val="single" w:sz="4" w:space="0" w:color="auto"/>
              <w:right w:val="single" w:sz="4" w:space="0" w:color="auto"/>
            </w:tcBorders>
            <w:noWrap/>
            <w:vAlign w:val="center"/>
          </w:tcPr>
          <w:p w14:paraId="3AFB918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412" w:type="dxa"/>
            <w:tcBorders>
              <w:top w:val="single" w:sz="4" w:space="0" w:color="auto"/>
              <w:left w:val="single" w:sz="4" w:space="0" w:color="auto"/>
              <w:bottom w:val="single" w:sz="4" w:space="0" w:color="auto"/>
              <w:right w:val="single" w:sz="4" w:space="0" w:color="auto"/>
            </w:tcBorders>
            <w:noWrap/>
            <w:vAlign w:val="center"/>
          </w:tcPr>
          <w:p w14:paraId="600B02C5"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372" w:type="dxa"/>
            <w:gridSpan w:val="2"/>
            <w:tcBorders>
              <w:top w:val="single" w:sz="4" w:space="0" w:color="auto"/>
              <w:left w:val="nil"/>
              <w:bottom w:val="single" w:sz="4" w:space="0" w:color="auto"/>
              <w:right w:val="single" w:sz="4" w:space="0" w:color="auto"/>
            </w:tcBorders>
          </w:tcPr>
          <w:p w14:paraId="21761CC8"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4B3AD6A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23" w:type="dxa"/>
            <w:gridSpan w:val="2"/>
            <w:tcBorders>
              <w:top w:val="single" w:sz="4" w:space="0" w:color="auto"/>
              <w:left w:val="single" w:sz="4" w:space="0" w:color="auto"/>
              <w:bottom w:val="single" w:sz="4" w:space="0" w:color="auto"/>
              <w:right w:val="single" w:sz="4" w:space="0" w:color="auto"/>
            </w:tcBorders>
            <w:noWrap/>
            <w:vAlign w:val="center"/>
          </w:tcPr>
          <w:p w14:paraId="2B48E49D"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267713C2"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6" w:type="dxa"/>
            <w:gridSpan w:val="2"/>
            <w:tcBorders>
              <w:top w:val="single" w:sz="4" w:space="0" w:color="auto"/>
              <w:left w:val="nil"/>
              <w:bottom w:val="single" w:sz="4" w:space="0" w:color="auto"/>
              <w:right w:val="single" w:sz="4" w:space="0" w:color="auto"/>
            </w:tcBorders>
            <w:noWrap/>
            <w:vAlign w:val="center"/>
          </w:tcPr>
          <w:p w14:paraId="413DC036"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3"/>
            <w:tcBorders>
              <w:top w:val="single" w:sz="4" w:space="0" w:color="auto"/>
              <w:left w:val="nil"/>
              <w:bottom w:val="single" w:sz="4" w:space="0" w:color="auto"/>
              <w:right w:val="single" w:sz="4" w:space="0" w:color="auto"/>
            </w:tcBorders>
            <w:noWrap/>
            <w:vAlign w:val="center"/>
          </w:tcPr>
          <w:p w14:paraId="79039D13"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1AADCA5B"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1" w:type="dxa"/>
            <w:gridSpan w:val="2"/>
            <w:tcBorders>
              <w:top w:val="single" w:sz="4" w:space="0" w:color="auto"/>
              <w:left w:val="nil"/>
              <w:bottom w:val="single" w:sz="4" w:space="0" w:color="auto"/>
              <w:right w:val="single" w:sz="4" w:space="0" w:color="auto"/>
            </w:tcBorders>
            <w:noWrap/>
            <w:vAlign w:val="center"/>
          </w:tcPr>
          <w:p w14:paraId="1838C0A1"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50" w:type="dxa"/>
            <w:gridSpan w:val="2"/>
            <w:tcBorders>
              <w:top w:val="single" w:sz="4" w:space="0" w:color="auto"/>
              <w:left w:val="nil"/>
              <w:bottom w:val="single" w:sz="4" w:space="0" w:color="auto"/>
              <w:right w:val="single" w:sz="4" w:space="0" w:color="auto"/>
            </w:tcBorders>
            <w:noWrap/>
            <w:vAlign w:val="center"/>
          </w:tcPr>
          <w:p w14:paraId="5442A379" w14:textId="77777777" w:rsidR="00E454DA" w:rsidRPr="003B1988" w:rsidRDefault="00E454DA" w:rsidP="00FB4FE8">
            <w:pPr>
              <w:pStyle w:val="Tabletext"/>
              <w:spacing w:before="20" w:after="20"/>
              <w:jc w:val="center"/>
              <w:rPr>
                <w:b/>
                <w:sz w:val="15"/>
                <w:szCs w:val="15"/>
              </w:rPr>
            </w:pPr>
            <w:r w:rsidRPr="003B1988">
              <w:rPr>
                <w:b/>
                <w:sz w:val="15"/>
                <w:szCs w:val="15"/>
              </w:rPr>
              <w:t>X</w:t>
            </w:r>
          </w:p>
        </w:tc>
        <w:tc>
          <w:tcPr>
            <w:tcW w:w="847" w:type="dxa"/>
            <w:gridSpan w:val="2"/>
            <w:tcBorders>
              <w:top w:val="single" w:sz="4" w:space="0" w:color="auto"/>
              <w:left w:val="nil"/>
              <w:bottom w:val="single" w:sz="4" w:space="0" w:color="auto"/>
              <w:right w:val="single" w:sz="4" w:space="0" w:color="auto"/>
            </w:tcBorders>
            <w:vAlign w:val="center"/>
          </w:tcPr>
          <w:p w14:paraId="1B8641A2" w14:textId="77777777" w:rsidR="00E454DA" w:rsidRPr="003B1988" w:rsidRDefault="00E454DA" w:rsidP="00FB4FE8">
            <w:pPr>
              <w:pStyle w:val="Tabletext"/>
              <w:spacing w:before="20" w:after="20"/>
              <w:jc w:val="center"/>
              <w:rPr>
                <w:b/>
                <w:sz w:val="15"/>
                <w:szCs w:val="15"/>
              </w:rPr>
            </w:pPr>
            <w:r w:rsidRPr="003B1988">
              <w:rPr>
                <w:b/>
                <w:sz w:val="15"/>
                <w:szCs w:val="15"/>
              </w:rPr>
              <w:t>X</w:t>
            </w:r>
          </w:p>
        </w:tc>
      </w:tr>
      <w:tr w:rsidR="008B47DB" w:rsidRPr="003B1988" w14:paraId="6648C09D" w14:textId="77777777" w:rsidTr="009D23D2">
        <w:trPr>
          <w:trHeight w:hRule="exact" w:val="255"/>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5CF166" w14:textId="7F9E9875" w:rsidR="00AA00A3" w:rsidRPr="003B1988" w:rsidRDefault="00AA00A3" w:rsidP="00FB4FE8">
            <w:pPr>
              <w:pStyle w:val="Tabletext"/>
              <w:spacing w:before="20" w:after="20"/>
              <w:rPr>
                <w:b/>
                <w:sz w:val="16"/>
                <w:szCs w:val="16"/>
              </w:rPr>
            </w:pPr>
            <w:r w:rsidRPr="003B1988">
              <w:rPr>
                <w:b/>
                <w:sz w:val="16"/>
                <w:szCs w:val="16"/>
              </w:rPr>
              <w:t>Sous-partie</w:t>
            </w:r>
          </w:p>
        </w:tc>
        <w:tc>
          <w:tcPr>
            <w:tcW w:w="42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A5A1BC" w14:textId="77777777" w:rsidR="00AA00A3" w:rsidRPr="003B1988" w:rsidRDefault="00AA00A3" w:rsidP="00FB4FE8">
            <w:pPr>
              <w:pStyle w:val="Tabletext"/>
              <w:spacing w:before="20" w:after="20"/>
              <w:jc w:val="center"/>
              <w:rPr>
                <w:b/>
                <w:sz w:val="16"/>
                <w:szCs w:val="16"/>
              </w:rPr>
            </w:pPr>
          </w:p>
        </w:tc>
        <w:tc>
          <w:tcPr>
            <w:tcW w:w="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3A6E4F" w14:textId="77777777" w:rsidR="00AA00A3" w:rsidRPr="003B1988" w:rsidRDefault="00AA00A3" w:rsidP="00FB4FE8">
            <w:pPr>
              <w:pStyle w:val="Tabletext"/>
              <w:spacing w:before="20" w:after="20"/>
              <w:jc w:val="center"/>
              <w:rPr>
                <w:b/>
                <w:sz w:val="16"/>
                <w:szCs w:val="16"/>
              </w:rPr>
            </w:pPr>
          </w:p>
        </w:tc>
        <w:tc>
          <w:tcPr>
            <w:tcW w:w="4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A68B57" w14:textId="77777777" w:rsidR="00AA00A3" w:rsidRPr="003B1988" w:rsidRDefault="00AA00A3" w:rsidP="00FB4FE8">
            <w:pPr>
              <w:pStyle w:val="Tabletext"/>
              <w:spacing w:before="20" w:after="20"/>
              <w:jc w:val="center"/>
              <w:rPr>
                <w:b/>
                <w:sz w:val="16"/>
                <w:szCs w:val="16"/>
              </w:rPr>
            </w:pP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3C5CC1" w14:textId="77777777" w:rsidR="00AA00A3" w:rsidRPr="003B1988" w:rsidRDefault="00AA00A3" w:rsidP="00FB4FE8">
            <w:pPr>
              <w:pStyle w:val="Tabletext"/>
              <w:spacing w:before="20" w:after="20"/>
              <w:jc w:val="center"/>
              <w:rPr>
                <w:b/>
                <w:sz w:val="16"/>
                <w:szCs w:val="16"/>
              </w:rPr>
            </w:pPr>
          </w:p>
        </w:tc>
        <w:tc>
          <w:tcPr>
            <w:tcW w:w="4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5BF0AEB" w14:textId="77777777" w:rsidR="00AA00A3" w:rsidRPr="003B1988" w:rsidRDefault="00AA00A3" w:rsidP="00FB4FE8">
            <w:pPr>
              <w:pStyle w:val="Tabletext"/>
              <w:spacing w:before="20" w:after="20"/>
              <w:jc w:val="center"/>
              <w:rPr>
                <w:b/>
                <w:sz w:val="16"/>
                <w:szCs w:val="16"/>
              </w:rPr>
            </w:pPr>
          </w:p>
        </w:tc>
        <w:tc>
          <w:tcPr>
            <w:tcW w:w="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D1292B1" w14:textId="77777777" w:rsidR="00AA00A3" w:rsidRPr="003B1988" w:rsidRDefault="00AA00A3" w:rsidP="00FB4FE8">
            <w:pPr>
              <w:pStyle w:val="Tabletext"/>
              <w:spacing w:before="20" w:after="20"/>
              <w:jc w:val="center"/>
              <w:rPr>
                <w:b/>
                <w:sz w:val="16"/>
                <w:szCs w:val="16"/>
              </w:rPr>
            </w:pPr>
          </w:p>
        </w:tc>
        <w:tc>
          <w:tcPr>
            <w:tcW w:w="37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3C92686B" w14:textId="77777777" w:rsidR="00AA00A3" w:rsidRPr="003B1988" w:rsidRDefault="00AA00A3" w:rsidP="00FB4FE8">
            <w:pPr>
              <w:pStyle w:val="Tabletext"/>
              <w:spacing w:before="20" w:after="20"/>
              <w:jc w:val="center"/>
              <w:rPr>
                <w:b/>
                <w:sz w:val="16"/>
                <w:szCs w:val="16"/>
              </w:rPr>
            </w:pPr>
          </w:p>
        </w:tc>
        <w:tc>
          <w:tcPr>
            <w:tcW w:w="5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BC9BB9" w14:textId="77777777" w:rsidR="00AA00A3" w:rsidRPr="003B1988" w:rsidRDefault="00AA00A3" w:rsidP="00FB4FE8">
            <w:pPr>
              <w:pStyle w:val="Tabletext"/>
              <w:spacing w:before="20" w:after="20"/>
              <w:jc w:val="center"/>
              <w:rPr>
                <w:b/>
                <w:sz w:val="16"/>
                <w:szCs w:val="16"/>
              </w:rPr>
            </w:pPr>
            <w:r w:rsidRPr="003B1988">
              <w:rPr>
                <w:b/>
                <w:sz w:val="16"/>
                <w:szCs w:val="16"/>
              </w:rPr>
              <w:t>155</w:t>
            </w:r>
          </w:p>
        </w:tc>
        <w:tc>
          <w:tcPr>
            <w:tcW w:w="8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9AEF3A7" w14:textId="0C329F67" w:rsidR="00AA00A3" w:rsidRPr="003B1988" w:rsidRDefault="00AA00A3" w:rsidP="00FB4FE8">
            <w:pPr>
              <w:pStyle w:val="Tabletext"/>
              <w:spacing w:before="20" w:after="20"/>
              <w:ind w:left="-66"/>
              <w:jc w:val="center"/>
              <w:rPr>
                <w:rFonts w:ascii="Times New Roman Bold" w:hAnsi="Times New Roman Bold"/>
                <w:b/>
                <w:spacing w:val="-4"/>
                <w:sz w:val="16"/>
                <w:szCs w:val="16"/>
              </w:rPr>
            </w:pPr>
            <w:r w:rsidRPr="003B1988">
              <w:rPr>
                <w:rFonts w:ascii="Times New Roman Bold" w:hAnsi="Times New Roman Bold"/>
                <w:b/>
                <w:spacing w:val="-4"/>
                <w:sz w:val="16"/>
                <w:szCs w:val="16"/>
              </w:rPr>
              <w:t>Question A</w:t>
            </w:r>
          </w:p>
        </w:tc>
        <w:tc>
          <w:tcPr>
            <w:tcW w:w="8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7C639A4" w14:textId="349E1EFC" w:rsidR="00AA00A3" w:rsidRPr="003B1988" w:rsidRDefault="00AA00A3" w:rsidP="00FB4FE8">
            <w:pPr>
              <w:pStyle w:val="Tabletext"/>
              <w:spacing w:before="20" w:after="20"/>
              <w:ind w:left="-45"/>
              <w:jc w:val="center"/>
              <w:rPr>
                <w:rFonts w:ascii="Times New Roman Bold" w:hAnsi="Times New Roman Bold"/>
                <w:b/>
                <w:spacing w:val="-4"/>
                <w:sz w:val="16"/>
                <w:szCs w:val="16"/>
              </w:rPr>
            </w:pPr>
            <w:r w:rsidRPr="003B1988">
              <w:rPr>
                <w:rFonts w:ascii="Times New Roman Bold" w:hAnsi="Times New Roman Bold"/>
                <w:b/>
                <w:spacing w:val="-4"/>
                <w:sz w:val="16"/>
                <w:szCs w:val="16"/>
              </w:rPr>
              <w:t>Question B</w:t>
            </w:r>
          </w:p>
        </w:tc>
        <w:tc>
          <w:tcPr>
            <w:tcW w:w="85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A9E18AE" w14:textId="6F65AFA2" w:rsidR="00AA00A3" w:rsidRPr="003B1988" w:rsidRDefault="00AA00A3" w:rsidP="00FB4FE8">
            <w:pPr>
              <w:pStyle w:val="Tabletext"/>
              <w:spacing w:before="20" w:after="20"/>
              <w:ind w:left="-45"/>
              <w:jc w:val="center"/>
              <w:rPr>
                <w:rFonts w:ascii="Times New Roman Bold" w:hAnsi="Times New Roman Bold"/>
                <w:b/>
                <w:spacing w:val="-4"/>
                <w:sz w:val="16"/>
                <w:szCs w:val="16"/>
              </w:rPr>
            </w:pPr>
            <w:r w:rsidRPr="003B1988">
              <w:rPr>
                <w:rFonts w:ascii="Times New Roman Bold" w:hAnsi="Times New Roman Bold"/>
                <w:b/>
                <w:spacing w:val="-4"/>
                <w:sz w:val="16"/>
                <w:szCs w:val="16"/>
              </w:rPr>
              <w:t>Question C</w:t>
            </w:r>
          </w:p>
        </w:tc>
        <w:tc>
          <w:tcPr>
            <w:tcW w:w="85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25855B" w14:textId="17757C22" w:rsidR="00AA00A3" w:rsidRPr="003B1988" w:rsidRDefault="00AA00A3" w:rsidP="00FB4FE8">
            <w:pPr>
              <w:pStyle w:val="Tabletext"/>
              <w:spacing w:before="20" w:after="20"/>
              <w:ind w:left="-45"/>
              <w:jc w:val="center"/>
              <w:rPr>
                <w:rFonts w:ascii="Times New Roman Bold" w:hAnsi="Times New Roman Bold"/>
                <w:b/>
                <w:spacing w:val="-4"/>
                <w:sz w:val="16"/>
                <w:szCs w:val="16"/>
              </w:rPr>
            </w:pPr>
            <w:r w:rsidRPr="003B1988">
              <w:rPr>
                <w:rFonts w:ascii="Times New Roman Bold" w:hAnsi="Times New Roman Bold"/>
                <w:b/>
                <w:spacing w:val="-4"/>
                <w:sz w:val="16"/>
                <w:szCs w:val="16"/>
              </w:rPr>
              <w:t>Question D</w:t>
            </w:r>
          </w:p>
        </w:tc>
        <w:tc>
          <w:tcPr>
            <w:tcW w:w="8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079CC1A" w14:textId="418406B2" w:rsidR="00AA00A3" w:rsidRPr="003B1988" w:rsidRDefault="00AA00A3" w:rsidP="00FB4FE8">
            <w:pPr>
              <w:pStyle w:val="Tabletext"/>
              <w:spacing w:before="20" w:after="20"/>
              <w:ind w:left="-45"/>
              <w:jc w:val="center"/>
              <w:rPr>
                <w:rFonts w:ascii="Times New Roman Bold" w:hAnsi="Times New Roman Bold"/>
                <w:b/>
                <w:spacing w:val="-4"/>
                <w:sz w:val="16"/>
                <w:szCs w:val="16"/>
              </w:rPr>
            </w:pPr>
            <w:r w:rsidRPr="003B1988">
              <w:rPr>
                <w:rFonts w:ascii="Times New Roman Bold" w:hAnsi="Times New Roman Bold"/>
                <w:b/>
                <w:spacing w:val="-4"/>
                <w:sz w:val="16"/>
                <w:szCs w:val="16"/>
              </w:rPr>
              <w:t>Question E</w:t>
            </w:r>
          </w:p>
        </w:tc>
        <w:tc>
          <w:tcPr>
            <w:tcW w:w="85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97C555" w14:textId="38A4B3FA" w:rsidR="00AA00A3" w:rsidRPr="003B1988" w:rsidRDefault="00AA00A3" w:rsidP="00FB4FE8">
            <w:pPr>
              <w:tabs>
                <w:tab w:val="clear" w:pos="1134"/>
                <w:tab w:val="clear" w:pos="1871"/>
                <w:tab w:val="clear" w:pos="2268"/>
              </w:tabs>
              <w:overflowPunct/>
              <w:autoSpaceDE/>
              <w:autoSpaceDN/>
              <w:adjustRightInd/>
              <w:spacing w:before="20" w:after="20"/>
              <w:ind w:left="-45"/>
              <w:jc w:val="center"/>
              <w:rPr>
                <w:rFonts w:ascii="Times New Roman Bold" w:hAnsi="Times New Roman Bold"/>
                <w:spacing w:val="-4"/>
                <w:sz w:val="20"/>
                <w:lang w:eastAsia="zh-CN"/>
              </w:rPr>
            </w:pPr>
            <w:r w:rsidRPr="003B1988">
              <w:rPr>
                <w:rFonts w:ascii="Times New Roman Bold" w:hAnsi="Times New Roman Bold"/>
                <w:b/>
                <w:spacing w:val="-4"/>
                <w:sz w:val="16"/>
                <w:szCs w:val="16"/>
              </w:rPr>
              <w:t>Question F</w:t>
            </w:r>
          </w:p>
        </w:tc>
        <w:tc>
          <w:tcPr>
            <w:tcW w:w="8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7A1716" w14:textId="11CAB6C9" w:rsidR="00AA00A3" w:rsidRPr="003B1988" w:rsidRDefault="00AA00A3" w:rsidP="00FB4FE8">
            <w:pPr>
              <w:tabs>
                <w:tab w:val="clear" w:pos="1134"/>
                <w:tab w:val="clear" w:pos="1871"/>
                <w:tab w:val="clear" w:pos="2268"/>
              </w:tabs>
              <w:overflowPunct/>
              <w:autoSpaceDE/>
              <w:autoSpaceDN/>
              <w:adjustRightInd/>
              <w:spacing w:before="20" w:after="20"/>
              <w:ind w:left="-45"/>
              <w:jc w:val="center"/>
              <w:rPr>
                <w:rFonts w:ascii="Times New Roman Bold" w:hAnsi="Times New Roman Bold"/>
                <w:spacing w:val="-4"/>
                <w:sz w:val="20"/>
                <w:lang w:eastAsia="zh-CN"/>
              </w:rPr>
            </w:pPr>
            <w:r w:rsidRPr="003B1988">
              <w:rPr>
                <w:rFonts w:ascii="Times New Roman Bold" w:hAnsi="Times New Roman Bold"/>
                <w:b/>
                <w:spacing w:val="-4"/>
                <w:sz w:val="16"/>
                <w:szCs w:val="16"/>
              </w:rPr>
              <w:t>Question G</w:t>
            </w:r>
          </w:p>
        </w:tc>
        <w:tc>
          <w:tcPr>
            <w:tcW w:w="84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6ED46C39" w14:textId="40190188" w:rsidR="00AA00A3" w:rsidRPr="003B1988" w:rsidRDefault="00AA00A3" w:rsidP="00FB4FE8">
            <w:pPr>
              <w:pStyle w:val="Tabletext"/>
              <w:spacing w:before="20" w:after="20"/>
              <w:ind w:left="-45"/>
              <w:jc w:val="center"/>
              <w:rPr>
                <w:rFonts w:ascii="Times New Roman Bold" w:hAnsi="Times New Roman Bold"/>
                <w:b/>
                <w:spacing w:val="-4"/>
                <w:sz w:val="16"/>
                <w:szCs w:val="16"/>
              </w:rPr>
            </w:pPr>
            <w:r w:rsidRPr="003B1988">
              <w:rPr>
                <w:rFonts w:ascii="Times New Roman Bold" w:hAnsi="Times New Roman Bold"/>
                <w:b/>
                <w:spacing w:val="-4"/>
                <w:sz w:val="16"/>
                <w:szCs w:val="16"/>
              </w:rPr>
              <w:t>Question H</w:t>
            </w:r>
          </w:p>
        </w:tc>
      </w:tr>
      <w:tr w:rsidR="008B47DB" w:rsidRPr="003B1988" w14:paraId="28F34CFE" w14:textId="77777777" w:rsidTr="009D23D2">
        <w:trPr>
          <w:trHeight w:hRule="exact" w:val="427"/>
        </w:trPr>
        <w:tc>
          <w:tcPr>
            <w:tcW w:w="1271"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123542" w14:textId="56A3731D" w:rsidR="00E454DA" w:rsidRPr="003B1988" w:rsidRDefault="00AA00A3" w:rsidP="00FB4FE8">
            <w:pPr>
              <w:pStyle w:val="Tabletext"/>
              <w:spacing w:before="20" w:after="20"/>
              <w:rPr>
                <w:b/>
                <w:sz w:val="16"/>
                <w:szCs w:val="16"/>
              </w:rPr>
            </w:pPr>
            <w:r w:rsidRPr="003B1988">
              <w:rPr>
                <w:b/>
                <w:sz w:val="16"/>
                <w:szCs w:val="16"/>
              </w:rPr>
              <w:t>Point de l'ordre du jour</w:t>
            </w:r>
          </w:p>
        </w:tc>
        <w:tc>
          <w:tcPr>
            <w:tcW w:w="42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591DFDF" w14:textId="77777777" w:rsidR="00E454DA" w:rsidRPr="003B1988" w:rsidRDefault="00E454DA" w:rsidP="00FB4FE8">
            <w:pPr>
              <w:pStyle w:val="Tabletext"/>
              <w:spacing w:before="20" w:after="20"/>
              <w:jc w:val="center"/>
              <w:rPr>
                <w:b/>
                <w:sz w:val="16"/>
                <w:szCs w:val="16"/>
              </w:rPr>
            </w:pPr>
            <w:r w:rsidRPr="003B1988">
              <w:rPr>
                <w:b/>
                <w:sz w:val="16"/>
                <w:szCs w:val="16"/>
              </w:rPr>
              <w:t>1.16</w:t>
            </w:r>
          </w:p>
        </w:tc>
        <w:tc>
          <w:tcPr>
            <w:tcW w:w="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463F02" w14:textId="77777777" w:rsidR="00E454DA" w:rsidRPr="003B1988" w:rsidRDefault="00E454DA" w:rsidP="00FB4FE8">
            <w:pPr>
              <w:pStyle w:val="Tabletext"/>
              <w:spacing w:before="20" w:after="20"/>
              <w:jc w:val="center"/>
              <w:rPr>
                <w:b/>
                <w:sz w:val="16"/>
                <w:szCs w:val="16"/>
              </w:rPr>
            </w:pPr>
            <w:r w:rsidRPr="003B1988">
              <w:rPr>
                <w:b/>
                <w:sz w:val="16"/>
                <w:szCs w:val="16"/>
              </w:rPr>
              <w:t>1.16</w:t>
            </w:r>
          </w:p>
        </w:tc>
        <w:tc>
          <w:tcPr>
            <w:tcW w:w="4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EC1720" w14:textId="77777777" w:rsidR="00E454DA" w:rsidRPr="003B1988" w:rsidRDefault="00E454DA" w:rsidP="00FB4FE8">
            <w:pPr>
              <w:pStyle w:val="Tabletext"/>
              <w:spacing w:before="20" w:after="20"/>
              <w:jc w:val="center"/>
              <w:rPr>
                <w:b/>
                <w:sz w:val="16"/>
                <w:szCs w:val="16"/>
              </w:rPr>
            </w:pPr>
            <w:r w:rsidRPr="003B1988">
              <w:rPr>
                <w:b/>
                <w:sz w:val="16"/>
                <w:szCs w:val="16"/>
              </w:rPr>
              <w:t>1.16</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4019F1" w14:textId="77777777" w:rsidR="00E454DA" w:rsidRPr="003B1988" w:rsidRDefault="00E454DA" w:rsidP="00FB4FE8">
            <w:pPr>
              <w:pStyle w:val="Tabletext"/>
              <w:spacing w:before="20" w:after="20"/>
              <w:jc w:val="center"/>
              <w:rPr>
                <w:b/>
                <w:sz w:val="16"/>
                <w:szCs w:val="16"/>
              </w:rPr>
            </w:pPr>
            <w:r w:rsidRPr="003B1988">
              <w:rPr>
                <w:b/>
                <w:sz w:val="16"/>
                <w:szCs w:val="16"/>
              </w:rPr>
              <w:t>1.16</w:t>
            </w:r>
          </w:p>
        </w:tc>
        <w:tc>
          <w:tcPr>
            <w:tcW w:w="4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32FFAEF" w14:textId="77777777" w:rsidR="00E454DA" w:rsidRPr="003B1988" w:rsidRDefault="00E454DA" w:rsidP="00FB4FE8">
            <w:pPr>
              <w:pStyle w:val="Tabletext"/>
              <w:spacing w:before="20" w:after="20"/>
              <w:jc w:val="center"/>
              <w:rPr>
                <w:b/>
                <w:sz w:val="16"/>
                <w:szCs w:val="16"/>
              </w:rPr>
            </w:pPr>
            <w:r w:rsidRPr="003B1988">
              <w:rPr>
                <w:b/>
                <w:sz w:val="16"/>
                <w:szCs w:val="16"/>
              </w:rPr>
              <w:t>1.16</w:t>
            </w:r>
          </w:p>
        </w:tc>
        <w:tc>
          <w:tcPr>
            <w:tcW w:w="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2BA6822" w14:textId="77777777" w:rsidR="00E454DA" w:rsidRPr="003B1988" w:rsidRDefault="00E454DA" w:rsidP="00FB4FE8">
            <w:pPr>
              <w:pStyle w:val="Tabletext"/>
              <w:spacing w:before="20" w:after="20"/>
              <w:jc w:val="center"/>
              <w:rPr>
                <w:b/>
                <w:sz w:val="16"/>
                <w:szCs w:val="16"/>
              </w:rPr>
            </w:pPr>
            <w:r w:rsidRPr="003B1988">
              <w:rPr>
                <w:b/>
                <w:sz w:val="16"/>
                <w:szCs w:val="16"/>
              </w:rPr>
              <w:t>2</w:t>
            </w:r>
          </w:p>
        </w:tc>
        <w:tc>
          <w:tcPr>
            <w:tcW w:w="37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5439BADD" w14:textId="77777777" w:rsidR="00E454DA" w:rsidRPr="003B1988" w:rsidRDefault="00E454DA" w:rsidP="00FB4FE8">
            <w:pPr>
              <w:pStyle w:val="Tabletext"/>
              <w:spacing w:before="20" w:after="20"/>
              <w:jc w:val="center"/>
              <w:rPr>
                <w:b/>
                <w:sz w:val="16"/>
                <w:szCs w:val="16"/>
              </w:rPr>
            </w:pPr>
            <w:r w:rsidRPr="003B1988">
              <w:rPr>
                <w:b/>
                <w:sz w:val="16"/>
                <w:szCs w:val="16"/>
              </w:rPr>
              <w:t>4</w:t>
            </w:r>
          </w:p>
        </w:tc>
        <w:tc>
          <w:tcPr>
            <w:tcW w:w="5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C29A4F" w14:textId="77777777" w:rsidR="00E454DA" w:rsidRPr="003B1988" w:rsidRDefault="00E454DA" w:rsidP="00FB4FE8">
            <w:pPr>
              <w:pStyle w:val="Tabletext"/>
              <w:spacing w:before="20" w:after="20"/>
              <w:jc w:val="center"/>
              <w:rPr>
                <w:b/>
                <w:sz w:val="16"/>
                <w:szCs w:val="16"/>
              </w:rPr>
            </w:pPr>
            <w:r w:rsidRPr="003B1988">
              <w:rPr>
                <w:b/>
                <w:sz w:val="16"/>
                <w:szCs w:val="16"/>
              </w:rPr>
              <w:t>4</w:t>
            </w:r>
          </w:p>
        </w:tc>
        <w:tc>
          <w:tcPr>
            <w:tcW w:w="8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5A6A35D" w14:textId="77777777" w:rsidR="00E454DA" w:rsidRPr="003B1988" w:rsidRDefault="00E454DA" w:rsidP="00FB4FE8">
            <w:pPr>
              <w:pStyle w:val="Tabletext"/>
              <w:spacing w:before="20" w:after="20"/>
              <w:jc w:val="center"/>
              <w:rPr>
                <w:b/>
                <w:sz w:val="16"/>
                <w:szCs w:val="16"/>
              </w:rPr>
            </w:pPr>
            <w:r w:rsidRPr="003B1988">
              <w:rPr>
                <w:b/>
                <w:sz w:val="16"/>
                <w:szCs w:val="16"/>
              </w:rPr>
              <w:t>7</w:t>
            </w:r>
          </w:p>
        </w:tc>
        <w:tc>
          <w:tcPr>
            <w:tcW w:w="8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4D5F861" w14:textId="77777777" w:rsidR="00E454DA" w:rsidRPr="003B1988" w:rsidRDefault="00E454DA" w:rsidP="00FB4FE8">
            <w:pPr>
              <w:pStyle w:val="Tabletext"/>
              <w:spacing w:before="20" w:after="20"/>
              <w:jc w:val="center"/>
              <w:rPr>
                <w:b/>
                <w:sz w:val="16"/>
                <w:szCs w:val="16"/>
              </w:rPr>
            </w:pPr>
            <w:r w:rsidRPr="003B1988">
              <w:rPr>
                <w:b/>
                <w:sz w:val="16"/>
                <w:szCs w:val="16"/>
              </w:rPr>
              <w:t>7</w:t>
            </w:r>
          </w:p>
        </w:tc>
        <w:tc>
          <w:tcPr>
            <w:tcW w:w="85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A69A06" w14:textId="77777777" w:rsidR="00E454DA" w:rsidRPr="003B1988" w:rsidRDefault="00E454DA" w:rsidP="00FB4FE8">
            <w:pPr>
              <w:pStyle w:val="Tabletext"/>
              <w:spacing w:before="20" w:after="20"/>
              <w:jc w:val="center"/>
              <w:rPr>
                <w:b/>
                <w:sz w:val="16"/>
                <w:szCs w:val="16"/>
              </w:rPr>
            </w:pPr>
            <w:r w:rsidRPr="003B1988">
              <w:rPr>
                <w:b/>
                <w:sz w:val="16"/>
                <w:szCs w:val="16"/>
              </w:rPr>
              <w:t>7</w:t>
            </w:r>
          </w:p>
        </w:tc>
        <w:tc>
          <w:tcPr>
            <w:tcW w:w="85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56FAA87" w14:textId="77777777" w:rsidR="00E454DA" w:rsidRPr="003B1988" w:rsidRDefault="00E454DA" w:rsidP="00FB4FE8">
            <w:pPr>
              <w:pStyle w:val="Tabletext"/>
              <w:spacing w:before="20" w:after="20"/>
              <w:jc w:val="center"/>
              <w:rPr>
                <w:b/>
                <w:sz w:val="16"/>
                <w:szCs w:val="16"/>
              </w:rPr>
            </w:pPr>
            <w:r w:rsidRPr="003B1988">
              <w:rPr>
                <w:b/>
                <w:sz w:val="16"/>
                <w:szCs w:val="16"/>
              </w:rPr>
              <w:t>7</w:t>
            </w:r>
          </w:p>
        </w:tc>
        <w:tc>
          <w:tcPr>
            <w:tcW w:w="8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EDC86B" w14:textId="77777777" w:rsidR="00E454DA" w:rsidRPr="003B1988" w:rsidRDefault="00E454DA" w:rsidP="00FB4FE8">
            <w:pPr>
              <w:pStyle w:val="Tabletext"/>
              <w:spacing w:before="20" w:after="20"/>
              <w:jc w:val="center"/>
              <w:rPr>
                <w:b/>
                <w:sz w:val="16"/>
                <w:szCs w:val="16"/>
              </w:rPr>
            </w:pPr>
            <w:r w:rsidRPr="003B1988">
              <w:rPr>
                <w:b/>
                <w:sz w:val="16"/>
                <w:szCs w:val="16"/>
              </w:rPr>
              <w:t>7</w:t>
            </w:r>
          </w:p>
        </w:tc>
        <w:tc>
          <w:tcPr>
            <w:tcW w:w="85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2EA6BC" w14:textId="77777777" w:rsidR="00E454DA" w:rsidRPr="003B1988" w:rsidRDefault="00E454DA" w:rsidP="00FB4FE8">
            <w:pPr>
              <w:pStyle w:val="Tabletext"/>
              <w:spacing w:before="20" w:after="20"/>
              <w:jc w:val="center"/>
              <w:rPr>
                <w:b/>
                <w:sz w:val="16"/>
                <w:szCs w:val="16"/>
              </w:rPr>
            </w:pPr>
            <w:r w:rsidRPr="003B1988">
              <w:rPr>
                <w:b/>
                <w:sz w:val="16"/>
                <w:szCs w:val="16"/>
              </w:rPr>
              <w:t>7</w:t>
            </w:r>
          </w:p>
        </w:tc>
        <w:tc>
          <w:tcPr>
            <w:tcW w:w="8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BF496C" w14:textId="77777777" w:rsidR="00E454DA" w:rsidRPr="003B1988" w:rsidRDefault="00E454DA" w:rsidP="00FB4FE8">
            <w:pPr>
              <w:pStyle w:val="Tabletext"/>
              <w:spacing w:before="20" w:after="20"/>
              <w:jc w:val="center"/>
              <w:rPr>
                <w:b/>
                <w:sz w:val="16"/>
                <w:szCs w:val="16"/>
              </w:rPr>
            </w:pPr>
            <w:r w:rsidRPr="003B1988">
              <w:rPr>
                <w:b/>
                <w:sz w:val="16"/>
                <w:szCs w:val="16"/>
              </w:rPr>
              <w:t>7</w:t>
            </w:r>
          </w:p>
        </w:tc>
        <w:tc>
          <w:tcPr>
            <w:tcW w:w="84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657086E1" w14:textId="77777777" w:rsidR="00E454DA" w:rsidRPr="003B1988" w:rsidRDefault="00E454DA" w:rsidP="00FB4FE8">
            <w:pPr>
              <w:pStyle w:val="Tabletext"/>
              <w:spacing w:before="20" w:after="20"/>
              <w:jc w:val="center"/>
              <w:rPr>
                <w:b/>
                <w:sz w:val="16"/>
                <w:szCs w:val="16"/>
              </w:rPr>
            </w:pPr>
            <w:r w:rsidRPr="003B1988">
              <w:rPr>
                <w:b/>
                <w:sz w:val="16"/>
                <w:szCs w:val="16"/>
              </w:rPr>
              <w:t>7</w:t>
            </w:r>
          </w:p>
        </w:tc>
      </w:tr>
      <w:tr w:rsidR="008B47DB" w:rsidRPr="003B1988" w14:paraId="7C566606" w14:textId="77777777" w:rsidTr="009D23D2">
        <w:trPr>
          <w:trHeight w:hRule="exact" w:val="255"/>
        </w:trPr>
        <w:tc>
          <w:tcPr>
            <w:tcW w:w="127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DD6B4A" w14:textId="77777777" w:rsidR="00E454DA" w:rsidRPr="003B1988" w:rsidRDefault="00E454DA" w:rsidP="00FB4FE8">
            <w:pPr>
              <w:pStyle w:val="Tabletext"/>
              <w:spacing w:before="20" w:after="20"/>
              <w:rPr>
                <w:b/>
                <w:sz w:val="16"/>
                <w:szCs w:val="16"/>
              </w:rPr>
            </w:pPr>
            <w:r w:rsidRPr="003B1988">
              <w:rPr>
                <w:b/>
                <w:sz w:val="16"/>
                <w:szCs w:val="16"/>
              </w:rPr>
              <w:t>Addendum</w:t>
            </w:r>
          </w:p>
        </w:tc>
        <w:tc>
          <w:tcPr>
            <w:tcW w:w="42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69C683" w14:textId="77777777" w:rsidR="00E454DA" w:rsidRPr="003B1988" w:rsidRDefault="00E454DA" w:rsidP="00FB4FE8">
            <w:pPr>
              <w:pStyle w:val="Tabletext"/>
              <w:spacing w:before="20" w:after="20"/>
              <w:jc w:val="center"/>
              <w:rPr>
                <w:b/>
                <w:sz w:val="16"/>
                <w:szCs w:val="16"/>
              </w:rPr>
            </w:pPr>
            <w:r w:rsidRPr="003B1988">
              <w:rPr>
                <w:b/>
                <w:sz w:val="16"/>
                <w:szCs w:val="16"/>
              </w:rPr>
              <w:t>16A1</w:t>
            </w:r>
          </w:p>
        </w:tc>
        <w:tc>
          <w:tcPr>
            <w:tcW w:w="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F12DC9" w14:textId="77777777" w:rsidR="00E454DA" w:rsidRPr="003B1988" w:rsidRDefault="00E454DA" w:rsidP="00FB4FE8">
            <w:pPr>
              <w:pStyle w:val="Tabletext"/>
              <w:spacing w:before="20" w:after="20"/>
              <w:jc w:val="center"/>
              <w:rPr>
                <w:b/>
                <w:sz w:val="16"/>
                <w:szCs w:val="16"/>
              </w:rPr>
            </w:pPr>
            <w:r w:rsidRPr="003B1988">
              <w:rPr>
                <w:b/>
                <w:sz w:val="16"/>
                <w:szCs w:val="16"/>
              </w:rPr>
              <w:t>16B</w:t>
            </w:r>
          </w:p>
        </w:tc>
        <w:tc>
          <w:tcPr>
            <w:tcW w:w="4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765994" w14:textId="77777777" w:rsidR="00E454DA" w:rsidRPr="003B1988" w:rsidRDefault="00E454DA" w:rsidP="00FB4FE8">
            <w:pPr>
              <w:pStyle w:val="Tabletext"/>
              <w:spacing w:before="20" w:after="20"/>
              <w:jc w:val="center"/>
              <w:rPr>
                <w:b/>
                <w:sz w:val="16"/>
                <w:szCs w:val="16"/>
              </w:rPr>
            </w:pPr>
            <w:r w:rsidRPr="003B1988">
              <w:rPr>
                <w:b/>
                <w:sz w:val="16"/>
                <w:szCs w:val="16"/>
              </w:rPr>
              <w:t>16C</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5754BC" w14:textId="77777777" w:rsidR="00E454DA" w:rsidRPr="003B1988" w:rsidRDefault="00E454DA" w:rsidP="00FB4FE8">
            <w:pPr>
              <w:pStyle w:val="Tabletext"/>
              <w:spacing w:before="20" w:after="20"/>
              <w:jc w:val="center"/>
              <w:rPr>
                <w:b/>
                <w:sz w:val="16"/>
                <w:szCs w:val="16"/>
              </w:rPr>
            </w:pPr>
            <w:r w:rsidRPr="003B1988">
              <w:rPr>
                <w:b/>
                <w:sz w:val="16"/>
                <w:szCs w:val="16"/>
              </w:rPr>
              <w:t>16D</w:t>
            </w:r>
          </w:p>
        </w:tc>
        <w:tc>
          <w:tcPr>
            <w:tcW w:w="4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85AA58F" w14:textId="77777777" w:rsidR="00E454DA" w:rsidRPr="003B1988" w:rsidRDefault="00E454DA" w:rsidP="00FB4FE8">
            <w:pPr>
              <w:pStyle w:val="Tabletext"/>
              <w:spacing w:before="20" w:after="20"/>
              <w:jc w:val="center"/>
              <w:rPr>
                <w:b/>
                <w:sz w:val="16"/>
                <w:szCs w:val="16"/>
              </w:rPr>
            </w:pPr>
            <w:r w:rsidRPr="003B1988">
              <w:rPr>
                <w:b/>
                <w:sz w:val="16"/>
                <w:szCs w:val="16"/>
              </w:rPr>
              <w:t>16E</w:t>
            </w:r>
          </w:p>
        </w:tc>
        <w:tc>
          <w:tcPr>
            <w:tcW w:w="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88E430E" w14:textId="77777777" w:rsidR="00E454DA" w:rsidRPr="003B1988" w:rsidRDefault="00E454DA" w:rsidP="00FB4FE8">
            <w:pPr>
              <w:pStyle w:val="Tabletext"/>
              <w:spacing w:before="20" w:after="20"/>
              <w:jc w:val="center"/>
              <w:rPr>
                <w:b/>
                <w:sz w:val="16"/>
                <w:szCs w:val="16"/>
              </w:rPr>
            </w:pPr>
            <w:r w:rsidRPr="003B1988">
              <w:rPr>
                <w:b/>
                <w:sz w:val="16"/>
                <w:szCs w:val="16"/>
              </w:rPr>
              <w:t>17</w:t>
            </w:r>
          </w:p>
        </w:tc>
        <w:tc>
          <w:tcPr>
            <w:tcW w:w="37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74AF3D56" w14:textId="77777777" w:rsidR="00E454DA" w:rsidRPr="003B1988" w:rsidRDefault="00E454DA" w:rsidP="00FB4FE8">
            <w:pPr>
              <w:pStyle w:val="Tabletext"/>
              <w:spacing w:before="20" w:after="20"/>
              <w:jc w:val="center"/>
              <w:rPr>
                <w:b/>
                <w:sz w:val="16"/>
                <w:szCs w:val="16"/>
              </w:rPr>
            </w:pPr>
            <w:r w:rsidRPr="003B1988">
              <w:rPr>
                <w:b/>
                <w:sz w:val="16"/>
                <w:szCs w:val="16"/>
              </w:rPr>
              <w:t>18</w:t>
            </w:r>
          </w:p>
        </w:tc>
        <w:tc>
          <w:tcPr>
            <w:tcW w:w="5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D0F080" w14:textId="77777777" w:rsidR="00E454DA" w:rsidRPr="003B1988" w:rsidRDefault="00E454DA" w:rsidP="00FB4FE8">
            <w:pPr>
              <w:pStyle w:val="Tabletext"/>
              <w:spacing w:before="20" w:after="20"/>
              <w:ind w:left="-40"/>
              <w:jc w:val="center"/>
              <w:rPr>
                <w:b/>
                <w:sz w:val="16"/>
                <w:szCs w:val="16"/>
              </w:rPr>
            </w:pPr>
            <w:r w:rsidRPr="003B1988">
              <w:rPr>
                <w:b/>
                <w:sz w:val="16"/>
                <w:szCs w:val="16"/>
              </w:rPr>
              <w:t>18A1</w:t>
            </w:r>
          </w:p>
        </w:tc>
        <w:tc>
          <w:tcPr>
            <w:tcW w:w="8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7A71379" w14:textId="77777777" w:rsidR="00E454DA" w:rsidRPr="003B1988" w:rsidRDefault="00E454DA" w:rsidP="00FB4FE8">
            <w:pPr>
              <w:pStyle w:val="Tabletext"/>
              <w:spacing w:before="20" w:after="20"/>
              <w:jc w:val="center"/>
              <w:rPr>
                <w:b/>
                <w:sz w:val="16"/>
                <w:szCs w:val="16"/>
              </w:rPr>
            </w:pPr>
            <w:r w:rsidRPr="003B1988">
              <w:rPr>
                <w:b/>
                <w:sz w:val="16"/>
                <w:szCs w:val="16"/>
              </w:rPr>
              <w:t>19A1</w:t>
            </w:r>
          </w:p>
        </w:tc>
        <w:tc>
          <w:tcPr>
            <w:tcW w:w="8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A2F2E8" w14:textId="77777777" w:rsidR="00E454DA" w:rsidRPr="003B1988" w:rsidRDefault="00E454DA" w:rsidP="00FB4FE8">
            <w:pPr>
              <w:pStyle w:val="Tabletext"/>
              <w:spacing w:before="20" w:after="20"/>
              <w:jc w:val="center"/>
              <w:rPr>
                <w:b/>
                <w:sz w:val="16"/>
                <w:szCs w:val="16"/>
              </w:rPr>
            </w:pPr>
            <w:r w:rsidRPr="003B1988">
              <w:rPr>
                <w:b/>
                <w:sz w:val="16"/>
                <w:szCs w:val="16"/>
              </w:rPr>
              <w:t>19A2</w:t>
            </w:r>
          </w:p>
        </w:tc>
        <w:tc>
          <w:tcPr>
            <w:tcW w:w="85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94D98FA" w14:textId="77777777" w:rsidR="00E454DA" w:rsidRPr="003B1988" w:rsidRDefault="00E454DA" w:rsidP="00FB4FE8">
            <w:pPr>
              <w:pStyle w:val="Tabletext"/>
              <w:spacing w:before="20" w:after="20"/>
              <w:jc w:val="center"/>
              <w:rPr>
                <w:b/>
                <w:sz w:val="16"/>
                <w:szCs w:val="16"/>
              </w:rPr>
            </w:pPr>
            <w:r w:rsidRPr="003B1988">
              <w:rPr>
                <w:b/>
                <w:sz w:val="16"/>
                <w:szCs w:val="16"/>
              </w:rPr>
              <w:t>19A3</w:t>
            </w:r>
          </w:p>
        </w:tc>
        <w:tc>
          <w:tcPr>
            <w:tcW w:w="85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F2A1D7" w14:textId="77777777" w:rsidR="00E454DA" w:rsidRPr="003B1988" w:rsidRDefault="00E454DA" w:rsidP="00FB4FE8">
            <w:pPr>
              <w:pStyle w:val="Tabletext"/>
              <w:spacing w:before="20" w:after="20"/>
              <w:jc w:val="center"/>
              <w:rPr>
                <w:b/>
                <w:sz w:val="16"/>
                <w:szCs w:val="16"/>
              </w:rPr>
            </w:pPr>
            <w:r w:rsidRPr="003B1988">
              <w:rPr>
                <w:b/>
                <w:sz w:val="16"/>
                <w:szCs w:val="16"/>
              </w:rPr>
              <w:t>19A4</w:t>
            </w:r>
          </w:p>
        </w:tc>
        <w:tc>
          <w:tcPr>
            <w:tcW w:w="8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737619D" w14:textId="77777777" w:rsidR="00E454DA" w:rsidRPr="003B1988" w:rsidRDefault="00E454DA" w:rsidP="00FB4FE8">
            <w:pPr>
              <w:pStyle w:val="Tabletext"/>
              <w:spacing w:before="20" w:after="20"/>
              <w:jc w:val="center"/>
              <w:rPr>
                <w:b/>
                <w:sz w:val="16"/>
                <w:szCs w:val="16"/>
              </w:rPr>
            </w:pPr>
            <w:r w:rsidRPr="003B1988">
              <w:rPr>
                <w:b/>
                <w:sz w:val="16"/>
                <w:szCs w:val="16"/>
              </w:rPr>
              <w:t>19A5</w:t>
            </w:r>
          </w:p>
        </w:tc>
        <w:tc>
          <w:tcPr>
            <w:tcW w:w="85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A899D4" w14:textId="77777777" w:rsidR="00E454DA" w:rsidRPr="003B1988" w:rsidRDefault="00E454DA" w:rsidP="00FB4FE8">
            <w:pPr>
              <w:pStyle w:val="Tabletext"/>
              <w:spacing w:before="20" w:after="20"/>
              <w:jc w:val="center"/>
              <w:rPr>
                <w:b/>
                <w:sz w:val="16"/>
                <w:szCs w:val="16"/>
              </w:rPr>
            </w:pPr>
            <w:r w:rsidRPr="003B1988">
              <w:rPr>
                <w:b/>
                <w:sz w:val="16"/>
                <w:szCs w:val="16"/>
              </w:rPr>
              <w:t>19A6</w:t>
            </w:r>
          </w:p>
        </w:tc>
        <w:tc>
          <w:tcPr>
            <w:tcW w:w="8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223309" w14:textId="77777777" w:rsidR="00E454DA" w:rsidRPr="003B1988" w:rsidRDefault="00E454DA" w:rsidP="00FB4FE8">
            <w:pPr>
              <w:pStyle w:val="Tabletext"/>
              <w:spacing w:before="20" w:after="20"/>
              <w:jc w:val="center"/>
              <w:rPr>
                <w:b/>
                <w:sz w:val="16"/>
                <w:szCs w:val="16"/>
              </w:rPr>
            </w:pPr>
            <w:r w:rsidRPr="003B1988">
              <w:rPr>
                <w:b/>
                <w:sz w:val="16"/>
                <w:szCs w:val="16"/>
              </w:rPr>
              <w:t>19A7</w:t>
            </w:r>
          </w:p>
        </w:tc>
        <w:tc>
          <w:tcPr>
            <w:tcW w:w="84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000C8BA8" w14:textId="77777777" w:rsidR="00E454DA" w:rsidRPr="003B1988" w:rsidRDefault="00E454DA" w:rsidP="00FB4FE8">
            <w:pPr>
              <w:pStyle w:val="Tabletext"/>
              <w:spacing w:before="20" w:after="20"/>
              <w:jc w:val="center"/>
              <w:rPr>
                <w:b/>
                <w:sz w:val="16"/>
                <w:szCs w:val="16"/>
              </w:rPr>
            </w:pPr>
            <w:r w:rsidRPr="003B1988">
              <w:rPr>
                <w:b/>
                <w:sz w:val="16"/>
                <w:szCs w:val="16"/>
              </w:rPr>
              <w:t>19A8</w:t>
            </w:r>
          </w:p>
        </w:tc>
      </w:tr>
      <w:tr w:rsidR="00F50958" w:rsidRPr="003B1988" w14:paraId="2698D7AC" w14:textId="77777777" w:rsidTr="0098557E">
        <w:trPr>
          <w:trHeight w:hRule="exact" w:val="284"/>
        </w:trPr>
        <w:tc>
          <w:tcPr>
            <w:tcW w:w="127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94E4A7" w14:textId="6269ED5B" w:rsidR="00F50958" w:rsidRPr="003B1988" w:rsidRDefault="00F50958" w:rsidP="00FB4FE8">
            <w:pPr>
              <w:pStyle w:val="Tabletext"/>
              <w:spacing w:before="20" w:after="20"/>
              <w:rPr>
                <w:b/>
                <w:sz w:val="16"/>
                <w:szCs w:val="16"/>
              </w:rPr>
            </w:pPr>
            <w:r w:rsidRPr="003B1988">
              <w:rPr>
                <w:b/>
                <w:sz w:val="16"/>
                <w:szCs w:val="16"/>
              </w:rPr>
              <w:t>cosignataires</w:t>
            </w:r>
          </w:p>
        </w:tc>
        <w:tc>
          <w:tcPr>
            <w:tcW w:w="42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148E26" w14:textId="0E554B60" w:rsidR="00F50958" w:rsidRPr="003B1988" w:rsidRDefault="00F50958" w:rsidP="00FB4FE8">
            <w:pPr>
              <w:pStyle w:val="Tabletext"/>
              <w:spacing w:before="0" w:after="0"/>
              <w:jc w:val="center"/>
              <w:rPr>
                <w:b/>
                <w:sz w:val="16"/>
                <w:szCs w:val="16"/>
              </w:rPr>
            </w:pPr>
            <w:r w:rsidRPr="003B1988">
              <w:rPr>
                <w:b/>
                <w:sz w:val="16"/>
                <w:szCs w:val="16"/>
              </w:rPr>
              <w:t>4</w:t>
            </w:r>
            <w:r w:rsidR="0098557E" w:rsidRPr="003B1988">
              <w:rPr>
                <w:b/>
                <w:sz w:val="16"/>
                <w:szCs w:val="16"/>
              </w:rPr>
              <w:t>1</w:t>
            </w:r>
          </w:p>
        </w:tc>
        <w:tc>
          <w:tcPr>
            <w:tcW w:w="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9DF31D" w14:textId="25E83080" w:rsidR="00F50958" w:rsidRPr="003B1988" w:rsidRDefault="00F50958" w:rsidP="00FB4FE8">
            <w:pPr>
              <w:pStyle w:val="Tabletext"/>
              <w:spacing w:before="0" w:after="0"/>
              <w:jc w:val="center"/>
              <w:rPr>
                <w:b/>
                <w:sz w:val="16"/>
                <w:szCs w:val="16"/>
              </w:rPr>
            </w:pPr>
            <w:r w:rsidRPr="003B1988">
              <w:rPr>
                <w:b/>
                <w:sz w:val="16"/>
                <w:szCs w:val="16"/>
              </w:rPr>
              <w:t>4</w:t>
            </w:r>
            <w:r w:rsidR="0098557E" w:rsidRPr="003B1988">
              <w:rPr>
                <w:b/>
                <w:sz w:val="16"/>
                <w:szCs w:val="16"/>
              </w:rPr>
              <w:t>2</w:t>
            </w:r>
          </w:p>
        </w:tc>
        <w:tc>
          <w:tcPr>
            <w:tcW w:w="4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8478ED" w14:textId="31AE0130" w:rsidR="00F50958" w:rsidRPr="003B1988" w:rsidRDefault="00F50958" w:rsidP="00FB4FE8">
            <w:pPr>
              <w:pStyle w:val="Tabletext"/>
              <w:spacing w:before="0" w:after="0"/>
              <w:jc w:val="center"/>
              <w:rPr>
                <w:b/>
                <w:sz w:val="16"/>
                <w:szCs w:val="16"/>
              </w:rPr>
            </w:pPr>
            <w:r w:rsidRPr="003B1988">
              <w:rPr>
                <w:b/>
                <w:sz w:val="16"/>
                <w:szCs w:val="16"/>
              </w:rPr>
              <w:t>4</w:t>
            </w:r>
            <w:r w:rsidR="0098557E" w:rsidRPr="003B1988">
              <w:rPr>
                <w:b/>
                <w:sz w:val="16"/>
                <w:szCs w:val="16"/>
              </w:rPr>
              <w:t>2</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1FF7F6" w14:textId="23125552" w:rsidR="00F50958" w:rsidRPr="003B1988" w:rsidRDefault="00F50958" w:rsidP="00FB4FE8">
            <w:pPr>
              <w:pStyle w:val="Tabletext"/>
              <w:spacing w:before="0" w:after="0"/>
              <w:jc w:val="center"/>
              <w:rPr>
                <w:b/>
                <w:sz w:val="16"/>
                <w:szCs w:val="16"/>
              </w:rPr>
            </w:pPr>
            <w:r w:rsidRPr="003B1988">
              <w:rPr>
                <w:b/>
                <w:sz w:val="16"/>
                <w:szCs w:val="16"/>
              </w:rPr>
              <w:t>4</w:t>
            </w:r>
            <w:r w:rsidR="0098557E" w:rsidRPr="003B1988">
              <w:rPr>
                <w:b/>
                <w:sz w:val="16"/>
                <w:szCs w:val="16"/>
              </w:rPr>
              <w:t>3</w:t>
            </w:r>
          </w:p>
        </w:tc>
        <w:tc>
          <w:tcPr>
            <w:tcW w:w="4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778665E" w14:textId="272659A2" w:rsidR="00F50958" w:rsidRPr="003B1988" w:rsidRDefault="00F50958" w:rsidP="00FB4FE8">
            <w:pPr>
              <w:pStyle w:val="Tabletext"/>
              <w:spacing w:before="0" w:after="0"/>
              <w:jc w:val="center"/>
              <w:rPr>
                <w:b/>
                <w:sz w:val="16"/>
                <w:szCs w:val="16"/>
              </w:rPr>
            </w:pPr>
            <w:r w:rsidRPr="003B1988">
              <w:rPr>
                <w:b/>
                <w:sz w:val="16"/>
                <w:szCs w:val="16"/>
              </w:rPr>
              <w:t>4</w:t>
            </w:r>
            <w:r w:rsidR="0098557E" w:rsidRPr="003B1988">
              <w:rPr>
                <w:b/>
                <w:sz w:val="16"/>
                <w:szCs w:val="16"/>
              </w:rPr>
              <w:t>2</w:t>
            </w:r>
          </w:p>
        </w:tc>
        <w:tc>
          <w:tcPr>
            <w:tcW w:w="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0FC015B" w14:textId="6CB96A0B" w:rsidR="00F50958" w:rsidRPr="003B1988" w:rsidRDefault="00F50958" w:rsidP="00FB4FE8">
            <w:pPr>
              <w:pStyle w:val="Tabletext"/>
              <w:spacing w:before="0" w:after="0"/>
              <w:jc w:val="center"/>
              <w:rPr>
                <w:b/>
                <w:sz w:val="16"/>
                <w:szCs w:val="16"/>
              </w:rPr>
            </w:pPr>
            <w:r w:rsidRPr="003B1988">
              <w:rPr>
                <w:b/>
                <w:sz w:val="16"/>
                <w:szCs w:val="16"/>
              </w:rPr>
              <w:t>4</w:t>
            </w:r>
            <w:r w:rsidR="0098557E" w:rsidRPr="003B1988">
              <w:rPr>
                <w:b/>
                <w:sz w:val="16"/>
                <w:szCs w:val="16"/>
              </w:rPr>
              <w:t>3</w:t>
            </w:r>
          </w:p>
        </w:tc>
        <w:tc>
          <w:tcPr>
            <w:tcW w:w="37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0ECCFEC4" w14:textId="6E18755D" w:rsidR="00F50958" w:rsidRPr="003B1988" w:rsidRDefault="00F50958" w:rsidP="00FB4FE8">
            <w:pPr>
              <w:pStyle w:val="Tabletext"/>
              <w:spacing w:before="0" w:after="0"/>
              <w:jc w:val="center"/>
              <w:rPr>
                <w:b/>
                <w:sz w:val="16"/>
                <w:szCs w:val="16"/>
              </w:rPr>
            </w:pPr>
            <w:r w:rsidRPr="003B1988">
              <w:rPr>
                <w:b/>
                <w:sz w:val="16"/>
                <w:szCs w:val="16"/>
              </w:rPr>
              <w:t>4</w:t>
            </w:r>
            <w:r w:rsidR="0098557E" w:rsidRPr="003B1988">
              <w:rPr>
                <w:b/>
                <w:sz w:val="16"/>
                <w:szCs w:val="16"/>
              </w:rPr>
              <w:t>3</w:t>
            </w:r>
          </w:p>
        </w:tc>
        <w:tc>
          <w:tcPr>
            <w:tcW w:w="5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565EAC" w14:textId="49961955" w:rsidR="00F50958" w:rsidRPr="003B1988" w:rsidRDefault="0098557E" w:rsidP="00FB4FE8">
            <w:pPr>
              <w:pStyle w:val="Tabletext"/>
              <w:spacing w:before="0" w:after="0"/>
              <w:jc w:val="center"/>
              <w:rPr>
                <w:b/>
                <w:sz w:val="16"/>
                <w:szCs w:val="16"/>
              </w:rPr>
            </w:pPr>
            <w:r w:rsidRPr="003B1988">
              <w:rPr>
                <w:b/>
                <w:sz w:val="16"/>
                <w:szCs w:val="16"/>
              </w:rPr>
              <w:t>40</w:t>
            </w:r>
          </w:p>
        </w:tc>
        <w:tc>
          <w:tcPr>
            <w:tcW w:w="8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17AD28A" w14:textId="003CCA0B" w:rsidR="00F50958" w:rsidRPr="003B1988" w:rsidRDefault="00F50958" w:rsidP="00FB4FE8">
            <w:pPr>
              <w:pStyle w:val="Tabletext"/>
              <w:spacing w:before="0" w:after="0"/>
              <w:jc w:val="center"/>
              <w:rPr>
                <w:b/>
                <w:sz w:val="16"/>
                <w:szCs w:val="16"/>
              </w:rPr>
            </w:pPr>
            <w:r w:rsidRPr="003B1988">
              <w:rPr>
                <w:b/>
                <w:sz w:val="16"/>
                <w:szCs w:val="16"/>
              </w:rPr>
              <w:t>3</w:t>
            </w:r>
            <w:r w:rsidR="0098557E" w:rsidRPr="003B1988">
              <w:rPr>
                <w:b/>
                <w:sz w:val="16"/>
                <w:szCs w:val="16"/>
              </w:rPr>
              <w:t>8</w:t>
            </w:r>
          </w:p>
        </w:tc>
        <w:tc>
          <w:tcPr>
            <w:tcW w:w="8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EBBABE" w14:textId="56680E24" w:rsidR="00F50958" w:rsidRPr="003B1988" w:rsidRDefault="00F50958" w:rsidP="00FB4FE8">
            <w:pPr>
              <w:pStyle w:val="Tabletext"/>
              <w:spacing w:before="0" w:after="0"/>
              <w:jc w:val="center"/>
              <w:rPr>
                <w:b/>
                <w:sz w:val="16"/>
                <w:szCs w:val="16"/>
              </w:rPr>
            </w:pPr>
            <w:r w:rsidRPr="003B1988">
              <w:rPr>
                <w:b/>
                <w:sz w:val="16"/>
                <w:szCs w:val="16"/>
              </w:rPr>
              <w:t>4</w:t>
            </w:r>
            <w:r w:rsidR="0098557E" w:rsidRPr="003B1988">
              <w:rPr>
                <w:b/>
                <w:sz w:val="16"/>
                <w:szCs w:val="16"/>
              </w:rPr>
              <w:t>1</w:t>
            </w:r>
          </w:p>
        </w:tc>
        <w:tc>
          <w:tcPr>
            <w:tcW w:w="85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167F739" w14:textId="419D7216" w:rsidR="00F50958" w:rsidRPr="003B1988" w:rsidRDefault="00F50958" w:rsidP="00FB4FE8">
            <w:pPr>
              <w:pStyle w:val="Tabletext"/>
              <w:spacing w:before="0" w:after="0"/>
              <w:jc w:val="center"/>
              <w:rPr>
                <w:b/>
                <w:sz w:val="16"/>
                <w:szCs w:val="16"/>
              </w:rPr>
            </w:pPr>
            <w:r w:rsidRPr="003B1988">
              <w:rPr>
                <w:b/>
                <w:sz w:val="16"/>
                <w:szCs w:val="16"/>
              </w:rPr>
              <w:t>4</w:t>
            </w:r>
            <w:r w:rsidR="0098557E" w:rsidRPr="003B1988">
              <w:rPr>
                <w:b/>
                <w:sz w:val="16"/>
                <w:szCs w:val="16"/>
              </w:rPr>
              <w:t>2</w:t>
            </w:r>
          </w:p>
        </w:tc>
        <w:tc>
          <w:tcPr>
            <w:tcW w:w="85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C840446" w14:textId="26592428" w:rsidR="00F50958" w:rsidRPr="003B1988" w:rsidRDefault="00F50958" w:rsidP="00FB4FE8">
            <w:pPr>
              <w:pStyle w:val="Tabletext"/>
              <w:spacing w:before="0" w:after="0"/>
              <w:jc w:val="center"/>
              <w:rPr>
                <w:b/>
                <w:sz w:val="16"/>
                <w:szCs w:val="16"/>
              </w:rPr>
            </w:pPr>
            <w:r w:rsidRPr="003B1988">
              <w:rPr>
                <w:b/>
                <w:sz w:val="16"/>
                <w:szCs w:val="16"/>
              </w:rPr>
              <w:t>4</w:t>
            </w:r>
            <w:r w:rsidR="0098557E" w:rsidRPr="003B1988">
              <w:rPr>
                <w:b/>
                <w:sz w:val="16"/>
                <w:szCs w:val="16"/>
              </w:rPr>
              <w:t>1</w:t>
            </w:r>
          </w:p>
        </w:tc>
        <w:tc>
          <w:tcPr>
            <w:tcW w:w="8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FA4BE9B" w14:textId="7F704569" w:rsidR="00F50958" w:rsidRPr="003B1988" w:rsidRDefault="00F50958" w:rsidP="00FB4FE8">
            <w:pPr>
              <w:pStyle w:val="Tabletext"/>
              <w:spacing w:before="0" w:after="0"/>
              <w:jc w:val="center"/>
              <w:rPr>
                <w:b/>
                <w:sz w:val="16"/>
                <w:szCs w:val="16"/>
              </w:rPr>
            </w:pPr>
            <w:r w:rsidRPr="003B1988">
              <w:rPr>
                <w:b/>
                <w:sz w:val="16"/>
                <w:szCs w:val="16"/>
              </w:rPr>
              <w:t>4</w:t>
            </w:r>
            <w:r w:rsidR="0098557E" w:rsidRPr="003B1988">
              <w:rPr>
                <w:b/>
                <w:sz w:val="16"/>
                <w:szCs w:val="16"/>
              </w:rPr>
              <w:t>2</w:t>
            </w:r>
          </w:p>
        </w:tc>
        <w:tc>
          <w:tcPr>
            <w:tcW w:w="85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E311D98" w14:textId="3B8D43B2" w:rsidR="00F50958" w:rsidRPr="003B1988" w:rsidRDefault="0098557E" w:rsidP="00FB4FE8">
            <w:pPr>
              <w:pStyle w:val="Tabletext"/>
              <w:spacing w:before="0" w:after="0"/>
              <w:jc w:val="center"/>
              <w:rPr>
                <w:b/>
                <w:sz w:val="16"/>
                <w:szCs w:val="16"/>
              </w:rPr>
            </w:pPr>
            <w:r w:rsidRPr="003B1988">
              <w:rPr>
                <w:b/>
                <w:sz w:val="16"/>
                <w:szCs w:val="16"/>
              </w:rPr>
              <w:t>40</w:t>
            </w:r>
          </w:p>
        </w:tc>
        <w:tc>
          <w:tcPr>
            <w:tcW w:w="8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D492F87" w14:textId="5EC65AC9" w:rsidR="00F50958" w:rsidRPr="003B1988" w:rsidRDefault="00F50958" w:rsidP="00FB4FE8">
            <w:pPr>
              <w:pStyle w:val="Tabletext"/>
              <w:spacing w:before="0" w:after="0"/>
              <w:jc w:val="center"/>
              <w:rPr>
                <w:b/>
                <w:sz w:val="16"/>
                <w:szCs w:val="16"/>
              </w:rPr>
            </w:pPr>
            <w:r w:rsidRPr="003B1988">
              <w:rPr>
                <w:b/>
                <w:sz w:val="16"/>
                <w:szCs w:val="16"/>
              </w:rPr>
              <w:t>3</w:t>
            </w:r>
            <w:r w:rsidR="0098557E" w:rsidRPr="003B1988">
              <w:rPr>
                <w:b/>
                <w:sz w:val="16"/>
                <w:szCs w:val="16"/>
              </w:rPr>
              <w:t>9</w:t>
            </w:r>
          </w:p>
        </w:tc>
        <w:tc>
          <w:tcPr>
            <w:tcW w:w="84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0BB129AF" w14:textId="5CB4157A" w:rsidR="00F50958" w:rsidRPr="003B1988" w:rsidRDefault="00F50958" w:rsidP="00FB4FE8">
            <w:pPr>
              <w:pStyle w:val="Tabletext"/>
              <w:spacing w:before="0" w:after="0"/>
              <w:jc w:val="center"/>
              <w:rPr>
                <w:b/>
                <w:sz w:val="16"/>
                <w:szCs w:val="16"/>
              </w:rPr>
            </w:pPr>
            <w:r w:rsidRPr="003B1988">
              <w:rPr>
                <w:b/>
                <w:sz w:val="16"/>
                <w:szCs w:val="16"/>
              </w:rPr>
              <w:t>4</w:t>
            </w:r>
            <w:r w:rsidR="0098557E" w:rsidRPr="003B1988">
              <w:rPr>
                <w:b/>
                <w:sz w:val="16"/>
                <w:szCs w:val="16"/>
              </w:rPr>
              <w:t>1</w:t>
            </w:r>
          </w:p>
        </w:tc>
      </w:tr>
      <w:tr w:rsidR="00F50958" w:rsidRPr="003B1988" w14:paraId="43300E8F" w14:textId="77777777" w:rsidTr="009D23D2">
        <w:trPr>
          <w:gridBefore w:val="1"/>
          <w:gridAfter w:val="1"/>
          <w:wBefore w:w="281" w:type="dxa"/>
          <w:wAfter w:w="422" w:type="dxa"/>
          <w:trHeight w:hRule="exact" w:val="255"/>
        </w:trPr>
        <w:tc>
          <w:tcPr>
            <w:tcW w:w="12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C53175" w14:textId="77777777" w:rsidR="00F50958" w:rsidRPr="003B1988" w:rsidRDefault="00F50958" w:rsidP="00FB4FE8">
            <w:pPr>
              <w:pStyle w:val="Tabletext"/>
              <w:keepNext/>
              <w:keepLines/>
              <w:rPr>
                <w:b/>
                <w:sz w:val="16"/>
                <w:szCs w:val="16"/>
              </w:rPr>
            </w:pPr>
            <w:r w:rsidRPr="003B1988">
              <w:rPr>
                <w:b/>
                <w:sz w:val="16"/>
                <w:szCs w:val="16"/>
              </w:rPr>
              <w:t>Addendum</w:t>
            </w:r>
          </w:p>
        </w:tc>
        <w:tc>
          <w:tcPr>
            <w:tcW w:w="835"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14:paraId="630746A5" w14:textId="77777777" w:rsidR="00F50958" w:rsidRPr="003B1988" w:rsidRDefault="00F50958" w:rsidP="00FB4FE8">
            <w:pPr>
              <w:pStyle w:val="Tabletext"/>
              <w:keepNext/>
              <w:keepLines/>
              <w:jc w:val="center"/>
              <w:rPr>
                <w:b/>
                <w:sz w:val="16"/>
                <w:szCs w:val="16"/>
              </w:rPr>
            </w:pPr>
            <w:r w:rsidRPr="003B1988">
              <w:rPr>
                <w:b/>
                <w:sz w:val="16"/>
                <w:szCs w:val="16"/>
              </w:rPr>
              <w:t>19A10</w:t>
            </w:r>
          </w:p>
        </w:tc>
        <w:tc>
          <w:tcPr>
            <w:tcW w:w="8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2E0C92" w14:textId="77777777" w:rsidR="00F50958" w:rsidRPr="003B1988" w:rsidRDefault="00F50958" w:rsidP="00FB4FE8">
            <w:pPr>
              <w:pStyle w:val="Tabletext"/>
              <w:keepNext/>
              <w:keepLines/>
              <w:jc w:val="center"/>
              <w:rPr>
                <w:b/>
                <w:sz w:val="16"/>
                <w:szCs w:val="16"/>
              </w:rPr>
            </w:pPr>
            <w:r w:rsidRPr="003B1988">
              <w:rPr>
                <w:b/>
                <w:sz w:val="16"/>
                <w:szCs w:val="16"/>
              </w:rPr>
              <w:t>19A11</w:t>
            </w:r>
          </w:p>
        </w:tc>
        <w:tc>
          <w:tcPr>
            <w:tcW w:w="85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6A514B4" w14:textId="77777777" w:rsidR="00F50958" w:rsidRPr="003B1988" w:rsidRDefault="00F50958" w:rsidP="00FB4FE8">
            <w:pPr>
              <w:pStyle w:val="Tabletext"/>
              <w:keepNext/>
              <w:keepLines/>
              <w:jc w:val="center"/>
              <w:rPr>
                <w:b/>
                <w:sz w:val="16"/>
                <w:szCs w:val="16"/>
              </w:rPr>
            </w:pPr>
            <w:r w:rsidRPr="003B1988">
              <w:rPr>
                <w:b/>
                <w:sz w:val="16"/>
                <w:szCs w:val="16"/>
              </w:rPr>
              <w:t>19A12</w:t>
            </w:r>
          </w:p>
        </w:tc>
        <w:tc>
          <w:tcPr>
            <w:tcW w:w="39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182B29" w14:textId="77777777" w:rsidR="00F50958" w:rsidRPr="003B1988" w:rsidRDefault="00F50958" w:rsidP="00FB4FE8">
            <w:pPr>
              <w:pStyle w:val="Tabletext"/>
              <w:keepNext/>
              <w:keepLines/>
              <w:jc w:val="center"/>
              <w:rPr>
                <w:b/>
                <w:sz w:val="16"/>
                <w:szCs w:val="16"/>
              </w:rPr>
            </w:pPr>
            <w:r w:rsidRPr="003B1988">
              <w:rPr>
                <w:b/>
                <w:sz w:val="16"/>
                <w:szCs w:val="16"/>
              </w:rPr>
              <w:t>20</w:t>
            </w:r>
          </w:p>
        </w:tc>
        <w:tc>
          <w:tcPr>
            <w:tcW w:w="54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3CA1B4" w14:textId="77777777" w:rsidR="00F50958" w:rsidRPr="003B1988" w:rsidRDefault="00F50958" w:rsidP="00FB4FE8">
            <w:pPr>
              <w:pStyle w:val="Tabletext"/>
              <w:keepNext/>
              <w:keepLines/>
              <w:jc w:val="center"/>
              <w:rPr>
                <w:b/>
                <w:sz w:val="16"/>
                <w:szCs w:val="16"/>
              </w:rPr>
            </w:pPr>
            <w:r w:rsidRPr="003B1988">
              <w:rPr>
                <w:b/>
                <w:sz w:val="16"/>
                <w:szCs w:val="16"/>
              </w:rPr>
              <w:t>21A1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914601D" w14:textId="77777777" w:rsidR="00F50958" w:rsidRPr="003B1988" w:rsidRDefault="00F50958" w:rsidP="00FB4FE8">
            <w:pPr>
              <w:pStyle w:val="Tabletext"/>
              <w:keepNext/>
              <w:keepLines/>
              <w:jc w:val="center"/>
              <w:rPr>
                <w:b/>
                <w:sz w:val="16"/>
                <w:szCs w:val="16"/>
              </w:rPr>
            </w:pPr>
            <w:r w:rsidRPr="003B1988">
              <w:rPr>
                <w:b/>
                <w:sz w:val="16"/>
                <w:szCs w:val="16"/>
              </w:rPr>
              <w:t>21A2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DB81DAF" w14:textId="77777777" w:rsidR="00F50958" w:rsidRPr="003B1988" w:rsidRDefault="00F50958" w:rsidP="00FB4FE8">
            <w:pPr>
              <w:pStyle w:val="Tabletext"/>
              <w:keepNext/>
              <w:keepLines/>
              <w:jc w:val="center"/>
              <w:rPr>
                <w:b/>
                <w:sz w:val="16"/>
                <w:szCs w:val="16"/>
              </w:rPr>
            </w:pPr>
            <w:r w:rsidRPr="003B1988">
              <w:rPr>
                <w:b/>
                <w:sz w:val="16"/>
                <w:szCs w:val="16"/>
              </w:rPr>
              <w:t>21A3</w:t>
            </w:r>
          </w:p>
        </w:tc>
        <w:tc>
          <w:tcPr>
            <w:tcW w:w="59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57CB05" w14:textId="77777777" w:rsidR="00F50958" w:rsidRPr="003B1988" w:rsidRDefault="00F50958" w:rsidP="00FB4FE8">
            <w:pPr>
              <w:pStyle w:val="Tabletext"/>
              <w:keepNext/>
              <w:keepLines/>
              <w:jc w:val="center"/>
              <w:rPr>
                <w:b/>
                <w:sz w:val="16"/>
                <w:szCs w:val="16"/>
              </w:rPr>
            </w:pPr>
            <w:r w:rsidRPr="003B1988">
              <w:rPr>
                <w:b/>
                <w:sz w:val="16"/>
                <w:szCs w:val="16"/>
              </w:rPr>
              <w:t>21A4</w:t>
            </w:r>
          </w:p>
        </w:tc>
        <w:tc>
          <w:tcPr>
            <w:tcW w:w="61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144FD1" w14:textId="77777777" w:rsidR="00F50958" w:rsidRPr="003B1988" w:rsidRDefault="00F50958" w:rsidP="00FB4FE8">
            <w:pPr>
              <w:pStyle w:val="Tabletext"/>
              <w:keepNext/>
              <w:keepLines/>
              <w:jc w:val="center"/>
              <w:rPr>
                <w:b/>
                <w:sz w:val="16"/>
                <w:szCs w:val="16"/>
              </w:rPr>
            </w:pPr>
            <w:r w:rsidRPr="003B1988">
              <w:rPr>
                <w:b/>
                <w:sz w:val="16"/>
                <w:szCs w:val="16"/>
              </w:rPr>
              <w:t>21A5</w:t>
            </w:r>
          </w:p>
        </w:tc>
        <w:tc>
          <w:tcPr>
            <w:tcW w:w="60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046C5F7" w14:textId="77777777" w:rsidR="00F50958" w:rsidRPr="003B1988" w:rsidRDefault="00F50958" w:rsidP="00FB4FE8">
            <w:pPr>
              <w:pStyle w:val="Tabletext"/>
              <w:keepNext/>
              <w:keepLines/>
              <w:jc w:val="center"/>
              <w:rPr>
                <w:b/>
                <w:sz w:val="16"/>
                <w:szCs w:val="16"/>
              </w:rPr>
            </w:pPr>
            <w:r w:rsidRPr="003B1988">
              <w:rPr>
                <w:b/>
                <w:sz w:val="16"/>
                <w:szCs w:val="16"/>
              </w:rPr>
              <w:t>21A6</w:t>
            </w:r>
          </w:p>
        </w:tc>
        <w:tc>
          <w:tcPr>
            <w:tcW w:w="59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2561AF" w14:textId="77777777" w:rsidR="00F50958" w:rsidRPr="003B1988" w:rsidRDefault="00F50958" w:rsidP="00FB4FE8">
            <w:pPr>
              <w:pStyle w:val="Tabletext"/>
              <w:keepNext/>
              <w:keepLines/>
              <w:jc w:val="center"/>
              <w:rPr>
                <w:b/>
                <w:sz w:val="16"/>
                <w:szCs w:val="16"/>
              </w:rPr>
            </w:pPr>
            <w:r w:rsidRPr="003B1988">
              <w:rPr>
                <w:b/>
                <w:sz w:val="16"/>
                <w:szCs w:val="16"/>
              </w:rPr>
              <w:t>21A7</w:t>
            </w:r>
          </w:p>
        </w:tc>
        <w:tc>
          <w:tcPr>
            <w:tcW w:w="60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213EF6" w14:textId="77777777" w:rsidR="00F50958" w:rsidRPr="003B1988" w:rsidRDefault="00F50958" w:rsidP="00FB4FE8">
            <w:pPr>
              <w:pStyle w:val="Tabletext"/>
              <w:keepNext/>
              <w:keepLines/>
              <w:jc w:val="center"/>
              <w:rPr>
                <w:b/>
                <w:sz w:val="16"/>
                <w:szCs w:val="16"/>
              </w:rPr>
            </w:pPr>
            <w:r w:rsidRPr="003B1988">
              <w:rPr>
                <w:b/>
                <w:sz w:val="16"/>
                <w:szCs w:val="16"/>
              </w:rPr>
              <w:t>21A8</w:t>
            </w:r>
          </w:p>
        </w:tc>
        <w:tc>
          <w:tcPr>
            <w:tcW w:w="64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D790250" w14:textId="77777777" w:rsidR="00F50958" w:rsidRPr="003B1988" w:rsidRDefault="00F50958" w:rsidP="00FB4FE8">
            <w:pPr>
              <w:pStyle w:val="Tabletext"/>
              <w:keepNext/>
              <w:keepLines/>
              <w:jc w:val="center"/>
              <w:rPr>
                <w:b/>
                <w:sz w:val="16"/>
                <w:szCs w:val="16"/>
              </w:rPr>
            </w:pPr>
            <w:r w:rsidRPr="003B1988">
              <w:rPr>
                <w:b/>
                <w:sz w:val="16"/>
                <w:szCs w:val="16"/>
              </w:rPr>
              <w:t>21A9</w:t>
            </w: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5A9195" w14:textId="77777777" w:rsidR="00F50958" w:rsidRPr="003B1988" w:rsidRDefault="00F50958" w:rsidP="00FB4FE8">
            <w:pPr>
              <w:pStyle w:val="Tabletext"/>
              <w:keepNext/>
              <w:keepLines/>
              <w:jc w:val="center"/>
              <w:rPr>
                <w:b/>
                <w:sz w:val="16"/>
                <w:szCs w:val="16"/>
              </w:rPr>
            </w:pPr>
            <w:r w:rsidRPr="003B1988">
              <w:rPr>
                <w:b/>
                <w:sz w:val="16"/>
                <w:szCs w:val="16"/>
              </w:rPr>
              <w:t>22A1</w:t>
            </w:r>
          </w:p>
        </w:tc>
        <w:tc>
          <w:tcPr>
            <w:tcW w:w="65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2B8FB56E" w14:textId="77777777" w:rsidR="00F50958" w:rsidRPr="003B1988" w:rsidRDefault="00F50958" w:rsidP="00FB4FE8">
            <w:pPr>
              <w:pStyle w:val="Tabletext"/>
              <w:keepNext/>
              <w:keepLines/>
              <w:jc w:val="center"/>
              <w:rPr>
                <w:b/>
                <w:sz w:val="16"/>
                <w:szCs w:val="16"/>
              </w:rPr>
            </w:pPr>
            <w:r w:rsidRPr="003B1988">
              <w:rPr>
                <w:b/>
                <w:sz w:val="16"/>
                <w:szCs w:val="16"/>
              </w:rPr>
              <w:t>22A2</w:t>
            </w:r>
          </w:p>
        </w:tc>
      </w:tr>
      <w:tr w:rsidR="00F50958" w:rsidRPr="003B1988" w14:paraId="5922363C" w14:textId="77777777" w:rsidTr="009D23D2">
        <w:trPr>
          <w:gridBefore w:val="1"/>
          <w:gridAfter w:val="1"/>
          <w:wBefore w:w="281" w:type="dxa"/>
          <w:wAfter w:w="422" w:type="dxa"/>
          <w:trHeight w:hRule="exact" w:val="539"/>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AB565F" w14:textId="6627EF4F" w:rsidR="00F50958" w:rsidRPr="003B1988" w:rsidRDefault="00F50958" w:rsidP="00FB4FE8">
            <w:pPr>
              <w:pStyle w:val="Tabletext"/>
              <w:keepNext/>
              <w:keepLines/>
              <w:rPr>
                <w:b/>
                <w:sz w:val="16"/>
                <w:szCs w:val="16"/>
              </w:rPr>
            </w:pPr>
            <w:r w:rsidRPr="003B1988">
              <w:rPr>
                <w:b/>
                <w:sz w:val="16"/>
                <w:szCs w:val="16"/>
              </w:rPr>
              <w:t>Point de l'ordre du jour</w:t>
            </w:r>
          </w:p>
        </w:tc>
        <w:tc>
          <w:tcPr>
            <w:tcW w:w="835"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14:paraId="391D4CDC" w14:textId="77777777" w:rsidR="00F50958" w:rsidRPr="003B1988" w:rsidRDefault="00F50958" w:rsidP="00FB4FE8">
            <w:pPr>
              <w:pStyle w:val="Tabletext"/>
              <w:keepNext/>
              <w:keepLines/>
              <w:jc w:val="center"/>
              <w:rPr>
                <w:b/>
                <w:sz w:val="16"/>
                <w:szCs w:val="16"/>
              </w:rPr>
            </w:pPr>
            <w:r w:rsidRPr="003B1988">
              <w:rPr>
                <w:b/>
                <w:sz w:val="16"/>
                <w:szCs w:val="16"/>
              </w:rPr>
              <w:t>7</w:t>
            </w:r>
          </w:p>
        </w:tc>
        <w:tc>
          <w:tcPr>
            <w:tcW w:w="8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1A5F4D" w14:textId="77777777" w:rsidR="00F50958" w:rsidRPr="003B1988" w:rsidRDefault="00F50958" w:rsidP="00FB4FE8">
            <w:pPr>
              <w:pStyle w:val="Tabletext"/>
              <w:keepNext/>
              <w:keepLines/>
              <w:jc w:val="center"/>
              <w:rPr>
                <w:b/>
                <w:sz w:val="16"/>
                <w:szCs w:val="16"/>
              </w:rPr>
            </w:pPr>
            <w:r w:rsidRPr="003B1988">
              <w:rPr>
                <w:b/>
                <w:sz w:val="16"/>
                <w:szCs w:val="16"/>
              </w:rPr>
              <w:t>7</w:t>
            </w:r>
          </w:p>
        </w:tc>
        <w:tc>
          <w:tcPr>
            <w:tcW w:w="85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2C6DC78" w14:textId="77777777" w:rsidR="00F50958" w:rsidRPr="003B1988" w:rsidRDefault="00F50958" w:rsidP="00FB4FE8">
            <w:pPr>
              <w:pStyle w:val="Tabletext"/>
              <w:keepNext/>
              <w:keepLines/>
              <w:jc w:val="center"/>
              <w:rPr>
                <w:b/>
                <w:sz w:val="16"/>
                <w:szCs w:val="16"/>
              </w:rPr>
            </w:pPr>
            <w:r w:rsidRPr="003B1988">
              <w:rPr>
                <w:b/>
                <w:sz w:val="16"/>
                <w:szCs w:val="16"/>
              </w:rPr>
              <w:t>7</w:t>
            </w:r>
          </w:p>
        </w:tc>
        <w:tc>
          <w:tcPr>
            <w:tcW w:w="39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04DD15" w14:textId="77777777" w:rsidR="00F50958" w:rsidRPr="003B1988" w:rsidRDefault="00F50958" w:rsidP="00FB4FE8">
            <w:pPr>
              <w:pStyle w:val="Tabletext"/>
              <w:keepNext/>
              <w:keepLines/>
              <w:jc w:val="center"/>
              <w:rPr>
                <w:b/>
                <w:sz w:val="16"/>
                <w:szCs w:val="16"/>
              </w:rPr>
            </w:pPr>
            <w:r w:rsidRPr="003B1988">
              <w:rPr>
                <w:b/>
                <w:sz w:val="16"/>
                <w:szCs w:val="16"/>
              </w:rPr>
              <w:t>8</w:t>
            </w:r>
          </w:p>
        </w:tc>
        <w:tc>
          <w:tcPr>
            <w:tcW w:w="54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A24147" w14:textId="77777777" w:rsidR="00F50958" w:rsidRPr="003B1988" w:rsidRDefault="00F50958" w:rsidP="00FB4FE8">
            <w:pPr>
              <w:pStyle w:val="Tabletext"/>
              <w:keepNext/>
              <w:keepLines/>
              <w:jc w:val="center"/>
              <w:rPr>
                <w:b/>
                <w:sz w:val="16"/>
                <w:szCs w:val="16"/>
              </w:rPr>
            </w:pPr>
            <w:r w:rsidRPr="003B1988">
              <w:rPr>
                <w:b/>
                <w:sz w:val="16"/>
                <w:szCs w:val="16"/>
              </w:rPr>
              <w:t>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AF01AF" w14:textId="77777777" w:rsidR="00F50958" w:rsidRPr="003B1988" w:rsidRDefault="00F50958" w:rsidP="00FB4FE8">
            <w:pPr>
              <w:pStyle w:val="Tabletext"/>
              <w:keepNext/>
              <w:keepLines/>
              <w:jc w:val="center"/>
              <w:rPr>
                <w:b/>
                <w:sz w:val="16"/>
                <w:szCs w:val="16"/>
              </w:rPr>
            </w:pPr>
            <w:r w:rsidRPr="003B1988">
              <w:rPr>
                <w:b/>
                <w:sz w:val="16"/>
                <w:szCs w:val="16"/>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E05598" w14:textId="77777777" w:rsidR="00F50958" w:rsidRPr="003B1988" w:rsidRDefault="00F50958" w:rsidP="00FB4FE8">
            <w:pPr>
              <w:pStyle w:val="Tabletext"/>
              <w:keepNext/>
              <w:keepLines/>
              <w:jc w:val="center"/>
              <w:rPr>
                <w:b/>
                <w:sz w:val="16"/>
                <w:szCs w:val="16"/>
              </w:rPr>
            </w:pPr>
            <w:r w:rsidRPr="003B1988">
              <w:rPr>
                <w:b/>
                <w:sz w:val="16"/>
                <w:szCs w:val="16"/>
              </w:rPr>
              <w:t>9.1</w:t>
            </w:r>
          </w:p>
        </w:tc>
        <w:tc>
          <w:tcPr>
            <w:tcW w:w="59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40527A" w14:textId="77777777" w:rsidR="00F50958" w:rsidRPr="003B1988" w:rsidRDefault="00F50958" w:rsidP="00FB4FE8">
            <w:pPr>
              <w:pStyle w:val="Tabletext"/>
              <w:keepNext/>
              <w:keepLines/>
              <w:jc w:val="center"/>
              <w:rPr>
                <w:b/>
                <w:sz w:val="16"/>
                <w:szCs w:val="16"/>
              </w:rPr>
            </w:pPr>
            <w:r w:rsidRPr="003B1988">
              <w:rPr>
                <w:b/>
                <w:sz w:val="16"/>
                <w:szCs w:val="16"/>
              </w:rPr>
              <w:t>9.1</w:t>
            </w:r>
          </w:p>
        </w:tc>
        <w:tc>
          <w:tcPr>
            <w:tcW w:w="61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DA8FD3E" w14:textId="77777777" w:rsidR="00F50958" w:rsidRPr="003B1988" w:rsidRDefault="00F50958" w:rsidP="00FB4FE8">
            <w:pPr>
              <w:pStyle w:val="Tabletext"/>
              <w:keepNext/>
              <w:keepLines/>
              <w:jc w:val="center"/>
              <w:rPr>
                <w:b/>
                <w:sz w:val="16"/>
                <w:szCs w:val="16"/>
              </w:rPr>
            </w:pPr>
            <w:r w:rsidRPr="003B1988">
              <w:rPr>
                <w:b/>
                <w:sz w:val="16"/>
                <w:szCs w:val="16"/>
              </w:rPr>
              <w:t>9.1</w:t>
            </w:r>
          </w:p>
        </w:tc>
        <w:tc>
          <w:tcPr>
            <w:tcW w:w="60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081514" w14:textId="77777777" w:rsidR="00F50958" w:rsidRPr="003B1988" w:rsidRDefault="00F50958" w:rsidP="00FB4FE8">
            <w:pPr>
              <w:pStyle w:val="Tabletext"/>
              <w:keepNext/>
              <w:keepLines/>
              <w:jc w:val="center"/>
              <w:rPr>
                <w:b/>
                <w:sz w:val="16"/>
                <w:szCs w:val="16"/>
              </w:rPr>
            </w:pPr>
            <w:r w:rsidRPr="003B1988">
              <w:rPr>
                <w:b/>
                <w:sz w:val="16"/>
                <w:szCs w:val="16"/>
              </w:rPr>
              <w:t>9.1</w:t>
            </w:r>
          </w:p>
        </w:tc>
        <w:tc>
          <w:tcPr>
            <w:tcW w:w="59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C1D8D23" w14:textId="77777777" w:rsidR="00F50958" w:rsidRPr="003B1988" w:rsidRDefault="00F50958" w:rsidP="00FB4FE8">
            <w:pPr>
              <w:pStyle w:val="Tabletext"/>
              <w:keepNext/>
              <w:keepLines/>
              <w:jc w:val="center"/>
              <w:rPr>
                <w:b/>
                <w:sz w:val="16"/>
                <w:szCs w:val="16"/>
              </w:rPr>
            </w:pPr>
            <w:r w:rsidRPr="003B1988">
              <w:rPr>
                <w:b/>
                <w:sz w:val="16"/>
                <w:szCs w:val="16"/>
              </w:rPr>
              <w:t>9.1</w:t>
            </w:r>
          </w:p>
        </w:tc>
        <w:tc>
          <w:tcPr>
            <w:tcW w:w="60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BC4EA1" w14:textId="77777777" w:rsidR="00F50958" w:rsidRPr="003B1988" w:rsidRDefault="00F50958" w:rsidP="00FB4FE8">
            <w:pPr>
              <w:pStyle w:val="Tabletext"/>
              <w:keepNext/>
              <w:keepLines/>
              <w:jc w:val="center"/>
              <w:rPr>
                <w:b/>
                <w:sz w:val="16"/>
                <w:szCs w:val="16"/>
              </w:rPr>
            </w:pPr>
            <w:r w:rsidRPr="003B1988">
              <w:rPr>
                <w:b/>
                <w:sz w:val="16"/>
                <w:szCs w:val="16"/>
              </w:rPr>
              <w:t>9.1</w:t>
            </w:r>
          </w:p>
        </w:tc>
        <w:tc>
          <w:tcPr>
            <w:tcW w:w="64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7216B4D" w14:textId="77777777" w:rsidR="00F50958" w:rsidRPr="003B1988" w:rsidRDefault="00F50958" w:rsidP="00FB4FE8">
            <w:pPr>
              <w:pStyle w:val="Tabletext"/>
              <w:keepNext/>
              <w:keepLines/>
              <w:jc w:val="center"/>
              <w:rPr>
                <w:b/>
                <w:sz w:val="16"/>
                <w:szCs w:val="16"/>
              </w:rPr>
            </w:pPr>
            <w:r w:rsidRPr="003B1988">
              <w:rPr>
                <w:b/>
                <w:sz w:val="16"/>
                <w:szCs w:val="16"/>
              </w:rPr>
              <w:t>9.1</w:t>
            </w: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1E49A2" w14:textId="77777777" w:rsidR="00F50958" w:rsidRPr="003B1988" w:rsidRDefault="00F50958" w:rsidP="00FB4FE8">
            <w:pPr>
              <w:pStyle w:val="Tabletext"/>
              <w:keepNext/>
              <w:keepLines/>
              <w:jc w:val="center"/>
              <w:rPr>
                <w:b/>
                <w:sz w:val="16"/>
                <w:szCs w:val="16"/>
              </w:rPr>
            </w:pPr>
            <w:r w:rsidRPr="003B1988">
              <w:rPr>
                <w:b/>
                <w:sz w:val="16"/>
                <w:szCs w:val="16"/>
              </w:rPr>
              <w:t>9.2</w:t>
            </w:r>
          </w:p>
        </w:tc>
        <w:tc>
          <w:tcPr>
            <w:tcW w:w="65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7CFB8B76" w14:textId="77777777" w:rsidR="00F50958" w:rsidRPr="003B1988" w:rsidRDefault="00F50958" w:rsidP="00FB4FE8">
            <w:pPr>
              <w:pStyle w:val="Tabletext"/>
              <w:keepNext/>
              <w:keepLines/>
              <w:jc w:val="center"/>
              <w:rPr>
                <w:b/>
                <w:sz w:val="16"/>
                <w:szCs w:val="16"/>
              </w:rPr>
            </w:pPr>
            <w:r w:rsidRPr="003B1988">
              <w:rPr>
                <w:b/>
                <w:sz w:val="16"/>
                <w:szCs w:val="16"/>
              </w:rPr>
              <w:t>9.2</w:t>
            </w:r>
          </w:p>
        </w:tc>
      </w:tr>
      <w:tr w:rsidR="00F50958" w:rsidRPr="003B1988" w14:paraId="5071DCCC" w14:textId="77777777" w:rsidTr="009D23D2">
        <w:trPr>
          <w:gridBefore w:val="1"/>
          <w:gridAfter w:val="1"/>
          <w:wBefore w:w="281" w:type="dxa"/>
          <w:wAfter w:w="422" w:type="dxa"/>
          <w:trHeight w:hRule="exact" w:val="255"/>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878C1E" w14:textId="166B198D" w:rsidR="00F50958" w:rsidRPr="003B1988" w:rsidRDefault="00F50958" w:rsidP="00FB4FE8">
            <w:pPr>
              <w:pStyle w:val="Tabletext"/>
              <w:rPr>
                <w:b/>
                <w:sz w:val="16"/>
                <w:szCs w:val="16"/>
              </w:rPr>
            </w:pPr>
            <w:r w:rsidRPr="003B1988">
              <w:rPr>
                <w:b/>
                <w:sz w:val="16"/>
                <w:szCs w:val="16"/>
              </w:rPr>
              <w:t>Sous-partie</w:t>
            </w:r>
          </w:p>
        </w:tc>
        <w:tc>
          <w:tcPr>
            <w:tcW w:w="835"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14:paraId="3B171917" w14:textId="528BB06B" w:rsidR="00F50958" w:rsidRPr="003B1988" w:rsidRDefault="00F50958" w:rsidP="00FB4FE8">
            <w:pPr>
              <w:pStyle w:val="Tabletext"/>
              <w:jc w:val="center"/>
              <w:rPr>
                <w:rFonts w:ascii="Times New Roman Bold" w:hAnsi="Times New Roman Bold"/>
                <w:b/>
                <w:spacing w:val="-4"/>
                <w:sz w:val="16"/>
                <w:szCs w:val="16"/>
              </w:rPr>
            </w:pPr>
            <w:r w:rsidRPr="003B1988">
              <w:rPr>
                <w:rFonts w:ascii="Times New Roman Bold" w:hAnsi="Times New Roman Bold"/>
                <w:b/>
                <w:spacing w:val="-4"/>
                <w:sz w:val="16"/>
                <w:szCs w:val="16"/>
              </w:rPr>
              <w:t>Question I</w:t>
            </w:r>
          </w:p>
        </w:tc>
        <w:tc>
          <w:tcPr>
            <w:tcW w:w="8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2A580F" w14:textId="00D1EAA5" w:rsidR="00F50958" w:rsidRPr="003B1988" w:rsidRDefault="00F50958" w:rsidP="00FB4FE8">
            <w:pPr>
              <w:pStyle w:val="Tabletext"/>
              <w:jc w:val="center"/>
              <w:rPr>
                <w:rFonts w:ascii="Times New Roman Bold" w:hAnsi="Times New Roman Bold"/>
                <w:b/>
                <w:spacing w:val="-4"/>
                <w:sz w:val="16"/>
                <w:szCs w:val="16"/>
              </w:rPr>
            </w:pPr>
            <w:r w:rsidRPr="003B1988">
              <w:rPr>
                <w:rFonts w:ascii="Times New Roman Bold" w:hAnsi="Times New Roman Bold"/>
                <w:b/>
                <w:spacing w:val="-4"/>
                <w:sz w:val="16"/>
                <w:szCs w:val="16"/>
              </w:rPr>
              <w:t>Question J</w:t>
            </w:r>
          </w:p>
        </w:tc>
        <w:tc>
          <w:tcPr>
            <w:tcW w:w="85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380DC9C" w14:textId="39149D74" w:rsidR="00F50958" w:rsidRPr="003B1988" w:rsidRDefault="00F50958" w:rsidP="00FB4FE8">
            <w:pPr>
              <w:pStyle w:val="Tabletext"/>
              <w:ind w:left="-55"/>
              <w:jc w:val="center"/>
              <w:rPr>
                <w:rFonts w:ascii="Times New Roman Bold" w:hAnsi="Times New Roman Bold"/>
                <w:b/>
                <w:spacing w:val="-4"/>
                <w:sz w:val="16"/>
                <w:szCs w:val="16"/>
              </w:rPr>
            </w:pPr>
            <w:r w:rsidRPr="003B1988">
              <w:rPr>
                <w:rFonts w:ascii="Times New Roman Bold" w:hAnsi="Times New Roman Bold"/>
                <w:b/>
                <w:spacing w:val="-4"/>
                <w:sz w:val="16"/>
                <w:szCs w:val="16"/>
              </w:rPr>
              <w:t>Question K</w:t>
            </w:r>
          </w:p>
        </w:tc>
        <w:tc>
          <w:tcPr>
            <w:tcW w:w="39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19C5079" w14:textId="77777777" w:rsidR="00F50958" w:rsidRPr="003B1988" w:rsidRDefault="00F50958" w:rsidP="00FB4FE8">
            <w:pPr>
              <w:pStyle w:val="Tabletext"/>
              <w:jc w:val="center"/>
              <w:rPr>
                <w:b/>
                <w:sz w:val="16"/>
                <w:szCs w:val="16"/>
              </w:rPr>
            </w:pPr>
          </w:p>
        </w:tc>
        <w:tc>
          <w:tcPr>
            <w:tcW w:w="54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C8074D" w14:textId="77777777" w:rsidR="00F50958" w:rsidRPr="003B1988" w:rsidRDefault="00F50958" w:rsidP="00FB4FE8">
            <w:pPr>
              <w:pStyle w:val="Tabletext"/>
              <w:jc w:val="center"/>
              <w:rPr>
                <w:b/>
                <w:sz w:val="16"/>
                <w:szCs w:val="16"/>
              </w:rPr>
            </w:pPr>
            <w:r w:rsidRPr="003B1988">
              <w:rPr>
                <w:b/>
                <w:sz w:val="16"/>
                <w:szCs w:val="16"/>
              </w:rPr>
              <w:t>9.1.1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8CCEA8B" w14:textId="77777777" w:rsidR="00F50958" w:rsidRPr="003B1988" w:rsidRDefault="00F50958" w:rsidP="00FB4FE8">
            <w:pPr>
              <w:pStyle w:val="Tabletext"/>
              <w:jc w:val="center"/>
              <w:rPr>
                <w:b/>
                <w:sz w:val="16"/>
                <w:szCs w:val="16"/>
              </w:rPr>
            </w:pPr>
            <w:r w:rsidRPr="003B1988">
              <w:rPr>
                <w:b/>
                <w:sz w:val="16"/>
                <w:szCs w:val="16"/>
              </w:rPr>
              <w:t>9.1.2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4E9A9C" w14:textId="77777777" w:rsidR="00F50958" w:rsidRPr="003B1988" w:rsidRDefault="00F50958" w:rsidP="00FB4FE8">
            <w:pPr>
              <w:pStyle w:val="Tabletext"/>
              <w:jc w:val="center"/>
              <w:rPr>
                <w:b/>
                <w:sz w:val="16"/>
                <w:szCs w:val="16"/>
              </w:rPr>
            </w:pPr>
            <w:r w:rsidRPr="003B1988">
              <w:rPr>
                <w:b/>
                <w:sz w:val="16"/>
                <w:szCs w:val="16"/>
              </w:rPr>
              <w:t>9.1.3</w:t>
            </w:r>
          </w:p>
        </w:tc>
        <w:tc>
          <w:tcPr>
            <w:tcW w:w="59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8E0A6B" w14:textId="77777777" w:rsidR="00F50958" w:rsidRPr="003B1988" w:rsidRDefault="00F50958" w:rsidP="00FB4FE8">
            <w:pPr>
              <w:pStyle w:val="Tabletext"/>
              <w:jc w:val="center"/>
              <w:rPr>
                <w:b/>
                <w:sz w:val="16"/>
                <w:szCs w:val="16"/>
              </w:rPr>
            </w:pPr>
            <w:r w:rsidRPr="003B1988">
              <w:rPr>
                <w:b/>
                <w:sz w:val="16"/>
                <w:szCs w:val="16"/>
              </w:rPr>
              <w:t>9.1.4</w:t>
            </w:r>
          </w:p>
        </w:tc>
        <w:tc>
          <w:tcPr>
            <w:tcW w:w="61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6328A1B" w14:textId="77777777" w:rsidR="00F50958" w:rsidRPr="003B1988" w:rsidRDefault="00F50958" w:rsidP="00FB4FE8">
            <w:pPr>
              <w:pStyle w:val="Tabletext"/>
              <w:jc w:val="center"/>
              <w:rPr>
                <w:b/>
                <w:sz w:val="16"/>
                <w:szCs w:val="16"/>
              </w:rPr>
            </w:pPr>
            <w:r w:rsidRPr="003B1988">
              <w:rPr>
                <w:b/>
                <w:sz w:val="16"/>
                <w:szCs w:val="16"/>
              </w:rPr>
              <w:t>9.1.5</w:t>
            </w:r>
          </w:p>
        </w:tc>
        <w:tc>
          <w:tcPr>
            <w:tcW w:w="60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E9027B" w14:textId="77777777" w:rsidR="00F50958" w:rsidRPr="003B1988" w:rsidRDefault="00F50958" w:rsidP="00FB4FE8">
            <w:pPr>
              <w:pStyle w:val="Tabletext"/>
              <w:jc w:val="center"/>
              <w:rPr>
                <w:b/>
                <w:sz w:val="16"/>
                <w:szCs w:val="16"/>
              </w:rPr>
            </w:pPr>
            <w:r w:rsidRPr="003B1988">
              <w:rPr>
                <w:b/>
                <w:sz w:val="16"/>
                <w:szCs w:val="16"/>
              </w:rPr>
              <w:t>9.1.6</w:t>
            </w:r>
          </w:p>
        </w:tc>
        <w:tc>
          <w:tcPr>
            <w:tcW w:w="59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10E5E6" w14:textId="77777777" w:rsidR="00F50958" w:rsidRPr="003B1988" w:rsidRDefault="00F50958" w:rsidP="00FB4FE8">
            <w:pPr>
              <w:pStyle w:val="Tabletext"/>
              <w:jc w:val="center"/>
              <w:rPr>
                <w:b/>
                <w:sz w:val="16"/>
                <w:szCs w:val="16"/>
              </w:rPr>
            </w:pPr>
            <w:r w:rsidRPr="003B1988">
              <w:rPr>
                <w:b/>
                <w:sz w:val="16"/>
                <w:szCs w:val="16"/>
              </w:rPr>
              <w:t>9.1.7</w:t>
            </w:r>
          </w:p>
        </w:tc>
        <w:tc>
          <w:tcPr>
            <w:tcW w:w="60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5091C2" w14:textId="77777777" w:rsidR="00F50958" w:rsidRPr="003B1988" w:rsidRDefault="00F50958" w:rsidP="00FB4FE8">
            <w:pPr>
              <w:pStyle w:val="Tabletext"/>
              <w:jc w:val="center"/>
              <w:rPr>
                <w:b/>
                <w:sz w:val="16"/>
                <w:szCs w:val="16"/>
              </w:rPr>
            </w:pPr>
            <w:r w:rsidRPr="003B1988">
              <w:rPr>
                <w:b/>
                <w:sz w:val="16"/>
                <w:szCs w:val="16"/>
              </w:rPr>
              <w:t>9.1.8</w:t>
            </w:r>
          </w:p>
        </w:tc>
        <w:tc>
          <w:tcPr>
            <w:tcW w:w="64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1F473DB" w14:textId="77777777" w:rsidR="00F50958" w:rsidRPr="003B1988" w:rsidRDefault="00F50958" w:rsidP="00FB4FE8">
            <w:pPr>
              <w:pStyle w:val="Tabletext"/>
              <w:jc w:val="center"/>
              <w:rPr>
                <w:b/>
                <w:sz w:val="16"/>
                <w:szCs w:val="16"/>
              </w:rPr>
            </w:pPr>
            <w:r w:rsidRPr="003B1988">
              <w:rPr>
                <w:b/>
                <w:sz w:val="16"/>
                <w:szCs w:val="16"/>
              </w:rPr>
              <w:t>9.1.9</w:t>
            </w: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A0D4AC3" w14:textId="2F7A13B2" w:rsidR="00F50958" w:rsidRPr="003B1988" w:rsidRDefault="00F50958" w:rsidP="00FB4FE8">
            <w:pPr>
              <w:pStyle w:val="Tabletext"/>
              <w:ind w:left="-73"/>
              <w:jc w:val="center"/>
              <w:rPr>
                <w:rFonts w:ascii="Times New Roman Bold" w:hAnsi="Times New Roman Bold"/>
                <w:b/>
                <w:spacing w:val="-4"/>
                <w:sz w:val="16"/>
                <w:szCs w:val="16"/>
              </w:rPr>
            </w:pPr>
            <w:r w:rsidRPr="003B1988">
              <w:rPr>
                <w:rFonts w:ascii="Times New Roman Bold" w:hAnsi="Times New Roman Bold"/>
                <w:b/>
                <w:spacing w:val="-4"/>
                <w:sz w:val="16"/>
                <w:szCs w:val="16"/>
              </w:rPr>
              <w:t>Partie 1</w:t>
            </w:r>
          </w:p>
        </w:tc>
        <w:tc>
          <w:tcPr>
            <w:tcW w:w="65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2AF9E924" w14:textId="0993F06F" w:rsidR="00F50958" w:rsidRPr="003B1988" w:rsidRDefault="00F50958" w:rsidP="00FB4FE8">
            <w:pPr>
              <w:pStyle w:val="Tabletext"/>
              <w:ind w:left="-73"/>
              <w:jc w:val="center"/>
              <w:rPr>
                <w:rFonts w:ascii="Times New Roman Bold" w:hAnsi="Times New Roman Bold"/>
                <w:b/>
                <w:spacing w:val="-4"/>
                <w:sz w:val="16"/>
                <w:szCs w:val="16"/>
              </w:rPr>
            </w:pPr>
            <w:r w:rsidRPr="003B1988">
              <w:rPr>
                <w:rFonts w:ascii="Times New Roman Bold" w:hAnsi="Times New Roman Bold"/>
                <w:b/>
                <w:spacing w:val="-4"/>
                <w:sz w:val="16"/>
                <w:szCs w:val="16"/>
              </w:rPr>
              <w:t>Partie 2</w:t>
            </w:r>
          </w:p>
        </w:tc>
      </w:tr>
      <w:tr w:rsidR="00F50958" w:rsidRPr="003B1988" w14:paraId="548711B4"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306C54" w14:textId="77777777" w:rsidR="00F50958" w:rsidRPr="003B1988" w:rsidRDefault="00F50958" w:rsidP="00FB4FE8">
            <w:pPr>
              <w:pStyle w:val="Tabletext"/>
              <w:rPr>
                <w:b/>
                <w:sz w:val="15"/>
                <w:szCs w:val="15"/>
              </w:rPr>
            </w:pPr>
            <w:r w:rsidRPr="003B1988">
              <w:rPr>
                <w:b/>
                <w:sz w:val="15"/>
                <w:szCs w:val="15"/>
              </w:rPr>
              <w:t>ALB</w:t>
            </w:r>
          </w:p>
        </w:tc>
        <w:tc>
          <w:tcPr>
            <w:tcW w:w="835" w:type="dxa"/>
            <w:gridSpan w:val="3"/>
            <w:tcBorders>
              <w:top w:val="single" w:sz="4" w:space="0" w:color="auto"/>
              <w:left w:val="nil"/>
              <w:bottom w:val="single" w:sz="4" w:space="0" w:color="auto"/>
              <w:right w:val="single" w:sz="4" w:space="0" w:color="auto"/>
            </w:tcBorders>
            <w:vAlign w:val="center"/>
          </w:tcPr>
          <w:p w14:paraId="4BB8B3C6" w14:textId="77777777" w:rsidR="00F50958" w:rsidRPr="003B1988" w:rsidRDefault="00F50958" w:rsidP="00FB4FE8">
            <w:pPr>
              <w:pStyle w:val="Tabletext"/>
              <w:jc w:val="center"/>
              <w:rPr>
                <w:b/>
                <w:sz w:val="15"/>
                <w:szCs w:val="15"/>
              </w:rPr>
            </w:pP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07D583EE" w14:textId="77777777" w:rsidR="00F50958" w:rsidRPr="003B1988" w:rsidRDefault="00F50958" w:rsidP="00FB4FE8">
            <w:pPr>
              <w:pStyle w:val="Tabletext"/>
              <w:jc w:val="center"/>
              <w:rPr>
                <w:b/>
                <w:sz w:val="15"/>
                <w:szCs w:val="15"/>
              </w:rPr>
            </w:pP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25330280" w14:textId="77777777" w:rsidR="00F50958" w:rsidRPr="003B1988" w:rsidRDefault="00F50958" w:rsidP="00FB4FE8">
            <w:pPr>
              <w:pStyle w:val="Tabletext"/>
              <w:jc w:val="center"/>
              <w:rPr>
                <w:b/>
                <w:sz w:val="15"/>
                <w:szCs w:val="15"/>
              </w:rPr>
            </w:pPr>
          </w:p>
        </w:tc>
        <w:tc>
          <w:tcPr>
            <w:tcW w:w="395" w:type="dxa"/>
            <w:gridSpan w:val="2"/>
            <w:tcBorders>
              <w:top w:val="single" w:sz="4" w:space="0" w:color="auto"/>
              <w:left w:val="nil"/>
              <w:bottom w:val="single" w:sz="4" w:space="0" w:color="auto"/>
              <w:right w:val="single" w:sz="4" w:space="0" w:color="auto"/>
            </w:tcBorders>
            <w:noWrap/>
            <w:vAlign w:val="center"/>
          </w:tcPr>
          <w:p w14:paraId="30F3B574" w14:textId="77777777" w:rsidR="00F50958" w:rsidRPr="003B1988" w:rsidRDefault="00F50958" w:rsidP="00FB4FE8">
            <w:pPr>
              <w:pStyle w:val="Tabletext"/>
              <w:jc w:val="center"/>
              <w:rPr>
                <w:b/>
                <w:sz w:val="15"/>
                <w:szCs w:val="15"/>
              </w:rPr>
            </w:pPr>
          </w:p>
        </w:tc>
        <w:tc>
          <w:tcPr>
            <w:tcW w:w="541" w:type="dxa"/>
            <w:gridSpan w:val="2"/>
            <w:tcBorders>
              <w:top w:val="single" w:sz="4" w:space="0" w:color="auto"/>
              <w:left w:val="nil"/>
              <w:bottom w:val="single" w:sz="4" w:space="0" w:color="auto"/>
              <w:right w:val="single" w:sz="4" w:space="0" w:color="auto"/>
            </w:tcBorders>
            <w:noWrap/>
            <w:vAlign w:val="center"/>
          </w:tcPr>
          <w:p w14:paraId="1084EB86"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564C38FD" w14:textId="77777777" w:rsidR="00F50958" w:rsidRPr="003B1988" w:rsidRDefault="00F50958" w:rsidP="00FB4FE8">
            <w:pPr>
              <w:pStyle w:val="Tabletex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45331C6C" w14:textId="77777777" w:rsidR="00F50958" w:rsidRPr="003B1988" w:rsidRDefault="00F50958" w:rsidP="00FB4FE8">
            <w:pPr>
              <w:pStyle w:val="Tabletext"/>
              <w:jc w:val="center"/>
              <w:rPr>
                <w:b/>
                <w:sz w:val="15"/>
                <w:szCs w:val="15"/>
              </w:rPr>
            </w:pPr>
          </w:p>
        </w:tc>
        <w:tc>
          <w:tcPr>
            <w:tcW w:w="599" w:type="dxa"/>
            <w:gridSpan w:val="2"/>
            <w:tcBorders>
              <w:top w:val="single" w:sz="4" w:space="0" w:color="auto"/>
              <w:left w:val="nil"/>
              <w:bottom w:val="single" w:sz="4" w:space="0" w:color="auto"/>
              <w:right w:val="single" w:sz="4" w:space="0" w:color="auto"/>
            </w:tcBorders>
            <w:noWrap/>
            <w:vAlign w:val="center"/>
          </w:tcPr>
          <w:p w14:paraId="54D64542" w14:textId="77777777" w:rsidR="00F50958" w:rsidRPr="003B1988" w:rsidRDefault="00F50958" w:rsidP="00FB4FE8">
            <w:pPr>
              <w:pStyle w:val="Tabletext"/>
              <w:jc w:val="center"/>
              <w:rPr>
                <w:b/>
                <w:sz w:val="15"/>
                <w:szCs w:val="15"/>
              </w:rPr>
            </w:pPr>
          </w:p>
        </w:tc>
        <w:tc>
          <w:tcPr>
            <w:tcW w:w="615" w:type="dxa"/>
            <w:gridSpan w:val="2"/>
            <w:tcBorders>
              <w:top w:val="single" w:sz="4" w:space="0" w:color="auto"/>
              <w:left w:val="nil"/>
              <w:bottom w:val="single" w:sz="4" w:space="0" w:color="auto"/>
              <w:right w:val="single" w:sz="4" w:space="0" w:color="auto"/>
            </w:tcBorders>
            <w:noWrap/>
            <w:vAlign w:val="center"/>
          </w:tcPr>
          <w:p w14:paraId="3B2BCFA4" w14:textId="77777777" w:rsidR="00F50958" w:rsidRPr="003B1988" w:rsidRDefault="00F50958" w:rsidP="00FB4FE8">
            <w:pPr>
              <w:pStyle w:val="Tabletext"/>
              <w:jc w:val="center"/>
              <w:rPr>
                <w:b/>
                <w:sz w:val="15"/>
                <w:szCs w:val="15"/>
              </w:rPr>
            </w:pPr>
          </w:p>
        </w:tc>
        <w:tc>
          <w:tcPr>
            <w:tcW w:w="601" w:type="dxa"/>
            <w:tcBorders>
              <w:top w:val="single" w:sz="4" w:space="0" w:color="auto"/>
              <w:left w:val="nil"/>
              <w:bottom w:val="single" w:sz="4" w:space="0" w:color="auto"/>
              <w:right w:val="single" w:sz="4" w:space="0" w:color="auto"/>
            </w:tcBorders>
            <w:noWrap/>
            <w:vAlign w:val="center"/>
          </w:tcPr>
          <w:p w14:paraId="1AC9982D" w14:textId="77777777" w:rsidR="00F50958" w:rsidRPr="003B1988" w:rsidRDefault="00F50958" w:rsidP="00FB4FE8">
            <w:pPr>
              <w:pStyle w:val="Tabletext"/>
              <w:jc w:val="center"/>
              <w:rPr>
                <w:b/>
                <w:sz w:val="15"/>
                <w:szCs w:val="15"/>
              </w:rPr>
            </w:pPr>
          </w:p>
        </w:tc>
        <w:tc>
          <w:tcPr>
            <w:tcW w:w="599" w:type="dxa"/>
            <w:gridSpan w:val="2"/>
            <w:tcBorders>
              <w:top w:val="single" w:sz="4" w:space="0" w:color="auto"/>
              <w:left w:val="nil"/>
              <w:bottom w:val="single" w:sz="4" w:space="0" w:color="auto"/>
              <w:right w:val="single" w:sz="4" w:space="0" w:color="auto"/>
            </w:tcBorders>
            <w:noWrap/>
            <w:vAlign w:val="center"/>
          </w:tcPr>
          <w:p w14:paraId="42DFC8C5" w14:textId="77777777" w:rsidR="00F50958" w:rsidRPr="003B1988" w:rsidRDefault="00F50958" w:rsidP="00FB4FE8">
            <w:pPr>
              <w:pStyle w:val="Tabletext"/>
              <w:jc w:val="center"/>
              <w:rPr>
                <w:b/>
                <w:sz w:val="15"/>
                <w:szCs w:val="15"/>
              </w:rPr>
            </w:pPr>
          </w:p>
        </w:tc>
        <w:tc>
          <w:tcPr>
            <w:tcW w:w="600" w:type="dxa"/>
            <w:gridSpan w:val="2"/>
            <w:tcBorders>
              <w:top w:val="single" w:sz="4" w:space="0" w:color="auto"/>
              <w:left w:val="nil"/>
              <w:bottom w:val="single" w:sz="4" w:space="0" w:color="auto"/>
              <w:right w:val="single" w:sz="4" w:space="0" w:color="auto"/>
            </w:tcBorders>
            <w:noWrap/>
            <w:vAlign w:val="center"/>
          </w:tcPr>
          <w:p w14:paraId="1E25FFEA" w14:textId="77777777" w:rsidR="00F50958" w:rsidRPr="003B1988" w:rsidRDefault="00F50958" w:rsidP="00FB4FE8">
            <w:pPr>
              <w:pStyle w:val="Tabletext"/>
              <w:jc w:val="center"/>
              <w:rPr>
                <w:b/>
                <w:sz w:val="15"/>
                <w:szCs w:val="15"/>
              </w:rPr>
            </w:pPr>
          </w:p>
        </w:tc>
        <w:tc>
          <w:tcPr>
            <w:tcW w:w="644" w:type="dxa"/>
            <w:tcBorders>
              <w:top w:val="single" w:sz="4" w:space="0" w:color="auto"/>
              <w:left w:val="nil"/>
              <w:bottom w:val="single" w:sz="4" w:space="0" w:color="auto"/>
              <w:right w:val="single" w:sz="4" w:space="0" w:color="auto"/>
            </w:tcBorders>
            <w:noWrap/>
            <w:vAlign w:val="center"/>
          </w:tcPr>
          <w:p w14:paraId="32D77F63" w14:textId="77777777" w:rsidR="00F50958" w:rsidRPr="003B1988" w:rsidRDefault="00F50958" w:rsidP="00FB4FE8">
            <w:pPr>
              <w:pStyle w:val="Tabletext"/>
              <w:jc w:val="center"/>
              <w:rPr>
                <w:b/>
                <w:sz w:val="15"/>
                <w:szCs w:val="15"/>
              </w:rPr>
            </w:pPr>
          </w:p>
        </w:tc>
        <w:tc>
          <w:tcPr>
            <w:tcW w:w="616" w:type="dxa"/>
            <w:tcBorders>
              <w:top w:val="single" w:sz="4" w:space="0" w:color="auto"/>
              <w:left w:val="nil"/>
              <w:bottom w:val="single" w:sz="4" w:space="0" w:color="auto"/>
              <w:right w:val="single" w:sz="4" w:space="0" w:color="auto"/>
            </w:tcBorders>
            <w:noWrap/>
            <w:vAlign w:val="center"/>
          </w:tcPr>
          <w:p w14:paraId="103EC878" w14:textId="77777777" w:rsidR="00F50958" w:rsidRPr="003B1988" w:rsidRDefault="00F50958" w:rsidP="00FB4FE8">
            <w:pPr>
              <w:pStyle w:val="Tabletext"/>
              <w:jc w:val="center"/>
              <w:rPr>
                <w:b/>
                <w:sz w:val="15"/>
                <w:szCs w:val="15"/>
              </w:rPr>
            </w:pPr>
          </w:p>
        </w:tc>
        <w:tc>
          <w:tcPr>
            <w:tcW w:w="659" w:type="dxa"/>
            <w:gridSpan w:val="2"/>
            <w:tcBorders>
              <w:top w:val="single" w:sz="4" w:space="0" w:color="auto"/>
              <w:left w:val="nil"/>
              <w:bottom w:val="single" w:sz="4" w:space="0" w:color="auto"/>
              <w:right w:val="single" w:sz="4" w:space="0" w:color="auto"/>
            </w:tcBorders>
            <w:vAlign w:val="center"/>
          </w:tcPr>
          <w:p w14:paraId="539D4C5B" w14:textId="77777777" w:rsidR="00F50958" w:rsidRPr="003B1988" w:rsidRDefault="00F50958" w:rsidP="00FB4FE8">
            <w:pPr>
              <w:pStyle w:val="Tabletext"/>
              <w:jc w:val="center"/>
              <w:rPr>
                <w:b/>
                <w:sz w:val="15"/>
                <w:szCs w:val="15"/>
              </w:rPr>
            </w:pPr>
          </w:p>
        </w:tc>
      </w:tr>
      <w:tr w:rsidR="00F50958" w:rsidRPr="003B1988" w14:paraId="54AF1209"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CBF0DA4" w14:textId="77777777" w:rsidR="00F50958" w:rsidRPr="003B1988" w:rsidRDefault="00F50958" w:rsidP="00FB4FE8">
            <w:pPr>
              <w:pStyle w:val="Tabletext"/>
              <w:rPr>
                <w:b/>
                <w:sz w:val="15"/>
                <w:szCs w:val="15"/>
              </w:rPr>
            </w:pPr>
            <w:r w:rsidRPr="003B1988">
              <w:rPr>
                <w:b/>
                <w:sz w:val="15"/>
                <w:szCs w:val="15"/>
              </w:rPr>
              <w:t>AND</w:t>
            </w:r>
          </w:p>
        </w:tc>
        <w:tc>
          <w:tcPr>
            <w:tcW w:w="835" w:type="dxa"/>
            <w:gridSpan w:val="3"/>
            <w:tcBorders>
              <w:top w:val="single" w:sz="4" w:space="0" w:color="auto"/>
              <w:left w:val="nil"/>
              <w:bottom w:val="single" w:sz="4" w:space="0" w:color="auto"/>
              <w:right w:val="single" w:sz="4" w:space="0" w:color="auto"/>
            </w:tcBorders>
            <w:vAlign w:val="center"/>
          </w:tcPr>
          <w:p w14:paraId="287B31F5" w14:textId="77777777" w:rsidR="00F50958" w:rsidRPr="003B1988" w:rsidRDefault="00F50958" w:rsidP="00FB4FE8">
            <w:pPr>
              <w:pStyle w:val="Tabletext"/>
              <w:jc w:val="center"/>
              <w:rPr>
                <w:b/>
                <w:sz w:val="15"/>
                <w:szCs w:val="15"/>
              </w:rPr>
            </w:pP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193854A1" w14:textId="77777777" w:rsidR="00F50958" w:rsidRPr="003B1988" w:rsidRDefault="00F50958" w:rsidP="00FB4FE8">
            <w:pPr>
              <w:pStyle w:val="Tabletext"/>
              <w:jc w:val="center"/>
              <w:rPr>
                <w:b/>
                <w:sz w:val="15"/>
                <w:szCs w:val="15"/>
              </w:rPr>
            </w:pP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2113690D" w14:textId="77777777" w:rsidR="00F50958" w:rsidRPr="003B1988" w:rsidRDefault="00F50958" w:rsidP="00FB4FE8">
            <w:pPr>
              <w:pStyle w:val="Tabletext"/>
              <w:jc w:val="center"/>
              <w:rPr>
                <w:b/>
                <w:sz w:val="15"/>
                <w:szCs w:val="15"/>
              </w:rPr>
            </w:pPr>
          </w:p>
        </w:tc>
        <w:tc>
          <w:tcPr>
            <w:tcW w:w="395" w:type="dxa"/>
            <w:gridSpan w:val="2"/>
            <w:tcBorders>
              <w:top w:val="single" w:sz="4" w:space="0" w:color="auto"/>
              <w:left w:val="nil"/>
              <w:bottom w:val="single" w:sz="4" w:space="0" w:color="auto"/>
              <w:right w:val="single" w:sz="4" w:space="0" w:color="auto"/>
            </w:tcBorders>
            <w:noWrap/>
            <w:vAlign w:val="center"/>
          </w:tcPr>
          <w:p w14:paraId="00B1D2EC" w14:textId="77777777" w:rsidR="00F50958" w:rsidRPr="003B1988" w:rsidRDefault="00F50958" w:rsidP="00FB4FE8">
            <w:pPr>
              <w:pStyle w:val="Tabletext"/>
              <w:jc w:val="center"/>
              <w:rPr>
                <w:b/>
                <w:sz w:val="15"/>
                <w:szCs w:val="15"/>
              </w:rPr>
            </w:pPr>
          </w:p>
        </w:tc>
        <w:tc>
          <w:tcPr>
            <w:tcW w:w="541" w:type="dxa"/>
            <w:gridSpan w:val="2"/>
            <w:tcBorders>
              <w:top w:val="single" w:sz="4" w:space="0" w:color="auto"/>
              <w:left w:val="nil"/>
              <w:bottom w:val="single" w:sz="4" w:space="0" w:color="auto"/>
              <w:right w:val="single" w:sz="4" w:space="0" w:color="auto"/>
            </w:tcBorders>
            <w:noWrap/>
            <w:vAlign w:val="center"/>
          </w:tcPr>
          <w:p w14:paraId="40F547E1"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1CD359A9" w14:textId="77777777" w:rsidR="00F50958" w:rsidRPr="003B1988" w:rsidRDefault="00F50958" w:rsidP="00FB4FE8">
            <w:pPr>
              <w:pStyle w:val="Tabletex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73235BF1" w14:textId="77777777" w:rsidR="00F50958" w:rsidRPr="003B1988" w:rsidRDefault="00F50958" w:rsidP="00FB4FE8">
            <w:pPr>
              <w:pStyle w:val="Tabletext"/>
              <w:jc w:val="center"/>
              <w:rPr>
                <w:b/>
                <w:sz w:val="15"/>
                <w:szCs w:val="15"/>
              </w:rPr>
            </w:pPr>
          </w:p>
        </w:tc>
        <w:tc>
          <w:tcPr>
            <w:tcW w:w="599" w:type="dxa"/>
            <w:gridSpan w:val="2"/>
            <w:tcBorders>
              <w:top w:val="single" w:sz="4" w:space="0" w:color="auto"/>
              <w:left w:val="nil"/>
              <w:bottom w:val="single" w:sz="4" w:space="0" w:color="auto"/>
              <w:right w:val="single" w:sz="4" w:space="0" w:color="auto"/>
            </w:tcBorders>
            <w:noWrap/>
            <w:vAlign w:val="center"/>
          </w:tcPr>
          <w:p w14:paraId="2E8B2B8E" w14:textId="77777777" w:rsidR="00F50958" w:rsidRPr="003B1988" w:rsidRDefault="00F50958" w:rsidP="00FB4FE8">
            <w:pPr>
              <w:pStyle w:val="Tabletext"/>
              <w:jc w:val="center"/>
              <w:rPr>
                <w:b/>
                <w:sz w:val="15"/>
                <w:szCs w:val="15"/>
              </w:rPr>
            </w:pPr>
          </w:p>
        </w:tc>
        <w:tc>
          <w:tcPr>
            <w:tcW w:w="615" w:type="dxa"/>
            <w:gridSpan w:val="2"/>
            <w:tcBorders>
              <w:top w:val="single" w:sz="4" w:space="0" w:color="auto"/>
              <w:left w:val="nil"/>
              <w:bottom w:val="single" w:sz="4" w:space="0" w:color="auto"/>
              <w:right w:val="single" w:sz="4" w:space="0" w:color="auto"/>
            </w:tcBorders>
            <w:noWrap/>
            <w:vAlign w:val="center"/>
          </w:tcPr>
          <w:p w14:paraId="2C12BBEE" w14:textId="77777777" w:rsidR="00F50958" w:rsidRPr="003B1988" w:rsidRDefault="00F50958" w:rsidP="00FB4FE8">
            <w:pPr>
              <w:pStyle w:val="Tabletext"/>
              <w:jc w:val="center"/>
              <w:rPr>
                <w:b/>
                <w:sz w:val="15"/>
                <w:szCs w:val="15"/>
              </w:rPr>
            </w:pPr>
          </w:p>
        </w:tc>
        <w:tc>
          <w:tcPr>
            <w:tcW w:w="601" w:type="dxa"/>
            <w:tcBorders>
              <w:top w:val="single" w:sz="4" w:space="0" w:color="auto"/>
              <w:left w:val="nil"/>
              <w:bottom w:val="single" w:sz="4" w:space="0" w:color="auto"/>
              <w:right w:val="single" w:sz="4" w:space="0" w:color="auto"/>
            </w:tcBorders>
            <w:noWrap/>
            <w:vAlign w:val="center"/>
          </w:tcPr>
          <w:p w14:paraId="65C06F07" w14:textId="77777777" w:rsidR="00F50958" w:rsidRPr="003B1988" w:rsidRDefault="00F50958" w:rsidP="00FB4FE8">
            <w:pPr>
              <w:pStyle w:val="Tabletext"/>
              <w:jc w:val="center"/>
              <w:rPr>
                <w:b/>
                <w:sz w:val="15"/>
                <w:szCs w:val="15"/>
              </w:rPr>
            </w:pPr>
          </w:p>
        </w:tc>
        <w:tc>
          <w:tcPr>
            <w:tcW w:w="599" w:type="dxa"/>
            <w:gridSpan w:val="2"/>
            <w:tcBorders>
              <w:top w:val="single" w:sz="4" w:space="0" w:color="auto"/>
              <w:left w:val="nil"/>
              <w:bottom w:val="single" w:sz="4" w:space="0" w:color="auto"/>
              <w:right w:val="single" w:sz="4" w:space="0" w:color="auto"/>
            </w:tcBorders>
            <w:noWrap/>
            <w:vAlign w:val="center"/>
          </w:tcPr>
          <w:p w14:paraId="22704A05" w14:textId="77777777" w:rsidR="00F50958" w:rsidRPr="003B1988" w:rsidRDefault="00F50958" w:rsidP="00FB4FE8">
            <w:pPr>
              <w:pStyle w:val="Tabletext"/>
              <w:jc w:val="center"/>
              <w:rPr>
                <w:b/>
                <w:sz w:val="15"/>
                <w:szCs w:val="15"/>
              </w:rPr>
            </w:pPr>
          </w:p>
        </w:tc>
        <w:tc>
          <w:tcPr>
            <w:tcW w:w="600" w:type="dxa"/>
            <w:gridSpan w:val="2"/>
            <w:tcBorders>
              <w:top w:val="single" w:sz="4" w:space="0" w:color="auto"/>
              <w:left w:val="nil"/>
              <w:bottom w:val="single" w:sz="4" w:space="0" w:color="auto"/>
              <w:right w:val="single" w:sz="4" w:space="0" w:color="auto"/>
            </w:tcBorders>
            <w:noWrap/>
            <w:vAlign w:val="center"/>
          </w:tcPr>
          <w:p w14:paraId="48D45990" w14:textId="77777777" w:rsidR="00F50958" w:rsidRPr="003B1988" w:rsidRDefault="00F50958" w:rsidP="00FB4FE8">
            <w:pPr>
              <w:pStyle w:val="Tabletext"/>
              <w:jc w:val="center"/>
              <w:rPr>
                <w:b/>
                <w:sz w:val="15"/>
                <w:szCs w:val="15"/>
              </w:rPr>
            </w:pPr>
          </w:p>
        </w:tc>
        <w:tc>
          <w:tcPr>
            <w:tcW w:w="644" w:type="dxa"/>
            <w:tcBorders>
              <w:top w:val="single" w:sz="4" w:space="0" w:color="auto"/>
              <w:left w:val="nil"/>
              <w:bottom w:val="single" w:sz="4" w:space="0" w:color="auto"/>
              <w:right w:val="single" w:sz="4" w:space="0" w:color="auto"/>
            </w:tcBorders>
            <w:noWrap/>
            <w:vAlign w:val="center"/>
          </w:tcPr>
          <w:p w14:paraId="157CC88D" w14:textId="77777777" w:rsidR="00F50958" w:rsidRPr="003B1988" w:rsidRDefault="00F50958" w:rsidP="00FB4FE8">
            <w:pPr>
              <w:pStyle w:val="Tabletext"/>
              <w:jc w:val="center"/>
              <w:rPr>
                <w:b/>
                <w:sz w:val="15"/>
                <w:szCs w:val="15"/>
              </w:rPr>
            </w:pPr>
          </w:p>
        </w:tc>
        <w:tc>
          <w:tcPr>
            <w:tcW w:w="616" w:type="dxa"/>
            <w:tcBorders>
              <w:top w:val="single" w:sz="4" w:space="0" w:color="auto"/>
              <w:left w:val="nil"/>
              <w:bottom w:val="single" w:sz="4" w:space="0" w:color="auto"/>
              <w:right w:val="single" w:sz="4" w:space="0" w:color="auto"/>
            </w:tcBorders>
            <w:noWrap/>
            <w:vAlign w:val="center"/>
          </w:tcPr>
          <w:p w14:paraId="6F267787" w14:textId="77777777" w:rsidR="00F50958" w:rsidRPr="003B1988" w:rsidRDefault="00F50958" w:rsidP="00FB4FE8">
            <w:pPr>
              <w:pStyle w:val="Tabletext"/>
              <w:jc w:val="center"/>
              <w:rPr>
                <w:b/>
                <w:sz w:val="15"/>
                <w:szCs w:val="15"/>
              </w:rPr>
            </w:pPr>
          </w:p>
        </w:tc>
        <w:tc>
          <w:tcPr>
            <w:tcW w:w="659" w:type="dxa"/>
            <w:gridSpan w:val="2"/>
            <w:tcBorders>
              <w:top w:val="single" w:sz="4" w:space="0" w:color="auto"/>
              <w:left w:val="nil"/>
              <w:bottom w:val="single" w:sz="4" w:space="0" w:color="auto"/>
              <w:right w:val="single" w:sz="4" w:space="0" w:color="auto"/>
            </w:tcBorders>
            <w:vAlign w:val="center"/>
          </w:tcPr>
          <w:p w14:paraId="31C459A0" w14:textId="77777777" w:rsidR="00F50958" w:rsidRPr="003B1988" w:rsidRDefault="00F50958" w:rsidP="00FB4FE8">
            <w:pPr>
              <w:pStyle w:val="Tabletext"/>
              <w:jc w:val="center"/>
              <w:rPr>
                <w:b/>
                <w:sz w:val="15"/>
                <w:szCs w:val="15"/>
              </w:rPr>
            </w:pPr>
          </w:p>
        </w:tc>
      </w:tr>
      <w:tr w:rsidR="00F50958" w:rsidRPr="003B1988" w14:paraId="40C75F60"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B53C4FA" w14:textId="77777777" w:rsidR="00F50958" w:rsidRPr="003B1988" w:rsidRDefault="00F50958" w:rsidP="00FB4FE8">
            <w:pPr>
              <w:pStyle w:val="Tabletext"/>
              <w:rPr>
                <w:b/>
                <w:sz w:val="15"/>
                <w:szCs w:val="15"/>
              </w:rPr>
            </w:pPr>
            <w:r w:rsidRPr="003B1988">
              <w:rPr>
                <w:b/>
                <w:sz w:val="15"/>
                <w:szCs w:val="15"/>
              </w:rPr>
              <w:t>AUT</w:t>
            </w:r>
          </w:p>
        </w:tc>
        <w:tc>
          <w:tcPr>
            <w:tcW w:w="835" w:type="dxa"/>
            <w:gridSpan w:val="3"/>
            <w:tcBorders>
              <w:top w:val="single" w:sz="4" w:space="0" w:color="auto"/>
              <w:left w:val="nil"/>
              <w:bottom w:val="single" w:sz="4" w:space="0" w:color="auto"/>
              <w:right w:val="single" w:sz="4" w:space="0" w:color="auto"/>
            </w:tcBorders>
            <w:vAlign w:val="center"/>
          </w:tcPr>
          <w:p w14:paraId="37B87F44"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3BF72261"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12EEB271"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6A404C4D"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3FBC091A"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BB61033"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29841A2"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261A93CF"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64A52944"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2F2D07F8"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6D978F01"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6A56185D"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03F1A37F"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6819EE57"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45D96A14"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0671E564"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A2C51C" w14:textId="77777777" w:rsidR="00F50958" w:rsidRPr="003B1988" w:rsidRDefault="00F50958" w:rsidP="00FB4FE8">
            <w:pPr>
              <w:pStyle w:val="Tabletext"/>
              <w:rPr>
                <w:b/>
                <w:sz w:val="15"/>
                <w:szCs w:val="15"/>
              </w:rPr>
            </w:pPr>
            <w:r w:rsidRPr="003B1988">
              <w:rPr>
                <w:b/>
                <w:sz w:val="15"/>
                <w:szCs w:val="15"/>
              </w:rPr>
              <w:t>AZE</w:t>
            </w:r>
          </w:p>
        </w:tc>
        <w:tc>
          <w:tcPr>
            <w:tcW w:w="835" w:type="dxa"/>
            <w:gridSpan w:val="3"/>
            <w:tcBorders>
              <w:top w:val="single" w:sz="4" w:space="0" w:color="auto"/>
              <w:left w:val="nil"/>
              <w:bottom w:val="single" w:sz="4" w:space="0" w:color="auto"/>
              <w:right w:val="single" w:sz="4" w:space="0" w:color="auto"/>
            </w:tcBorders>
            <w:vAlign w:val="center"/>
          </w:tcPr>
          <w:p w14:paraId="6E7097D7" w14:textId="77777777" w:rsidR="00F50958" w:rsidRPr="003B1988" w:rsidRDefault="00F50958" w:rsidP="00FB4FE8">
            <w:pPr>
              <w:pStyle w:val="Tabletext"/>
              <w:jc w:val="center"/>
              <w:rPr>
                <w:b/>
                <w:sz w:val="15"/>
                <w:szCs w:val="15"/>
              </w:rPr>
            </w:pP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707DF6AF" w14:textId="77777777" w:rsidR="00F50958" w:rsidRPr="003B1988" w:rsidRDefault="00F50958" w:rsidP="00FB4FE8">
            <w:pPr>
              <w:pStyle w:val="Tabletext"/>
              <w:jc w:val="center"/>
              <w:rPr>
                <w:b/>
                <w:sz w:val="15"/>
                <w:szCs w:val="15"/>
              </w:rPr>
            </w:pP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2B6D80DA" w14:textId="77777777" w:rsidR="00F50958" w:rsidRPr="003B1988" w:rsidRDefault="00F50958" w:rsidP="00FB4FE8">
            <w:pPr>
              <w:pStyle w:val="Tabletext"/>
              <w:jc w:val="center"/>
              <w:rPr>
                <w:b/>
                <w:sz w:val="15"/>
                <w:szCs w:val="15"/>
              </w:rPr>
            </w:pPr>
          </w:p>
        </w:tc>
        <w:tc>
          <w:tcPr>
            <w:tcW w:w="395" w:type="dxa"/>
            <w:gridSpan w:val="2"/>
            <w:tcBorders>
              <w:top w:val="single" w:sz="4" w:space="0" w:color="auto"/>
              <w:left w:val="nil"/>
              <w:bottom w:val="single" w:sz="4" w:space="0" w:color="auto"/>
              <w:right w:val="single" w:sz="4" w:space="0" w:color="auto"/>
            </w:tcBorders>
            <w:noWrap/>
            <w:vAlign w:val="center"/>
          </w:tcPr>
          <w:p w14:paraId="22F4E69E" w14:textId="77777777" w:rsidR="00F50958" w:rsidRPr="003B1988" w:rsidRDefault="00F50958" w:rsidP="00FB4FE8">
            <w:pPr>
              <w:pStyle w:val="Tabletext"/>
              <w:jc w:val="center"/>
              <w:rPr>
                <w:b/>
                <w:sz w:val="15"/>
                <w:szCs w:val="15"/>
              </w:rPr>
            </w:pPr>
          </w:p>
        </w:tc>
        <w:tc>
          <w:tcPr>
            <w:tcW w:w="541" w:type="dxa"/>
            <w:gridSpan w:val="2"/>
            <w:tcBorders>
              <w:top w:val="single" w:sz="4" w:space="0" w:color="auto"/>
              <w:left w:val="nil"/>
              <w:bottom w:val="single" w:sz="4" w:space="0" w:color="auto"/>
              <w:right w:val="single" w:sz="4" w:space="0" w:color="auto"/>
            </w:tcBorders>
            <w:noWrap/>
            <w:vAlign w:val="center"/>
          </w:tcPr>
          <w:p w14:paraId="283FF073"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37F83655" w14:textId="77777777" w:rsidR="00F50958" w:rsidRPr="003B1988" w:rsidRDefault="00F50958" w:rsidP="00FB4FE8">
            <w:pPr>
              <w:pStyle w:val="Tabletex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48492A74" w14:textId="77777777" w:rsidR="00F50958" w:rsidRPr="003B1988" w:rsidRDefault="00F50958" w:rsidP="00FB4FE8">
            <w:pPr>
              <w:pStyle w:val="Tabletext"/>
              <w:jc w:val="center"/>
              <w:rPr>
                <w:b/>
                <w:sz w:val="15"/>
                <w:szCs w:val="15"/>
              </w:rPr>
            </w:pPr>
          </w:p>
        </w:tc>
        <w:tc>
          <w:tcPr>
            <w:tcW w:w="599" w:type="dxa"/>
            <w:gridSpan w:val="2"/>
            <w:tcBorders>
              <w:top w:val="single" w:sz="4" w:space="0" w:color="auto"/>
              <w:left w:val="nil"/>
              <w:bottom w:val="single" w:sz="4" w:space="0" w:color="auto"/>
              <w:right w:val="single" w:sz="4" w:space="0" w:color="auto"/>
            </w:tcBorders>
            <w:noWrap/>
            <w:vAlign w:val="center"/>
          </w:tcPr>
          <w:p w14:paraId="39EE7A3C" w14:textId="77777777" w:rsidR="00F50958" w:rsidRPr="003B1988" w:rsidRDefault="00F50958" w:rsidP="00FB4FE8">
            <w:pPr>
              <w:pStyle w:val="Tabletext"/>
              <w:jc w:val="center"/>
              <w:rPr>
                <w:b/>
                <w:sz w:val="15"/>
                <w:szCs w:val="15"/>
              </w:rPr>
            </w:pPr>
          </w:p>
        </w:tc>
        <w:tc>
          <w:tcPr>
            <w:tcW w:w="615" w:type="dxa"/>
            <w:gridSpan w:val="2"/>
            <w:tcBorders>
              <w:top w:val="single" w:sz="4" w:space="0" w:color="auto"/>
              <w:left w:val="nil"/>
              <w:bottom w:val="single" w:sz="4" w:space="0" w:color="auto"/>
              <w:right w:val="single" w:sz="4" w:space="0" w:color="auto"/>
            </w:tcBorders>
            <w:noWrap/>
            <w:vAlign w:val="center"/>
          </w:tcPr>
          <w:p w14:paraId="0CD41E53" w14:textId="77777777" w:rsidR="00F50958" w:rsidRPr="003B1988" w:rsidRDefault="00F50958" w:rsidP="00FB4FE8">
            <w:pPr>
              <w:pStyle w:val="Tabletext"/>
              <w:jc w:val="center"/>
              <w:rPr>
                <w:b/>
                <w:sz w:val="15"/>
                <w:szCs w:val="15"/>
              </w:rPr>
            </w:pPr>
          </w:p>
        </w:tc>
        <w:tc>
          <w:tcPr>
            <w:tcW w:w="601" w:type="dxa"/>
            <w:tcBorders>
              <w:top w:val="single" w:sz="4" w:space="0" w:color="auto"/>
              <w:left w:val="nil"/>
              <w:bottom w:val="single" w:sz="4" w:space="0" w:color="auto"/>
              <w:right w:val="single" w:sz="4" w:space="0" w:color="auto"/>
            </w:tcBorders>
            <w:noWrap/>
            <w:vAlign w:val="center"/>
          </w:tcPr>
          <w:p w14:paraId="409C176A" w14:textId="77777777" w:rsidR="00F50958" w:rsidRPr="003B1988" w:rsidRDefault="00F50958" w:rsidP="00FB4FE8">
            <w:pPr>
              <w:pStyle w:val="Tabletext"/>
              <w:jc w:val="center"/>
              <w:rPr>
                <w:b/>
                <w:sz w:val="15"/>
                <w:szCs w:val="15"/>
              </w:rPr>
            </w:pPr>
          </w:p>
        </w:tc>
        <w:tc>
          <w:tcPr>
            <w:tcW w:w="599" w:type="dxa"/>
            <w:gridSpan w:val="2"/>
            <w:tcBorders>
              <w:top w:val="single" w:sz="4" w:space="0" w:color="auto"/>
              <w:left w:val="nil"/>
              <w:bottom w:val="single" w:sz="4" w:space="0" w:color="auto"/>
              <w:right w:val="single" w:sz="4" w:space="0" w:color="auto"/>
            </w:tcBorders>
            <w:noWrap/>
            <w:vAlign w:val="center"/>
          </w:tcPr>
          <w:p w14:paraId="3F3B1F5D" w14:textId="77777777" w:rsidR="00F50958" w:rsidRPr="003B1988" w:rsidRDefault="00F50958" w:rsidP="00FB4FE8">
            <w:pPr>
              <w:pStyle w:val="Tabletext"/>
              <w:jc w:val="center"/>
              <w:rPr>
                <w:b/>
                <w:sz w:val="15"/>
                <w:szCs w:val="15"/>
              </w:rPr>
            </w:pPr>
          </w:p>
        </w:tc>
        <w:tc>
          <w:tcPr>
            <w:tcW w:w="600" w:type="dxa"/>
            <w:gridSpan w:val="2"/>
            <w:tcBorders>
              <w:top w:val="single" w:sz="4" w:space="0" w:color="auto"/>
              <w:left w:val="nil"/>
              <w:bottom w:val="single" w:sz="4" w:space="0" w:color="auto"/>
              <w:right w:val="single" w:sz="4" w:space="0" w:color="auto"/>
            </w:tcBorders>
            <w:noWrap/>
            <w:vAlign w:val="center"/>
          </w:tcPr>
          <w:p w14:paraId="5A2F152A" w14:textId="77777777" w:rsidR="00F50958" w:rsidRPr="003B1988" w:rsidRDefault="00F50958" w:rsidP="00FB4FE8">
            <w:pPr>
              <w:pStyle w:val="Tabletext"/>
              <w:jc w:val="center"/>
              <w:rPr>
                <w:b/>
                <w:sz w:val="15"/>
                <w:szCs w:val="15"/>
              </w:rPr>
            </w:pPr>
          </w:p>
        </w:tc>
        <w:tc>
          <w:tcPr>
            <w:tcW w:w="644" w:type="dxa"/>
            <w:tcBorders>
              <w:top w:val="single" w:sz="4" w:space="0" w:color="auto"/>
              <w:left w:val="nil"/>
              <w:bottom w:val="single" w:sz="4" w:space="0" w:color="auto"/>
              <w:right w:val="single" w:sz="4" w:space="0" w:color="auto"/>
            </w:tcBorders>
            <w:noWrap/>
            <w:vAlign w:val="center"/>
          </w:tcPr>
          <w:p w14:paraId="5B4BD90D" w14:textId="77777777" w:rsidR="00F50958" w:rsidRPr="003B1988" w:rsidRDefault="00F50958" w:rsidP="00FB4FE8">
            <w:pPr>
              <w:pStyle w:val="Tabletext"/>
              <w:jc w:val="center"/>
              <w:rPr>
                <w:b/>
                <w:sz w:val="15"/>
                <w:szCs w:val="15"/>
              </w:rPr>
            </w:pPr>
          </w:p>
        </w:tc>
        <w:tc>
          <w:tcPr>
            <w:tcW w:w="616" w:type="dxa"/>
            <w:tcBorders>
              <w:top w:val="single" w:sz="4" w:space="0" w:color="auto"/>
              <w:left w:val="nil"/>
              <w:bottom w:val="single" w:sz="4" w:space="0" w:color="auto"/>
              <w:right w:val="single" w:sz="4" w:space="0" w:color="auto"/>
            </w:tcBorders>
            <w:noWrap/>
            <w:vAlign w:val="center"/>
          </w:tcPr>
          <w:p w14:paraId="07D2BE0A" w14:textId="77777777" w:rsidR="00F50958" w:rsidRPr="003B1988" w:rsidRDefault="00F50958" w:rsidP="00FB4FE8">
            <w:pPr>
              <w:pStyle w:val="Tabletext"/>
              <w:jc w:val="center"/>
              <w:rPr>
                <w:b/>
                <w:sz w:val="15"/>
                <w:szCs w:val="15"/>
              </w:rPr>
            </w:pPr>
          </w:p>
        </w:tc>
        <w:tc>
          <w:tcPr>
            <w:tcW w:w="659" w:type="dxa"/>
            <w:gridSpan w:val="2"/>
            <w:tcBorders>
              <w:top w:val="single" w:sz="4" w:space="0" w:color="auto"/>
              <w:left w:val="nil"/>
              <w:bottom w:val="single" w:sz="4" w:space="0" w:color="auto"/>
              <w:right w:val="single" w:sz="4" w:space="0" w:color="auto"/>
            </w:tcBorders>
            <w:vAlign w:val="center"/>
          </w:tcPr>
          <w:p w14:paraId="3AD131D7" w14:textId="77777777" w:rsidR="00F50958" w:rsidRPr="003B1988" w:rsidRDefault="00F50958" w:rsidP="00FB4FE8">
            <w:pPr>
              <w:pStyle w:val="Tabletext"/>
              <w:jc w:val="center"/>
              <w:rPr>
                <w:b/>
                <w:sz w:val="15"/>
                <w:szCs w:val="15"/>
              </w:rPr>
            </w:pPr>
          </w:p>
        </w:tc>
      </w:tr>
      <w:tr w:rsidR="00F50958" w:rsidRPr="003B1988" w14:paraId="202176EA"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79F076" w14:textId="77777777" w:rsidR="00F50958" w:rsidRPr="003B1988" w:rsidRDefault="00F50958" w:rsidP="00FB4FE8">
            <w:pPr>
              <w:pStyle w:val="Tabletext"/>
              <w:rPr>
                <w:b/>
                <w:sz w:val="15"/>
                <w:szCs w:val="15"/>
              </w:rPr>
            </w:pPr>
            <w:r w:rsidRPr="003B1988">
              <w:rPr>
                <w:b/>
                <w:sz w:val="15"/>
                <w:szCs w:val="15"/>
              </w:rPr>
              <w:t>BEL</w:t>
            </w:r>
          </w:p>
        </w:tc>
        <w:tc>
          <w:tcPr>
            <w:tcW w:w="835" w:type="dxa"/>
            <w:gridSpan w:val="3"/>
            <w:tcBorders>
              <w:top w:val="single" w:sz="4" w:space="0" w:color="auto"/>
              <w:left w:val="nil"/>
              <w:bottom w:val="single" w:sz="4" w:space="0" w:color="auto"/>
              <w:right w:val="single" w:sz="4" w:space="0" w:color="auto"/>
            </w:tcBorders>
            <w:vAlign w:val="center"/>
          </w:tcPr>
          <w:p w14:paraId="130AD57B"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21AC97C4"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75470A00"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41578CFF"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56C8FB29"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7583CA4"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F1B5D3C"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27D491CD"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20EA387F"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54861D81"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3826AEA3"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3F0675B6"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75DEA06E"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78BD8994"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1A53E914"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3C77C21A"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DBAFE5" w14:textId="77777777" w:rsidR="00F50958" w:rsidRPr="003B1988" w:rsidRDefault="00F50958" w:rsidP="00FB4FE8">
            <w:pPr>
              <w:pStyle w:val="Tabletext"/>
              <w:rPr>
                <w:b/>
                <w:sz w:val="15"/>
                <w:szCs w:val="15"/>
              </w:rPr>
            </w:pPr>
            <w:r w:rsidRPr="003B1988">
              <w:rPr>
                <w:b/>
                <w:sz w:val="15"/>
                <w:szCs w:val="15"/>
              </w:rPr>
              <w:t>BIH</w:t>
            </w:r>
          </w:p>
        </w:tc>
        <w:tc>
          <w:tcPr>
            <w:tcW w:w="835" w:type="dxa"/>
            <w:gridSpan w:val="3"/>
            <w:tcBorders>
              <w:top w:val="single" w:sz="4" w:space="0" w:color="auto"/>
              <w:left w:val="nil"/>
              <w:bottom w:val="single" w:sz="4" w:space="0" w:color="auto"/>
              <w:right w:val="single" w:sz="4" w:space="0" w:color="auto"/>
            </w:tcBorders>
            <w:vAlign w:val="center"/>
          </w:tcPr>
          <w:p w14:paraId="0CF7C993" w14:textId="20181922" w:rsidR="00F50958" w:rsidRPr="003B1988" w:rsidRDefault="0098557E"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18FCB6AA" w14:textId="5788FC53" w:rsidR="00F50958" w:rsidRPr="003B1988" w:rsidRDefault="0098557E"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31F85C52" w14:textId="3D44E73A" w:rsidR="00F50958" w:rsidRPr="003B1988" w:rsidRDefault="0098557E"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1FFA70FC" w14:textId="17676534" w:rsidR="00F50958" w:rsidRPr="003B1988" w:rsidRDefault="0098557E"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65CD3A0D" w14:textId="74A23A27" w:rsidR="00F50958" w:rsidRPr="003B1988" w:rsidRDefault="0098557E"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D390202" w14:textId="0E9DE833" w:rsidR="00F50958" w:rsidRPr="003B1988" w:rsidRDefault="0098557E"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F0EAED0" w14:textId="5AE1B415" w:rsidR="00F50958" w:rsidRPr="003B1988" w:rsidRDefault="0098557E"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51554238" w14:textId="1FC67561" w:rsidR="00F50958" w:rsidRPr="003B1988" w:rsidRDefault="0098557E"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4EDA4452" w14:textId="1B91C55C" w:rsidR="00F50958" w:rsidRPr="003B1988" w:rsidRDefault="0098557E"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267BDFCC" w14:textId="424D19F6" w:rsidR="00F50958" w:rsidRPr="003B1988" w:rsidRDefault="0098557E"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79455F0F" w14:textId="22E9CD68" w:rsidR="00F50958" w:rsidRPr="003B1988" w:rsidRDefault="0098557E"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755CCD5D" w14:textId="7E79DCDA" w:rsidR="00F50958" w:rsidRPr="003B1988" w:rsidRDefault="0098557E"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043F6000" w14:textId="241AA1BD" w:rsidR="00F50958" w:rsidRPr="003B1988" w:rsidRDefault="0098557E"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0E52932E" w14:textId="2CBBA3F5" w:rsidR="00F50958" w:rsidRPr="003B1988" w:rsidRDefault="0098557E"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10E50183" w14:textId="358DAEBE" w:rsidR="00F50958" w:rsidRPr="003B1988" w:rsidRDefault="0098557E" w:rsidP="00FB4FE8">
            <w:pPr>
              <w:pStyle w:val="Tabletext"/>
              <w:jc w:val="center"/>
              <w:rPr>
                <w:b/>
                <w:sz w:val="15"/>
                <w:szCs w:val="15"/>
              </w:rPr>
            </w:pPr>
            <w:r w:rsidRPr="003B1988">
              <w:rPr>
                <w:b/>
                <w:sz w:val="15"/>
                <w:szCs w:val="15"/>
              </w:rPr>
              <w:t>X</w:t>
            </w:r>
          </w:p>
        </w:tc>
      </w:tr>
      <w:tr w:rsidR="00F50958" w:rsidRPr="003B1988" w14:paraId="62FA5EA8"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95E2C2C" w14:textId="77777777" w:rsidR="00F50958" w:rsidRPr="003B1988" w:rsidRDefault="00F50958" w:rsidP="00FB4FE8">
            <w:pPr>
              <w:pStyle w:val="Tabletext"/>
              <w:rPr>
                <w:b/>
                <w:sz w:val="15"/>
                <w:szCs w:val="15"/>
              </w:rPr>
            </w:pPr>
            <w:r w:rsidRPr="003B1988">
              <w:rPr>
                <w:b/>
                <w:sz w:val="15"/>
                <w:szCs w:val="15"/>
              </w:rPr>
              <w:t>BLR</w:t>
            </w:r>
          </w:p>
        </w:tc>
        <w:tc>
          <w:tcPr>
            <w:tcW w:w="835" w:type="dxa"/>
            <w:gridSpan w:val="3"/>
            <w:tcBorders>
              <w:top w:val="single" w:sz="4" w:space="0" w:color="auto"/>
              <w:left w:val="nil"/>
              <w:bottom w:val="single" w:sz="4" w:space="0" w:color="auto"/>
              <w:right w:val="single" w:sz="4" w:space="0" w:color="auto"/>
            </w:tcBorders>
            <w:vAlign w:val="center"/>
          </w:tcPr>
          <w:p w14:paraId="0CD16DD4" w14:textId="28787A76"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596F0953" w14:textId="30FEC78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13C58E8B" w14:textId="77777777" w:rsidR="00F50958" w:rsidRPr="003B1988" w:rsidRDefault="00F50958" w:rsidP="00FB4FE8">
            <w:pPr>
              <w:pStyle w:val="Tabletext"/>
              <w:jc w:val="center"/>
              <w:rPr>
                <w:b/>
                <w:sz w:val="15"/>
                <w:szCs w:val="15"/>
              </w:rPr>
            </w:pPr>
          </w:p>
        </w:tc>
        <w:tc>
          <w:tcPr>
            <w:tcW w:w="395" w:type="dxa"/>
            <w:gridSpan w:val="2"/>
            <w:tcBorders>
              <w:top w:val="single" w:sz="4" w:space="0" w:color="auto"/>
              <w:left w:val="nil"/>
              <w:bottom w:val="single" w:sz="4" w:space="0" w:color="auto"/>
              <w:right w:val="single" w:sz="4" w:space="0" w:color="auto"/>
            </w:tcBorders>
            <w:noWrap/>
            <w:vAlign w:val="center"/>
          </w:tcPr>
          <w:p w14:paraId="1CFA38B9" w14:textId="39394489"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465EDCF6" w14:textId="650701FA"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04F9558" w14:textId="77777777" w:rsidR="00F50958" w:rsidRPr="003B1988" w:rsidRDefault="00F50958" w:rsidP="00FB4FE8">
            <w:pPr>
              <w:pStyle w:val="Tabletex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482131DA" w14:textId="77777777" w:rsidR="00F50958" w:rsidRPr="003B1988" w:rsidRDefault="00F50958" w:rsidP="00FB4FE8">
            <w:pPr>
              <w:pStyle w:val="Tabletext"/>
              <w:jc w:val="center"/>
              <w:rPr>
                <w:b/>
                <w:sz w:val="15"/>
                <w:szCs w:val="15"/>
              </w:rPr>
            </w:pPr>
          </w:p>
        </w:tc>
        <w:tc>
          <w:tcPr>
            <w:tcW w:w="599" w:type="dxa"/>
            <w:gridSpan w:val="2"/>
            <w:tcBorders>
              <w:top w:val="single" w:sz="4" w:space="0" w:color="auto"/>
              <w:left w:val="nil"/>
              <w:bottom w:val="single" w:sz="4" w:space="0" w:color="auto"/>
              <w:right w:val="single" w:sz="4" w:space="0" w:color="auto"/>
            </w:tcBorders>
            <w:noWrap/>
            <w:vAlign w:val="center"/>
          </w:tcPr>
          <w:p w14:paraId="3C824CB7" w14:textId="58E3B53A"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6DC5DE1F" w14:textId="77777777" w:rsidR="00F50958" w:rsidRPr="003B1988" w:rsidRDefault="00F50958" w:rsidP="00FB4FE8">
            <w:pPr>
              <w:pStyle w:val="Tabletext"/>
              <w:jc w:val="center"/>
              <w:rPr>
                <w:b/>
                <w:sz w:val="15"/>
                <w:szCs w:val="15"/>
              </w:rPr>
            </w:pPr>
          </w:p>
        </w:tc>
        <w:tc>
          <w:tcPr>
            <w:tcW w:w="601" w:type="dxa"/>
            <w:tcBorders>
              <w:top w:val="single" w:sz="4" w:space="0" w:color="auto"/>
              <w:left w:val="nil"/>
              <w:bottom w:val="single" w:sz="4" w:space="0" w:color="auto"/>
              <w:right w:val="single" w:sz="4" w:space="0" w:color="auto"/>
            </w:tcBorders>
            <w:noWrap/>
            <w:vAlign w:val="center"/>
          </w:tcPr>
          <w:p w14:paraId="5AE73CB4" w14:textId="77777777" w:rsidR="00F50958" w:rsidRPr="003B1988" w:rsidRDefault="00F50958" w:rsidP="00FB4FE8">
            <w:pPr>
              <w:pStyle w:val="Tabletext"/>
              <w:jc w:val="center"/>
              <w:rPr>
                <w:b/>
                <w:sz w:val="15"/>
                <w:szCs w:val="15"/>
              </w:rPr>
            </w:pPr>
          </w:p>
        </w:tc>
        <w:tc>
          <w:tcPr>
            <w:tcW w:w="599" w:type="dxa"/>
            <w:gridSpan w:val="2"/>
            <w:tcBorders>
              <w:top w:val="single" w:sz="4" w:space="0" w:color="auto"/>
              <w:left w:val="nil"/>
              <w:bottom w:val="single" w:sz="4" w:space="0" w:color="auto"/>
              <w:right w:val="single" w:sz="4" w:space="0" w:color="auto"/>
            </w:tcBorders>
            <w:noWrap/>
            <w:vAlign w:val="center"/>
          </w:tcPr>
          <w:p w14:paraId="74109F87" w14:textId="77777777" w:rsidR="00F50958" w:rsidRPr="003B1988" w:rsidRDefault="00F50958" w:rsidP="00FB4FE8">
            <w:pPr>
              <w:pStyle w:val="Tabletext"/>
              <w:jc w:val="center"/>
              <w:rPr>
                <w:b/>
                <w:sz w:val="15"/>
                <w:szCs w:val="15"/>
              </w:rPr>
            </w:pPr>
          </w:p>
        </w:tc>
        <w:tc>
          <w:tcPr>
            <w:tcW w:w="600" w:type="dxa"/>
            <w:gridSpan w:val="2"/>
            <w:tcBorders>
              <w:top w:val="single" w:sz="4" w:space="0" w:color="auto"/>
              <w:left w:val="nil"/>
              <w:bottom w:val="single" w:sz="4" w:space="0" w:color="auto"/>
              <w:right w:val="single" w:sz="4" w:space="0" w:color="auto"/>
            </w:tcBorders>
            <w:noWrap/>
            <w:vAlign w:val="center"/>
          </w:tcPr>
          <w:p w14:paraId="3CC4EB97" w14:textId="77777777" w:rsidR="00F50958" w:rsidRPr="003B1988" w:rsidRDefault="00F50958" w:rsidP="00FB4FE8">
            <w:pPr>
              <w:pStyle w:val="Tabletext"/>
              <w:jc w:val="center"/>
              <w:rPr>
                <w:b/>
                <w:sz w:val="15"/>
                <w:szCs w:val="15"/>
              </w:rPr>
            </w:pPr>
          </w:p>
        </w:tc>
        <w:tc>
          <w:tcPr>
            <w:tcW w:w="644" w:type="dxa"/>
            <w:tcBorders>
              <w:top w:val="single" w:sz="4" w:space="0" w:color="auto"/>
              <w:left w:val="nil"/>
              <w:bottom w:val="single" w:sz="4" w:space="0" w:color="auto"/>
              <w:right w:val="single" w:sz="4" w:space="0" w:color="auto"/>
            </w:tcBorders>
            <w:noWrap/>
            <w:vAlign w:val="center"/>
          </w:tcPr>
          <w:p w14:paraId="698EC8E9" w14:textId="32AC5101"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25BE704F" w14:textId="17AC7286"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15E73C20" w14:textId="4DB24C61" w:rsidR="00F50958" w:rsidRPr="003B1988" w:rsidRDefault="00F50958" w:rsidP="00FB4FE8">
            <w:pPr>
              <w:pStyle w:val="Tabletext"/>
              <w:jc w:val="center"/>
              <w:rPr>
                <w:b/>
                <w:sz w:val="15"/>
                <w:szCs w:val="15"/>
              </w:rPr>
            </w:pPr>
            <w:r w:rsidRPr="003B1988">
              <w:rPr>
                <w:b/>
                <w:sz w:val="15"/>
                <w:szCs w:val="15"/>
              </w:rPr>
              <w:t>X</w:t>
            </w:r>
          </w:p>
        </w:tc>
      </w:tr>
      <w:tr w:rsidR="00F50958" w:rsidRPr="003B1988" w14:paraId="3764820F"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0E345D" w14:textId="77777777" w:rsidR="00F50958" w:rsidRPr="003B1988" w:rsidRDefault="00F50958" w:rsidP="00FB4FE8">
            <w:pPr>
              <w:pStyle w:val="Tabletext"/>
              <w:rPr>
                <w:b/>
                <w:sz w:val="15"/>
                <w:szCs w:val="15"/>
              </w:rPr>
            </w:pPr>
            <w:r w:rsidRPr="003B1988">
              <w:rPr>
                <w:b/>
                <w:sz w:val="15"/>
                <w:szCs w:val="15"/>
              </w:rPr>
              <w:t>BUL</w:t>
            </w:r>
          </w:p>
        </w:tc>
        <w:tc>
          <w:tcPr>
            <w:tcW w:w="835" w:type="dxa"/>
            <w:gridSpan w:val="3"/>
            <w:tcBorders>
              <w:top w:val="single" w:sz="4" w:space="0" w:color="auto"/>
              <w:left w:val="nil"/>
              <w:bottom w:val="single" w:sz="4" w:space="0" w:color="auto"/>
              <w:right w:val="single" w:sz="4" w:space="0" w:color="auto"/>
            </w:tcBorders>
            <w:vAlign w:val="center"/>
          </w:tcPr>
          <w:p w14:paraId="4DFBABC0"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4AF8C808"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451EA83B"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4428CAA8"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6BF36618"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3A0A977"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5923915"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05A4C867"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1DA8CEF1"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7017BDE1"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59DC41C5"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71D40518"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6DD46473"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081E7E00"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14D480F9"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2DB06A05"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DE5CBB" w14:textId="77777777" w:rsidR="00F50958" w:rsidRPr="003B1988" w:rsidRDefault="00F50958" w:rsidP="00FB4FE8">
            <w:pPr>
              <w:pStyle w:val="Tabletext"/>
              <w:rPr>
                <w:b/>
                <w:sz w:val="15"/>
                <w:szCs w:val="15"/>
              </w:rPr>
            </w:pPr>
            <w:r w:rsidRPr="003B1988">
              <w:rPr>
                <w:b/>
                <w:sz w:val="15"/>
                <w:szCs w:val="15"/>
              </w:rPr>
              <w:t>CVA</w:t>
            </w:r>
          </w:p>
        </w:tc>
        <w:tc>
          <w:tcPr>
            <w:tcW w:w="835" w:type="dxa"/>
            <w:gridSpan w:val="3"/>
            <w:tcBorders>
              <w:top w:val="single" w:sz="4" w:space="0" w:color="auto"/>
              <w:left w:val="nil"/>
              <w:bottom w:val="single" w:sz="4" w:space="0" w:color="auto"/>
              <w:right w:val="single" w:sz="4" w:space="0" w:color="auto"/>
            </w:tcBorders>
            <w:vAlign w:val="center"/>
          </w:tcPr>
          <w:p w14:paraId="5E983F42" w14:textId="278E8C3D"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11BFB234" w14:textId="22A6D1C2"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02242599" w14:textId="74C9D1E5"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3FC3149B" w14:textId="7D8636E6"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39FA56BA" w14:textId="20F5075F"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3DDF4F0" w14:textId="73289E0D"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50A6D17" w14:textId="7844510E"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7C07ACEC" w14:textId="6FE67B7F"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4D81C1F6" w14:textId="781CA940"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05FAC753" w14:textId="7E95EEA9"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00BD5D2D" w14:textId="58F1D7AF"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7BAC264A" w14:textId="50EC2C04"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1645E5C3" w14:textId="0F616E52"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128C390B" w14:textId="27D2039A"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28750E40" w14:textId="3EE0ED2F" w:rsidR="00F50958" w:rsidRPr="003B1988" w:rsidRDefault="00F50958" w:rsidP="00FB4FE8">
            <w:pPr>
              <w:pStyle w:val="Tabletext"/>
              <w:jc w:val="center"/>
              <w:rPr>
                <w:b/>
                <w:sz w:val="15"/>
                <w:szCs w:val="15"/>
              </w:rPr>
            </w:pPr>
            <w:r w:rsidRPr="003B1988">
              <w:rPr>
                <w:b/>
                <w:sz w:val="15"/>
                <w:szCs w:val="15"/>
              </w:rPr>
              <w:t>X</w:t>
            </w:r>
          </w:p>
        </w:tc>
      </w:tr>
      <w:tr w:rsidR="00F50958" w:rsidRPr="003B1988" w14:paraId="6D90C41D"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E00134" w14:textId="77777777" w:rsidR="00F50958" w:rsidRPr="003B1988" w:rsidRDefault="00F50958" w:rsidP="00FB4FE8">
            <w:pPr>
              <w:pStyle w:val="Tabletext"/>
              <w:rPr>
                <w:b/>
                <w:sz w:val="15"/>
                <w:szCs w:val="15"/>
              </w:rPr>
            </w:pPr>
            <w:r w:rsidRPr="003B1988">
              <w:rPr>
                <w:b/>
                <w:sz w:val="15"/>
                <w:szCs w:val="15"/>
              </w:rPr>
              <w:t>CYP</w:t>
            </w:r>
          </w:p>
        </w:tc>
        <w:tc>
          <w:tcPr>
            <w:tcW w:w="835" w:type="dxa"/>
            <w:gridSpan w:val="3"/>
            <w:tcBorders>
              <w:top w:val="single" w:sz="4" w:space="0" w:color="auto"/>
              <w:left w:val="nil"/>
              <w:bottom w:val="single" w:sz="4" w:space="0" w:color="auto"/>
              <w:right w:val="single" w:sz="4" w:space="0" w:color="auto"/>
            </w:tcBorders>
            <w:vAlign w:val="center"/>
          </w:tcPr>
          <w:p w14:paraId="239B1B5B"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10754861"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7E666E4D"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3AA28199"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0752ADB7"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9DF04E0"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BCAAC1D"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3939AADA"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745C509F"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148DE564"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22A5EA19"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52128078"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2AD76F0F"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25CC68C5"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2DDC0AA2"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680B0612"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C06F83" w14:textId="77777777" w:rsidR="00F50958" w:rsidRPr="003B1988" w:rsidRDefault="00F50958" w:rsidP="00FB4FE8">
            <w:pPr>
              <w:pStyle w:val="Tabletext"/>
              <w:rPr>
                <w:b/>
                <w:sz w:val="15"/>
                <w:szCs w:val="15"/>
              </w:rPr>
            </w:pPr>
            <w:r w:rsidRPr="003B1988">
              <w:rPr>
                <w:b/>
                <w:sz w:val="15"/>
                <w:szCs w:val="15"/>
              </w:rPr>
              <w:t>CZE</w:t>
            </w:r>
          </w:p>
        </w:tc>
        <w:tc>
          <w:tcPr>
            <w:tcW w:w="835" w:type="dxa"/>
            <w:gridSpan w:val="3"/>
            <w:tcBorders>
              <w:top w:val="single" w:sz="4" w:space="0" w:color="auto"/>
              <w:left w:val="nil"/>
              <w:bottom w:val="single" w:sz="4" w:space="0" w:color="auto"/>
              <w:right w:val="single" w:sz="4" w:space="0" w:color="auto"/>
            </w:tcBorders>
            <w:vAlign w:val="center"/>
          </w:tcPr>
          <w:p w14:paraId="2282F2D9"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14AB24C9"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04AEDE1B"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438B764B"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5845F5D5"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EF4DD60"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2DD5C0D"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6121570E"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5715A959"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750E9F6F"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4D0758F0"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2DEBD385"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4B1E511C"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651A7710"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43567D20"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0BEBCEB3"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9F4CB64" w14:textId="77777777" w:rsidR="00F50958" w:rsidRPr="003B1988" w:rsidRDefault="00F50958" w:rsidP="00FB4FE8">
            <w:pPr>
              <w:pStyle w:val="Tabletext"/>
              <w:rPr>
                <w:b/>
                <w:sz w:val="15"/>
                <w:szCs w:val="15"/>
              </w:rPr>
            </w:pPr>
            <w:r w:rsidRPr="003B1988">
              <w:rPr>
                <w:b/>
                <w:sz w:val="15"/>
                <w:szCs w:val="15"/>
              </w:rPr>
              <w:t>D</w:t>
            </w:r>
          </w:p>
        </w:tc>
        <w:tc>
          <w:tcPr>
            <w:tcW w:w="835" w:type="dxa"/>
            <w:gridSpan w:val="3"/>
            <w:tcBorders>
              <w:top w:val="single" w:sz="4" w:space="0" w:color="auto"/>
              <w:left w:val="nil"/>
              <w:bottom w:val="single" w:sz="4" w:space="0" w:color="auto"/>
              <w:right w:val="single" w:sz="4" w:space="0" w:color="auto"/>
            </w:tcBorders>
            <w:vAlign w:val="center"/>
          </w:tcPr>
          <w:p w14:paraId="0F2B6F8E"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10636538"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502EC586"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2D5C77A7"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4F671091"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FF36EC8"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8EDBBE7"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534E9789"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09183E1C"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02137BC3"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407F952C"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798A8EB4"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53917870"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0EC65401"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699172BE"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234E32DF"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0655D2D" w14:textId="77777777" w:rsidR="00F50958" w:rsidRPr="003B1988" w:rsidRDefault="00F50958" w:rsidP="00FB4FE8">
            <w:pPr>
              <w:pStyle w:val="Tabletext"/>
              <w:rPr>
                <w:b/>
                <w:sz w:val="15"/>
                <w:szCs w:val="15"/>
              </w:rPr>
            </w:pPr>
            <w:r w:rsidRPr="003B1988">
              <w:rPr>
                <w:b/>
                <w:sz w:val="15"/>
                <w:szCs w:val="15"/>
              </w:rPr>
              <w:t>DNK</w:t>
            </w:r>
          </w:p>
        </w:tc>
        <w:tc>
          <w:tcPr>
            <w:tcW w:w="835" w:type="dxa"/>
            <w:gridSpan w:val="3"/>
            <w:tcBorders>
              <w:top w:val="single" w:sz="4" w:space="0" w:color="auto"/>
              <w:left w:val="nil"/>
              <w:bottom w:val="single" w:sz="4" w:space="0" w:color="auto"/>
              <w:right w:val="single" w:sz="4" w:space="0" w:color="auto"/>
            </w:tcBorders>
            <w:vAlign w:val="center"/>
          </w:tcPr>
          <w:p w14:paraId="7BB4715E"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546E2440"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207183E4"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3DDD9719"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78FA68AE"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98EC9CE"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5E0C192"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0A6EE0CC"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5AB2B505"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14D76287"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25EB8320"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5712314C"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6FFA262B"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6A973F99"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476FB3B6"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1B91CBAE"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A02621E" w14:textId="77777777" w:rsidR="00F50958" w:rsidRPr="003B1988" w:rsidRDefault="00F50958" w:rsidP="00FB4FE8">
            <w:pPr>
              <w:pStyle w:val="Tabletext"/>
              <w:rPr>
                <w:b/>
                <w:sz w:val="15"/>
                <w:szCs w:val="15"/>
              </w:rPr>
            </w:pPr>
            <w:r w:rsidRPr="003B1988">
              <w:rPr>
                <w:b/>
                <w:sz w:val="15"/>
                <w:szCs w:val="15"/>
              </w:rPr>
              <w:t xml:space="preserve">E </w:t>
            </w:r>
          </w:p>
        </w:tc>
        <w:tc>
          <w:tcPr>
            <w:tcW w:w="835" w:type="dxa"/>
            <w:gridSpan w:val="3"/>
            <w:tcBorders>
              <w:top w:val="single" w:sz="4" w:space="0" w:color="auto"/>
              <w:left w:val="nil"/>
              <w:bottom w:val="single" w:sz="4" w:space="0" w:color="auto"/>
              <w:right w:val="single" w:sz="4" w:space="0" w:color="auto"/>
            </w:tcBorders>
            <w:vAlign w:val="center"/>
          </w:tcPr>
          <w:p w14:paraId="187AC8DB"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397836A0"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53D47363"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185B7FF3"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09483EBC"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39B6147"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AEFB65C"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0933D1E6"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24081C61"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66357513"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2BD950D1"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4AFE1F84"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120BF0A2"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6F1B3CFB"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02FF69FD"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3255A1ED"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33F919A" w14:textId="77777777" w:rsidR="00F50958" w:rsidRPr="003B1988" w:rsidRDefault="00F50958" w:rsidP="00FB4FE8">
            <w:pPr>
              <w:pStyle w:val="Tabletext"/>
              <w:rPr>
                <w:b/>
                <w:sz w:val="15"/>
                <w:szCs w:val="15"/>
              </w:rPr>
            </w:pPr>
            <w:r w:rsidRPr="003B1988">
              <w:rPr>
                <w:b/>
                <w:sz w:val="15"/>
                <w:szCs w:val="15"/>
              </w:rPr>
              <w:t>EST</w:t>
            </w:r>
          </w:p>
        </w:tc>
        <w:tc>
          <w:tcPr>
            <w:tcW w:w="835" w:type="dxa"/>
            <w:gridSpan w:val="3"/>
            <w:tcBorders>
              <w:top w:val="single" w:sz="4" w:space="0" w:color="auto"/>
              <w:left w:val="nil"/>
              <w:bottom w:val="single" w:sz="4" w:space="0" w:color="auto"/>
              <w:right w:val="single" w:sz="4" w:space="0" w:color="auto"/>
            </w:tcBorders>
            <w:vAlign w:val="center"/>
          </w:tcPr>
          <w:p w14:paraId="78C1A50C"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37E5B0F9"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01C324CA"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3667152D"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2BA4373E"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5E81279"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3199AB4"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4850B0B3"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5A979D8A"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0583A129"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25CA5632"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5E598DC2"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2CA04443"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1B6790B0"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6F267B50"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1A4F40D2"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A31D04D" w14:textId="77777777" w:rsidR="00F50958" w:rsidRPr="003B1988" w:rsidRDefault="00F50958" w:rsidP="00FB4FE8">
            <w:pPr>
              <w:pStyle w:val="Tabletext"/>
              <w:rPr>
                <w:b/>
                <w:sz w:val="15"/>
                <w:szCs w:val="15"/>
              </w:rPr>
            </w:pPr>
            <w:r w:rsidRPr="003B1988">
              <w:rPr>
                <w:b/>
                <w:sz w:val="15"/>
                <w:szCs w:val="15"/>
              </w:rPr>
              <w:t xml:space="preserve">F </w:t>
            </w:r>
          </w:p>
        </w:tc>
        <w:tc>
          <w:tcPr>
            <w:tcW w:w="835" w:type="dxa"/>
            <w:gridSpan w:val="3"/>
            <w:tcBorders>
              <w:top w:val="single" w:sz="4" w:space="0" w:color="auto"/>
              <w:left w:val="nil"/>
              <w:bottom w:val="single" w:sz="4" w:space="0" w:color="auto"/>
              <w:right w:val="single" w:sz="4" w:space="0" w:color="auto"/>
            </w:tcBorders>
            <w:vAlign w:val="center"/>
          </w:tcPr>
          <w:p w14:paraId="0410CD3A"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139DE6D7"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2BAD857F"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3AE7263D"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50B2C87A"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5C1D3BF"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7E54804"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22087E39"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3ADF1019"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1A795C30"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3CD24D64"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6AEFD8C1"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0E5B65BE"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635AE6CA"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3154B923"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5DE5E2E7"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76683E" w14:textId="77777777" w:rsidR="00F50958" w:rsidRPr="003B1988" w:rsidRDefault="00F50958" w:rsidP="00FB4FE8">
            <w:pPr>
              <w:pStyle w:val="Tabletext"/>
              <w:rPr>
                <w:b/>
                <w:sz w:val="15"/>
                <w:szCs w:val="15"/>
              </w:rPr>
            </w:pPr>
            <w:r w:rsidRPr="003B1988">
              <w:rPr>
                <w:b/>
                <w:sz w:val="15"/>
                <w:szCs w:val="15"/>
              </w:rPr>
              <w:t>FIN</w:t>
            </w:r>
          </w:p>
        </w:tc>
        <w:tc>
          <w:tcPr>
            <w:tcW w:w="835" w:type="dxa"/>
            <w:gridSpan w:val="3"/>
            <w:tcBorders>
              <w:top w:val="single" w:sz="4" w:space="0" w:color="auto"/>
              <w:left w:val="nil"/>
              <w:bottom w:val="single" w:sz="4" w:space="0" w:color="auto"/>
              <w:right w:val="single" w:sz="4" w:space="0" w:color="auto"/>
            </w:tcBorders>
            <w:vAlign w:val="center"/>
          </w:tcPr>
          <w:p w14:paraId="7289F5F3"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31AD6CFB"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653A9CD8"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149FE523"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55261AF3"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1E4AEB3"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D0EDB60"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2E02BD41"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3A23361D"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73DFC5A8"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6AAEB70A"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4BB0E1F5"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5BD96059"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3D522933"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14034E77"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42340D9F"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3E902F" w14:textId="77777777" w:rsidR="00F50958" w:rsidRPr="003B1988" w:rsidRDefault="00F50958" w:rsidP="00FB4FE8">
            <w:pPr>
              <w:pStyle w:val="Tabletext"/>
              <w:rPr>
                <w:b/>
                <w:sz w:val="15"/>
                <w:szCs w:val="15"/>
              </w:rPr>
            </w:pPr>
            <w:r w:rsidRPr="003B1988">
              <w:rPr>
                <w:b/>
                <w:sz w:val="15"/>
                <w:szCs w:val="15"/>
              </w:rPr>
              <w:t>G</w:t>
            </w:r>
          </w:p>
        </w:tc>
        <w:tc>
          <w:tcPr>
            <w:tcW w:w="835" w:type="dxa"/>
            <w:gridSpan w:val="3"/>
            <w:tcBorders>
              <w:top w:val="single" w:sz="4" w:space="0" w:color="auto"/>
              <w:left w:val="nil"/>
              <w:bottom w:val="single" w:sz="4" w:space="0" w:color="auto"/>
              <w:right w:val="single" w:sz="4" w:space="0" w:color="auto"/>
            </w:tcBorders>
            <w:vAlign w:val="center"/>
          </w:tcPr>
          <w:p w14:paraId="162E33DE"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0588887E"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61E91021"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451CB155"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78CBE091"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07320F3"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BC3D0F0"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423345AE"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4404EA6B"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0BA1EC48"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5DF23EBA"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315D44BB"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622287A2"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61BA398D"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403EBF0C"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51CAE1AA"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1FB5391" w14:textId="77777777" w:rsidR="00F50958" w:rsidRPr="003B1988" w:rsidRDefault="00F50958" w:rsidP="00FB4FE8">
            <w:pPr>
              <w:pStyle w:val="Tabletext"/>
              <w:rPr>
                <w:b/>
                <w:sz w:val="15"/>
                <w:szCs w:val="15"/>
              </w:rPr>
            </w:pPr>
            <w:r w:rsidRPr="003B1988">
              <w:rPr>
                <w:b/>
                <w:sz w:val="15"/>
                <w:szCs w:val="15"/>
              </w:rPr>
              <w:t>GEO</w:t>
            </w:r>
          </w:p>
        </w:tc>
        <w:tc>
          <w:tcPr>
            <w:tcW w:w="835" w:type="dxa"/>
            <w:gridSpan w:val="3"/>
            <w:tcBorders>
              <w:top w:val="single" w:sz="4" w:space="0" w:color="auto"/>
              <w:left w:val="nil"/>
              <w:bottom w:val="single" w:sz="4" w:space="0" w:color="auto"/>
              <w:right w:val="single" w:sz="4" w:space="0" w:color="auto"/>
            </w:tcBorders>
            <w:vAlign w:val="center"/>
          </w:tcPr>
          <w:p w14:paraId="01C1D478" w14:textId="77777777" w:rsidR="00F50958" w:rsidRPr="003B1988" w:rsidRDefault="00F50958" w:rsidP="00FB4FE8">
            <w:pPr>
              <w:pStyle w:val="Tabletext"/>
              <w:jc w:val="center"/>
              <w:rPr>
                <w:b/>
                <w:sz w:val="15"/>
                <w:szCs w:val="15"/>
              </w:rPr>
            </w:pP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0400BD90" w14:textId="77777777" w:rsidR="00F50958" w:rsidRPr="003B1988" w:rsidRDefault="00F50958" w:rsidP="00FB4FE8">
            <w:pPr>
              <w:pStyle w:val="Tabletext"/>
              <w:jc w:val="center"/>
              <w:rPr>
                <w:b/>
                <w:sz w:val="15"/>
                <w:szCs w:val="15"/>
              </w:rPr>
            </w:pP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2B74F91C" w14:textId="77777777" w:rsidR="00F50958" w:rsidRPr="003B1988" w:rsidRDefault="00F50958" w:rsidP="00FB4FE8">
            <w:pPr>
              <w:pStyle w:val="Tabletext"/>
              <w:jc w:val="center"/>
              <w:rPr>
                <w:b/>
                <w:sz w:val="15"/>
                <w:szCs w:val="15"/>
              </w:rPr>
            </w:pPr>
          </w:p>
        </w:tc>
        <w:tc>
          <w:tcPr>
            <w:tcW w:w="395" w:type="dxa"/>
            <w:gridSpan w:val="2"/>
            <w:tcBorders>
              <w:top w:val="single" w:sz="4" w:space="0" w:color="auto"/>
              <w:left w:val="nil"/>
              <w:bottom w:val="single" w:sz="4" w:space="0" w:color="auto"/>
              <w:right w:val="single" w:sz="4" w:space="0" w:color="auto"/>
            </w:tcBorders>
            <w:noWrap/>
            <w:vAlign w:val="center"/>
          </w:tcPr>
          <w:p w14:paraId="41856FB1" w14:textId="77777777" w:rsidR="00F50958" w:rsidRPr="003B1988" w:rsidRDefault="00F50958" w:rsidP="00FB4FE8">
            <w:pPr>
              <w:pStyle w:val="Tabletext"/>
              <w:jc w:val="center"/>
              <w:rPr>
                <w:b/>
                <w:sz w:val="15"/>
                <w:szCs w:val="15"/>
              </w:rPr>
            </w:pPr>
          </w:p>
        </w:tc>
        <w:tc>
          <w:tcPr>
            <w:tcW w:w="541" w:type="dxa"/>
            <w:gridSpan w:val="2"/>
            <w:tcBorders>
              <w:top w:val="single" w:sz="4" w:space="0" w:color="auto"/>
              <w:left w:val="nil"/>
              <w:bottom w:val="single" w:sz="4" w:space="0" w:color="auto"/>
              <w:right w:val="single" w:sz="4" w:space="0" w:color="auto"/>
            </w:tcBorders>
            <w:noWrap/>
            <w:vAlign w:val="center"/>
          </w:tcPr>
          <w:p w14:paraId="371AC3AA"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18D11133" w14:textId="77777777" w:rsidR="00F50958" w:rsidRPr="003B1988" w:rsidRDefault="00F50958" w:rsidP="00FB4FE8">
            <w:pPr>
              <w:pStyle w:val="Tabletex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278D8D19" w14:textId="77777777" w:rsidR="00F50958" w:rsidRPr="003B1988" w:rsidRDefault="00F50958" w:rsidP="00FB4FE8">
            <w:pPr>
              <w:pStyle w:val="Tabletext"/>
              <w:jc w:val="center"/>
              <w:rPr>
                <w:b/>
                <w:sz w:val="15"/>
                <w:szCs w:val="15"/>
              </w:rPr>
            </w:pPr>
          </w:p>
        </w:tc>
        <w:tc>
          <w:tcPr>
            <w:tcW w:w="599" w:type="dxa"/>
            <w:gridSpan w:val="2"/>
            <w:tcBorders>
              <w:top w:val="single" w:sz="4" w:space="0" w:color="auto"/>
              <w:left w:val="nil"/>
              <w:bottom w:val="single" w:sz="4" w:space="0" w:color="auto"/>
              <w:right w:val="single" w:sz="4" w:space="0" w:color="auto"/>
            </w:tcBorders>
            <w:noWrap/>
            <w:vAlign w:val="center"/>
          </w:tcPr>
          <w:p w14:paraId="7C6ABB11" w14:textId="77777777" w:rsidR="00F50958" w:rsidRPr="003B1988" w:rsidRDefault="00F50958" w:rsidP="00FB4FE8">
            <w:pPr>
              <w:pStyle w:val="Tabletext"/>
              <w:jc w:val="center"/>
              <w:rPr>
                <w:b/>
                <w:sz w:val="15"/>
                <w:szCs w:val="15"/>
              </w:rPr>
            </w:pPr>
          </w:p>
        </w:tc>
        <w:tc>
          <w:tcPr>
            <w:tcW w:w="615" w:type="dxa"/>
            <w:gridSpan w:val="2"/>
            <w:tcBorders>
              <w:top w:val="single" w:sz="4" w:space="0" w:color="auto"/>
              <w:left w:val="nil"/>
              <w:bottom w:val="single" w:sz="4" w:space="0" w:color="auto"/>
              <w:right w:val="single" w:sz="4" w:space="0" w:color="auto"/>
            </w:tcBorders>
            <w:noWrap/>
            <w:vAlign w:val="center"/>
          </w:tcPr>
          <w:p w14:paraId="259763DA" w14:textId="77777777" w:rsidR="00F50958" w:rsidRPr="003B1988" w:rsidRDefault="00F50958" w:rsidP="00FB4FE8">
            <w:pPr>
              <w:pStyle w:val="Tabletext"/>
              <w:jc w:val="center"/>
              <w:rPr>
                <w:b/>
                <w:sz w:val="15"/>
                <w:szCs w:val="15"/>
              </w:rPr>
            </w:pPr>
          </w:p>
        </w:tc>
        <w:tc>
          <w:tcPr>
            <w:tcW w:w="601" w:type="dxa"/>
            <w:tcBorders>
              <w:top w:val="single" w:sz="4" w:space="0" w:color="auto"/>
              <w:left w:val="nil"/>
              <w:bottom w:val="single" w:sz="4" w:space="0" w:color="auto"/>
              <w:right w:val="single" w:sz="4" w:space="0" w:color="auto"/>
            </w:tcBorders>
            <w:noWrap/>
            <w:vAlign w:val="center"/>
          </w:tcPr>
          <w:p w14:paraId="3BDE7298" w14:textId="77777777" w:rsidR="00F50958" w:rsidRPr="003B1988" w:rsidRDefault="00F50958" w:rsidP="00FB4FE8">
            <w:pPr>
              <w:pStyle w:val="Tabletext"/>
              <w:jc w:val="center"/>
              <w:rPr>
                <w:b/>
                <w:sz w:val="15"/>
                <w:szCs w:val="15"/>
              </w:rPr>
            </w:pPr>
          </w:p>
        </w:tc>
        <w:tc>
          <w:tcPr>
            <w:tcW w:w="599" w:type="dxa"/>
            <w:gridSpan w:val="2"/>
            <w:tcBorders>
              <w:top w:val="single" w:sz="4" w:space="0" w:color="auto"/>
              <w:left w:val="nil"/>
              <w:bottom w:val="single" w:sz="4" w:space="0" w:color="auto"/>
              <w:right w:val="single" w:sz="4" w:space="0" w:color="auto"/>
            </w:tcBorders>
            <w:noWrap/>
            <w:vAlign w:val="center"/>
          </w:tcPr>
          <w:p w14:paraId="5FDF073C" w14:textId="77777777" w:rsidR="00F50958" w:rsidRPr="003B1988" w:rsidRDefault="00F50958" w:rsidP="00FB4FE8">
            <w:pPr>
              <w:pStyle w:val="Tabletext"/>
              <w:jc w:val="center"/>
              <w:rPr>
                <w:b/>
                <w:sz w:val="15"/>
                <w:szCs w:val="15"/>
              </w:rPr>
            </w:pPr>
          </w:p>
        </w:tc>
        <w:tc>
          <w:tcPr>
            <w:tcW w:w="600" w:type="dxa"/>
            <w:gridSpan w:val="2"/>
            <w:tcBorders>
              <w:top w:val="single" w:sz="4" w:space="0" w:color="auto"/>
              <w:left w:val="nil"/>
              <w:bottom w:val="single" w:sz="4" w:space="0" w:color="auto"/>
              <w:right w:val="single" w:sz="4" w:space="0" w:color="auto"/>
            </w:tcBorders>
            <w:noWrap/>
            <w:vAlign w:val="center"/>
          </w:tcPr>
          <w:p w14:paraId="0A2576B8" w14:textId="77777777" w:rsidR="00F50958" w:rsidRPr="003B1988" w:rsidRDefault="00F50958" w:rsidP="00FB4FE8">
            <w:pPr>
              <w:pStyle w:val="Tabletext"/>
              <w:jc w:val="center"/>
              <w:rPr>
                <w:b/>
                <w:sz w:val="15"/>
                <w:szCs w:val="15"/>
              </w:rPr>
            </w:pPr>
          </w:p>
        </w:tc>
        <w:tc>
          <w:tcPr>
            <w:tcW w:w="644" w:type="dxa"/>
            <w:tcBorders>
              <w:top w:val="single" w:sz="4" w:space="0" w:color="auto"/>
              <w:left w:val="nil"/>
              <w:bottom w:val="single" w:sz="4" w:space="0" w:color="auto"/>
              <w:right w:val="single" w:sz="4" w:space="0" w:color="auto"/>
            </w:tcBorders>
            <w:noWrap/>
            <w:vAlign w:val="center"/>
          </w:tcPr>
          <w:p w14:paraId="5A48363A" w14:textId="77777777" w:rsidR="00F50958" w:rsidRPr="003B1988" w:rsidRDefault="00F50958" w:rsidP="00FB4FE8">
            <w:pPr>
              <w:pStyle w:val="Tabletext"/>
              <w:jc w:val="center"/>
              <w:rPr>
                <w:b/>
                <w:sz w:val="15"/>
                <w:szCs w:val="15"/>
              </w:rPr>
            </w:pPr>
          </w:p>
        </w:tc>
        <w:tc>
          <w:tcPr>
            <w:tcW w:w="616" w:type="dxa"/>
            <w:tcBorders>
              <w:top w:val="single" w:sz="4" w:space="0" w:color="auto"/>
              <w:left w:val="nil"/>
              <w:bottom w:val="single" w:sz="4" w:space="0" w:color="auto"/>
              <w:right w:val="single" w:sz="4" w:space="0" w:color="auto"/>
            </w:tcBorders>
            <w:noWrap/>
            <w:vAlign w:val="center"/>
          </w:tcPr>
          <w:p w14:paraId="1F55308E" w14:textId="77777777" w:rsidR="00F50958" w:rsidRPr="003B1988" w:rsidRDefault="00F50958" w:rsidP="00FB4FE8">
            <w:pPr>
              <w:pStyle w:val="Tabletext"/>
              <w:jc w:val="center"/>
              <w:rPr>
                <w:b/>
                <w:sz w:val="15"/>
                <w:szCs w:val="15"/>
              </w:rPr>
            </w:pPr>
          </w:p>
        </w:tc>
        <w:tc>
          <w:tcPr>
            <w:tcW w:w="659" w:type="dxa"/>
            <w:gridSpan w:val="2"/>
            <w:tcBorders>
              <w:top w:val="single" w:sz="4" w:space="0" w:color="auto"/>
              <w:left w:val="nil"/>
              <w:bottom w:val="single" w:sz="4" w:space="0" w:color="auto"/>
              <w:right w:val="single" w:sz="4" w:space="0" w:color="auto"/>
            </w:tcBorders>
            <w:vAlign w:val="center"/>
          </w:tcPr>
          <w:p w14:paraId="22347721" w14:textId="77777777" w:rsidR="00F50958" w:rsidRPr="003B1988" w:rsidRDefault="00F50958" w:rsidP="00FB4FE8">
            <w:pPr>
              <w:pStyle w:val="Tabletext"/>
              <w:jc w:val="center"/>
              <w:rPr>
                <w:b/>
                <w:sz w:val="15"/>
                <w:szCs w:val="15"/>
              </w:rPr>
            </w:pPr>
          </w:p>
        </w:tc>
      </w:tr>
      <w:tr w:rsidR="00F50958" w:rsidRPr="003B1988" w14:paraId="2FF2C44E"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4004D5" w14:textId="77777777" w:rsidR="00F50958" w:rsidRPr="003B1988" w:rsidRDefault="00F50958" w:rsidP="00FB4FE8">
            <w:pPr>
              <w:pStyle w:val="Tabletext"/>
              <w:rPr>
                <w:b/>
                <w:sz w:val="15"/>
                <w:szCs w:val="15"/>
              </w:rPr>
            </w:pPr>
            <w:r w:rsidRPr="003B1988">
              <w:rPr>
                <w:b/>
                <w:sz w:val="15"/>
                <w:szCs w:val="15"/>
              </w:rPr>
              <w:t>GRC</w:t>
            </w:r>
          </w:p>
        </w:tc>
        <w:tc>
          <w:tcPr>
            <w:tcW w:w="835" w:type="dxa"/>
            <w:gridSpan w:val="3"/>
            <w:tcBorders>
              <w:top w:val="single" w:sz="4" w:space="0" w:color="auto"/>
              <w:left w:val="nil"/>
              <w:bottom w:val="single" w:sz="4" w:space="0" w:color="auto"/>
              <w:right w:val="single" w:sz="4" w:space="0" w:color="auto"/>
            </w:tcBorders>
            <w:vAlign w:val="center"/>
          </w:tcPr>
          <w:p w14:paraId="06064390"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395A993F"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63B5C69F"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4F91BF91"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256EF68B"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CF4F64F"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C99F6EF"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49A31E8B"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11D78DAB"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1562A46D"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044AB222"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40A06F3C"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65D82311"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2FC62DF3"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60DD96E5"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4A7F98C4"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61BA82" w14:textId="77777777" w:rsidR="00F50958" w:rsidRPr="003B1988" w:rsidRDefault="00F50958" w:rsidP="00FB4FE8">
            <w:pPr>
              <w:pStyle w:val="Tabletext"/>
              <w:rPr>
                <w:b/>
                <w:sz w:val="15"/>
                <w:szCs w:val="15"/>
              </w:rPr>
            </w:pPr>
            <w:r w:rsidRPr="003B1988">
              <w:rPr>
                <w:b/>
                <w:sz w:val="15"/>
                <w:szCs w:val="15"/>
              </w:rPr>
              <w:t>HNG</w:t>
            </w:r>
          </w:p>
        </w:tc>
        <w:tc>
          <w:tcPr>
            <w:tcW w:w="835" w:type="dxa"/>
            <w:gridSpan w:val="3"/>
            <w:tcBorders>
              <w:top w:val="single" w:sz="4" w:space="0" w:color="auto"/>
              <w:left w:val="nil"/>
              <w:bottom w:val="single" w:sz="4" w:space="0" w:color="auto"/>
              <w:right w:val="single" w:sz="4" w:space="0" w:color="auto"/>
            </w:tcBorders>
            <w:vAlign w:val="center"/>
          </w:tcPr>
          <w:p w14:paraId="333CBC5C"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3C12D290"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3924C08B"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51FB735B"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36854240"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14B6313"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42490DE"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79D65AA1"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2F5FC55B"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0822F912"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40B9E62E"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36C046DB"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096B18BA"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6CA050E3"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5D4C12F1"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7929FB3B"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C1482A7" w14:textId="77777777" w:rsidR="00F50958" w:rsidRPr="003B1988" w:rsidRDefault="00F50958" w:rsidP="00FB4FE8">
            <w:pPr>
              <w:pStyle w:val="Tabletext"/>
              <w:rPr>
                <w:b/>
                <w:sz w:val="15"/>
                <w:szCs w:val="15"/>
              </w:rPr>
            </w:pPr>
            <w:r w:rsidRPr="003B1988">
              <w:rPr>
                <w:b/>
                <w:sz w:val="15"/>
                <w:szCs w:val="15"/>
              </w:rPr>
              <w:t>HOL</w:t>
            </w:r>
          </w:p>
        </w:tc>
        <w:tc>
          <w:tcPr>
            <w:tcW w:w="835" w:type="dxa"/>
            <w:gridSpan w:val="3"/>
            <w:tcBorders>
              <w:top w:val="single" w:sz="4" w:space="0" w:color="auto"/>
              <w:left w:val="nil"/>
              <w:bottom w:val="single" w:sz="4" w:space="0" w:color="auto"/>
              <w:right w:val="single" w:sz="4" w:space="0" w:color="auto"/>
            </w:tcBorders>
            <w:vAlign w:val="center"/>
          </w:tcPr>
          <w:p w14:paraId="59E50646"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422EA1D1"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1202A878"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0B05B965"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75A61B33"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06E669F"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663953D"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556116D5"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08B5CE46"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41B709FA"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26069EA7"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6701368C"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34967672"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0B4AC83D"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4EF070F3"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6B7D4A3C"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980848" w14:textId="77777777" w:rsidR="00F50958" w:rsidRPr="003B1988" w:rsidRDefault="00F50958" w:rsidP="00FB4FE8">
            <w:pPr>
              <w:pStyle w:val="Tabletext"/>
              <w:rPr>
                <w:b/>
                <w:sz w:val="15"/>
                <w:szCs w:val="15"/>
              </w:rPr>
            </w:pPr>
            <w:r w:rsidRPr="003B1988">
              <w:rPr>
                <w:b/>
                <w:sz w:val="15"/>
                <w:szCs w:val="15"/>
              </w:rPr>
              <w:t>HRV</w:t>
            </w:r>
          </w:p>
        </w:tc>
        <w:tc>
          <w:tcPr>
            <w:tcW w:w="835" w:type="dxa"/>
            <w:gridSpan w:val="3"/>
            <w:tcBorders>
              <w:top w:val="single" w:sz="4" w:space="0" w:color="auto"/>
              <w:left w:val="nil"/>
              <w:bottom w:val="single" w:sz="4" w:space="0" w:color="auto"/>
              <w:right w:val="single" w:sz="4" w:space="0" w:color="auto"/>
            </w:tcBorders>
            <w:vAlign w:val="center"/>
          </w:tcPr>
          <w:p w14:paraId="1582AA1F"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50C51352"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33830323"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441C2118"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062E6539"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3CEDE478"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D62A23E"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1BF6E56A"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69CBD285"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4B582F4D"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111B87E6"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68393DBF"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7702B541"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3DF07BE5"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4DCDCEA4"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1B520D1C"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95C5C6" w14:textId="77777777" w:rsidR="00F50958" w:rsidRPr="003B1988" w:rsidRDefault="00F50958" w:rsidP="00FB4FE8">
            <w:pPr>
              <w:pStyle w:val="Tabletext"/>
              <w:rPr>
                <w:b/>
                <w:sz w:val="15"/>
                <w:szCs w:val="15"/>
              </w:rPr>
            </w:pPr>
            <w:r w:rsidRPr="003B1988">
              <w:rPr>
                <w:b/>
                <w:sz w:val="15"/>
                <w:szCs w:val="15"/>
              </w:rPr>
              <w:t>I</w:t>
            </w:r>
          </w:p>
        </w:tc>
        <w:tc>
          <w:tcPr>
            <w:tcW w:w="835" w:type="dxa"/>
            <w:gridSpan w:val="3"/>
            <w:tcBorders>
              <w:top w:val="single" w:sz="4" w:space="0" w:color="auto"/>
              <w:left w:val="nil"/>
              <w:bottom w:val="single" w:sz="4" w:space="0" w:color="auto"/>
              <w:right w:val="single" w:sz="4" w:space="0" w:color="auto"/>
            </w:tcBorders>
            <w:vAlign w:val="center"/>
          </w:tcPr>
          <w:p w14:paraId="4CD11F03"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0D9F8704"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3C0B5E86"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1B360BC1"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036DB320"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27D7518"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201E279"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5D5A241B"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66280C14"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2964472A"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070ADF51"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4725DDB9"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12B7DDFF"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32CC46AB"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61BFEF74"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563F6AAC"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CDA817" w14:textId="77777777" w:rsidR="00F50958" w:rsidRPr="003B1988" w:rsidRDefault="00F50958" w:rsidP="00FB4FE8">
            <w:pPr>
              <w:pStyle w:val="Tabletext"/>
              <w:rPr>
                <w:b/>
                <w:sz w:val="15"/>
                <w:szCs w:val="15"/>
              </w:rPr>
            </w:pPr>
            <w:r w:rsidRPr="003B1988">
              <w:rPr>
                <w:b/>
                <w:sz w:val="15"/>
                <w:szCs w:val="15"/>
              </w:rPr>
              <w:t>IRL</w:t>
            </w:r>
          </w:p>
        </w:tc>
        <w:tc>
          <w:tcPr>
            <w:tcW w:w="835" w:type="dxa"/>
            <w:gridSpan w:val="3"/>
            <w:tcBorders>
              <w:top w:val="single" w:sz="4" w:space="0" w:color="auto"/>
              <w:left w:val="nil"/>
              <w:bottom w:val="single" w:sz="4" w:space="0" w:color="auto"/>
              <w:right w:val="single" w:sz="4" w:space="0" w:color="auto"/>
            </w:tcBorders>
            <w:vAlign w:val="center"/>
          </w:tcPr>
          <w:p w14:paraId="2DB647AF"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44E8C96F"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31847E64" w14:textId="77777777" w:rsidR="00F50958" w:rsidRPr="003B1988" w:rsidRDefault="00F50958" w:rsidP="00FB4FE8">
            <w:pPr>
              <w:pStyle w:val="Tabletext"/>
              <w:jc w:val="center"/>
              <w:rPr>
                <w:b/>
                <w:sz w:val="15"/>
                <w:szCs w:val="15"/>
              </w:rPr>
            </w:pPr>
          </w:p>
        </w:tc>
        <w:tc>
          <w:tcPr>
            <w:tcW w:w="395" w:type="dxa"/>
            <w:gridSpan w:val="2"/>
            <w:tcBorders>
              <w:top w:val="single" w:sz="4" w:space="0" w:color="auto"/>
              <w:left w:val="nil"/>
              <w:bottom w:val="single" w:sz="4" w:space="0" w:color="auto"/>
              <w:right w:val="single" w:sz="4" w:space="0" w:color="auto"/>
            </w:tcBorders>
            <w:noWrap/>
            <w:vAlign w:val="center"/>
          </w:tcPr>
          <w:p w14:paraId="42F19EB7"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4A62AAE5"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642F9EB" w14:textId="77777777" w:rsidR="00F50958" w:rsidRPr="003B1988" w:rsidRDefault="00F50958" w:rsidP="00FB4FE8">
            <w:pPr>
              <w:pStyle w:val="Tabletex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127A8756" w14:textId="77777777" w:rsidR="00F50958" w:rsidRPr="003B1988" w:rsidRDefault="00F50958" w:rsidP="00FB4FE8">
            <w:pPr>
              <w:pStyle w:val="Tabletext"/>
              <w:jc w:val="center"/>
              <w:rPr>
                <w:b/>
                <w:sz w:val="15"/>
                <w:szCs w:val="15"/>
              </w:rPr>
            </w:pPr>
          </w:p>
        </w:tc>
        <w:tc>
          <w:tcPr>
            <w:tcW w:w="599" w:type="dxa"/>
            <w:gridSpan w:val="2"/>
            <w:tcBorders>
              <w:top w:val="single" w:sz="4" w:space="0" w:color="auto"/>
              <w:left w:val="nil"/>
              <w:bottom w:val="single" w:sz="4" w:space="0" w:color="auto"/>
              <w:right w:val="single" w:sz="4" w:space="0" w:color="auto"/>
            </w:tcBorders>
            <w:noWrap/>
            <w:vAlign w:val="center"/>
          </w:tcPr>
          <w:p w14:paraId="01A6B55A"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7387FFA1" w14:textId="77777777" w:rsidR="00F50958" w:rsidRPr="003B1988" w:rsidRDefault="00F50958" w:rsidP="00FB4FE8">
            <w:pPr>
              <w:pStyle w:val="Tabletext"/>
              <w:jc w:val="center"/>
              <w:rPr>
                <w:b/>
                <w:sz w:val="15"/>
                <w:szCs w:val="15"/>
              </w:rPr>
            </w:pPr>
          </w:p>
        </w:tc>
        <w:tc>
          <w:tcPr>
            <w:tcW w:w="601" w:type="dxa"/>
            <w:tcBorders>
              <w:top w:val="single" w:sz="4" w:space="0" w:color="auto"/>
              <w:left w:val="nil"/>
              <w:bottom w:val="single" w:sz="4" w:space="0" w:color="auto"/>
              <w:right w:val="single" w:sz="4" w:space="0" w:color="auto"/>
            </w:tcBorders>
            <w:noWrap/>
            <w:vAlign w:val="center"/>
          </w:tcPr>
          <w:p w14:paraId="4366BDB3"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578844EE" w14:textId="77777777" w:rsidR="00F50958" w:rsidRPr="003B1988" w:rsidRDefault="00F50958" w:rsidP="00FB4FE8">
            <w:pPr>
              <w:pStyle w:val="Tabletext"/>
              <w:jc w:val="center"/>
              <w:rPr>
                <w:b/>
                <w:sz w:val="15"/>
                <w:szCs w:val="15"/>
              </w:rPr>
            </w:pPr>
          </w:p>
        </w:tc>
        <w:tc>
          <w:tcPr>
            <w:tcW w:w="600" w:type="dxa"/>
            <w:gridSpan w:val="2"/>
            <w:tcBorders>
              <w:top w:val="single" w:sz="4" w:space="0" w:color="auto"/>
              <w:left w:val="nil"/>
              <w:bottom w:val="single" w:sz="4" w:space="0" w:color="auto"/>
              <w:right w:val="single" w:sz="4" w:space="0" w:color="auto"/>
            </w:tcBorders>
            <w:noWrap/>
            <w:vAlign w:val="center"/>
          </w:tcPr>
          <w:p w14:paraId="21C9548D"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43BD62E4" w14:textId="77777777" w:rsidR="00F50958" w:rsidRPr="003B1988" w:rsidRDefault="00F50958" w:rsidP="00FB4FE8">
            <w:pPr>
              <w:pStyle w:val="Tabletext"/>
              <w:jc w:val="center"/>
              <w:rPr>
                <w:b/>
                <w:sz w:val="15"/>
                <w:szCs w:val="15"/>
              </w:rPr>
            </w:pPr>
          </w:p>
        </w:tc>
        <w:tc>
          <w:tcPr>
            <w:tcW w:w="616" w:type="dxa"/>
            <w:tcBorders>
              <w:top w:val="single" w:sz="4" w:space="0" w:color="auto"/>
              <w:left w:val="nil"/>
              <w:bottom w:val="single" w:sz="4" w:space="0" w:color="auto"/>
              <w:right w:val="single" w:sz="4" w:space="0" w:color="auto"/>
            </w:tcBorders>
            <w:noWrap/>
            <w:vAlign w:val="center"/>
          </w:tcPr>
          <w:p w14:paraId="53878B1C" w14:textId="77777777" w:rsidR="00F50958" w:rsidRPr="003B1988" w:rsidRDefault="00F50958" w:rsidP="00FB4FE8">
            <w:pPr>
              <w:pStyle w:val="Tabletext"/>
              <w:jc w:val="center"/>
              <w:rPr>
                <w:b/>
                <w:sz w:val="15"/>
                <w:szCs w:val="15"/>
              </w:rPr>
            </w:pPr>
          </w:p>
        </w:tc>
        <w:tc>
          <w:tcPr>
            <w:tcW w:w="659" w:type="dxa"/>
            <w:gridSpan w:val="2"/>
            <w:tcBorders>
              <w:top w:val="single" w:sz="4" w:space="0" w:color="auto"/>
              <w:left w:val="nil"/>
              <w:bottom w:val="single" w:sz="4" w:space="0" w:color="auto"/>
              <w:right w:val="single" w:sz="4" w:space="0" w:color="auto"/>
            </w:tcBorders>
            <w:vAlign w:val="center"/>
          </w:tcPr>
          <w:p w14:paraId="11F0998D" w14:textId="77777777" w:rsidR="00F50958" w:rsidRPr="003B1988" w:rsidRDefault="00F50958" w:rsidP="00FB4FE8">
            <w:pPr>
              <w:pStyle w:val="Tabletext"/>
              <w:jc w:val="center"/>
              <w:rPr>
                <w:b/>
                <w:sz w:val="15"/>
                <w:szCs w:val="15"/>
              </w:rPr>
            </w:pPr>
          </w:p>
        </w:tc>
      </w:tr>
      <w:tr w:rsidR="00F50958" w:rsidRPr="003B1988" w14:paraId="3EE00A7E"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9EC2804" w14:textId="77777777" w:rsidR="00F50958" w:rsidRPr="003B1988" w:rsidRDefault="00F50958" w:rsidP="00FB4FE8">
            <w:pPr>
              <w:pStyle w:val="Tabletext"/>
              <w:rPr>
                <w:b/>
                <w:sz w:val="15"/>
                <w:szCs w:val="15"/>
              </w:rPr>
            </w:pPr>
            <w:r w:rsidRPr="003B1988">
              <w:rPr>
                <w:b/>
                <w:sz w:val="15"/>
                <w:szCs w:val="15"/>
              </w:rPr>
              <w:t>ISL</w:t>
            </w:r>
          </w:p>
        </w:tc>
        <w:tc>
          <w:tcPr>
            <w:tcW w:w="835" w:type="dxa"/>
            <w:gridSpan w:val="3"/>
            <w:tcBorders>
              <w:top w:val="single" w:sz="4" w:space="0" w:color="auto"/>
              <w:left w:val="nil"/>
              <w:bottom w:val="single" w:sz="4" w:space="0" w:color="auto"/>
              <w:right w:val="single" w:sz="4" w:space="0" w:color="auto"/>
            </w:tcBorders>
            <w:vAlign w:val="center"/>
          </w:tcPr>
          <w:p w14:paraId="53C811FF" w14:textId="4CB2983E"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3D6736BC" w14:textId="7A876846"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3BAB8EA2" w14:textId="37B838E5"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3F8BA981" w14:textId="316B7F96"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6BF28CBB" w14:textId="040A6188"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30DDE17" w14:textId="1D4C4F30"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60DF172" w14:textId="1386A16F"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6FF47B20" w14:textId="2EEBCD42"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11247D3A" w14:textId="272E1DB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3FE4E4A0" w14:textId="2F36CCEC"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4B239DB3" w14:textId="64605299"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3065B21F" w14:textId="5E4DA1C1"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486F1DC9" w14:textId="634351B6"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69D68FA5" w14:textId="28A2A2D6"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67518ECC" w14:textId="024DBEEB" w:rsidR="00F50958" w:rsidRPr="003B1988" w:rsidRDefault="00F50958" w:rsidP="00FB4FE8">
            <w:pPr>
              <w:pStyle w:val="Tabletext"/>
              <w:jc w:val="center"/>
              <w:rPr>
                <w:b/>
                <w:sz w:val="15"/>
                <w:szCs w:val="15"/>
              </w:rPr>
            </w:pPr>
            <w:r w:rsidRPr="003B1988">
              <w:rPr>
                <w:b/>
                <w:sz w:val="15"/>
                <w:szCs w:val="15"/>
              </w:rPr>
              <w:t>X</w:t>
            </w:r>
          </w:p>
        </w:tc>
      </w:tr>
      <w:tr w:rsidR="00F50958" w:rsidRPr="003B1988" w14:paraId="0772DBF2"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3FF4A35" w14:textId="77777777" w:rsidR="00F50958" w:rsidRPr="003B1988" w:rsidRDefault="00F50958" w:rsidP="00FB4FE8">
            <w:pPr>
              <w:pStyle w:val="Tabletext"/>
              <w:rPr>
                <w:b/>
                <w:sz w:val="15"/>
                <w:szCs w:val="15"/>
              </w:rPr>
            </w:pPr>
            <w:r w:rsidRPr="003B1988">
              <w:rPr>
                <w:b/>
                <w:sz w:val="15"/>
                <w:szCs w:val="15"/>
              </w:rPr>
              <w:t>LIE</w:t>
            </w:r>
          </w:p>
        </w:tc>
        <w:tc>
          <w:tcPr>
            <w:tcW w:w="835" w:type="dxa"/>
            <w:gridSpan w:val="3"/>
            <w:tcBorders>
              <w:top w:val="single" w:sz="4" w:space="0" w:color="auto"/>
              <w:left w:val="nil"/>
              <w:bottom w:val="single" w:sz="4" w:space="0" w:color="auto"/>
              <w:right w:val="single" w:sz="4" w:space="0" w:color="auto"/>
            </w:tcBorders>
            <w:vAlign w:val="center"/>
          </w:tcPr>
          <w:p w14:paraId="63CEA333"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0957D477"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097E9327"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57E0024D"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47C53A96"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4655492"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E6A5B33"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01399E9B"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1A864327" w14:textId="77777777" w:rsidR="00F50958" w:rsidRPr="003B1988" w:rsidRDefault="00F50958" w:rsidP="00FB4FE8">
            <w:pPr>
              <w:pStyle w:val="Tabletext"/>
              <w:jc w:val="center"/>
              <w:rPr>
                <w:b/>
                <w:sz w:val="15"/>
                <w:szCs w:val="15"/>
              </w:rPr>
            </w:pPr>
          </w:p>
        </w:tc>
        <w:tc>
          <w:tcPr>
            <w:tcW w:w="601" w:type="dxa"/>
            <w:tcBorders>
              <w:top w:val="single" w:sz="4" w:space="0" w:color="auto"/>
              <w:left w:val="nil"/>
              <w:bottom w:val="single" w:sz="4" w:space="0" w:color="auto"/>
              <w:right w:val="single" w:sz="4" w:space="0" w:color="auto"/>
            </w:tcBorders>
            <w:noWrap/>
            <w:vAlign w:val="center"/>
          </w:tcPr>
          <w:p w14:paraId="2BCAF468"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240EF277"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6C7895A8"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69124F18"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7E713417"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57E85788"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54354403"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C6C76BA" w14:textId="77777777" w:rsidR="00F50958" w:rsidRPr="003B1988" w:rsidRDefault="00F50958" w:rsidP="00FB4FE8">
            <w:pPr>
              <w:pStyle w:val="Tabletext"/>
              <w:rPr>
                <w:b/>
                <w:sz w:val="15"/>
                <w:szCs w:val="15"/>
              </w:rPr>
            </w:pPr>
            <w:r w:rsidRPr="003B1988">
              <w:rPr>
                <w:b/>
                <w:sz w:val="15"/>
                <w:szCs w:val="15"/>
              </w:rPr>
              <w:t>LTU</w:t>
            </w:r>
          </w:p>
        </w:tc>
        <w:tc>
          <w:tcPr>
            <w:tcW w:w="835" w:type="dxa"/>
            <w:gridSpan w:val="3"/>
            <w:tcBorders>
              <w:top w:val="single" w:sz="4" w:space="0" w:color="auto"/>
              <w:left w:val="nil"/>
              <w:bottom w:val="single" w:sz="4" w:space="0" w:color="auto"/>
              <w:right w:val="single" w:sz="4" w:space="0" w:color="auto"/>
            </w:tcBorders>
            <w:vAlign w:val="center"/>
          </w:tcPr>
          <w:p w14:paraId="4813B707"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3761723E"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3068812D"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34306E38"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41013023"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5A087BA"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5A83E2AE"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109C0D92"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4DC16425"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0F2BAB92"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1961C87F"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57557C6A"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0592C4E7"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6A9895F3"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7ABD88C7"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0096C4DF"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A7EFB89" w14:textId="77777777" w:rsidR="00F50958" w:rsidRPr="003B1988" w:rsidRDefault="00F50958" w:rsidP="00FB4FE8">
            <w:pPr>
              <w:pStyle w:val="Tabletext"/>
              <w:rPr>
                <w:b/>
                <w:sz w:val="15"/>
                <w:szCs w:val="15"/>
              </w:rPr>
            </w:pPr>
            <w:r w:rsidRPr="003B1988">
              <w:rPr>
                <w:b/>
                <w:sz w:val="15"/>
                <w:szCs w:val="15"/>
              </w:rPr>
              <w:t>LUX</w:t>
            </w:r>
          </w:p>
        </w:tc>
        <w:tc>
          <w:tcPr>
            <w:tcW w:w="835" w:type="dxa"/>
            <w:gridSpan w:val="3"/>
            <w:tcBorders>
              <w:top w:val="single" w:sz="4" w:space="0" w:color="auto"/>
              <w:left w:val="nil"/>
              <w:bottom w:val="single" w:sz="4" w:space="0" w:color="auto"/>
              <w:right w:val="single" w:sz="4" w:space="0" w:color="auto"/>
            </w:tcBorders>
            <w:vAlign w:val="center"/>
          </w:tcPr>
          <w:p w14:paraId="14848572"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3B00359D"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1215A1A7"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62E7406F"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5C9FC813"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8CB745D"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303C1078"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0B5088AA"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2B9796A9"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717B8E02"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2C03E0E8"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2BD7F9A0"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179044B2"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14A824C7"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11979E0B"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0F425490"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30B4D52" w14:textId="77777777" w:rsidR="00F50958" w:rsidRPr="003B1988" w:rsidRDefault="00F50958" w:rsidP="00FB4FE8">
            <w:pPr>
              <w:pStyle w:val="Tabletext"/>
              <w:rPr>
                <w:b/>
                <w:sz w:val="15"/>
                <w:szCs w:val="15"/>
              </w:rPr>
            </w:pPr>
            <w:r w:rsidRPr="003B1988">
              <w:rPr>
                <w:b/>
                <w:sz w:val="15"/>
                <w:szCs w:val="15"/>
              </w:rPr>
              <w:t>LVA</w:t>
            </w:r>
          </w:p>
        </w:tc>
        <w:tc>
          <w:tcPr>
            <w:tcW w:w="835" w:type="dxa"/>
            <w:gridSpan w:val="3"/>
            <w:tcBorders>
              <w:top w:val="single" w:sz="4" w:space="0" w:color="auto"/>
              <w:left w:val="nil"/>
              <w:bottom w:val="single" w:sz="4" w:space="0" w:color="auto"/>
              <w:right w:val="single" w:sz="4" w:space="0" w:color="auto"/>
            </w:tcBorders>
            <w:vAlign w:val="center"/>
          </w:tcPr>
          <w:p w14:paraId="53A20001"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08E71B11"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25061E2A"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76BFF391"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3CEFF85D"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D17D6D5"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6999B6B"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7DEC433D"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6BDC8699"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06249D23"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45ACFD70"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18839498"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0AE85C12"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0F20D1A5"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791755C5"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38B15E93"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EB2E4A9" w14:textId="77777777" w:rsidR="00F50958" w:rsidRPr="003B1988" w:rsidRDefault="00F50958" w:rsidP="00FB4FE8">
            <w:pPr>
              <w:pStyle w:val="Tabletext"/>
              <w:rPr>
                <w:b/>
                <w:sz w:val="15"/>
                <w:szCs w:val="15"/>
              </w:rPr>
            </w:pPr>
            <w:r w:rsidRPr="003B1988">
              <w:rPr>
                <w:b/>
                <w:sz w:val="15"/>
                <w:szCs w:val="15"/>
              </w:rPr>
              <w:t>MCO</w:t>
            </w:r>
          </w:p>
        </w:tc>
        <w:tc>
          <w:tcPr>
            <w:tcW w:w="835" w:type="dxa"/>
            <w:gridSpan w:val="3"/>
            <w:tcBorders>
              <w:top w:val="single" w:sz="4" w:space="0" w:color="auto"/>
              <w:left w:val="nil"/>
              <w:bottom w:val="single" w:sz="4" w:space="0" w:color="auto"/>
              <w:right w:val="single" w:sz="4" w:space="0" w:color="auto"/>
            </w:tcBorders>
            <w:vAlign w:val="center"/>
          </w:tcPr>
          <w:p w14:paraId="2FFB2B1F"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51B20453"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355CC99B"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43AF16E6"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2F0E5C5C"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54F9F0FD"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39F0343"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564CE3A6"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5EC64DFD"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78AAD852"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4D39B3D4"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39B4B78A"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64F1F5B5"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316C1305"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1A2280BC"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704D8606"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8602AD" w14:textId="77777777" w:rsidR="00F50958" w:rsidRPr="003B1988" w:rsidRDefault="00F50958" w:rsidP="00FB4FE8">
            <w:pPr>
              <w:pStyle w:val="Tabletext"/>
              <w:rPr>
                <w:b/>
                <w:sz w:val="15"/>
                <w:szCs w:val="15"/>
              </w:rPr>
            </w:pPr>
            <w:r w:rsidRPr="003B1988">
              <w:rPr>
                <w:b/>
                <w:sz w:val="15"/>
                <w:szCs w:val="15"/>
              </w:rPr>
              <w:t>MDA</w:t>
            </w:r>
          </w:p>
        </w:tc>
        <w:tc>
          <w:tcPr>
            <w:tcW w:w="835" w:type="dxa"/>
            <w:gridSpan w:val="3"/>
            <w:tcBorders>
              <w:top w:val="single" w:sz="4" w:space="0" w:color="auto"/>
              <w:left w:val="nil"/>
              <w:bottom w:val="single" w:sz="4" w:space="0" w:color="auto"/>
              <w:right w:val="single" w:sz="4" w:space="0" w:color="auto"/>
            </w:tcBorders>
            <w:vAlign w:val="center"/>
          </w:tcPr>
          <w:p w14:paraId="3B214F16"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07E3C73A"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485EB371"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7416D8CE"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2B88401D"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51053F5"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E71930D"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66234AA3"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72F34539"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79B39F21"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7AECA5E7"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63A584EE"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5FE97B98"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1B376DF5"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38820D85"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22D85D3B"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1B84CB" w14:textId="77777777" w:rsidR="00F50958" w:rsidRPr="003B1988" w:rsidRDefault="00F50958" w:rsidP="00FB4FE8">
            <w:pPr>
              <w:pStyle w:val="Tabletext"/>
              <w:rPr>
                <w:b/>
                <w:sz w:val="15"/>
                <w:szCs w:val="15"/>
              </w:rPr>
            </w:pPr>
            <w:r w:rsidRPr="003B1988">
              <w:rPr>
                <w:b/>
                <w:sz w:val="15"/>
                <w:szCs w:val="15"/>
              </w:rPr>
              <w:t>MKD</w:t>
            </w:r>
          </w:p>
        </w:tc>
        <w:tc>
          <w:tcPr>
            <w:tcW w:w="835" w:type="dxa"/>
            <w:gridSpan w:val="3"/>
            <w:tcBorders>
              <w:top w:val="single" w:sz="4" w:space="0" w:color="auto"/>
              <w:left w:val="nil"/>
              <w:bottom w:val="single" w:sz="4" w:space="0" w:color="auto"/>
              <w:right w:val="single" w:sz="4" w:space="0" w:color="auto"/>
            </w:tcBorders>
            <w:vAlign w:val="center"/>
          </w:tcPr>
          <w:p w14:paraId="5FC2603F" w14:textId="77777777" w:rsidR="00F50958" w:rsidRPr="003B1988" w:rsidRDefault="00F50958" w:rsidP="00FB4FE8">
            <w:pPr>
              <w:pStyle w:val="Tabletext"/>
              <w:jc w:val="center"/>
              <w:rPr>
                <w:b/>
                <w:sz w:val="15"/>
                <w:szCs w:val="15"/>
              </w:rPr>
            </w:pP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3EF33E6F" w14:textId="77777777" w:rsidR="00F50958" w:rsidRPr="003B1988" w:rsidRDefault="00F50958" w:rsidP="00FB4FE8">
            <w:pPr>
              <w:pStyle w:val="Tabletext"/>
              <w:jc w:val="center"/>
              <w:rPr>
                <w:b/>
                <w:sz w:val="15"/>
                <w:szCs w:val="15"/>
              </w:rPr>
            </w:pP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14AEF13B" w14:textId="77777777" w:rsidR="00F50958" w:rsidRPr="003B1988" w:rsidRDefault="00F50958" w:rsidP="00FB4FE8">
            <w:pPr>
              <w:pStyle w:val="Tabletext"/>
              <w:jc w:val="center"/>
              <w:rPr>
                <w:b/>
                <w:sz w:val="15"/>
                <w:szCs w:val="15"/>
              </w:rPr>
            </w:pPr>
          </w:p>
        </w:tc>
        <w:tc>
          <w:tcPr>
            <w:tcW w:w="395" w:type="dxa"/>
            <w:gridSpan w:val="2"/>
            <w:tcBorders>
              <w:top w:val="single" w:sz="4" w:space="0" w:color="auto"/>
              <w:left w:val="nil"/>
              <w:bottom w:val="single" w:sz="4" w:space="0" w:color="auto"/>
              <w:right w:val="single" w:sz="4" w:space="0" w:color="auto"/>
            </w:tcBorders>
            <w:noWrap/>
            <w:vAlign w:val="center"/>
          </w:tcPr>
          <w:p w14:paraId="16693429" w14:textId="77777777" w:rsidR="00F50958" w:rsidRPr="003B1988" w:rsidRDefault="00F50958" w:rsidP="00FB4FE8">
            <w:pPr>
              <w:pStyle w:val="Tabletext"/>
              <w:jc w:val="center"/>
              <w:rPr>
                <w:b/>
                <w:sz w:val="15"/>
                <w:szCs w:val="15"/>
              </w:rPr>
            </w:pPr>
          </w:p>
        </w:tc>
        <w:tc>
          <w:tcPr>
            <w:tcW w:w="541" w:type="dxa"/>
            <w:gridSpan w:val="2"/>
            <w:tcBorders>
              <w:top w:val="single" w:sz="4" w:space="0" w:color="auto"/>
              <w:left w:val="nil"/>
              <w:bottom w:val="single" w:sz="4" w:space="0" w:color="auto"/>
              <w:right w:val="single" w:sz="4" w:space="0" w:color="auto"/>
            </w:tcBorders>
            <w:noWrap/>
            <w:vAlign w:val="center"/>
          </w:tcPr>
          <w:p w14:paraId="5D02C68F"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4E884898" w14:textId="77777777" w:rsidR="00F50958" w:rsidRPr="003B1988" w:rsidRDefault="00F50958" w:rsidP="00FB4FE8">
            <w:pPr>
              <w:pStyle w:val="Tabletex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5D55D798" w14:textId="77777777" w:rsidR="00F50958" w:rsidRPr="003B1988" w:rsidRDefault="00F50958" w:rsidP="00FB4FE8">
            <w:pPr>
              <w:pStyle w:val="Tabletext"/>
              <w:jc w:val="center"/>
              <w:rPr>
                <w:b/>
                <w:sz w:val="15"/>
                <w:szCs w:val="15"/>
              </w:rPr>
            </w:pPr>
          </w:p>
        </w:tc>
        <w:tc>
          <w:tcPr>
            <w:tcW w:w="599" w:type="dxa"/>
            <w:gridSpan w:val="2"/>
            <w:tcBorders>
              <w:top w:val="single" w:sz="4" w:space="0" w:color="auto"/>
              <w:left w:val="nil"/>
              <w:bottom w:val="single" w:sz="4" w:space="0" w:color="auto"/>
              <w:right w:val="single" w:sz="4" w:space="0" w:color="auto"/>
            </w:tcBorders>
            <w:noWrap/>
            <w:vAlign w:val="center"/>
          </w:tcPr>
          <w:p w14:paraId="413CBD08" w14:textId="77777777" w:rsidR="00F50958" w:rsidRPr="003B1988" w:rsidRDefault="00F50958" w:rsidP="00FB4FE8">
            <w:pPr>
              <w:pStyle w:val="Tabletext"/>
              <w:jc w:val="center"/>
              <w:rPr>
                <w:b/>
                <w:sz w:val="15"/>
                <w:szCs w:val="15"/>
              </w:rPr>
            </w:pPr>
          </w:p>
        </w:tc>
        <w:tc>
          <w:tcPr>
            <w:tcW w:w="615" w:type="dxa"/>
            <w:gridSpan w:val="2"/>
            <w:tcBorders>
              <w:top w:val="single" w:sz="4" w:space="0" w:color="auto"/>
              <w:left w:val="nil"/>
              <w:bottom w:val="single" w:sz="4" w:space="0" w:color="auto"/>
              <w:right w:val="single" w:sz="4" w:space="0" w:color="auto"/>
            </w:tcBorders>
            <w:noWrap/>
            <w:vAlign w:val="center"/>
          </w:tcPr>
          <w:p w14:paraId="522CBB70" w14:textId="77777777" w:rsidR="00F50958" w:rsidRPr="003B1988" w:rsidRDefault="00F50958" w:rsidP="00FB4FE8">
            <w:pPr>
              <w:pStyle w:val="Tabletext"/>
              <w:jc w:val="center"/>
              <w:rPr>
                <w:b/>
                <w:sz w:val="15"/>
                <w:szCs w:val="15"/>
              </w:rPr>
            </w:pPr>
          </w:p>
        </w:tc>
        <w:tc>
          <w:tcPr>
            <w:tcW w:w="601" w:type="dxa"/>
            <w:tcBorders>
              <w:top w:val="single" w:sz="4" w:space="0" w:color="auto"/>
              <w:left w:val="nil"/>
              <w:bottom w:val="single" w:sz="4" w:space="0" w:color="auto"/>
              <w:right w:val="single" w:sz="4" w:space="0" w:color="auto"/>
            </w:tcBorders>
            <w:noWrap/>
            <w:vAlign w:val="center"/>
          </w:tcPr>
          <w:p w14:paraId="191FA83C" w14:textId="77777777" w:rsidR="00F50958" w:rsidRPr="003B1988" w:rsidRDefault="00F50958" w:rsidP="00FB4FE8">
            <w:pPr>
              <w:pStyle w:val="Tabletext"/>
              <w:jc w:val="center"/>
              <w:rPr>
                <w:b/>
                <w:sz w:val="15"/>
                <w:szCs w:val="15"/>
              </w:rPr>
            </w:pPr>
          </w:p>
        </w:tc>
        <w:tc>
          <w:tcPr>
            <w:tcW w:w="599" w:type="dxa"/>
            <w:gridSpan w:val="2"/>
            <w:tcBorders>
              <w:top w:val="single" w:sz="4" w:space="0" w:color="auto"/>
              <w:left w:val="nil"/>
              <w:bottom w:val="single" w:sz="4" w:space="0" w:color="auto"/>
              <w:right w:val="single" w:sz="4" w:space="0" w:color="auto"/>
            </w:tcBorders>
            <w:noWrap/>
            <w:vAlign w:val="center"/>
          </w:tcPr>
          <w:p w14:paraId="6E85B287" w14:textId="77777777" w:rsidR="00F50958" w:rsidRPr="003B1988" w:rsidRDefault="00F50958" w:rsidP="00FB4FE8">
            <w:pPr>
              <w:pStyle w:val="Tabletext"/>
              <w:jc w:val="center"/>
              <w:rPr>
                <w:b/>
                <w:sz w:val="15"/>
                <w:szCs w:val="15"/>
              </w:rPr>
            </w:pPr>
          </w:p>
        </w:tc>
        <w:tc>
          <w:tcPr>
            <w:tcW w:w="600" w:type="dxa"/>
            <w:gridSpan w:val="2"/>
            <w:tcBorders>
              <w:top w:val="single" w:sz="4" w:space="0" w:color="auto"/>
              <w:left w:val="nil"/>
              <w:bottom w:val="single" w:sz="4" w:space="0" w:color="auto"/>
              <w:right w:val="single" w:sz="4" w:space="0" w:color="auto"/>
            </w:tcBorders>
            <w:noWrap/>
            <w:vAlign w:val="center"/>
          </w:tcPr>
          <w:p w14:paraId="1A1ECFBE" w14:textId="77777777" w:rsidR="00F50958" w:rsidRPr="003B1988" w:rsidRDefault="00F50958" w:rsidP="00FB4FE8">
            <w:pPr>
              <w:pStyle w:val="Tabletext"/>
              <w:jc w:val="center"/>
              <w:rPr>
                <w:b/>
                <w:sz w:val="15"/>
                <w:szCs w:val="15"/>
              </w:rPr>
            </w:pPr>
          </w:p>
        </w:tc>
        <w:tc>
          <w:tcPr>
            <w:tcW w:w="644" w:type="dxa"/>
            <w:tcBorders>
              <w:top w:val="single" w:sz="4" w:space="0" w:color="auto"/>
              <w:left w:val="nil"/>
              <w:bottom w:val="single" w:sz="4" w:space="0" w:color="auto"/>
              <w:right w:val="single" w:sz="4" w:space="0" w:color="auto"/>
            </w:tcBorders>
            <w:noWrap/>
            <w:vAlign w:val="center"/>
          </w:tcPr>
          <w:p w14:paraId="2B1478AD" w14:textId="77777777" w:rsidR="00F50958" w:rsidRPr="003B1988" w:rsidRDefault="00F50958" w:rsidP="00FB4FE8">
            <w:pPr>
              <w:pStyle w:val="Tabletext"/>
              <w:jc w:val="center"/>
              <w:rPr>
                <w:b/>
                <w:sz w:val="15"/>
                <w:szCs w:val="15"/>
              </w:rPr>
            </w:pPr>
          </w:p>
        </w:tc>
        <w:tc>
          <w:tcPr>
            <w:tcW w:w="616" w:type="dxa"/>
            <w:tcBorders>
              <w:top w:val="single" w:sz="4" w:space="0" w:color="auto"/>
              <w:left w:val="nil"/>
              <w:bottom w:val="single" w:sz="4" w:space="0" w:color="auto"/>
              <w:right w:val="single" w:sz="4" w:space="0" w:color="auto"/>
            </w:tcBorders>
            <w:noWrap/>
            <w:vAlign w:val="center"/>
          </w:tcPr>
          <w:p w14:paraId="4B6657B8" w14:textId="77777777" w:rsidR="00F50958" w:rsidRPr="003B1988" w:rsidRDefault="00F50958" w:rsidP="00FB4FE8">
            <w:pPr>
              <w:pStyle w:val="Tabletext"/>
              <w:jc w:val="center"/>
              <w:rPr>
                <w:b/>
                <w:sz w:val="15"/>
                <w:szCs w:val="15"/>
              </w:rPr>
            </w:pPr>
          </w:p>
        </w:tc>
        <w:tc>
          <w:tcPr>
            <w:tcW w:w="659" w:type="dxa"/>
            <w:gridSpan w:val="2"/>
            <w:tcBorders>
              <w:top w:val="single" w:sz="4" w:space="0" w:color="auto"/>
              <w:left w:val="nil"/>
              <w:bottom w:val="single" w:sz="4" w:space="0" w:color="auto"/>
              <w:right w:val="single" w:sz="4" w:space="0" w:color="auto"/>
            </w:tcBorders>
            <w:vAlign w:val="center"/>
          </w:tcPr>
          <w:p w14:paraId="304003A3" w14:textId="77777777" w:rsidR="00F50958" w:rsidRPr="003B1988" w:rsidRDefault="00F50958" w:rsidP="00FB4FE8">
            <w:pPr>
              <w:pStyle w:val="Tabletext"/>
              <w:jc w:val="center"/>
              <w:rPr>
                <w:b/>
                <w:sz w:val="15"/>
                <w:szCs w:val="15"/>
              </w:rPr>
            </w:pPr>
          </w:p>
        </w:tc>
      </w:tr>
      <w:tr w:rsidR="00F50958" w:rsidRPr="003B1988" w14:paraId="1CA274E1"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17D722E" w14:textId="77777777" w:rsidR="00F50958" w:rsidRPr="003B1988" w:rsidRDefault="00F50958" w:rsidP="00FB4FE8">
            <w:pPr>
              <w:pStyle w:val="Tabletext"/>
              <w:rPr>
                <w:b/>
                <w:sz w:val="15"/>
                <w:szCs w:val="15"/>
              </w:rPr>
            </w:pPr>
            <w:r w:rsidRPr="003B1988">
              <w:rPr>
                <w:b/>
                <w:sz w:val="15"/>
                <w:szCs w:val="15"/>
              </w:rPr>
              <w:t>MLT</w:t>
            </w:r>
          </w:p>
        </w:tc>
        <w:tc>
          <w:tcPr>
            <w:tcW w:w="835" w:type="dxa"/>
            <w:gridSpan w:val="3"/>
            <w:tcBorders>
              <w:top w:val="single" w:sz="4" w:space="0" w:color="auto"/>
              <w:left w:val="nil"/>
              <w:bottom w:val="single" w:sz="4" w:space="0" w:color="auto"/>
              <w:right w:val="single" w:sz="4" w:space="0" w:color="auto"/>
            </w:tcBorders>
            <w:vAlign w:val="center"/>
          </w:tcPr>
          <w:p w14:paraId="24922F12"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17248FA5"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70A77911"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63DC6FFE"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1AC155FE"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60CA846"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EA04558"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5591187C"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3A652CE1"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567799CA"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4553C35B"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397A6641"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27B1B08B"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66CE91AC"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1DB750C6"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31D97BE5"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F6A9104" w14:textId="77777777" w:rsidR="00F50958" w:rsidRPr="003B1988" w:rsidRDefault="00F50958" w:rsidP="00FB4FE8">
            <w:pPr>
              <w:pStyle w:val="Tabletext"/>
              <w:rPr>
                <w:b/>
                <w:sz w:val="15"/>
                <w:szCs w:val="15"/>
              </w:rPr>
            </w:pPr>
            <w:r w:rsidRPr="003B1988">
              <w:rPr>
                <w:b/>
                <w:sz w:val="15"/>
                <w:szCs w:val="15"/>
              </w:rPr>
              <w:t>MNE</w:t>
            </w:r>
          </w:p>
        </w:tc>
        <w:tc>
          <w:tcPr>
            <w:tcW w:w="835" w:type="dxa"/>
            <w:gridSpan w:val="3"/>
            <w:tcBorders>
              <w:top w:val="single" w:sz="4" w:space="0" w:color="auto"/>
              <w:left w:val="nil"/>
              <w:bottom w:val="single" w:sz="4" w:space="0" w:color="auto"/>
              <w:right w:val="single" w:sz="4" w:space="0" w:color="auto"/>
            </w:tcBorders>
            <w:vAlign w:val="center"/>
          </w:tcPr>
          <w:p w14:paraId="5649FF8C"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6FDD876E"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20A1848B"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6F668C74"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4C2734AD"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71CB87A"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3DDDBD0"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31469CF2"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7CFFB658"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79034447"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0D5F50CE"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1CABAFCD"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01841176"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429E8202"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55EE4BA9"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19771820"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72D070" w14:textId="77777777" w:rsidR="00F50958" w:rsidRPr="003B1988" w:rsidRDefault="00F50958" w:rsidP="00FB4FE8">
            <w:pPr>
              <w:pStyle w:val="Tabletext"/>
              <w:rPr>
                <w:b/>
                <w:sz w:val="15"/>
                <w:szCs w:val="15"/>
              </w:rPr>
            </w:pPr>
            <w:r w:rsidRPr="003B1988">
              <w:rPr>
                <w:b/>
                <w:sz w:val="15"/>
                <w:szCs w:val="15"/>
              </w:rPr>
              <w:t>NOR</w:t>
            </w:r>
          </w:p>
        </w:tc>
        <w:tc>
          <w:tcPr>
            <w:tcW w:w="835" w:type="dxa"/>
            <w:gridSpan w:val="3"/>
            <w:tcBorders>
              <w:top w:val="single" w:sz="4" w:space="0" w:color="auto"/>
              <w:left w:val="nil"/>
              <w:bottom w:val="single" w:sz="4" w:space="0" w:color="auto"/>
              <w:right w:val="single" w:sz="4" w:space="0" w:color="auto"/>
            </w:tcBorders>
            <w:vAlign w:val="center"/>
          </w:tcPr>
          <w:p w14:paraId="72B34721"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62BCB34C"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7C37639D"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73F58BA6"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2DFB44D5"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B8C7E04"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7CB22BC"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47008AD8"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7ADB66BE"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4E0184E7"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2B5471C1"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619CB8CD"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546A7972"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13C1F69D"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131EA39A"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5776E8D8"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E53A8D" w14:textId="77777777" w:rsidR="00F50958" w:rsidRPr="003B1988" w:rsidRDefault="00F50958" w:rsidP="00FB4FE8">
            <w:pPr>
              <w:pStyle w:val="Tabletext"/>
              <w:rPr>
                <w:b/>
                <w:sz w:val="15"/>
                <w:szCs w:val="15"/>
              </w:rPr>
            </w:pPr>
            <w:r w:rsidRPr="003B1988">
              <w:rPr>
                <w:b/>
                <w:sz w:val="15"/>
                <w:szCs w:val="15"/>
              </w:rPr>
              <w:t>POL</w:t>
            </w:r>
          </w:p>
        </w:tc>
        <w:tc>
          <w:tcPr>
            <w:tcW w:w="835" w:type="dxa"/>
            <w:gridSpan w:val="3"/>
            <w:tcBorders>
              <w:top w:val="single" w:sz="4" w:space="0" w:color="auto"/>
              <w:left w:val="nil"/>
              <w:bottom w:val="single" w:sz="4" w:space="0" w:color="auto"/>
              <w:right w:val="single" w:sz="4" w:space="0" w:color="auto"/>
            </w:tcBorders>
            <w:vAlign w:val="center"/>
          </w:tcPr>
          <w:p w14:paraId="5D03EC2B"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7A880941"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4FD8086F"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2DC8740D"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7E18D582"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19C3E4AC"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0B286B7C"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28B03516"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0AF159F2"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6814614B"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70E565EA"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2B83C2E3"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78D8421F"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1B6DA04A"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57AB08A1"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1E8FDAED"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7CF96F1" w14:textId="77777777" w:rsidR="00F50958" w:rsidRPr="003B1988" w:rsidRDefault="00F50958" w:rsidP="00FB4FE8">
            <w:pPr>
              <w:pStyle w:val="Tabletext"/>
              <w:rPr>
                <w:b/>
                <w:sz w:val="15"/>
                <w:szCs w:val="15"/>
              </w:rPr>
            </w:pPr>
            <w:r w:rsidRPr="003B1988">
              <w:rPr>
                <w:b/>
                <w:sz w:val="15"/>
                <w:szCs w:val="15"/>
              </w:rPr>
              <w:t>POR</w:t>
            </w:r>
          </w:p>
        </w:tc>
        <w:tc>
          <w:tcPr>
            <w:tcW w:w="835" w:type="dxa"/>
            <w:gridSpan w:val="3"/>
            <w:tcBorders>
              <w:top w:val="single" w:sz="4" w:space="0" w:color="auto"/>
              <w:left w:val="nil"/>
              <w:bottom w:val="single" w:sz="4" w:space="0" w:color="auto"/>
              <w:right w:val="single" w:sz="4" w:space="0" w:color="auto"/>
            </w:tcBorders>
            <w:vAlign w:val="center"/>
          </w:tcPr>
          <w:p w14:paraId="41DE4151"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067C88E3"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729C1260"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6879E9A1"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2804AFF7"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6DF4E7A"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FD27D8E"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59278541"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5C2FF231"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366B2B00"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485D79BD"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4514203A"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30251F5F"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1B31523C"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4E2C8FA7"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7D960058"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CE8719" w14:textId="77777777" w:rsidR="00F50958" w:rsidRPr="003B1988" w:rsidRDefault="00F50958" w:rsidP="00FB4FE8">
            <w:pPr>
              <w:pStyle w:val="Tabletext"/>
              <w:rPr>
                <w:b/>
                <w:sz w:val="15"/>
                <w:szCs w:val="15"/>
              </w:rPr>
            </w:pPr>
            <w:r w:rsidRPr="003B1988">
              <w:rPr>
                <w:b/>
                <w:sz w:val="15"/>
                <w:szCs w:val="15"/>
              </w:rPr>
              <w:t>ROU</w:t>
            </w:r>
          </w:p>
        </w:tc>
        <w:tc>
          <w:tcPr>
            <w:tcW w:w="835" w:type="dxa"/>
            <w:gridSpan w:val="3"/>
            <w:tcBorders>
              <w:top w:val="single" w:sz="4" w:space="0" w:color="auto"/>
              <w:left w:val="nil"/>
              <w:bottom w:val="single" w:sz="4" w:space="0" w:color="auto"/>
              <w:right w:val="single" w:sz="4" w:space="0" w:color="auto"/>
            </w:tcBorders>
            <w:vAlign w:val="center"/>
          </w:tcPr>
          <w:p w14:paraId="01218B20"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7EE2F136"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634C935C"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0BBE27A3"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19034B52"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2E6D379F"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EFB9665"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04C56D0C"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24F51C5C"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6A4DB555"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42327BC2"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25C2A150"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36B339C1"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14BB63BA"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73ED9C67"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2BF9E557"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E982394" w14:textId="77777777" w:rsidR="00F50958" w:rsidRPr="003B1988" w:rsidRDefault="00F50958" w:rsidP="00FB4FE8">
            <w:pPr>
              <w:pStyle w:val="Tabletext"/>
              <w:rPr>
                <w:b/>
                <w:sz w:val="15"/>
                <w:szCs w:val="15"/>
              </w:rPr>
            </w:pPr>
            <w:r w:rsidRPr="003B1988">
              <w:rPr>
                <w:b/>
                <w:sz w:val="15"/>
                <w:szCs w:val="15"/>
              </w:rPr>
              <w:t>RUS</w:t>
            </w:r>
          </w:p>
        </w:tc>
        <w:tc>
          <w:tcPr>
            <w:tcW w:w="835" w:type="dxa"/>
            <w:gridSpan w:val="3"/>
            <w:tcBorders>
              <w:top w:val="single" w:sz="4" w:space="0" w:color="auto"/>
              <w:left w:val="nil"/>
              <w:bottom w:val="single" w:sz="4" w:space="0" w:color="auto"/>
              <w:right w:val="single" w:sz="4" w:space="0" w:color="auto"/>
            </w:tcBorders>
            <w:vAlign w:val="center"/>
          </w:tcPr>
          <w:p w14:paraId="2D99EF76" w14:textId="77777777" w:rsidR="00F50958" w:rsidRPr="003B1988" w:rsidRDefault="00F50958" w:rsidP="00FB4FE8">
            <w:pPr>
              <w:pStyle w:val="Tabletext"/>
              <w:jc w:val="center"/>
              <w:rPr>
                <w:b/>
                <w:sz w:val="15"/>
                <w:szCs w:val="15"/>
              </w:rPr>
            </w:pP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05843DBD"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3D413428"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097ABABA"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445A1D07"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0187CDE" w14:textId="77777777" w:rsidR="00F50958" w:rsidRPr="003B1988" w:rsidRDefault="00F50958" w:rsidP="00FB4FE8">
            <w:pPr>
              <w:pStyle w:val="Tabletext"/>
              <w:jc w:val="center"/>
              <w:rPr>
                <w:b/>
                <w:sz w:val="15"/>
                <w:szCs w:val="15"/>
              </w:rPr>
            </w:pPr>
          </w:p>
        </w:tc>
        <w:tc>
          <w:tcPr>
            <w:tcW w:w="600" w:type="dxa"/>
            <w:tcBorders>
              <w:top w:val="single" w:sz="4" w:space="0" w:color="auto"/>
              <w:left w:val="nil"/>
              <w:bottom w:val="single" w:sz="4" w:space="0" w:color="auto"/>
              <w:right w:val="single" w:sz="4" w:space="0" w:color="auto"/>
            </w:tcBorders>
            <w:noWrap/>
            <w:vAlign w:val="center"/>
          </w:tcPr>
          <w:p w14:paraId="567B3CFE"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50DFCF23"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351A5D03" w14:textId="77777777" w:rsidR="00F50958" w:rsidRPr="003B1988" w:rsidRDefault="00F50958" w:rsidP="00FB4FE8">
            <w:pPr>
              <w:pStyle w:val="Tabletext"/>
              <w:jc w:val="center"/>
              <w:rPr>
                <w:b/>
                <w:sz w:val="15"/>
                <w:szCs w:val="15"/>
              </w:rPr>
            </w:pPr>
          </w:p>
        </w:tc>
        <w:tc>
          <w:tcPr>
            <w:tcW w:w="601" w:type="dxa"/>
            <w:tcBorders>
              <w:top w:val="single" w:sz="4" w:space="0" w:color="auto"/>
              <w:left w:val="nil"/>
              <w:bottom w:val="single" w:sz="4" w:space="0" w:color="auto"/>
              <w:right w:val="single" w:sz="4" w:space="0" w:color="auto"/>
            </w:tcBorders>
            <w:noWrap/>
            <w:vAlign w:val="center"/>
          </w:tcPr>
          <w:p w14:paraId="4F6F1A20"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744A15E3" w14:textId="77777777" w:rsidR="00F50958" w:rsidRPr="003B1988" w:rsidRDefault="00F50958" w:rsidP="00FB4FE8">
            <w:pPr>
              <w:pStyle w:val="Tabletext"/>
              <w:jc w:val="center"/>
              <w:rPr>
                <w:b/>
                <w:sz w:val="15"/>
                <w:szCs w:val="15"/>
              </w:rPr>
            </w:pPr>
          </w:p>
        </w:tc>
        <w:tc>
          <w:tcPr>
            <w:tcW w:w="600" w:type="dxa"/>
            <w:gridSpan w:val="2"/>
            <w:tcBorders>
              <w:top w:val="single" w:sz="4" w:space="0" w:color="auto"/>
              <w:left w:val="nil"/>
              <w:bottom w:val="single" w:sz="4" w:space="0" w:color="auto"/>
              <w:right w:val="single" w:sz="4" w:space="0" w:color="auto"/>
            </w:tcBorders>
            <w:noWrap/>
            <w:vAlign w:val="center"/>
          </w:tcPr>
          <w:p w14:paraId="5936A49E"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205624AE"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23C9F48A"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15B716FF"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14EE1327"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CE016FE" w14:textId="77777777" w:rsidR="00F50958" w:rsidRPr="003B1988" w:rsidRDefault="00F50958" w:rsidP="00FB4FE8">
            <w:pPr>
              <w:pStyle w:val="Tabletext"/>
              <w:rPr>
                <w:b/>
                <w:sz w:val="15"/>
                <w:szCs w:val="15"/>
              </w:rPr>
            </w:pPr>
            <w:r w:rsidRPr="003B1988">
              <w:rPr>
                <w:b/>
                <w:sz w:val="15"/>
                <w:szCs w:val="15"/>
              </w:rPr>
              <w:t>S</w:t>
            </w:r>
          </w:p>
        </w:tc>
        <w:tc>
          <w:tcPr>
            <w:tcW w:w="835" w:type="dxa"/>
            <w:gridSpan w:val="3"/>
            <w:tcBorders>
              <w:top w:val="single" w:sz="4" w:space="0" w:color="auto"/>
              <w:left w:val="nil"/>
              <w:bottom w:val="single" w:sz="4" w:space="0" w:color="auto"/>
              <w:right w:val="single" w:sz="4" w:space="0" w:color="auto"/>
            </w:tcBorders>
            <w:vAlign w:val="center"/>
          </w:tcPr>
          <w:p w14:paraId="2BDEE6B1"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2144D4AB"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689F58B8"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441B7850"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6CE37D5C"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6E4D2CA1"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1B60038"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5E333531"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6D8C7243"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40086FE6"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1EB99243"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502CE7A9"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65C017A2"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15578882"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5A1C90DB"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415D26FC"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6180BC" w14:textId="77777777" w:rsidR="00F50958" w:rsidRPr="003B1988" w:rsidRDefault="00F50958" w:rsidP="00FB4FE8">
            <w:pPr>
              <w:pStyle w:val="Tabletext"/>
              <w:rPr>
                <w:b/>
                <w:sz w:val="15"/>
                <w:szCs w:val="15"/>
              </w:rPr>
            </w:pPr>
            <w:r w:rsidRPr="003B1988">
              <w:rPr>
                <w:b/>
                <w:sz w:val="15"/>
                <w:szCs w:val="15"/>
              </w:rPr>
              <w:t>SMR</w:t>
            </w:r>
          </w:p>
        </w:tc>
        <w:tc>
          <w:tcPr>
            <w:tcW w:w="835" w:type="dxa"/>
            <w:gridSpan w:val="3"/>
            <w:tcBorders>
              <w:top w:val="single" w:sz="4" w:space="0" w:color="auto"/>
              <w:left w:val="nil"/>
              <w:bottom w:val="single" w:sz="4" w:space="0" w:color="auto"/>
              <w:right w:val="single" w:sz="4" w:space="0" w:color="auto"/>
            </w:tcBorders>
            <w:vAlign w:val="center"/>
          </w:tcPr>
          <w:p w14:paraId="13945D4E" w14:textId="73D6DF24"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3DCC24DF" w14:textId="153B582C"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5BAF46F1" w14:textId="20B25FA3"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6E4173C6" w14:textId="760BA6E9"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6003662B" w14:textId="380F296A"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7D73678B" w14:textId="38B48938"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4F583D3A" w14:textId="01010EA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0731AC1F" w14:textId="209BBFF6"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17A4D0C5" w14:textId="1220090D"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28E9CF30" w14:textId="7207FE0A"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2CBE3211" w14:textId="37A9C4AD"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1793708C" w14:textId="06EAE676"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0E517172" w14:textId="7C97E686"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6579D9EF" w14:textId="6A73A294"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0EAA9685" w14:textId="71310A5D" w:rsidR="00F50958" w:rsidRPr="003B1988" w:rsidRDefault="00F50958" w:rsidP="00FB4FE8">
            <w:pPr>
              <w:pStyle w:val="Tabletext"/>
              <w:jc w:val="center"/>
              <w:rPr>
                <w:b/>
                <w:sz w:val="15"/>
                <w:szCs w:val="15"/>
              </w:rPr>
            </w:pPr>
            <w:r w:rsidRPr="003B1988">
              <w:rPr>
                <w:b/>
                <w:sz w:val="15"/>
                <w:szCs w:val="15"/>
              </w:rPr>
              <w:t>X</w:t>
            </w:r>
          </w:p>
        </w:tc>
      </w:tr>
      <w:tr w:rsidR="00F50958" w:rsidRPr="003B1988" w14:paraId="69ACE105"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DAD7401" w14:textId="77777777" w:rsidR="00F50958" w:rsidRPr="003B1988" w:rsidRDefault="00F50958" w:rsidP="00FB4FE8">
            <w:pPr>
              <w:pStyle w:val="Tabletext"/>
              <w:rPr>
                <w:b/>
                <w:sz w:val="15"/>
                <w:szCs w:val="15"/>
              </w:rPr>
            </w:pPr>
            <w:r w:rsidRPr="003B1988">
              <w:rPr>
                <w:b/>
                <w:sz w:val="15"/>
                <w:szCs w:val="15"/>
              </w:rPr>
              <w:t>SRB</w:t>
            </w:r>
          </w:p>
        </w:tc>
        <w:tc>
          <w:tcPr>
            <w:tcW w:w="835" w:type="dxa"/>
            <w:gridSpan w:val="3"/>
            <w:tcBorders>
              <w:top w:val="single" w:sz="4" w:space="0" w:color="auto"/>
              <w:left w:val="nil"/>
              <w:bottom w:val="single" w:sz="4" w:space="0" w:color="auto"/>
              <w:right w:val="single" w:sz="4" w:space="0" w:color="auto"/>
            </w:tcBorders>
            <w:vAlign w:val="center"/>
          </w:tcPr>
          <w:p w14:paraId="724817C3"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52C48608"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5856B3DA"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113E8EF6"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27FF21E6"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1C446AE"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1D837AF"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3EDD1070"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41CC7DB1"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5CFEC372"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349CC594"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7D549E72"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324F79E5"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2E04110C"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6D0EBE71"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0ABC4168"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8417348" w14:textId="77777777" w:rsidR="00F50958" w:rsidRPr="003B1988" w:rsidRDefault="00F50958" w:rsidP="00FB4FE8">
            <w:pPr>
              <w:pStyle w:val="Tabletext"/>
              <w:rPr>
                <w:b/>
                <w:sz w:val="15"/>
                <w:szCs w:val="15"/>
              </w:rPr>
            </w:pPr>
            <w:r w:rsidRPr="003B1988">
              <w:rPr>
                <w:b/>
                <w:sz w:val="15"/>
                <w:szCs w:val="15"/>
              </w:rPr>
              <w:t>SUI</w:t>
            </w:r>
          </w:p>
        </w:tc>
        <w:tc>
          <w:tcPr>
            <w:tcW w:w="835" w:type="dxa"/>
            <w:gridSpan w:val="3"/>
            <w:tcBorders>
              <w:top w:val="single" w:sz="4" w:space="0" w:color="auto"/>
              <w:left w:val="nil"/>
              <w:bottom w:val="single" w:sz="4" w:space="0" w:color="auto"/>
              <w:right w:val="single" w:sz="4" w:space="0" w:color="auto"/>
            </w:tcBorders>
            <w:vAlign w:val="center"/>
          </w:tcPr>
          <w:p w14:paraId="71F04B4C"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2A85A104"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637EDA69"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148DE4AF"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228ACEB0"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422809DB"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150F012F"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7BAD2DC1"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3DC14278" w14:textId="77777777" w:rsidR="00F50958" w:rsidRPr="003B1988" w:rsidRDefault="00F50958" w:rsidP="00FB4FE8">
            <w:pPr>
              <w:pStyle w:val="Tabletext"/>
              <w:jc w:val="center"/>
              <w:rPr>
                <w:b/>
                <w:sz w:val="15"/>
                <w:szCs w:val="15"/>
              </w:rPr>
            </w:pPr>
          </w:p>
        </w:tc>
        <w:tc>
          <w:tcPr>
            <w:tcW w:w="601" w:type="dxa"/>
            <w:tcBorders>
              <w:top w:val="single" w:sz="4" w:space="0" w:color="auto"/>
              <w:left w:val="nil"/>
              <w:bottom w:val="single" w:sz="4" w:space="0" w:color="auto"/>
              <w:right w:val="single" w:sz="4" w:space="0" w:color="auto"/>
            </w:tcBorders>
            <w:noWrap/>
            <w:vAlign w:val="center"/>
          </w:tcPr>
          <w:p w14:paraId="3A1FCB16"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70BEEE7F"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67D0605E"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400DD515"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6DB465C9"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3CB1C416"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5D1C317E"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25FC35" w14:textId="77777777" w:rsidR="00F50958" w:rsidRPr="003B1988" w:rsidRDefault="00F50958" w:rsidP="00FB4FE8">
            <w:pPr>
              <w:pStyle w:val="Tabletext"/>
              <w:rPr>
                <w:b/>
                <w:sz w:val="15"/>
                <w:szCs w:val="15"/>
              </w:rPr>
            </w:pPr>
            <w:r w:rsidRPr="003B1988">
              <w:rPr>
                <w:b/>
                <w:sz w:val="15"/>
                <w:szCs w:val="15"/>
              </w:rPr>
              <w:t>SVK</w:t>
            </w:r>
          </w:p>
        </w:tc>
        <w:tc>
          <w:tcPr>
            <w:tcW w:w="835" w:type="dxa"/>
            <w:gridSpan w:val="3"/>
            <w:tcBorders>
              <w:top w:val="single" w:sz="4" w:space="0" w:color="auto"/>
              <w:left w:val="nil"/>
              <w:bottom w:val="single" w:sz="4" w:space="0" w:color="auto"/>
              <w:right w:val="single" w:sz="4" w:space="0" w:color="auto"/>
            </w:tcBorders>
            <w:vAlign w:val="center"/>
          </w:tcPr>
          <w:p w14:paraId="13497DC2"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056A42BD"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588EF62B"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7F86C195"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6FBD7BE5"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5346E951"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62719C45"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3B84E6B9"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74941102"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6F5D76B4"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6F9FD6B1"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61FC3584"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239DF47A"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7DB8B8E5"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329A1B75"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55500424"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A38E62" w14:textId="77777777" w:rsidR="00F50958" w:rsidRPr="003B1988" w:rsidRDefault="00F50958" w:rsidP="00FB4FE8">
            <w:pPr>
              <w:pStyle w:val="Tabletext"/>
              <w:rPr>
                <w:b/>
                <w:sz w:val="15"/>
                <w:szCs w:val="15"/>
              </w:rPr>
            </w:pPr>
            <w:r w:rsidRPr="003B1988">
              <w:rPr>
                <w:b/>
                <w:sz w:val="15"/>
                <w:szCs w:val="15"/>
              </w:rPr>
              <w:t>SVN</w:t>
            </w:r>
          </w:p>
        </w:tc>
        <w:tc>
          <w:tcPr>
            <w:tcW w:w="835" w:type="dxa"/>
            <w:gridSpan w:val="3"/>
            <w:tcBorders>
              <w:top w:val="single" w:sz="4" w:space="0" w:color="auto"/>
              <w:left w:val="nil"/>
              <w:bottom w:val="single" w:sz="4" w:space="0" w:color="auto"/>
              <w:right w:val="single" w:sz="4" w:space="0" w:color="auto"/>
            </w:tcBorders>
            <w:vAlign w:val="center"/>
          </w:tcPr>
          <w:p w14:paraId="269A16C0"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006792BB"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2074AE48"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374EC94A"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648CE888" w14:textId="77777777" w:rsidR="00F50958" w:rsidRPr="003B1988" w:rsidRDefault="00F50958" w:rsidP="00FB4FE8">
            <w:pPr>
              <w:pStyle w:val="Tabletext"/>
              <w:jc w:val="center"/>
              <w:rPr>
                <w:b/>
                <w:sz w:val="15"/>
                <w:szCs w:val="15"/>
              </w:rPr>
            </w:pPr>
            <w:r w:rsidRPr="003B1988">
              <w:rPr>
                <w:b/>
                <w:sz w:val="15"/>
                <w:szCs w:val="15"/>
              </w:rPr>
              <w:t>X</w:t>
            </w:r>
          </w:p>
        </w:tc>
        <w:tc>
          <w:tcPr>
            <w:tcW w:w="629" w:type="dxa"/>
            <w:tcBorders>
              <w:top w:val="single" w:sz="4" w:space="0" w:color="auto"/>
              <w:left w:val="nil"/>
              <w:bottom w:val="single" w:sz="4" w:space="0" w:color="auto"/>
              <w:right w:val="single" w:sz="4" w:space="0" w:color="auto"/>
            </w:tcBorders>
            <w:noWrap/>
            <w:vAlign w:val="center"/>
          </w:tcPr>
          <w:p w14:paraId="0CC1A2A5"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B89435E"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5BEA6C86"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4B5248CA"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2EBF4DBE"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7C163C20"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7C0D8A1D"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2E78695B"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5C6E9469"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19405D82"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454956D0"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BBB097" w14:textId="77777777" w:rsidR="00F50958" w:rsidRPr="003B1988" w:rsidRDefault="00F50958" w:rsidP="00FB4FE8">
            <w:pPr>
              <w:pStyle w:val="Tabletext"/>
              <w:rPr>
                <w:b/>
                <w:sz w:val="15"/>
                <w:szCs w:val="15"/>
              </w:rPr>
            </w:pPr>
            <w:r w:rsidRPr="003B1988">
              <w:rPr>
                <w:b/>
                <w:sz w:val="15"/>
                <w:szCs w:val="15"/>
              </w:rPr>
              <w:t>TUR</w:t>
            </w:r>
          </w:p>
        </w:tc>
        <w:tc>
          <w:tcPr>
            <w:tcW w:w="835" w:type="dxa"/>
            <w:gridSpan w:val="3"/>
            <w:tcBorders>
              <w:top w:val="single" w:sz="4" w:space="0" w:color="auto"/>
              <w:left w:val="nil"/>
              <w:bottom w:val="single" w:sz="4" w:space="0" w:color="auto"/>
              <w:right w:val="single" w:sz="4" w:space="0" w:color="auto"/>
            </w:tcBorders>
            <w:vAlign w:val="center"/>
          </w:tcPr>
          <w:p w14:paraId="3072970E" w14:textId="3F3078CA"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3719B3DA" w14:textId="4196BE0A"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70157BC6"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033A4302"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6D2962BD"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67BDE3A6"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7AD332F0"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13562703"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6B236173"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475E5DEE"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0A4655B2"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47524629"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3A5A6B16"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39CAFCD1"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3B519EE4"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019861DC" w14:textId="77777777" w:rsidTr="009D23D2">
        <w:trPr>
          <w:gridBefore w:val="1"/>
          <w:gridAfter w:val="1"/>
          <w:wBefore w:w="281" w:type="dxa"/>
          <w:wAfter w:w="422" w:type="dxa"/>
          <w:trHeight w:hRule="exact" w:val="227"/>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943611" w14:textId="77777777" w:rsidR="00F50958" w:rsidRPr="003B1988" w:rsidRDefault="00F50958" w:rsidP="00FB4FE8">
            <w:pPr>
              <w:pStyle w:val="Tabletext"/>
              <w:rPr>
                <w:b/>
                <w:sz w:val="15"/>
                <w:szCs w:val="15"/>
              </w:rPr>
            </w:pPr>
            <w:r w:rsidRPr="003B1988">
              <w:rPr>
                <w:b/>
                <w:sz w:val="15"/>
                <w:szCs w:val="15"/>
              </w:rPr>
              <w:t>UKR</w:t>
            </w:r>
          </w:p>
        </w:tc>
        <w:tc>
          <w:tcPr>
            <w:tcW w:w="835" w:type="dxa"/>
            <w:gridSpan w:val="3"/>
            <w:tcBorders>
              <w:top w:val="single" w:sz="4" w:space="0" w:color="auto"/>
              <w:left w:val="nil"/>
              <w:bottom w:val="single" w:sz="4" w:space="0" w:color="auto"/>
              <w:right w:val="single" w:sz="4" w:space="0" w:color="auto"/>
            </w:tcBorders>
            <w:vAlign w:val="center"/>
          </w:tcPr>
          <w:p w14:paraId="35EAEF1C" w14:textId="77777777" w:rsidR="00F50958" w:rsidRPr="003B1988" w:rsidRDefault="00F50958" w:rsidP="00FB4FE8">
            <w:pPr>
              <w:pStyle w:val="Tabletext"/>
              <w:jc w:val="center"/>
              <w:rPr>
                <w:b/>
                <w:sz w:val="15"/>
                <w:szCs w:val="15"/>
              </w:rPr>
            </w:pPr>
            <w:r w:rsidRPr="003B1988">
              <w:rPr>
                <w:b/>
                <w:sz w:val="15"/>
                <w:szCs w:val="15"/>
              </w:rPr>
              <w:t>X</w:t>
            </w:r>
          </w:p>
        </w:tc>
        <w:tc>
          <w:tcPr>
            <w:tcW w:w="854" w:type="dxa"/>
            <w:gridSpan w:val="3"/>
            <w:tcBorders>
              <w:top w:val="single" w:sz="4" w:space="0" w:color="auto"/>
              <w:left w:val="single" w:sz="4" w:space="0" w:color="auto"/>
              <w:bottom w:val="single" w:sz="4" w:space="0" w:color="auto"/>
              <w:right w:val="single" w:sz="4" w:space="0" w:color="auto"/>
            </w:tcBorders>
            <w:vAlign w:val="center"/>
          </w:tcPr>
          <w:p w14:paraId="10E3E336" w14:textId="77777777" w:rsidR="00F50958" w:rsidRPr="003B1988" w:rsidRDefault="00F50958" w:rsidP="00FB4FE8">
            <w:pPr>
              <w:pStyle w:val="Tabletext"/>
              <w:jc w:val="center"/>
              <w:rPr>
                <w:b/>
                <w:sz w:val="15"/>
                <w:szCs w:val="15"/>
              </w:rPr>
            </w:pPr>
            <w:r w:rsidRPr="003B1988">
              <w:rPr>
                <w:b/>
                <w:sz w:val="15"/>
                <w:szCs w:val="15"/>
              </w:rPr>
              <w:t>X</w:t>
            </w:r>
          </w:p>
        </w:tc>
        <w:tc>
          <w:tcPr>
            <w:tcW w:w="859" w:type="dxa"/>
            <w:gridSpan w:val="3"/>
            <w:tcBorders>
              <w:top w:val="single" w:sz="4" w:space="0" w:color="auto"/>
              <w:left w:val="single" w:sz="4" w:space="0" w:color="auto"/>
              <w:bottom w:val="single" w:sz="4" w:space="0" w:color="auto"/>
              <w:right w:val="single" w:sz="4" w:space="0" w:color="auto"/>
            </w:tcBorders>
            <w:noWrap/>
            <w:vAlign w:val="center"/>
          </w:tcPr>
          <w:p w14:paraId="11904086" w14:textId="77777777" w:rsidR="00F50958" w:rsidRPr="003B1988" w:rsidRDefault="00F50958" w:rsidP="00FB4FE8">
            <w:pPr>
              <w:pStyle w:val="Tabletext"/>
              <w:jc w:val="center"/>
              <w:rPr>
                <w:b/>
                <w:sz w:val="15"/>
                <w:szCs w:val="15"/>
              </w:rPr>
            </w:pPr>
            <w:r w:rsidRPr="003B1988">
              <w:rPr>
                <w:b/>
                <w:sz w:val="15"/>
                <w:szCs w:val="15"/>
              </w:rPr>
              <w:t>X</w:t>
            </w:r>
          </w:p>
        </w:tc>
        <w:tc>
          <w:tcPr>
            <w:tcW w:w="395" w:type="dxa"/>
            <w:gridSpan w:val="2"/>
            <w:tcBorders>
              <w:top w:val="single" w:sz="4" w:space="0" w:color="auto"/>
              <w:left w:val="nil"/>
              <w:bottom w:val="single" w:sz="4" w:space="0" w:color="auto"/>
              <w:right w:val="single" w:sz="4" w:space="0" w:color="auto"/>
            </w:tcBorders>
            <w:noWrap/>
            <w:vAlign w:val="center"/>
          </w:tcPr>
          <w:p w14:paraId="6608071B" w14:textId="77777777" w:rsidR="00F50958" w:rsidRPr="003B1988" w:rsidRDefault="00F50958" w:rsidP="00FB4FE8">
            <w:pPr>
              <w:pStyle w:val="Tabletext"/>
              <w:jc w:val="center"/>
              <w:rPr>
                <w:b/>
                <w:sz w:val="15"/>
                <w:szCs w:val="15"/>
              </w:rPr>
            </w:pPr>
            <w:r w:rsidRPr="003B1988">
              <w:rPr>
                <w:b/>
                <w:sz w:val="15"/>
                <w:szCs w:val="15"/>
              </w:rPr>
              <w:t>X</w:t>
            </w:r>
          </w:p>
        </w:tc>
        <w:tc>
          <w:tcPr>
            <w:tcW w:w="541" w:type="dxa"/>
            <w:gridSpan w:val="2"/>
            <w:tcBorders>
              <w:top w:val="single" w:sz="4" w:space="0" w:color="auto"/>
              <w:left w:val="nil"/>
              <w:bottom w:val="single" w:sz="4" w:space="0" w:color="auto"/>
              <w:right w:val="single" w:sz="4" w:space="0" w:color="auto"/>
            </w:tcBorders>
            <w:noWrap/>
            <w:vAlign w:val="center"/>
          </w:tcPr>
          <w:p w14:paraId="5D057A03" w14:textId="77777777" w:rsidR="00F50958" w:rsidRPr="003B1988" w:rsidRDefault="00F50958" w:rsidP="00FB4FE8">
            <w:pPr>
              <w:pStyle w:val="Tabletext"/>
              <w:jc w:val="center"/>
              <w:rPr>
                <w:b/>
                <w:sz w:val="15"/>
                <w:szCs w:val="15"/>
              </w:rPr>
            </w:pPr>
          </w:p>
          <w:p w14:paraId="3626B1D0" w14:textId="77777777" w:rsidR="00F50958" w:rsidRPr="003B1988" w:rsidRDefault="00F50958" w:rsidP="00FB4FE8">
            <w:pPr>
              <w:pStyle w:val="Tabletext"/>
              <w:jc w:val="center"/>
              <w:rPr>
                <w:b/>
                <w:sz w:val="15"/>
                <w:szCs w:val="15"/>
              </w:rPr>
            </w:pPr>
          </w:p>
        </w:tc>
        <w:tc>
          <w:tcPr>
            <w:tcW w:w="629" w:type="dxa"/>
            <w:tcBorders>
              <w:top w:val="single" w:sz="4" w:space="0" w:color="auto"/>
              <w:left w:val="nil"/>
              <w:bottom w:val="single" w:sz="4" w:space="0" w:color="auto"/>
              <w:right w:val="single" w:sz="4" w:space="0" w:color="auto"/>
            </w:tcBorders>
            <w:noWrap/>
            <w:vAlign w:val="center"/>
          </w:tcPr>
          <w:p w14:paraId="0580418C" w14:textId="77777777" w:rsidR="00F50958" w:rsidRPr="003B1988" w:rsidRDefault="00F50958" w:rsidP="00FB4FE8">
            <w:pPr>
              <w:pStyle w:val="Tabletext"/>
              <w:jc w:val="center"/>
              <w:rPr>
                <w:b/>
                <w:sz w:val="15"/>
                <w:szCs w:val="15"/>
              </w:rPr>
            </w:pPr>
            <w:r w:rsidRPr="003B1988">
              <w:rPr>
                <w:b/>
                <w:sz w:val="15"/>
                <w:szCs w:val="15"/>
              </w:rPr>
              <w:t>X</w:t>
            </w:r>
          </w:p>
        </w:tc>
        <w:tc>
          <w:tcPr>
            <w:tcW w:w="600" w:type="dxa"/>
            <w:tcBorders>
              <w:top w:val="single" w:sz="4" w:space="0" w:color="auto"/>
              <w:left w:val="nil"/>
              <w:bottom w:val="single" w:sz="4" w:space="0" w:color="auto"/>
              <w:right w:val="single" w:sz="4" w:space="0" w:color="auto"/>
            </w:tcBorders>
            <w:noWrap/>
            <w:vAlign w:val="center"/>
          </w:tcPr>
          <w:p w14:paraId="245F4831"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76613958" w14:textId="77777777" w:rsidR="00F50958" w:rsidRPr="003B1988" w:rsidRDefault="00F50958" w:rsidP="00FB4FE8">
            <w:pPr>
              <w:pStyle w:val="Tabletext"/>
              <w:jc w:val="center"/>
              <w:rPr>
                <w:b/>
                <w:sz w:val="15"/>
                <w:szCs w:val="15"/>
              </w:rPr>
            </w:pPr>
            <w:r w:rsidRPr="003B1988">
              <w:rPr>
                <w:b/>
                <w:sz w:val="15"/>
                <w:szCs w:val="15"/>
              </w:rPr>
              <w:t>X</w:t>
            </w:r>
          </w:p>
        </w:tc>
        <w:tc>
          <w:tcPr>
            <w:tcW w:w="615" w:type="dxa"/>
            <w:gridSpan w:val="2"/>
            <w:tcBorders>
              <w:top w:val="single" w:sz="4" w:space="0" w:color="auto"/>
              <w:left w:val="nil"/>
              <w:bottom w:val="single" w:sz="4" w:space="0" w:color="auto"/>
              <w:right w:val="single" w:sz="4" w:space="0" w:color="auto"/>
            </w:tcBorders>
            <w:noWrap/>
            <w:vAlign w:val="center"/>
          </w:tcPr>
          <w:p w14:paraId="0AE1D1FE" w14:textId="77777777" w:rsidR="00F50958" w:rsidRPr="003B1988" w:rsidRDefault="00F50958" w:rsidP="00FB4FE8">
            <w:pPr>
              <w:pStyle w:val="Tabletext"/>
              <w:jc w:val="center"/>
              <w:rPr>
                <w:b/>
                <w:sz w:val="15"/>
                <w:szCs w:val="15"/>
              </w:rPr>
            </w:pPr>
            <w:r w:rsidRPr="003B1988">
              <w:rPr>
                <w:b/>
                <w:sz w:val="15"/>
                <w:szCs w:val="15"/>
              </w:rPr>
              <w:t>X</w:t>
            </w:r>
          </w:p>
        </w:tc>
        <w:tc>
          <w:tcPr>
            <w:tcW w:w="601" w:type="dxa"/>
            <w:tcBorders>
              <w:top w:val="single" w:sz="4" w:space="0" w:color="auto"/>
              <w:left w:val="nil"/>
              <w:bottom w:val="single" w:sz="4" w:space="0" w:color="auto"/>
              <w:right w:val="single" w:sz="4" w:space="0" w:color="auto"/>
            </w:tcBorders>
            <w:noWrap/>
            <w:vAlign w:val="center"/>
          </w:tcPr>
          <w:p w14:paraId="1441BBD7" w14:textId="77777777" w:rsidR="00F50958" w:rsidRPr="003B1988" w:rsidRDefault="00F50958" w:rsidP="00FB4FE8">
            <w:pPr>
              <w:pStyle w:val="Tabletext"/>
              <w:jc w:val="center"/>
              <w:rPr>
                <w:b/>
                <w:sz w:val="15"/>
                <w:szCs w:val="15"/>
              </w:rPr>
            </w:pPr>
            <w:r w:rsidRPr="003B1988">
              <w:rPr>
                <w:b/>
                <w:sz w:val="15"/>
                <w:szCs w:val="15"/>
              </w:rPr>
              <w:t>X</w:t>
            </w:r>
          </w:p>
        </w:tc>
        <w:tc>
          <w:tcPr>
            <w:tcW w:w="599" w:type="dxa"/>
            <w:gridSpan w:val="2"/>
            <w:tcBorders>
              <w:top w:val="single" w:sz="4" w:space="0" w:color="auto"/>
              <w:left w:val="nil"/>
              <w:bottom w:val="single" w:sz="4" w:space="0" w:color="auto"/>
              <w:right w:val="single" w:sz="4" w:space="0" w:color="auto"/>
            </w:tcBorders>
            <w:noWrap/>
            <w:vAlign w:val="center"/>
          </w:tcPr>
          <w:p w14:paraId="38CFF448" w14:textId="77777777" w:rsidR="00F50958" w:rsidRPr="003B1988" w:rsidRDefault="00F50958" w:rsidP="00FB4FE8">
            <w:pPr>
              <w:pStyle w:val="Tabletext"/>
              <w:jc w:val="center"/>
              <w:rPr>
                <w:b/>
                <w:sz w:val="15"/>
                <w:szCs w:val="15"/>
              </w:rPr>
            </w:pPr>
            <w:r w:rsidRPr="003B1988">
              <w:rPr>
                <w:b/>
                <w:sz w:val="15"/>
                <w:szCs w:val="15"/>
              </w:rPr>
              <w:t>X</w:t>
            </w:r>
          </w:p>
        </w:tc>
        <w:tc>
          <w:tcPr>
            <w:tcW w:w="600" w:type="dxa"/>
            <w:gridSpan w:val="2"/>
            <w:tcBorders>
              <w:top w:val="single" w:sz="4" w:space="0" w:color="auto"/>
              <w:left w:val="nil"/>
              <w:bottom w:val="single" w:sz="4" w:space="0" w:color="auto"/>
              <w:right w:val="single" w:sz="4" w:space="0" w:color="auto"/>
            </w:tcBorders>
            <w:noWrap/>
            <w:vAlign w:val="center"/>
          </w:tcPr>
          <w:p w14:paraId="1CDB4B72" w14:textId="77777777" w:rsidR="00F50958" w:rsidRPr="003B1988" w:rsidRDefault="00F50958" w:rsidP="00FB4FE8">
            <w:pPr>
              <w:pStyle w:val="Tabletext"/>
              <w:jc w:val="center"/>
              <w:rPr>
                <w:b/>
                <w:sz w:val="15"/>
                <w:szCs w:val="15"/>
              </w:rPr>
            </w:pPr>
            <w:r w:rsidRPr="003B1988">
              <w:rPr>
                <w:b/>
                <w:sz w:val="15"/>
                <w:szCs w:val="15"/>
              </w:rPr>
              <w:t>X</w:t>
            </w:r>
          </w:p>
        </w:tc>
        <w:tc>
          <w:tcPr>
            <w:tcW w:w="644" w:type="dxa"/>
            <w:tcBorders>
              <w:top w:val="single" w:sz="4" w:space="0" w:color="auto"/>
              <w:left w:val="nil"/>
              <w:bottom w:val="single" w:sz="4" w:space="0" w:color="auto"/>
              <w:right w:val="single" w:sz="4" w:space="0" w:color="auto"/>
            </w:tcBorders>
            <w:noWrap/>
            <w:vAlign w:val="center"/>
          </w:tcPr>
          <w:p w14:paraId="23EA0D5D" w14:textId="77777777" w:rsidR="00F50958" w:rsidRPr="003B1988" w:rsidRDefault="00F50958" w:rsidP="00FB4FE8">
            <w:pPr>
              <w:pStyle w:val="Tabletext"/>
              <w:jc w:val="center"/>
              <w:rPr>
                <w:b/>
                <w:sz w:val="15"/>
                <w:szCs w:val="15"/>
              </w:rPr>
            </w:pPr>
            <w:r w:rsidRPr="003B1988">
              <w:rPr>
                <w:b/>
                <w:sz w:val="15"/>
                <w:szCs w:val="15"/>
              </w:rPr>
              <w:t>X</w:t>
            </w:r>
          </w:p>
        </w:tc>
        <w:tc>
          <w:tcPr>
            <w:tcW w:w="616" w:type="dxa"/>
            <w:tcBorders>
              <w:top w:val="single" w:sz="4" w:space="0" w:color="auto"/>
              <w:left w:val="nil"/>
              <w:bottom w:val="single" w:sz="4" w:space="0" w:color="auto"/>
              <w:right w:val="single" w:sz="4" w:space="0" w:color="auto"/>
            </w:tcBorders>
            <w:noWrap/>
            <w:vAlign w:val="center"/>
          </w:tcPr>
          <w:p w14:paraId="650F5E0F" w14:textId="77777777" w:rsidR="00F50958" w:rsidRPr="003B1988" w:rsidRDefault="00F50958" w:rsidP="00FB4FE8">
            <w:pPr>
              <w:pStyle w:val="Tabletext"/>
              <w:jc w:val="center"/>
              <w:rPr>
                <w:b/>
                <w:sz w:val="15"/>
                <w:szCs w:val="15"/>
              </w:rPr>
            </w:pPr>
            <w:r w:rsidRPr="003B1988">
              <w:rPr>
                <w:b/>
                <w:sz w:val="15"/>
                <w:szCs w:val="15"/>
              </w:rPr>
              <w:t>X</w:t>
            </w:r>
          </w:p>
        </w:tc>
        <w:tc>
          <w:tcPr>
            <w:tcW w:w="659" w:type="dxa"/>
            <w:gridSpan w:val="2"/>
            <w:tcBorders>
              <w:top w:val="single" w:sz="4" w:space="0" w:color="auto"/>
              <w:left w:val="nil"/>
              <w:bottom w:val="single" w:sz="4" w:space="0" w:color="auto"/>
              <w:right w:val="single" w:sz="4" w:space="0" w:color="auto"/>
            </w:tcBorders>
            <w:vAlign w:val="center"/>
          </w:tcPr>
          <w:p w14:paraId="199844E9" w14:textId="77777777" w:rsidR="00F50958" w:rsidRPr="003B1988" w:rsidRDefault="00F50958" w:rsidP="00FB4FE8">
            <w:pPr>
              <w:pStyle w:val="Tabletext"/>
              <w:jc w:val="center"/>
              <w:rPr>
                <w:b/>
                <w:sz w:val="15"/>
                <w:szCs w:val="15"/>
              </w:rPr>
            </w:pPr>
            <w:r w:rsidRPr="003B1988">
              <w:rPr>
                <w:b/>
                <w:sz w:val="15"/>
                <w:szCs w:val="15"/>
              </w:rPr>
              <w:t>X</w:t>
            </w:r>
          </w:p>
        </w:tc>
      </w:tr>
      <w:tr w:rsidR="00F50958" w:rsidRPr="003B1988" w14:paraId="4AAC6DD1" w14:textId="77777777" w:rsidTr="009D23D2">
        <w:trPr>
          <w:gridBefore w:val="1"/>
          <w:gridAfter w:val="1"/>
          <w:wBefore w:w="281" w:type="dxa"/>
          <w:wAfter w:w="422" w:type="dxa"/>
          <w:trHeight w:hRule="exact" w:val="446"/>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DEEE5C6" w14:textId="088A6EDA" w:rsidR="00F50958" w:rsidRPr="003B1988" w:rsidRDefault="00F50958" w:rsidP="00FB4FE8">
            <w:pPr>
              <w:pStyle w:val="Tabletext"/>
              <w:rPr>
                <w:b/>
                <w:sz w:val="16"/>
                <w:szCs w:val="16"/>
              </w:rPr>
            </w:pPr>
            <w:r w:rsidRPr="003B1988">
              <w:rPr>
                <w:b/>
                <w:sz w:val="16"/>
                <w:szCs w:val="16"/>
              </w:rPr>
              <w:t>Sous-partie</w:t>
            </w:r>
          </w:p>
        </w:tc>
        <w:tc>
          <w:tcPr>
            <w:tcW w:w="835"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14:paraId="60F1C741" w14:textId="1626E645" w:rsidR="00F50958" w:rsidRPr="003B1988" w:rsidRDefault="00F50958" w:rsidP="00FB4FE8">
            <w:pPr>
              <w:pStyle w:val="Tabletext"/>
              <w:ind w:left="-22"/>
              <w:jc w:val="center"/>
              <w:rPr>
                <w:rFonts w:ascii="Times New Roman Bold" w:hAnsi="Times New Roman Bold"/>
                <w:b/>
                <w:spacing w:val="-4"/>
                <w:sz w:val="16"/>
                <w:szCs w:val="16"/>
              </w:rPr>
            </w:pPr>
            <w:r w:rsidRPr="003B1988">
              <w:rPr>
                <w:rFonts w:ascii="Times New Roman Bold" w:hAnsi="Times New Roman Bold"/>
                <w:b/>
                <w:spacing w:val="-4"/>
                <w:sz w:val="16"/>
                <w:szCs w:val="16"/>
              </w:rPr>
              <w:t>Question I</w:t>
            </w:r>
          </w:p>
        </w:tc>
        <w:tc>
          <w:tcPr>
            <w:tcW w:w="8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75E440" w14:textId="18291212" w:rsidR="00F50958" w:rsidRPr="003B1988" w:rsidRDefault="00F50958" w:rsidP="00FB4FE8">
            <w:pPr>
              <w:pStyle w:val="Tabletext"/>
              <w:ind w:left="-22"/>
              <w:jc w:val="center"/>
              <w:rPr>
                <w:rFonts w:ascii="Times New Roman Bold" w:hAnsi="Times New Roman Bold"/>
                <w:b/>
                <w:spacing w:val="-4"/>
                <w:sz w:val="16"/>
                <w:szCs w:val="16"/>
              </w:rPr>
            </w:pPr>
            <w:r w:rsidRPr="003B1988">
              <w:rPr>
                <w:rFonts w:ascii="Times New Roman Bold" w:hAnsi="Times New Roman Bold"/>
                <w:b/>
                <w:spacing w:val="-4"/>
                <w:sz w:val="16"/>
                <w:szCs w:val="16"/>
              </w:rPr>
              <w:t>Question J</w:t>
            </w:r>
          </w:p>
        </w:tc>
        <w:tc>
          <w:tcPr>
            <w:tcW w:w="85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3C24AB5" w14:textId="73638354" w:rsidR="00F50958" w:rsidRPr="003B1988" w:rsidRDefault="00F50958" w:rsidP="00FB4FE8">
            <w:pPr>
              <w:pStyle w:val="Tabletext"/>
              <w:ind w:left="-22"/>
              <w:jc w:val="center"/>
              <w:rPr>
                <w:rFonts w:ascii="Times New Roman Bold" w:hAnsi="Times New Roman Bold"/>
                <w:b/>
                <w:spacing w:val="-4"/>
                <w:sz w:val="16"/>
                <w:szCs w:val="16"/>
              </w:rPr>
            </w:pPr>
            <w:r w:rsidRPr="003B1988">
              <w:rPr>
                <w:rFonts w:ascii="Times New Roman Bold" w:hAnsi="Times New Roman Bold"/>
                <w:b/>
                <w:spacing w:val="-4"/>
                <w:sz w:val="16"/>
                <w:szCs w:val="16"/>
              </w:rPr>
              <w:t>Question K</w:t>
            </w:r>
          </w:p>
        </w:tc>
        <w:tc>
          <w:tcPr>
            <w:tcW w:w="39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B8EB54" w14:textId="77777777" w:rsidR="00F50958" w:rsidRPr="003B1988" w:rsidRDefault="00F50958" w:rsidP="00FB4FE8">
            <w:pPr>
              <w:pStyle w:val="Tabletext"/>
              <w:jc w:val="center"/>
              <w:rPr>
                <w:b/>
                <w:sz w:val="16"/>
                <w:szCs w:val="16"/>
              </w:rPr>
            </w:pPr>
          </w:p>
        </w:tc>
        <w:tc>
          <w:tcPr>
            <w:tcW w:w="54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428CCBB" w14:textId="77777777" w:rsidR="00F50958" w:rsidRPr="003B1988" w:rsidRDefault="00F50958" w:rsidP="00FB4FE8">
            <w:pPr>
              <w:pStyle w:val="Tabletext"/>
              <w:jc w:val="center"/>
              <w:rPr>
                <w:b/>
                <w:sz w:val="16"/>
                <w:szCs w:val="16"/>
              </w:rPr>
            </w:pPr>
            <w:r w:rsidRPr="003B1988">
              <w:rPr>
                <w:b/>
                <w:sz w:val="16"/>
                <w:szCs w:val="16"/>
              </w:rPr>
              <w:t>9.1.1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430C43" w14:textId="77777777" w:rsidR="00F50958" w:rsidRPr="003B1988" w:rsidRDefault="00F50958" w:rsidP="00FB4FE8">
            <w:pPr>
              <w:pStyle w:val="Tabletext"/>
              <w:jc w:val="center"/>
              <w:rPr>
                <w:b/>
                <w:sz w:val="16"/>
                <w:szCs w:val="16"/>
              </w:rPr>
            </w:pPr>
            <w:r w:rsidRPr="003B1988">
              <w:rPr>
                <w:b/>
                <w:sz w:val="16"/>
                <w:szCs w:val="16"/>
              </w:rPr>
              <w:t>9.1.2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3A1027" w14:textId="77777777" w:rsidR="00F50958" w:rsidRPr="003B1988" w:rsidRDefault="00F50958" w:rsidP="00FB4FE8">
            <w:pPr>
              <w:pStyle w:val="Tabletext"/>
              <w:jc w:val="center"/>
              <w:rPr>
                <w:b/>
                <w:sz w:val="16"/>
                <w:szCs w:val="16"/>
              </w:rPr>
            </w:pPr>
            <w:r w:rsidRPr="003B1988">
              <w:rPr>
                <w:b/>
                <w:sz w:val="16"/>
                <w:szCs w:val="16"/>
              </w:rPr>
              <w:t>9.1.3</w:t>
            </w:r>
          </w:p>
        </w:tc>
        <w:tc>
          <w:tcPr>
            <w:tcW w:w="59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8A6947" w14:textId="77777777" w:rsidR="00F50958" w:rsidRPr="003B1988" w:rsidRDefault="00F50958" w:rsidP="00FB4FE8">
            <w:pPr>
              <w:pStyle w:val="Tabletext"/>
              <w:jc w:val="center"/>
              <w:rPr>
                <w:b/>
                <w:sz w:val="16"/>
                <w:szCs w:val="16"/>
              </w:rPr>
            </w:pPr>
            <w:r w:rsidRPr="003B1988">
              <w:rPr>
                <w:b/>
                <w:sz w:val="16"/>
                <w:szCs w:val="16"/>
              </w:rPr>
              <w:t>9.1.4</w:t>
            </w:r>
          </w:p>
        </w:tc>
        <w:tc>
          <w:tcPr>
            <w:tcW w:w="61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F5C315" w14:textId="77777777" w:rsidR="00F50958" w:rsidRPr="003B1988" w:rsidRDefault="00F50958" w:rsidP="00FB4FE8">
            <w:pPr>
              <w:pStyle w:val="Tabletext"/>
              <w:jc w:val="center"/>
              <w:rPr>
                <w:b/>
                <w:sz w:val="16"/>
                <w:szCs w:val="16"/>
              </w:rPr>
            </w:pPr>
            <w:r w:rsidRPr="003B1988">
              <w:rPr>
                <w:b/>
                <w:sz w:val="16"/>
                <w:szCs w:val="16"/>
              </w:rPr>
              <w:t>9.1.5</w:t>
            </w:r>
          </w:p>
        </w:tc>
        <w:tc>
          <w:tcPr>
            <w:tcW w:w="60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49B188" w14:textId="77777777" w:rsidR="00F50958" w:rsidRPr="003B1988" w:rsidRDefault="00F50958" w:rsidP="00FB4FE8">
            <w:pPr>
              <w:pStyle w:val="Tabletext"/>
              <w:jc w:val="center"/>
              <w:rPr>
                <w:b/>
                <w:sz w:val="16"/>
                <w:szCs w:val="16"/>
              </w:rPr>
            </w:pPr>
            <w:r w:rsidRPr="003B1988">
              <w:rPr>
                <w:b/>
                <w:sz w:val="16"/>
                <w:szCs w:val="16"/>
              </w:rPr>
              <w:t>9.1.6</w:t>
            </w:r>
          </w:p>
        </w:tc>
        <w:tc>
          <w:tcPr>
            <w:tcW w:w="59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2C6B07" w14:textId="77777777" w:rsidR="00F50958" w:rsidRPr="003B1988" w:rsidRDefault="00F50958" w:rsidP="00FB4FE8">
            <w:pPr>
              <w:pStyle w:val="Tabletext"/>
              <w:jc w:val="center"/>
              <w:rPr>
                <w:b/>
                <w:sz w:val="16"/>
                <w:szCs w:val="16"/>
              </w:rPr>
            </w:pPr>
            <w:r w:rsidRPr="003B1988">
              <w:rPr>
                <w:b/>
                <w:sz w:val="16"/>
                <w:szCs w:val="16"/>
              </w:rPr>
              <w:t>9.1.7</w:t>
            </w:r>
          </w:p>
        </w:tc>
        <w:tc>
          <w:tcPr>
            <w:tcW w:w="60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129CFE" w14:textId="77777777" w:rsidR="00F50958" w:rsidRPr="003B1988" w:rsidRDefault="00F50958" w:rsidP="00FB4FE8">
            <w:pPr>
              <w:pStyle w:val="Tabletext"/>
              <w:jc w:val="center"/>
              <w:rPr>
                <w:b/>
                <w:sz w:val="16"/>
                <w:szCs w:val="16"/>
              </w:rPr>
            </w:pPr>
            <w:r w:rsidRPr="003B1988">
              <w:rPr>
                <w:b/>
                <w:sz w:val="16"/>
                <w:szCs w:val="16"/>
              </w:rPr>
              <w:t>9.1.8</w:t>
            </w:r>
          </w:p>
        </w:tc>
        <w:tc>
          <w:tcPr>
            <w:tcW w:w="64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1DB7FC" w14:textId="77777777" w:rsidR="00F50958" w:rsidRPr="003B1988" w:rsidRDefault="00F50958" w:rsidP="00FB4FE8">
            <w:pPr>
              <w:pStyle w:val="Tabletext"/>
              <w:jc w:val="center"/>
              <w:rPr>
                <w:b/>
                <w:sz w:val="16"/>
                <w:szCs w:val="16"/>
              </w:rPr>
            </w:pPr>
            <w:r w:rsidRPr="003B1988">
              <w:rPr>
                <w:b/>
                <w:sz w:val="16"/>
                <w:szCs w:val="16"/>
              </w:rPr>
              <w:t>9.1.9</w:t>
            </w: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27EDC1" w14:textId="55D119B6" w:rsidR="00F50958" w:rsidRPr="003B1988" w:rsidRDefault="00F50958" w:rsidP="00FB4FE8">
            <w:pPr>
              <w:pStyle w:val="Tabletext"/>
              <w:ind w:left="-73"/>
              <w:jc w:val="center"/>
              <w:rPr>
                <w:rFonts w:ascii="Times New Roman Bold" w:hAnsi="Times New Roman Bold"/>
                <w:b/>
                <w:spacing w:val="-4"/>
                <w:sz w:val="16"/>
                <w:szCs w:val="16"/>
              </w:rPr>
            </w:pPr>
            <w:r w:rsidRPr="003B1988">
              <w:rPr>
                <w:rFonts w:ascii="Times New Roman Bold" w:hAnsi="Times New Roman Bold"/>
                <w:b/>
                <w:spacing w:val="-4"/>
                <w:sz w:val="16"/>
                <w:szCs w:val="16"/>
              </w:rPr>
              <w:t>Partie 1</w:t>
            </w:r>
          </w:p>
        </w:tc>
        <w:tc>
          <w:tcPr>
            <w:tcW w:w="65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4FD8C939" w14:textId="7CC18A67" w:rsidR="00F50958" w:rsidRPr="003B1988" w:rsidRDefault="00F50958" w:rsidP="00FB4FE8">
            <w:pPr>
              <w:pStyle w:val="Tabletext"/>
              <w:ind w:left="-73"/>
              <w:jc w:val="center"/>
              <w:rPr>
                <w:rFonts w:ascii="Times New Roman Bold" w:hAnsi="Times New Roman Bold"/>
                <w:b/>
                <w:spacing w:val="-4"/>
                <w:sz w:val="16"/>
                <w:szCs w:val="16"/>
              </w:rPr>
            </w:pPr>
            <w:r w:rsidRPr="003B1988">
              <w:rPr>
                <w:rFonts w:ascii="Times New Roman Bold" w:hAnsi="Times New Roman Bold"/>
                <w:b/>
                <w:spacing w:val="-4"/>
                <w:sz w:val="16"/>
                <w:szCs w:val="16"/>
              </w:rPr>
              <w:t>Partie 2</w:t>
            </w:r>
          </w:p>
        </w:tc>
      </w:tr>
      <w:tr w:rsidR="00F50958" w:rsidRPr="003B1988" w14:paraId="765E5BBC" w14:textId="77777777" w:rsidTr="009D23D2">
        <w:trPr>
          <w:gridBefore w:val="1"/>
          <w:gridAfter w:val="1"/>
          <w:wBefore w:w="281" w:type="dxa"/>
          <w:wAfter w:w="422" w:type="dxa"/>
          <w:trHeight w:hRule="exact" w:val="580"/>
        </w:trPr>
        <w:tc>
          <w:tcPr>
            <w:tcW w:w="127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FDCA29" w14:textId="4E88BC83" w:rsidR="00F50958" w:rsidRPr="003B1988" w:rsidRDefault="00F50958" w:rsidP="00FB4FE8">
            <w:pPr>
              <w:pStyle w:val="Tabletext"/>
              <w:rPr>
                <w:b/>
                <w:sz w:val="16"/>
                <w:szCs w:val="16"/>
              </w:rPr>
            </w:pPr>
            <w:r w:rsidRPr="003B1988">
              <w:rPr>
                <w:b/>
                <w:sz w:val="16"/>
                <w:szCs w:val="16"/>
              </w:rPr>
              <w:t xml:space="preserve">Point de l'ordre du jour </w:t>
            </w:r>
          </w:p>
        </w:tc>
        <w:tc>
          <w:tcPr>
            <w:tcW w:w="835"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14:paraId="4A415B90" w14:textId="77777777" w:rsidR="00F50958" w:rsidRPr="003B1988" w:rsidRDefault="00F50958" w:rsidP="00FB4FE8">
            <w:pPr>
              <w:pStyle w:val="Tabletext"/>
              <w:jc w:val="center"/>
              <w:rPr>
                <w:b/>
                <w:sz w:val="16"/>
                <w:szCs w:val="16"/>
              </w:rPr>
            </w:pPr>
            <w:r w:rsidRPr="003B1988">
              <w:rPr>
                <w:b/>
                <w:sz w:val="16"/>
                <w:szCs w:val="16"/>
              </w:rPr>
              <w:t>7</w:t>
            </w:r>
          </w:p>
        </w:tc>
        <w:tc>
          <w:tcPr>
            <w:tcW w:w="8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6286E4" w14:textId="77777777" w:rsidR="00F50958" w:rsidRPr="003B1988" w:rsidRDefault="00F50958" w:rsidP="00FB4FE8">
            <w:pPr>
              <w:pStyle w:val="Tabletext"/>
              <w:jc w:val="center"/>
              <w:rPr>
                <w:b/>
                <w:sz w:val="16"/>
                <w:szCs w:val="16"/>
              </w:rPr>
            </w:pPr>
            <w:r w:rsidRPr="003B1988">
              <w:rPr>
                <w:b/>
                <w:sz w:val="16"/>
                <w:szCs w:val="16"/>
              </w:rPr>
              <w:t>7</w:t>
            </w:r>
          </w:p>
        </w:tc>
        <w:tc>
          <w:tcPr>
            <w:tcW w:w="85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6DDC208" w14:textId="77777777" w:rsidR="00F50958" w:rsidRPr="003B1988" w:rsidRDefault="00F50958" w:rsidP="00FB4FE8">
            <w:pPr>
              <w:pStyle w:val="Tabletext"/>
              <w:jc w:val="center"/>
              <w:rPr>
                <w:b/>
                <w:sz w:val="16"/>
                <w:szCs w:val="16"/>
              </w:rPr>
            </w:pPr>
            <w:r w:rsidRPr="003B1988">
              <w:rPr>
                <w:b/>
                <w:sz w:val="16"/>
                <w:szCs w:val="16"/>
              </w:rPr>
              <w:t>7</w:t>
            </w:r>
          </w:p>
        </w:tc>
        <w:tc>
          <w:tcPr>
            <w:tcW w:w="39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696149" w14:textId="77777777" w:rsidR="00F50958" w:rsidRPr="003B1988" w:rsidRDefault="00F50958" w:rsidP="00FB4FE8">
            <w:pPr>
              <w:pStyle w:val="Tabletext"/>
              <w:jc w:val="center"/>
              <w:rPr>
                <w:b/>
                <w:sz w:val="16"/>
                <w:szCs w:val="16"/>
              </w:rPr>
            </w:pPr>
            <w:r w:rsidRPr="003B1988">
              <w:rPr>
                <w:b/>
                <w:sz w:val="16"/>
                <w:szCs w:val="16"/>
              </w:rPr>
              <w:t>8</w:t>
            </w:r>
          </w:p>
        </w:tc>
        <w:tc>
          <w:tcPr>
            <w:tcW w:w="54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9C5DFB8" w14:textId="77777777" w:rsidR="00F50958" w:rsidRPr="003B1988" w:rsidRDefault="00F50958" w:rsidP="00FB4FE8">
            <w:pPr>
              <w:pStyle w:val="Tabletext"/>
              <w:jc w:val="center"/>
              <w:rPr>
                <w:b/>
                <w:sz w:val="16"/>
                <w:szCs w:val="16"/>
              </w:rPr>
            </w:pPr>
            <w:r w:rsidRPr="003B1988">
              <w:rPr>
                <w:b/>
                <w:sz w:val="16"/>
                <w:szCs w:val="16"/>
              </w:rPr>
              <w:t>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248A83" w14:textId="77777777" w:rsidR="00F50958" w:rsidRPr="003B1988" w:rsidRDefault="00F50958" w:rsidP="00FB4FE8">
            <w:pPr>
              <w:pStyle w:val="Tabletext"/>
              <w:jc w:val="center"/>
              <w:rPr>
                <w:b/>
                <w:sz w:val="16"/>
                <w:szCs w:val="16"/>
              </w:rPr>
            </w:pPr>
            <w:r w:rsidRPr="003B1988">
              <w:rPr>
                <w:b/>
                <w:sz w:val="16"/>
                <w:szCs w:val="16"/>
              </w:rPr>
              <w:t>9.1</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E26FF2" w14:textId="77777777" w:rsidR="00F50958" w:rsidRPr="003B1988" w:rsidRDefault="00F50958" w:rsidP="00FB4FE8">
            <w:pPr>
              <w:pStyle w:val="Tabletext"/>
              <w:jc w:val="center"/>
              <w:rPr>
                <w:b/>
                <w:sz w:val="16"/>
                <w:szCs w:val="16"/>
              </w:rPr>
            </w:pPr>
            <w:r w:rsidRPr="003B1988">
              <w:rPr>
                <w:b/>
                <w:sz w:val="16"/>
                <w:szCs w:val="16"/>
              </w:rPr>
              <w:t>9.1</w:t>
            </w:r>
          </w:p>
        </w:tc>
        <w:tc>
          <w:tcPr>
            <w:tcW w:w="59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CED8522" w14:textId="77777777" w:rsidR="00F50958" w:rsidRPr="003B1988" w:rsidRDefault="00F50958" w:rsidP="00FB4FE8">
            <w:pPr>
              <w:pStyle w:val="Tabletext"/>
              <w:jc w:val="center"/>
              <w:rPr>
                <w:b/>
                <w:sz w:val="16"/>
                <w:szCs w:val="16"/>
              </w:rPr>
            </w:pPr>
            <w:r w:rsidRPr="003B1988">
              <w:rPr>
                <w:b/>
                <w:sz w:val="16"/>
                <w:szCs w:val="16"/>
              </w:rPr>
              <w:t>9.1</w:t>
            </w:r>
          </w:p>
        </w:tc>
        <w:tc>
          <w:tcPr>
            <w:tcW w:w="61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194AB0" w14:textId="77777777" w:rsidR="00F50958" w:rsidRPr="003B1988" w:rsidRDefault="00F50958" w:rsidP="00FB4FE8">
            <w:pPr>
              <w:pStyle w:val="Tabletext"/>
              <w:jc w:val="center"/>
              <w:rPr>
                <w:b/>
                <w:sz w:val="16"/>
                <w:szCs w:val="16"/>
              </w:rPr>
            </w:pPr>
            <w:r w:rsidRPr="003B1988">
              <w:rPr>
                <w:b/>
                <w:sz w:val="16"/>
                <w:szCs w:val="16"/>
              </w:rPr>
              <w:t>9.1</w:t>
            </w:r>
          </w:p>
        </w:tc>
        <w:tc>
          <w:tcPr>
            <w:tcW w:w="60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52F38B" w14:textId="77777777" w:rsidR="00F50958" w:rsidRPr="003B1988" w:rsidRDefault="00F50958" w:rsidP="00FB4FE8">
            <w:pPr>
              <w:pStyle w:val="Tabletext"/>
              <w:jc w:val="center"/>
              <w:rPr>
                <w:b/>
                <w:sz w:val="16"/>
                <w:szCs w:val="16"/>
              </w:rPr>
            </w:pPr>
            <w:r w:rsidRPr="003B1988">
              <w:rPr>
                <w:b/>
                <w:sz w:val="16"/>
                <w:szCs w:val="16"/>
              </w:rPr>
              <w:t>9.1</w:t>
            </w:r>
          </w:p>
        </w:tc>
        <w:tc>
          <w:tcPr>
            <w:tcW w:w="59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55D86A" w14:textId="77777777" w:rsidR="00F50958" w:rsidRPr="003B1988" w:rsidRDefault="00F50958" w:rsidP="00FB4FE8">
            <w:pPr>
              <w:pStyle w:val="Tabletext"/>
              <w:jc w:val="center"/>
              <w:rPr>
                <w:b/>
                <w:sz w:val="16"/>
                <w:szCs w:val="16"/>
              </w:rPr>
            </w:pPr>
            <w:r w:rsidRPr="003B1988">
              <w:rPr>
                <w:b/>
                <w:sz w:val="16"/>
                <w:szCs w:val="16"/>
              </w:rPr>
              <w:t>9.1</w:t>
            </w:r>
          </w:p>
        </w:tc>
        <w:tc>
          <w:tcPr>
            <w:tcW w:w="60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55C27D6" w14:textId="77777777" w:rsidR="00F50958" w:rsidRPr="003B1988" w:rsidRDefault="00F50958" w:rsidP="00FB4FE8">
            <w:pPr>
              <w:pStyle w:val="Tabletext"/>
              <w:jc w:val="center"/>
              <w:rPr>
                <w:b/>
                <w:sz w:val="16"/>
                <w:szCs w:val="16"/>
              </w:rPr>
            </w:pPr>
            <w:r w:rsidRPr="003B1988">
              <w:rPr>
                <w:b/>
                <w:sz w:val="16"/>
                <w:szCs w:val="16"/>
              </w:rPr>
              <w:t>9.1</w:t>
            </w:r>
          </w:p>
        </w:tc>
        <w:tc>
          <w:tcPr>
            <w:tcW w:w="64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71019A" w14:textId="77777777" w:rsidR="00F50958" w:rsidRPr="003B1988" w:rsidRDefault="00F50958" w:rsidP="00FB4FE8">
            <w:pPr>
              <w:pStyle w:val="Tabletext"/>
              <w:jc w:val="center"/>
              <w:rPr>
                <w:b/>
                <w:sz w:val="16"/>
                <w:szCs w:val="16"/>
              </w:rPr>
            </w:pPr>
            <w:r w:rsidRPr="003B1988">
              <w:rPr>
                <w:b/>
                <w:sz w:val="16"/>
                <w:szCs w:val="16"/>
              </w:rPr>
              <w:t>9.1</w:t>
            </w: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574804" w14:textId="77777777" w:rsidR="00F50958" w:rsidRPr="003B1988" w:rsidRDefault="00F50958" w:rsidP="00FB4FE8">
            <w:pPr>
              <w:pStyle w:val="Tabletext"/>
              <w:jc w:val="center"/>
              <w:rPr>
                <w:b/>
                <w:sz w:val="16"/>
                <w:szCs w:val="16"/>
              </w:rPr>
            </w:pPr>
            <w:r w:rsidRPr="003B1988">
              <w:rPr>
                <w:b/>
                <w:sz w:val="16"/>
                <w:szCs w:val="16"/>
              </w:rPr>
              <w:t>9.2</w:t>
            </w:r>
          </w:p>
        </w:tc>
        <w:tc>
          <w:tcPr>
            <w:tcW w:w="65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4472777A" w14:textId="77777777" w:rsidR="00F50958" w:rsidRPr="003B1988" w:rsidRDefault="00F50958" w:rsidP="00FB4FE8">
            <w:pPr>
              <w:pStyle w:val="Tabletext"/>
              <w:jc w:val="center"/>
              <w:rPr>
                <w:b/>
                <w:sz w:val="16"/>
                <w:szCs w:val="16"/>
              </w:rPr>
            </w:pPr>
            <w:r w:rsidRPr="003B1988">
              <w:rPr>
                <w:b/>
                <w:sz w:val="16"/>
                <w:szCs w:val="16"/>
              </w:rPr>
              <w:t>9.2</w:t>
            </w:r>
          </w:p>
        </w:tc>
      </w:tr>
      <w:tr w:rsidR="00F50958" w:rsidRPr="003B1988" w14:paraId="362F9775" w14:textId="77777777" w:rsidTr="009D23D2">
        <w:trPr>
          <w:gridBefore w:val="1"/>
          <w:gridAfter w:val="1"/>
          <w:wBefore w:w="281" w:type="dxa"/>
          <w:wAfter w:w="422" w:type="dxa"/>
          <w:trHeight w:hRule="exact" w:val="255"/>
        </w:trPr>
        <w:tc>
          <w:tcPr>
            <w:tcW w:w="12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F22207" w14:textId="77777777" w:rsidR="00F50958" w:rsidRPr="003B1988" w:rsidRDefault="00F50958" w:rsidP="00FB4FE8">
            <w:pPr>
              <w:pStyle w:val="Tabletext"/>
              <w:rPr>
                <w:b/>
                <w:sz w:val="16"/>
                <w:szCs w:val="16"/>
              </w:rPr>
            </w:pPr>
            <w:r w:rsidRPr="003B1988">
              <w:rPr>
                <w:b/>
                <w:sz w:val="16"/>
                <w:szCs w:val="16"/>
              </w:rPr>
              <w:t>Addendum</w:t>
            </w:r>
          </w:p>
        </w:tc>
        <w:tc>
          <w:tcPr>
            <w:tcW w:w="835"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14:paraId="10101B39" w14:textId="77777777" w:rsidR="00F50958" w:rsidRPr="003B1988" w:rsidRDefault="00F50958" w:rsidP="00FB4FE8">
            <w:pPr>
              <w:pStyle w:val="Tabletext"/>
              <w:jc w:val="center"/>
              <w:rPr>
                <w:b/>
                <w:sz w:val="16"/>
                <w:szCs w:val="16"/>
              </w:rPr>
            </w:pPr>
            <w:r w:rsidRPr="003B1988">
              <w:rPr>
                <w:b/>
                <w:sz w:val="16"/>
                <w:szCs w:val="16"/>
              </w:rPr>
              <w:t>19A10</w:t>
            </w:r>
          </w:p>
        </w:tc>
        <w:tc>
          <w:tcPr>
            <w:tcW w:w="8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F1016B" w14:textId="77777777" w:rsidR="00F50958" w:rsidRPr="003B1988" w:rsidRDefault="00F50958" w:rsidP="00FB4FE8">
            <w:pPr>
              <w:pStyle w:val="Tabletext"/>
              <w:jc w:val="center"/>
              <w:rPr>
                <w:b/>
                <w:sz w:val="16"/>
                <w:szCs w:val="16"/>
              </w:rPr>
            </w:pPr>
            <w:r w:rsidRPr="003B1988">
              <w:rPr>
                <w:b/>
                <w:sz w:val="16"/>
                <w:szCs w:val="16"/>
              </w:rPr>
              <w:t>19A11</w:t>
            </w:r>
          </w:p>
        </w:tc>
        <w:tc>
          <w:tcPr>
            <w:tcW w:w="85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CD04A0D" w14:textId="77777777" w:rsidR="00F50958" w:rsidRPr="003B1988" w:rsidRDefault="00F50958" w:rsidP="00FB4FE8">
            <w:pPr>
              <w:pStyle w:val="Tabletext"/>
              <w:jc w:val="center"/>
              <w:rPr>
                <w:b/>
                <w:sz w:val="16"/>
                <w:szCs w:val="16"/>
              </w:rPr>
            </w:pPr>
            <w:r w:rsidRPr="003B1988">
              <w:rPr>
                <w:b/>
                <w:sz w:val="16"/>
                <w:szCs w:val="16"/>
              </w:rPr>
              <w:t>19A12</w:t>
            </w:r>
          </w:p>
        </w:tc>
        <w:tc>
          <w:tcPr>
            <w:tcW w:w="39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B5A8F2" w14:textId="77777777" w:rsidR="00F50958" w:rsidRPr="003B1988" w:rsidRDefault="00F50958" w:rsidP="00FB4FE8">
            <w:pPr>
              <w:pStyle w:val="Tabletext"/>
              <w:jc w:val="center"/>
              <w:rPr>
                <w:b/>
                <w:sz w:val="16"/>
                <w:szCs w:val="16"/>
              </w:rPr>
            </w:pPr>
            <w:r w:rsidRPr="003B1988">
              <w:rPr>
                <w:b/>
                <w:sz w:val="16"/>
                <w:szCs w:val="16"/>
              </w:rPr>
              <w:t>20</w:t>
            </w:r>
          </w:p>
        </w:tc>
        <w:tc>
          <w:tcPr>
            <w:tcW w:w="54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1F05AF" w14:textId="77777777" w:rsidR="00F50958" w:rsidRPr="003B1988" w:rsidRDefault="00F50958" w:rsidP="00FB4FE8">
            <w:pPr>
              <w:pStyle w:val="Tabletext"/>
              <w:jc w:val="center"/>
              <w:rPr>
                <w:b/>
                <w:sz w:val="16"/>
                <w:szCs w:val="16"/>
              </w:rPr>
            </w:pPr>
            <w:r w:rsidRPr="003B1988">
              <w:rPr>
                <w:b/>
                <w:sz w:val="16"/>
                <w:szCs w:val="16"/>
              </w:rPr>
              <w:t>21A1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29E624" w14:textId="77777777" w:rsidR="00F50958" w:rsidRPr="003B1988" w:rsidRDefault="00F50958" w:rsidP="00FB4FE8">
            <w:pPr>
              <w:pStyle w:val="Tabletext"/>
              <w:jc w:val="center"/>
              <w:rPr>
                <w:b/>
                <w:sz w:val="16"/>
                <w:szCs w:val="16"/>
              </w:rPr>
            </w:pPr>
            <w:r w:rsidRPr="003B1988">
              <w:rPr>
                <w:b/>
                <w:sz w:val="16"/>
                <w:szCs w:val="16"/>
              </w:rPr>
              <w:t>21A2</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6EA536" w14:textId="77777777" w:rsidR="00F50958" w:rsidRPr="003B1988" w:rsidRDefault="00F50958" w:rsidP="00FB4FE8">
            <w:pPr>
              <w:pStyle w:val="Tabletext"/>
              <w:jc w:val="center"/>
              <w:rPr>
                <w:b/>
                <w:sz w:val="16"/>
                <w:szCs w:val="16"/>
              </w:rPr>
            </w:pPr>
            <w:r w:rsidRPr="003B1988">
              <w:rPr>
                <w:b/>
                <w:sz w:val="16"/>
                <w:szCs w:val="16"/>
              </w:rPr>
              <w:t>21A3</w:t>
            </w:r>
          </w:p>
        </w:tc>
        <w:tc>
          <w:tcPr>
            <w:tcW w:w="59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3C4A996" w14:textId="77777777" w:rsidR="00F50958" w:rsidRPr="003B1988" w:rsidRDefault="00F50958" w:rsidP="00FB4FE8">
            <w:pPr>
              <w:pStyle w:val="Tabletext"/>
              <w:jc w:val="center"/>
              <w:rPr>
                <w:b/>
                <w:sz w:val="16"/>
                <w:szCs w:val="16"/>
              </w:rPr>
            </w:pPr>
            <w:r w:rsidRPr="003B1988">
              <w:rPr>
                <w:b/>
                <w:sz w:val="16"/>
                <w:szCs w:val="16"/>
              </w:rPr>
              <w:t>21A4</w:t>
            </w:r>
          </w:p>
        </w:tc>
        <w:tc>
          <w:tcPr>
            <w:tcW w:w="61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AAB655" w14:textId="77777777" w:rsidR="00F50958" w:rsidRPr="003B1988" w:rsidRDefault="00F50958" w:rsidP="00FB4FE8">
            <w:pPr>
              <w:pStyle w:val="Tabletext"/>
              <w:jc w:val="center"/>
              <w:rPr>
                <w:b/>
                <w:sz w:val="16"/>
                <w:szCs w:val="16"/>
              </w:rPr>
            </w:pPr>
            <w:r w:rsidRPr="003B1988">
              <w:rPr>
                <w:b/>
                <w:sz w:val="16"/>
                <w:szCs w:val="16"/>
              </w:rPr>
              <w:t>21A5</w:t>
            </w:r>
          </w:p>
        </w:tc>
        <w:tc>
          <w:tcPr>
            <w:tcW w:w="60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21C8BA" w14:textId="77777777" w:rsidR="00F50958" w:rsidRPr="003B1988" w:rsidRDefault="00F50958" w:rsidP="00FB4FE8">
            <w:pPr>
              <w:pStyle w:val="Tabletext"/>
              <w:jc w:val="center"/>
              <w:rPr>
                <w:b/>
                <w:sz w:val="16"/>
                <w:szCs w:val="16"/>
              </w:rPr>
            </w:pPr>
            <w:r w:rsidRPr="003B1988">
              <w:rPr>
                <w:b/>
                <w:sz w:val="16"/>
                <w:szCs w:val="16"/>
              </w:rPr>
              <w:t>21A6</w:t>
            </w:r>
          </w:p>
        </w:tc>
        <w:tc>
          <w:tcPr>
            <w:tcW w:w="59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1E45FD" w14:textId="77777777" w:rsidR="00F50958" w:rsidRPr="003B1988" w:rsidRDefault="00F50958" w:rsidP="00FB4FE8">
            <w:pPr>
              <w:pStyle w:val="Tabletext"/>
              <w:jc w:val="center"/>
              <w:rPr>
                <w:b/>
                <w:sz w:val="16"/>
                <w:szCs w:val="16"/>
              </w:rPr>
            </w:pPr>
            <w:r w:rsidRPr="003B1988">
              <w:rPr>
                <w:b/>
                <w:sz w:val="16"/>
                <w:szCs w:val="16"/>
              </w:rPr>
              <w:t>21A7</w:t>
            </w:r>
          </w:p>
        </w:tc>
        <w:tc>
          <w:tcPr>
            <w:tcW w:w="60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6FBA26" w14:textId="77777777" w:rsidR="00F50958" w:rsidRPr="003B1988" w:rsidRDefault="00F50958" w:rsidP="00FB4FE8">
            <w:pPr>
              <w:pStyle w:val="Tabletext"/>
              <w:jc w:val="center"/>
              <w:rPr>
                <w:b/>
                <w:sz w:val="16"/>
                <w:szCs w:val="16"/>
              </w:rPr>
            </w:pPr>
            <w:r w:rsidRPr="003B1988">
              <w:rPr>
                <w:b/>
                <w:sz w:val="16"/>
                <w:szCs w:val="16"/>
              </w:rPr>
              <w:t>21A8</w:t>
            </w:r>
          </w:p>
        </w:tc>
        <w:tc>
          <w:tcPr>
            <w:tcW w:w="64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452956" w14:textId="77777777" w:rsidR="00F50958" w:rsidRPr="003B1988" w:rsidRDefault="00F50958" w:rsidP="00FB4FE8">
            <w:pPr>
              <w:pStyle w:val="Tabletext"/>
              <w:jc w:val="center"/>
              <w:rPr>
                <w:b/>
                <w:sz w:val="16"/>
                <w:szCs w:val="16"/>
              </w:rPr>
            </w:pPr>
            <w:r w:rsidRPr="003B1988">
              <w:rPr>
                <w:b/>
                <w:sz w:val="16"/>
                <w:szCs w:val="16"/>
              </w:rPr>
              <w:t>21A9</w:t>
            </w: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A4F8071" w14:textId="77777777" w:rsidR="00F50958" w:rsidRPr="003B1988" w:rsidRDefault="00F50958" w:rsidP="00FB4FE8">
            <w:pPr>
              <w:pStyle w:val="Tabletext"/>
              <w:jc w:val="center"/>
              <w:rPr>
                <w:b/>
                <w:sz w:val="16"/>
                <w:szCs w:val="16"/>
              </w:rPr>
            </w:pPr>
            <w:r w:rsidRPr="003B1988">
              <w:rPr>
                <w:b/>
                <w:sz w:val="16"/>
                <w:szCs w:val="16"/>
              </w:rPr>
              <w:t>22A1</w:t>
            </w:r>
          </w:p>
        </w:tc>
        <w:tc>
          <w:tcPr>
            <w:tcW w:w="65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76FF2B5D" w14:textId="77777777" w:rsidR="00F50958" w:rsidRPr="003B1988" w:rsidRDefault="00F50958" w:rsidP="00FB4FE8">
            <w:pPr>
              <w:pStyle w:val="Tabletext"/>
              <w:jc w:val="center"/>
              <w:rPr>
                <w:b/>
                <w:sz w:val="16"/>
                <w:szCs w:val="16"/>
              </w:rPr>
            </w:pPr>
            <w:r w:rsidRPr="003B1988">
              <w:rPr>
                <w:b/>
                <w:sz w:val="16"/>
                <w:szCs w:val="16"/>
              </w:rPr>
              <w:t>22A2</w:t>
            </w:r>
          </w:p>
        </w:tc>
      </w:tr>
      <w:tr w:rsidR="00F50958" w:rsidRPr="003B1988" w14:paraId="4EB78B68" w14:textId="77777777" w:rsidTr="009D23D2">
        <w:trPr>
          <w:gridBefore w:val="1"/>
          <w:gridAfter w:val="1"/>
          <w:wBefore w:w="281" w:type="dxa"/>
          <w:wAfter w:w="422" w:type="dxa"/>
          <w:trHeight w:hRule="exact" w:val="295"/>
        </w:trPr>
        <w:tc>
          <w:tcPr>
            <w:tcW w:w="12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D222F8" w14:textId="71597396" w:rsidR="00F50958" w:rsidRPr="003B1988" w:rsidRDefault="00F50958" w:rsidP="00FB4FE8">
            <w:pPr>
              <w:pStyle w:val="Tabletext"/>
              <w:rPr>
                <w:b/>
                <w:sz w:val="16"/>
                <w:szCs w:val="16"/>
              </w:rPr>
            </w:pPr>
            <w:r w:rsidRPr="003B1988">
              <w:rPr>
                <w:b/>
                <w:sz w:val="16"/>
                <w:szCs w:val="16"/>
              </w:rPr>
              <w:t>cosignataires</w:t>
            </w:r>
          </w:p>
        </w:tc>
        <w:tc>
          <w:tcPr>
            <w:tcW w:w="835"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14:paraId="4A94582A" w14:textId="7FE5E470"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2</w:t>
            </w:r>
          </w:p>
        </w:tc>
        <w:tc>
          <w:tcPr>
            <w:tcW w:w="8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071574" w14:textId="2087B3F5"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3</w:t>
            </w:r>
          </w:p>
        </w:tc>
        <w:tc>
          <w:tcPr>
            <w:tcW w:w="85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2CEE6F3" w14:textId="1C16441A"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1</w:t>
            </w:r>
          </w:p>
        </w:tc>
        <w:tc>
          <w:tcPr>
            <w:tcW w:w="39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67EA9A7" w14:textId="7D44CBD5"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3</w:t>
            </w:r>
          </w:p>
        </w:tc>
        <w:tc>
          <w:tcPr>
            <w:tcW w:w="54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3F6068" w14:textId="7D556C21" w:rsidR="00F50958" w:rsidRPr="003B1988" w:rsidRDefault="0098557E" w:rsidP="00FB4FE8">
            <w:pPr>
              <w:pStyle w:val="Tabletext"/>
              <w:jc w:val="center"/>
              <w:rPr>
                <w:b/>
                <w:sz w:val="16"/>
                <w:szCs w:val="16"/>
              </w:rPr>
            </w:pPr>
            <w:r w:rsidRPr="003B1988">
              <w:rPr>
                <w:b/>
                <w:sz w:val="16"/>
                <w:szCs w:val="16"/>
              </w:rPr>
              <w:t>40</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E62667A" w14:textId="0D635318" w:rsidR="00F50958" w:rsidRPr="003B1988" w:rsidRDefault="0098557E" w:rsidP="00FB4FE8">
            <w:pPr>
              <w:pStyle w:val="Tabletext"/>
              <w:jc w:val="center"/>
              <w:rPr>
                <w:b/>
                <w:sz w:val="16"/>
                <w:szCs w:val="16"/>
              </w:rPr>
            </w:pPr>
            <w:r w:rsidRPr="003B1988">
              <w:rPr>
                <w:b/>
                <w:sz w:val="16"/>
                <w:szCs w:val="16"/>
              </w:rPr>
              <w:t>40</w:t>
            </w:r>
          </w:p>
        </w:tc>
        <w:tc>
          <w:tcPr>
            <w:tcW w:w="6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00210FD" w14:textId="2290540D"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1</w:t>
            </w:r>
          </w:p>
        </w:tc>
        <w:tc>
          <w:tcPr>
            <w:tcW w:w="59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A529C5E" w14:textId="79E7D21E"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3</w:t>
            </w:r>
          </w:p>
        </w:tc>
        <w:tc>
          <w:tcPr>
            <w:tcW w:w="61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458F8D" w14:textId="13FAA021" w:rsidR="00F50958" w:rsidRPr="003B1988" w:rsidRDefault="00F50958" w:rsidP="00FB4FE8">
            <w:pPr>
              <w:pStyle w:val="Tabletext"/>
              <w:jc w:val="center"/>
              <w:rPr>
                <w:b/>
                <w:sz w:val="16"/>
                <w:szCs w:val="16"/>
              </w:rPr>
            </w:pPr>
            <w:r w:rsidRPr="003B1988">
              <w:rPr>
                <w:b/>
                <w:sz w:val="16"/>
                <w:szCs w:val="16"/>
              </w:rPr>
              <w:t>3</w:t>
            </w:r>
            <w:r w:rsidR="0098557E" w:rsidRPr="003B1988">
              <w:rPr>
                <w:b/>
                <w:sz w:val="16"/>
                <w:szCs w:val="16"/>
              </w:rPr>
              <w:t>8</w:t>
            </w:r>
          </w:p>
        </w:tc>
        <w:tc>
          <w:tcPr>
            <w:tcW w:w="60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A0E00E" w14:textId="28C1C2D3"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2</w:t>
            </w:r>
          </w:p>
        </w:tc>
        <w:tc>
          <w:tcPr>
            <w:tcW w:w="59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C025AA" w14:textId="5EADC1EC" w:rsidR="00F50958" w:rsidRPr="003B1988" w:rsidRDefault="0098557E" w:rsidP="00FB4FE8">
            <w:pPr>
              <w:pStyle w:val="Tabletext"/>
              <w:jc w:val="center"/>
              <w:rPr>
                <w:b/>
                <w:sz w:val="16"/>
                <w:szCs w:val="16"/>
              </w:rPr>
            </w:pPr>
            <w:r w:rsidRPr="003B1988">
              <w:rPr>
                <w:b/>
                <w:sz w:val="16"/>
                <w:szCs w:val="16"/>
              </w:rPr>
              <w:t>40</w:t>
            </w:r>
          </w:p>
        </w:tc>
        <w:tc>
          <w:tcPr>
            <w:tcW w:w="60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71EDE2" w14:textId="418C33A2"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2</w:t>
            </w:r>
          </w:p>
        </w:tc>
        <w:tc>
          <w:tcPr>
            <w:tcW w:w="64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2BFCC25" w14:textId="00F69947"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2</w:t>
            </w:r>
          </w:p>
        </w:tc>
        <w:tc>
          <w:tcPr>
            <w:tcW w:w="6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307877F" w14:textId="60AA4944"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2</w:t>
            </w:r>
          </w:p>
        </w:tc>
        <w:tc>
          <w:tcPr>
            <w:tcW w:w="65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02E60E19" w14:textId="72DB05F6"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2</w:t>
            </w:r>
          </w:p>
        </w:tc>
      </w:tr>
    </w:tbl>
    <w:p w14:paraId="47366A42" w14:textId="77777777" w:rsidR="0059161E" w:rsidRPr="003B1988" w:rsidRDefault="0059161E" w:rsidP="00FB4FE8"/>
    <w:tbl>
      <w:tblPr>
        <w:tblW w:w="11199" w:type="dxa"/>
        <w:tblInd w:w="-789" w:type="dxa"/>
        <w:tblLayout w:type="fixed"/>
        <w:tblCellMar>
          <w:left w:w="70" w:type="dxa"/>
          <w:right w:w="70" w:type="dxa"/>
        </w:tblCellMar>
        <w:tblLook w:val="04A0" w:firstRow="1" w:lastRow="0" w:firstColumn="1" w:lastColumn="0" w:noHBand="0" w:noVBand="1"/>
      </w:tblPr>
      <w:tblGrid>
        <w:gridCol w:w="1171"/>
        <w:gridCol w:w="709"/>
        <w:gridCol w:w="709"/>
        <w:gridCol w:w="709"/>
        <w:gridCol w:w="709"/>
        <w:gridCol w:w="709"/>
        <w:gridCol w:w="709"/>
        <w:gridCol w:w="709"/>
        <w:gridCol w:w="769"/>
        <w:gridCol w:w="769"/>
        <w:gridCol w:w="769"/>
        <w:gridCol w:w="769"/>
        <w:gridCol w:w="769"/>
        <w:gridCol w:w="769"/>
        <w:gridCol w:w="451"/>
      </w:tblGrid>
      <w:tr w:rsidR="00E865A0" w:rsidRPr="003B1988" w14:paraId="08F46E73" w14:textId="77777777" w:rsidTr="00B41C1E">
        <w:trPr>
          <w:trHeight w:hRule="exact" w:val="255"/>
        </w:trPr>
        <w:tc>
          <w:tcPr>
            <w:tcW w:w="1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8FA7F3" w14:textId="77777777" w:rsidR="00E454DA" w:rsidRPr="003B1988" w:rsidRDefault="00E454DA" w:rsidP="00FB4FE8">
            <w:pPr>
              <w:pStyle w:val="Tabletext"/>
              <w:jc w:val="center"/>
              <w:rPr>
                <w:b/>
                <w:sz w:val="16"/>
                <w:szCs w:val="16"/>
              </w:rPr>
            </w:pPr>
            <w:r w:rsidRPr="003B1988">
              <w:rPr>
                <w:b/>
                <w:sz w:val="16"/>
                <w:szCs w:val="16"/>
              </w:rPr>
              <w:t>Addendum</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72AFABB" w14:textId="77777777" w:rsidR="00E454DA" w:rsidRPr="003B1988" w:rsidRDefault="00E454DA" w:rsidP="00FB4FE8">
            <w:pPr>
              <w:pStyle w:val="Tabletext"/>
              <w:jc w:val="center"/>
              <w:rPr>
                <w:b/>
                <w:sz w:val="16"/>
                <w:szCs w:val="16"/>
              </w:rPr>
            </w:pPr>
            <w:r w:rsidRPr="003B1988">
              <w:rPr>
                <w:b/>
                <w:sz w:val="16"/>
                <w:szCs w:val="16"/>
              </w:rPr>
              <w:t>21A3</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6E1AF86" w14:textId="77777777" w:rsidR="00E454DA" w:rsidRPr="003B1988" w:rsidRDefault="00E454DA" w:rsidP="00FB4FE8">
            <w:pPr>
              <w:pStyle w:val="Tabletext"/>
              <w:jc w:val="center"/>
              <w:rPr>
                <w:b/>
                <w:sz w:val="16"/>
                <w:szCs w:val="16"/>
              </w:rPr>
            </w:pPr>
            <w:r w:rsidRPr="003B1988">
              <w:rPr>
                <w:b/>
                <w:sz w:val="16"/>
                <w:szCs w:val="16"/>
              </w:rPr>
              <w:t>22A4</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178E7C" w14:textId="77777777" w:rsidR="00E454DA" w:rsidRPr="003B1988" w:rsidRDefault="00E454DA" w:rsidP="00FB4FE8">
            <w:pPr>
              <w:pStyle w:val="Tabletext"/>
              <w:jc w:val="center"/>
              <w:rPr>
                <w:b/>
                <w:sz w:val="16"/>
                <w:szCs w:val="16"/>
              </w:rPr>
            </w:pPr>
            <w:r w:rsidRPr="003B1988">
              <w:rPr>
                <w:b/>
                <w:sz w:val="16"/>
                <w:szCs w:val="16"/>
              </w:rPr>
              <w:t>22A5</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1C1E69D" w14:textId="77777777" w:rsidR="00E454DA" w:rsidRPr="003B1988" w:rsidRDefault="00E454DA" w:rsidP="00FB4FE8">
            <w:pPr>
              <w:pStyle w:val="Tabletext"/>
              <w:jc w:val="center"/>
              <w:rPr>
                <w:b/>
                <w:sz w:val="16"/>
                <w:szCs w:val="16"/>
              </w:rPr>
            </w:pPr>
            <w:r w:rsidRPr="003B1988">
              <w:rPr>
                <w:b/>
                <w:sz w:val="16"/>
                <w:szCs w:val="16"/>
              </w:rPr>
              <w:t>22A6</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6B8FE62" w14:textId="77777777" w:rsidR="00E454DA" w:rsidRPr="003B1988" w:rsidRDefault="00E454DA" w:rsidP="00FB4FE8">
            <w:pPr>
              <w:pStyle w:val="Tabletext"/>
              <w:jc w:val="center"/>
              <w:rPr>
                <w:b/>
                <w:sz w:val="16"/>
                <w:szCs w:val="16"/>
              </w:rPr>
            </w:pPr>
            <w:r w:rsidRPr="003B1988">
              <w:rPr>
                <w:b/>
                <w:sz w:val="16"/>
                <w:szCs w:val="16"/>
              </w:rPr>
              <w:t>22A7</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203DE47" w14:textId="77777777" w:rsidR="00E454DA" w:rsidRPr="003B1988" w:rsidRDefault="00E454DA" w:rsidP="00FB4FE8">
            <w:pPr>
              <w:pStyle w:val="Tabletext"/>
              <w:jc w:val="center"/>
              <w:rPr>
                <w:b/>
                <w:sz w:val="16"/>
                <w:szCs w:val="16"/>
              </w:rPr>
            </w:pPr>
            <w:r w:rsidRPr="003B1988">
              <w:rPr>
                <w:b/>
                <w:sz w:val="16"/>
                <w:szCs w:val="16"/>
              </w:rPr>
              <w:t>22A8</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731A1E" w14:textId="77777777" w:rsidR="00E454DA" w:rsidRPr="003B1988" w:rsidRDefault="00E454DA" w:rsidP="00FB4FE8">
            <w:pPr>
              <w:pStyle w:val="Tabletext"/>
              <w:jc w:val="center"/>
              <w:rPr>
                <w:b/>
                <w:sz w:val="16"/>
                <w:szCs w:val="16"/>
              </w:rPr>
            </w:pPr>
            <w:r w:rsidRPr="003B1988">
              <w:rPr>
                <w:b/>
                <w:sz w:val="16"/>
                <w:szCs w:val="16"/>
              </w:rPr>
              <w:t>22A9</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BDBFF3" w14:textId="77777777" w:rsidR="00E454DA" w:rsidRPr="003B1988" w:rsidRDefault="00E454DA" w:rsidP="00FB4FE8">
            <w:pPr>
              <w:pStyle w:val="Tabletext"/>
              <w:jc w:val="center"/>
              <w:rPr>
                <w:b/>
                <w:sz w:val="16"/>
                <w:szCs w:val="16"/>
              </w:rPr>
            </w:pPr>
            <w:r w:rsidRPr="003B1988">
              <w:rPr>
                <w:b/>
                <w:sz w:val="16"/>
                <w:szCs w:val="16"/>
              </w:rPr>
              <w:t>22A10</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D7998F4" w14:textId="77777777" w:rsidR="00E454DA" w:rsidRPr="003B1988" w:rsidRDefault="00E454DA" w:rsidP="00FB4FE8">
            <w:pPr>
              <w:pStyle w:val="Tabletext"/>
              <w:jc w:val="center"/>
              <w:rPr>
                <w:b/>
                <w:sz w:val="16"/>
                <w:szCs w:val="16"/>
              </w:rPr>
            </w:pPr>
            <w:r w:rsidRPr="003B1988">
              <w:rPr>
                <w:b/>
                <w:sz w:val="16"/>
                <w:szCs w:val="16"/>
              </w:rPr>
              <w:t>22A11</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EDB403" w14:textId="77777777" w:rsidR="00E454DA" w:rsidRPr="003B1988" w:rsidRDefault="00E454DA" w:rsidP="00FB4FE8">
            <w:pPr>
              <w:pStyle w:val="Tabletext"/>
              <w:jc w:val="center"/>
              <w:rPr>
                <w:b/>
                <w:sz w:val="16"/>
                <w:szCs w:val="16"/>
              </w:rPr>
            </w:pPr>
            <w:r w:rsidRPr="003B1988">
              <w:rPr>
                <w:b/>
                <w:sz w:val="16"/>
                <w:szCs w:val="16"/>
              </w:rPr>
              <w:t>22A12</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1FBC2A" w14:textId="77777777" w:rsidR="00E454DA" w:rsidRPr="003B1988" w:rsidRDefault="00E454DA" w:rsidP="00FB4FE8">
            <w:pPr>
              <w:pStyle w:val="Tabletext"/>
              <w:jc w:val="center"/>
              <w:rPr>
                <w:b/>
                <w:sz w:val="16"/>
                <w:szCs w:val="16"/>
              </w:rPr>
            </w:pPr>
            <w:r w:rsidRPr="003B1988">
              <w:rPr>
                <w:b/>
                <w:sz w:val="16"/>
                <w:szCs w:val="16"/>
              </w:rPr>
              <w:t>22A13</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A8298CF" w14:textId="77777777" w:rsidR="00E454DA" w:rsidRPr="003B1988" w:rsidRDefault="00E454DA" w:rsidP="00FB4FE8">
            <w:pPr>
              <w:pStyle w:val="Tabletext"/>
              <w:jc w:val="center"/>
              <w:rPr>
                <w:b/>
                <w:sz w:val="16"/>
                <w:szCs w:val="16"/>
              </w:rPr>
            </w:pPr>
            <w:r w:rsidRPr="003B1988">
              <w:rPr>
                <w:b/>
                <w:sz w:val="16"/>
                <w:szCs w:val="16"/>
              </w:rPr>
              <w:t>22A14</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2D1949" w14:textId="77777777" w:rsidR="00E454DA" w:rsidRPr="003B1988" w:rsidRDefault="00E454DA" w:rsidP="00FB4FE8">
            <w:pPr>
              <w:pStyle w:val="Tabletext"/>
              <w:jc w:val="center"/>
              <w:rPr>
                <w:b/>
                <w:sz w:val="16"/>
                <w:szCs w:val="16"/>
              </w:rPr>
            </w:pPr>
            <w:r w:rsidRPr="003B1988">
              <w:rPr>
                <w:b/>
                <w:sz w:val="16"/>
                <w:szCs w:val="16"/>
              </w:rPr>
              <w:t>22A15</w:t>
            </w:r>
          </w:p>
        </w:tc>
        <w:tc>
          <w:tcPr>
            <w:tcW w:w="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02FE86D" w14:textId="77777777" w:rsidR="00E454DA" w:rsidRPr="003B1988" w:rsidRDefault="00E454DA" w:rsidP="00FB4FE8">
            <w:pPr>
              <w:pStyle w:val="Tabletext"/>
              <w:jc w:val="center"/>
              <w:rPr>
                <w:b/>
                <w:sz w:val="16"/>
                <w:szCs w:val="16"/>
              </w:rPr>
            </w:pPr>
            <w:r w:rsidRPr="003B1988">
              <w:rPr>
                <w:b/>
                <w:sz w:val="16"/>
                <w:szCs w:val="16"/>
              </w:rPr>
              <w:t>24</w:t>
            </w:r>
          </w:p>
        </w:tc>
      </w:tr>
      <w:tr w:rsidR="00E865A0" w:rsidRPr="003B1988" w14:paraId="22071216" w14:textId="77777777" w:rsidTr="00B41C1E">
        <w:trPr>
          <w:trHeight w:hRule="exact" w:val="475"/>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3DE4E1" w14:textId="730AF1EE" w:rsidR="00E454DA" w:rsidRPr="003B1988" w:rsidRDefault="00781D10" w:rsidP="00FB4FE8">
            <w:pPr>
              <w:pStyle w:val="Tabletext"/>
              <w:rPr>
                <w:b/>
                <w:sz w:val="16"/>
                <w:szCs w:val="16"/>
              </w:rPr>
            </w:pPr>
            <w:r w:rsidRPr="003B1988">
              <w:rPr>
                <w:b/>
                <w:sz w:val="16"/>
                <w:szCs w:val="16"/>
              </w:rPr>
              <w:t>Point de l'ordre du jour</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8260EE" w14:textId="77777777" w:rsidR="00E454DA" w:rsidRPr="003B1988" w:rsidRDefault="00E454DA" w:rsidP="00FB4FE8">
            <w:pPr>
              <w:pStyle w:val="Tabletext"/>
              <w:jc w:val="center"/>
              <w:rPr>
                <w:b/>
                <w:sz w:val="16"/>
                <w:szCs w:val="16"/>
              </w:rPr>
            </w:pPr>
            <w:r w:rsidRPr="003B1988">
              <w:rPr>
                <w:b/>
                <w:sz w:val="16"/>
                <w:szCs w:val="16"/>
              </w:rPr>
              <w:t>9.2</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5CD7875" w14:textId="77777777" w:rsidR="00E454DA" w:rsidRPr="003B1988" w:rsidRDefault="00E454DA" w:rsidP="00FB4FE8">
            <w:pPr>
              <w:pStyle w:val="Tabletext"/>
              <w:jc w:val="center"/>
              <w:rPr>
                <w:b/>
                <w:sz w:val="16"/>
                <w:szCs w:val="16"/>
              </w:rPr>
            </w:pPr>
            <w:r w:rsidRPr="003B1988">
              <w:rPr>
                <w:b/>
                <w:sz w:val="16"/>
                <w:szCs w:val="16"/>
              </w:rPr>
              <w:t>9.2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92ECDB" w14:textId="77777777" w:rsidR="00E454DA" w:rsidRPr="003B1988" w:rsidRDefault="00E454DA" w:rsidP="00FB4FE8">
            <w:pPr>
              <w:pStyle w:val="Tabletext"/>
              <w:jc w:val="center"/>
              <w:rPr>
                <w:b/>
                <w:sz w:val="16"/>
                <w:szCs w:val="16"/>
              </w:rPr>
            </w:pPr>
            <w:r w:rsidRPr="003B1988">
              <w:rPr>
                <w:b/>
                <w:sz w:val="16"/>
                <w:szCs w:val="16"/>
              </w:rPr>
              <w:t>9.2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D956AEB" w14:textId="77777777" w:rsidR="00E454DA" w:rsidRPr="003B1988" w:rsidRDefault="00E454DA" w:rsidP="00FB4FE8">
            <w:pPr>
              <w:pStyle w:val="Tabletext"/>
              <w:jc w:val="center"/>
              <w:rPr>
                <w:b/>
                <w:sz w:val="16"/>
                <w:szCs w:val="16"/>
              </w:rPr>
            </w:pPr>
            <w:r w:rsidRPr="003B1988">
              <w:rPr>
                <w:b/>
                <w:sz w:val="16"/>
                <w:szCs w:val="16"/>
              </w:rPr>
              <w:t>9.2</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339FA6" w14:textId="77777777" w:rsidR="00E454DA" w:rsidRPr="003B1988" w:rsidRDefault="00E454DA" w:rsidP="00FB4FE8">
            <w:pPr>
              <w:pStyle w:val="Tabletext"/>
              <w:jc w:val="center"/>
              <w:rPr>
                <w:b/>
                <w:sz w:val="16"/>
                <w:szCs w:val="16"/>
              </w:rPr>
            </w:pPr>
            <w:r w:rsidRPr="003B1988">
              <w:rPr>
                <w:b/>
                <w:sz w:val="16"/>
                <w:szCs w:val="16"/>
              </w:rPr>
              <w:t>9.2</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807AD1" w14:textId="77777777" w:rsidR="00E454DA" w:rsidRPr="003B1988" w:rsidRDefault="00E454DA" w:rsidP="00FB4FE8">
            <w:pPr>
              <w:pStyle w:val="Tabletext"/>
              <w:jc w:val="center"/>
              <w:rPr>
                <w:b/>
                <w:sz w:val="16"/>
                <w:szCs w:val="16"/>
              </w:rPr>
            </w:pPr>
            <w:r w:rsidRPr="003B1988">
              <w:rPr>
                <w:b/>
                <w:sz w:val="16"/>
                <w:szCs w:val="16"/>
              </w:rPr>
              <w:t>9.2</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EF4AA1E" w14:textId="77777777" w:rsidR="00E454DA" w:rsidRPr="003B1988" w:rsidRDefault="00E454DA" w:rsidP="00FB4FE8">
            <w:pPr>
              <w:pStyle w:val="Tabletext"/>
              <w:jc w:val="center"/>
              <w:rPr>
                <w:b/>
                <w:sz w:val="16"/>
                <w:szCs w:val="16"/>
              </w:rPr>
            </w:pPr>
            <w:r w:rsidRPr="003B1988">
              <w:rPr>
                <w:b/>
                <w:sz w:val="16"/>
                <w:szCs w:val="16"/>
              </w:rPr>
              <w:t>9.2</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2F4D64" w14:textId="77777777" w:rsidR="00E454DA" w:rsidRPr="003B1988" w:rsidRDefault="00E454DA" w:rsidP="00FB4FE8">
            <w:pPr>
              <w:pStyle w:val="Tabletext"/>
              <w:jc w:val="center"/>
              <w:rPr>
                <w:b/>
                <w:sz w:val="16"/>
                <w:szCs w:val="16"/>
              </w:rPr>
            </w:pPr>
            <w:r w:rsidRPr="003B1988">
              <w:rPr>
                <w:b/>
                <w:sz w:val="16"/>
                <w:szCs w:val="16"/>
              </w:rPr>
              <w:t>9.2</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0B8BEFC" w14:textId="77777777" w:rsidR="00E454DA" w:rsidRPr="003B1988" w:rsidRDefault="00E454DA" w:rsidP="00FB4FE8">
            <w:pPr>
              <w:pStyle w:val="Tabletext"/>
              <w:jc w:val="center"/>
              <w:rPr>
                <w:b/>
                <w:sz w:val="16"/>
                <w:szCs w:val="16"/>
              </w:rPr>
            </w:pPr>
            <w:r w:rsidRPr="003B1988">
              <w:rPr>
                <w:b/>
                <w:sz w:val="16"/>
                <w:szCs w:val="16"/>
              </w:rPr>
              <w:t>9.2</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A83923A" w14:textId="77777777" w:rsidR="00E454DA" w:rsidRPr="003B1988" w:rsidRDefault="00E454DA" w:rsidP="00FB4FE8">
            <w:pPr>
              <w:pStyle w:val="Tabletext"/>
              <w:jc w:val="center"/>
              <w:rPr>
                <w:b/>
                <w:sz w:val="16"/>
                <w:szCs w:val="16"/>
              </w:rPr>
            </w:pPr>
            <w:r w:rsidRPr="003B1988">
              <w:rPr>
                <w:b/>
                <w:sz w:val="16"/>
                <w:szCs w:val="16"/>
              </w:rPr>
              <w:t>9.2</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48D9C40" w14:textId="77777777" w:rsidR="00E454DA" w:rsidRPr="003B1988" w:rsidRDefault="00E454DA" w:rsidP="00FB4FE8">
            <w:pPr>
              <w:pStyle w:val="Tabletext"/>
              <w:jc w:val="center"/>
              <w:rPr>
                <w:b/>
                <w:sz w:val="16"/>
                <w:szCs w:val="16"/>
              </w:rPr>
            </w:pPr>
            <w:r w:rsidRPr="003B1988">
              <w:rPr>
                <w:b/>
                <w:sz w:val="16"/>
                <w:szCs w:val="16"/>
              </w:rPr>
              <w:t>9.2</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B033A5" w14:textId="77777777" w:rsidR="00E454DA" w:rsidRPr="003B1988" w:rsidRDefault="00E454DA" w:rsidP="00FB4FE8">
            <w:pPr>
              <w:pStyle w:val="Tabletext"/>
              <w:jc w:val="center"/>
              <w:rPr>
                <w:b/>
                <w:sz w:val="16"/>
                <w:szCs w:val="16"/>
              </w:rPr>
            </w:pPr>
            <w:r w:rsidRPr="003B1988">
              <w:rPr>
                <w:b/>
                <w:sz w:val="16"/>
                <w:szCs w:val="16"/>
              </w:rPr>
              <w:t>9.2</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DBA061A" w14:textId="77777777" w:rsidR="00E454DA" w:rsidRPr="003B1988" w:rsidRDefault="00E454DA" w:rsidP="00FB4FE8">
            <w:pPr>
              <w:pStyle w:val="Tabletext"/>
              <w:jc w:val="center"/>
              <w:rPr>
                <w:b/>
                <w:sz w:val="16"/>
                <w:szCs w:val="16"/>
              </w:rPr>
            </w:pPr>
            <w:r w:rsidRPr="003B1988">
              <w:rPr>
                <w:b/>
                <w:sz w:val="16"/>
                <w:szCs w:val="16"/>
              </w:rPr>
              <w:t>9.2</w:t>
            </w:r>
          </w:p>
        </w:tc>
        <w:tc>
          <w:tcPr>
            <w:tcW w:w="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488E005" w14:textId="77777777" w:rsidR="00E454DA" w:rsidRPr="003B1988" w:rsidRDefault="00E454DA" w:rsidP="00FB4FE8">
            <w:pPr>
              <w:pStyle w:val="Tabletext"/>
              <w:jc w:val="center"/>
              <w:rPr>
                <w:b/>
                <w:sz w:val="16"/>
                <w:szCs w:val="16"/>
              </w:rPr>
            </w:pPr>
            <w:r w:rsidRPr="003B1988">
              <w:rPr>
                <w:b/>
                <w:sz w:val="16"/>
                <w:szCs w:val="16"/>
              </w:rPr>
              <w:t>10</w:t>
            </w:r>
          </w:p>
        </w:tc>
      </w:tr>
      <w:tr w:rsidR="00E865A0" w:rsidRPr="003B1988" w14:paraId="0B306525" w14:textId="77777777" w:rsidTr="00B41C1E">
        <w:trPr>
          <w:trHeight w:hRule="exact" w:val="426"/>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44D898C" w14:textId="7347BA55" w:rsidR="00E454DA" w:rsidRPr="003B1988" w:rsidRDefault="00781D10" w:rsidP="00FB4FE8">
            <w:pPr>
              <w:pStyle w:val="Tabletext"/>
              <w:rPr>
                <w:b/>
                <w:sz w:val="16"/>
                <w:szCs w:val="16"/>
              </w:rPr>
            </w:pPr>
            <w:r w:rsidRPr="003B1988">
              <w:rPr>
                <w:b/>
                <w:sz w:val="16"/>
                <w:szCs w:val="16"/>
              </w:rPr>
              <w:t>Sous-partie</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DA27223" w14:textId="68958543" w:rsidR="00E454DA" w:rsidRPr="003B1988" w:rsidRDefault="00781D10" w:rsidP="00FB4FE8">
            <w:pPr>
              <w:pStyle w:val="Tabletext"/>
              <w:jc w:val="center"/>
              <w:rPr>
                <w:b/>
                <w:sz w:val="16"/>
                <w:szCs w:val="16"/>
              </w:rPr>
            </w:pPr>
            <w:r w:rsidRPr="003B1988">
              <w:rPr>
                <w:b/>
                <w:sz w:val="16"/>
                <w:szCs w:val="16"/>
              </w:rPr>
              <w:t xml:space="preserve">Partie </w:t>
            </w:r>
            <w:r w:rsidR="00E454DA" w:rsidRPr="003B1988">
              <w:rPr>
                <w:b/>
                <w:sz w:val="16"/>
                <w:szCs w:val="16"/>
              </w:rPr>
              <w:t>3</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C017DFC" w14:textId="18A9DFA5" w:rsidR="00E454DA" w:rsidRPr="003B1988" w:rsidRDefault="00781D10" w:rsidP="00FB4FE8">
            <w:pPr>
              <w:pStyle w:val="Tabletext"/>
              <w:jc w:val="center"/>
              <w:rPr>
                <w:b/>
                <w:sz w:val="16"/>
                <w:szCs w:val="16"/>
              </w:rPr>
            </w:pPr>
            <w:r w:rsidRPr="003B1988">
              <w:rPr>
                <w:b/>
                <w:sz w:val="16"/>
                <w:szCs w:val="16"/>
              </w:rPr>
              <w:t xml:space="preserve">Partie </w:t>
            </w:r>
            <w:r w:rsidR="00E454DA" w:rsidRPr="003B1988">
              <w:rPr>
                <w:b/>
                <w:sz w:val="16"/>
                <w:szCs w:val="16"/>
              </w:rPr>
              <w:t>4</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4AFB25" w14:textId="31DD3CE4" w:rsidR="00E454DA" w:rsidRPr="003B1988" w:rsidRDefault="00781D10" w:rsidP="00FB4FE8">
            <w:pPr>
              <w:pStyle w:val="Tabletext"/>
              <w:jc w:val="center"/>
              <w:rPr>
                <w:b/>
                <w:sz w:val="16"/>
                <w:szCs w:val="16"/>
              </w:rPr>
            </w:pPr>
            <w:r w:rsidRPr="003B1988">
              <w:rPr>
                <w:b/>
                <w:sz w:val="16"/>
                <w:szCs w:val="16"/>
              </w:rPr>
              <w:t xml:space="preserve">Partie </w:t>
            </w:r>
            <w:r w:rsidR="00E454DA" w:rsidRPr="003B1988">
              <w:rPr>
                <w:b/>
                <w:sz w:val="16"/>
                <w:szCs w:val="16"/>
              </w:rPr>
              <w:t>5</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791A90A" w14:textId="36379D44" w:rsidR="00E454DA" w:rsidRPr="003B1988" w:rsidRDefault="00781D10" w:rsidP="00FB4FE8">
            <w:pPr>
              <w:pStyle w:val="Tabletext"/>
              <w:jc w:val="center"/>
              <w:rPr>
                <w:b/>
                <w:sz w:val="16"/>
                <w:szCs w:val="16"/>
              </w:rPr>
            </w:pPr>
            <w:r w:rsidRPr="003B1988">
              <w:rPr>
                <w:b/>
                <w:sz w:val="16"/>
                <w:szCs w:val="16"/>
              </w:rPr>
              <w:t xml:space="preserve">Partie </w:t>
            </w:r>
            <w:r w:rsidR="00E454DA" w:rsidRPr="003B1988">
              <w:rPr>
                <w:b/>
                <w:sz w:val="16"/>
                <w:szCs w:val="16"/>
              </w:rPr>
              <w:t>6</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A0E9C00" w14:textId="22DFDE0A" w:rsidR="00E454DA" w:rsidRPr="003B1988" w:rsidRDefault="00781D10" w:rsidP="00FB4FE8">
            <w:pPr>
              <w:pStyle w:val="Tabletext"/>
              <w:jc w:val="center"/>
              <w:rPr>
                <w:b/>
                <w:sz w:val="16"/>
                <w:szCs w:val="16"/>
              </w:rPr>
            </w:pPr>
            <w:r w:rsidRPr="003B1988">
              <w:rPr>
                <w:b/>
                <w:sz w:val="16"/>
                <w:szCs w:val="16"/>
              </w:rPr>
              <w:t xml:space="preserve">Partie </w:t>
            </w:r>
            <w:r w:rsidR="00E454DA" w:rsidRPr="003B1988">
              <w:rPr>
                <w:b/>
                <w:sz w:val="16"/>
                <w:szCs w:val="16"/>
              </w:rPr>
              <w:t>7</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83B51F" w14:textId="57E0DD0A" w:rsidR="00E454DA" w:rsidRPr="003B1988" w:rsidRDefault="00781D10" w:rsidP="00FB4FE8">
            <w:pPr>
              <w:pStyle w:val="Tabletext"/>
              <w:jc w:val="center"/>
              <w:rPr>
                <w:b/>
                <w:sz w:val="16"/>
                <w:szCs w:val="16"/>
              </w:rPr>
            </w:pPr>
            <w:r w:rsidRPr="003B1988">
              <w:rPr>
                <w:b/>
                <w:sz w:val="16"/>
                <w:szCs w:val="16"/>
              </w:rPr>
              <w:t xml:space="preserve">Partie </w:t>
            </w:r>
            <w:r w:rsidR="00E454DA" w:rsidRPr="003B1988">
              <w:rPr>
                <w:b/>
                <w:sz w:val="16"/>
                <w:szCs w:val="16"/>
              </w:rPr>
              <w:t>8</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C82952" w14:textId="75A3C034" w:rsidR="00E454DA" w:rsidRPr="003B1988" w:rsidRDefault="00781D10" w:rsidP="00FB4FE8">
            <w:pPr>
              <w:pStyle w:val="Tabletext"/>
              <w:jc w:val="center"/>
              <w:rPr>
                <w:b/>
                <w:sz w:val="16"/>
                <w:szCs w:val="16"/>
              </w:rPr>
            </w:pPr>
            <w:r w:rsidRPr="003B1988">
              <w:rPr>
                <w:b/>
                <w:sz w:val="16"/>
                <w:szCs w:val="16"/>
              </w:rPr>
              <w:t xml:space="preserve">Partie </w:t>
            </w:r>
            <w:r w:rsidR="00E454DA" w:rsidRPr="003B1988">
              <w:rPr>
                <w:b/>
                <w:sz w:val="16"/>
                <w:szCs w:val="16"/>
              </w:rPr>
              <w:t>9</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E61E6E" w14:textId="0845FE29" w:rsidR="00E454DA" w:rsidRPr="003B1988" w:rsidRDefault="00781D10" w:rsidP="00FB4FE8">
            <w:pPr>
              <w:pStyle w:val="Tabletext"/>
              <w:jc w:val="center"/>
              <w:rPr>
                <w:b/>
                <w:sz w:val="16"/>
                <w:szCs w:val="16"/>
              </w:rPr>
            </w:pPr>
            <w:r w:rsidRPr="003B1988">
              <w:rPr>
                <w:b/>
                <w:sz w:val="16"/>
                <w:szCs w:val="16"/>
              </w:rPr>
              <w:t xml:space="preserve">Partie </w:t>
            </w:r>
            <w:r w:rsidR="00E454DA" w:rsidRPr="003B1988">
              <w:rPr>
                <w:b/>
                <w:sz w:val="16"/>
                <w:szCs w:val="16"/>
              </w:rPr>
              <w:t>10</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2A5488" w14:textId="6C8BFC84" w:rsidR="00E454DA" w:rsidRPr="003B1988" w:rsidRDefault="00781D10" w:rsidP="00FB4FE8">
            <w:pPr>
              <w:pStyle w:val="Tabletext"/>
              <w:jc w:val="center"/>
              <w:rPr>
                <w:b/>
                <w:sz w:val="16"/>
                <w:szCs w:val="16"/>
              </w:rPr>
            </w:pPr>
            <w:r w:rsidRPr="003B1988">
              <w:rPr>
                <w:b/>
                <w:sz w:val="16"/>
                <w:szCs w:val="16"/>
              </w:rPr>
              <w:t xml:space="preserve">Partie </w:t>
            </w:r>
            <w:r w:rsidR="00E454DA" w:rsidRPr="003B1988">
              <w:rPr>
                <w:b/>
                <w:sz w:val="16"/>
                <w:szCs w:val="16"/>
              </w:rPr>
              <w:t>11</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EF98E8B" w14:textId="66C66EF2" w:rsidR="00E454DA" w:rsidRPr="003B1988" w:rsidRDefault="00781D10" w:rsidP="00FB4FE8">
            <w:pPr>
              <w:pStyle w:val="Tabletext"/>
              <w:jc w:val="center"/>
              <w:rPr>
                <w:b/>
                <w:sz w:val="16"/>
                <w:szCs w:val="16"/>
              </w:rPr>
            </w:pPr>
            <w:r w:rsidRPr="003B1988">
              <w:rPr>
                <w:b/>
                <w:sz w:val="16"/>
                <w:szCs w:val="16"/>
              </w:rPr>
              <w:t xml:space="preserve">Partie </w:t>
            </w:r>
            <w:r w:rsidR="00E454DA" w:rsidRPr="003B1988">
              <w:rPr>
                <w:b/>
                <w:sz w:val="16"/>
                <w:szCs w:val="16"/>
              </w:rPr>
              <w:t>12</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6DE399F" w14:textId="0D6515D8" w:rsidR="00E454DA" w:rsidRPr="003B1988" w:rsidRDefault="00781D10" w:rsidP="00FB4FE8">
            <w:pPr>
              <w:pStyle w:val="Tabletext"/>
              <w:jc w:val="center"/>
              <w:rPr>
                <w:b/>
                <w:sz w:val="16"/>
                <w:szCs w:val="16"/>
              </w:rPr>
            </w:pPr>
            <w:r w:rsidRPr="003B1988">
              <w:rPr>
                <w:b/>
                <w:sz w:val="16"/>
                <w:szCs w:val="16"/>
              </w:rPr>
              <w:t xml:space="preserve">Partie </w:t>
            </w:r>
            <w:r w:rsidR="00E454DA" w:rsidRPr="003B1988">
              <w:rPr>
                <w:b/>
                <w:sz w:val="16"/>
                <w:szCs w:val="16"/>
              </w:rPr>
              <w:t>13</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555B69" w14:textId="7AEC1FF8" w:rsidR="00E454DA" w:rsidRPr="003B1988" w:rsidRDefault="00781D10" w:rsidP="00FB4FE8">
            <w:pPr>
              <w:pStyle w:val="Tabletext"/>
              <w:jc w:val="center"/>
              <w:rPr>
                <w:b/>
                <w:sz w:val="16"/>
                <w:szCs w:val="16"/>
              </w:rPr>
            </w:pPr>
            <w:r w:rsidRPr="003B1988">
              <w:rPr>
                <w:b/>
                <w:sz w:val="16"/>
                <w:szCs w:val="16"/>
              </w:rPr>
              <w:t xml:space="preserve">Partie </w:t>
            </w:r>
            <w:r w:rsidR="00E454DA" w:rsidRPr="003B1988">
              <w:rPr>
                <w:b/>
                <w:sz w:val="16"/>
                <w:szCs w:val="16"/>
              </w:rPr>
              <w:t>14</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3A08C09" w14:textId="67A0B9A9" w:rsidR="00E454DA" w:rsidRPr="003B1988" w:rsidRDefault="00781D10" w:rsidP="00FB4FE8">
            <w:pPr>
              <w:pStyle w:val="Tabletext"/>
              <w:jc w:val="center"/>
              <w:rPr>
                <w:b/>
                <w:sz w:val="16"/>
                <w:szCs w:val="16"/>
              </w:rPr>
            </w:pPr>
            <w:r w:rsidRPr="003B1988">
              <w:rPr>
                <w:b/>
                <w:sz w:val="16"/>
                <w:szCs w:val="16"/>
              </w:rPr>
              <w:t xml:space="preserve">Partie </w:t>
            </w:r>
            <w:r w:rsidR="00E454DA" w:rsidRPr="003B1988">
              <w:rPr>
                <w:b/>
                <w:sz w:val="16"/>
                <w:szCs w:val="16"/>
              </w:rPr>
              <w:t>15</w:t>
            </w:r>
          </w:p>
        </w:tc>
        <w:tc>
          <w:tcPr>
            <w:tcW w:w="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128F449" w14:textId="77777777" w:rsidR="00E454DA" w:rsidRPr="003B1988" w:rsidRDefault="00E454DA" w:rsidP="00FB4FE8">
            <w:pPr>
              <w:pStyle w:val="Tabletext"/>
              <w:jc w:val="center"/>
              <w:rPr>
                <w:b/>
                <w:sz w:val="16"/>
                <w:szCs w:val="16"/>
              </w:rPr>
            </w:pPr>
          </w:p>
        </w:tc>
      </w:tr>
      <w:tr w:rsidR="00E865A0" w:rsidRPr="003B1988" w14:paraId="048974F3"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A50100" w14:textId="77777777" w:rsidR="00E454DA" w:rsidRPr="003B1988" w:rsidRDefault="00E454DA" w:rsidP="00FB4FE8">
            <w:pPr>
              <w:pStyle w:val="Tabletext"/>
              <w:rPr>
                <w:b/>
                <w:sz w:val="15"/>
                <w:szCs w:val="15"/>
              </w:rPr>
            </w:pPr>
            <w:r w:rsidRPr="003B1988">
              <w:rPr>
                <w:b/>
                <w:sz w:val="15"/>
                <w:szCs w:val="15"/>
              </w:rPr>
              <w:t>ALB</w:t>
            </w:r>
          </w:p>
        </w:tc>
        <w:tc>
          <w:tcPr>
            <w:tcW w:w="709" w:type="dxa"/>
            <w:tcBorders>
              <w:top w:val="single" w:sz="4" w:space="0" w:color="auto"/>
              <w:left w:val="nil"/>
              <w:bottom w:val="single" w:sz="4" w:space="0" w:color="auto"/>
              <w:right w:val="single" w:sz="4" w:space="0" w:color="auto"/>
            </w:tcBorders>
            <w:noWrap/>
            <w:vAlign w:val="center"/>
          </w:tcPr>
          <w:p w14:paraId="07243E8F"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1480BA76" w14:textId="77777777" w:rsidR="00E454DA" w:rsidRPr="003B1988" w:rsidRDefault="00E454DA" w:rsidP="00FB4FE8">
            <w:pPr>
              <w:pStyle w:val="Tabletext"/>
              <w:jc w:val="center"/>
              <w:rPr>
                <w:b/>
                <w:sz w:val="15"/>
                <w:szCs w:val="15"/>
              </w:rPr>
            </w:pPr>
          </w:p>
        </w:tc>
        <w:tc>
          <w:tcPr>
            <w:tcW w:w="709" w:type="dxa"/>
            <w:tcBorders>
              <w:top w:val="single" w:sz="4" w:space="0" w:color="auto"/>
              <w:left w:val="single" w:sz="4" w:space="0" w:color="auto"/>
              <w:bottom w:val="single" w:sz="4" w:space="0" w:color="auto"/>
              <w:right w:val="single" w:sz="4" w:space="0" w:color="auto"/>
            </w:tcBorders>
          </w:tcPr>
          <w:p w14:paraId="297DF16C" w14:textId="77777777" w:rsidR="00E454DA" w:rsidRPr="003B1988" w:rsidRDefault="00E454DA" w:rsidP="00FB4FE8">
            <w:pPr>
              <w:pStyle w:val="Tabletext"/>
              <w:jc w:val="center"/>
              <w:rPr>
                <w:b/>
                <w:sz w:val="15"/>
                <w:szCs w:val="15"/>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5FA38AAF"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noWrap/>
            <w:vAlign w:val="center"/>
          </w:tcPr>
          <w:p w14:paraId="200C3C3C"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noWrap/>
            <w:vAlign w:val="center"/>
          </w:tcPr>
          <w:p w14:paraId="106F896A"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noWrap/>
            <w:vAlign w:val="center"/>
          </w:tcPr>
          <w:p w14:paraId="21F76327"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2AA39920"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61361ED0"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7449089F"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30DCADA7"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1CFEBD1B"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73A97BB0" w14:textId="77777777" w:rsidR="00E454DA" w:rsidRPr="003B1988" w:rsidRDefault="00E454DA" w:rsidP="00FB4FE8">
            <w:pPr>
              <w:pStyle w:val="Tabletext"/>
              <w:jc w:val="center"/>
              <w:rPr>
                <w:b/>
                <w:sz w:val="15"/>
                <w:szCs w:val="15"/>
              </w:rPr>
            </w:pPr>
          </w:p>
        </w:tc>
        <w:tc>
          <w:tcPr>
            <w:tcW w:w="451" w:type="dxa"/>
            <w:tcBorders>
              <w:top w:val="single" w:sz="4" w:space="0" w:color="auto"/>
              <w:left w:val="single" w:sz="4" w:space="0" w:color="auto"/>
              <w:bottom w:val="single" w:sz="4" w:space="0" w:color="auto"/>
              <w:right w:val="single" w:sz="4" w:space="0" w:color="auto"/>
            </w:tcBorders>
            <w:noWrap/>
            <w:vAlign w:val="center"/>
          </w:tcPr>
          <w:p w14:paraId="47FB08B2" w14:textId="77777777" w:rsidR="00E454DA" w:rsidRPr="003B1988" w:rsidRDefault="00E454DA" w:rsidP="00FB4FE8">
            <w:pPr>
              <w:pStyle w:val="Tabletext"/>
              <w:jc w:val="center"/>
              <w:rPr>
                <w:b/>
                <w:sz w:val="15"/>
                <w:szCs w:val="15"/>
              </w:rPr>
            </w:pPr>
          </w:p>
        </w:tc>
      </w:tr>
      <w:tr w:rsidR="00E865A0" w:rsidRPr="003B1988" w14:paraId="3B8F607E"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858516A" w14:textId="77777777" w:rsidR="00E454DA" w:rsidRPr="003B1988" w:rsidRDefault="00E454DA" w:rsidP="00FB4FE8">
            <w:pPr>
              <w:pStyle w:val="Tabletext"/>
              <w:rPr>
                <w:b/>
                <w:sz w:val="15"/>
                <w:szCs w:val="15"/>
              </w:rPr>
            </w:pPr>
            <w:r w:rsidRPr="003B1988">
              <w:rPr>
                <w:b/>
                <w:sz w:val="15"/>
                <w:szCs w:val="15"/>
              </w:rPr>
              <w:t>AND</w:t>
            </w:r>
          </w:p>
        </w:tc>
        <w:tc>
          <w:tcPr>
            <w:tcW w:w="709" w:type="dxa"/>
            <w:tcBorders>
              <w:top w:val="single" w:sz="4" w:space="0" w:color="auto"/>
              <w:left w:val="nil"/>
              <w:bottom w:val="single" w:sz="4" w:space="0" w:color="auto"/>
              <w:right w:val="single" w:sz="4" w:space="0" w:color="auto"/>
            </w:tcBorders>
            <w:noWrap/>
            <w:vAlign w:val="center"/>
          </w:tcPr>
          <w:p w14:paraId="5F381FC1"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07271D90" w14:textId="77777777" w:rsidR="00E454DA" w:rsidRPr="003B1988" w:rsidRDefault="00E454DA" w:rsidP="00FB4FE8">
            <w:pPr>
              <w:pStyle w:val="Tabletext"/>
              <w:jc w:val="center"/>
              <w:rPr>
                <w:b/>
                <w:sz w:val="15"/>
                <w:szCs w:val="15"/>
              </w:rPr>
            </w:pPr>
          </w:p>
        </w:tc>
        <w:tc>
          <w:tcPr>
            <w:tcW w:w="709" w:type="dxa"/>
            <w:tcBorders>
              <w:top w:val="single" w:sz="4" w:space="0" w:color="auto"/>
              <w:left w:val="single" w:sz="4" w:space="0" w:color="auto"/>
              <w:bottom w:val="single" w:sz="4" w:space="0" w:color="auto"/>
              <w:right w:val="single" w:sz="4" w:space="0" w:color="auto"/>
            </w:tcBorders>
          </w:tcPr>
          <w:p w14:paraId="02A5C6C0" w14:textId="77777777" w:rsidR="00E454DA" w:rsidRPr="003B1988" w:rsidRDefault="00E454DA" w:rsidP="00FB4FE8">
            <w:pPr>
              <w:pStyle w:val="Tabletext"/>
              <w:jc w:val="center"/>
              <w:rPr>
                <w:b/>
                <w:sz w:val="15"/>
                <w:szCs w:val="15"/>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2CC67863"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noWrap/>
            <w:vAlign w:val="center"/>
          </w:tcPr>
          <w:p w14:paraId="55053021"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noWrap/>
            <w:vAlign w:val="center"/>
          </w:tcPr>
          <w:p w14:paraId="43143B61"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noWrap/>
            <w:vAlign w:val="center"/>
          </w:tcPr>
          <w:p w14:paraId="7A36C676"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22688EFC"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2042259A"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24A9466F"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0CFFE0BA"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4F5CEF39"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3B524BA1" w14:textId="77777777" w:rsidR="00E454DA" w:rsidRPr="003B1988" w:rsidRDefault="00E454DA" w:rsidP="00FB4FE8">
            <w:pPr>
              <w:pStyle w:val="Tabletext"/>
              <w:jc w:val="center"/>
              <w:rPr>
                <w:b/>
                <w:sz w:val="15"/>
                <w:szCs w:val="15"/>
              </w:rPr>
            </w:pPr>
          </w:p>
        </w:tc>
        <w:tc>
          <w:tcPr>
            <w:tcW w:w="451" w:type="dxa"/>
            <w:tcBorders>
              <w:top w:val="single" w:sz="4" w:space="0" w:color="auto"/>
              <w:left w:val="single" w:sz="4" w:space="0" w:color="auto"/>
              <w:bottom w:val="single" w:sz="4" w:space="0" w:color="auto"/>
              <w:right w:val="single" w:sz="4" w:space="0" w:color="auto"/>
            </w:tcBorders>
            <w:noWrap/>
            <w:vAlign w:val="center"/>
          </w:tcPr>
          <w:p w14:paraId="5F2C24DF" w14:textId="77777777" w:rsidR="00E454DA" w:rsidRPr="003B1988" w:rsidRDefault="00E454DA" w:rsidP="00FB4FE8">
            <w:pPr>
              <w:pStyle w:val="Tabletext"/>
              <w:jc w:val="center"/>
              <w:rPr>
                <w:b/>
                <w:sz w:val="15"/>
                <w:szCs w:val="15"/>
              </w:rPr>
            </w:pPr>
          </w:p>
        </w:tc>
      </w:tr>
      <w:tr w:rsidR="00E865A0" w:rsidRPr="003B1988" w14:paraId="4C671CE8"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675A7AE" w14:textId="77777777" w:rsidR="00E454DA" w:rsidRPr="003B1988" w:rsidRDefault="00E454DA" w:rsidP="00FB4FE8">
            <w:pPr>
              <w:pStyle w:val="Tabletext"/>
              <w:rPr>
                <w:b/>
                <w:sz w:val="15"/>
                <w:szCs w:val="15"/>
              </w:rPr>
            </w:pPr>
            <w:r w:rsidRPr="003B1988">
              <w:rPr>
                <w:b/>
                <w:sz w:val="15"/>
                <w:szCs w:val="15"/>
              </w:rPr>
              <w:t>AUT</w:t>
            </w:r>
          </w:p>
        </w:tc>
        <w:tc>
          <w:tcPr>
            <w:tcW w:w="709" w:type="dxa"/>
            <w:tcBorders>
              <w:top w:val="single" w:sz="4" w:space="0" w:color="auto"/>
              <w:left w:val="nil"/>
              <w:bottom w:val="single" w:sz="4" w:space="0" w:color="auto"/>
              <w:right w:val="single" w:sz="4" w:space="0" w:color="auto"/>
            </w:tcBorders>
            <w:noWrap/>
            <w:vAlign w:val="center"/>
          </w:tcPr>
          <w:p w14:paraId="6AAE72E2"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417A3C8A"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09715E51"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5D3BF748"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608A654A"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385CA372"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54F724E7"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84F9F9D"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1AB20E1"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D191F38"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7CF8C1F"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03F66F0"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B5CF1C2"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47B380F5"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13BBD4D7"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ACCCB52" w14:textId="77777777" w:rsidR="00E454DA" w:rsidRPr="003B1988" w:rsidRDefault="00E454DA" w:rsidP="00FB4FE8">
            <w:pPr>
              <w:pStyle w:val="Tabletext"/>
              <w:rPr>
                <w:b/>
                <w:sz w:val="15"/>
                <w:szCs w:val="15"/>
              </w:rPr>
            </w:pPr>
            <w:r w:rsidRPr="003B1988">
              <w:rPr>
                <w:b/>
                <w:sz w:val="15"/>
                <w:szCs w:val="15"/>
              </w:rPr>
              <w:t>AZE</w:t>
            </w:r>
          </w:p>
        </w:tc>
        <w:tc>
          <w:tcPr>
            <w:tcW w:w="709" w:type="dxa"/>
            <w:tcBorders>
              <w:top w:val="single" w:sz="4" w:space="0" w:color="auto"/>
              <w:left w:val="nil"/>
              <w:bottom w:val="single" w:sz="4" w:space="0" w:color="auto"/>
              <w:right w:val="single" w:sz="4" w:space="0" w:color="auto"/>
            </w:tcBorders>
            <w:noWrap/>
            <w:vAlign w:val="center"/>
          </w:tcPr>
          <w:p w14:paraId="0DA0D6DE"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6E5FC076" w14:textId="77777777" w:rsidR="00E454DA" w:rsidRPr="003B1988" w:rsidRDefault="00E454DA" w:rsidP="00FB4FE8">
            <w:pPr>
              <w:pStyle w:val="Tabletext"/>
              <w:jc w:val="center"/>
              <w:rPr>
                <w:b/>
                <w:sz w:val="15"/>
                <w:szCs w:val="15"/>
              </w:rPr>
            </w:pPr>
          </w:p>
        </w:tc>
        <w:tc>
          <w:tcPr>
            <w:tcW w:w="709" w:type="dxa"/>
            <w:tcBorders>
              <w:top w:val="single" w:sz="4" w:space="0" w:color="auto"/>
              <w:left w:val="single" w:sz="4" w:space="0" w:color="auto"/>
              <w:bottom w:val="single" w:sz="4" w:space="0" w:color="auto"/>
              <w:right w:val="single" w:sz="4" w:space="0" w:color="auto"/>
            </w:tcBorders>
          </w:tcPr>
          <w:p w14:paraId="6A676973" w14:textId="77777777" w:rsidR="00E454DA" w:rsidRPr="003B1988" w:rsidRDefault="00E454DA" w:rsidP="00FB4FE8">
            <w:pPr>
              <w:pStyle w:val="Tabletext"/>
              <w:jc w:val="center"/>
              <w:rPr>
                <w:b/>
                <w:sz w:val="15"/>
                <w:szCs w:val="15"/>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1C4540EA"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noWrap/>
            <w:vAlign w:val="center"/>
          </w:tcPr>
          <w:p w14:paraId="27D80635"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noWrap/>
            <w:vAlign w:val="center"/>
          </w:tcPr>
          <w:p w14:paraId="2572F7BF"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noWrap/>
            <w:vAlign w:val="center"/>
          </w:tcPr>
          <w:p w14:paraId="469721B8"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2EF566B0"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1771356C"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6D1B2EA6"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46D97BE8"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207358D0"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0422DBC3" w14:textId="77777777" w:rsidR="00E454DA" w:rsidRPr="003B1988" w:rsidRDefault="00E454DA" w:rsidP="00FB4FE8">
            <w:pPr>
              <w:pStyle w:val="Tabletext"/>
              <w:jc w:val="center"/>
              <w:rPr>
                <w:b/>
                <w:sz w:val="15"/>
                <w:szCs w:val="15"/>
              </w:rPr>
            </w:pPr>
          </w:p>
        </w:tc>
        <w:tc>
          <w:tcPr>
            <w:tcW w:w="451" w:type="dxa"/>
            <w:tcBorders>
              <w:top w:val="single" w:sz="4" w:space="0" w:color="auto"/>
              <w:left w:val="single" w:sz="4" w:space="0" w:color="auto"/>
              <w:bottom w:val="single" w:sz="4" w:space="0" w:color="auto"/>
              <w:right w:val="single" w:sz="4" w:space="0" w:color="auto"/>
            </w:tcBorders>
            <w:noWrap/>
            <w:vAlign w:val="center"/>
          </w:tcPr>
          <w:p w14:paraId="48558428" w14:textId="77777777" w:rsidR="00E454DA" w:rsidRPr="003B1988" w:rsidRDefault="00E454DA" w:rsidP="00FB4FE8">
            <w:pPr>
              <w:pStyle w:val="Tabletext"/>
              <w:jc w:val="center"/>
              <w:rPr>
                <w:b/>
                <w:sz w:val="15"/>
                <w:szCs w:val="15"/>
              </w:rPr>
            </w:pPr>
          </w:p>
        </w:tc>
      </w:tr>
      <w:tr w:rsidR="00E865A0" w:rsidRPr="003B1988" w14:paraId="1E1473D3"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E0FB92" w14:textId="77777777" w:rsidR="00E454DA" w:rsidRPr="003B1988" w:rsidRDefault="00E454DA" w:rsidP="00FB4FE8">
            <w:pPr>
              <w:pStyle w:val="Tabletext"/>
              <w:rPr>
                <w:b/>
                <w:sz w:val="15"/>
                <w:szCs w:val="15"/>
              </w:rPr>
            </w:pPr>
            <w:r w:rsidRPr="003B1988">
              <w:rPr>
                <w:b/>
                <w:sz w:val="15"/>
                <w:szCs w:val="15"/>
              </w:rPr>
              <w:t>BEL</w:t>
            </w:r>
          </w:p>
        </w:tc>
        <w:tc>
          <w:tcPr>
            <w:tcW w:w="709" w:type="dxa"/>
            <w:tcBorders>
              <w:top w:val="single" w:sz="4" w:space="0" w:color="auto"/>
              <w:left w:val="nil"/>
              <w:bottom w:val="single" w:sz="4" w:space="0" w:color="auto"/>
              <w:right w:val="single" w:sz="4" w:space="0" w:color="auto"/>
            </w:tcBorders>
            <w:noWrap/>
            <w:vAlign w:val="center"/>
          </w:tcPr>
          <w:p w14:paraId="7D1FE41B"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4B7ED85E"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5C3F7207"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09065542"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530168DE"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7820E6B6"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213FBAB2"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4EA0BC4"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1D23485"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835B5BF"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F8A3BA5"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51F3248"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8D8F269"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45D88288"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572E3ABA"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AC2605" w14:textId="77777777" w:rsidR="00E454DA" w:rsidRPr="003B1988" w:rsidRDefault="00E454DA" w:rsidP="00FB4FE8">
            <w:pPr>
              <w:pStyle w:val="Tabletext"/>
              <w:rPr>
                <w:b/>
                <w:sz w:val="15"/>
                <w:szCs w:val="15"/>
              </w:rPr>
            </w:pPr>
            <w:r w:rsidRPr="003B1988">
              <w:rPr>
                <w:b/>
                <w:sz w:val="15"/>
                <w:szCs w:val="15"/>
              </w:rPr>
              <w:t>BIH</w:t>
            </w:r>
          </w:p>
        </w:tc>
        <w:tc>
          <w:tcPr>
            <w:tcW w:w="709" w:type="dxa"/>
            <w:tcBorders>
              <w:top w:val="single" w:sz="4" w:space="0" w:color="auto"/>
              <w:left w:val="nil"/>
              <w:bottom w:val="single" w:sz="4" w:space="0" w:color="auto"/>
              <w:right w:val="single" w:sz="4" w:space="0" w:color="auto"/>
            </w:tcBorders>
            <w:noWrap/>
            <w:vAlign w:val="center"/>
          </w:tcPr>
          <w:p w14:paraId="143B426B" w14:textId="17758678" w:rsidR="00E454DA" w:rsidRPr="003B1988" w:rsidRDefault="0098557E"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406FC9FA" w14:textId="12B45C19" w:rsidR="00E454DA" w:rsidRPr="003B1988" w:rsidRDefault="0098557E"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1BA4641F" w14:textId="2C3DEEE5" w:rsidR="00E454DA" w:rsidRPr="003B1988" w:rsidRDefault="0098557E"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0CA1CD1C" w14:textId="5F02896D" w:rsidR="00E454DA" w:rsidRPr="003B1988" w:rsidRDefault="0098557E"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36466877" w14:textId="7F5F0A50" w:rsidR="00E454DA" w:rsidRPr="003B1988" w:rsidRDefault="0098557E"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46226709" w14:textId="7C1B9898" w:rsidR="00E454DA" w:rsidRPr="003B1988" w:rsidRDefault="0098557E"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30D79AE3" w14:textId="49B9F109" w:rsidR="00E454DA" w:rsidRPr="003B1988" w:rsidRDefault="0098557E"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A5DCF67" w14:textId="7D60BCCF" w:rsidR="00E454DA" w:rsidRPr="003B1988" w:rsidRDefault="0098557E"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BEA938F" w14:textId="0338498A" w:rsidR="00E454DA" w:rsidRPr="003B1988" w:rsidRDefault="0098557E"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12BB96D" w14:textId="2169DBD2" w:rsidR="00E454DA" w:rsidRPr="003B1988" w:rsidRDefault="0098557E"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5757AB1" w14:textId="7522D2F7" w:rsidR="00E454DA" w:rsidRPr="003B1988" w:rsidRDefault="0098557E"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6F0A7F3" w14:textId="5404501B" w:rsidR="00E454DA" w:rsidRPr="003B1988" w:rsidRDefault="0098557E"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967F256" w14:textId="4481F7BF" w:rsidR="00E454DA" w:rsidRPr="003B1988" w:rsidRDefault="0098557E"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53C8BE02" w14:textId="490A2F5B" w:rsidR="00E454DA" w:rsidRPr="003B1988" w:rsidRDefault="0098557E" w:rsidP="00FB4FE8">
            <w:pPr>
              <w:pStyle w:val="Tabletext"/>
              <w:jc w:val="center"/>
              <w:rPr>
                <w:b/>
                <w:sz w:val="15"/>
                <w:szCs w:val="15"/>
              </w:rPr>
            </w:pPr>
            <w:r w:rsidRPr="003B1988">
              <w:rPr>
                <w:b/>
                <w:sz w:val="15"/>
                <w:szCs w:val="15"/>
              </w:rPr>
              <w:t>X</w:t>
            </w:r>
          </w:p>
        </w:tc>
      </w:tr>
      <w:tr w:rsidR="008D724F" w:rsidRPr="003B1988" w14:paraId="451C8E36"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38FCFE8" w14:textId="77777777" w:rsidR="008D724F" w:rsidRPr="003B1988" w:rsidRDefault="008D724F" w:rsidP="00FB4FE8">
            <w:pPr>
              <w:pStyle w:val="Tabletext"/>
              <w:rPr>
                <w:b/>
                <w:sz w:val="15"/>
                <w:szCs w:val="15"/>
              </w:rPr>
            </w:pPr>
            <w:r w:rsidRPr="003B1988">
              <w:rPr>
                <w:b/>
                <w:sz w:val="15"/>
                <w:szCs w:val="15"/>
              </w:rPr>
              <w:t>BLR</w:t>
            </w:r>
          </w:p>
        </w:tc>
        <w:tc>
          <w:tcPr>
            <w:tcW w:w="709" w:type="dxa"/>
            <w:tcBorders>
              <w:top w:val="single" w:sz="4" w:space="0" w:color="auto"/>
              <w:left w:val="nil"/>
              <w:bottom w:val="single" w:sz="4" w:space="0" w:color="auto"/>
              <w:right w:val="single" w:sz="4" w:space="0" w:color="auto"/>
            </w:tcBorders>
            <w:noWrap/>
            <w:vAlign w:val="center"/>
          </w:tcPr>
          <w:p w14:paraId="5F27C50E" w14:textId="11755CF6"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13BF98C2" w14:textId="77777777" w:rsidR="008D724F" w:rsidRPr="003B1988" w:rsidRDefault="008D724F" w:rsidP="00FB4FE8">
            <w:pPr>
              <w:pStyle w:val="Tabletext"/>
              <w:jc w:val="center"/>
              <w:rPr>
                <w:b/>
                <w:sz w:val="15"/>
                <w:szCs w:val="15"/>
              </w:rPr>
            </w:pPr>
          </w:p>
        </w:tc>
        <w:tc>
          <w:tcPr>
            <w:tcW w:w="709" w:type="dxa"/>
            <w:tcBorders>
              <w:top w:val="single" w:sz="4" w:space="0" w:color="auto"/>
              <w:left w:val="single" w:sz="4" w:space="0" w:color="auto"/>
              <w:bottom w:val="single" w:sz="4" w:space="0" w:color="auto"/>
              <w:right w:val="single" w:sz="4" w:space="0" w:color="auto"/>
            </w:tcBorders>
          </w:tcPr>
          <w:p w14:paraId="385408D1" w14:textId="5E7C07EE"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0AE31890" w14:textId="57492900"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45320F99" w14:textId="2CB6C24A"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2C8D3EC5" w14:textId="7A4849D3"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41ADCB68" w14:textId="424525A7" w:rsidR="008D724F" w:rsidRPr="003B1988" w:rsidRDefault="008D724F"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1C25733" w14:textId="77777777" w:rsidR="008D724F" w:rsidRPr="003B1988" w:rsidRDefault="008D724F" w:rsidP="00FB4FE8">
            <w:pPr>
              <w:pStyle w:val="Tabletext"/>
              <w:jc w:val="center"/>
              <w:rPr>
                <w:b/>
                <w:sz w:val="15"/>
                <w:szCs w:val="15"/>
              </w:rPr>
            </w:pPr>
            <w:r w:rsidRPr="003B1988">
              <w:rPr>
                <w:b/>
                <w:sz w:val="15"/>
                <w:szCs w:val="15"/>
              </w:rPr>
              <w:t>X</w:t>
            </w:r>
          </w:p>
          <w:p w14:paraId="43612554" w14:textId="77777777" w:rsidR="008D724F" w:rsidRPr="003B1988" w:rsidRDefault="008D724F"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00E1EB79" w14:textId="47983012" w:rsidR="008D724F" w:rsidRPr="003B1988" w:rsidRDefault="008D724F"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6134045" w14:textId="3478F5C9" w:rsidR="008D724F" w:rsidRPr="003B1988" w:rsidRDefault="008D724F"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B958390" w14:textId="77777777" w:rsidR="008D724F" w:rsidRPr="003B1988" w:rsidRDefault="008D724F"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11E5114B" w14:textId="1F79F24B" w:rsidR="008D724F" w:rsidRPr="003B1988" w:rsidRDefault="008D724F"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BD525E4" w14:textId="77777777" w:rsidR="008D724F" w:rsidRPr="003B1988" w:rsidRDefault="008D724F" w:rsidP="00FB4FE8">
            <w:pPr>
              <w:pStyle w:val="Tabletext"/>
              <w:jc w:val="center"/>
              <w:rPr>
                <w:b/>
                <w:sz w:val="15"/>
                <w:szCs w:val="15"/>
              </w:rPr>
            </w:pPr>
          </w:p>
        </w:tc>
        <w:tc>
          <w:tcPr>
            <w:tcW w:w="451" w:type="dxa"/>
            <w:tcBorders>
              <w:top w:val="single" w:sz="4" w:space="0" w:color="auto"/>
              <w:left w:val="single" w:sz="4" w:space="0" w:color="auto"/>
              <w:bottom w:val="single" w:sz="4" w:space="0" w:color="auto"/>
              <w:right w:val="single" w:sz="4" w:space="0" w:color="auto"/>
            </w:tcBorders>
            <w:noWrap/>
            <w:vAlign w:val="center"/>
          </w:tcPr>
          <w:p w14:paraId="5B1B65C8" w14:textId="2450EBA8" w:rsidR="008D724F" w:rsidRPr="003B1988" w:rsidRDefault="008D724F" w:rsidP="00FB4FE8">
            <w:pPr>
              <w:pStyle w:val="Tabletext"/>
              <w:jc w:val="center"/>
              <w:rPr>
                <w:b/>
                <w:sz w:val="15"/>
                <w:szCs w:val="15"/>
              </w:rPr>
            </w:pPr>
            <w:r w:rsidRPr="003B1988">
              <w:rPr>
                <w:b/>
                <w:sz w:val="15"/>
                <w:szCs w:val="15"/>
              </w:rPr>
              <w:t>X</w:t>
            </w:r>
          </w:p>
        </w:tc>
      </w:tr>
      <w:tr w:rsidR="00E865A0" w:rsidRPr="003B1988" w14:paraId="0A3A2FFE"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887E50" w14:textId="77777777" w:rsidR="00E454DA" w:rsidRPr="003B1988" w:rsidRDefault="00E454DA" w:rsidP="00FB4FE8">
            <w:pPr>
              <w:pStyle w:val="Tabletext"/>
              <w:rPr>
                <w:b/>
                <w:sz w:val="15"/>
                <w:szCs w:val="15"/>
              </w:rPr>
            </w:pPr>
            <w:r w:rsidRPr="003B1988">
              <w:rPr>
                <w:b/>
                <w:sz w:val="15"/>
                <w:szCs w:val="15"/>
              </w:rPr>
              <w:t>BUL</w:t>
            </w:r>
          </w:p>
        </w:tc>
        <w:tc>
          <w:tcPr>
            <w:tcW w:w="709" w:type="dxa"/>
            <w:tcBorders>
              <w:top w:val="single" w:sz="4" w:space="0" w:color="auto"/>
              <w:left w:val="nil"/>
              <w:bottom w:val="single" w:sz="4" w:space="0" w:color="auto"/>
              <w:right w:val="single" w:sz="4" w:space="0" w:color="auto"/>
            </w:tcBorders>
            <w:noWrap/>
            <w:vAlign w:val="center"/>
          </w:tcPr>
          <w:p w14:paraId="5662B4F4"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23C4D214"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50BC1026"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59C45533"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5C0565BC"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561CBFD4"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27F7FC63"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F9A29AB"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83D7ECF"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A367E14"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78F858E"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8036C95"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6695B5B"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42E299FC" w14:textId="77777777" w:rsidR="00E454DA" w:rsidRPr="003B1988" w:rsidRDefault="00E454DA" w:rsidP="00FB4FE8">
            <w:pPr>
              <w:pStyle w:val="Tabletext"/>
              <w:jc w:val="center"/>
              <w:rPr>
                <w:b/>
                <w:sz w:val="15"/>
                <w:szCs w:val="15"/>
              </w:rPr>
            </w:pPr>
            <w:r w:rsidRPr="003B1988">
              <w:rPr>
                <w:b/>
                <w:sz w:val="15"/>
                <w:szCs w:val="15"/>
              </w:rPr>
              <w:t>X</w:t>
            </w:r>
          </w:p>
        </w:tc>
      </w:tr>
      <w:tr w:rsidR="008D724F" w:rsidRPr="003B1988" w14:paraId="46EDDEF3"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4FD5C6" w14:textId="77777777" w:rsidR="008D724F" w:rsidRPr="003B1988" w:rsidRDefault="008D724F" w:rsidP="00FB4FE8">
            <w:pPr>
              <w:pStyle w:val="Tabletext"/>
              <w:rPr>
                <w:b/>
                <w:sz w:val="15"/>
                <w:szCs w:val="15"/>
              </w:rPr>
            </w:pPr>
            <w:r w:rsidRPr="003B1988">
              <w:rPr>
                <w:b/>
                <w:sz w:val="15"/>
                <w:szCs w:val="15"/>
              </w:rPr>
              <w:t>CVA</w:t>
            </w:r>
          </w:p>
        </w:tc>
        <w:tc>
          <w:tcPr>
            <w:tcW w:w="709" w:type="dxa"/>
            <w:tcBorders>
              <w:top w:val="single" w:sz="4" w:space="0" w:color="auto"/>
              <w:left w:val="nil"/>
              <w:bottom w:val="single" w:sz="4" w:space="0" w:color="auto"/>
              <w:right w:val="single" w:sz="4" w:space="0" w:color="auto"/>
            </w:tcBorders>
            <w:noWrap/>
            <w:vAlign w:val="center"/>
          </w:tcPr>
          <w:p w14:paraId="12C8F71B" w14:textId="1EC1B65F"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42BC891F" w14:textId="087E2ECF"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55E53A95" w14:textId="6BD67BEF"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56055B8A" w14:textId="1E5D7DA2"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2695AF2D" w14:textId="03A9626F"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576E165B" w14:textId="1431E0BE"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355C8610" w14:textId="58879723" w:rsidR="008D724F" w:rsidRPr="003B1988" w:rsidRDefault="008D724F"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98FE7F5" w14:textId="64BE09CE" w:rsidR="008D724F" w:rsidRPr="003B1988" w:rsidRDefault="008D724F"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0C27B2B" w14:textId="698B19D9" w:rsidR="008D724F" w:rsidRPr="003B1988" w:rsidRDefault="008D724F"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FFC004F" w14:textId="186B76E5" w:rsidR="008D724F" w:rsidRPr="003B1988" w:rsidRDefault="008D724F"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1A48874" w14:textId="6DBCF998" w:rsidR="008D724F" w:rsidRPr="003B1988" w:rsidRDefault="008D724F"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01394FF" w14:textId="05C02439" w:rsidR="008D724F" w:rsidRPr="003B1988" w:rsidRDefault="008D724F"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A47BFB8" w14:textId="373A56AE" w:rsidR="008D724F" w:rsidRPr="003B1988" w:rsidRDefault="008D724F"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3D92E1D1" w14:textId="541C1EFC" w:rsidR="008D724F" w:rsidRPr="003B1988" w:rsidRDefault="008D724F" w:rsidP="00FB4FE8">
            <w:pPr>
              <w:pStyle w:val="Tabletext"/>
              <w:jc w:val="center"/>
              <w:rPr>
                <w:b/>
                <w:sz w:val="15"/>
                <w:szCs w:val="15"/>
              </w:rPr>
            </w:pPr>
            <w:r w:rsidRPr="003B1988">
              <w:rPr>
                <w:b/>
                <w:sz w:val="15"/>
                <w:szCs w:val="15"/>
              </w:rPr>
              <w:t>X</w:t>
            </w:r>
          </w:p>
        </w:tc>
      </w:tr>
      <w:tr w:rsidR="00E865A0" w:rsidRPr="003B1988" w14:paraId="04730F45"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8EE9D1" w14:textId="77777777" w:rsidR="00E454DA" w:rsidRPr="003B1988" w:rsidRDefault="00E454DA" w:rsidP="00FB4FE8">
            <w:pPr>
              <w:pStyle w:val="Tabletext"/>
              <w:rPr>
                <w:b/>
                <w:sz w:val="15"/>
                <w:szCs w:val="15"/>
              </w:rPr>
            </w:pPr>
            <w:r w:rsidRPr="003B1988">
              <w:rPr>
                <w:b/>
                <w:sz w:val="15"/>
                <w:szCs w:val="15"/>
              </w:rPr>
              <w:t>CYP</w:t>
            </w:r>
          </w:p>
        </w:tc>
        <w:tc>
          <w:tcPr>
            <w:tcW w:w="709" w:type="dxa"/>
            <w:tcBorders>
              <w:top w:val="single" w:sz="4" w:space="0" w:color="auto"/>
              <w:left w:val="nil"/>
              <w:bottom w:val="single" w:sz="4" w:space="0" w:color="auto"/>
              <w:right w:val="single" w:sz="4" w:space="0" w:color="auto"/>
            </w:tcBorders>
            <w:noWrap/>
            <w:vAlign w:val="center"/>
          </w:tcPr>
          <w:p w14:paraId="3BACD317"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702ADCDD"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3767FD60"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2B7025B7"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0863AF28"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7343448E"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noWrap/>
            <w:vAlign w:val="center"/>
          </w:tcPr>
          <w:p w14:paraId="76A9F02C"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06FBA19"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9434380"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481470F"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E90082E"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6969EC3"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B554E59"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02AB65F5"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24B308A8"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D1D8470" w14:textId="77777777" w:rsidR="00E454DA" w:rsidRPr="003B1988" w:rsidRDefault="00E454DA" w:rsidP="00FB4FE8">
            <w:pPr>
              <w:pStyle w:val="Tabletext"/>
              <w:rPr>
                <w:b/>
                <w:sz w:val="15"/>
                <w:szCs w:val="15"/>
              </w:rPr>
            </w:pPr>
            <w:r w:rsidRPr="003B1988">
              <w:rPr>
                <w:b/>
                <w:sz w:val="15"/>
                <w:szCs w:val="15"/>
              </w:rPr>
              <w:t>CZE</w:t>
            </w:r>
          </w:p>
        </w:tc>
        <w:tc>
          <w:tcPr>
            <w:tcW w:w="709" w:type="dxa"/>
            <w:tcBorders>
              <w:top w:val="single" w:sz="4" w:space="0" w:color="auto"/>
              <w:left w:val="nil"/>
              <w:bottom w:val="single" w:sz="4" w:space="0" w:color="auto"/>
              <w:right w:val="single" w:sz="4" w:space="0" w:color="auto"/>
            </w:tcBorders>
            <w:noWrap/>
            <w:vAlign w:val="center"/>
          </w:tcPr>
          <w:p w14:paraId="006E9A45"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2E20E83D"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3F7A3537"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4E586824"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30A0177A"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08B17A77"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1BB3E43A"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F473300"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97C6E1A"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598B2E3"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E138755"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E3B8BB1"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D6AC789"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3475C27D"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624419A3"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35FE74E" w14:textId="77777777" w:rsidR="00E454DA" w:rsidRPr="003B1988" w:rsidRDefault="00E454DA" w:rsidP="00FB4FE8">
            <w:pPr>
              <w:pStyle w:val="Tabletext"/>
              <w:rPr>
                <w:b/>
                <w:sz w:val="15"/>
                <w:szCs w:val="15"/>
              </w:rPr>
            </w:pPr>
            <w:r w:rsidRPr="003B1988">
              <w:rPr>
                <w:b/>
                <w:sz w:val="15"/>
                <w:szCs w:val="15"/>
              </w:rPr>
              <w:t>D</w:t>
            </w:r>
          </w:p>
        </w:tc>
        <w:tc>
          <w:tcPr>
            <w:tcW w:w="709" w:type="dxa"/>
            <w:tcBorders>
              <w:top w:val="single" w:sz="4" w:space="0" w:color="auto"/>
              <w:left w:val="nil"/>
              <w:bottom w:val="single" w:sz="4" w:space="0" w:color="auto"/>
              <w:right w:val="single" w:sz="4" w:space="0" w:color="auto"/>
            </w:tcBorders>
            <w:noWrap/>
            <w:vAlign w:val="center"/>
          </w:tcPr>
          <w:p w14:paraId="11395FC0"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611AF601"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625C7979"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10AD137E"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5AD177E7"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30F1BC6D"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44D65D77"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ECC7D16"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5E7B38C"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4DFD3C2"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9CB8168"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F305B02"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D20289A"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15C283B9"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7389813A"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985C5A" w14:textId="77777777" w:rsidR="00E454DA" w:rsidRPr="003B1988" w:rsidRDefault="00E454DA" w:rsidP="00FB4FE8">
            <w:pPr>
              <w:pStyle w:val="Tabletext"/>
              <w:rPr>
                <w:b/>
                <w:sz w:val="15"/>
                <w:szCs w:val="15"/>
              </w:rPr>
            </w:pPr>
            <w:r w:rsidRPr="003B1988">
              <w:rPr>
                <w:b/>
                <w:sz w:val="15"/>
                <w:szCs w:val="15"/>
              </w:rPr>
              <w:t>DNK</w:t>
            </w:r>
          </w:p>
        </w:tc>
        <w:tc>
          <w:tcPr>
            <w:tcW w:w="709" w:type="dxa"/>
            <w:tcBorders>
              <w:top w:val="single" w:sz="4" w:space="0" w:color="auto"/>
              <w:left w:val="nil"/>
              <w:bottom w:val="single" w:sz="4" w:space="0" w:color="auto"/>
              <w:right w:val="single" w:sz="4" w:space="0" w:color="auto"/>
            </w:tcBorders>
            <w:noWrap/>
            <w:vAlign w:val="center"/>
          </w:tcPr>
          <w:p w14:paraId="151BD63E"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67F6D16D"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02CD38B0"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1604759B"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44208198"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2E187D3C"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7C89388A"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74B0CDB"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538F7D0"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587C0A1"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3F5A0B4"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122E66B"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2EE6638"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3ED459E5"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12506352"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D2F8281" w14:textId="77777777" w:rsidR="00E454DA" w:rsidRPr="003B1988" w:rsidRDefault="00E454DA" w:rsidP="00FB4FE8">
            <w:pPr>
              <w:pStyle w:val="Tabletext"/>
              <w:rPr>
                <w:b/>
                <w:sz w:val="15"/>
                <w:szCs w:val="15"/>
              </w:rPr>
            </w:pPr>
            <w:r w:rsidRPr="003B1988">
              <w:rPr>
                <w:b/>
                <w:sz w:val="15"/>
                <w:szCs w:val="15"/>
              </w:rPr>
              <w:t xml:space="preserve">E </w:t>
            </w:r>
          </w:p>
        </w:tc>
        <w:tc>
          <w:tcPr>
            <w:tcW w:w="709" w:type="dxa"/>
            <w:tcBorders>
              <w:top w:val="single" w:sz="4" w:space="0" w:color="auto"/>
              <w:left w:val="nil"/>
              <w:bottom w:val="single" w:sz="4" w:space="0" w:color="auto"/>
              <w:right w:val="single" w:sz="4" w:space="0" w:color="auto"/>
            </w:tcBorders>
            <w:noWrap/>
            <w:vAlign w:val="center"/>
          </w:tcPr>
          <w:p w14:paraId="22AE998F"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1F45BED2"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51B636C9"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56609536"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52490A70"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57225203"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5AB1296F"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98F7A30"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04F6EBB"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2580055"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5119537"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E96651A"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AB175AE"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74FC68E1"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61FAB1ED"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FF03B4" w14:textId="77777777" w:rsidR="00E454DA" w:rsidRPr="003B1988" w:rsidRDefault="00E454DA" w:rsidP="00FB4FE8">
            <w:pPr>
              <w:pStyle w:val="Tabletext"/>
              <w:rPr>
                <w:b/>
                <w:sz w:val="15"/>
                <w:szCs w:val="15"/>
              </w:rPr>
            </w:pPr>
            <w:r w:rsidRPr="003B1988">
              <w:rPr>
                <w:b/>
                <w:sz w:val="15"/>
                <w:szCs w:val="15"/>
              </w:rPr>
              <w:t>EST</w:t>
            </w:r>
          </w:p>
        </w:tc>
        <w:tc>
          <w:tcPr>
            <w:tcW w:w="709" w:type="dxa"/>
            <w:tcBorders>
              <w:top w:val="single" w:sz="4" w:space="0" w:color="auto"/>
              <w:left w:val="nil"/>
              <w:bottom w:val="single" w:sz="4" w:space="0" w:color="auto"/>
              <w:right w:val="single" w:sz="4" w:space="0" w:color="auto"/>
            </w:tcBorders>
            <w:noWrap/>
            <w:vAlign w:val="center"/>
          </w:tcPr>
          <w:p w14:paraId="423DCBBC"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57BDBFBD"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2571AAB3"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14AE643B"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0147DEB0"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3D36C2B4"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78D85924"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EE0B902"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E26502E"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EDEAF02"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FEC9F58"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3A9AE9E"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F9C86FE"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52F37C77"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71DDBE3E"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88C2FD" w14:textId="77777777" w:rsidR="00E454DA" w:rsidRPr="003B1988" w:rsidRDefault="00E454DA" w:rsidP="00FB4FE8">
            <w:pPr>
              <w:pStyle w:val="Tabletext"/>
              <w:rPr>
                <w:b/>
                <w:sz w:val="15"/>
                <w:szCs w:val="15"/>
              </w:rPr>
            </w:pPr>
            <w:r w:rsidRPr="003B1988">
              <w:rPr>
                <w:b/>
                <w:sz w:val="15"/>
                <w:szCs w:val="15"/>
              </w:rPr>
              <w:t xml:space="preserve">F </w:t>
            </w:r>
          </w:p>
        </w:tc>
        <w:tc>
          <w:tcPr>
            <w:tcW w:w="709" w:type="dxa"/>
            <w:tcBorders>
              <w:top w:val="single" w:sz="4" w:space="0" w:color="auto"/>
              <w:left w:val="nil"/>
              <w:bottom w:val="single" w:sz="4" w:space="0" w:color="auto"/>
              <w:right w:val="single" w:sz="4" w:space="0" w:color="auto"/>
            </w:tcBorders>
            <w:noWrap/>
            <w:vAlign w:val="center"/>
          </w:tcPr>
          <w:p w14:paraId="3EAD4159"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17B0BA38"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71E4A35F"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6B5C7A15"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55C45A29"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68C3AB56"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3590F748"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56B545C"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19000AC"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C76A99E"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F55D1CB"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A5DFF7B"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31F0E5E"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4976E937"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43637A31"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2D83380" w14:textId="77777777" w:rsidR="00E454DA" w:rsidRPr="003B1988" w:rsidRDefault="00E454DA" w:rsidP="00FB4FE8">
            <w:pPr>
              <w:pStyle w:val="Tabletext"/>
              <w:rPr>
                <w:b/>
                <w:sz w:val="15"/>
                <w:szCs w:val="15"/>
              </w:rPr>
            </w:pPr>
            <w:r w:rsidRPr="003B1988">
              <w:rPr>
                <w:b/>
                <w:sz w:val="15"/>
                <w:szCs w:val="15"/>
              </w:rPr>
              <w:t>FIN</w:t>
            </w:r>
          </w:p>
        </w:tc>
        <w:tc>
          <w:tcPr>
            <w:tcW w:w="709" w:type="dxa"/>
            <w:tcBorders>
              <w:top w:val="single" w:sz="4" w:space="0" w:color="auto"/>
              <w:left w:val="nil"/>
              <w:bottom w:val="single" w:sz="4" w:space="0" w:color="auto"/>
              <w:right w:val="single" w:sz="4" w:space="0" w:color="auto"/>
            </w:tcBorders>
            <w:noWrap/>
            <w:vAlign w:val="center"/>
          </w:tcPr>
          <w:p w14:paraId="1B3CB3C2"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02C8CF6E"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6CCA5A0B"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29ED42D9"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0E2A4A23"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076AE940"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2B82E922"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8368F9F"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030B189"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717A864"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1A3D314"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4E57C70"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2E383D1"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2D44CC6F"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5846967D"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5388A9" w14:textId="77777777" w:rsidR="00E454DA" w:rsidRPr="003B1988" w:rsidRDefault="00E454DA" w:rsidP="00FB4FE8">
            <w:pPr>
              <w:pStyle w:val="Tabletext"/>
              <w:rPr>
                <w:b/>
                <w:sz w:val="15"/>
                <w:szCs w:val="15"/>
              </w:rPr>
            </w:pPr>
            <w:r w:rsidRPr="003B1988">
              <w:rPr>
                <w:b/>
                <w:sz w:val="15"/>
                <w:szCs w:val="15"/>
              </w:rPr>
              <w:t>G</w:t>
            </w:r>
          </w:p>
        </w:tc>
        <w:tc>
          <w:tcPr>
            <w:tcW w:w="709" w:type="dxa"/>
            <w:tcBorders>
              <w:top w:val="single" w:sz="4" w:space="0" w:color="auto"/>
              <w:left w:val="nil"/>
              <w:bottom w:val="single" w:sz="4" w:space="0" w:color="auto"/>
              <w:right w:val="single" w:sz="4" w:space="0" w:color="auto"/>
            </w:tcBorders>
            <w:noWrap/>
            <w:vAlign w:val="center"/>
          </w:tcPr>
          <w:p w14:paraId="51AE9396"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3160B351"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65CBEB63"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5B12214F"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6194C690"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23926D9D"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4383D7B5"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3F71305"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8A17F9C"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6A94083"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61CCE50"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A239C0C"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32628B1"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39F3C7D9"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70BA28E3"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081E44" w14:textId="77777777" w:rsidR="00E454DA" w:rsidRPr="003B1988" w:rsidRDefault="00E454DA" w:rsidP="00FB4FE8">
            <w:pPr>
              <w:pStyle w:val="Tabletext"/>
              <w:rPr>
                <w:b/>
                <w:sz w:val="15"/>
                <w:szCs w:val="15"/>
              </w:rPr>
            </w:pPr>
            <w:r w:rsidRPr="003B1988">
              <w:rPr>
                <w:b/>
                <w:sz w:val="15"/>
                <w:szCs w:val="15"/>
              </w:rPr>
              <w:t>GEO</w:t>
            </w:r>
          </w:p>
        </w:tc>
        <w:tc>
          <w:tcPr>
            <w:tcW w:w="709" w:type="dxa"/>
            <w:tcBorders>
              <w:top w:val="single" w:sz="4" w:space="0" w:color="auto"/>
              <w:left w:val="nil"/>
              <w:bottom w:val="single" w:sz="4" w:space="0" w:color="auto"/>
              <w:right w:val="single" w:sz="4" w:space="0" w:color="auto"/>
            </w:tcBorders>
            <w:noWrap/>
            <w:vAlign w:val="center"/>
          </w:tcPr>
          <w:p w14:paraId="7D7DDCE8"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6090B80D" w14:textId="77777777" w:rsidR="00E454DA" w:rsidRPr="003B1988" w:rsidRDefault="00E454DA" w:rsidP="00FB4FE8">
            <w:pPr>
              <w:pStyle w:val="Tabletext"/>
              <w:jc w:val="center"/>
              <w:rPr>
                <w:b/>
                <w:sz w:val="15"/>
                <w:szCs w:val="15"/>
              </w:rPr>
            </w:pPr>
          </w:p>
        </w:tc>
        <w:tc>
          <w:tcPr>
            <w:tcW w:w="709" w:type="dxa"/>
            <w:tcBorders>
              <w:top w:val="single" w:sz="4" w:space="0" w:color="auto"/>
              <w:left w:val="single" w:sz="4" w:space="0" w:color="auto"/>
              <w:bottom w:val="single" w:sz="4" w:space="0" w:color="auto"/>
              <w:right w:val="single" w:sz="4" w:space="0" w:color="auto"/>
            </w:tcBorders>
          </w:tcPr>
          <w:p w14:paraId="2AF1A9A9" w14:textId="77777777" w:rsidR="00E454DA" w:rsidRPr="003B1988" w:rsidRDefault="00E454DA" w:rsidP="00FB4FE8">
            <w:pPr>
              <w:pStyle w:val="Tabletext"/>
              <w:jc w:val="center"/>
              <w:rPr>
                <w:b/>
                <w:sz w:val="15"/>
                <w:szCs w:val="15"/>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14067131"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noWrap/>
            <w:vAlign w:val="center"/>
          </w:tcPr>
          <w:p w14:paraId="56313280"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noWrap/>
            <w:vAlign w:val="center"/>
          </w:tcPr>
          <w:p w14:paraId="386B4034"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noWrap/>
            <w:vAlign w:val="center"/>
          </w:tcPr>
          <w:p w14:paraId="058ACD5B"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38F4D3F5"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237424D0"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39B50BFD"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7199CD3D"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34637F51"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68181E77" w14:textId="77777777" w:rsidR="00E454DA" w:rsidRPr="003B1988" w:rsidRDefault="00E454DA" w:rsidP="00FB4FE8">
            <w:pPr>
              <w:pStyle w:val="Tabletext"/>
              <w:jc w:val="center"/>
              <w:rPr>
                <w:b/>
                <w:sz w:val="15"/>
                <w:szCs w:val="15"/>
              </w:rPr>
            </w:pPr>
          </w:p>
        </w:tc>
        <w:tc>
          <w:tcPr>
            <w:tcW w:w="451" w:type="dxa"/>
            <w:tcBorders>
              <w:top w:val="single" w:sz="4" w:space="0" w:color="auto"/>
              <w:left w:val="single" w:sz="4" w:space="0" w:color="auto"/>
              <w:bottom w:val="single" w:sz="4" w:space="0" w:color="auto"/>
              <w:right w:val="single" w:sz="4" w:space="0" w:color="auto"/>
            </w:tcBorders>
            <w:noWrap/>
            <w:vAlign w:val="center"/>
          </w:tcPr>
          <w:p w14:paraId="0055A57C" w14:textId="77777777" w:rsidR="00E454DA" w:rsidRPr="003B1988" w:rsidRDefault="00E454DA" w:rsidP="00FB4FE8">
            <w:pPr>
              <w:pStyle w:val="Tabletext"/>
              <w:jc w:val="center"/>
              <w:rPr>
                <w:b/>
                <w:sz w:val="15"/>
                <w:szCs w:val="15"/>
              </w:rPr>
            </w:pPr>
          </w:p>
        </w:tc>
      </w:tr>
      <w:tr w:rsidR="00E865A0" w:rsidRPr="003B1988" w14:paraId="5005553E"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BF7811" w14:textId="77777777" w:rsidR="00E454DA" w:rsidRPr="003B1988" w:rsidRDefault="00E454DA" w:rsidP="00FB4FE8">
            <w:pPr>
              <w:pStyle w:val="Tabletext"/>
              <w:rPr>
                <w:b/>
                <w:sz w:val="15"/>
                <w:szCs w:val="15"/>
              </w:rPr>
            </w:pPr>
            <w:r w:rsidRPr="003B1988">
              <w:rPr>
                <w:b/>
                <w:sz w:val="15"/>
                <w:szCs w:val="15"/>
              </w:rPr>
              <w:t>GRC</w:t>
            </w:r>
          </w:p>
        </w:tc>
        <w:tc>
          <w:tcPr>
            <w:tcW w:w="709" w:type="dxa"/>
            <w:tcBorders>
              <w:top w:val="single" w:sz="4" w:space="0" w:color="auto"/>
              <w:left w:val="nil"/>
              <w:bottom w:val="single" w:sz="4" w:space="0" w:color="auto"/>
              <w:right w:val="single" w:sz="4" w:space="0" w:color="auto"/>
            </w:tcBorders>
            <w:noWrap/>
            <w:vAlign w:val="center"/>
          </w:tcPr>
          <w:p w14:paraId="3C6DDFBF"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5E2D655F"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0E96D631"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4BA3BFC3"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64006AE3"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7F117881"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5C48D83C"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19C5ADF"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6571E7E"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7397675"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2822032"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51A191F"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54296E0"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26A2D655"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64D4A0F9"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7A4079B" w14:textId="77777777" w:rsidR="00E454DA" w:rsidRPr="003B1988" w:rsidRDefault="00E454DA" w:rsidP="00FB4FE8">
            <w:pPr>
              <w:pStyle w:val="Tabletext"/>
              <w:rPr>
                <w:b/>
                <w:sz w:val="15"/>
                <w:szCs w:val="15"/>
              </w:rPr>
            </w:pPr>
            <w:r w:rsidRPr="003B1988">
              <w:rPr>
                <w:b/>
                <w:sz w:val="15"/>
                <w:szCs w:val="15"/>
              </w:rPr>
              <w:t>HNG</w:t>
            </w:r>
          </w:p>
        </w:tc>
        <w:tc>
          <w:tcPr>
            <w:tcW w:w="709" w:type="dxa"/>
            <w:tcBorders>
              <w:top w:val="single" w:sz="4" w:space="0" w:color="auto"/>
              <w:left w:val="nil"/>
              <w:bottom w:val="single" w:sz="4" w:space="0" w:color="auto"/>
              <w:right w:val="single" w:sz="4" w:space="0" w:color="auto"/>
            </w:tcBorders>
            <w:noWrap/>
            <w:vAlign w:val="center"/>
          </w:tcPr>
          <w:p w14:paraId="6AC4CE93"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1B35D49E"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7B2A6492"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24613791"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409D7956"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7444B2E7"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0A903FE2"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AEF6D3C"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E3E701D"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C5FCFCB"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2B36E9E"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8A7955D"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019F545"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7EE2FB6E"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40E306EA"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305B3B" w14:textId="77777777" w:rsidR="00E454DA" w:rsidRPr="003B1988" w:rsidRDefault="00E454DA" w:rsidP="00FB4FE8">
            <w:pPr>
              <w:pStyle w:val="Tabletext"/>
              <w:rPr>
                <w:b/>
                <w:sz w:val="15"/>
                <w:szCs w:val="15"/>
              </w:rPr>
            </w:pPr>
            <w:r w:rsidRPr="003B1988">
              <w:rPr>
                <w:b/>
                <w:sz w:val="15"/>
                <w:szCs w:val="15"/>
              </w:rPr>
              <w:t>HOL</w:t>
            </w:r>
          </w:p>
        </w:tc>
        <w:tc>
          <w:tcPr>
            <w:tcW w:w="709" w:type="dxa"/>
            <w:tcBorders>
              <w:top w:val="single" w:sz="4" w:space="0" w:color="auto"/>
              <w:left w:val="nil"/>
              <w:bottom w:val="single" w:sz="4" w:space="0" w:color="auto"/>
              <w:right w:val="single" w:sz="4" w:space="0" w:color="auto"/>
            </w:tcBorders>
            <w:noWrap/>
            <w:vAlign w:val="center"/>
          </w:tcPr>
          <w:p w14:paraId="7628BA0D"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137679D7"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432CDCFC"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2B268C03"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00D6081D"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2E01FCC7"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1D4B39A2"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9EECAF0"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8EC3B89"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9B4A692"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2672AE5"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AE576B2"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0076CE5"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27E96C0D"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03CA9A8F"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08D10D4" w14:textId="77777777" w:rsidR="00E454DA" w:rsidRPr="003B1988" w:rsidRDefault="00E454DA" w:rsidP="00FB4FE8">
            <w:pPr>
              <w:pStyle w:val="Tabletext"/>
              <w:rPr>
                <w:b/>
                <w:sz w:val="15"/>
                <w:szCs w:val="15"/>
              </w:rPr>
            </w:pPr>
            <w:r w:rsidRPr="003B1988">
              <w:rPr>
                <w:b/>
                <w:sz w:val="15"/>
                <w:szCs w:val="15"/>
              </w:rPr>
              <w:t>HRV</w:t>
            </w:r>
          </w:p>
        </w:tc>
        <w:tc>
          <w:tcPr>
            <w:tcW w:w="709" w:type="dxa"/>
            <w:tcBorders>
              <w:top w:val="single" w:sz="4" w:space="0" w:color="auto"/>
              <w:left w:val="nil"/>
              <w:bottom w:val="single" w:sz="4" w:space="0" w:color="auto"/>
              <w:right w:val="single" w:sz="4" w:space="0" w:color="auto"/>
            </w:tcBorders>
            <w:noWrap/>
            <w:vAlign w:val="center"/>
          </w:tcPr>
          <w:p w14:paraId="1ECB7C58"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7F6E01F3"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3A4DBA25"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52EAE273"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17FE3AC9"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0F21DECE"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216D37A4"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5FC47E5"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A5F1AAB"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D8F0356"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27FE5B0"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F9B7CEA"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B13C6AB"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20B967AA"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471BD08A"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982377" w14:textId="77777777" w:rsidR="00E454DA" w:rsidRPr="003B1988" w:rsidRDefault="00E454DA" w:rsidP="00FB4FE8">
            <w:pPr>
              <w:pStyle w:val="Tabletext"/>
              <w:rPr>
                <w:b/>
                <w:sz w:val="15"/>
                <w:szCs w:val="15"/>
              </w:rPr>
            </w:pPr>
            <w:r w:rsidRPr="003B1988">
              <w:rPr>
                <w:b/>
                <w:sz w:val="15"/>
                <w:szCs w:val="15"/>
              </w:rPr>
              <w:t>I</w:t>
            </w:r>
          </w:p>
        </w:tc>
        <w:tc>
          <w:tcPr>
            <w:tcW w:w="709" w:type="dxa"/>
            <w:tcBorders>
              <w:top w:val="single" w:sz="4" w:space="0" w:color="auto"/>
              <w:left w:val="nil"/>
              <w:bottom w:val="single" w:sz="4" w:space="0" w:color="auto"/>
              <w:right w:val="single" w:sz="4" w:space="0" w:color="auto"/>
            </w:tcBorders>
            <w:noWrap/>
            <w:vAlign w:val="center"/>
          </w:tcPr>
          <w:p w14:paraId="7D953297"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5FC2CB0E"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4EF4D032"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20E3EE86"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634254C8"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02BB6F27"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6BA3CD42"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6064FA0"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B294DDF"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A9D25F3"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9C5AF1F"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FDC1BEA"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A27D02C"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146A250B"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154870C4"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1C2B28" w14:textId="77777777" w:rsidR="00E454DA" w:rsidRPr="003B1988" w:rsidRDefault="00E454DA" w:rsidP="00FB4FE8">
            <w:pPr>
              <w:pStyle w:val="Tabletext"/>
              <w:rPr>
                <w:b/>
                <w:sz w:val="15"/>
                <w:szCs w:val="15"/>
              </w:rPr>
            </w:pPr>
            <w:r w:rsidRPr="003B1988">
              <w:rPr>
                <w:b/>
                <w:sz w:val="15"/>
                <w:szCs w:val="15"/>
              </w:rPr>
              <w:t>IRL</w:t>
            </w:r>
          </w:p>
        </w:tc>
        <w:tc>
          <w:tcPr>
            <w:tcW w:w="709" w:type="dxa"/>
            <w:tcBorders>
              <w:top w:val="single" w:sz="4" w:space="0" w:color="auto"/>
              <w:left w:val="nil"/>
              <w:bottom w:val="single" w:sz="4" w:space="0" w:color="auto"/>
              <w:right w:val="single" w:sz="4" w:space="0" w:color="auto"/>
            </w:tcBorders>
            <w:noWrap/>
            <w:vAlign w:val="center"/>
          </w:tcPr>
          <w:p w14:paraId="00B05C07"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08C71864" w14:textId="77777777" w:rsidR="00E454DA" w:rsidRPr="003B1988" w:rsidRDefault="00E454DA" w:rsidP="00FB4FE8">
            <w:pPr>
              <w:pStyle w:val="Tabletext"/>
              <w:jc w:val="center"/>
              <w:rPr>
                <w:b/>
                <w:sz w:val="15"/>
                <w:szCs w:val="15"/>
              </w:rPr>
            </w:pPr>
          </w:p>
        </w:tc>
        <w:tc>
          <w:tcPr>
            <w:tcW w:w="709" w:type="dxa"/>
            <w:tcBorders>
              <w:top w:val="single" w:sz="4" w:space="0" w:color="auto"/>
              <w:left w:val="single" w:sz="4" w:space="0" w:color="auto"/>
              <w:bottom w:val="single" w:sz="4" w:space="0" w:color="auto"/>
              <w:right w:val="single" w:sz="4" w:space="0" w:color="auto"/>
            </w:tcBorders>
          </w:tcPr>
          <w:p w14:paraId="58FF6F5F" w14:textId="77777777" w:rsidR="00E454DA" w:rsidRPr="003B1988" w:rsidRDefault="00E454DA" w:rsidP="00FB4FE8">
            <w:pPr>
              <w:pStyle w:val="Tabletext"/>
              <w:jc w:val="center"/>
              <w:rPr>
                <w:b/>
                <w:sz w:val="15"/>
                <w:szCs w:val="15"/>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5A6079F2"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noWrap/>
            <w:vAlign w:val="center"/>
          </w:tcPr>
          <w:p w14:paraId="423326C2"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noWrap/>
            <w:vAlign w:val="center"/>
          </w:tcPr>
          <w:p w14:paraId="3F62C541"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noWrap/>
            <w:vAlign w:val="center"/>
          </w:tcPr>
          <w:p w14:paraId="4B363437"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797E0781"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72F2E4C9"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6B3FD5D9"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0AFBD627"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7A53546E"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69DAFDFD" w14:textId="77777777" w:rsidR="00E454DA" w:rsidRPr="003B1988" w:rsidRDefault="00E454DA" w:rsidP="00FB4FE8">
            <w:pPr>
              <w:pStyle w:val="Tabletext"/>
              <w:jc w:val="center"/>
              <w:rPr>
                <w:b/>
                <w:sz w:val="15"/>
                <w:szCs w:val="15"/>
              </w:rPr>
            </w:pPr>
          </w:p>
        </w:tc>
        <w:tc>
          <w:tcPr>
            <w:tcW w:w="451" w:type="dxa"/>
            <w:tcBorders>
              <w:top w:val="single" w:sz="4" w:space="0" w:color="auto"/>
              <w:left w:val="single" w:sz="4" w:space="0" w:color="auto"/>
              <w:bottom w:val="single" w:sz="4" w:space="0" w:color="auto"/>
              <w:right w:val="single" w:sz="4" w:space="0" w:color="auto"/>
            </w:tcBorders>
            <w:noWrap/>
            <w:vAlign w:val="center"/>
          </w:tcPr>
          <w:p w14:paraId="114EC0D5" w14:textId="77777777" w:rsidR="00E454DA" w:rsidRPr="003B1988" w:rsidRDefault="00E454DA" w:rsidP="00FB4FE8">
            <w:pPr>
              <w:pStyle w:val="Tabletext"/>
              <w:jc w:val="center"/>
              <w:rPr>
                <w:b/>
                <w:sz w:val="15"/>
                <w:szCs w:val="15"/>
              </w:rPr>
            </w:pPr>
            <w:r w:rsidRPr="003B1988">
              <w:rPr>
                <w:b/>
                <w:sz w:val="15"/>
                <w:szCs w:val="15"/>
              </w:rPr>
              <w:t>X</w:t>
            </w:r>
          </w:p>
        </w:tc>
      </w:tr>
      <w:tr w:rsidR="008D724F" w:rsidRPr="003B1988" w14:paraId="2A37DCB0"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1ACA53" w14:textId="77777777" w:rsidR="008D724F" w:rsidRPr="003B1988" w:rsidRDefault="008D724F" w:rsidP="00FB4FE8">
            <w:pPr>
              <w:pStyle w:val="Tabletext"/>
              <w:rPr>
                <w:b/>
                <w:sz w:val="15"/>
                <w:szCs w:val="15"/>
              </w:rPr>
            </w:pPr>
            <w:r w:rsidRPr="003B1988">
              <w:rPr>
                <w:b/>
                <w:sz w:val="15"/>
                <w:szCs w:val="15"/>
              </w:rPr>
              <w:t>ISL</w:t>
            </w:r>
          </w:p>
        </w:tc>
        <w:tc>
          <w:tcPr>
            <w:tcW w:w="709" w:type="dxa"/>
            <w:tcBorders>
              <w:top w:val="single" w:sz="4" w:space="0" w:color="auto"/>
              <w:left w:val="nil"/>
              <w:bottom w:val="single" w:sz="4" w:space="0" w:color="auto"/>
              <w:right w:val="single" w:sz="4" w:space="0" w:color="auto"/>
            </w:tcBorders>
            <w:noWrap/>
            <w:vAlign w:val="center"/>
          </w:tcPr>
          <w:p w14:paraId="79D091B0" w14:textId="4CB83105"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51720E57" w14:textId="513D6FCC"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1F9CEDC2" w14:textId="3CF6BCED"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6259F042" w14:textId="60BAA570"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2F630A71" w14:textId="7369B59E"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05944B33" w14:textId="396958DF"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25159535" w14:textId="19834133" w:rsidR="008D724F" w:rsidRPr="003B1988" w:rsidRDefault="008D724F"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809D624" w14:textId="5B69015D" w:rsidR="008D724F" w:rsidRPr="003B1988" w:rsidRDefault="008D724F"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C68EC49" w14:textId="666643B2" w:rsidR="008D724F" w:rsidRPr="003B1988" w:rsidRDefault="008D724F"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03D71C1" w14:textId="7C3FE79D" w:rsidR="008D724F" w:rsidRPr="003B1988" w:rsidRDefault="008D724F"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041CCA8" w14:textId="3AA57E14" w:rsidR="008D724F" w:rsidRPr="003B1988" w:rsidRDefault="008D724F"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755372D" w14:textId="79E28B78" w:rsidR="008D724F" w:rsidRPr="003B1988" w:rsidRDefault="008D724F"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B3293CA" w14:textId="030D825E" w:rsidR="008D724F" w:rsidRPr="003B1988" w:rsidRDefault="008D724F"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2E5C6913" w14:textId="384F08B8" w:rsidR="008D724F" w:rsidRPr="003B1988" w:rsidRDefault="008D724F" w:rsidP="00FB4FE8">
            <w:pPr>
              <w:pStyle w:val="Tabletext"/>
              <w:jc w:val="center"/>
              <w:rPr>
                <w:b/>
                <w:sz w:val="15"/>
                <w:szCs w:val="15"/>
              </w:rPr>
            </w:pPr>
            <w:r w:rsidRPr="003B1988">
              <w:rPr>
                <w:b/>
                <w:sz w:val="15"/>
                <w:szCs w:val="15"/>
              </w:rPr>
              <w:t>X</w:t>
            </w:r>
          </w:p>
        </w:tc>
      </w:tr>
      <w:tr w:rsidR="00E865A0" w:rsidRPr="003B1988" w14:paraId="183CDD53"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1A1D29" w14:textId="77777777" w:rsidR="00E454DA" w:rsidRPr="003B1988" w:rsidRDefault="00E454DA" w:rsidP="00FB4FE8">
            <w:pPr>
              <w:pStyle w:val="Tabletext"/>
              <w:rPr>
                <w:b/>
                <w:sz w:val="15"/>
                <w:szCs w:val="15"/>
              </w:rPr>
            </w:pPr>
            <w:r w:rsidRPr="003B1988">
              <w:rPr>
                <w:b/>
                <w:sz w:val="15"/>
                <w:szCs w:val="15"/>
              </w:rPr>
              <w:t>LIE</w:t>
            </w:r>
          </w:p>
        </w:tc>
        <w:tc>
          <w:tcPr>
            <w:tcW w:w="709" w:type="dxa"/>
            <w:tcBorders>
              <w:top w:val="single" w:sz="4" w:space="0" w:color="auto"/>
              <w:left w:val="nil"/>
              <w:bottom w:val="single" w:sz="4" w:space="0" w:color="auto"/>
              <w:right w:val="single" w:sz="4" w:space="0" w:color="auto"/>
            </w:tcBorders>
            <w:noWrap/>
            <w:vAlign w:val="center"/>
          </w:tcPr>
          <w:p w14:paraId="50DD83D6"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5D178FB1"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6BF0692B"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00FF77BB"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63A103FE"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332316EB"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64330D09"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588000B"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D765D72"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0EBA1C6"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AAA0E15"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8EB1DB5"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EDFA00A"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140B8012"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3CD0DCE7"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2038820" w14:textId="77777777" w:rsidR="00E454DA" w:rsidRPr="003B1988" w:rsidRDefault="00E454DA" w:rsidP="00FB4FE8">
            <w:pPr>
              <w:pStyle w:val="Tabletext"/>
              <w:rPr>
                <w:b/>
                <w:sz w:val="15"/>
                <w:szCs w:val="15"/>
              </w:rPr>
            </w:pPr>
            <w:r w:rsidRPr="003B1988">
              <w:rPr>
                <w:b/>
                <w:sz w:val="15"/>
                <w:szCs w:val="15"/>
              </w:rPr>
              <w:t>LTU</w:t>
            </w:r>
          </w:p>
        </w:tc>
        <w:tc>
          <w:tcPr>
            <w:tcW w:w="709" w:type="dxa"/>
            <w:tcBorders>
              <w:top w:val="single" w:sz="4" w:space="0" w:color="auto"/>
              <w:left w:val="nil"/>
              <w:bottom w:val="single" w:sz="4" w:space="0" w:color="auto"/>
              <w:right w:val="single" w:sz="4" w:space="0" w:color="auto"/>
            </w:tcBorders>
            <w:noWrap/>
            <w:vAlign w:val="center"/>
          </w:tcPr>
          <w:p w14:paraId="0C8A1EB3"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29C8823C"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0C38FD09"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014FEF75"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72A1FCEB"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4B70C406"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401CFAEA"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2D2A997"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6C0E3BD"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0EDBA5A"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B12EFB9"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0839507"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2F8FB17"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54C5A17B"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54927641"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3B74F01" w14:textId="77777777" w:rsidR="00E454DA" w:rsidRPr="003B1988" w:rsidRDefault="00E454DA" w:rsidP="00FB4FE8">
            <w:pPr>
              <w:pStyle w:val="Tabletext"/>
              <w:rPr>
                <w:b/>
                <w:sz w:val="15"/>
                <w:szCs w:val="15"/>
              </w:rPr>
            </w:pPr>
            <w:r w:rsidRPr="003B1988">
              <w:rPr>
                <w:b/>
                <w:sz w:val="15"/>
                <w:szCs w:val="15"/>
              </w:rPr>
              <w:t>LUX</w:t>
            </w:r>
          </w:p>
        </w:tc>
        <w:tc>
          <w:tcPr>
            <w:tcW w:w="709" w:type="dxa"/>
            <w:tcBorders>
              <w:top w:val="single" w:sz="4" w:space="0" w:color="auto"/>
              <w:left w:val="nil"/>
              <w:bottom w:val="single" w:sz="4" w:space="0" w:color="auto"/>
              <w:right w:val="single" w:sz="4" w:space="0" w:color="auto"/>
            </w:tcBorders>
            <w:noWrap/>
            <w:vAlign w:val="center"/>
          </w:tcPr>
          <w:p w14:paraId="1A5E9EF9"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3B05867B"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5E04F639"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7F66C4DE"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249B6286"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781F7B7A"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6AD0FE7D"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EBFF552"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5334AFE"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BD0C406"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2FCD42E"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8648C74"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46D0A46"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662FD886"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3A05BC52"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CF72D5" w14:textId="77777777" w:rsidR="00E454DA" w:rsidRPr="003B1988" w:rsidRDefault="00E454DA" w:rsidP="00FB4FE8">
            <w:pPr>
              <w:pStyle w:val="Tabletext"/>
              <w:rPr>
                <w:b/>
                <w:sz w:val="15"/>
                <w:szCs w:val="15"/>
              </w:rPr>
            </w:pPr>
            <w:r w:rsidRPr="003B1988">
              <w:rPr>
                <w:b/>
                <w:sz w:val="15"/>
                <w:szCs w:val="15"/>
              </w:rPr>
              <w:t>LVA</w:t>
            </w:r>
          </w:p>
        </w:tc>
        <w:tc>
          <w:tcPr>
            <w:tcW w:w="709" w:type="dxa"/>
            <w:tcBorders>
              <w:top w:val="single" w:sz="4" w:space="0" w:color="auto"/>
              <w:left w:val="nil"/>
              <w:bottom w:val="single" w:sz="4" w:space="0" w:color="auto"/>
              <w:right w:val="single" w:sz="4" w:space="0" w:color="auto"/>
            </w:tcBorders>
            <w:noWrap/>
            <w:vAlign w:val="center"/>
          </w:tcPr>
          <w:p w14:paraId="5E751956"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4D59EEC7"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0E2A2FC6"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03776C7D"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1789BBAC"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19F17B2C"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600EF79C"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93E1774"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E1699AE"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4126833"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1344B03"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E2E8DCD"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B02D7E7"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57217802"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48AA4056"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916563B" w14:textId="77777777" w:rsidR="00E454DA" w:rsidRPr="003B1988" w:rsidRDefault="00E454DA" w:rsidP="00FB4FE8">
            <w:pPr>
              <w:pStyle w:val="Tabletext"/>
              <w:rPr>
                <w:b/>
                <w:sz w:val="15"/>
                <w:szCs w:val="15"/>
              </w:rPr>
            </w:pPr>
            <w:r w:rsidRPr="003B1988">
              <w:rPr>
                <w:b/>
                <w:sz w:val="15"/>
                <w:szCs w:val="15"/>
              </w:rPr>
              <w:t>MCO</w:t>
            </w:r>
          </w:p>
        </w:tc>
        <w:tc>
          <w:tcPr>
            <w:tcW w:w="709" w:type="dxa"/>
            <w:tcBorders>
              <w:top w:val="single" w:sz="4" w:space="0" w:color="auto"/>
              <w:left w:val="nil"/>
              <w:bottom w:val="single" w:sz="4" w:space="0" w:color="auto"/>
              <w:right w:val="single" w:sz="4" w:space="0" w:color="auto"/>
            </w:tcBorders>
            <w:noWrap/>
            <w:vAlign w:val="center"/>
          </w:tcPr>
          <w:p w14:paraId="38F6D101"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6FBCD659"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3A77FD02"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28320620"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2221CFA5"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0627B480"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3C4457E2"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4EC5A96"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A5BEC09"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37AC9F1"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8A216FE"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D58CC16"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29A6294"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77C48188"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379E3BE3"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672EC72" w14:textId="77777777" w:rsidR="00E454DA" w:rsidRPr="003B1988" w:rsidRDefault="00E454DA" w:rsidP="00FB4FE8">
            <w:pPr>
              <w:pStyle w:val="Tabletext"/>
              <w:rPr>
                <w:b/>
                <w:sz w:val="15"/>
                <w:szCs w:val="15"/>
              </w:rPr>
            </w:pPr>
            <w:r w:rsidRPr="003B1988">
              <w:rPr>
                <w:b/>
                <w:sz w:val="15"/>
                <w:szCs w:val="15"/>
              </w:rPr>
              <w:t>MDA</w:t>
            </w:r>
          </w:p>
        </w:tc>
        <w:tc>
          <w:tcPr>
            <w:tcW w:w="709" w:type="dxa"/>
            <w:tcBorders>
              <w:top w:val="single" w:sz="4" w:space="0" w:color="auto"/>
              <w:left w:val="nil"/>
              <w:bottom w:val="single" w:sz="4" w:space="0" w:color="auto"/>
              <w:right w:val="single" w:sz="4" w:space="0" w:color="auto"/>
            </w:tcBorders>
            <w:noWrap/>
            <w:vAlign w:val="center"/>
          </w:tcPr>
          <w:p w14:paraId="41E5BD03"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2590EFA3"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444607FF"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4DAD9BED"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1843A838"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76992D01"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6D607632"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8A35FAA"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E99CE35"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D888BBE"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A65AC40"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98DDDE1"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285D749"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33A0B721"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6654D642"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6C5792" w14:textId="77777777" w:rsidR="00E454DA" w:rsidRPr="003B1988" w:rsidRDefault="00E454DA" w:rsidP="00FB4FE8">
            <w:pPr>
              <w:pStyle w:val="Tabletext"/>
              <w:rPr>
                <w:b/>
                <w:sz w:val="15"/>
                <w:szCs w:val="15"/>
              </w:rPr>
            </w:pPr>
            <w:r w:rsidRPr="003B1988">
              <w:rPr>
                <w:b/>
                <w:sz w:val="15"/>
                <w:szCs w:val="15"/>
              </w:rPr>
              <w:t>MKD</w:t>
            </w:r>
          </w:p>
        </w:tc>
        <w:tc>
          <w:tcPr>
            <w:tcW w:w="709" w:type="dxa"/>
            <w:tcBorders>
              <w:top w:val="single" w:sz="4" w:space="0" w:color="auto"/>
              <w:left w:val="nil"/>
              <w:bottom w:val="single" w:sz="4" w:space="0" w:color="auto"/>
              <w:right w:val="single" w:sz="4" w:space="0" w:color="auto"/>
            </w:tcBorders>
            <w:noWrap/>
            <w:vAlign w:val="center"/>
          </w:tcPr>
          <w:p w14:paraId="7368494A"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vAlign w:val="center"/>
          </w:tcPr>
          <w:p w14:paraId="02D08024" w14:textId="77777777" w:rsidR="00E454DA" w:rsidRPr="003B1988" w:rsidRDefault="00E454DA" w:rsidP="00FB4FE8">
            <w:pPr>
              <w:pStyle w:val="Tabletext"/>
              <w:jc w:val="center"/>
              <w:rPr>
                <w:b/>
                <w:sz w:val="15"/>
                <w:szCs w:val="15"/>
              </w:rPr>
            </w:pPr>
          </w:p>
        </w:tc>
        <w:tc>
          <w:tcPr>
            <w:tcW w:w="709" w:type="dxa"/>
            <w:tcBorders>
              <w:top w:val="single" w:sz="4" w:space="0" w:color="auto"/>
              <w:left w:val="single" w:sz="4" w:space="0" w:color="auto"/>
              <w:bottom w:val="single" w:sz="4" w:space="0" w:color="auto"/>
              <w:right w:val="single" w:sz="4" w:space="0" w:color="auto"/>
            </w:tcBorders>
          </w:tcPr>
          <w:p w14:paraId="13D09A0E" w14:textId="77777777" w:rsidR="00E454DA" w:rsidRPr="003B1988" w:rsidRDefault="00E454DA" w:rsidP="00FB4FE8">
            <w:pPr>
              <w:pStyle w:val="Tabletext"/>
              <w:jc w:val="center"/>
              <w:rPr>
                <w:b/>
                <w:sz w:val="15"/>
                <w:szCs w:val="15"/>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44B2CEAC"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noWrap/>
            <w:vAlign w:val="center"/>
          </w:tcPr>
          <w:p w14:paraId="1AAF872F"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noWrap/>
            <w:vAlign w:val="center"/>
          </w:tcPr>
          <w:p w14:paraId="5AE1E2B9" w14:textId="77777777" w:rsidR="00E454DA" w:rsidRPr="003B1988" w:rsidRDefault="00E454DA" w:rsidP="00FB4FE8">
            <w:pPr>
              <w:pStyle w:val="Tabletext"/>
              <w:jc w:val="center"/>
              <w:rPr>
                <w:b/>
                <w:sz w:val="15"/>
                <w:szCs w:val="15"/>
              </w:rPr>
            </w:pPr>
          </w:p>
        </w:tc>
        <w:tc>
          <w:tcPr>
            <w:tcW w:w="709" w:type="dxa"/>
            <w:tcBorders>
              <w:top w:val="single" w:sz="4" w:space="0" w:color="auto"/>
              <w:left w:val="nil"/>
              <w:bottom w:val="single" w:sz="4" w:space="0" w:color="auto"/>
              <w:right w:val="single" w:sz="4" w:space="0" w:color="auto"/>
            </w:tcBorders>
            <w:noWrap/>
            <w:vAlign w:val="center"/>
          </w:tcPr>
          <w:p w14:paraId="26C3CC71"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4086E0D8"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116C977D"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0DFC41CC"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2174E91B"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1D1F7AEA" w14:textId="77777777" w:rsidR="00E454DA" w:rsidRPr="003B1988" w:rsidRDefault="00E454DA" w:rsidP="00FB4FE8">
            <w:pPr>
              <w:pStyle w:val="Tabletext"/>
              <w:jc w:val="center"/>
              <w:rPr>
                <w:b/>
                <w:sz w:val="15"/>
                <w:szCs w:val="15"/>
              </w:rPr>
            </w:pPr>
          </w:p>
        </w:tc>
        <w:tc>
          <w:tcPr>
            <w:tcW w:w="769" w:type="dxa"/>
            <w:tcBorders>
              <w:top w:val="single" w:sz="4" w:space="0" w:color="auto"/>
              <w:left w:val="nil"/>
              <w:bottom w:val="single" w:sz="4" w:space="0" w:color="auto"/>
              <w:right w:val="single" w:sz="4" w:space="0" w:color="auto"/>
            </w:tcBorders>
            <w:noWrap/>
            <w:vAlign w:val="center"/>
          </w:tcPr>
          <w:p w14:paraId="5BBB2F22" w14:textId="77777777" w:rsidR="00E454DA" w:rsidRPr="003B1988" w:rsidRDefault="00E454DA" w:rsidP="00FB4FE8">
            <w:pPr>
              <w:pStyle w:val="Tabletext"/>
              <w:jc w:val="center"/>
              <w:rPr>
                <w:b/>
                <w:sz w:val="15"/>
                <w:szCs w:val="15"/>
              </w:rPr>
            </w:pPr>
          </w:p>
        </w:tc>
        <w:tc>
          <w:tcPr>
            <w:tcW w:w="451" w:type="dxa"/>
            <w:tcBorders>
              <w:top w:val="single" w:sz="4" w:space="0" w:color="auto"/>
              <w:left w:val="single" w:sz="4" w:space="0" w:color="auto"/>
              <w:bottom w:val="single" w:sz="4" w:space="0" w:color="auto"/>
              <w:right w:val="single" w:sz="4" w:space="0" w:color="auto"/>
            </w:tcBorders>
            <w:noWrap/>
            <w:vAlign w:val="center"/>
          </w:tcPr>
          <w:p w14:paraId="370C1A2C" w14:textId="77777777" w:rsidR="00E454DA" w:rsidRPr="003B1988" w:rsidRDefault="00E454DA" w:rsidP="00FB4FE8">
            <w:pPr>
              <w:pStyle w:val="Tabletext"/>
              <w:jc w:val="center"/>
              <w:rPr>
                <w:b/>
                <w:sz w:val="15"/>
                <w:szCs w:val="15"/>
              </w:rPr>
            </w:pPr>
          </w:p>
        </w:tc>
      </w:tr>
      <w:tr w:rsidR="00E865A0" w:rsidRPr="003B1988" w14:paraId="627185E2"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AC9EBB" w14:textId="77777777" w:rsidR="00E454DA" w:rsidRPr="003B1988" w:rsidRDefault="00E454DA" w:rsidP="00FB4FE8">
            <w:pPr>
              <w:pStyle w:val="Tabletext"/>
              <w:rPr>
                <w:b/>
                <w:sz w:val="15"/>
                <w:szCs w:val="15"/>
              </w:rPr>
            </w:pPr>
            <w:r w:rsidRPr="003B1988">
              <w:rPr>
                <w:b/>
                <w:sz w:val="15"/>
                <w:szCs w:val="15"/>
              </w:rPr>
              <w:t>MLT</w:t>
            </w:r>
          </w:p>
        </w:tc>
        <w:tc>
          <w:tcPr>
            <w:tcW w:w="709" w:type="dxa"/>
            <w:tcBorders>
              <w:top w:val="single" w:sz="4" w:space="0" w:color="auto"/>
              <w:left w:val="nil"/>
              <w:bottom w:val="single" w:sz="4" w:space="0" w:color="auto"/>
              <w:right w:val="single" w:sz="4" w:space="0" w:color="auto"/>
            </w:tcBorders>
            <w:noWrap/>
            <w:vAlign w:val="center"/>
          </w:tcPr>
          <w:p w14:paraId="7C525654"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7DC6D204"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4F73ED3F"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2D61653A"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0C7525A9"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053271BB"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7B41C249"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4C762EE"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02B1A68"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0A0C85E"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333AE05"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0A7B08F"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C2D475F"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7017F727"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4EC51FA4"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2A0C8A" w14:textId="77777777" w:rsidR="00E454DA" w:rsidRPr="003B1988" w:rsidRDefault="00E454DA" w:rsidP="00FB4FE8">
            <w:pPr>
              <w:pStyle w:val="Tabletext"/>
              <w:rPr>
                <w:b/>
                <w:sz w:val="15"/>
                <w:szCs w:val="15"/>
              </w:rPr>
            </w:pPr>
            <w:r w:rsidRPr="003B1988">
              <w:rPr>
                <w:b/>
                <w:sz w:val="15"/>
                <w:szCs w:val="15"/>
              </w:rPr>
              <w:t>MNE</w:t>
            </w:r>
          </w:p>
        </w:tc>
        <w:tc>
          <w:tcPr>
            <w:tcW w:w="709" w:type="dxa"/>
            <w:tcBorders>
              <w:top w:val="single" w:sz="4" w:space="0" w:color="auto"/>
              <w:left w:val="nil"/>
              <w:bottom w:val="single" w:sz="4" w:space="0" w:color="auto"/>
              <w:right w:val="single" w:sz="4" w:space="0" w:color="auto"/>
            </w:tcBorders>
            <w:noWrap/>
            <w:vAlign w:val="center"/>
          </w:tcPr>
          <w:p w14:paraId="402FD104"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057259DA"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0EEDBA0B"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5106F42A"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12D1C3A1"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144ABF33"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1295B47D"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439D24A"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945212D"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C1668FB"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2C63069"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83C1412"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3DACDE8"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3C1A0F2E"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7AB631D8"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5BBECD" w14:textId="77777777" w:rsidR="00E454DA" w:rsidRPr="003B1988" w:rsidRDefault="00E454DA" w:rsidP="00FB4FE8">
            <w:pPr>
              <w:pStyle w:val="Tabletext"/>
              <w:rPr>
                <w:b/>
                <w:sz w:val="15"/>
                <w:szCs w:val="15"/>
              </w:rPr>
            </w:pPr>
            <w:r w:rsidRPr="003B1988">
              <w:rPr>
                <w:b/>
                <w:sz w:val="15"/>
                <w:szCs w:val="15"/>
              </w:rPr>
              <w:t>NOR</w:t>
            </w:r>
          </w:p>
        </w:tc>
        <w:tc>
          <w:tcPr>
            <w:tcW w:w="709" w:type="dxa"/>
            <w:tcBorders>
              <w:top w:val="single" w:sz="4" w:space="0" w:color="auto"/>
              <w:left w:val="nil"/>
              <w:bottom w:val="single" w:sz="4" w:space="0" w:color="auto"/>
              <w:right w:val="single" w:sz="4" w:space="0" w:color="auto"/>
            </w:tcBorders>
            <w:noWrap/>
            <w:vAlign w:val="center"/>
          </w:tcPr>
          <w:p w14:paraId="09B3B1B7"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4DB57B0B"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463E2C5D"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5A38BDAE"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4DD1AA81"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7F86FF16"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78F4E23B"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597D95B"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D7A75DE"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E087827"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5F633FB"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134E66C"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5788698"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7BD02206"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1C22CFDF"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A31A70" w14:textId="77777777" w:rsidR="00E454DA" w:rsidRPr="003B1988" w:rsidRDefault="00E454DA" w:rsidP="00FB4FE8">
            <w:pPr>
              <w:pStyle w:val="Tabletext"/>
              <w:rPr>
                <w:b/>
                <w:sz w:val="15"/>
                <w:szCs w:val="15"/>
              </w:rPr>
            </w:pPr>
            <w:r w:rsidRPr="003B1988">
              <w:rPr>
                <w:b/>
                <w:sz w:val="15"/>
                <w:szCs w:val="15"/>
              </w:rPr>
              <w:t>POL</w:t>
            </w:r>
          </w:p>
        </w:tc>
        <w:tc>
          <w:tcPr>
            <w:tcW w:w="709" w:type="dxa"/>
            <w:tcBorders>
              <w:top w:val="single" w:sz="4" w:space="0" w:color="auto"/>
              <w:left w:val="nil"/>
              <w:bottom w:val="single" w:sz="4" w:space="0" w:color="auto"/>
              <w:right w:val="single" w:sz="4" w:space="0" w:color="auto"/>
            </w:tcBorders>
            <w:noWrap/>
            <w:vAlign w:val="center"/>
          </w:tcPr>
          <w:p w14:paraId="1E3A14FA"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35438FF1"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7BF5D136"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2067FB75"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50266E47"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6D616B2A"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4D590E23"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C80337F"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D4486BA"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8F13D27"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9C3C1C1"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5ECF8FB"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F18965D"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7D4D5E2D"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638F13D3"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E8D6AA9" w14:textId="77777777" w:rsidR="00E454DA" w:rsidRPr="003B1988" w:rsidRDefault="00E454DA" w:rsidP="00FB4FE8">
            <w:pPr>
              <w:pStyle w:val="Tabletext"/>
              <w:rPr>
                <w:b/>
                <w:sz w:val="15"/>
                <w:szCs w:val="15"/>
              </w:rPr>
            </w:pPr>
            <w:r w:rsidRPr="003B1988">
              <w:rPr>
                <w:b/>
                <w:sz w:val="15"/>
                <w:szCs w:val="15"/>
              </w:rPr>
              <w:t>POR</w:t>
            </w:r>
          </w:p>
        </w:tc>
        <w:tc>
          <w:tcPr>
            <w:tcW w:w="709" w:type="dxa"/>
            <w:tcBorders>
              <w:top w:val="single" w:sz="4" w:space="0" w:color="auto"/>
              <w:left w:val="nil"/>
              <w:bottom w:val="single" w:sz="4" w:space="0" w:color="auto"/>
              <w:right w:val="single" w:sz="4" w:space="0" w:color="auto"/>
            </w:tcBorders>
            <w:noWrap/>
            <w:vAlign w:val="center"/>
          </w:tcPr>
          <w:p w14:paraId="1241CEA2"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01A0CC6F"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10CF7EEA"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0344A085"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7ACEAE32"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65FDAC3D"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4FC580E4"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6EE97C6"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A4164D0"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9C57041"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6704EA5"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D85F266"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6B10076"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4F6B5455"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6CDA128A"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F8626B" w14:textId="77777777" w:rsidR="00E454DA" w:rsidRPr="003B1988" w:rsidRDefault="00E454DA" w:rsidP="00FB4FE8">
            <w:pPr>
              <w:pStyle w:val="Tabletext"/>
              <w:rPr>
                <w:b/>
                <w:sz w:val="15"/>
                <w:szCs w:val="15"/>
              </w:rPr>
            </w:pPr>
            <w:r w:rsidRPr="003B1988">
              <w:rPr>
                <w:b/>
                <w:sz w:val="15"/>
                <w:szCs w:val="15"/>
              </w:rPr>
              <w:t>ROU</w:t>
            </w:r>
          </w:p>
        </w:tc>
        <w:tc>
          <w:tcPr>
            <w:tcW w:w="709" w:type="dxa"/>
            <w:tcBorders>
              <w:top w:val="single" w:sz="4" w:space="0" w:color="auto"/>
              <w:left w:val="nil"/>
              <w:bottom w:val="single" w:sz="4" w:space="0" w:color="auto"/>
              <w:right w:val="single" w:sz="4" w:space="0" w:color="auto"/>
            </w:tcBorders>
            <w:noWrap/>
            <w:vAlign w:val="center"/>
          </w:tcPr>
          <w:p w14:paraId="0DE45168"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0B13AE8C"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0D1BD7FA"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00393E42"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2F161270"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7CCE2FD2"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0D0D916A"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C904861"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63585E9"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E5EF8DC"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C7DF91F"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7CAF501"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025D990"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27185DFA"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302A63D3"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06265B" w14:textId="77777777" w:rsidR="00E454DA" w:rsidRPr="003B1988" w:rsidRDefault="00E454DA" w:rsidP="00FB4FE8">
            <w:pPr>
              <w:pStyle w:val="Tabletext"/>
              <w:rPr>
                <w:b/>
                <w:sz w:val="15"/>
                <w:szCs w:val="15"/>
              </w:rPr>
            </w:pPr>
            <w:r w:rsidRPr="003B1988">
              <w:rPr>
                <w:b/>
                <w:sz w:val="15"/>
                <w:szCs w:val="15"/>
              </w:rPr>
              <w:t>RUS</w:t>
            </w:r>
          </w:p>
        </w:tc>
        <w:tc>
          <w:tcPr>
            <w:tcW w:w="709" w:type="dxa"/>
            <w:tcBorders>
              <w:top w:val="single" w:sz="4" w:space="0" w:color="auto"/>
              <w:left w:val="nil"/>
              <w:bottom w:val="single" w:sz="4" w:space="0" w:color="auto"/>
              <w:right w:val="single" w:sz="4" w:space="0" w:color="auto"/>
            </w:tcBorders>
            <w:noWrap/>
            <w:vAlign w:val="center"/>
          </w:tcPr>
          <w:p w14:paraId="57FA2C07"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3377E083"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18ECBE82" w14:textId="77777777" w:rsidR="00E454DA" w:rsidRPr="003B1988" w:rsidRDefault="00E454DA" w:rsidP="00FB4FE8">
            <w:pPr>
              <w:pStyle w:val="Tabletext"/>
              <w:jc w:val="center"/>
              <w:rPr>
                <w:b/>
                <w:sz w:val="15"/>
                <w:szCs w:val="15"/>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4D554E8D"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5CB36272"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68D4867B"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3C37F912"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A5AFFF4"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01A1A5F"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472631D"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35116A4"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8DE79E0"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9F68095" w14:textId="77777777" w:rsidR="00E454DA" w:rsidRPr="003B1988" w:rsidRDefault="00E454DA" w:rsidP="00FB4FE8">
            <w:pPr>
              <w:pStyle w:val="Tabletext"/>
              <w:jc w:val="center"/>
              <w:rPr>
                <w:b/>
                <w:sz w:val="15"/>
                <w:szCs w:val="15"/>
              </w:rPr>
            </w:pPr>
          </w:p>
        </w:tc>
        <w:tc>
          <w:tcPr>
            <w:tcW w:w="451" w:type="dxa"/>
            <w:tcBorders>
              <w:top w:val="single" w:sz="4" w:space="0" w:color="auto"/>
              <w:left w:val="single" w:sz="4" w:space="0" w:color="auto"/>
              <w:bottom w:val="single" w:sz="4" w:space="0" w:color="auto"/>
              <w:right w:val="single" w:sz="4" w:space="0" w:color="auto"/>
            </w:tcBorders>
            <w:noWrap/>
            <w:vAlign w:val="center"/>
          </w:tcPr>
          <w:p w14:paraId="40AFB7C9" w14:textId="77777777" w:rsidR="00E454DA" w:rsidRPr="003B1988" w:rsidRDefault="00E454DA" w:rsidP="00FB4FE8">
            <w:pPr>
              <w:pStyle w:val="Tabletext"/>
              <w:jc w:val="center"/>
              <w:rPr>
                <w:b/>
                <w:sz w:val="15"/>
                <w:szCs w:val="15"/>
              </w:rPr>
            </w:pPr>
          </w:p>
        </w:tc>
      </w:tr>
      <w:tr w:rsidR="00E865A0" w:rsidRPr="003B1988" w14:paraId="73A2570A"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5446C44" w14:textId="77777777" w:rsidR="00E454DA" w:rsidRPr="003B1988" w:rsidRDefault="00E454DA" w:rsidP="00FB4FE8">
            <w:pPr>
              <w:pStyle w:val="Tabletext"/>
              <w:rPr>
                <w:b/>
                <w:sz w:val="15"/>
                <w:szCs w:val="15"/>
              </w:rPr>
            </w:pPr>
            <w:r w:rsidRPr="003B1988">
              <w:rPr>
                <w:b/>
                <w:sz w:val="15"/>
                <w:szCs w:val="15"/>
              </w:rPr>
              <w:t>S</w:t>
            </w:r>
          </w:p>
        </w:tc>
        <w:tc>
          <w:tcPr>
            <w:tcW w:w="709" w:type="dxa"/>
            <w:tcBorders>
              <w:top w:val="single" w:sz="4" w:space="0" w:color="auto"/>
              <w:left w:val="nil"/>
              <w:bottom w:val="single" w:sz="4" w:space="0" w:color="auto"/>
              <w:right w:val="single" w:sz="4" w:space="0" w:color="auto"/>
            </w:tcBorders>
            <w:noWrap/>
            <w:vAlign w:val="center"/>
          </w:tcPr>
          <w:p w14:paraId="0CFA6C02"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7E0E5380"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06A66059"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37CAD9C6"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7C11578B"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40586ECD"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1B9F7954"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FFE5099"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A66E98D"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91ABC9D"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1C28636"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EA3A1C7"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682392A"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2CD7F36D" w14:textId="77777777" w:rsidR="00E454DA" w:rsidRPr="003B1988" w:rsidRDefault="00E454DA" w:rsidP="00FB4FE8">
            <w:pPr>
              <w:pStyle w:val="Tabletext"/>
              <w:jc w:val="center"/>
              <w:rPr>
                <w:b/>
                <w:sz w:val="15"/>
                <w:szCs w:val="15"/>
              </w:rPr>
            </w:pPr>
            <w:r w:rsidRPr="003B1988">
              <w:rPr>
                <w:b/>
                <w:sz w:val="15"/>
                <w:szCs w:val="15"/>
              </w:rPr>
              <w:t>X</w:t>
            </w:r>
          </w:p>
        </w:tc>
      </w:tr>
      <w:tr w:rsidR="008D724F" w:rsidRPr="003B1988" w14:paraId="1C09DA48"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F20E8C" w14:textId="77777777" w:rsidR="008D724F" w:rsidRPr="003B1988" w:rsidRDefault="008D724F" w:rsidP="00FB4FE8">
            <w:pPr>
              <w:pStyle w:val="Tabletext"/>
              <w:rPr>
                <w:b/>
                <w:sz w:val="15"/>
                <w:szCs w:val="15"/>
              </w:rPr>
            </w:pPr>
            <w:r w:rsidRPr="003B1988">
              <w:rPr>
                <w:b/>
                <w:sz w:val="15"/>
                <w:szCs w:val="15"/>
              </w:rPr>
              <w:t>SMR</w:t>
            </w:r>
          </w:p>
        </w:tc>
        <w:tc>
          <w:tcPr>
            <w:tcW w:w="709" w:type="dxa"/>
            <w:tcBorders>
              <w:top w:val="single" w:sz="4" w:space="0" w:color="auto"/>
              <w:left w:val="nil"/>
              <w:bottom w:val="single" w:sz="4" w:space="0" w:color="auto"/>
              <w:right w:val="single" w:sz="4" w:space="0" w:color="auto"/>
            </w:tcBorders>
            <w:noWrap/>
            <w:vAlign w:val="center"/>
          </w:tcPr>
          <w:p w14:paraId="2224EAB3" w14:textId="549A3D23"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7D4CA6B2" w14:textId="3C284753"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00A3FA6C" w14:textId="70450C4C"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2DCAA92C" w14:textId="23F5B4F3"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52C8CFB5" w14:textId="242B9323"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7CD5261C" w14:textId="36B87CC8" w:rsidR="008D724F" w:rsidRPr="003B1988" w:rsidRDefault="008D724F"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1823F01E" w14:textId="5E97E10B" w:rsidR="008D724F" w:rsidRPr="003B1988" w:rsidRDefault="008D724F"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5BF70C3" w14:textId="03A13B6A" w:rsidR="008D724F" w:rsidRPr="003B1988" w:rsidRDefault="008D724F"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C55B5B8" w14:textId="5B7111DF" w:rsidR="008D724F" w:rsidRPr="003B1988" w:rsidRDefault="008D724F"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F291541" w14:textId="1BC772FA" w:rsidR="008D724F" w:rsidRPr="003B1988" w:rsidRDefault="008D724F"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6214E67" w14:textId="4D92A7ED" w:rsidR="008D724F" w:rsidRPr="003B1988" w:rsidRDefault="008D724F"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6C9C5EB" w14:textId="0E411767" w:rsidR="008D724F" w:rsidRPr="003B1988" w:rsidRDefault="008D724F"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5BAB5FE" w14:textId="722B77E6" w:rsidR="008D724F" w:rsidRPr="003B1988" w:rsidRDefault="008D724F"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56E4A139" w14:textId="08A39637" w:rsidR="008D724F" w:rsidRPr="003B1988" w:rsidRDefault="008D724F" w:rsidP="00FB4FE8">
            <w:pPr>
              <w:pStyle w:val="Tabletext"/>
              <w:jc w:val="center"/>
              <w:rPr>
                <w:b/>
                <w:sz w:val="15"/>
                <w:szCs w:val="15"/>
              </w:rPr>
            </w:pPr>
            <w:r w:rsidRPr="003B1988">
              <w:rPr>
                <w:b/>
                <w:sz w:val="15"/>
                <w:szCs w:val="15"/>
              </w:rPr>
              <w:t>X</w:t>
            </w:r>
          </w:p>
        </w:tc>
      </w:tr>
      <w:tr w:rsidR="00E865A0" w:rsidRPr="003B1988" w14:paraId="05DC17CA"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07B613" w14:textId="77777777" w:rsidR="00E454DA" w:rsidRPr="003B1988" w:rsidRDefault="00E454DA" w:rsidP="00FB4FE8">
            <w:pPr>
              <w:pStyle w:val="Tabletext"/>
              <w:rPr>
                <w:b/>
                <w:sz w:val="15"/>
                <w:szCs w:val="15"/>
              </w:rPr>
            </w:pPr>
            <w:r w:rsidRPr="003B1988">
              <w:rPr>
                <w:b/>
                <w:sz w:val="15"/>
                <w:szCs w:val="15"/>
              </w:rPr>
              <w:t>SRB</w:t>
            </w:r>
          </w:p>
        </w:tc>
        <w:tc>
          <w:tcPr>
            <w:tcW w:w="709" w:type="dxa"/>
            <w:tcBorders>
              <w:top w:val="single" w:sz="4" w:space="0" w:color="auto"/>
              <w:left w:val="nil"/>
              <w:bottom w:val="single" w:sz="4" w:space="0" w:color="auto"/>
              <w:right w:val="single" w:sz="4" w:space="0" w:color="auto"/>
            </w:tcBorders>
            <w:noWrap/>
            <w:vAlign w:val="center"/>
          </w:tcPr>
          <w:p w14:paraId="5FE0E066"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510D9FAA"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12B32B35"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7E8D39B0"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0AEAFFF0"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74695C59"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0908AB16"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C981C12"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279B767"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27DD497"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0518D74"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3AC8ADC"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D57ED17"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312F7D06"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6D080984"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89543B" w14:textId="77777777" w:rsidR="00E454DA" w:rsidRPr="003B1988" w:rsidRDefault="00E454DA" w:rsidP="00FB4FE8">
            <w:pPr>
              <w:pStyle w:val="Tabletext"/>
              <w:rPr>
                <w:b/>
                <w:sz w:val="15"/>
                <w:szCs w:val="15"/>
              </w:rPr>
            </w:pPr>
            <w:r w:rsidRPr="003B1988">
              <w:rPr>
                <w:b/>
                <w:sz w:val="15"/>
                <w:szCs w:val="15"/>
              </w:rPr>
              <w:t>SUI</w:t>
            </w:r>
          </w:p>
        </w:tc>
        <w:tc>
          <w:tcPr>
            <w:tcW w:w="709" w:type="dxa"/>
            <w:tcBorders>
              <w:top w:val="single" w:sz="4" w:space="0" w:color="auto"/>
              <w:left w:val="nil"/>
              <w:bottom w:val="single" w:sz="4" w:space="0" w:color="auto"/>
              <w:right w:val="single" w:sz="4" w:space="0" w:color="auto"/>
            </w:tcBorders>
            <w:noWrap/>
            <w:vAlign w:val="center"/>
          </w:tcPr>
          <w:p w14:paraId="1A714FF3"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0814E211"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24314FEA"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12D37E28"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569B7635"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2512B981"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5A635311"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F769EC6"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74B5E579"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131411B"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99B5CE2"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8472D29"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D9C41C8"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0E945EDD"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60D20BEB"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6206DC" w14:textId="77777777" w:rsidR="00E454DA" w:rsidRPr="003B1988" w:rsidRDefault="00E454DA" w:rsidP="00FB4FE8">
            <w:pPr>
              <w:pStyle w:val="Tabletext"/>
              <w:rPr>
                <w:b/>
                <w:sz w:val="15"/>
                <w:szCs w:val="15"/>
              </w:rPr>
            </w:pPr>
            <w:r w:rsidRPr="003B1988">
              <w:rPr>
                <w:b/>
                <w:sz w:val="15"/>
                <w:szCs w:val="15"/>
              </w:rPr>
              <w:t>SVK</w:t>
            </w:r>
          </w:p>
        </w:tc>
        <w:tc>
          <w:tcPr>
            <w:tcW w:w="709" w:type="dxa"/>
            <w:tcBorders>
              <w:top w:val="single" w:sz="4" w:space="0" w:color="auto"/>
              <w:left w:val="nil"/>
              <w:bottom w:val="single" w:sz="4" w:space="0" w:color="auto"/>
              <w:right w:val="single" w:sz="4" w:space="0" w:color="auto"/>
            </w:tcBorders>
            <w:noWrap/>
            <w:vAlign w:val="center"/>
          </w:tcPr>
          <w:p w14:paraId="13AE1425"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18478A56"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0B92D63E"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1B31C990"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600E6643"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23760716"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01FA9C4E"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64B107D"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8C44F14"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6E1A5732"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38FF8CE"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548A91D"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F8C92CF"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1EE8B770"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2D3E9738"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20141A" w14:textId="77777777" w:rsidR="00E454DA" w:rsidRPr="003B1988" w:rsidRDefault="00E454DA" w:rsidP="00FB4FE8">
            <w:pPr>
              <w:pStyle w:val="Tabletext"/>
              <w:rPr>
                <w:b/>
                <w:sz w:val="15"/>
                <w:szCs w:val="15"/>
              </w:rPr>
            </w:pPr>
            <w:r w:rsidRPr="003B1988">
              <w:rPr>
                <w:b/>
                <w:sz w:val="15"/>
                <w:szCs w:val="15"/>
              </w:rPr>
              <w:t>SVN</w:t>
            </w:r>
          </w:p>
        </w:tc>
        <w:tc>
          <w:tcPr>
            <w:tcW w:w="709" w:type="dxa"/>
            <w:tcBorders>
              <w:top w:val="single" w:sz="4" w:space="0" w:color="auto"/>
              <w:left w:val="nil"/>
              <w:bottom w:val="single" w:sz="4" w:space="0" w:color="auto"/>
              <w:right w:val="single" w:sz="4" w:space="0" w:color="auto"/>
            </w:tcBorders>
            <w:noWrap/>
            <w:vAlign w:val="center"/>
          </w:tcPr>
          <w:p w14:paraId="6AB03290"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0490A7BE"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3C7FC6F1"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0CFFD7C2"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4E04D689"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2AA7344A"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6B8DD1A6"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AB0B42F"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7FD31B0"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767F2C6"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9D9547F"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18B5951"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29EE2F5A"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319B48A4"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4140C49E"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53BF870" w14:textId="77777777" w:rsidR="00E454DA" w:rsidRPr="003B1988" w:rsidRDefault="00E454DA" w:rsidP="00FB4FE8">
            <w:pPr>
              <w:pStyle w:val="Tabletext"/>
              <w:rPr>
                <w:b/>
                <w:sz w:val="15"/>
                <w:szCs w:val="15"/>
              </w:rPr>
            </w:pPr>
            <w:r w:rsidRPr="003B1988">
              <w:rPr>
                <w:b/>
                <w:sz w:val="15"/>
                <w:szCs w:val="15"/>
              </w:rPr>
              <w:t>TUR</w:t>
            </w:r>
          </w:p>
        </w:tc>
        <w:tc>
          <w:tcPr>
            <w:tcW w:w="709" w:type="dxa"/>
            <w:tcBorders>
              <w:top w:val="single" w:sz="4" w:space="0" w:color="auto"/>
              <w:left w:val="nil"/>
              <w:bottom w:val="single" w:sz="4" w:space="0" w:color="auto"/>
              <w:right w:val="single" w:sz="4" w:space="0" w:color="auto"/>
            </w:tcBorders>
            <w:noWrap/>
            <w:vAlign w:val="center"/>
          </w:tcPr>
          <w:p w14:paraId="78B6CA42"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177A438F"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487E88E9" w14:textId="77777777" w:rsidR="00E454DA" w:rsidRPr="003B1988" w:rsidRDefault="00E454DA" w:rsidP="00FB4FE8">
            <w:pPr>
              <w:pStyle w:val="Tabletext"/>
              <w:jc w:val="center"/>
              <w:rPr>
                <w:b/>
                <w:sz w:val="15"/>
                <w:szCs w:val="15"/>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395722D2"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5EDF9366"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4226AA56"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60618FDD"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9D8FD56"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47B7CDF"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0724C6F"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BEAF47F"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FB2927E"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0AAAF5C" w14:textId="231B1CFF" w:rsidR="00E454DA" w:rsidRPr="003B1988" w:rsidRDefault="008D724F"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6F16301D"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1C994909" w14:textId="77777777" w:rsidTr="00B41C1E">
        <w:trPr>
          <w:trHeight w:hRule="exact" w:val="227"/>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C3B371" w14:textId="77777777" w:rsidR="00E454DA" w:rsidRPr="003B1988" w:rsidRDefault="00E454DA" w:rsidP="00FB4FE8">
            <w:pPr>
              <w:pStyle w:val="Tabletext"/>
              <w:rPr>
                <w:b/>
                <w:sz w:val="15"/>
                <w:szCs w:val="15"/>
              </w:rPr>
            </w:pPr>
            <w:r w:rsidRPr="003B1988">
              <w:rPr>
                <w:b/>
                <w:sz w:val="15"/>
                <w:szCs w:val="15"/>
              </w:rPr>
              <w:t>UKR</w:t>
            </w:r>
          </w:p>
        </w:tc>
        <w:tc>
          <w:tcPr>
            <w:tcW w:w="709" w:type="dxa"/>
            <w:tcBorders>
              <w:top w:val="single" w:sz="4" w:space="0" w:color="auto"/>
              <w:left w:val="nil"/>
              <w:bottom w:val="single" w:sz="4" w:space="0" w:color="auto"/>
              <w:right w:val="single" w:sz="4" w:space="0" w:color="auto"/>
            </w:tcBorders>
            <w:noWrap/>
            <w:vAlign w:val="center"/>
          </w:tcPr>
          <w:p w14:paraId="2AC7F249"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vAlign w:val="center"/>
          </w:tcPr>
          <w:p w14:paraId="53A6944A"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tcPr>
          <w:p w14:paraId="3893B672"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single" w:sz="4" w:space="0" w:color="auto"/>
              <w:bottom w:val="single" w:sz="4" w:space="0" w:color="auto"/>
              <w:right w:val="single" w:sz="4" w:space="0" w:color="auto"/>
            </w:tcBorders>
            <w:noWrap/>
            <w:vAlign w:val="center"/>
          </w:tcPr>
          <w:p w14:paraId="15CB0BE8"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29948A9D"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42967FE1" w14:textId="77777777" w:rsidR="00E454DA" w:rsidRPr="003B1988" w:rsidRDefault="00E454DA" w:rsidP="00FB4FE8">
            <w:pPr>
              <w:pStyle w:val="Tabletext"/>
              <w:jc w:val="center"/>
              <w:rPr>
                <w:b/>
                <w:sz w:val="15"/>
                <w:szCs w:val="15"/>
              </w:rPr>
            </w:pPr>
            <w:r w:rsidRPr="003B1988">
              <w:rPr>
                <w:b/>
                <w:sz w:val="15"/>
                <w:szCs w:val="15"/>
              </w:rPr>
              <w:t>X</w:t>
            </w:r>
          </w:p>
        </w:tc>
        <w:tc>
          <w:tcPr>
            <w:tcW w:w="709" w:type="dxa"/>
            <w:tcBorders>
              <w:top w:val="single" w:sz="4" w:space="0" w:color="auto"/>
              <w:left w:val="nil"/>
              <w:bottom w:val="single" w:sz="4" w:space="0" w:color="auto"/>
              <w:right w:val="single" w:sz="4" w:space="0" w:color="auto"/>
            </w:tcBorders>
            <w:noWrap/>
            <w:vAlign w:val="center"/>
          </w:tcPr>
          <w:p w14:paraId="22B4A239"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6C02320"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141041DE"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4EBBA0D0"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0F152A20"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39FDC9F1" w14:textId="77777777" w:rsidR="00E454DA" w:rsidRPr="003B1988" w:rsidRDefault="00E454DA" w:rsidP="00FB4FE8">
            <w:pPr>
              <w:pStyle w:val="Tabletext"/>
              <w:jc w:val="center"/>
              <w:rPr>
                <w:b/>
                <w:sz w:val="15"/>
                <w:szCs w:val="15"/>
              </w:rPr>
            </w:pPr>
            <w:r w:rsidRPr="003B1988">
              <w:rPr>
                <w:b/>
                <w:sz w:val="15"/>
                <w:szCs w:val="15"/>
              </w:rPr>
              <w:t>X</w:t>
            </w:r>
          </w:p>
        </w:tc>
        <w:tc>
          <w:tcPr>
            <w:tcW w:w="769" w:type="dxa"/>
            <w:tcBorders>
              <w:top w:val="single" w:sz="4" w:space="0" w:color="auto"/>
              <w:left w:val="nil"/>
              <w:bottom w:val="single" w:sz="4" w:space="0" w:color="auto"/>
              <w:right w:val="single" w:sz="4" w:space="0" w:color="auto"/>
            </w:tcBorders>
            <w:noWrap/>
            <w:vAlign w:val="center"/>
          </w:tcPr>
          <w:p w14:paraId="583904DB" w14:textId="77777777" w:rsidR="00E454DA" w:rsidRPr="003B1988" w:rsidRDefault="00E454DA" w:rsidP="00FB4FE8">
            <w:pPr>
              <w:pStyle w:val="Tabletext"/>
              <w:jc w:val="center"/>
              <w:rPr>
                <w:b/>
                <w:sz w:val="15"/>
                <w:szCs w:val="15"/>
              </w:rPr>
            </w:pPr>
            <w:r w:rsidRPr="003B1988">
              <w:rPr>
                <w:b/>
                <w:sz w:val="15"/>
                <w:szCs w:val="15"/>
              </w:rPr>
              <w:t>X</w:t>
            </w:r>
          </w:p>
        </w:tc>
        <w:tc>
          <w:tcPr>
            <w:tcW w:w="451" w:type="dxa"/>
            <w:tcBorders>
              <w:top w:val="single" w:sz="4" w:space="0" w:color="auto"/>
              <w:left w:val="single" w:sz="4" w:space="0" w:color="auto"/>
              <w:bottom w:val="single" w:sz="4" w:space="0" w:color="auto"/>
              <w:right w:val="single" w:sz="4" w:space="0" w:color="auto"/>
            </w:tcBorders>
            <w:noWrap/>
            <w:vAlign w:val="center"/>
          </w:tcPr>
          <w:p w14:paraId="1E7C2B63" w14:textId="77777777" w:rsidR="00E454DA" w:rsidRPr="003B1988" w:rsidRDefault="00E454DA" w:rsidP="00FB4FE8">
            <w:pPr>
              <w:pStyle w:val="Tabletext"/>
              <w:jc w:val="center"/>
              <w:rPr>
                <w:b/>
                <w:sz w:val="15"/>
                <w:szCs w:val="15"/>
              </w:rPr>
            </w:pPr>
            <w:r w:rsidRPr="003B1988">
              <w:rPr>
                <w:b/>
                <w:sz w:val="15"/>
                <w:szCs w:val="15"/>
              </w:rPr>
              <w:t>X</w:t>
            </w:r>
          </w:p>
        </w:tc>
      </w:tr>
      <w:tr w:rsidR="00E865A0" w:rsidRPr="003B1988" w14:paraId="66F38364" w14:textId="77777777" w:rsidTr="00B41C1E">
        <w:trPr>
          <w:trHeight w:hRule="exact" w:val="445"/>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93B077" w14:textId="2F036F52" w:rsidR="00781D10" w:rsidRPr="003B1988" w:rsidRDefault="00781D10" w:rsidP="00FB4FE8">
            <w:pPr>
              <w:pStyle w:val="Tabletext"/>
              <w:rPr>
                <w:b/>
                <w:sz w:val="16"/>
                <w:szCs w:val="16"/>
              </w:rPr>
            </w:pPr>
            <w:r w:rsidRPr="003B1988">
              <w:rPr>
                <w:b/>
                <w:sz w:val="16"/>
                <w:szCs w:val="16"/>
              </w:rPr>
              <w:t>Sous-partie</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E5A90A" w14:textId="00B835AE" w:rsidR="00781D10" w:rsidRPr="003B1988" w:rsidRDefault="00781D10" w:rsidP="00FB4FE8">
            <w:pPr>
              <w:pStyle w:val="Tabletext"/>
              <w:jc w:val="center"/>
              <w:rPr>
                <w:b/>
                <w:sz w:val="16"/>
                <w:szCs w:val="16"/>
              </w:rPr>
            </w:pPr>
            <w:r w:rsidRPr="003B1988">
              <w:rPr>
                <w:b/>
                <w:sz w:val="16"/>
                <w:szCs w:val="16"/>
              </w:rPr>
              <w:t>Partie 3</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8929603" w14:textId="55C26CD5" w:rsidR="00781D10" w:rsidRPr="003B1988" w:rsidRDefault="00781D10" w:rsidP="00FB4FE8">
            <w:pPr>
              <w:pStyle w:val="Tabletext"/>
              <w:jc w:val="center"/>
              <w:rPr>
                <w:b/>
                <w:sz w:val="16"/>
                <w:szCs w:val="16"/>
              </w:rPr>
            </w:pPr>
            <w:r w:rsidRPr="003B1988">
              <w:rPr>
                <w:b/>
                <w:sz w:val="16"/>
                <w:szCs w:val="16"/>
              </w:rPr>
              <w:t>Partie 4</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91BF77" w14:textId="1404E6FE" w:rsidR="00781D10" w:rsidRPr="003B1988" w:rsidRDefault="00781D10" w:rsidP="00FB4FE8">
            <w:pPr>
              <w:pStyle w:val="Tabletext"/>
              <w:jc w:val="center"/>
              <w:rPr>
                <w:b/>
                <w:sz w:val="16"/>
                <w:szCs w:val="16"/>
              </w:rPr>
            </w:pPr>
            <w:r w:rsidRPr="003B1988">
              <w:rPr>
                <w:b/>
                <w:sz w:val="16"/>
                <w:szCs w:val="16"/>
              </w:rPr>
              <w:t>Partie 5</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46B11EC" w14:textId="7530248C" w:rsidR="00781D10" w:rsidRPr="003B1988" w:rsidRDefault="00781D10" w:rsidP="00FB4FE8">
            <w:pPr>
              <w:pStyle w:val="Tabletext"/>
              <w:jc w:val="center"/>
              <w:rPr>
                <w:b/>
                <w:sz w:val="16"/>
                <w:szCs w:val="16"/>
              </w:rPr>
            </w:pPr>
            <w:r w:rsidRPr="003B1988">
              <w:rPr>
                <w:b/>
                <w:sz w:val="16"/>
                <w:szCs w:val="16"/>
              </w:rPr>
              <w:t>Partie 6</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A9B4E79" w14:textId="6B968425" w:rsidR="00781D10" w:rsidRPr="003B1988" w:rsidRDefault="00781D10" w:rsidP="00FB4FE8">
            <w:pPr>
              <w:pStyle w:val="Tabletext"/>
              <w:jc w:val="center"/>
              <w:rPr>
                <w:b/>
                <w:sz w:val="16"/>
                <w:szCs w:val="16"/>
              </w:rPr>
            </w:pPr>
            <w:r w:rsidRPr="003B1988">
              <w:rPr>
                <w:b/>
                <w:sz w:val="16"/>
                <w:szCs w:val="16"/>
              </w:rPr>
              <w:t>Partie 7</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31E3339" w14:textId="44906100" w:rsidR="00781D10" w:rsidRPr="003B1988" w:rsidRDefault="00781D10" w:rsidP="00FB4FE8">
            <w:pPr>
              <w:pStyle w:val="Tabletext"/>
              <w:jc w:val="center"/>
              <w:rPr>
                <w:b/>
                <w:sz w:val="16"/>
                <w:szCs w:val="16"/>
              </w:rPr>
            </w:pPr>
            <w:r w:rsidRPr="003B1988">
              <w:rPr>
                <w:b/>
                <w:sz w:val="16"/>
                <w:szCs w:val="16"/>
              </w:rPr>
              <w:t>Partie 8</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A0058C" w14:textId="20244904" w:rsidR="00781D10" w:rsidRPr="003B1988" w:rsidRDefault="00781D10" w:rsidP="00FB4FE8">
            <w:pPr>
              <w:pStyle w:val="Tabletext"/>
              <w:jc w:val="center"/>
              <w:rPr>
                <w:b/>
                <w:sz w:val="16"/>
                <w:szCs w:val="16"/>
              </w:rPr>
            </w:pPr>
            <w:r w:rsidRPr="003B1988">
              <w:rPr>
                <w:b/>
                <w:sz w:val="16"/>
                <w:szCs w:val="16"/>
              </w:rPr>
              <w:t>Partie 9</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019EA8" w14:textId="691F018F" w:rsidR="00781D10" w:rsidRPr="003B1988" w:rsidRDefault="00781D10" w:rsidP="00FB4FE8">
            <w:pPr>
              <w:pStyle w:val="Tabletext"/>
              <w:jc w:val="center"/>
              <w:rPr>
                <w:b/>
                <w:sz w:val="16"/>
                <w:szCs w:val="16"/>
              </w:rPr>
            </w:pPr>
            <w:r w:rsidRPr="003B1988">
              <w:rPr>
                <w:b/>
                <w:sz w:val="16"/>
                <w:szCs w:val="16"/>
              </w:rPr>
              <w:t>Partie 10</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F3061DB" w14:textId="39EA234C" w:rsidR="00781D10" w:rsidRPr="003B1988" w:rsidRDefault="00781D10" w:rsidP="00FB4FE8">
            <w:pPr>
              <w:pStyle w:val="Tabletext"/>
              <w:jc w:val="center"/>
              <w:rPr>
                <w:b/>
                <w:sz w:val="16"/>
                <w:szCs w:val="16"/>
              </w:rPr>
            </w:pPr>
            <w:r w:rsidRPr="003B1988">
              <w:rPr>
                <w:b/>
                <w:sz w:val="16"/>
                <w:szCs w:val="16"/>
              </w:rPr>
              <w:t>Partie 11</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26EBB1" w14:textId="7B060FB5" w:rsidR="00781D10" w:rsidRPr="003B1988" w:rsidRDefault="00781D10" w:rsidP="00FB4FE8">
            <w:pPr>
              <w:pStyle w:val="Tabletext"/>
              <w:jc w:val="center"/>
              <w:rPr>
                <w:b/>
                <w:sz w:val="16"/>
                <w:szCs w:val="16"/>
              </w:rPr>
            </w:pPr>
            <w:r w:rsidRPr="003B1988">
              <w:rPr>
                <w:b/>
                <w:sz w:val="16"/>
                <w:szCs w:val="16"/>
              </w:rPr>
              <w:t>Partie 12</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2CDD0A" w14:textId="2FEB8A7A" w:rsidR="00781D10" w:rsidRPr="003B1988" w:rsidRDefault="00781D10" w:rsidP="00FB4FE8">
            <w:pPr>
              <w:pStyle w:val="Tabletext"/>
              <w:jc w:val="center"/>
              <w:rPr>
                <w:b/>
                <w:sz w:val="16"/>
                <w:szCs w:val="16"/>
              </w:rPr>
            </w:pPr>
            <w:r w:rsidRPr="003B1988">
              <w:rPr>
                <w:b/>
                <w:sz w:val="16"/>
                <w:szCs w:val="16"/>
              </w:rPr>
              <w:t>Partie 13</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288626" w14:textId="0B31F942" w:rsidR="00781D10" w:rsidRPr="003B1988" w:rsidRDefault="00781D10" w:rsidP="00FB4FE8">
            <w:pPr>
              <w:pStyle w:val="Tabletext"/>
              <w:jc w:val="center"/>
              <w:rPr>
                <w:b/>
                <w:sz w:val="16"/>
                <w:szCs w:val="16"/>
              </w:rPr>
            </w:pPr>
            <w:r w:rsidRPr="003B1988">
              <w:rPr>
                <w:b/>
                <w:sz w:val="16"/>
                <w:szCs w:val="16"/>
              </w:rPr>
              <w:t>Partie 14</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AF3E83" w14:textId="417B5F13" w:rsidR="00781D10" w:rsidRPr="003B1988" w:rsidRDefault="00781D10" w:rsidP="00FB4FE8">
            <w:pPr>
              <w:pStyle w:val="Tabletext"/>
              <w:jc w:val="center"/>
              <w:rPr>
                <w:b/>
                <w:sz w:val="16"/>
                <w:szCs w:val="16"/>
              </w:rPr>
            </w:pPr>
            <w:r w:rsidRPr="003B1988">
              <w:rPr>
                <w:b/>
                <w:sz w:val="16"/>
                <w:szCs w:val="16"/>
              </w:rPr>
              <w:t>Partie 15</w:t>
            </w:r>
          </w:p>
        </w:tc>
        <w:tc>
          <w:tcPr>
            <w:tcW w:w="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8FE1836" w14:textId="77777777" w:rsidR="00781D10" w:rsidRPr="003B1988" w:rsidRDefault="00781D10" w:rsidP="00FB4FE8">
            <w:pPr>
              <w:pStyle w:val="Tabletext"/>
              <w:jc w:val="center"/>
              <w:rPr>
                <w:b/>
                <w:sz w:val="16"/>
                <w:szCs w:val="16"/>
              </w:rPr>
            </w:pPr>
          </w:p>
        </w:tc>
      </w:tr>
      <w:tr w:rsidR="00E865A0" w:rsidRPr="003B1988" w14:paraId="7BF0C0D8" w14:textId="77777777" w:rsidTr="00B41C1E">
        <w:trPr>
          <w:trHeight w:hRule="exact" w:val="409"/>
        </w:trPr>
        <w:tc>
          <w:tcPr>
            <w:tcW w:w="11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0480E0" w14:textId="3A6A1694" w:rsidR="00E454DA" w:rsidRPr="003B1988" w:rsidRDefault="00781D10" w:rsidP="00FB4FE8">
            <w:pPr>
              <w:pStyle w:val="Tabletext"/>
              <w:rPr>
                <w:b/>
                <w:sz w:val="16"/>
                <w:szCs w:val="16"/>
              </w:rPr>
            </w:pPr>
            <w:r w:rsidRPr="003B1988">
              <w:rPr>
                <w:b/>
                <w:sz w:val="16"/>
                <w:szCs w:val="16"/>
              </w:rPr>
              <w:t>Point de l'ordre du jour</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2D0DA47" w14:textId="77777777" w:rsidR="00E454DA" w:rsidRPr="003B1988" w:rsidRDefault="00E454DA" w:rsidP="00FB4FE8">
            <w:pPr>
              <w:pStyle w:val="Tabletext"/>
              <w:jc w:val="center"/>
              <w:rPr>
                <w:b/>
                <w:sz w:val="16"/>
                <w:szCs w:val="16"/>
              </w:rPr>
            </w:pPr>
            <w:r w:rsidRPr="003B1988">
              <w:rPr>
                <w:b/>
                <w:sz w:val="16"/>
                <w:szCs w:val="16"/>
              </w:rPr>
              <w:t>9.2</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52CBE1" w14:textId="77777777" w:rsidR="00E454DA" w:rsidRPr="003B1988" w:rsidRDefault="00E454DA" w:rsidP="00FB4FE8">
            <w:pPr>
              <w:pStyle w:val="Tabletext"/>
              <w:jc w:val="center"/>
              <w:rPr>
                <w:b/>
                <w:sz w:val="16"/>
                <w:szCs w:val="16"/>
              </w:rPr>
            </w:pPr>
            <w:r w:rsidRPr="003B1988">
              <w:rPr>
                <w:b/>
                <w:sz w:val="16"/>
                <w:szCs w:val="16"/>
              </w:rPr>
              <w:t>9.2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645AC4" w14:textId="77777777" w:rsidR="00E454DA" w:rsidRPr="003B1988" w:rsidRDefault="00E454DA" w:rsidP="00FB4FE8">
            <w:pPr>
              <w:pStyle w:val="Tabletext"/>
              <w:jc w:val="center"/>
              <w:rPr>
                <w:b/>
                <w:sz w:val="16"/>
                <w:szCs w:val="16"/>
              </w:rPr>
            </w:pPr>
            <w:r w:rsidRPr="003B1988">
              <w:rPr>
                <w:b/>
                <w:sz w:val="16"/>
                <w:szCs w:val="16"/>
              </w:rPr>
              <w:t>9.2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4FAFDD9" w14:textId="77777777" w:rsidR="00E454DA" w:rsidRPr="003B1988" w:rsidRDefault="00E454DA" w:rsidP="00FB4FE8">
            <w:pPr>
              <w:pStyle w:val="Tabletext"/>
              <w:jc w:val="center"/>
              <w:rPr>
                <w:b/>
                <w:sz w:val="16"/>
                <w:szCs w:val="16"/>
              </w:rPr>
            </w:pPr>
            <w:r w:rsidRPr="003B1988">
              <w:rPr>
                <w:b/>
                <w:sz w:val="16"/>
                <w:szCs w:val="16"/>
              </w:rPr>
              <w:t>9.2</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E9565C" w14:textId="77777777" w:rsidR="00E454DA" w:rsidRPr="003B1988" w:rsidRDefault="00E454DA" w:rsidP="00FB4FE8">
            <w:pPr>
              <w:pStyle w:val="Tabletext"/>
              <w:jc w:val="center"/>
              <w:rPr>
                <w:b/>
                <w:sz w:val="16"/>
                <w:szCs w:val="16"/>
              </w:rPr>
            </w:pPr>
            <w:r w:rsidRPr="003B1988">
              <w:rPr>
                <w:b/>
                <w:sz w:val="16"/>
                <w:szCs w:val="16"/>
              </w:rPr>
              <w:t>9.2</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A2C9D0" w14:textId="77777777" w:rsidR="00E454DA" w:rsidRPr="003B1988" w:rsidRDefault="00E454DA" w:rsidP="00FB4FE8">
            <w:pPr>
              <w:pStyle w:val="Tabletext"/>
              <w:jc w:val="center"/>
              <w:rPr>
                <w:b/>
                <w:sz w:val="16"/>
                <w:szCs w:val="16"/>
              </w:rPr>
            </w:pPr>
            <w:r w:rsidRPr="003B1988">
              <w:rPr>
                <w:b/>
                <w:sz w:val="16"/>
                <w:szCs w:val="16"/>
              </w:rPr>
              <w:t>9.2</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24E17D" w14:textId="77777777" w:rsidR="00E454DA" w:rsidRPr="003B1988" w:rsidRDefault="00E454DA" w:rsidP="00FB4FE8">
            <w:pPr>
              <w:pStyle w:val="Tabletext"/>
              <w:jc w:val="center"/>
              <w:rPr>
                <w:b/>
                <w:sz w:val="16"/>
                <w:szCs w:val="16"/>
              </w:rPr>
            </w:pPr>
            <w:r w:rsidRPr="003B1988">
              <w:rPr>
                <w:b/>
                <w:sz w:val="16"/>
                <w:szCs w:val="16"/>
              </w:rPr>
              <w:t>9.2</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EB69B3" w14:textId="77777777" w:rsidR="00E454DA" w:rsidRPr="003B1988" w:rsidRDefault="00E454DA" w:rsidP="00FB4FE8">
            <w:pPr>
              <w:pStyle w:val="Tabletext"/>
              <w:jc w:val="center"/>
              <w:rPr>
                <w:b/>
                <w:sz w:val="16"/>
                <w:szCs w:val="16"/>
              </w:rPr>
            </w:pPr>
            <w:r w:rsidRPr="003B1988">
              <w:rPr>
                <w:b/>
                <w:sz w:val="16"/>
                <w:szCs w:val="16"/>
              </w:rPr>
              <w:t>9.2</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442F5E8" w14:textId="77777777" w:rsidR="00E454DA" w:rsidRPr="003B1988" w:rsidRDefault="00E454DA" w:rsidP="00FB4FE8">
            <w:pPr>
              <w:pStyle w:val="Tabletext"/>
              <w:jc w:val="center"/>
              <w:rPr>
                <w:b/>
                <w:sz w:val="16"/>
                <w:szCs w:val="16"/>
              </w:rPr>
            </w:pPr>
            <w:r w:rsidRPr="003B1988">
              <w:rPr>
                <w:b/>
                <w:sz w:val="16"/>
                <w:szCs w:val="16"/>
              </w:rPr>
              <w:t>9.2</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E0A51D" w14:textId="77777777" w:rsidR="00E454DA" w:rsidRPr="003B1988" w:rsidRDefault="00E454DA" w:rsidP="00FB4FE8">
            <w:pPr>
              <w:pStyle w:val="Tabletext"/>
              <w:jc w:val="center"/>
              <w:rPr>
                <w:b/>
                <w:sz w:val="16"/>
                <w:szCs w:val="16"/>
              </w:rPr>
            </w:pPr>
            <w:r w:rsidRPr="003B1988">
              <w:rPr>
                <w:b/>
                <w:sz w:val="16"/>
                <w:szCs w:val="16"/>
              </w:rPr>
              <w:t>9.2</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2B2F97" w14:textId="77777777" w:rsidR="00E454DA" w:rsidRPr="003B1988" w:rsidRDefault="00E454DA" w:rsidP="00FB4FE8">
            <w:pPr>
              <w:pStyle w:val="Tabletext"/>
              <w:jc w:val="center"/>
              <w:rPr>
                <w:b/>
                <w:sz w:val="16"/>
                <w:szCs w:val="16"/>
              </w:rPr>
            </w:pPr>
            <w:r w:rsidRPr="003B1988">
              <w:rPr>
                <w:b/>
                <w:sz w:val="16"/>
                <w:szCs w:val="16"/>
              </w:rPr>
              <w:t>9.2</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CD769F" w14:textId="77777777" w:rsidR="00E454DA" w:rsidRPr="003B1988" w:rsidRDefault="00E454DA" w:rsidP="00FB4FE8">
            <w:pPr>
              <w:pStyle w:val="Tabletext"/>
              <w:jc w:val="center"/>
              <w:rPr>
                <w:b/>
                <w:sz w:val="16"/>
                <w:szCs w:val="16"/>
              </w:rPr>
            </w:pPr>
            <w:r w:rsidRPr="003B1988">
              <w:rPr>
                <w:b/>
                <w:sz w:val="16"/>
                <w:szCs w:val="16"/>
              </w:rPr>
              <w:t>9.2</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4C5F2B" w14:textId="77777777" w:rsidR="00E454DA" w:rsidRPr="003B1988" w:rsidRDefault="00E454DA" w:rsidP="00FB4FE8">
            <w:pPr>
              <w:pStyle w:val="Tabletext"/>
              <w:jc w:val="center"/>
              <w:rPr>
                <w:b/>
                <w:sz w:val="16"/>
                <w:szCs w:val="16"/>
              </w:rPr>
            </w:pPr>
            <w:r w:rsidRPr="003B1988">
              <w:rPr>
                <w:b/>
                <w:sz w:val="16"/>
                <w:szCs w:val="16"/>
              </w:rPr>
              <w:t>9.2</w:t>
            </w:r>
          </w:p>
        </w:tc>
        <w:tc>
          <w:tcPr>
            <w:tcW w:w="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8EBDFAD" w14:textId="77777777" w:rsidR="00E454DA" w:rsidRPr="003B1988" w:rsidRDefault="00E454DA" w:rsidP="00FB4FE8">
            <w:pPr>
              <w:pStyle w:val="Tabletext"/>
              <w:jc w:val="center"/>
              <w:rPr>
                <w:b/>
                <w:sz w:val="16"/>
                <w:szCs w:val="16"/>
              </w:rPr>
            </w:pPr>
            <w:r w:rsidRPr="003B1988">
              <w:rPr>
                <w:b/>
                <w:sz w:val="16"/>
                <w:szCs w:val="16"/>
              </w:rPr>
              <w:t>10</w:t>
            </w:r>
          </w:p>
        </w:tc>
      </w:tr>
      <w:tr w:rsidR="00E865A0" w:rsidRPr="003B1988" w14:paraId="1B66CA3E" w14:textId="77777777" w:rsidTr="00B41C1E">
        <w:trPr>
          <w:trHeight w:hRule="exact" w:val="255"/>
        </w:trPr>
        <w:tc>
          <w:tcPr>
            <w:tcW w:w="1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2305DE" w14:textId="77777777" w:rsidR="00E454DA" w:rsidRPr="003B1988" w:rsidRDefault="00E454DA" w:rsidP="00FB4FE8">
            <w:pPr>
              <w:pStyle w:val="Tabletext"/>
              <w:rPr>
                <w:b/>
                <w:sz w:val="16"/>
                <w:szCs w:val="16"/>
              </w:rPr>
            </w:pPr>
            <w:r w:rsidRPr="003B1988">
              <w:rPr>
                <w:b/>
                <w:sz w:val="16"/>
                <w:szCs w:val="16"/>
              </w:rPr>
              <w:t>Addendum</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A508F8" w14:textId="77777777" w:rsidR="00E454DA" w:rsidRPr="003B1988" w:rsidRDefault="00E454DA" w:rsidP="00FB4FE8">
            <w:pPr>
              <w:pStyle w:val="Tabletext"/>
              <w:jc w:val="center"/>
              <w:rPr>
                <w:b/>
                <w:sz w:val="16"/>
                <w:szCs w:val="16"/>
              </w:rPr>
            </w:pPr>
            <w:r w:rsidRPr="003B1988">
              <w:rPr>
                <w:b/>
                <w:sz w:val="16"/>
                <w:szCs w:val="16"/>
              </w:rPr>
              <w:t>21A3</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655B41C" w14:textId="77777777" w:rsidR="00E454DA" w:rsidRPr="003B1988" w:rsidRDefault="00E454DA" w:rsidP="00FB4FE8">
            <w:pPr>
              <w:pStyle w:val="Tabletext"/>
              <w:jc w:val="center"/>
              <w:rPr>
                <w:b/>
                <w:sz w:val="16"/>
                <w:szCs w:val="16"/>
              </w:rPr>
            </w:pPr>
            <w:r w:rsidRPr="003B1988">
              <w:rPr>
                <w:b/>
                <w:sz w:val="16"/>
                <w:szCs w:val="16"/>
              </w:rPr>
              <w:t>22A4</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EB81D9" w14:textId="77777777" w:rsidR="00E454DA" w:rsidRPr="003B1988" w:rsidRDefault="00E454DA" w:rsidP="00FB4FE8">
            <w:pPr>
              <w:pStyle w:val="Tabletext"/>
              <w:jc w:val="center"/>
              <w:rPr>
                <w:b/>
                <w:sz w:val="16"/>
                <w:szCs w:val="16"/>
              </w:rPr>
            </w:pPr>
            <w:r w:rsidRPr="003B1988">
              <w:rPr>
                <w:b/>
                <w:sz w:val="16"/>
                <w:szCs w:val="16"/>
              </w:rPr>
              <w:t>22A5</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5E12172" w14:textId="77777777" w:rsidR="00E454DA" w:rsidRPr="003B1988" w:rsidRDefault="00E454DA" w:rsidP="00FB4FE8">
            <w:pPr>
              <w:pStyle w:val="Tabletext"/>
              <w:jc w:val="center"/>
              <w:rPr>
                <w:b/>
                <w:sz w:val="16"/>
                <w:szCs w:val="16"/>
              </w:rPr>
            </w:pPr>
            <w:r w:rsidRPr="003B1988">
              <w:rPr>
                <w:b/>
                <w:sz w:val="16"/>
                <w:szCs w:val="16"/>
              </w:rPr>
              <w:t>22A6</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CCF46C" w14:textId="77777777" w:rsidR="00E454DA" w:rsidRPr="003B1988" w:rsidRDefault="00E454DA" w:rsidP="00FB4FE8">
            <w:pPr>
              <w:pStyle w:val="Tabletext"/>
              <w:jc w:val="center"/>
              <w:rPr>
                <w:b/>
                <w:sz w:val="16"/>
                <w:szCs w:val="16"/>
              </w:rPr>
            </w:pPr>
            <w:r w:rsidRPr="003B1988">
              <w:rPr>
                <w:b/>
                <w:sz w:val="16"/>
                <w:szCs w:val="16"/>
              </w:rPr>
              <w:t>22A7</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C99D31" w14:textId="77777777" w:rsidR="00E454DA" w:rsidRPr="003B1988" w:rsidRDefault="00E454DA" w:rsidP="00FB4FE8">
            <w:pPr>
              <w:pStyle w:val="Tabletext"/>
              <w:jc w:val="center"/>
              <w:rPr>
                <w:b/>
                <w:sz w:val="16"/>
                <w:szCs w:val="16"/>
              </w:rPr>
            </w:pPr>
            <w:r w:rsidRPr="003B1988">
              <w:rPr>
                <w:b/>
                <w:sz w:val="16"/>
                <w:szCs w:val="16"/>
              </w:rPr>
              <w:t>22A8</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A01EFE" w14:textId="77777777" w:rsidR="00E454DA" w:rsidRPr="003B1988" w:rsidRDefault="00E454DA" w:rsidP="00FB4FE8">
            <w:pPr>
              <w:pStyle w:val="Tabletext"/>
              <w:jc w:val="center"/>
              <w:rPr>
                <w:b/>
                <w:sz w:val="16"/>
                <w:szCs w:val="16"/>
              </w:rPr>
            </w:pPr>
            <w:r w:rsidRPr="003B1988">
              <w:rPr>
                <w:b/>
                <w:sz w:val="16"/>
                <w:szCs w:val="16"/>
              </w:rPr>
              <w:t>22A9</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7D1C6F9" w14:textId="77777777" w:rsidR="00E454DA" w:rsidRPr="003B1988" w:rsidRDefault="00E454DA" w:rsidP="00FB4FE8">
            <w:pPr>
              <w:pStyle w:val="Tabletext"/>
              <w:jc w:val="center"/>
              <w:rPr>
                <w:b/>
                <w:sz w:val="16"/>
                <w:szCs w:val="16"/>
              </w:rPr>
            </w:pPr>
            <w:r w:rsidRPr="003B1988">
              <w:rPr>
                <w:b/>
                <w:sz w:val="16"/>
                <w:szCs w:val="16"/>
              </w:rPr>
              <w:t>22A10</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5CB09FD" w14:textId="77777777" w:rsidR="00E454DA" w:rsidRPr="003B1988" w:rsidRDefault="00E454DA" w:rsidP="00FB4FE8">
            <w:pPr>
              <w:pStyle w:val="Tabletext"/>
              <w:jc w:val="center"/>
              <w:rPr>
                <w:b/>
                <w:sz w:val="16"/>
                <w:szCs w:val="16"/>
              </w:rPr>
            </w:pPr>
            <w:r w:rsidRPr="003B1988">
              <w:rPr>
                <w:b/>
                <w:sz w:val="16"/>
                <w:szCs w:val="16"/>
              </w:rPr>
              <w:t>22A11</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94AE5FB" w14:textId="77777777" w:rsidR="00E454DA" w:rsidRPr="003B1988" w:rsidRDefault="00E454DA" w:rsidP="00FB4FE8">
            <w:pPr>
              <w:pStyle w:val="Tabletext"/>
              <w:jc w:val="center"/>
              <w:rPr>
                <w:b/>
                <w:sz w:val="16"/>
                <w:szCs w:val="16"/>
              </w:rPr>
            </w:pPr>
            <w:r w:rsidRPr="003B1988">
              <w:rPr>
                <w:b/>
                <w:sz w:val="16"/>
                <w:szCs w:val="16"/>
              </w:rPr>
              <w:t>22A12</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65BB6E" w14:textId="77777777" w:rsidR="00E454DA" w:rsidRPr="003B1988" w:rsidRDefault="00E454DA" w:rsidP="00FB4FE8">
            <w:pPr>
              <w:pStyle w:val="Tabletext"/>
              <w:jc w:val="center"/>
              <w:rPr>
                <w:b/>
                <w:sz w:val="16"/>
                <w:szCs w:val="16"/>
              </w:rPr>
            </w:pPr>
            <w:r w:rsidRPr="003B1988">
              <w:rPr>
                <w:b/>
                <w:sz w:val="16"/>
                <w:szCs w:val="16"/>
              </w:rPr>
              <w:t>22A13</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D43E5B" w14:textId="77777777" w:rsidR="00E454DA" w:rsidRPr="003B1988" w:rsidRDefault="00E454DA" w:rsidP="00FB4FE8">
            <w:pPr>
              <w:pStyle w:val="Tabletext"/>
              <w:jc w:val="center"/>
              <w:rPr>
                <w:b/>
                <w:sz w:val="16"/>
                <w:szCs w:val="16"/>
              </w:rPr>
            </w:pPr>
            <w:r w:rsidRPr="003B1988">
              <w:rPr>
                <w:b/>
                <w:sz w:val="16"/>
                <w:szCs w:val="16"/>
              </w:rPr>
              <w:t>22A14</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690944" w14:textId="77777777" w:rsidR="00E454DA" w:rsidRPr="003B1988" w:rsidRDefault="00E454DA" w:rsidP="00FB4FE8">
            <w:pPr>
              <w:pStyle w:val="Tabletext"/>
              <w:jc w:val="center"/>
              <w:rPr>
                <w:b/>
                <w:sz w:val="16"/>
                <w:szCs w:val="16"/>
              </w:rPr>
            </w:pPr>
            <w:r w:rsidRPr="003B1988">
              <w:rPr>
                <w:b/>
                <w:sz w:val="16"/>
                <w:szCs w:val="16"/>
              </w:rPr>
              <w:t>22A15</w:t>
            </w:r>
          </w:p>
        </w:tc>
        <w:tc>
          <w:tcPr>
            <w:tcW w:w="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B95583C" w14:textId="77777777" w:rsidR="00E454DA" w:rsidRPr="003B1988" w:rsidRDefault="00E454DA" w:rsidP="00FB4FE8">
            <w:pPr>
              <w:pStyle w:val="Tabletext"/>
              <w:jc w:val="center"/>
              <w:rPr>
                <w:b/>
                <w:sz w:val="16"/>
                <w:szCs w:val="16"/>
              </w:rPr>
            </w:pPr>
            <w:r w:rsidRPr="003B1988">
              <w:rPr>
                <w:b/>
                <w:sz w:val="16"/>
                <w:szCs w:val="16"/>
              </w:rPr>
              <w:t>24</w:t>
            </w:r>
          </w:p>
        </w:tc>
      </w:tr>
      <w:tr w:rsidR="00F50958" w:rsidRPr="003B1988" w14:paraId="68449447" w14:textId="77777777" w:rsidTr="00B41C1E">
        <w:trPr>
          <w:trHeight w:hRule="exact" w:val="284"/>
        </w:trPr>
        <w:tc>
          <w:tcPr>
            <w:tcW w:w="1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697B33" w14:textId="46A92F3E" w:rsidR="00F50958" w:rsidRPr="003B1988" w:rsidRDefault="00F50958" w:rsidP="00FB4FE8">
            <w:pPr>
              <w:pStyle w:val="Tabletext"/>
              <w:rPr>
                <w:b/>
                <w:sz w:val="16"/>
                <w:szCs w:val="16"/>
              </w:rPr>
            </w:pPr>
            <w:r w:rsidRPr="003B1988">
              <w:rPr>
                <w:b/>
                <w:sz w:val="16"/>
                <w:szCs w:val="16"/>
              </w:rPr>
              <w:t>cosignataires</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6A822BA" w14:textId="50CB7D85"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2</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B491330" w14:textId="42159911"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71D535" w14:textId="781A340A" w:rsidR="00F50958" w:rsidRPr="003B1988" w:rsidRDefault="0098557E" w:rsidP="00FB4FE8">
            <w:pPr>
              <w:pStyle w:val="Tabletext"/>
              <w:jc w:val="center"/>
              <w:rPr>
                <w:b/>
                <w:sz w:val="16"/>
                <w:szCs w:val="16"/>
              </w:rPr>
            </w:pPr>
            <w:r w:rsidRPr="003B1988">
              <w:rPr>
                <w:b/>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30D11A4" w14:textId="05CC2B4E"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2</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6AB40C" w14:textId="708D0E4F"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2</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389E051" w14:textId="149F67CE"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B6F407D" w14:textId="2E9D0BC4"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2</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09FD08" w14:textId="7A34331A"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2</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83D2566" w14:textId="78971454"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2</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CD09FE1" w14:textId="63E9B8DD"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2</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92753F" w14:textId="15F3C188"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1</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A8CB0C" w14:textId="1143CEAE"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2</w:t>
            </w:r>
          </w:p>
        </w:tc>
        <w:tc>
          <w:tcPr>
            <w:tcW w:w="76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829168" w14:textId="241977E8" w:rsidR="00F50958" w:rsidRPr="003B1988" w:rsidRDefault="0098557E" w:rsidP="00FB4FE8">
            <w:pPr>
              <w:pStyle w:val="Tabletext"/>
              <w:jc w:val="center"/>
              <w:rPr>
                <w:b/>
                <w:sz w:val="16"/>
                <w:szCs w:val="16"/>
              </w:rPr>
            </w:pPr>
            <w:r w:rsidRPr="003B1988">
              <w:rPr>
                <w:b/>
                <w:sz w:val="16"/>
                <w:szCs w:val="16"/>
              </w:rPr>
              <w:t>40</w:t>
            </w:r>
          </w:p>
        </w:tc>
        <w:tc>
          <w:tcPr>
            <w:tcW w:w="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1111AF8" w14:textId="7735F3C3" w:rsidR="00F50958" w:rsidRPr="003B1988" w:rsidRDefault="00F50958" w:rsidP="00FB4FE8">
            <w:pPr>
              <w:pStyle w:val="Tabletext"/>
              <w:jc w:val="center"/>
              <w:rPr>
                <w:b/>
                <w:sz w:val="16"/>
                <w:szCs w:val="16"/>
              </w:rPr>
            </w:pPr>
            <w:r w:rsidRPr="003B1988">
              <w:rPr>
                <w:b/>
                <w:sz w:val="16"/>
                <w:szCs w:val="16"/>
              </w:rPr>
              <w:t>4</w:t>
            </w:r>
            <w:r w:rsidR="0098557E" w:rsidRPr="003B1988">
              <w:rPr>
                <w:b/>
                <w:sz w:val="16"/>
                <w:szCs w:val="16"/>
              </w:rPr>
              <w:t>2</w:t>
            </w:r>
          </w:p>
        </w:tc>
      </w:tr>
    </w:tbl>
    <w:p w14:paraId="66FC879C" w14:textId="77777777" w:rsidR="00324513" w:rsidRPr="003B1988" w:rsidRDefault="00324513" w:rsidP="00FB4FE8">
      <w:pPr>
        <w:jc w:val="center"/>
      </w:pPr>
      <w:r w:rsidRPr="003B1988">
        <w:t>______________</w:t>
      </w:r>
    </w:p>
    <w:sectPr w:rsidR="00324513" w:rsidRPr="003B1988" w:rsidSect="00F146F8">
      <w:headerReference w:type="default" r:id="rId81"/>
      <w:footerReference w:type="even" r:id="rId82"/>
      <w:footerReference w:type="default" r:id="rId83"/>
      <w:footerReference w:type="first" r:id="rId84"/>
      <w:pgSz w:w="11907" w:h="16840"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0B5232" w14:textId="77777777" w:rsidR="00FB4FE8" w:rsidRDefault="00FB4FE8">
      <w:r>
        <w:separator/>
      </w:r>
    </w:p>
  </w:endnote>
  <w:endnote w:type="continuationSeparator" w:id="0">
    <w:p w14:paraId="3533FCF9" w14:textId="77777777" w:rsidR="00FB4FE8" w:rsidRDefault="00FB4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7F737" w14:textId="228FA3D6" w:rsidR="00FB4FE8" w:rsidRDefault="00FB4FE8">
    <w:pPr>
      <w:rPr>
        <w:lang w:val="en-US"/>
      </w:rPr>
    </w:pPr>
    <w:r>
      <w:fldChar w:fldCharType="begin"/>
    </w:r>
    <w:r>
      <w:rPr>
        <w:lang w:val="en-US"/>
      </w:rPr>
      <w:instrText xml:space="preserve"> FILENAME \p  \* MERGEFORMAT </w:instrText>
    </w:r>
    <w:r>
      <w:fldChar w:fldCharType="separate"/>
    </w:r>
    <w:r>
      <w:rPr>
        <w:noProof/>
        <w:lang w:val="en-US"/>
      </w:rPr>
      <w:t>P:\FRA\ITU-R\CONF-R\CMR19\000\016REV3F.docx</w:t>
    </w:r>
    <w:r>
      <w:fldChar w:fldCharType="end"/>
    </w:r>
    <w:r>
      <w:rPr>
        <w:lang w:val="en-US"/>
      </w:rPr>
      <w:tab/>
    </w:r>
    <w:r>
      <w:fldChar w:fldCharType="begin"/>
    </w:r>
    <w:r>
      <w:instrText xml:space="preserve"> SAVEDATE \@ DD.MM.YY </w:instrText>
    </w:r>
    <w:r>
      <w:fldChar w:fldCharType="separate"/>
    </w:r>
    <w:r w:rsidR="00E414B9">
      <w:rPr>
        <w:noProof/>
      </w:rPr>
      <w:t>18.11.19</w:t>
    </w:r>
    <w:r>
      <w:fldChar w:fldCharType="end"/>
    </w:r>
    <w:r>
      <w:rPr>
        <w:lang w:val="en-US"/>
      </w:rPr>
      <w:tab/>
    </w:r>
    <w:r>
      <w:fldChar w:fldCharType="begin"/>
    </w:r>
    <w:r>
      <w:instrText xml:space="preserve"> PRINTDATE \@ DD.MM.YY </w:instrText>
    </w:r>
    <w:r>
      <w:fldChar w:fldCharType="separate"/>
    </w:r>
    <w:r>
      <w:rPr>
        <w:noProof/>
      </w:rPr>
      <w:t>18.11.19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1B9A2" w14:textId="55F30703" w:rsidR="00FB4FE8" w:rsidRDefault="00FB4FE8" w:rsidP="00EA0BAD">
    <w:pPr>
      <w:pStyle w:val="Footer"/>
      <w:rPr>
        <w:lang w:val="en-US"/>
      </w:rPr>
    </w:pPr>
    <w:r>
      <w:fldChar w:fldCharType="begin"/>
    </w:r>
    <w:r>
      <w:rPr>
        <w:lang w:val="en-US"/>
      </w:rPr>
      <w:instrText xml:space="preserve"> FILENAME \p  \* MERGEFORMAT </w:instrText>
    </w:r>
    <w:r>
      <w:fldChar w:fldCharType="separate"/>
    </w:r>
    <w:r>
      <w:rPr>
        <w:lang w:val="en-US"/>
      </w:rPr>
      <w:t>P:\FRA\ITU-R\CONF-R\CMR19\000\016REV3F.docx</w:t>
    </w:r>
    <w:r>
      <w:fldChar w:fldCharType="end"/>
    </w:r>
    <w:r w:rsidRPr="007D04BF">
      <w:rPr>
        <w:lang w:val="en-US"/>
      </w:rPr>
      <w:t xml:space="preserve"> (</w:t>
    </w:r>
    <w:r>
      <w:rPr>
        <w:lang w:val="en-US"/>
      </w:rPr>
      <w:t>464553)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250D2" w14:textId="092DB68C" w:rsidR="00FB4FE8" w:rsidRDefault="00FB4FE8" w:rsidP="003E5E3D">
    <w:pPr>
      <w:pStyle w:val="Footer"/>
      <w:rPr>
        <w:lang w:val="en-US"/>
      </w:rPr>
    </w:pPr>
    <w:r>
      <w:fldChar w:fldCharType="begin"/>
    </w:r>
    <w:r>
      <w:rPr>
        <w:lang w:val="en-US"/>
      </w:rPr>
      <w:instrText xml:space="preserve"> FILENAME \p  \* MERGEFORMAT </w:instrText>
    </w:r>
    <w:r>
      <w:fldChar w:fldCharType="separate"/>
    </w:r>
    <w:r>
      <w:rPr>
        <w:lang w:val="en-US"/>
      </w:rPr>
      <w:t>P:\FRA\ITU-R\CONF-R\CMR19\000\016REV3F.docx</w:t>
    </w:r>
    <w:r>
      <w:fldChar w:fldCharType="end"/>
    </w:r>
    <w:r w:rsidRPr="007D04BF">
      <w:rPr>
        <w:lang w:val="en-US"/>
      </w:rPr>
      <w:t xml:space="preserve"> (</w:t>
    </w:r>
    <w:r>
      <w:rPr>
        <w:lang w:val="en-US"/>
      </w:rPr>
      <w:t>464553)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56680" w14:textId="77777777" w:rsidR="00FB4FE8" w:rsidRDefault="00FB4FE8">
      <w:r>
        <w:rPr>
          <w:b/>
        </w:rPr>
        <w:t>_______________</w:t>
      </w:r>
    </w:p>
  </w:footnote>
  <w:footnote w:type="continuationSeparator" w:id="0">
    <w:p w14:paraId="0D4A0D03" w14:textId="77777777" w:rsidR="00FB4FE8" w:rsidRDefault="00FB4FE8">
      <w:r>
        <w:continuationSeparator/>
      </w:r>
    </w:p>
  </w:footnote>
  <w:footnote w:id="1">
    <w:p w14:paraId="7A7C441B" w14:textId="7A87DD1C" w:rsidR="00FB4FE8" w:rsidRPr="005013F2" w:rsidRDefault="00FB4FE8" w:rsidP="0071347A">
      <w:pPr>
        <w:pStyle w:val="FootnoteText"/>
        <w:ind w:left="255" w:hanging="255"/>
        <w:rPr>
          <w:szCs w:val="24"/>
          <w:lang w:val="fr-CH"/>
        </w:rPr>
      </w:pPr>
      <w:r w:rsidRPr="005F225E">
        <w:rPr>
          <w:rStyle w:val="FootnoteReference"/>
          <w:sz w:val="20"/>
        </w:rPr>
        <w:footnoteRef/>
      </w:r>
      <w:r>
        <w:rPr>
          <w:sz w:val="20"/>
        </w:rPr>
        <w:tab/>
      </w:r>
      <w:r w:rsidRPr="005013F2">
        <w:rPr>
          <w:szCs w:val="24"/>
          <w:lang w:val="fr-CH"/>
        </w:rPr>
        <w:t xml:space="preserve">Les pays ci-après sont membres de la CEPT (Europe): </w:t>
      </w:r>
      <w:r w:rsidRPr="005013F2">
        <w:rPr>
          <w:szCs w:val="24"/>
        </w:rPr>
        <w:t>Albanie (République d</w:t>
      </w:r>
      <w:r>
        <w:rPr>
          <w:szCs w:val="24"/>
        </w:rPr>
        <w:t>'</w:t>
      </w:r>
      <w:r w:rsidRPr="005013F2">
        <w:rPr>
          <w:szCs w:val="24"/>
        </w:rPr>
        <w:t>), Allemagne (République fédérale d</w:t>
      </w:r>
      <w:r>
        <w:rPr>
          <w:szCs w:val="24"/>
        </w:rPr>
        <w:t>'</w:t>
      </w:r>
      <w:r w:rsidRPr="005013F2">
        <w:rPr>
          <w:szCs w:val="24"/>
        </w:rPr>
        <w:t>), Andorre (Principauté d</w:t>
      </w:r>
      <w:r>
        <w:rPr>
          <w:szCs w:val="24"/>
        </w:rPr>
        <w:t>'</w:t>
      </w:r>
      <w:r w:rsidRPr="005013F2">
        <w:rPr>
          <w:szCs w:val="24"/>
        </w:rPr>
        <w:t xml:space="preserve">), Autriche, </w:t>
      </w:r>
      <w:r>
        <w:rPr>
          <w:szCs w:val="24"/>
        </w:rPr>
        <w:t xml:space="preserve">Azerbaïdjan (République d'), </w:t>
      </w:r>
      <w:r w:rsidRPr="005013F2">
        <w:rPr>
          <w:szCs w:val="24"/>
        </w:rPr>
        <w:t>Bélarus (République du), Belgique, Bosnie-Herzégovine, Bulgarie (République de), Chypre (République de), Cité du Vatican (État de la), Croatie (République de), Danemark, Espagne, Estonie (République d</w:t>
      </w:r>
      <w:r>
        <w:rPr>
          <w:szCs w:val="24"/>
        </w:rPr>
        <w:t>'</w:t>
      </w:r>
      <w:r w:rsidRPr="005013F2">
        <w:rPr>
          <w:szCs w:val="24"/>
        </w:rPr>
        <w:t xml:space="preserve">), Fédération de Russie, Finlande, France, Géorgie, Grèce, Hongrie (République de), Irlande, Islande, Italie, Lettonie (République de), Liechtenstein (Principauté de), Lituanie (République de), Luxembourg, </w:t>
      </w:r>
      <w:r>
        <w:rPr>
          <w:szCs w:val="24"/>
        </w:rPr>
        <w:t xml:space="preserve">Macédoine du Nord (République de), </w:t>
      </w:r>
      <w:r w:rsidRPr="005013F2">
        <w:rPr>
          <w:szCs w:val="24"/>
        </w:rPr>
        <w:t>Malte, Moldova (République de), Monaco (Principauté de), Monténégro (République du), Norvège, Pays-Bas (Royaume des), Pologne (République de), Portugal, République slovaque, République tchèque, Roumanie, Royaume-Uni de Grande-Bretagne et d</w:t>
      </w:r>
      <w:r>
        <w:rPr>
          <w:szCs w:val="24"/>
        </w:rPr>
        <w:t>'</w:t>
      </w:r>
      <w:r w:rsidRPr="005013F2">
        <w:rPr>
          <w:szCs w:val="24"/>
        </w:rPr>
        <w:t xml:space="preserve">Irlande du Nord, Saint-Marin (République de), Serbie (République de), Slovénie (République de), Suède, Suisse (Confédération), Turquie, Ukraine.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AAA4E" w14:textId="220681AE" w:rsidR="00FB4FE8" w:rsidRDefault="00FB4FE8" w:rsidP="004F1F8E">
    <w:pPr>
      <w:pStyle w:val="Header"/>
    </w:pPr>
    <w:r>
      <w:fldChar w:fldCharType="begin"/>
    </w:r>
    <w:r>
      <w:instrText xml:space="preserve"> PAGE </w:instrText>
    </w:r>
    <w:r>
      <w:fldChar w:fldCharType="separate"/>
    </w:r>
    <w:r>
      <w:rPr>
        <w:noProof/>
      </w:rPr>
      <w:t>17</w:t>
    </w:r>
    <w:r>
      <w:fldChar w:fldCharType="end"/>
    </w:r>
  </w:p>
  <w:p w14:paraId="72142A01" w14:textId="6843F2B0" w:rsidR="00FB4FE8" w:rsidRDefault="00FB4FE8" w:rsidP="00587A4E">
    <w:pPr>
      <w:pStyle w:val="Header"/>
    </w:pPr>
    <w:r>
      <w:t>CMR19/16(Rév.3)-F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7B140CA2"/>
    <w:multiLevelType w:val="hybridMultilevel"/>
    <w:tmpl w:val="C57A52D2"/>
    <w:lvl w:ilvl="0" w:tplc="A7B8C50C">
      <w:start w:val="1"/>
      <w:numFmt w:val="decimal"/>
      <w:lvlText w:val="%1."/>
      <w:lvlJc w:val="left"/>
      <w:pPr>
        <w:ind w:left="720" w:hanging="363"/>
      </w:pPr>
      <w:rPr>
        <w:b/>
        <w:color w:val="4472C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activeWritingStyle w:appName="MSWord" w:lang="fr-CH" w:vendorID="64" w:dllVersion="6" w:nlCheck="1" w:checkStyle="0"/>
  <w:activeWritingStyle w:appName="MSWord" w:lang="en-US" w:vendorID="64" w:dllVersion="6" w:nlCheck="1" w:checkStyle="1"/>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fr-CA"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rawingGridHorizontalSpacing w:val="120"/>
  <w:drawingGridVerticalSpacing w:val="163"/>
  <w:displayHorizontalDrawingGridEvery w:val="2"/>
  <w:displayVerticalDrawingGridEvery w:val="0"/>
  <w:doNotShadeFormData/>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9E1"/>
    <w:rsid w:val="00016648"/>
    <w:rsid w:val="00035092"/>
    <w:rsid w:val="0003522F"/>
    <w:rsid w:val="00077D36"/>
    <w:rsid w:val="00080E2C"/>
    <w:rsid w:val="000A4755"/>
    <w:rsid w:val="000B2E0C"/>
    <w:rsid w:val="000B3D0C"/>
    <w:rsid w:val="00106415"/>
    <w:rsid w:val="001167B9"/>
    <w:rsid w:val="00125C1B"/>
    <w:rsid w:val="001267A0"/>
    <w:rsid w:val="00134655"/>
    <w:rsid w:val="001467BC"/>
    <w:rsid w:val="00154E53"/>
    <w:rsid w:val="00160C64"/>
    <w:rsid w:val="00172CD1"/>
    <w:rsid w:val="0019352B"/>
    <w:rsid w:val="001960D0"/>
    <w:rsid w:val="001A0996"/>
    <w:rsid w:val="001F6C66"/>
    <w:rsid w:val="002329E1"/>
    <w:rsid w:val="00232FD2"/>
    <w:rsid w:val="0023334C"/>
    <w:rsid w:val="002356F2"/>
    <w:rsid w:val="00286BBE"/>
    <w:rsid w:val="002A178B"/>
    <w:rsid w:val="002A4622"/>
    <w:rsid w:val="002B17E5"/>
    <w:rsid w:val="002C0EBF"/>
    <w:rsid w:val="002C5FCD"/>
    <w:rsid w:val="002F459E"/>
    <w:rsid w:val="00315AFE"/>
    <w:rsid w:val="00324513"/>
    <w:rsid w:val="00354254"/>
    <w:rsid w:val="00356A0F"/>
    <w:rsid w:val="003606A6"/>
    <w:rsid w:val="00365409"/>
    <w:rsid w:val="0036650C"/>
    <w:rsid w:val="00366E6D"/>
    <w:rsid w:val="00376F74"/>
    <w:rsid w:val="003A1693"/>
    <w:rsid w:val="003A583E"/>
    <w:rsid w:val="003B1988"/>
    <w:rsid w:val="003E112B"/>
    <w:rsid w:val="003E57FB"/>
    <w:rsid w:val="003E5E3D"/>
    <w:rsid w:val="00413F19"/>
    <w:rsid w:val="00416F68"/>
    <w:rsid w:val="0044413B"/>
    <w:rsid w:val="00457428"/>
    <w:rsid w:val="00466211"/>
    <w:rsid w:val="00483189"/>
    <w:rsid w:val="00483AB9"/>
    <w:rsid w:val="004A0DBA"/>
    <w:rsid w:val="004D01FC"/>
    <w:rsid w:val="004E28C3"/>
    <w:rsid w:val="004E47A3"/>
    <w:rsid w:val="004F1F8E"/>
    <w:rsid w:val="005013F2"/>
    <w:rsid w:val="00502B6D"/>
    <w:rsid w:val="00533741"/>
    <w:rsid w:val="00545152"/>
    <w:rsid w:val="005627E0"/>
    <w:rsid w:val="00565CBF"/>
    <w:rsid w:val="00575897"/>
    <w:rsid w:val="00584FF8"/>
    <w:rsid w:val="00586CF2"/>
    <w:rsid w:val="00587A4E"/>
    <w:rsid w:val="0059161E"/>
    <w:rsid w:val="005C3768"/>
    <w:rsid w:val="005C6C3F"/>
    <w:rsid w:val="005E2D5C"/>
    <w:rsid w:val="005F452E"/>
    <w:rsid w:val="00613635"/>
    <w:rsid w:val="0062093D"/>
    <w:rsid w:val="006230DA"/>
    <w:rsid w:val="00637ECF"/>
    <w:rsid w:val="00647B59"/>
    <w:rsid w:val="00654E39"/>
    <w:rsid w:val="00694441"/>
    <w:rsid w:val="006C2CFB"/>
    <w:rsid w:val="006E0F08"/>
    <w:rsid w:val="006E1AF4"/>
    <w:rsid w:val="00701BAE"/>
    <w:rsid w:val="0071347A"/>
    <w:rsid w:val="00730E95"/>
    <w:rsid w:val="00774362"/>
    <w:rsid w:val="00776EF9"/>
    <w:rsid w:val="00781D10"/>
    <w:rsid w:val="0079554C"/>
    <w:rsid w:val="007A04E8"/>
    <w:rsid w:val="007D04BF"/>
    <w:rsid w:val="007E4752"/>
    <w:rsid w:val="00813E6F"/>
    <w:rsid w:val="0084553F"/>
    <w:rsid w:val="008A3120"/>
    <w:rsid w:val="008A37B4"/>
    <w:rsid w:val="008B47DB"/>
    <w:rsid w:val="008B4A69"/>
    <w:rsid w:val="008C000E"/>
    <w:rsid w:val="008D41BE"/>
    <w:rsid w:val="008D58D3"/>
    <w:rsid w:val="008D724F"/>
    <w:rsid w:val="0092251E"/>
    <w:rsid w:val="00923064"/>
    <w:rsid w:val="00936D25"/>
    <w:rsid w:val="00941EA5"/>
    <w:rsid w:val="00966C16"/>
    <w:rsid w:val="009765A8"/>
    <w:rsid w:val="0098557E"/>
    <w:rsid w:val="0098732F"/>
    <w:rsid w:val="009B3788"/>
    <w:rsid w:val="009C7E7C"/>
    <w:rsid w:val="009D23D2"/>
    <w:rsid w:val="00A00473"/>
    <w:rsid w:val="00A03C9B"/>
    <w:rsid w:val="00A47405"/>
    <w:rsid w:val="00A606C3"/>
    <w:rsid w:val="00A66D11"/>
    <w:rsid w:val="00A6775F"/>
    <w:rsid w:val="00A83B09"/>
    <w:rsid w:val="00A84541"/>
    <w:rsid w:val="00A87E73"/>
    <w:rsid w:val="00AA00A3"/>
    <w:rsid w:val="00AD09C8"/>
    <w:rsid w:val="00AD3853"/>
    <w:rsid w:val="00AD5CBB"/>
    <w:rsid w:val="00AE36A0"/>
    <w:rsid w:val="00AE7CDB"/>
    <w:rsid w:val="00B00294"/>
    <w:rsid w:val="00B41C1E"/>
    <w:rsid w:val="00B64FD0"/>
    <w:rsid w:val="00BD6BBA"/>
    <w:rsid w:val="00BF26E7"/>
    <w:rsid w:val="00BF6513"/>
    <w:rsid w:val="00C01C69"/>
    <w:rsid w:val="00C104B3"/>
    <w:rsid w:val="00C11E92"/>
    <w:rsid w:val="00C22BDF"/>
    <w:rsid w:val="00C814B9"/>
    <w:rsid w:val="00CD516F"/>
    <w:rsid w:val="00CE2C8D"/>
    <w:rsid w:val="00CE6A1C"/>
    <w:rsid w:val="00D119A7"/>
    <w:rsid w:val="00D25FBA"/>
    <w:rsid w:val="00D35B65"/>
    <w:rsid w:val="00D62C58"/>
    <w:rsid w:val="00D66EAC"/>
    <w:rsid w:val="00D730DF"/>
    <w:rsid w:val="00D772F0"/>
    <w:rsid w:val="00D77BDC"/>
    <w:rsid w:val="00D8241C"/>
    <w:rsid w:val="00DC402B"/>
    <w:rsid w:val="00DE0932"/>
    <w:rsid w:val="00E049F1"/>
    <w:rsid w:val="00E37A25"/>
    <w:rsid w:val="00E414B9"/>
    <w:rsid w:val="00E454DA"/>
    <w:rsid w:val="00E70A31"/>
    <w:rsid w:val="00E82118"/>
    <w:rsid w:val="00E865A0"/>
    <w:rsid w:val="00E977A2"/>
    <w:rsid w:val="00EA0BAD"/>
    <w:rsid w:val="00EA3F38"/>
    <w:rsid w:val="00EA5AB6"/>
    <w:rsid w:val="00EC7615"/>
    <w:rsid w:val="00ED16AA"/>
    <w:rsid w:val="00EF662E"/>
    <w:rsid w:val="00F05591"/>
    <w:rsid w:val="00F146F8"/>
    <w:rsid w:val="00F148F1"/>
    <w:rsid w:val="00F41CC9"/>
    <w:rsid w:val="00F45DF8"/>
    <w:rsid w:val="00F50958"/>
    <w:rsid w:val="00F875F5"/>
    <w:rsid w:val="00F9722E"/>
    <w:rsid w:val="00FA3BBF"/>
    <w:rsid w:val="00FA652B"/>
    <w:rsid w:val="00FB4FE8"/>
    <w:rsid w:val="00FC0101"/>
    <w:rsid w:val="00FC2922"/>
    <w:rsid w:val="00FC41F8"/>
    <w:rsid w:val="00FC4ADC"/>
    <w:rsid w:val="00FE0410"/>
    <w:rsid w:val="00FF1C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76A6C3FE"/>
  <w15:docId w15:val="{1F18297B-BFD4-49B1-9BF0-415F06A73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4ADC"/>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FC4ADC"/>
    <w:pPr>
      <w:keepNext/>
      <w:keepLines/>
      <w:spacing w:before="280"/>
      <w:ind w:left="1134" w:hanging="1134"/>
      <w:outlineLvl w:val="0"/>
    </w:pPr>
    <w:rPr>
      <w:b/>
      <w:sz w:val="28"/>
    </w:rPr>
  </w:style>
  <w:style w:type="paragraph" w:styleId="Heading2">
    <w:name w:val="heading 2"/>
    <w:basedOn w:val="Heading1"/>
    <w:next w:val="Normal"/>
    <w:link w:val="Heading2Char"/>
    <w:qFormat/>
    <w:rsid w:val="00FC4ADC"/>
    <w:pPr>
      <w:spacing w:before="200"/>
      <w:outlineLvl w:val="1"/>
    </w:pPr>
    <w:rPr>
      <w:sz w:val="24"/>
    </w:rPr>
  </w:style>
  <w:style w:type="paragraph" w:styleId="Heading3">
    <w:name w:val="heading 3"/>
    <w:basedOn w:val="Heading1"/>
    <w:next w:val="Normal"/>
    <w:link w:val="Heading3Char"/>
    <w:qFormat/>
    <w:rsid w:val="00FC4ADC"/>
    <w:pPr>
      <w:tabs>
        <w:tab w:val="clear" w:pos="1134"/>
      </w:tabs>
      <w:spacing w:before="200"/>
      <w:outlineLvl w:val="2"/>
    </w:pPr>
    <w:rPr>
      <w:sz w:val="24"/>
    </w:rPr>
  </w:style>
  <w:style w:type="paragraph" w:styleId="Heading4">
    <w:name w:val="heading 4"/>
    <w:basedOn w:val="Heading3"/>
    <w:next w:val="Normal"/>
    <w:link w:val="Heading4Char"/>
    <w:qFormat/>
    <w:rsid w:val="00FC4ADC"/>
    <w:pPr>
      <w:outlineLvl w:val="3"/>
    </w:pPr>
  </w:style>
  <w:style w:type="paragraph" w:styleId="Heading5">
    <w:name w:val="heading 5"/>
    <w:basedOn w:val="Heading4"/>
    <w:next w:val="Normal"/>
    <w:link w:val="Heading5Char"/>
    <w:qFormat/>
    <w:rsid w:val="00FC4ADC"/>
    <w:pPr>
      <w:outlineLvl w:val="4"/>
    </w:pPr>
  </w:style>
  <w:style w:type="paragraph" w:styleId="Heading6">
    <w:name w:val="heading 6"/>
    <w:basedOn w:val="Heading4"/>
    <w:next w:val="Normal"/>
    <w:link w:val="Heading6Char"/>
    <w:qFormat/>
    <w:rsid w:val="00FC4ADC"/>
    <w:pPr>
      <w:outlineLvl w:val="5"/>
    </w:pPr>
  </w:style>
  <w:style w:type="paragraph" w:styleId="Heading7">
    <w:name w:val="heading 7"/>
    <w:basedOn w:val="Heading6"/>
    <w:next w:val="Normal"/>
    <w:link w:val="Heading7Char"/>
    <w:uiPriority w:val="99"/>
    <w:qFormat/>
    <w:rsid w:val="00FC4ADC"/>
    <w:pPr>
      <w:outlineLvl w:val="6"/>
    </w:pPr>
  </w:style>
  <w:style w:type="paragraph" w:styleId="Heading8">
    <w:name w:val="heading 8"/>
    <w:basedOn w:val="Heading6"/>
    <w:next w:val="Normal"/>
    <w:link w:val="Heading8Char"/>
    <w:uiPriority w:val="99"/>
    <w:qFormat/>
    <w:rsid w:val="00FC4ADC"/>
    <w:pPr>
      <w:outlineLvl w:val="7"/>
    </w:pPr>
  </w:style>
  <w:style w:type="paragraph" w:styleId="Heading9">
    <w:name w:val="heading 9"/>
    <w:basedOn w:val="Heading6"/>
    <w:next w:val="Normal"/>
    <w:link w:val="Heading9Char"/>
    <w:uiPriority w:val="99"/>
    <w:qFormat/>
    <w:rsid w:val="00FC4AD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rsid w:val="00FC4ADC"/>
    <w:pPr>
      <w:keepNext/>
      <w:keepLines/>
      <w:spacing w:before="480" w:after="80"/>
      <w:jc w:val="center"/>
    </w:pPr>
    <w:rPr>
      <w:caps/>
      <w:sz w:val="28"/>
    </w:rPr>
  </w:style>
  <w:style w:type="paragraph" w:customStyle="1" w:styleId="Annexref">
    <w:name w:val="Annex_ref"/>
    <w:basedOn w:val="Normal"/>
    <w:next w:val="Annextitle"/>
    <w:uiPriority w:val="99"/>
    <w:rsid w:val="00FC4ADC"/>
    <w:pPr>
      <w:keepNext/>
      <w:keepLines/>
      <w:spacing w:after="280"/>
      <w:jc w:val="center"/>
    </w:pPr>
  </w:style>
  <w:style w:type="paragraph" w:customStyle="1" w:styleId="Annextitle">
    <w:name w:val="Annex_title"/>
    <w:basedOn w:val="Normal"/>
    <w:next w:val="Normalaftertitle"/>
    <w:rsid w:val="00FC4ADC"/>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FC4ADC"/>
  </w:style>
  <w:style w:type="paragraph" w:customStyle="1" w:styleId="Appendixref">
    <w:name w:val="Appendix_ref"/>
    <w:basedOn w:val="Annexref"/>
    <w:next w:val="Annextitle"/>
    <w:uiPriority w:val="99"/>
    <w:rsid w:val="00FC4ADC"/>
  </w:style>
  <w:style w:type="paragraph" w:customStyle="1" w:styleId="Appendixtitle">
    <w:name w:val="Appendix_title"/>
    <w:basedOn w:val="Annextitle"/>
    <w:next w:val="Normalaftertitle"/>
    <w:uiPriority w:val="99"/>
    <w:rsid w:val="00FC4ADC"/>
  </w:style>
  <w:style w:type="paragraph" w:customStyle="1" w:styleId="Artheading">
    <w:name w:val="Art_heading"/>
    <w:basedOn w:val="Normal"/>
    <w:next w:val="Normalaftertitle"/>
    <w:uiPriority w:val="99"/>
    <w:rsid w:val="00FC4ADC"/>
    <w:pPr>
      <w:spacing w:before="480"/>
      <w:jc w:val="center"/>
    </w:pPr>
    <w:rPr>
      <w:rFonts w:ascii="Times New Roman Bold" w:hAnsi="Times New Roman Bold"/>
      <w:b/>
      <w:sz w:val="28"/>
    </w:rPr>
  </w:style>
  <w:style w:type="paragraph" w:customStyle="1" w:styleId="ArtNo">
    <w:name w:val="Art_No"/>
    <w:basedOn w:val="Normal"/>
    <w:next w:val="Arttitle"/>
    <w:uiPriority w:val="99"/>
    <w:rsid w:val="00FC4ADC"/>
    <w:pPr>
      <w:keepNext/>
      <w:keepLines/>
      <w:spacing w:before="480"/>
      <w:jc w:val="center"/>
    </w:pPr>
    <w:rPr>
      <w:caps/>
      <w:sz w:val="28"/>
    </w:rPr>
  </w:style>
  <w:style w:type="paragraph" w:customStyle="1" w:styleId="Arttitle">
    <w:name w:val="Art_title"/>
    <w:basedOn w:val="Normal"/>
    <w:next w:val="Normalaftertitle"/>
    <w:uiPriority w:val="99"/>
    <w:rsid w:val="00FC4ADC"/>
    <w:pPr>
      <w:keepNext/>
      <w:keepLines/>
      <w:spacing w:before="240"/>
      <w:jc w:val="center"/>
    </w:pPr>
    <w:rPr>
      <w:b/>
      <w:sz w:val="28"/>
    </w:rPr>
  </w:style>
  <w:style w:type="paragraph" w:customStyle="1" w:styleId="Call">
    <w:name w:val="Call"/>
    <w:basedOn w:val="Normal"/>
    <w:next w:val="Normal"/>
    <w:link w:val="CallChar"/>
    <w:uiPriority w:val="99"/>
    <w:rsid w:val="00FC4ADC"/>
    <w:pPr>
      <w:keepNext/>
      <w:keepLines/>
      <w:spacing w:before="160"/>
      <w:ind w:left="1134"/>
    </w:pPr>
    <w:rPr>
      <w:i/>
    </w:rPr>
  </w:style>
  <w:style w:type="paragraph" w:customStyle="1" w:styleId="ChapNo">
    <w:name w:val="Chap_No"/>
    <w:basedOn w:val="ArtNo"/>
    <w:next w:val="Chaptitle"/>
    <w:uiPriority w:val="99"/>
    <w:rsid w:val="00FC4ADC"/>
    <w:rPr>
      <w:rFonts w:ascii="Times New Roman Bold" w:hAnsi="Times New Roman Bold"/>
      <w:b/>
    </w:rPr>
  </w:style>
  <w:style w:type="paragraph" w:customStyle="1" w:styleId="Chaptitle">
    <w:name w:val="Chap_title"/>
    <w:basedOn w:val="Arttitle"/>
    <w:next w:val="Normalaftertitle"/>
    <w:uiPriority w:val="99"/>
    <w:rsid w:val="00FC4ADC"/>
  </w:style>
  <w:style w:type="paragraph" w:customStyle="1" w:styleId="ddate">
    <w:name w:val="ddate"/>
    <w:basedOn w:val="Normal"/>
    <w:rsid w:val="00FC4ADC"/>
    <w:pPr>
      <w:framePr w:hSpace="181" w:wrap="around" w:vAnchor="page" w:hAnchor="margin" w:y="852"/>
      <w:shd w:val="solid" w:color="FFFFFF" w:fill="FFFFFF"/>
      <w:spacing w:before="0"/>
    </w:pPr>
    <w:rPr>
      <w:b/>
      <w:bCs/>
    </w:rPr>
  </w:style>
  <w:style w:type="paragraph" w:customStyle="1" w:styleId="dnum">
    <w:name w:val="dnum"/>
    <w:basedOn w:val="Normal"/>
    <w:rsid w:val="00FC4ADC"/>
    <w:pPr>
      <w:framePr w:hSpace="181" w:wrap="around" w:vAnchor="page" w:hAnchor="margin" w:y="852"/>
      <w:shd w:val="solid" w:color="FFFFFF" w:fill="FFFFFF"/>
    </w:pPr>
    <w:rPr>
      <w:b/>
      <w:bCs/>
    </w:rPr>
  </w:style>
  <w:style w:type="paragraph" w:customStyle="1" w:styleId="dorlang">
    <w:name w:val="dorlang"/>
    <w:basedOn w:val="Normal"/>
    <w:rsid w:val="00FC4ADC"/>
    <w:pPr>
      <w:framePr w:hSpace="181" w:wrap="around" w:vAnchor="page" w:hAnchor="margin" w:y="852"/>
      <w:shd w:val="solid" w:color="FFFFFF" w:fill="FFFFFF"/>
      <w:spacing w:before="0"/>
    </w:pPr>
    <w:rPr>
      <w:b/>
      <w:bCs/>
    </w:rPr>
  </w:style>
  <w:style w:type="character" w:styleId="EndnoteReference">
    <w:name w:val="endnote reference"/>
    <w:rsid w:val="00FC4ADC"/>
    <w:rPr>
      <w:vertAlign w:val="superscript"/>
    </w:rPr>
  </w:style>
  <w:style w:type="paragraph" w:customStyle="1" w:styleId="enumlev1">
    <w:name w:val="enumlev1"/>
    <w:basedOn w:val="Normal"/>
    <w:link w:val="enumlev1Char"/>
    <w:uiPriority w:val="99"/>
    <w:rsid w:val="00FC4ADC"/>
    <w:pPr>
      <w:tabs>
        <w:tab w:val="clear" w:pos="2268"/>
        <w:tab w:val="left" w:pos="2608"/>
        <w:tab w:val="left" w:pos="3345"/>
      </w:tabs>
      <w:spacing w:before="80"/>
      <w:ind w:left="1134" w:hanging="1134"/>
    </w:pPr>
  </w:style>
  <w:style w:type="paragraph" w:customStyle="1" w:styleId="enumlev2">
    <w:name w:val="enumlev2"/>
    <w:basedOn w:val="enumlev1"/>
    <w:uiPriority w:val="99"/>
    <w:rsid w:val="00FC4ADC"/>
    <w:pPr>
      <w:ind w:left="1871" w:hanging="737"/>
    </w:pPr>
  </w:style>
  <w:style w:type="paragraph" w:customStyle="1" w:styleId="enumlev3">
    <w:name w:val="enumlev3"/>
    <w:basedOn w:val="enumlev2"/>
    <w:uiPriority w:val="99"/>
    <w:rsid w:val="00FC4ADC"/>
    <w:pPr>
      <w:ind w:left="2268" w:hanging="397"/>
    </w:pPr>
  </w:style>
  <w:style w:type="paragraph" w:customStyle="1" w:styleId="Equation">
    <w:name w:val="Equation"/>
    <w:basedOn w:val="Normal"/>
    <w:uiPriority w:val="99"/>
    <w:rsid w:val="00FC4ADC"/>
    <w:pPr>
      <w:tabs>
        <w:tab w:val="clear" w:pos="1871"/>
        <w:tab w:val="clear" w:pos="2268"/>
        <w:tab w:val="center" w:pos="4820"/>
        <w:tab w:val="right" w:pos="9639"/>
      </w:tabs>
    </w:pPr>
  </w:style>
  <w:style w:type="paragraph" w:styleId="NormalIndent">
    <w:name w:val="Normal Indent"/>
    <w:basedOn w:val="Normal"/>
    <w:uiPriority w:val="99"/>
    <w:rsid w:val="00FC4ADC"/>
    <w:pPr>
      <w:ind w:left="1134"/>
    </w:pPr>
  </w:style>
  <w:style w:type="paragraph" w:customStyle="1" w:styleId="Equationlegend">
    <w:name w:val="Equation_legend"/>
    <w:basedOn w:val="NormalIndent"/>
    <w:uiPriority w:val="99"/>
    <w:rsid w:val="00FC4ADC"/>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FC4ADC"/>
    <w:pPr>
      <w:keepNext/>
      <w:keepLines/>
      <w:spacing w:before="20" w:after="20"/>
    </w:pPr>
    <w:rPr>
      <w:sz w:val="18"/>
    </w:rPr>
  </w:style>
  <w:style w:type="paragraph" w:customStyle="1" w:styleId="FigureNo">
    <w:name w:val="Figure_No"/>
    <w:basedOn w:val="Normal"/>
    <w:next w:val="Figuretitle"/>
    <w:uiPriority w:val="99"/>
    <w:rsid w:val="00FC4ADC"/>
    <w:pPr>
      <w:keepNext/>
      <w:keepLines/>
      <w:spacing w:before="480" w:after="120"/>
      <w:jc w:val="center"/>
    </w:pPr>
    <w:rPr>
      <w:caps/>
      <w:sz w:val="20"/>
    </w:rPr>
  </w:style>
  <w:style w:type="paragraph" w:customStyle="1" w:styleId="Figuretitle">
    <w:name w:val="Figure_title"/>
    <w:basedOn w:val="Normal"/>
    <w:next w:val="Normal"/>
    <w:uiPriority w:val="99"/>
    <w:rsid w:val="00FC4ADC"/>
    <w:pPr>
      <w:keepNext/>
      <w:keepLines/>
      <w:spacing w:before="0" w:after="480"/>
      <w:jc w:val="center"/>
    </w:pPr>
    <w:rPr>
      <w:rFonts w:ascii="Times New Roman Bold" w:hAnsi="Times New Roman Bold" w:cs="Times New Roman Bold"/>
      <w:b/>
      <w:sz w:val="20"/>
    </w:rPr>
  </w:style>
  <w:style w:type="paragraph" w:customStyle="1" w:styleId="Figurewithouttitle">
    <w:name w:val="Figure_without_title"/>
    <w:basedOn w:val="FigureNo"/>
    <w:next w:val="Normal"/>
    <w:uiPriority w:val="99"/>
    <w:rsid w:val="00FC4ADC"/>
    <w:pPr>
      <w:keepNext w:val="0"/>
    </w:pPr>
  </w:style>
  <w:style w:type="paragraph" w:styleId="Footer">
    <w:name w:val="footer"/>
    <w:basedOn w:val="Normal"/>
    <w:link w:val="FooterChar"/>
    <w:rsid w:val="00FC4ADC"/>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FC4ADC"/>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R,Appel note de bas de p2"/>
    <w:qFormat/>
    <w:rsid w:val="00FC4ADC"/>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DNV,Footnote Text Char1"/>
    <w:basedOn w:val="Normal"/>
    <w:link w:val="FootnoteTextChar"/>
    <w:uiPriority w:val="99"/>
    <w:qFormat/>
    <w:rsid w:val="00FC4ADC"/>
    <w:pPr>
      <w:keepLines/>
      <w:tabs>
        <w:tab w:val="left" w:pos="255"/>
      </w:tabs>
    </w:pPr>
  </w:style>
  <w:style w:type="paragraph" w:styleId="Header">
    <w:name w:val="header"/>
    <w:basedOn w:val="Normal"/>
    <w:link w:val="HeaderChar"/>
    <w:uiPriority w:val="99"/>
    <w:rsid w:val="00FC4ADC"/>
    <w:pPr>
      <w:spacing w:before="0"/>
      <w:jc w:val="center"/>
    </w:pPr>
    <w:rPr>
      <w:sz w:val="18"/>
    </w:rPr>
  </w:style>
  <w:style w:type="paragraph" w:customStyle="1" w:styleId="Headingb">
    <w:name w:val="Heading_b"/>
    <w:basedOn w:val="Normal"/>
    <w:next w:val="Normal"/>
    <w:link w:val="HeadingbChar"/>
    <w:uiPriority w:val="99"/>
    <w:qFormat/>
    <w:rsid w:val="00FC4ADC"/>
    <w:pPr>
      <w:keepNext/>
      <w:spacing w:before="160"/>
    </w:pPr>
    <w:rPr>
      <w:b/>
    </w:rPr>
  </w:style>
  <w:style w:type="paragraph" w:customStyle="1" w:styleId="Headingi">
    <w:name w:val="Heading_i"/>
    <w:basedOn w:val="Normal"/>
    <w:next w:val="Normal"/>
    <w:uiPriority w:val="99"/>
    <w:qFormat/>
    <w:rsid w:val="00FC4ADC"/>
    <w:pPr>
      <w:keepNext/>
      <w:spacing w:before="160"/>
    </w:pPr>
    <w:rPr>
      <w:rFonts w:ascii="Times" w:hAnsi="Times"/>
      <w:i/>
    </w:rPr>
  </w:style>
  <w:style w:type="paragraph" w:styleId="Index1">
    <w:name w:val="index 1"/>
    <w:basedOn w:val="Normal"/>
    <w:next w:val="Normal"/>
    <w:semiHidden/>
    <w:rsid w:val="00FC4ADC"/>
  </w:style>
  <w:style w:type="paragraph" w:styleId="Index2">
    <w:name w:val="index 2"/>
    <w:basedOn w:val="Normal"/>
    <w:next w:val="Normal"/>
    <w:semiHidden/>
    <w:rsid w:val="00FC4ADC"/>
    <w:pPr>
      <w:ind w:left="283"/>
    </w:pPr>
  </w:style>
  <w:style w:type="paragraph" w:styleId="Index3">
    <w:name w:val="index 3"/>
    <w:basedOn w:val="Normal"/>
    <w:next w:val="Normal"/>
    <w:semiHidden/>
    <w:rsid w:val="00FC4ADC"/>
    <w:pPr>
      <w:ind w:left="566"/>
    </w:pPr>
  </w:style>
  <w:style w:type="paragraph" w:styleId="Index4">
    <w:name w:val="index 4"/>
    <w:basedOn w:val="Normal"/>
    <w:next w:val="Normal"/>
    <w:semiHidden/>
    <w:rsid w:val="00FC4ADC"/>
    <w:pPr>
      <w:ind w:left="849"/>
    </w:pPr>
  </w:style>
  <w:style w:type="paragraph" w:styleId="Index5">
    <w:name w:val="index 5"/>
    <w:basedOn w:val="Normal"/>
    <w:next w:val="Normal"/>
    <w:semiHidden/>
    <w:rsid w:val="00FC4ADC"/>
    <w:pPr>
      <w:ind w:left="1132"/>
    </w:pPr>
  </w:style>
  <w:style w:type="paragraph" w:styleId="Index6">
    <w:name w:val="index 6"/>
    <w:basedOn w:val="Normal"/>
    <w:next w:val="Normal"/>
    <w:semiHidden/>
    <w:rsid w:val="00FC4ADC"/>
    <w:pPr>
      <w:ind w:left="1415"/>
    </w:pPr>
  </w:style>
  <w:style w:type="paragraph" w:styleId="Index7">
    <w:name w:val="index 7"/>
    <w:basedOn w:val="Normal"/>
    <w:next w:val="Normal"/>
    <w:semiHidden/>
    <w:rsid w:val="00FC4ADC"/>
    <w:pPr>
      <w:ind w:left="1698"/>
    </w:pPr>
  </w:style>
  <w:style w:type="paragraph" w:styleId="IndexHeading">
    <w:name w:val="index heading"/>
    <w:basedOn w:val="Normal"/>
    <w:next w:val="Index1"/>
    <w:semiHidden/>
    <w:rsid w:val="00FC4ADC"/>
  </w:style>
  <w:style w:type="character" w:styleId="LineNumber">
    <w:name w:val="line number"/>
    <w:basedOn w:val="DefaultParagraphFont"/>
    <w:rsid w:val="00FC4ADC"/>
  </w:style>
  <w:style w:type="paragraph" w:customStyle="1" w:styleId="Normalaftertitle">
    <w:name w:val="Normal after title"/>
    <w:basedOn w:val="Normal"/>
    <w:next w:val="Normal"/>
    <w:link w:val="NormalaftertitleChar"/>
    <w:uiPriority w:val="99"/>
    <w:rsid w:val="00FC4ADC"/>
    <w:pPr>
      <w:spacing w:before="280"/>
    </w:pPr>
  </w:style>
  <w:style w:type="character" w:customStyle="1" w:styleId="Appdef">
    <w:name w:val="App_def"/>
    <w:rsid w:val="00FC4ADC"/>
    <w:rPr>
      <w:rFonts w:ascii="Times New Roman" w:hAnsi="Times New Roman"/>
      <w:b/>
    </w:rPr>
  </w:style>
  <w:style w:type="character" w:customStyle="1" w:styleId="Appref">
    <w:name w:val="App_ref"/>
    <w:basedOn w:val="DefaultParagraphFont"/>
    <w:rsid w:val="00FC4ADC"/>
  </w:style>
  <w:style w:type="character" w:customStyle="1" w:styleId="Artdef">
    <w:name w:val="Art_def"/>
    <w:rsid w:val="00FC4ADC"/>
    <w:rPr>
      <w:rFonts w:ascii="Times New Roman" w:hAnsi="Times New Roman"/>
      <w:b/>
    </w:rPr>
  </w:style>
  <w:style w:type="character" w:customStyle="1" w:styleId="Artref">
    <w:name w:val="Art_ref"/>
    <w:basedOn w:val="DefaultParagraphFont"/>
    <w:rsid w:val="00FC4ADC"/>
  </w:style>
  <w:style w:type="paragraph" w:customStyle="1" w:styleId="Border">
    <w:name w:val="Border"/>
    <w:basedOn w:val="Normal"/>
    <w:uiPriority w:val="99"/>
    <w:rsid w:val="00FC4ADC"/>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paragraph" w:customStyle="1" w:styleId="Figure">
    <w:name w:val="Figure"/>
    <w:basedOn w:val="Normal"/>
    <w:next w:val="Figuretitle"/>
    <w:uiPriority w:val="99"/>
    <w:rsid w:val="00FC4ADC"/>
    <w:pPr>
      <w:keepNext/>
      <w:keepLines/>
      <w:jc w:val="center"/>
    </w:pPr>
  </w:style>
  <w:style w:type="paragraph" w:customStyle="1" w:styleId="Agendaitem">
    <w:name w:val="Agenda_item"/>
    <w:basedOn w:val="Normal"/>
    <w:next w:val="Normalaftertitle"/>
    <w:uiPriority w:val="99"/>
    <w:qFormat/>
    <w:rsid w:val="00FC4ADC"/>
    <w:pPr>
      <w:overflowPunct/>
      <w:autoSpaceDE/>
      <w:autoSpaceDN/>
      <w:adjustRightInd/>
      <w:spacing w:before="240"/>
      <w:jc w:val="center"/>
      <w:textAlignment w:val="auto"/>
    </w:pPr>
    <w:rPr>
      <w:sz w:val="28"/>
      <w:lang w:val="fr-CH"/>
    </w:rPr>
  </w:style>
  <w:style w:type="paragraph" w:customStyle="1" w:styleId="Normalend">
    <w:name w:val="Normal_end"/>
    <w:basedOn w:val="Normal"/>
    <w:uiPriority w:val="99"/>
    <w:qFormat/>
    <w:rsid w:val="00FC4ADC"/>
  </w:style>
  <w:style w:type="paragraph" w:customStyle="1" w:styleId="ApptoAnnex">
    <w:name w:val="App_to_Annex"/>
    <w:basedOn w:val="AppendixNo"/>
    <w:uiPriority w:val="99"/>
    <w:qFormat/>
    <w:rsid w:val="00FC4ADC"/>
  </w:style>
  <w:style w:type="paragraph" w:customStyle="1" w:styleId="Note">
    <w:name w:val="Note"/>
    <w:basedOn w:val="Normal"/>
    <w:uiPriority w:val="99"/>
    <w:rsid w:val="00FC4ADC"/>
    <w:pPr>
      <w:tabs>
        <w:tab w:val="left" w:pos="284"/>
      </w:tabs>
      <w:spacing w:before="80"/>
    </w:pPr>
  </w:style>
  <w:style w:type="character" w:styleId="PageNumber">
    <w:name w:val="page number"/>
    <w:basedOn w:val="DefaultParagraphFont"/>
    <w:rsid w:val="00FC4ADC"/>
  </w:style>
  <w:style w:type="paragraph" w:customStyle="1" w:styleId="Proposal">
    <w:name w:val="Proposal"/>
    <w:basedOn w:val="Normal"/>
    <w:next w:val="Normal"/>
    <w:uiPriority w:val="99"/>
    <w:rsid w:val="00FC4ADC"/>
    <w:pPr>
      <w:keepNext/>
      <w:spacing w:before="240"/>
    </w:pPr>
    <w:rPr>
      <w:rFonts w:hAnsi="Times New Roman Bold"/>
      <w:b/>
    </w:rPr>
  </w:style>
  <w:style w:type="paragraph" w:customStyle="1" w:styleId="Part1">
    <w:name w:val="Part_1"/>
    <w:basedOn w:val="Normal"/>
    <w:next w:val="Normal"/>
    <w:uiPriority w:val="99"/>
    <w:qFormat/>
    <w:rsid w:val="00FC4ADC"/>
    <w:pPr>
      <w:tabs>
        <w:tab w:val="clear" w:pos="1134"/>
        <w:tab w:val="clear" w:pos="1871"/>
        <w:tab w:val="clear" w:pos="2268"/>
        <w:tab w:val="center" w:pos="4820"/>
      </w:tabs>
      <w:spacing w:before="360"/>
      <w:jc w:val="center"/>
    </w:pPr>
    <w:rPr>
      <w:b/>
    </w:rPr>
  </w:style>
  <w:style w:type="paragraph" w:customStyle="1" w:styleId="PartNo">
    <w:name w:val="Part_No"/>
    <w:basedOn w:val="AnnexNo"/>
    <w:next w:val="Normal"/>
    <w:uiPriority w:val="99"/>
    <w:rsid w:val="00FC4ADC"/>
  </w:style>
  <w:style w:type="paragraph" w:customStyle="1" w:styleId="Parttitle">
    <w:name w:val="Part_title"/>
    <w:basedOn w:val="Annextitle"/>
    <w:next w:val="Normalaftertitle"/>
    <w:uiPriority w:val="99"/>
    <w:rsid w:val="00FC4ADC"/>
  </w:style>
  <w:style w:type="paragraph" w:styleId="TOC1">
    <w:name w:val="toc 1"/>
    <w:basedOn w:val="Normal"/>
    <w:uiPriority w:val="99"/>
    <w:rsid w:val="00FC4ADC"/>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FC4ADC"/>
    <w:pPr>
      <w:spacing w:before="120"/>
    </w:pPr>
  </w:style>
  <w:style w:type="paragraph" w:styleId="TOC3">
    <w:name w:val="toc 3"/>
    <w:basedOn w:val="TOC2"/>
    <w:uiPriority w:val="99"/>
    <w:rsid w:val="00FC4ADC"/>
  </w:style>
  <w:style w:type="paragraph" w:styleId="TOC4">
    <w:name w:val="toc 4"/>
    <w:basedOn w:val="TOC3"/>
    <w:uiPriority w:val="99"/>
    <w:rsid w:val="00FC4ADC"/>
  </w:style>
  <w:style w:type="paragraph" w:styleId="TOC5">
    <w:name w:val="toc 5"/>
    <w:basedOn w:val="TOC4"/>
    <w:uiPriority w:val="99"/>
    <w:rsid w:val="00FC4ADC"/>
  </w:style>
  <w:style w:type="paragraph" w:styleId="TOC6">
    <w:name w:val="toc 6"/>
    <w:basedOn w:val="TOC4"/>
    <w:uiPriority w:val="99"/>
    <w:rsid w:val="00FC4ADC"/>
  </w:style>
  <w:style w:type="paragraph" w:styleId="TOC7">
    <w:name w:val="toc 7"/>
    <w:basedOn w:val="TOC4"/>
    <w:uiPriority w:val="99"/>
    <w:rsid w:val="00FC4ADC"/>
  </w:style>
  <w:style w:type="paragraph" w:styleId="TOC8">
    <w:name w:val="toc 8"/>
    <w:basedOn w:val="TOC4"/>
    <w:uiPriority w:val="99"/>
    <w:rsid w:val="00FC4ADC"/>
  </w:style>
  <w:style w:type="paragraph" w:customStyle="1" w:styleId="Title1">
    <w:name w:val="Title 1"/>
    <w:basedOn w:val="Normal"/>
    <w:next w:val="Normal"/>
    <w:uiPriority w:val="99"/>
    <w:rsid w:val="00FC4ADC"/>
    <w:pPr>
      <w:tabs>
        <w:tab w:val="left" w:pos="567"/>
        <w:tab w:val="left" w:pos="1701"/>
        <w:tab w:val="left" w:pos="2835"/>
      </w:tabs>
      <w:spacing w:before="240"/>
      <w:jc w:val="center"/>
    </w:pPr>
    <w:rPr>
      <w:caps/>
      <w:sz w:val="28"/>
    </w:rPr>
  </w:style>
  <w:style w:type="paragraph" w:customStyle="1" w:styleId="Title2">
    <w:name w:val="Title 2"/>
    <w:basedOn w:val="Normal"/>
    <w:next w:val="Normal"/>
    <w:uiPriority w:val="99"/>
    <w:rsid w:val="00FC4ADC"/>
    <w:pPr>
      <w:overflowPunct/>
      <w:autoSpaceDE/>
      <w:autoSpaceDN/>
      <w:adjustRightInd/>
      <w:spacing w:before="480"/>
      <w:jc w:val="center"/>
      <w:textAlignment w:val="auto"/>
    </w:pPr>
    <w:rPr>
      <w:caps/>
      <w:sz w:val="28"/>
    </w:rPr>
  </w:style>
  <w:style w:type="paragraph" w:customStyle="1" w:styleId="Title3">
    <w:name w:val="Title 3"/>
    <w:basedOn w:val="Title2"/>
    <w:next w:val="Normal"/>
    <w:uiPriority w:val="99"/>
    <w:rsid w:val="00FC4ADC"/>
    <w:pPr>
      <w:spacing w:before="240"/>
    </w:pPr>
    <w:rPr>
      <w:caps w:val="0"/>
    </w:rPr>
  </w:style>
  <w:style w:type="paragraph" w:customStyle="1" w:styleId="Title4">
    <w:name w:val="Title 4"/>
    <w:basedOn w:val="Title3"/>
    <w:next w:val="Heading1"/>
    <w:uiPriority w:val="99"/>
    <w:rsid w:val="00FC4ADC"/>
    <w:rPr>
      <w:b/>
    </w:rPr>
  </w:style>
  <w:style w:type="paragraph" w:customStyle="1" w:styleId="toc0">
    <w:name w:val="toc 0"/>
    <w:basedOn w:val="Normal"/>
    <w:next w:val="TOC1"/>
    <w:rsid w:val="00FC4ADC"/>
    <w:pPr>
      <w:tabs>
        <w:tab w:val="clear" w:pos="1134"/>
        <w:tab w:val="clear" w:pos="1871"/>
        <w:tab w:val="clear" w:pos="2268"/>
        <w:tab w:val="right" w:pos="9781"/>
      </w:tabs>
    </w:pPr>
    <w:rPr>
      <w:b/>
    </w:rPr>
  </w:style>
  <w:style w:type="paragraph" w:customStyle="1" w:styleId="RecNo">
    <w:name w:val="Rec_No"/>
    <w:basedOn w:val="Normal"/>
    <w:next w:val="Normal"/>
    <w:uiPriority w:val="99"/>
    <w:rsid w:val="00FC4ADC"/>
    <w:pPr>
      <w:keepNext/>
      <w:keepLines/>
      <w:spacing w:before="480"/>
      <w:jc w:val="center"/>
    </w:pPr>
    <w:rPr>
      <w:caps/>
      <w:sz w:val="28"/>
    </w:rPr>
  </w:style>
  <w:style w:type="paragraph" w:customStyle="1" w:styleId="Rectitle">
    <w:name w:val="Rec_title"/>
    <w:basedOn w:val="RecNo"/>
    <w:next w:val="Normal"/>
    <w:uiPriority w:val="99"/>
    <w:rsid w:val="00FC4ADC"/>
    <w:pPr>
      <w:spacing w:before="240"/>
    </w:pPr>
    <w:rPr>
      <w:rFonts w:ascii="Times New Roman Bold" w:hAnsi="Times New Roman Bold"/>
      <w:b/>
      <w:caps w:val="0"/>
    </w:rPr>
  </w:style>
  <w:style w:type="paragraph" w:customStyle="1" w:styleId="Recdate">
    <w:name w:val="Rec_date"/>
    <w:basedOn w:val="Normal"/>
    <w:next w:val="Normalaftertitle"/>
    <w:uiPriority w:val="99"/>
    <w:rsid w:val="00FC4ADC"/>
    <w:pPr>
      <w:keepNext/>
      <w:keepLines/>
      <w:jc w:val="right"/>
    </w:pPr>
    <w:rPr>
      <w:sz w:val="22"/>
    </w:rPr>
  </w:style>
  <w:style w:type="paragraph" w:customStyle="1" w:styleId="Questiondate">
    <w:name w:val="Question_date"/>
    <w:basedOn w:val="Recdate"/>
    <w:next w:val="Normalaftertitle"/>
    <w:uiPriority w:val="99"/>
    <w:rsid w:val="00FC4ADC"/>
  </w:style>
  <w:style w:type="paragraph" w:customStyle="1" w:styleId="QuestionNo">
    <w:name w:val="Question_No"/>
    <w:basedOn w:val="RecNo"/>
    <w:next w:val="Normal"/>
    <w:uiPriority w:val="99"/>
    <w:rsid w:val="00FC4ADC"/>
  </w:style>
  <w:style w:type="paragraph" w:customStyle="1" w:styleId="Questiontitle">
    <w:name w:val="Question_title"/>
    <w:basedOn w:val="Rectitle"/>
    <w:next w:val="Normal"/>
    <w:uiPriority w:val="99"/>
    <w:rsid w:val="00FC4ADC"/>
  </w:style>
  <w:style w:type="paragraph" w:customStyle="1" w:styleId="Reasons">
    <w:name w:val="Reasons"/>
    <w:basedOn w:val="Normal"/>
    <w:qFormat/>
    <w:rsid w:val="00FC4ADC"/>
    <w:pPr>
      <w:tabs>
        <w:tab w:val="clear" w:pos="1871"/>
        <w:tab w:val="clear" w:pos="2268"/>
        <w:tab w:val="left" w:pos="1588"/>
        <w:tab w:val="left" w:pos="1985"/>
      </w:tabs>
    </w:pPr>
  </w:style>
  <w:style w:type="character" w:customStyle="1" w:styleId="Recdef">
    <w:name w:val="Rec_def"/>
    <w:rsid w:val="00FC4ADC"/>
    <w:rPr>
      <w:b/>
    </w:rPr>
  </w:style>
  <w:style w:type="paragraph" w:customStyle="1" w:styleId="Reftext">
    <w:name w:val="Ref_text"/>
    <w:basedOn w:val="Normal"/>
    <w:rsid w:val="00FC4ADC"/>
    <w:pPr>
      <w:ind w:left="1134" w:hanging="1134"/>
    </w:pPr>
  </w:style>
  <w:style w:type="paragraph" w:customStyle="1" w:styleId="Reftitle">
    <w:name w:val="Ref_title"/>
    <w:basedOn w:val="Normal"/>
    <w:next w:val="Reftext"/>
    <w:rsid w:val="00FC4ADC"/>
    <w:pPr>
      <w:spacing w:before="480"/>
      <w:jc w:val="center"/>
    </w:pPr>
    <w:rPr>
      <w:caps/>
    </w:rPr>
  </w:style>
  <w:style w:type="paragraph" w:customStyle="1" w:styleId="Repdate">
    <w:name w:val="Rep_date"/>
    <w:basedOn w:val="Recdate"/>
    <w:next w:val="Normalaftertitle"/>
    <w:rsid w:val="00FC4ADC"/>
  </w:style>
  <w:style w:type="paragraph" w:customStyle="1" w:styleId="RepNo">
    <w:name w:val="Rep_No"/>
    <w:basedOn w:val="RecNo"/>
    <w:next w:val="Normal"/>
    <w:rsid w:val="00FC4ADC"/>
  </w:style>
  <w:style w:type="paragraph" w:customStyle="1" w:styleId="Repref">
    <w:name w:val="Rep_ref"/>
    <w:basedOn w:val="Normal"/>
    <w:next w:val="Repdate"/>
    <w:rsid w:val="00FC4ADC"/>
    <w:pPr>
      <w:keepNext/>
      <w:keepLines/>
      <w:jc w:val="center"/>
    </w:pPr>
  </w:style>
  <w:style w:type="paragraph" w:customStyle="1" w:styleId="Reptitle">
    <w:name w:val="Rep_title"/>
    <w:basedOn w:val="Rectitle"/>
    <w:next w:val="Repref"/>
    <w:rsid w:val="00FC4ADC"/>
  </w:style>
  <w:style w:type="paragraph" w:customStyle="1" w:styleId="Resdate">
    <w:name w:val="Res_date"/>
    <w:basedOn w:val="Recdate"/>
    <w:next w:val="Normalaftertitle"/>
    <w:rsid w:val="00FC4ADC"/>
  </w:style>
  <w:style w:type="character" w:customStyle="1" w:styleId="Resdef">
    <w:name w:val="Res_def"/>
    <w:rsid w:val="00FC4ADC"/>
    <w:rPr>
      <w:rFonts w:ascii="Times New Roman" w:hAnsi="Times New Roman"/>
      <w:b/>
    </w:rPr>
  </w:style>
  <w:style w:type="paragraph" w:customStyle="1" w:styleId="ResNo">
    <w:name w:val="Res_No"/>
    <w:basedOn w:val="RecNo"/>
    <w:next w:val="Normal"/>
    <w:uiPriority w:val="99"/>
    <w:rsid w:val="00FC4ADC"/>
  </w:style>
  <w:style w:type="paragraph" w:customStyle="1" w:styleId="Restitle">
    <w:name w:val="Res_title"/>
    <w:basedOn w:val="Rectitle"/>
    <w:next w:val="Normal"/>
    <w:uiPriority w:val="99"/>
    <w:rsid w:val="00FC4ADC"/>
  </w:style>
  <w:style w:type="paragraph" w:customStyle="1" w:styleId="Section1">
    <w:name w:val="Section_1"/>
    <w:basedOn w:val="Normal"/>
    <w:uiPriority w:val="99"/>
    <w:rsid w:val="00FC4ADC"/>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FC4ADC"/>
    <w:rPr>
      <w:b w:val="0"/>
      <w:i/>
    </w:rPr>
  </w:style>
  <w:style w:type="paragraph" w:customStyle="1" w:styleId="Section3">
    <w:name w:val="Section_3"/>
    <w:basedOn w:val="Section1"/>
    <w:uiPriority w:val="99"/>
    <w:rsid w:val="00FC4ADC"/>
    <w:rPr>
      <w:b w:val="0"/>
    </w:rPr>
  </w:style>
  <w:style w:type="paragraph" w:customStyle="1" w:styleId="SectionNo">
    <w:name w:val="Section_No"/>
    <w:basedOn w:val="AnnexNo"/>
    <w:next w:val="Normal"/>
    <w:uiPriority w:val="99"/>
    <w:rsid w:val="00FC4ADC"/>
  </w:style>
  <w:style w:type="paragraph" w:customStyle="1" w:styleId="Sectiontitle">
    <w:name w:val="Section_title"/>
    <w:basedOn w:val="Annextitle"/>
    <w:next w:val="Normalaftertitle"/>
    <w:uiPriority w:val="99"/>
    <w:rsid w:val="00FC4ADC"/>
  </w:style>
  <w:style w:type="paragraph" w:customStyle="1" w:styleId="Source">
    <w:name w:val="Source"/>
    <w:basedOn w:val="Normal"/>
    <w:next w:val="Normal"/>
    <w:uiPriority w:val="99"/>
    <w:rsid w:val="00FC4ADC"/>
    <w:pPr>
      <w:spacing w:before="840"/>
      <w:jc w:val="center"/>
    </w:pPr>
    <w:rPr>
      <w:b/>
      <w:sz w:val="28"/>
    </w:rPr>
  </w:style>
  <w:style w:type="paragraph" w:customStyle="1" w:styleId="SpecialFooter">
    <w:name w:val="Special Footer"/>
    <w:basedOn w:val="Footer"/>
    <w:uiPriority w:val="99"/>
    <w:rsid w:val="00FC4ADC"/>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uiPriority w:val="99"/>
    <w:qFormat/>
    <w:rsid w:val="00FC4ADC"/>
  </w:style>
  <w:style w:type="character" w:customStyle="1" w:styleId="Tablefreq">
    <w:name w:val="Table_freq"/>
    <w:rsid w:val="00FC4ADC"/>
    <w:rPr>
      <w:b/>
      <w:color w:val="auto"/>
      <w:sz w:val="20"/>
    </w:rPr>
  </w:style>
  <w:style w:type="paragraph" w:customStyle="1" w:styleId="Tabletext">
    <w:name w:val="Table_text"/>
    <w:basedOn w:val="Normal"/>
    <w:uiPriority w:val="99"/>
    <w:rsid w:val="00FC4AD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uiPriority w:val="99"/>
    <w:rsid w:val="00FC4ADC"/>
    <w:pPr>
      <w:keepNext/>
      <w:spacing w:before="80" w:after="80"/>
      <w:jc w:val="center"/>
    </w:pPr>
    <w:rPr>
      <w:b/>
    </w:rPr>
  </w:style>
  <w:style w:type="paragraph" w:customStyle="1" w:styleId="Tablelegend">
    <w:name w:val="Table_legend"/>
    <w:basedOn w:val="Tabletext"/>
    <w:uiPriority w:val="99"/>
    <w:rsid w:val="00FC4ADC"/>
    <w:pPr>
      <w:tabs>
        <w:tab w:val="clear" w:pos="284"/>
      </w:tabs>
      <w:spacing w:before="120"/>
    </w:pPr>
  </w:style>
  <w:style w:type="paragraph" w:customStyle="1" w:styleId="TableNo">
    <w:name w:val="Table_No"/>
    <w:basedOn w:val="Normal"/>
    <w:next w:val="Normal"/>
    <w:uiPriority w:val="99"/>
    <w:rsid w:val="00FC4ADC"/>
    <w:pPr>
      <w:keepNext/>
      <w:spacing w:before="560" w:after="120"/>
      <w:jc w:val="center"/>
    </w:pPr>
    <w:rPr>
      <w:caps/>
      <w:sz w:val="20"/>
    </w:rPr>
  </w:style>
  <w:style w:type="paragraph" w:customStyle="1" w:styleId="TableTextS5">
    <w:name w:val="Table_TextS5"/>
    <w:basedOn w:val="Normal"/>
    <w:uiPriority w:val="99"/>
    <w:rsid w:val="00FC0101"/>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Tabletitle">
    <w:name w:val="Table_title"/>
    <w:basedOn w:val="Normal"/>
    <w:next w:val="Tabletext"/>
    <w:uiPriority w:val="99"/>
    <w:rsid w:val="00FC4ADC"/>
    <w:pPr>
      <w:keepNext/>
      <w:keepLines/>
      <w:spacing w:before="0" w:after="120"/>
      <w:jc w:val="center"/>
    </w:pPr>
    <w:rPr>
      <w:rFonts w:ascii="Times New Roman Bold" w:hAnsi="Times New Roman Bold"/>
      <w:b/>
      <w:sz w:val="20"/>
    </w:rPr>
  </w:style>
  <w:style w:type="table" w:styleId="TableGrid">
    <w:name w:val="Table Grid"/>
    <w:basedOn w:val="TableNormal"/>
    <w:rsid w:val="00FC4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4ADC"/>
    <w:rPr>
      <w:rFonts w:ascii="Times New Roman" w:hAnsi="Times New Roman"/>
      <w:sz w:val="18"/>
      <w:lang w:val="fr-FR" w:eastAsia="en-US"/>
    </w:rPr>
  </w:style>
  <w:style w:type="paragraph" w:customStyle="1" w:styleId="AppArttitle">
    <w:name w:val="App_Art_title"/>
    <w:basedOn w:val="Arttitle"/>
    <w:next w:val="Normalaftertitle"/>
    <w:uiPriority w:val="99"/>
    <w:qFormat/>
    <w:rsid w:val="00FC4ADC"/>
    <w:rPr>
      <w:lang w:val="fr-CH"/>
    </w:rPr>
  </w:style>
  <w:style w:type="paragraph" w:customStyle="1" w:styleId="AppArtNo">
    <w:name w:val="App_Art_No"/>
    <w:basedOn w:val="ArtNo"/>
    <w:next w:val="AppArttitle"/>
    <w:uiPriority w:val="99"/>
    <w:qFormat/>
    <w:rsid w:val="00FC4ADC"/>
  </w:style>
  <w:style w:type="paragraph" w:customStyle="1" w:styleId="Headingsplit">
    <w:name w:val="Heading_split"/>
    <w:basedOn w:val="Headingi"/>
    <w:qFormat/>
    <w:rsid w:val="00FC4ADC"/>
  </w:style>
  <w:style w:type="paragraph" w:customStyle="1" w:styleId="Normalsplit">
    <w:name w:val="Normal_split"/>
    <w:basedOn w:val="Normal"/>
    <w:next w:val="Normal"/>
    <w:qFormat/>
    <w:rsid w:val="00FC4ADC"/>
  </w:style>
  <w:style w:type="character" w:customStyle="1" w:styleId="Provsplit">
    <w:name w:val="Prov_split"/>
    <w:basedOn w:val="DefaultParagraphFont"/>
    <w:qFormat/>
    <w:rsid w:val="00FC4ADC"/>
  </w:style>
  <w:style w:type="paragraph" w:customStyle="1" w:styleId="Tablesplit">
    <w:name w:val="Table_split"/>
    <w:basedOn w:val="Normal"/>
    <w:qFormat/>
    <w:rsid w:val="00FC4ADC"/>
    <w:pPr>
      <w:tabs>
        <w:tab w:val="clear" w:pos="1134"/>
        <w:tab w:val="clear" w:pos="1871"/>
        <w:tab w:val="clear" w:pos="2268"/>
        <w:tab w:val="left" w:pos="7825"/>
      </w:tabs>
      <w:spacing w:before="40" w:after="40"/>
    </w:pPr>
    <w:rPr>
      <w:b/>
      <w:sz w:val="20"/>
      <w:lang w:val="en-GB"/>
    </w:rPr>
  </w:style>
  <w:style w:type="paragraph" w:customStyle="1" w:styleId="Committee">
    <w:name w:val="Committee"/>
    <w:basedOn w:val="Normal"/>
    <w:uiPriority w:val="99"/>
    <w:qFormat/>
    <w:rsid w:val="00FC4ADC"/>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MethodHeadingb">
    <w:name w:val="Method_Headingb"/>
    <w:basedOn w:val="Headingb"/>
    <w:qFormat/>
    <w:rsid w:val="00FC4ADC"/>
  </w:style>
  <w:style w:type="paragraph" w:customStyle="1" w:styleId="Methodheading1">
    <w:name w:val="Method_heading1"/>
    <w:basedOn w:val="Heading1"/>
    <w:next w:val="Normal"/>
    <w:qFormat/>
    <w:rsid w:val="00FC4ADC"/>
  </w:style>
  <w:style w:type="paragraph" w:customStyle="1" w:styleId="Methodheading2">
    <w:name w:val="Method_heading2"/>
    <w:basedOn w:val="Heading2"/>
    <w:next w:val="Normal"/>
    <w:qFormat/>
    <w:rsid w:val="00FC4ADC"/>
  </w:style>
  <w:style w:type="paragraph" w:customStyle="1" w:styleId="Methodheading3">
    <w:name w:val="Method_heading3"/>
    <w:basedOn w:val="Heading3"/>
    <w:next w:val="Normal"/>
    <w:qFormat/>
    <w:rsid w:val="00FC4ADC"/>
  </w:style>
  <w:style w:type="paragraph" w:customStyle="1" w:styleId="Methodheading4">
    <w:name w:val="Method_heading4"/>
    <w:basedOn w:val="Heading4"/>
    <w:next w:val="Normal"/>
    <w:qFormat/>
    <w:rsid w:val="00FC4ADC"/>
  </w:style>
  <w:style w:type="paragraph" w:customStyle="1" w:styleId="Volumetitle">
    <w:name w:val="Volume_title"/>
    <w:basedOn w:val="ArtNo"/>
    <w:uiPriority w:val="99"/>
    <w:qFormat/>
    <w:rsid w:val="00FC4ADC"/>
    <w:rPr>
      <w:lang w:val="fr-CH"/>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DNV Char"/>
    <w:basedOn w:val="DefaultParagraphFont"/>
    <w:link w:val="FootnoteText"/>
    <w:uiPriority w:val="99"/>
    <w:rsid w:val="005013F2"/>
    <w:rPr>
      <w:rFonts w:ascii="Times New Roman" w:hAnsi="Times New Roman"/>
      <w:sz w:val="24"/>
      <w:lang w:val="fr-FR" w:eastAsia="en-US"/>
    </w:rPr>
  </w:style>
  <w:style w:type="character" w:customStyle="1" w:styleId="Heading1Char">
    <w:name w:val="Heading 1 Char"/>
    <w:basedOn w:val="DefaultParagraphFont"/>
    <w:link w:val="Heading1"/>
    <w:rsid w:val="00413F19"/>
    <w:rPr>
      <w:rFonts w:ascii="Times New Roman" w:hAnsi="Times New Roman"/>
      <w:b/>
      <w:sz w:val="28"/>
      <w:lang w:val="fr-FR" w:eastAsia="en-US"/>
    </w:rPr>
  </w:style>
  <w:style w:type="character" w:customStyle="1" w:styleId="Heading2Char">
    <w:name w:val="Heading 2 Char"/>
    <w:basedOn w:val="DefaultParagraphFont"/>
    <w:link w:val="Heading2"/>
    <w:rsid w:val="00413F19"/>
    <w:rPr>
      <w:rFonts w:ascii="Times New Roman" w:hAnsi="Times New Roman"/>
      <w:b/>
      <w:sz w:val="24"/>
      <w:lang w:val="fr-FR" w:eastAsia="en-US"/>
    </w:rPr>
  </w:style>
  <w:style w:type="character" w:customStyle="1" w:styleId="Heading3Char">
    <w:name w:val="Heading 3 Char"/>
    <w:basedOn w:val="DefaultParagraphFont"/>
    <w:link w:val="Heading3"/>
    <w:rsid w:val="00413F19"/>
    <w:rPr>
      <w:rFonts w:ascii="Times New Roman" w:hAnsi="Times New Roman"/>
      <w:b/>
      <w:sz w:val="24"/>
      <w:lang w:val="fr-FR" w:eastAsia="en-US"/>
    </w:rPr>
  </w:style>
  <w:style w:type="character" w:customStyle="1" w:styleId="Heading4Char">
    <w:name w:val="Heading 4 Char"/>
    <w:basedOn w:val="DefaultParagraphFont"/>
    <w:link w:val="Heading4"/>
    <w:rsid w:val="00413F19"/>
    <w:rPr>
      <w:rFonts w:ascii="Times New Roman" w:hAnsi="Times New Roman"/>
      <w:b/>
      <w:sz w:val="24"/>
      <w:lang w:val="fr-FR" w:eastAsia="en-US"/>
    </w:rPr>
  </w:style>
  <w:style w:type="character" w:customStyle="1" w:styleId="Heading5Char">
    <w:name w:val="Heading 5 Char"/>
    <w:basedOn w:val="DefaultParagraphFont"/>
    <w:link w:val="Heading5"/>
    <w:rsid w:val="00413F19"/>
    <w:rPr>
      <w:rFonts w:ascii="Times New Roman" w:hAnsi="Times New Roman"/>
      <w:b/>
      <w:sz w:val="24"/>
      <w:lang w:val="fr-FR" w:eastAsia="en-US"/>
    </w:rPr>
  </w:style>
  <w:style w:type="character" w:customStyle="1" w:styleId="Heading6Char">
    <w:name w:val="Heading 6 Char"/>
    <w:basedOn w:val="DefaultParagraphFont"/>
    <w:link w:val="Heading6"/>
    <w:rsid w:val="00413F19"/>
    <w:rPr>
      <w:rFonts w:ascii="Times New Roman" w:hAnsi="Times New Roman"/>
      <w:b/>
      <w:sz w:val="24"/>
      <w:lang w:val="fr-FR" w:eastAsia="en-US"/>
    </w:rPr>
  </w:style>
  <w:style w:type="character" w:customStyle="1" w:styleId="Heading7Char">
    <w:name w:val="Heading 7 Char"/>
    <w:basedOn w:val="DefaultParagraphFont"/>
    <w:link w:val="Heading7"/>
    <w:uiPriority w:val="99"/>
    <w:rsid w:val="00413F19"/>
    <w:rPr>
      <w:rFonts w:ascii="Times New Roman" w:hAnsi="Times New Roman"/>
      <w:b/>
      <w:sz w:val="24"/>
      <w:lang w:val="fr-FR" w:eastAsia="en-US"/>
    </w:rPr>
  </w:style>
  <w:style w:type="character" w:customStyle="1" w:styleId="Heading8Char">
    <w:name w:val="Heading 8 Char"/>
    <w:basedOn w:val="DefaultParagraphFont"/>
    <w:link w:val="Heading8"/>
    <w:uiPriority w:val="99"/>
    <w:rsid w:val="00413F19"/>
    <w:rPr>
      <w:rFonts w:ascii="Times New Roman" w:hAnsi="Times New Roman"/>
      <w:b/>
      <w:sz w:val="24"/>
      <w:lang w:val="fr-FR" w:eastAsia="en-US"/>
    </w:rPr>
  </w:style>
  <w:style w:type="character" w:customStyle="1" w:styleId="Heading9Char">
    <w:name w:val="Heading 9 Char"/>
    <w:basedOn w:val="DefaultParagraphFont"/>
    <w:link w:val="Heading9"/>
    <w:uiPriority w:val="99"/>
    <w:rsid w:val="00413F19"/>
    <w:rPr>
      <w:rFonts w:ascii="Times New Roman" w:hAnsi="Times New Roman"/>
      <w:b/>
      <w:sz w:val="24"/>
      <w:lang w:val="fr-FR" w:eastAsia="en-US"/>
    </w:rPr>
  </w:style>
  <w:style w:type="character" w:customStyle="1" w:styleId="FooterChar">
    <w:name w:val="Footer Char"/>
    <w:basedOn w:val="DefaultParagraphFont"/>
    <w:link w:val="Footer"/>
    <w:rsid w:val="00413F19"/>
    <w:rPr>
      <w:rFonts w:ascii="Times New Roman" w:hAnsi="Times New Roman"/>
      <w:caps/>
      <w:noProof/>
      <w:sz w:val="16"/>
      <w:lang w:val="fr-FR" w:eastAsia="en-US"/>
    </w:rPr>
  </w:style>
  <w:style w:type="character" w:styleId="Hyperlink">
    <w:name w:val="Hyperlink"/>
    <w:basedOn w:val="DefaultParagraphFont"/>
    <w:uiPriority w:val="99"/>
    <w:unhideWhenUsed/>
    <w:rsid w:val="00413F19"/>
    <w:rPr>
      <w:color w:val="0000FF" w:themeColor="hyperlink"/>
      <w:u w:val="single"/>
    </w:rPr>
  </w:style>
  <w:style w:type="character" w:customStyle="1" w:styleId="enumlev1Char">
    <w:name w:val="enumlev1 Char"/>
    <w:link w:val="enumlev1"/>
    <w:locked/>
    <w:rsid w:val="00413F19"/>
    <w:rPr>
      <w:rFonts w:ascii="Times New Roman" w:hAnsi="Times New Roman"/>
      <w:sz w:val="24"/>
      <w:lang w:val="fr-FR" w:eastAsia="en-US"/>
    </w:rPr>
  </w:style>
  <w:style w:type="character" w:customStyle="1" w:styleId="HeadingbChar">
    <w:name w:val="Heading_b Char"/>
    <w:link w:val="Headingb"/>
    <w:uiPriority w:val="99"/>
    <w:locked/>
    <w:rsid w:val="00413F19"/>
    <w:rPr>
      <w:rFonts w:ascii="Times New Roman" w:hAnsi="Times New Roman"/>
      <w:b/>
      <w:sz w:val="24"/>
      <w:lang w:val="fr-FR" w:eastAsia="en-US"/>
    </w:rPr>
  </w:style>
  <w:style w:type="character" w:customStyle="1" w:styleId="href">
    <w:name w:val="href"/>
    <w:basedOn w:val="DefaultParagraphFont"/>
    <w:rsid w:val="00413F19"/>
    <w:rPr>
      <w:color w:val="auto"/>
    </w:rPr>
  </w:style>
  <w:style w:type="character" w:customStyle="1" w:styleId="NormalaftertitleChar">
    <w:name w:val="Normal after title Char"/>
    <w:basedOn w:val="DefaultParagraphFont"/>
    <w:link w:val="Normalaftertitle"/>
    <w:uiPriority w:val="99"/>
    <w:locked/>
    <w:rsid w:val="00413F19"/>
    <w:rPr>
      <w:rFonts w:ascii="Times New Roman" w:hAnsi="Times New Roman"/>
      <w:sz w:val="24"/>
      <w:lang w:val="fr-FR" w:eastAsia="en-US"/>
    </w:rPr>
  </w:style>
  <w:style w:type="character" w:customStyle="1" w:styleId="CallChar">
    <w:name w:val="Call Char"/>
    <w:basedOn w:val="DefaultParagraphFont"/>
    <w:link w:val="Call"/>
    <w:uiPriority w:val="99"/>
    <w:locked/>
    <w:rsid w:val="00413F19"/>
    <w:rPr>
      <w:rFonts w:ascii="Times New Roman" w:hAnsi="Times New Roman"/>
      <w:i/>
      <w:sz w:val="24"/>
      <w:lang w:val="fr-FR" w:eastAsia="en-US"/>
    </w:rPr>
  </w:style>
  <w:style w:type="character" w:styleId="FollowedHyperlink">
    <w:name w:val="FollowedHyperlink"/>
    <w:basedOn w:val="DefaultParagraphFont"/>
    <w:semiHidden/>
    <w:unhideWhenUsed/>
    <w:rsid w:val="00413F19"/>
    <w:rPr>
      <w:color w:val="800080" w:themeColor="followedHyperlink"/>
      <w:u w:val="single"/>
    </w:rPr>
  </w:style>
  <w:style w:type="paragraph" w:customStyle="1" w:styleId="TableText0">
    <w:name w:val="Table_Text"/>
    <w:basedOn w:val="Normal"/>
    <w:link w:val="TableTextChar"/>
    <w:rsid w:val="00413F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rFonts w:cs="Angsana New"/>
      <w:sz w:val="22"/>
      <w:szCs w:val="22"/>
      <w:lang w:val="es-ES_tradnl"/>
    </w:rPr>
  </w:style>
  <w:style w:type="paragraph" w:customStyle="1" w:styleId="TableHead0">
    <w:name w:val="Table_Head"/>
    <w:basedOn w:val="TableText0"/>
    <w:rsid w:val="00413F19"/>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overflowPunct w:val="0"/>
      <w:autoSpaceDE w:val="0"/>
      <w:autoSpaceDN w:val="0"/>
      <w:adjustRightInd w:val="0"/>
      <w:spacing w:before="113" w:after="113"/>
      <w:jc w:val="center"/>
      <w:textAlignment w:val="baseline"/>
    </w:pPr>
    <w:rPr>
      <w:rFonts w:cs="Times New Roman"/>
      <w:b/>
      <w:szCs w:val="20"/>
      <w:lang w:val="en-GB"/>
    </w:rPr>
  </w:style>
  <w:style w:type="character" w:customStyle="1" w:styleId="TableTextChar">
    <w:name w:val="Table_Text Char"/>
    <w:basedOn w:val="DefaultParagraphFont"/>
    <w:link w:val="TableText0"/>
    <w:locked/>
    <w:rsid w:val="00413F19"/>
    <w:rPr>
      <w:rFonts w:ascii="Times New Roman" w:hAnsi="Times New Roman" w:cs="Angsana New"/>
      <w:sz w:val="22"/>
      <w:szCs w:val="22"/>
      <w:lang w:val="es-ES_tradnl" w:eastAsia="en-US"/>
    </w:rPr>
  </w:style>
  <w:style w:type="character" w:customStyle="1" w:styleId="BRNormal">
    <w:name w:val="BR_Normal"/>
    <w:basedOn w:val="DefaultParagraphFont"/>
    <w:uiPriority w:val="1"/>
    <w:qFormat/>
    <w:rsid w:val="00413F19"/>
  </w:style>
  <w:style w:type="paragraph" w:customStyle="1" w:styleId="ECCTablenote">
    <w:name w:val="ECC Table note"/>
    <w:uiPriority w:val="99"/>
    <w:rsid w:val="00413F19"/>
    <w:pPr>
      <w:tabs>
        <w:tab w:val="left" w:pos="284"/>
      </w:tabs>
      <w:spacing w:before="60" w:after="120"/>
      <w:jc w:val="both"/>
    </w:pPr>
    <w:rPr>
      <w:rFonts w:ascii="Arial" w:hAnsi="Arial"/>
      <w:sz w:val="16"/>
      <w:szCs w:val="16"/>
      <w:lang w:val="da-DK" w:eastAsia="en-US"/>
      <w14:cntxtAlts/>
    </w:rPr>
  </w:style>
  <w:style w:type="paragraph" w:styleId="NormalWeb">
    <w:name w:val="Normal (Web)"/>
    <w:basedOn w:val="Normal"/>
    <w:uiPriority w:val="99"/>
    <w:unhideWhenUsed/>
    <w:rsid w:val="00413F19"/>
    <w:pPr>
      <w:tabs>
        <w:tab w:val="clear" w:pos="1134"/>
        <w:tab w:val="clear" w:pos="1871"/>
        <w:tab w:val="clear" w:pos="2268"/>
      </w:tabs>
      <w:overflowPunct/>
      <w:autoSpaceDE/>
      <w:autoSpaceDN/>
      <w:adjustRightInd/>
      <w:spacing w:before="100" w:beforeAutospacing="1" w:after="100" w:afterAutospacing="1"/>
      <w:textAlignment w:val="auto"/>
    </w:pPr>
    <w:rPr>
      <w:szCs w:val="24"/>
      <w:lang w:val="de-DE" w:eastAsia="de-DE"/>
    </w:rPr>
  </w:style>
  <w:style w:type="paragraph" w:customStyle="1" w:styleId="Tableref">
    <w:name w:val="Table_ref"/>
    <w:basedOn w:val="Normal"/>
    <w:next w:val="Normal"/>
    <w:uiPriority w:val="99"/>
    <w:rsid w:val="00413F19"/>
    <w:pPr>
      <w:keepNext/>
      <w:spacing w:before="560"/>
      <w:jc w:val="center"/>
    </w:pPr>
    <w:rPr>
      <w:sz w:val="20"/>
      <w:lang w:val="en-GB"/>
    </w:rPr>
  </w:style>
  <w:style w:type="paragraph" w:customStyle="1" w:styleId="Partref">
    <w:name w:val="Part_ref"/>
    <w:basedOn w:val="Annexref"/>
    <w:next w:val="Normal"/>
    <w:uiPriority w:val="99"/>
    <w:rsid w:val="00413F19"/>
    <w:rPr>
      <w:lang w:val="en-GB"/>
    </w:rPr>
  </w:style>
  <w:style w:type="paragraph" w:styleId="BalloonText">
    <w:name w:val="Balloon Text"/>
    <w:basedOn w:val="Normal"/>
    <w:link w:val="BalloonTextChar"/>
    <w:uiPriority w:val="99"/>
    <w:semiHidden/>
    <w:unhideWhenUsed/>
    <w:rsid w:val="00413F19"/>
    <w:pPr>
      <w:spacing w:before="0"/>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413F19"/>
    <w:rPr>
      <w:rFonts w:ascii="Tahoma" w:hAnsi="Tahoma" w:cs="Tahoma"/>
      <w:sz w:val="16"/>
      <w:szCs w:val="16"/>
      <w:lang w:val="en-GB" w:eastAsia="en-US"/>
    </w:rPr>
  </w:style>
  <w:style w:type="paragraph" w:styleId="ListParagraph">
    <w:name w:val="List Paragraph"/>
    <w:basedOn w:val="Normal"/>
    <w:uiPriority w:val="34"/>
    <w:qFormat/>
    <w:rsid w:val="00413F19"/>
    <w:pPr>
      <w:ind w:left="720"/>
      <w:contextualSpacing/>
    </w:pPr>
    <w:rPr>
      <w:lang w:val="en-GB"/>
    </w:rPr>
  </w:style>
  <w:style w:type="paragraph" w:customStyle="1" w:styleId="ECCTabletext">
    <w:name w:val="ECC Table text"/>
    <w:basedOn w:val="Normal"/>
    <w:uiPriority w:val="99"/>
    <w:rsid w:val="00413F19"/>
    <w:pPr>
      <w:tabs>
        <w:tab w:val="clear" w:pos="1134"/>
        <w:tab w:val="clear" w:pos="1871"/>
        <w:tab w:val="clear" w:pos="2268"/>
      </w:tabs>
      <w:overflowPunct/>
      <w:autoSpaceDE/>
      <w:autoSpaceDN/>
      <w:adjustRightInd/>
      <w:spacing w:before="60" w:after="120"/>
      <w:textAlignment w:val="auto"/>
      <w:textboxTightWrap w:val="lastLineOnly"/>
    </w:pPr>
    <w:rPr>
      <w:rFonts w:ascii="Arial" w:eastAsia="Calibri" w:hAnsi="Arial"/>
      <w:noProof/>
      <w:sz w:val="20"/>
      <w:szCs w:val="22"/>
      <w:lang w:val="en-GB"/>
    </w:rPr>
  </w:style>
  <w:style w:type="character" w:customStyle="1" w:styleId="skypec2cprintcontainer">
    <w:name w:val="skype_c2c_print_container"/>
    <w:basedOn w:val="DefaultParagraphFont"/>
    <w:rsid w:val="00413F19"/>
  </w:style>
  <w:style w:type="character" w:customStyle="1" w:styleId="skypec2ctextspan">
    <w:name w:val="skype_c2c_text_span"/>
    <w:basedOn w:val="DefaultParagraphFont"/>
    <w:rsid w:val="00413F19"/>
  </w:style>
  <w:style w:type="paragraph" w:customStyle="1" w:styleId="Tabletext6Pt">
    <w:name w:val="Table_text + 6 Pt."/>
    <w:aliases w:val="Zentriert,Standard + 4 Pt.,Schwarz"/>
    <w:basedOn w:val="Tabletext"/>
    <w:rsid w:val="00413F19"/>
    <w:pPr>
      <w:jc w:val="center"/>
    </w:pPr>
    <w:rPr>
      <w:sz w:val="16"/>
      <w:szCs w:val="16"/>
      <w:lang w:val="en-GB"/>
    </w:rPr>
  </w:style>
  <w:style w:type="character" w:styleId="PlaceholderText">
    <w:name w:val="Placeholder Text"/>
    <w:basedOn w:val="DefaultParagraphFont"/>
    <w:uiPriority w:val="99"/>
    <w:semiHidden/>
    <w:rsid w:val="00413F19"/>
    <w:rPr>
      <w:color w:val="808080"/>
    </w:rPr>
  </w:style>
  <w:style w:type="paragraph" w:styleId="Revision">
    <w:name w:val="Revision"/>
    <w:hidden/>
    <w:uiPriority w:val="99"/>
    <w:semiHidden/>
    <w:rsid w:val="00413F19"/>
    <w:rPr>
      <w:rFonts w:ascii="Times New Roman" w:hAnsi="Times New Roman"/>
      <w:sz w:val="24"/>
      <w:lang w:val="en-GB" w:eastAsia="en-US"/>
    </w:rPr>
  </w:style>
  <w:style w:type="character" w:customStyle="1" w:styleId="UnresolvedMention1">
    <w:name w:val="Unresolved Mention1"/>
    <w:basedOn w:val="DefaultParagraphFont"/>
    <w:uiPriority w:val="99"/>
    <w:semiHidden/>
    <w:unhideWhenUsed/>
    <w:rsid w:val="00A6775F"/>
    <w:rPr>
      <w:color w:val="605E5C"/>
      <w:shd w:val="clear" w:color="auto" w:fill="E1DFDD"/>
    </w:rPr>
  </w:style>
  <w:style w:type="character" w:styleId="CommentReference">
    <w:name w:val="annotation reference"/>
    <w:basedOn w:val="DefaultParagraphFont"/>
    <w:semiHidden/>
    <w:unhideWhenUsed/>
    <w:rsid w:val="00D35B65"/>
    <w:rPr>
      <w:sz w:val="16"/>
      <w:szCs w:val="16"/>
    </w:rPr>
  </w:style>
  <w:style w:type="paragraph" w:styleId="CommentText">
    <w:name w:val="annotation text"/>
    <w:basedOn w:val="Normal"/>
    <w:link w:val="CommentTextChar"/>
    <w:semiHidden/>
    <w:unhideWhenUsed/>
    <w:rsid w:val="00D35B65"/>
    <w:rPr>
      <w:sz w:val="20"/>
      <w:lang w:val="en-GB"/>
    </w:rPr>
  </w:style>
  <w:style w:type="character" w:customStyle="1" w:styleId="CommentTextChar">
    <w:name w:val="Comment Text Char"/>
    <w:basedOn w:val="DefaultParagraphFont"/>
    <w:link w:val="CommentText"/>
    <w:semiHidden/>
    <w:rsid w:val="00D35B65"/>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D35B65"/>
    <w:rPr>
      <w:b/>
      <w:bCs/>
    </w:rPr>
  </w:style>
  <w:style w:type="character" w:customStyle="1" w:styleId="CommentSubjectChar">
    <w:name w:val="Comment Subject Char"/>
    <w:basedOn w:val="CommentTextChar"/>
    <w:link w:val="CommentSubject"/>
    <w:semiHidden/>
    <w:rsid w:val="00D35B65"/>
    <w:rPr>
      <w:rFonts w:ascii="Times New Roman" w:hAnsi="Times New Roman"/>
      <w:b/>
      <w:bCs/>
      <w:lang w:val="en-GB" w:eastAsia="en-US"/>
    </w:rPr>
  </w:style>
  <w:style w:type="table" w:styleId="GridTable1Light-Accent1">
    <w:name w:val="Grid Table 1 Light Accent 1"/>
    <w:basedOn w:val="TableNormal"/>
    <w:uiPriority w:val="46"/>
    <w:rsid w:val="00D35B6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mailto:christian.rissone@anfr.fr" TargetMode="External"/><Relationship Id="rId42" Type="http://schemas.openxmlformats.org/officeDocument/2006/relationships/image" Target="media/image18.png"/><Relationship Id="rId47" Type="http://schemas.openxmlformats.org/officeDocument/2006/relationships/hyperlink" Target="mailto:antousekk@ctu.cz" TargetMode="External"/><Relationship Id="rId63" Type="http://schemas.openxmlformats.org/officeDocument/2006/relationships/image" Target="media/image27.png"/><Relationship Id="rId68" Type="http://schemas.openxmlformats.org/officeDocument/2006/relationships/image" Target="media/image29.png"/><Relationship Id="rId84" Type="http://schemas.openxmlformats.org/officeDocument/2006/relationships/footer" Target="footer3.xml"/><Relationship Id="rId16" Type="http://schemas.openxmlformats.org/officeDocument/2006/relationships/image" Target="media/image5.png"/><Relationship Id="rId11" Type="http://schemas.openxmlformats.org/officeDocument/2006/relationships/hyperlink" Target="mailto:pb2t@me.com" TargetMode="External"/><Relationship Id="rId32" Type="http://schemas.openxmlformats.org/officeDocument/2006/relationships/image" Target="media/image13.png"/><Relationship Id="rId37"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hyperlink" Target="mailto:denise.urbach@bnetza.de" TargetMode="External"/><Relationship Id="rId74" Type="http://schemas.openxmlformats.org/officeDocument/2006/relationships/image" Target="media/image32.png"/><Relationship Id="rId79" Type="http://schemas.openxmlformats.org/officeDocument/2006/relationships/hyperlink" Target="mailto:pasi.toivonen@ficora.fi" TargetMode="External"/><Relationship Id="rId5" Type="http://schemas.openxmlformats.org/officeDocument/2006/relationships/webSettings" Target="webSettings.xml"/><Relationship Id="rId19" Type="http://schemas.openxmlformats.org/officeDocument/2006/relationships/hyperlink" Target="mailto:nandan.patel@ofcom.org.uk"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mailto:heinrich.peters@bnetza.de" TargetMode="External"/><Relationship Id="rId30" Type="http://schemas.openxmlformats.org/officeDocument/2006/relationships/image" Target="media/image12.png"/><Relationship Id="rId35" Type="http://schemas.openxmlformats.org/officeDocument/2006/relationships/hyperlink" Target="mailto:andrianilana.rakotondradalo@anfr.fr" TargetMode="External"/><Relationship Id="rId43" Type="http://schemas.openxmlformats.org/officeDocument/2006/relationships/hyperlink" Target="mailto:markus.dreis@eumetsat.int" TargetMode="External"/><Relationship Id="rId48" Type="http://schemas.openxmlformats.org/officeDocument/2006/relationships/image" Target="media/image21.png"/><Relationship Id="rId56" Type="http://schemas.openxmlformats.org/officeDocument/2006/relationships/image" Target="media/image24.png"/><Relationship Id="rId64" Type="http://schemas.openxmlformats.org/officeDocument/2006/relationships/hyperlink" Target="mailto:andrew.gowans@ofcom.org.uk" TargetMode="External"/><Relationship Id="rId69" Type="http://schemas.openxmlformats.org/officeDocument/2006/relationships/hyperlink" Target="mailto:et@niir.ru" TargetMode="External"/><Relationship Id="rId77" Type="http://schemas.openxmlformats.org/officeDocument/2006/relationships/hyperlink" Target="mailto:stephen.limb@ofcom.org.uk" TargetMode="External"/><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image" Target="media/image31.png"/><Relationship Id="rId80" Type="http://schemas.openxmlformats.org/officeDocument/2006/relationships/image" Target="media/image35.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aherbera@hispasat.es" TargetMode="External"/><Relationship Id="rId25" Type="http://schemas.openxmlformats.org/officeDocument/2006/relationships/hyperlink" Target="mailto:christian.rissone@anfr.fr" TargetMode="External"/><Relationship Id="rId33" Type="http://schemas.openxmlformats.org/officeDocument/2006/relationships/hyperlink" Target="mailto:dirk.schattschneider@deutschebahn.com" TargetMode="External"/><Relationship Id="rId38" Type="http://schemas.openxmlformats.org/officeDocument/2006/relationships/image" Target="media/image16.png"/><Relationship Id="rId46" Type="http://schemas.openxmlformats.org/officeDocument/2006/relationships/image" Target="media/image20.jpeg"/><Relationship Id="rId59" Type="http://schemas.openxmlformats.org/officeDocument/2006/relationships/hyperlink" Target="mailto:marco.marcovina@anfr.fr" TargetMode="External"/><Relationship Id="rId67" Type="http://schemas.openxmlformats.org/officeDocument/2006/relationships/hyperlink" Target="mailto:guy.christiansen@viasat.com" TargetMode="External"/><Relationship Id="rId20" Type="http://schemas.openxmlformats.org/officeDocument/2006/relationships/image" Target="media/image7.png"/><Relationship Id="rId41" Type="http://schemas.openxmlformats.org/officeDocument/2006/relationships/hyperlink" Target="mailto:nasarat.ali@ofcom.org.uk" TargetMode="External"/><Relationship Id="rId54" Type="http://schemas.openxmlformats.org/officeDocument/2006/relationships/hyperlink" Target="mailto:denise.urbach@bnetza.de" TargetMode="External"/><Relationship Id="rId62" Type="http://schemas.openxmlformats.org/officeDocument/2006/relationships/hyperlink" Target="mailto:martin.weber@bnetza.de" TargetMode="External"/><Relationship Id="rId70" Type="http://schemas.openxmlformats.org/officeDocument/2006/relationships/image" Target="media/image30.png"/><Relationship Id="rId75" Type="http://schemas.openxmlformats.org/officeDocument/2006/relationships/hyperlink" Target="mailto:didier.chauveau@anfr.fr"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alf.ewald@dlr.de" TargetMode="External"/><Relationship Id="rId23" Type="http://schemas.openxmlformats.org/officeDocument/2006/relationships/hyperlink" Target="mailto:Nandan.Patel@ofcom.org.uk" TargetMode="External"/><Relationship Id="rId28" Type="http://schemas.openxmlformats.org/officeDocument/2006/relationships/image" Target="media/image11.png"/><Relationship Id="rId36" Type="http://schemas.openxmlformats.org/officeDocument/2006/relationships/hyperlink" Target="mailto:tvieracker@apple.com" TargetMode="External"/><Relationship Id="rId49" Type="http://schemas.openxmlformats.org/officeDocument/2006/relationships/hyperlink" Target="mailto:antousekk@ctu.cz" TargetMode="External"/><Relationship Id="rId57" Type="http://schemas.openxmlformats.org/officeDocument/2006/relationships/image" Target="media/image25.png"/><Relationship Id="rId10" Type="http://schemas.openxmlformats.org/officeDocument/2006/relationships/image" Target="media/image2.png"/><Relationship Id="rId31" Type="http://schemas.openxmlformats.org/officeDocument/2006/relationships/hyperlink" Target="mailto:jerome.andre@anfr.fr" TargetMode="External"/><Relationship Id="rId44" Type="http://schemas.openxmlformats.org/officeDocument/2006/relationships/image" Target="media/image19.png"/><Relationship Id="rId52" Type="http://schemas.openxmlformats.org/officeDocument/2006/relationships/hyperlink" Target="mailto:ralekberli@dri.az" TargetMode="External"/><Relationship Id="rId60" Type="http://schemas.openxmlformats.org/officeDocument/2006/relationships/hyperlink" Target="mailto:elavan@eutelsat.com" TargetMode="External"/><Relationship Id="rId65" Type="http://schemas.openxmlformats.org/officeDocument/2006/relationships/hyperlink" Target="mailto:fmyurdal@yurdalconsult.com" TargetMode="External"/><Relationship Id="rId73" Type="http://schemas.openxmlformats.org/officeDocument/2006/relationships/hyperlink" Target="mailto:zmendas@eutelsat.com" TargetMode="External"/><Relationship Id="rId78" Type="http://schemas.openxmlformats.org/officeDocument/2006/relationships/image" Target="media/image34.jpeg"/><Relationship Id="rId81" Type="http://schemas.openxmlformats.org/officeDocument/2006/relationships/header" Target="head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lexander.kuehn@bnetza.de?subject=email%20address" TargetMode="External"/><Relationship Id="rId13" Type="http://schemas.openxmlformats.org/officeDocument/2006/relationships/hyperlink" Target="mailto:jean.pla@cnes.fr" TargetMode="External"/><Relationship Id="rId18" Type="http://schemas.openxmlformats.org/officeDocument/2006/relationships/image" Target="media/image6.png"/><Relationship Id="rId39" Type="http://schemas.openxmlformats.org/officeDocument/2006/relationships/hyperlink" Target="mailto:robert.cooper@ofcom.org.uk" TargetMode="External"/><Relationship Id="rId34" Type="http://schemas.openxmlformats.org/officeDocument/2006/relationships/image" Target="media/image14.png"/><Relationship Id="rId50" Type="http://schemas.openxmlformats.org/officeDocument/2006/relationships/hyperlink" Target="mailto:anna.marklund@ses.com" TargetMode="External"/><Relationship Id="rId55" Type="http://schemas.openxmlformats.org/officeDocument/2006/relationships/hyperlink" Target="mailto:marco.marcovina@anfr.fr" TargetMode="External"/><Relationship Id="rId76"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hyperlink" Target="mailto:Miia.Mustonen@intelsat.com" TargetMode="External"/><Relationship Id="rId2" Type="http://schemas.openxmlformats.org/officeDocument/2006/relationships/numbering" Target="numbering.xml"/><Relationship Id="rId29" Type="http://schemas.openxmlformats.org/officeDocument/2006/relationships/hyperlink" Target="mailto:lars.loge@statsat.no" TargetMode="External"/><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hyperlink" Target="mailto:andrew.gowans@ofcom.org.uk" TargetMode="External"/><Relationship Id="rId66" Type="http://schemas.openxmlformats.org/officeDocument/2006/relationships/image" Target="media/image28.png"/><Relationship Id="rId61" Type="http://schemas.openxmlformats.org/officeDocument/2006/relationships/image" Target="media/image26.png"/><Relationship Id="rId8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yer\AppData\Roaming\Microsoft\Templates\POOL%20F%20-%20ITU\PF_WRC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61DF5-7905-436A-B5BF-046582F07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PF_WRC19.dotx</Template>
  <TotalTime>31</TotalTime>
  <Pages>15</Pages>
  <Words>5742</Words>
  <Characters>31586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Manager>Secrétariat général - Pool</Manager>
  <Company>Union internationale des télécommunications (UIT)</Company>
  <LinksUpToDate>false</LinksUpToDate>
  <CharactersWithSpaces>37254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Conférence mondiale des radiocommunications - 2019</dc:subject>
  <dc:creator>Royer, Veronique</dc:creator>
  <cp:keywords/>
  <cp:lastModifiedBy>Royer, Veronique</cp:lastModifiedBy>
  <cp:revision>6</cp:revision>
  <cp:lastPrinted>2019-11-18T20:38:00Z</cp:lastPrinted>
  <dcterms:created xsi:type="dcterms:W3CDTF">2019-11-18T20:28:00Z</dcterms:created>
  <dcterms:modified xsi:type="dcterms:W3CDTF">2019-11-18T21:37:00Z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PF_WRC12.dotm</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