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A62CDCF" w14:textId="77777777" w:rsidTr="00876A8A">
        <w:trPr>
          <w:cantSplit/>
        </w:trPr>
        <w:tc>
          <w:tcPr>
            <w:tcW w:w="6487" w:type="dxa"/>
            <w:vAlign w:val="center"/>
          </w:tcPr>
          <w:p w14:paraId="37C17303"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365FB35" w14:textId="77777777" w:rsidR="009F6520" w:rsidRDefault="00421ACE" w:rsidP="00421ACE">
            <w:pPr>
              <w:shd w:val="solid" w:color="FFFFFF" w:fill="FFFFFF"/>
              <w:spacing w:before="0" w:line="240" w:lineRule="atLeast"/>
            </w:pPr>
            <w:bookmarkStart w:id="0" w:name="ditulogo"/>
            <w:bookmarkEnd w:id="0"/>
            <w:r>
              <w:rPr>
                <w:noProof/>
                <w:lang w:val="en-US"/>
              </w:rPr>
              <w:drawing>
                <wp:inline distT="0" distB="0" distL="0" distR="0" wp14:anchorId="29AF1C08" wp14:editId="3DD322CB">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219B63C" w14:textId="77777777" w:rsidTr="00876A8A">
        <w:trPr>
          <w:cantSplit/>
        </w:trPr>
        <w:tc>
          <w:tcPr>
            <w:tcW w:w="6487" w:type="dxa"/>
            <w:tcBorders>
              <w:bottom w:val="single" w:sz="12" w:space="0" w:color="auto"/>
            </w:tcBorders>
          </w:tcPr>
          <w:p w14:paraId="4B7E68D2"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B882C56"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4415961" w14:textId="77777777" w:rsidTr="00876A8A">
        <w:trPr>
          <w:cantSplit/>
        </w:trPr>
        <w:tc>
          <w:tcPr>
            <w:tcW w:w="6487" w:type="dxa"/>
            <w:tcBorders>
              <w:top w:val="single" w:sz="12" w:space="0" w:color="auto"/>
            </w:tcBorders>
          </w:tcPr>
          <w:p w14:paraId="6F70F13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AE2A784" w14:textId="74A4B40F" w:rsidR="000069D4" w:rsidRPr="00BD3B55" w:rsidRDefault="000069D4" w:rsidP="00A5173C">
            <w:pPr>
              <w:shd w:val="solid" w:color="FFFFFF" w:fill="FFFFFF"/>
              <w:spacing w:before="0" w:after="48" w:line="240" w:lineRule="atLeast"/>
              <w:rPr>
                <w:rFonts w:ascii="Verdana" w:hAnsi="Verdana"/>
                <w:lang w:val="en-US" w:eastAsia="ja-JP"/>
              </w:rPr>
            </w:pPr>
          </w:p>
        </w:tc>
      </w:tr>
      <w:tr w:rsidR="00A252B8" w14:paraId="7FF7036A" w14:textId="77777777" w:rsidTr="00876A8A">
        <w:trPr>
          <w:cantSplit/>
        </w:trPr>
        <w:tc>
          <w:tcPr>
            <w:tcW w:w="6487" w:type="dxa"/>
            <w:vMerge w:val="restart"/>
          </w:tcPr>
          <w:p w14:paraId="437634E4" w14:textId="32CC20B6" w:rsidR="00A252B8" w:rsidRPr="00175935" w:rsidRDefault="00A252B8" w:rsidP="00B62268">
            <w:pPr>
              <w:tabs>
                <w:tab w:val="left" w:pos="2178"/>
              </w:tabs>
              <w:spacing w:before="0" w:after="120"/>
              <w:ind w:left="1134" w:hanging="1134"/>
              <w:rPr>
                <w:rFonts w:ascii="Verdana" w:hAnsi="Verdana" w:cs="Arial"/>
                <w:color w:val="000000" w:themeColor="text1"/>
                <w:sz w:val="20"/>
                <w:lang w:val="fr-FR"/>
              </w:rPr>
            </w:pPr>
            <w:bookmarkStart w:id="1" w:name="recibido"/>
            <w:bookmarkStart w:id="2" w:name="dnum" w:colFirst="1" w:colLast="1"/>
            <w:bookmarkEnd w:id="1"/>
            <w:proofErr w:type="gramStart"/>
            <w:r w:rsidRPr="00175935">
              <w:rPr>
                <w:rFonts w:ascii="Verdana" w:hAnsi="Verdana"/>
                <w:sz w:val="20"/>
                <w:lang w:val="fr-FR"/>
              </w:rPr>
              <w:t>Source:</w:t>
            </w:r>
            <w:proofErr w:type="gramEnd"/>
            <w:r w:rsidRPr="00175935">
              <w:rPr>
                <w:rFonts w:ascii="Verdana" w:hAnsi="Verdana"/>
                <w:sz w:val="20"/>
                <w:lang w:val="fr-FR"/>
              </w:rPr>
              <w:tab/>
            </w:r>
            <w:r w:rsidR="00B67CEC" w:rsidRPr="006A5EEA">
              <w:rPr>
                <w:rFonts w:ascii="Verdana" w:hAnsi="Verdana"/>
                <w:bCs/>
                <w:sz w:val="20"/>
                <w:lang w:val="pt-PT" w:eastAsia="zh-CN"/>
              </w:rPr>
              <w:t>Document</w:t>
            </w:r>
            <w:r w:rsidR="00B62268">
              <w:rPr>
                <w:rFonts w:ascii="Verdana" w:hAnsi="Verdana"/>
                <w:bCs/>
                <w:sz w:val="20"/>
                <w:lang w:val="pt-PT" w:eastAsia="zh-CN"/>
              </w:rPr>
              <w:t xml:space="preserve"> </w:t>
            </w:r>
            <w:r w:rsidR="00B62268" w:rsidRPr="00B62268">
              <w:rPr>
                <w:rFonts w:ascii="Verdana" w:hAnsi="Verdana"/>
                <w:bCs/>
                <w:sz w:val="20"/>
                <w:lang w:val="pt-PT" w:eastAsia="zh-CN"/>
              </w:rPr>
              <w:t>5A/TEMP/77</w:t>
            </w:r>
            <w:r w:rsidR="00B62268">
              <w:rPr>
                <w:rFonts w:ascii="Verdana" w:hAnsi="Verdana"/>
                <w:bCs/>
                <w:sz w:val="20"/>
                <w:lang w:val="pt-PT" w:eastAsia="zh-CN"/>
              </w:rPr>
              <w:t>(Rev.1)</w:t>
            </w:r>
          </w:p>
        </w:tc>
        <w:tc>
          <w:tcPr>
            <w:tcW w:w="3402" w:type="dxa"/>
          </w:tcPr>
          <w:tbl>
            <w:tblPr>
              <w:tblpPr w:leftFromText="180" w:rightFromText="180" w:horzAnchor="margin" w:tblpY="-687"/>
              <w:tblW w:w="9889" w:type="dxa"/>
              <w:tblLayout w:type="fixed"/>
              <w:tblLook w:val="0000" w:firstRow="0" w:lastRow="0" w:firstColumn="0" w:lastColumn="0" w:noHBand="0" w:noVBand="0"/>
            </w:tblPr>
            <w:tblGrid>
              <w:gridCol w:w="9889"/>
            </w:tblGrid>
            <w:tr w:rsidR="00B62268" w:rsidRPr="00A2781A" w14:paraId="77E817B9" w14:textId="77777777" w:rsidTr="00514BCD">
              <w:trPr>
                <w:cantSplit/>
              </w:trPr>
              <w:tc>
                <w:tcPr>
                  <w:tcW w:w="3402" w:type="dxa"/>
                </w:tcPr>
                <w:p w14:paraId="6B996C99" w14:textId="7178A44A" w:rsidR="00B62268" w:rsidRPr="00A2781A" w:rsidRDefault="00B62268" w:rsidP="00B62268">
                  <w:pPr>
                    <w:shd w:val="solid" w:color="FFFFFF" w:fill="FFFFFF"/>
                    <w:spacing w:before="0" w:line="240" w:lineRule="atLeast"/>
                    <w:rPr>
                      <w:rFonts w:ascii="Verdana" w:hAnsi="Verdana"/>
                      <w:sz w:val="20"/>
                      <w:lang w:val="fr-FR" w:eastAsia="zh-CN"/>
                    </w:rPr>
                  </w:pPr>
                  <w:r>
                    <w:rPr>
                      <w:rFonts w:ascii="Verdana" w:hAnsi="Verdana"/>
                      <w:b/>
                      <w:sz w:val="20"/>
                      <w:lang w:val="fr-FR" w:eastAsia="zh-CN"/>
                    </w:rPr>
                    <w:t>Annex 1</w:t>
                  </w:r>
                  <w:r w:rsidR="002125F5">
                    <w:rPr>
                      <w:rFonts w:ascii="Verdana" w:hAnsi="Verdana"/>
                      <w:b/>
                      <w:sz w:val="20"/>
                      <w:lang w:val="fr-FR" w:eastAsia="zh-CN"/>
                    </w:rPr>
                    <w:t>6</w:t>
                  </w:r>
                  <w:r w:rsidRPr="00862DA2">
                    <w:rPr>
                      <w:rFonts w:ascii="Verdana" w:hAnsi="Verdana"/>
                      <w:b/>
                      <w:sz w:val="20"/>
                      <w:lang w:val="fr-FR" w:eastAsia="zh-CN"/>
                    </w:rPr>
                    <w:t xml:space="preserve"> t</w:t>
                  </w:r>
                  <w:r>
                    <w:rPr>
                      <w:rFonts w:ascii="Verdana" w:hAnsi="Verdana"/>
                      <w:b/>
                      <w:sz w:val="20"/>
                      <w:lang w:val="fr-FR" w:eastAsia="zh-CN"/>
                    </w:rPr>
                    <w:t>o</w:t>
                  </w:r>
                  <w:r w:rsidRPr="00862DA2">
                    <w:rPr>
                      <w:rFonts w:ascii="Verdana" w:hAnsi="Verdana"/>
                      <w:b/>
                      <w:sz w:val="20"/>
                      <w:lang w:val="fr-FR" w:eastAsia="zh-CN"/>
                    </w:rPr>
                    <w:br/>
                    <w:t>Document 5A/</w:t>
                  </w:r>
                  <w:r>
                    <w:rPr>
                      <w:rFonts w:ascii="Verdana" w:hAnsi="Verdana"/>
                      <w:b/>
                      <w:sz w:val="20"/>
                      <w:lang w:val="fr-FR" w:eastAsia="zh-CN"/>
                    </w:rPr>
                    <w:t>221</w:t>
                  </w:r>
                  <w:r w:rsidRPr="00862DA2">
                    <w:rPr>
                      <w:rFonts w:ascii="Verdana" w:hAnsi="Verdana"/>
                      <w:b/>
                      <w:sz w:val="20"/>
                      <w:lang w:val="fr-FR" w:eastAsia="zh-CN"/>
                    </w:rPr>
                    <w:t>-E</w:t>
                  </w:r>
                </w:p>
              </w:tc>
            </w:tr>
            <w:tr w:rsidR="00B62268" w:rsidRPr="00E24D9D" w14:paraId="2BA9D0DC" w14:textId="77777777" w:rsidTr="00514BCD">
              <w:trPr>
                <w:cantSplit/>
              </w:trPr>
              <w:tc>
                <w:tcPr>
                  <w:tcW w:w="3402" w:type="dxa"/>
                </w:tcPr>
                <w:p w14:paraId="1DE31503" w14:textId="77777777" w:rsidR="00B62268" w:rsidRPr="00E24D9D" w:rsidRDefault="00B62268" w:rsidP="00B62268">
                  <w:pPr>
                    <w:shd w:val="solid" w:color="FFFFFF" w:fill="FFFFFF"/>
                    <w:spacing w:before="0" w:line="240" w:lineRule="atLeast"/>
                    <w:rPr>
                      <w:rFonts w:ascii="Verdana" w:hAnsi="Verdana"/>
                      <w:sz w:val="20"/>
                      <w:lang w:eastAsia="zh-CN"/>
                    </w:rPr>
                  </w:pPr>
                  <w:r>
                    <w:rPr>
                      <w:rFonts w:ascii="Verdana" w:hAnsi="Verdana"/>
                      <w:b/>
                      <w:sz w:val="20"/>
                      <w:lang w:eastAsia="zh-CN"/>
                    </w:rPr>
                    <w:t>23 November 2020</w:t>
                  </w:r>
                </w:p>
              </w:tc>
            </w:tr>
          </w:tbl>
          <w:p w14:paraId="28D7F5A2" w14:textId="05FD9067" w:rsidR="00FE5247" w:rsidRPr="00FE5247" w:rsidRDefault="00FE5247" w:rsidP="00E810B1">
            <w:pPr>
              <w:shd w:val="solid" w:color="FFFFFF" w:fill="FFFFFF"/>
              <w:spacing w:before="0" w:line="240" w:lineRule="atLeast"/>
              <w:rPr>
                <w:rFonts w:ascii="Verdana" w:eastAsiaTheme="minorEastAsia" w:hAnsi="Verdana"/>
                <w:b/>
                <w:sz w:val="20"/>
                <w:lang w:val="pt-PT" w:eastAsia="zh-CN"/>
              </w:rPr>
            </w:pPr>
          </w:p>
        </w:tc>
      </w:tr>
      <w:tr w:rsidR="00A252B8" w14:paraId="44CD59E2" w14:textId="77777777" w:rsidTr="00876A8A">
        <w:trPr>
          <w:cantSplit/>
        </w:trPr>
        <w:tc>
          <w:tcPr>
            <w:tcW w:w="6487" w:type="dxa"/>
            <w:vMerge/>
          </w:tcPr>
          <w:p w14:paraId="424B0938" w14:textId="77777777" w:rsidR="00A252B8" w:rsidRDefault="00A252B8" w:rsidP="00A252B8">
            <w:pPr>
              <w:spacing w:before="60"/>
              <w:jc w:val="center"/>
              <w:rPr>
                <w:b/>
                <w:smallCaps/>
                <w:sz w:val="32"/>
                <w:lang w:eastAsia="zh-CN"/>
              </w:rPr>
            </w:pPr>
            <w:bookmarkStart w:id="3" w:name="ddate" w:colFirst="1" w:colLast="1"/>
            <w:bookmarkEnd w:id="2"/>
          </w:p>
        </w:tc>
        <w:tc>
          <w:tcPr>
            <w:tcW w:w="3402" w:type="dxa"/>
          </w:tcPr>
          <w:p w14:paraId="53AD922B" w14:textId="6F47E9B7" w:rsidR="00FE5247" w:rsidRPr="00421ACE" w:rsidRDefault="00882330" w:rsidP="00A252B8">
            <w:pPr>
              <w:shd w:val="solid" w:color="FFFFFF" w:fill="FFFFFF"/>
              <w:spacing w:before="0" w:line="240" w:lineRule="atLeast"/>
              <w:rPr>
                <w:rFonts w:ascii="Verdana" w:hAnsi="Verdana"/>
                <w:sz w:val="20"/>
                <w:lang w:eastAsia="zh-CN"/>
              </w:rPr>
            </w:pPr>
            <w:r>
              <w:rPr>
                <w:rFonts w:ascii="Verdana" w:eastAsia="SimSun" w:hAnsi="Verdana"/>
                <w:b/>
                <w:sz w:val="20"/>
                <w:lang w:eastAsia="zh-CN"/>
              </w:rPr>
              <w:t>English only</w:t>
            </w:r>
          </w:p>
        </w:tc>
      </w:tr>
      <w:tr w:rsidR="00A252B8" w14:paraId="53CC92DE" w14:textId="77777777" w:rsidTr="00876A8A">
        <w:trPr>
          <w:cantSplit/>
        </w:trPr>
        <w:tc>
          <w:tcPr>
            <w:tcW w:w="6487" w:type="dxa"/>
            <w:vMerge/>
          </w:tcPr>
          <w:p w14:paraId="14FDF9E9" w14:textId="77777777" w:rsidR="00A252B8" w:rsidRDefault="00A252B8" w:rsidP="00A252B8">
            <w:pPr>
              <w:spacing w:before="60"/>
              <w:jc w:val="center"/>
              <w:rPr>
                <w:b/>
                <w:smallCaps/>
                <w:sz w:val="32"/>
                <w:lang w:eastAsia="zh-CN"/>
              </w:rPr>
            </w:pPr>
            <w:bookmarkStart w:id="4" w:name="dorlang" w:colFirst="1" w:colLast="1"/>
            <w:bookmarkEnd w:id="3"/>
          </w:p>
        </w:tc>
        <w:tc>
          <w:tcPr>
            <w:tcW w:w="3402" w:type="dxa"/>
          </w:tcPr>
          <w:p w14:paraId="6E692C12" w14:textId="2AFB358C" w:rsidR="00A252B8" w:rsidRPr="00421ACE" w:rsidRDefault="00A252B8" w:rsidP="00A252B8">
            <w:pPr>
              <w:shd w:val="solid" w:color="FFFFFF" w:fill="FFFFFF"/>
              <w:spacing w:before="0" w:line="240" w:lineRule="atLeast"/>
              <w:rPr>
                <w:rFonts w:ascii="Verdana" w:eastAsia="SimSun" w:hAnsi="Verdana"/>
                <w:sz w:val="20"/>
                <w:lang w:eastAsia="zh-CN"/>
              </w:rPr>
            </w:pPr>
          </w:p>
        </w:tc>
      </w:tr>
      <w:tr w:rsidR="00A252B8" w14:paraId="15FF069A" w14:textId="77777777" w:rsidTr="00D046A7">
        <w:trPr>
          <w:cantSplit/>
        </w:trPr>
        <w:tc>
          <w:tcPr>
            <w:tcW w:w="9889" w:type="dxa"/>
            <w:gridSpan w:val="2"/>
          </w:tcPr>
          <w:p w14:paraId="6A2B30E1" w14:textId="07BA22C4" w:rsidR="00A252B8" w:rsidRDefault="00B62268" w:rsidP="00882330">
            <w:pPr>
              <w:pStyle w:val="Source"/>
              <w:spacing w:before="480"/>
              <w:rPr>
                <w:lang w:eastAsia="ja-JP"/>
              </w:rPr>
            </w:pPr>
            <w:bookmarkStart w:id="5" w:name="dsource" w:colFirst="0" w:colLast="0"/>
            <w:bookmarkEnd w:id="4"/>
            <w:r w:rsidRPr="007F75B9">
              <w:rPr>
                <w:lang w:val="en-CA" w:eastAsia="ja-JP"/>
              </w:rPr>
              <w:t>Annex 1</w:t>
            </w:r>
            <w:r w:rsidR="002125F5">
              <w:rPr>
                <w:lang w:val="en-CA" w:eastAsia="ja-JP"/>
              </w:rPr>
              <w:t>6</w:t>
            </w:r>
            <w:r w:rsidRPr="007F75B9">
              <w:rPr>
                <w:lang w:val="en-CA" w:eastAsia="ja-JP"/>
              </w:rPr>
              <w:t xml:space="preserve"> to Working Party 5A Chairman’s Report</w:t>
            </w:r>
          </w:p>
        </w:tc>
      </w:tr>
      <w:tr w:rsidR="00A252B8" w14:paraId="4D10C4C0" w14:textId="77777777" w:rsidTr="00D046A7">
        <w:trPr>
          <w:cantSplit/>
        </w:trPr>
        <w:tc>
          <w:tcPr>
            <w:tcW w:w="9889" w:type="dxa"/>
            <w:gridSpan w:val="2"/>
          </w:tcPr>
          <w:p w14:paraId="73ACF3C5" w14:textId="627BDC87" w:rsidR="00A252B8" w:rsidRDefault="00A252B8" w:rsidP="00A252B8">
            <w:pPr>
              <w:pStyle w:val="Title1"/>
              <w:rPr>
                <w:lang w:eastAsia="zh-CN"/>
              </w:rPr>
            </w:pPr>
            <w:bookmarkStart w:id="6" w:name="drec" w:colFirst="0" w:colLast="0"/>
            <w:bookmarkEnd w:id="5"/>
            <w:r w:rsidRPr="00CD2B8E">
              <w:rPr>
                <w:lang w:eastAsia="zh-CN"/>
              </w:rPr>
              <w:t xml:space="preserve">WORKING DOCUMENT TOWARDS A PRELIMINARY </w:t>
            </w:r>
            <w:r w:rsidR="00882330">
              <w:rPr>
                <w:lang w:eastAsia="zh-CN"/>
              </w:rPr>
              <w:br/>
            </w:r>
            <w:r w:rsidRPr="00CD2B8E">
              <w:rPr>
                <w:lang w:eastAsia="zh-CN"/>
              </w:rPr>
              <w:t xml:space="preserve">DRAFT NEW REPORT ITU-R </w:t>
            </w:r>
            <w:proofErr w:type="gramStart"/>
            <w:r w:rsidRPr="00CD2B8E">
              <w:rPr>
                <w:lang w:eastAsia="zh-CN"/>
              </w:rPr>
              <w:t>M.[</w:t>
            </w:r>
            <w:proofErr w:type="gramEnd"/>
            <w:r w:rsidRPr="00CD2B8E">
              <w:rPr>
                <w:lang w:eastAsia="zh-CN"/>
              </w:rPr>
              <w:t>CAV]</w:t>
            </w:r>
          </w:p>
        </w:tc>
      </w:tr>
      <w:tr w:rsidR="00A252B8" w14:paraId="47BF8240" w14:textId="77777777" w:rsidTr="00D046A7">
        <w:trPr>
          <w:cantSplit/>
        </w:trPr>
        <w:tc>
          <w:tcPr>
            <w:tcW w:w="9889" w:type="dxa"/>
            <w:gridSpan w:val="2"/>
          </w:tcPr>
          <w:p w14:paraId="1758E114" w14:textId="77777777" w:rsidR="00A252B8" w:rsidRDefault="00A252B8" w:rsidP="00A252B8">
            <w:pPr>
              <w:pStyle w:val="Title1"/>
              <w:rPr>
                <w:lang w:eastAsia="zh-CN"/>
              </w:rPr>
            </w:pPr>
            <w:bookmarkStart w:id="7" w:name="dtitle1" w:colFirst="0" w:colLast="0"/>
            <w:bookmarkEnd w:id="6"/>
            <w:r w:rsidRPr="006A1396">
              <w:rPr>
                <w:b/>
                <w:bCs/>
                <w:caps w:val="0"/>
                <w:spacing w:val="-6"/>
                <w:szCs w:val="28"/>
              </w:rPr>
              <w:t>Connected Automated Vehicles (CAV)</w:t>
            </w:r>
          </w:p>
        </w:tc>
      </w:tr>
    </w:tbl>
    <w:bookmarkStart w:id="8" w:name="dbreak"/>
    <w:bookmarkEnd w:id="7"/>
    <w:bookmarkEnd w:id="8"/>
    <w:p w14:paraId="18F49DC1" w14:textId="77777777" w:rsidR="00421ACE" w:rsidRPr="00032E3D" w:rsidRDefault="00032E3D" w:rsidP="00514BCD">
      <w:pPr>
        <w:pStyle w:val="Questionref"/>
        <w:rPr>
          <w:lang w:val="en-US" w:eastAsia="zh-CN"/>
        </w:rPr>
      </w:pPr>
      <w:r>
        <w:fldChar w:fldCharType="begin"/>
      </w:r>
      <w:r>
        <w:instrText xml:space="preserve"> HYPERLINK "https://www.itu.int/pub/R-QUE-SG05.261" </w:instrText>
      </w:r>
      <w:r>
        <w:fldChar w:fldCharType="separate"/>
      </w:r>
      <w:bookmarkStart w:id="9" w:name="_Hlk42090170"/>
      <w:r w:rsidRPr="006A1396">
        <w:rPr>
          <w:rStyle w:val="Hyperlink"/>
          <w:lang w:val="en-US" w:eastAsia="zh-CN"/>
        </w:rPr>
        <w:t>Question ITU-R 261/</w:t>
      </w:r>
      <w:bookmarkEnd w:id="9"/>
      <w:r w:rsidRPr="006A1396">
        <w:rPr>
          <w:rStyle w:val="Hyperlink"/>
          <w:lang w:val="en-US" w:eastAsia="zh-CN"/>
        </w:rPr>
        <w:t>5</w:t>
      </w:r>
      <w:r>
        <w:rPr>
          <w:rStyle w:val="Hyperlink"/>
          <w:lang w:val="en-US" w:eastAsia="zh-CN"/>
        </w:rPr>
        <w:fldChar w:fldCharType="end"/>
      </w:r>
    </w:p>
    <w:p w14:paraId="7B54BA0B" w14:textId="77777777" w:rsidR="00032E3D" w:rsidRPr="006A1396" w:rsidRDefault="00032E3D" w:rsidP="00032E3D">
      <w:pPr>
        <w:pStyle w:val="Heading1"/>
        <w:ind w:left="0" w:firstLine="0"/>
        <w:rPr>
          <w:lang w:val="en-US" w:eastAsia="zh-CN"/>
        </w:rPr>
      </w:pPr>
      <w:bookmarkStart w:id="10" w:name="_Toc44056702"/>
      <w:r w:rsidRPr="006A1396">
        <w:rPr>
          <w:lang w:val="en-US" w:eastAsia="zh-CN"/>
        </w:rPr>
        <w:t>1</w:t>
      </w:r>
      <w:r w:rsidRPr="006A1396">
        <w:rPr>
          <w:lang w:val="en-US" w:eastAsia="zh-CN"/>
        </w:rPr>
        <w:tab/>
        <w:t>Introduction</w:t>
      </w:r>
      <w:bookmarkEnd w:id="10"/>
    </w:p>
    <w:p w14:paraId="7C723C64" w14:textId="4B9182D1" w:rsidR="00032E3D" w:rsidRDefault="00032E3D" w:rsidP="00032E3D">
      <w:pPr>
        <w:rPr>
          <w:lang w:val="en-US" w:eastAsia="zh-CN"/>
        </w:rPr>
      </w:pPr>
      <w:r>
        <w:rPr>
          <w:lang w:val="en-US" w:eastAsia="zh-CN"/>
        </w:rPr>
        <w:t>There are</w:t>
      </w:r>
      <w:r w:rsidRPr="00E4185B">
        <w:rPr>
          <w:lang w:val="en-US" w:eastAsia="zh-CN"/>
        </w:rPr>
        <w:t xml:space="preserve"> around 1.5 billion </w:t>
      </w:r>
      <w:r>
        <w:rPr>
          <w:lang w:val="en-US" w:eastAsia="zh-CN"/>
        </w:rPr>
        <w:t xml:space="preserve">road </w:t>
      </w:r>
      <w:r w:rsidRPr="00E4185B">
        <w:rPr>
          <w:lang w:val="en-US" w:eastAsia="zh-CN"/>
        </w:rPr>
        <w:t>vehicles in the world</w:t>
      </w:r>
      <w:r>
        <w:rPr>
          <w:lang w:val="en-US" w:eastAsia="zh-CN"/>
        </w:rPr>
        <w:t>,</w:t>
      </w:r>
      <w:r w:rsidRPr="00E4185B">
        <w:rPr>
          <w:lang w:val="en-US" w:eastAsia="zh-CN"/>
        </w:rPr>
        <w:t xml:space="preserve"> including trucks and buses</w:t>
      </w:r>
      <w:r>
        <w:rPr>
          <w:lang w:val="en-US" w:eastAsia="zh-CN"/>
        </w:rPr>
        <w:t xml:space="preserve">. Connected Automated Vehicles (CAVs) </w:t>
      </w:r>
      <w:r w:rsidRPr="00E4185B">
        <w:rPr>
          <w:lang w:val="en-US" w:eastAsia="zh-CN"/>
        </w:rPr>
        <w:t>have the potential to reduce crashes, thereby reducing traffic fatalities and crash-related injuries</w:t>
      </w:r>
      <w:r>
        <w:rPr>
          <w:lang w:val="en-US" w:eastAsia="zh-CN"/>
        </w:rPr>
        <w:t xml:space="preserve">. </w:t>
      </w:r>
      <w:r w:rsidRPr="00E4185B">
        <w:rPr>
          <w:lang w:val="en-US" w:eastAsia="zh-CN"/>
        </w:rPr>
        <w:t xml:space="preserve">CAVs </w:t>
      </w:r>
      <w:r>
        <w:rPr>
          <w:lang w:val="en-US" w:eastAsia="zh-CN"/>
        </w:rPr>
        <w:t xml:space="preserve">also </w:t>
      </w:r>
      <w:r w:rsidRPr="00E4185B">
        <w:rPr>
          <w:lang w:val="en-US" w:eastAsia="zh-CN"/>
        </w:rPr>
        <w:t xml:space="preserve">provide information </w:t>
      </w:r>
      <w:r w:rsidR="00E810B1">
        <w:rPr>
          <w:lang w:val="en-US" w:eastAsia="zh-CN"/>
        </w:rPr>
        <w:t xml:space="preserve">to road operators </w:t>
      </w:r>
      <w:r w:rsidRPr="00E4185B">
        <w:rPr>
          <w:lang w:val="en-US" w:eastAsia="zh-CN"/>
        </w:rPr>
        <w:t xml:space="preserve">about congestion and traffic crashes </w:t>
      </w:r>
      <w:r w:rsidR="00E810B1">
        <w:rPr>
          <w:lang w:val="en-US" w:eastAsia="zh-CN"/>
        </w:rPr>
        <w:t xml:space="preserve">to support </w:t>
      </w:r>
      <w:r w:rsidRPr="00E4185B">
        <w:rPr>
          <w:lang w:val="en-US" w:eastAsia="zh-CN"/>
        </w:rPr>
        <w:t>increased efficiency of traffic and comfortable driving</w:t>
      </w:r>
      <w:r>
        <w:rPr>
          <w:lang w:val="en-US" w:eastAsia="zh-CN"/>
        </w:rPr>
        <w:t>.</w:t>
      </w:r>
    </w:p>
    <w:p w14:paraId="4583C708" w14:textId="77777777" w:rsidR="00032E3D" w:rsidRDefault="00032E3D" w:rsidP="00032E3D">
      <w:pPr>
        <w:rPr>
          <w:lang w:val="en-US" w:eastAsia="zh-CN"/>
        </w:rPr>
      </w:pPr>
      <w:r w:rsidRPr="00CF1B04">
        <w:rPr>
          <w:lang w:val="en-US" w:eastAsia="zh-CN"/>
        </w:rPr>
        <w:t>There is a potential for CAVs to smooth traffic flows. This could reduce the congestion, increase fuel and energy economy, and increase the road and highway capacity.</w:t>
      </w:r>
      <w:r>
        <w:rPr>
          <w:lang w:val="en-US" w:eastAsia="zh-CN"/>
        </w:rPr>
        <w:t xml:space="preserve"> </w:t>
      </w:r>
    </w:p>
    <w:p w14:paraId="6B775DBD" w14:textId="28547534" w:rsidR="00032E3D" w:rsidRPr="00A252B8" w:rsidRDefault="00032E3D" w:rsidP="00032E3D">
      <w:pPr>
        <w:rPr>
          <w:lang w:val="en-CA" w:eastAsia="zh-CN"/>
        </w:rPr>
      </w:pPr>
      <w:r w:rsidRPr="00A252B8">
        <w:rPr>
          <w:color w:val="000000" w:themeColor="text1"/>
          <w:lang w:val="en-CA"/>
        </w:rPr>
        <w:t>Higher levels of vehicle automation are currently under extensive development. Wireless communication requirements are a consideration for inclusion of coordinated automated driving maneuvers and other advanced use cases in connected automated vehicle developments and deployments. Harmonization of frequency bands facilitates global markets and innovation. As well, spectrum harmonization may be the best approach to facilitate interoperability among CAVs.</w:t>
      </w:r>
    </w:p>
    <w:p w14:paraId="5D5401B6" w14:textId="0EE6E6A5" w:rsidR="00032E3D" w:rsidRPr="00E4185B" w:rsidRDefault="00032E3D" w:rsidP="00032E3D">
      <w:pPr>
        <w:rPr>
          <w:lang w:val="en-US" w:eastAsia="zh-CN"/>
        </w:rPr>
      </w:pPr>
      <w:r w:rsidRPr="00E4185B">
        <w:rPr>
          <w:lang w:val="en-US" w:eastAsia="zh-CN"/>
        </w:rPr>
        <w:t>CAVs are being planned to be or are deployed in various regions</w:t>
      </w:r>
      <w:r>
        <w:rPr>
          <w:lang w:val="en-US" w:eastAsia="zh-CN"/>
        </w:rPr>
        <w:t xml:space="preserve"> </w:t>
      </w:r>
      <w:r w:rsidRPr="005F0EE3">
        <w:rPr>
          <w:lang w:val="en-US" w:eastAsia="zh-CN"/>
        </w:rPr>
        <w:t>encompass</w:t>
      </w:r>
      <w:r>
        <w:rPr>
          <w:lang w:val="en-US" w:eastAsia="zh-CN"/>
        </w:rPr>
        <w:t>ing</w:t>
      </w:r>
      <w:r w:rsidRPr="005F0EE3">
        <w:rPr>
          <w:lang w:val="en-US" w:eastAsia="zh-CN"/>
        </w:rPr>
        <w:t xml:space="preserve"> various stages of automation involving different levels of human intervention and </w:t>
      </w:r>
      <w:r w:rsidRPr="00E4185B">
        <w:rPr>
          <w:lang w:val="en-US" w:eastAsia="zh-CN"/>
        </w:rPr>
        <w:t xml:space="preserve">radiocommunications for CAVs may be implemented in frequency bands </w:t>
      </w:r>
      <w:r>
        <w:rPr>
          <w:lang w:val="en-US" w:eastAsia="zh-CN"/>
        </w:rPr>
        <w:t xml:space="preserve">already </w:t>
      </w:r>
      <w:r w:rsidRPr="00E4185B">
        <w:rPr>
          <w:lang w:val="en-US" w:eastAsia="zh-CN"/>
        </w:rPr>
        <w:t>allocated to the land mobile service</w:t>
      </w:r>
      <w:r>
        <w:rPr>
          <w:lang w:val="en-US" w:eastAsia="zh-CN"/>
        </w:rPr>
        <w:t xml:space="preserve">. </w:t>
      </w:r>
    </w:p>
    <w:p w14:paraId="7AD28C3D" w14:textId="77777777" w:rsidR="00032E3D" w:rsidRPr="00E4185B" w:rsidRDefault="00032E3D" w:rsidP="00032E3D">
      <w:pPr>
        <w:rPr>
          <w:lang w:val="en-US" w:eastAsia="zh-CN"/>
        </w:rPr>
      </w:pPr>
      <w:r>
        <w:rPr>
          <w:lang w:val="en-US" w:eastAsia="zh-CN"/>
        </w:rPr>
        <w:t>This Report addresses o</w:t>
      </w:r>
      <w:r w:rsidRPr="00E4185B">
        <w:rPr>
          <w:lang w:val="en-US" w:eastAsia="zh-CN"/>
        </w:rPr>
        <w:t>verall objectives and radiocommunication requirements for CAVs</w:t>
      </w:r>
      <w:r>
        <w:rPr>
          <w:lang w:val="en-US" w:eastAsia="zh-CN"/>
        </w:rPr>
        <w:t xml:space="preserve">, including the </w:t>
      </w:r>
      <w:r w:rsidRPr="00E4185B">
        <w:rPr>
          <w:lang w:val="en-US" w:eastAsia="zh-CN"/>
        </w:rPr>
        <w:t xml:space="preserve">consideration of global or regional harmonization of </w:t>
      </w:r>
      <w:r>
        <w:rPr>
          <w:lang w:val="en-US" w:eastAsia="zh-CN"/>
        </w:rPr>
        <w:t xml:space="preserve">frequency </w:t>
      </w:r>
      <w:r w:rsidRPr="00E4185B">
        <w:rPr>
          <w:lang w:val="en-US" w:eastAsia="zh-CN"/>
        </w:rPr>
        <w:t>spectrum for CAVs</w:t>
      </w:r>
      <w:r>
        <w:rPr>
          <w:lang w:val="en-US" w:eastAsia="zh-CN"/>
        </w:rPr>
        <w:t xml:space="preserve">.  </w:t>
      </w:r>
    </w:p>
    <w:p w14:paraId="7A5AFA4A" w14:textId="55936B08" w:rsidR="00032E3D" w:rsidRPr="00950739" w:rsidRDefault="00032E3D" w:rsidP="00032E3D">
      <w:pPr>
        <w:pStyle w:val="Heading1"/>
        <w:rPr>
          <w:lang w:val="en-US" w:eastAsia="zh-CN"/>
        </w:rPr>
      </w:pPr>
      <w:bookmarkStart w:id="11" w:name="_Toc44056703"/>
      <w:r w:rsidRPr="00950739">
        <w:rPr>
          <w:lang w:val="en-US" w:eastAsia="zh-CN"/>
        </w:rPr>
        <w:t>2</w:t>
      </w:r>
      <w:r w:rsidRPr="00950739">
        <w:rPr>
          <w:lang w:val="en-US" w:eastAsia="zh-CN"/>
        </w:rPr>
        <w:tab/>
        <w:t>Vocabulary</w:t>
      </w:r>
      <w:bookmarkEnd w:id="11"/>
    </w:p>
    <w:p w14:paraId="0F40EC16" w14:textId="77777777" w:rsidR="00032E3D" w:rsidRDefault="00032E3D" w:rsidP="00032E3D">
      <w:pPr>
        <w:pStyle w:val="Heading2"/>
        <w:rPr>
          <w:lang w:val="en-US" w:eastAsia="zh-CN"/>
        </w:rPr>
      </w:pPr>
      <w:bookmarkStart w:id="12" w:name="_Toc44056704"/>
      <w:r>
        <w:rPr>
          <w:lang w:val="en-US" w:eastAsia="zh-CN"/>
        </w:rPr>
        <w:t>2.1</w:t>
      </w:r>
      <w:r>
        <w:rPr>
          <w:lang w:val="en-US" w:eastAsia="zh-CN"/>
        </w:rPr>
        <w:tab/>
        <w:t>Vocabulary of terms</w:t>
      </w:r>
      <w:bookmarkEnd w:id="12"/>
    </w:p>
    <w:p w14:paraId="48ADBD91" w14:textId="77777777" w:rsidR="00032E3D" w:rsidRDefault="00032E3D" w:rsidP="00032E3D">
      <w:pPr>
        <w:pStyle w:val="Heading2"/>
        <w:spacing w:after="120"/>
        <w:rPr>
          <w:lang w:val="en-US" w:eastAsia="zh-CN"/>
        </w:rPr>
      </w:pPr>
      <w:bookmarkStart w:id="13" w:name="_Toc44056705"/>
      <w:r>
        <w:rPr>
          <w:lang w:val="en-US" w:eastAsia="zh-CN"/>
        </w:rPr>
        <w:t>2.2</w:t>
      </w:r>
      <w:r>
        <w:rPr>
          <w:lang w:val="en-US" w:eastAsia="zh-CN"/>
        </w:rPr>
        <w:tab/>
        <w:t>Acronyms and abbreviations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24"/>
      </w:tblGrid>
      <w:tr w:rsidR="00032E3D" w14:paraId="7C486A9E" w14:textId="77777777" w:rsidTr="00E5745B">
        <w:tc>
          <w:tcPr>
            <w:tcW w:w="1838" w:type="dxa"/>
          </w:tcPr>
          <w:p w14:paraId="4C4E38A5" w14:textId="77777777" w:rsidR="00032E3D" w:rsidRPr="002E2DB9" w:rsidRDefault="00032E3D" w:rsidP="00073C88">
            <w:pPr>
              <w:pStyle w:val="ListParagraph"/>
              <w:ind w:left="0"/>
              <w:rPr>
                <w:szCs w:val="24"/>
                <w:lang w:val="en-US"/>
              </w:rPr>
            </w:pPr>
            <w:r w:rsidRPr="002E2DB9">
              <w:rPr>
                <w:szCs w:val="24"/>
                <w:lang w:val="en-US"/>
              </w:rPr>
              <w:t>CAV</w:t>
            </w:r>
          </w:p>
        </w:tc>
        <w:tc>
          <w:tcPr>
            <w:tcW w:w="7224" w:type="dxa"/>
          </w:tcPr>
          <w:p w14:paraId="6FDFEB07" w14:textId="77777777" w:rsidR="00032E3D" w:rsidRPr="002E2DB9" w:rsidRDefault="00032E3D" w:rsidP="00073C88">
            <w:pPr>
              <w:pStyle w:val="ListParagraph"/>
              <w:ind w:left="0"/>
              <w:rPr>
                <w:szCs w:val="24"/>
                <w:lang w:val="en-US"/>
              </w:rPr>
            </w:pPr>
            <w:r w:rsidRPr="002E2DB9">
              <w:rPr>
                <w:szCs w:val="24"/>
                <w:lang w:val="en-US"/>
              </w:rPr>
              <w:t>Connected automated vehicle</w:t>
            </w:r>
          </w:p>
        </w:tc>
      </w:tr>
      <w:tr w:rsidR="00032E3D" w14:paraId="68BBBB29" w14:textId="77777777" w:rsidTr="00E5745B">
        <w:tc>
          <w:tcPr>
            <w:tcW w:w="1838" w:type="dxa"/>
          </w:tcPr>
          <w:p w14:paraId="012F3201" w14:textId="77777777" w:rsidR="00032E3D" w:rsidRPr="002E2DB9" w:rsidRDefault="00032E3D" w:rsidP="00073C88">
            <w:pPr>
              <w:pStyle w:val="ListParagraph"/>
              <w:ind w:left="0"/>
              <w:rPr>
                <w:szCs w:val="24"/>
                <w:lang w:val="en-US"/>
              </w:rPr>
            </w:pPr>
            <w:r w:rsidRPr="002E2DB9">
              <w:rPr>
                <w:szCs w:val="24"/>
                <w:lang w:val="en-US"/>
              </w:rPr>
              <w:t>ITS</w:t>
            </w:r>
          </w:p>
        </w:tc>
        <w:tc>
          <w:tcPr>
            <w:tcW w:w="7224" w:type="dxa"/>
          </w:tcPr>
          <w:p w14:paraId="0A9DF48F" w14:textId="77777777" w:rsidR="00032E3D" w:rsidRPr="002E2DB9" w:rsidRDefault="00032E3D" w:rsidP="00073C88">
            <w:pPr>
              <w:pStyle w:val="ListParagraph"/>
              <w:ind w:left="0"/>
              <w:rPr>
                <w:szCs w:val="24"/>
                <w:lang w:val="en-US"/>
              </w:rPr>
            </w:pPr>
            <w:r w:rsidRPr="002E2DB9">
              <w:rPr>
                <w:szCs w:val="24"/>
                <w:lang w:val="en-US"/>
              </w:rPr>
              <w:t>Intelligent Transport System</w:t>
            </w:r>
          </w:p>
        </w:tc>
      </w:tr>
    </w:tbl>
    <w:p w14:paraId="0507F57E" w14:textId="77777777" w:rsidR="00032E3D" w:rsidRDefault="00032E3D" w:rsidP="00A252B8">
      <w:pPr>
        <w:pStyle w:val="Heading1"/>
        <w:keepLines w:val="0"/>
        <w:rPr>
          <w:lang w:val="en-US" w:eastAsia="zh-CN"/>
        </w:rPr>
      </w:pPr>
      <w:bookmarkStart w:id="14" w:name="_Toc44056706"/>
      <w:r w:rsidRPr="007F0E02">
        <w:rPr>
          <w:lang w:val="en-US" w:eastAsia="zh-CN"/>
        </w:rPr>
        <w:lastRenderedPageBreak/>
        <w:t>3</w:t>
      </w:r>
      <w:r w:rsidRPr="007F0E02">
        <w:rPr>
          <w:lang w:val="en-US" w:eastAsia="zh-CN"/>
        </w:rPr>
        <w:tab/>
        <w:t>Related ITU-R Texts</w:t>
      </w:r>
      <w:bookmarkEnd w:id="14"/>
    </w:p>
    <w:p w14:paraId="1D6199A0" w14:textId="77777777" w:rsidR="00032E3D" w:rsidRDefault="00514BCD" w:rsidP="00032E3D">
      <w:pPr>
        <w:pStyle w:val="Reftext"/>
        <w:rPr>
          <w:rFonts w:eastAsiaTheme="minorHAnsi"/>
          <w:lang w:eastAsia="ja-JP"/>
        </w:rPr>
      </w:pPr>
      <w:hyperlink r:id="rId12" w:history="1">
        <w:r w:rsidR="00032E3D">
          <w:rPr>
            <w:rStyle w:val="Hyperlink"/>
            <w:lang w:eastAsia="ja-JP"/>
          </w:rPr>
          <w:t>Recommendation ITU-R M.1452</w:t>
        </w:r>
      </w:hyperlink>
      <w:r w:rsidR="00032E3D">
        <w:rPr>
          <w:lang w:eastAsia="ja-JP"/>
        </w:rPr>
        <w:t xml:space="preserve"> “Millimetre wave vehicular collision avoidance radars and radiocommunication systems for intelligent transport system application”</w:t>
      </w:r>
    </w:p>
    <w:p w14:paraId="444F411A" w14:textId="77777777" w:rsidR="00032E3D" w:rsidRDefault="00514BCD" w:rsidP="00032E3D">
      <w:pPr>
        <w:pStyle w:val="Reftext"/>
        <w:rPr>
          <w:lang w:eastAsia="ja-JP"/>
        </w:rPr>
      </w:pPr>
      <w:hyperlink r:id="rId13" w:history="1">
        <w:r w:rsidR="00032E3D">
          <w:rPr>
            <w:rStyle w:val="Hyperlink"/>
            <w:lang w:eastAsia="ja-JP"/>
          </w:rPr>
          <w:t>Recommendation ITU-R M.1453</w:t>
        </w:r>
      </w:hyperlink>
      <w:r w:rsidR="00032E3D">
        <w:rPr>
          <w:lang w:eastAsia="ja-JP"/>
        </w:rPr>
        <w:t xml:space="preserve"> “Intelligent transport systems - Dedicated short range communications at 5.8 GHz”</w:t>
      </w:r>
    </w:p>
    <w:p w14:paraId="2F816234" w14:textId="77777777" w:rsidR="00032E3D" w:rsidRDefault="00514BCD" w:rsidP="00032E3D">
      <w:pPr>
        <w:pStyle w:val="Reftext"/>
        <w:rPr>
          <w:lang w:eastAsia="ja-JP"/>
        </w:rPr>
      </w:pPr>
      <w:hyperlink r:id="rId14" w:history="1">
        <w:r w:rsidR="00032E3D">
          <w:rPr>
            <w:rStyle w:val="Hyperlink"/>
            <w:lang w:eastAsia="ja-JP"/>
          </w:rPr>
          <w:t>Recommendation ITU-R M.1890</w:t>
        </w:r>
      </w:hyperlink>
      <w:r w:rsidR="00032E3D">
        <w:rPr>
          <w:lang w:eastAsia="ja-JP"/>
        </w:rPr>
        <w:t xml:space="preserve"> “Operational radiocommunication objectives and requirements for advanced Intelligent Transport Systems”</w:t>
      </w:r>
    </w:p>
    <w:p w14:paraId="11A143FA" w14:textId="77777777" w:rsidR="00032E3D" w:rsidRDefault="00514BCD" w:rsidP="00032E3D">
      <w:pPr>
        <w:pStyle w:val="Reftext"/>
        <w:rPr>
          <w:lang w:eastAsia="ja-JP"/>
        </w:rPr>
      </w:pPr>
      <w:hyperlink r:id="rId15" w:history="1">
        <w:r w:rsidR="00032E3D">
          <w:rPr>
            <w:rStyle w:val="Hyperlink"/>
            <w:lang w:eastAsia="ja-JP"/>
          </w:rPr>
          <w:t>Recommendation ITU-R M.2057</w:t>
        </w:r>
      </w:hyperlink>
      <w:r w:rsidR="00032E3D">
        <w:rPr>
          <w:lang w:eastAsia="ja-JP"/>
        </w:rPr>
        <w:t xml:space="preserve"> “Systems characteristics of automotive radars operating in the frequency band 76-81 GHz for intelligent transport systems applications”</w:t>
      </w:r>
    </w:p>
    <w:p w14:paraId="72B9948D" w14:textId="77777777" w:rsidR="00032E3D" w:rsidRDefault="00514BCD" w:rsidP="00032E3D">
      <w:pPr>
        <w:pStyle w:val="Reftext"/>
        <w:rPr>
          <w:lang w:eastAsia="ja-JP"/>
        </w:rPr>
      </w:pPr>
      <w:hyperlink r:id="rId16" w:history="1">
        <w:r w:rsidR="00032E3D">
          <w:rPr>
            <w:rStyle w:val="Hyperlink"/>
            <w:lang w:eastAsia="ja-JP"/>
          </w:rPr>
          <w:t>Recommendation ITU-R M.2084</w:t>
        </w:r>
      </w:hyperlink>
      <w:r w:rsidR="00032E3D">
        <w:rPr>
          <w:lang w:eastAsia="ja-JP"/>
        </w:rPr>
        <w:t xml:space="preserve"> “Radio interface standards of vehicle-to-vehicle and vehicle-to-infrastructure two-way communications for Intelligent Transport System applications”</w:t>
      </w:r>
    </w:p>
    <w:p w14:paraId="5484D10B" w14:textId="77777777" w:rsidR="00032E3D" w:rsidRDefault="00514BCD" w:rsidP="00032E3D">
      <w:pPr>
        <w:pStyle w:val="Reftext"/>
        <w:rPr>
          <w:lang w:eastAsia="ja-JP"/>
        </w:rPr>
      </w:pPr>
      <w:hyperlink r:id="rId17" w:history="1">
        <w:r w:rsidR="00032E3D">
          <w:rPr>
            <w:rStyle w:val="Hyperlink"/>
            <w:lang w:eastAsia="ja-JP"/>
          </w:rPr>
          <w:t>Recommendation ITU-R M.2121</w:t>
        </w:r>
      </w:hyperlink>
      <w:r w:rsidR="00032E3D">
        <w:rPr>
          <w:lang w:eastAsia="ja-JP"/>
        </w:rPr>
        <w:t xml:space="preserve"> “Harmonization of frequency bands for Intelligent Transport Systems in the mobile service”</w:t>
      </w:r>
    </w:p>
    <w:p w14:paraId="06547B86" w14:textId="77777777" w:rsidR="00032E3D" w:rsidRDefault="00514BCD" w:rsidP="00032E3D">
      <w:pPr>
        <w:pStyle w:val="Reftext"/>
        <w:rPr>
          <w:lang w:eastAsia="ja-JP"/>
        </w:rPr>
      </w:pPr>
      <w:hyperlink r:id="rId18" w:history="1">
        <w:r w:rsidR="00032E3D">
          <w:rPr>
            <w:rStyle w:val="Hyperlink"/>
            <w:lang w:eastAsia="ja-JP"/>
          </w:rPr>
          <w:t>Report ITU-R M.2228</w:t>
        </w:r>
      </w:hyperlink>
      <w:r w:rsidR="00032E3D">
        <w:rPr>
          <w:lang w:eastAsia="ja-JP"/>
        </w:rPr>
        <w:t xml:space="preserve"> “Advanced intelligent transport systems (ITS) radiocommunications”</w:t>
      </w:r>
    </w:p>
    <w:p w14:paraId="72138610" w14:textId="77777777" w:rsidR="00032E3D" w:rsidRDefault="00514BCD" w:rsidP="00032E3D">
      <w:pPr>
        <w:pStyle w:val="Reftext"/>
        <w:rPr>
          <w:lang w:eastAsia="ja-JP"/>
        </w:rPr>
      </w:pPr>
      <w:hyperlink r:id="rId19" w:history="1">
        <w:r w:rsidR="00032E3D">
          <w:rPr>
            <w:rStyle w:val="Hyperlink"/>
            <w:lang w:eastAsia="ja-JP"/>
          </w:rPr>
          <w:t>Report ITU-R M.2322</w:t>
        </w:r>
      </w:hyperlink>
      <w:r w:rsidR="00032E3D">
        <w:rPr>
          <w:lang w:eastAsia="ja-JP"/>
        </w:rPr>
        <w:t xml:space="preserve"> “Systems characteristics and compatibility of automotive radars operating in the frequency band 77.5-78 GHz for sharing studies”</w:t>
      </w:r>
    </w:p>
    <w:p w14:paraId="720B1177" w14:textId="77777777" w:rsidR="00032E3D" w:rsidRDefault="00514BCD" w:rsidP="00032E3D">
      <w:pPr>
        <w:pStyle w:val="Reftext"/>
        <w:rPr>
          <w:lang w:eastAsia="ja-JP"/>
        </w:rPr>
      </w:pPr>
      <w:hyperlink r:id="rId20" w:history="1">
        <w:r w:rsidR="00032E3D">
          <w:rPr>
            <w:rStyle w:val="Hyperlink"/>
            <w:lang w:eastAsia="ja-JP"/>
          </w:rPr>
          <w:t>Report ITU-R M.2444</w:t>
        </w:r>
      </w:hyperlink>
      <w:r w:rsidR="00032E3D">
        <w:rPr>
          <w:lang w:eastAsia="ja-JP"/>
        </w:rPr>
        <w:t xml:space="preserve"> “Examples of arrangements for Intelligent Transport Systems deployments under the mobile service”</w:t>
      </w:r>
    </w:p>
    <w:p w14:paraId="2DA9F399" w14:textId="77777777" w:rsidR="00032E3D" w:rsidRDefault="00514BCD" w:rsidP="00032E3D">
      <w:pPr>
        <w:pStyle w:val="Reftext"/>
        <w:rPr>
          <w:lang w:eastAsia="ja-JP"/>
        </w:rPr>
      </w:pPr>
      <w:hyperlink r:id="rId21" w:history="1">
        <w:r w:rsidR="00032E3D">
          <w:rPr>
            <w:rStyle w:val="Hyperlink"/>
            <w:lang w:eastAsia="ja-JP"/>
          </w:rPr>
          <w:t>Report ITU-R M.2445</w:t>
        </w:r>
      </w:hyperlink>
      <w:r w:rsidR="00032E3D">
        <w:rPr>
          <w:lang w:eastAsia="ja-JP"/>
        </w:rPr>
        <w:t xml:space="preserve"> “Intelligent transport systems (ITS) usage”</w:t>
      </w:r>
    </w:p>
    <w:p w14:paraId="6BF307AD" w14:textId="77777777" w:rsidR="00032E3D" w:rsidRDefault="00032E3D" w:rsidP="00032E3D">
      <w:pPr>
        <w:pStyle w:val="Reftext"/>
        <w:rPr>
          <w:lang w:eastAsia="ja-JP"/>
        </w:rPr>
      </w:pPr>
      <w:r>
        <w:rPr>
          <w:lang w:eastAsia="ja-JP"/>
        </w:rPr>
        <w:t xml:space="preserve">[Draft new] Report ITU-R </w:t>
      </w:r>
      <w:proofErr w:type="gramStart"/>
      <w:r>
        <w:rPr>
          <w:lang w:eastAsia="ja-JP"/>
        </w:rPr>
        <w:t>M.[</w:t>
      </w:r>
      <w:proofErr w:type="gramEnd"/>
      <w:r>
        <w:rPr>
          <w:lang w:eastAsia="ja-JP"/>
        </w:rPr>
        <w:t>IMT.C-V2X] “Application of the Terrestrial Component of IMT for Cellular-V2X”</w:t>
      </w:r>
    </w:p>
    <w:p w14:paraId="657A628B" w14:textId="77777777" w:rsidR="00032E3D" w:rsidRDefault="00032E3D" w:rsidP="00032E3D">
      <w:pPr>
        <w:pStyle w:val="Reftext"/>
        <w:rPr>
          <w:b/>
          <w:bCs/>
          <w:i/>
          <w:iCs/>
          <w:lang w:val="en-US" w:eastAsia="zh-CN"/>
        </w:rPr>
      </w:pPr>
      <w:r>
        <w:rPr>
          <w:lang w:eastAsia="ja-JP"/>
        </w:rPr>
        <w:t xml:space="preserve">Handbook on </w:t>
      </w:r>
      <w:hyperlink r:id="rId22" w:history="1">
        <w:r>
          <w:rPr>
            <w:rStyle w:val="Hyperlink"/>
            <w:color w:val="3789BD"/>
            <w:bdr w:val="none" w:sz="0" w:space="0" w:color="auto" w:frame="1"/>
            <w:shd w:val="clear" w:color="auto" w:fill="FFFFFF"/>
          </w:rPr>
          <w:t>Land Mobile (including Wireless Access) - Volume 4: Intelligent Transport Systems</w:t>
        </w:r>
      </w:hyperlink>
      <w:r>
        <w:t>.</w:t>
      </w:r>
      <w:r>
        <w:br/>
      </w:r>
      <w:r>
        <w:rPr>
          <w:i/>
          <w:iCs/>
        </w:rPr>
        <w:t xml:space="preserve">[Editor’s Note: currently being revised by Working Party 5A </w:t>
      </w:r>
      <w:hyperlink r:id="rId23" w:history="1">
        <w:r>
          <w:rPr>
            <w:rStyle w:val="Hyperlink"/>
            <w:i/>
            <w:iCs/>
          </w:rPr>
          <w:t>here</w:t>
        </w:r>
      </w:hyperlink>
      <w:r>
        <w:rPr>
          <w:i/>
          <w:iCs/>
        </w:rPr>
        <w:t>]</w:t>
      </w:r>
    </w:p>
    <w:p w14:paraId="23236183" w14:textId="77777777" w:rsidR="00032E3D" w:rsidRDefault="00032E3D" w:rsidP="00032E3D">
      <w:pPr>
        <w:pStyle w:val="Heading1"/>
        <w:keepNext w:val="0"/>
        <w:keepLines w:val="0"/>
        <w:rPr>
          <w:lang w:val="en-US" w:eastAsia="zh-CN"/>
        </w:rPr>
      </w:pPr>
      <w:bookmarkStart w:id="15" w:name="_Toc44056707"/>
      <w:r w:rsidRPr="007F0E02">
        <w:rPr>
          <w:lang w:val="en-US" w:eastAsia="zh-CN"/>
        </w:rPr>
        <w:t>4</w:t>
      </w:r>
      <w:r w:rsidRPr="007F0E02">
        <w:rPr>
          <w:lang w:val="en-US" w:eastAsia="zh-CN"/>
        </w:rPr>
        <w:tab/>
        <w:t>Connected automated vehicles in the context of ITS</w:t>
      </w:r>
      <w:bookmarkEnd w:id="15"/>
      <w:r w:rsidRPr="007F0E02">
        <w:rPr>
          <w:lang w:val="en-US" w:eastAsia="zh-CN"/>
        </w:rPr>
        <w:t xml:space="preserve"> </w:t>
      </w:r>
    </w:p>
    <w:p w14:paraId="192F618C" w14:textId="5C3AA759" w:rsidR="00B124E5" w:rsidRPr="00B124E5" w:rsidRDefault="00B124E5" w:rsidP="002F2716">
      <w:pPr>
        <w:rPr>
          <w:i/>
          <w:lang w:val="en-US" w:eastAsia="ko-KR"/>
        </w:rPr>
      </w:pPr>
      <w:r w:rsidRPr="00B124E5">
        <w:rPr>
          <w:i/>
          <w:highlight w:val="yellow"/>
          <w:lang w:val="en-US" w:eastAsia="ko-KR"/>
        </w:rPr>
        <w:t xml:space="preserve">[Editors note: </w:t>
      </w:r>
      <w:r w:rsidR="00882330" w:rsidRPr="00B124E5">
        <w:rPr>
          <w:i/>
          <w:highlight w:val="yellow"/>
          <w:lang w:val="en-US" w:eastAsia="ko-KR"/>
        </w:rPr>
        <w:t xml:space="preserve">The </w:t>
      </w:r>
      <w:r w:rsidRPr="00B124E5">
        <w:rPr>
          <w:i/>
          <w:highlight w:val="yellow"/>
          <w:lang w:val="en-US" w:eastAsia="ko-KR"/>
        </w:rPr>
        <w:t>following replacement Section 4 was developed as a compromise to include multiple overlapping contributions to this section</w:t>
      </w:r>
      <w:r w:rsidR="00B15124">
        <w:rPr>
          <w:i/>
          <w:highlight w:val="yellow"/>
          <w:lang w:val="en-US" w:eastAsia="ko-KR"/>
        </w:rPr>
        <w:t>, and now includes subsequently provided edits in turquoise highlight</w:t>
      </w:r>
      <w:r w:rsidRPr="00B124E5">
        <w:rPr>
          <w:i/>
          <w:highlight w:val="yellow"/>
          <w:lang w:val="en-US" w:eastAsia="ko-KR"/>
        </w:rPr>
        <w:t>.]</w:t>
      </w:r>
    </w:p>
    <w:p w14:paraId="21B5333E" w14:textId="77777777" w:rsidR="00B124E5" w:rsidRDefault="00B124E5" w:rsidP="00B124E5">
      <w:pPr>
        <w:rPr>
          <w:lang w:val="en-US" w:eastAsia="ko-KR"/>
        </w:rPr>
      </w:pPr>
      <w:r>
        <w:rPr>
          <w:rFonts w:hint="eastAsia"/>
          <w:lang w:val="en-US" w:eastAsia="ko-KR"/>
        </w:rPr>
        <w:t xml:space="preserve">There are </w:t>
      </w:r>
      <w:r>
        <w:rPr>
          <w:lang w:val="en-US" w:eastAsia="ko-KR"/>
        </w:rPr>
        <w:t xml:space="preserve">some specific </w:t>
      </w:r>
      <w:r>
        <w:rPr>
          <w:rFonts w:hint="eastAsia"/>
          <w:lang w:val="en-US" w:eastAsia="ko-KR"/>
        </w:rPr>
        <w:t xml:space="preserve">terms used </w:t>
      </w:r>
      <w:r>
        <w:rPr>
          <w:lang w:val="en-US" w:eastAsia="ko-KR"/>
        </w:rPr>
        <w:t xml:space="preserve">that are </w:t>
      </w:r>
      <w:r>
        <w:rPr>
          <w:rFonts w:hint="eastAsia"/>
          <w:lang w:val="en-US" w:eastAsia="ko-KR"/>
        </w:rPr>
        <w:t>relat</w:t>
      </w:r>
      <w:r>
        <w:rPr>
          <w:lang w:val="en-US" w:eastAsia="ko-KR"/>
        </w:rPr>
        <w:t>ed to</w:t>
      </w:r>
      <w:r>
        <w:rPr>
          <w:rFonts w:hint="eastAsia"/>
          <w:lang w:val="en-US" w:eastAsia="ko-KR"/>
        </w:rPr>
        <w:t xml:space="preserve"> CAV, </w:t>
      </w:r>
      <w:r>
        <w:rPr>
          <w:lang w:val="en-US" w:eastAsia="ko-KR"/>
        </w:rPr>
        <w:t>including:</w:t>
      </w:r>
      <w:r>
        <w:rPr>
          <w:rFonts w:hint="eastAsia"/>
          <w:lang w:val="en-US" w:eastAsia="ko-KR"/>
        </w:rPr>
        <w:t xml:space="preserve"> </w:t>
      </w:r>
    </w:p>
    <w:p w14:paraId="3F7B90B0" w14:textId="77777777" w:rsidR="00B124E5" w:rsidRDefault="00B124E5" w:rsidP="00B124E5">
      <w:pPr>
        <w:pStyle w:val="enumlev1"/>
        <w:rPr>
          <w:lang w:val="en-US" w:eastAsia="ko-KR"/>
        </w:rPr>
      </w:pPr>
      <w:r>
        <w:rPr>
          <w:lang w:val="en-US" w:eastAsia="ko-KR"/>
        </w:rPr>
        <w:t>1)</w:t>
      </w:r>
      <w:r>
        <w:rPr>
          <w:lang w:val="en-US" w:eastAsia="ko-KR"/>
        </w:rPr>
        <w:tab/>
        <w:t>C</w:t>
      </w:r>
      <w:r w:rsidRPr="00602AA2">
        <w:rPr>
          <w:rFonts w:hint="eastAsia"/>
          <w:lang w:val="en-US" w:eastAsia="ko-KR"/>
        </w:rPr>
        <w:t xml:space="preserve">onnected </w:t>
      </w:r>
      <w:r>
        <w:rPr>
          <w:lang w:val="en-US" w:eastAsia="ko-KR"/>
        </w:rPr>
        <w:t>V</w:t>
      </w:r>
      <w:r w:rsidRPr="00602AA2">
        <w:rPr>
          <w:rFonts w:hint="eastAsia"/>
          <w:lang w:val="en-US" w:eastAsia="ko-KR"/>
        </w:rPr>
        <w:t>ehicle</w:t>
      </w:r>
      <w:r w:rsidRPr="00602AA2">
        <w:rPr>
          <w:lang w:val="en-US" w:eastAsia="ko-KR"/>
        </w:rPr>
        <w:t xml:space="preserve"> </w:t>
      </w:r>
      <w:r w:rsidRPr="00602AA2">
        <w:rPr>
          <w:rFonts w:hint="eastAsia"/>
          <w:lang w:val="en-US" w:eastAsia="ko-KR"/>
        </w:rPr>
        <w:t>(CV)</w:t>
      </w:r>
      <w:r>
        <w:rPr>
          <w:lang w:val="en-US" w:eastAsia="ko-KR"/>
        </w:rPr>
        <w:t xml:space="preserve">. </w:t>
      </w:r>
      <w:r w:rsidRPr="00602AA2">
        <w:rPr>
          <w:lang w:val="en-US" w:eastAsia="ko-KR"/>
        </w:rPr>
        <w:t xml:space="preserve">A vehicle </w:t>
      </w:r>
      <w:r w:rsidRPr="00602AA2">
        <w:rPr>
          <w:rFonts w:hint="eastAsia"/>
          <w:lang w:val="en-US" w:eastAsia="ko-KR"/>
        </w:rPr>
        <w:t xml:space="preserve">is </w:t>
      </w:r>
      <w:r>
        <w:rPr>
          <w:lang w:val="en-US" w:eastAsia="ko-KR"/>
        </w:rPr>
        <w:t>referred to</w:t>
      </w:r>
      <w:r w:rsidRPr="00602AA2">
        <w:rPr>
          <w:rFonts w:hint="eastAsia"/>
          <w:lang w:val="en-US" w:eastAsia="ko-KR"/>
        </w:rPr>
        <w:t xml:space="preserve"> </w:t>
      </w:r>
      <w:r w:rsidRPr="00602AA2">
        <w:rPr>
          <w:lang w:val="en-US" w:eastAsia="ko-KR"/>
        </w:rPr>
        <w:t xml:space="preserve">as </w:t>
      </w:r>
      <w:r>
        <w:rPr>
          <w:lang w:val="en-US" w:eastAsia="ko-KR"/>
        </w:rPr>
        <w:t xml:space="preserve">a </w:t>
      </w:r>
      <w:r w:rsidRPr="00602AA2">
        <w:rPr>
          <w:lang w:val="en-US" w:eastAsia="ko-KR"/>
        </w:rPr>
        <w:t xml:space="preserve">CV </w:t>
      </w:r>
      <w:r w:rsidRPr="00602AA2">
        <w:rPr>
          <w:rFonts w:hint="eastAsia"/>
          <w:lang w:val="en-US" w:eastAsia="ko-KR"/>
        </w:rPr>
        <w:t>if V2X communication</w:t>
      </w:r>
      <w:r w:rsidRPr="00602AA2">
        <w:rPr>
          <w:lang w:val="en-US" w:eastAsia="ko-KR"/>
        </w:rPr>
        <w:t xml:space="preserve"> </w:t>
      </w:r>
      <w:r w:rsidRPr="007855DB">
        <w:rPr>
          <w:rFonts w:hint="eastAsia"/>
          <w:lang w:val="en-US" w:eastAsia="ko-KR"/>
        </w:rPr>
        <w:t xml:space="preserve">equipment is mounted and </w:t>
      </w:r>
      <w:r w:rsidRPr="007855DB">
        <w:rPr>
          <w:lang w:val="en-US" w:eastAsia="ko-KR"/>
        </w:rPr>
        <w:t xml:space="preserve">an </w:t>
      </w:r>
      <w:r w:rsidRPr="007855DB">
        <w:rPr>
          <w:rFonts w:hint="eastAsia"/>
          <w:lang w:val="en-US" w:eastAsia="ko-KR"/>
        </w:rPr>
        <w:t>Advanced</w:t>
      </w:r>
      <w:r w:rsidRPr="007855DB">
        <w:rPr>
          <w:lang w:val="en-US" w:eastAsia="ko-KR"/>
        </w:rPr>
        <w:t xml:space="preserve"> </w:t>
      </w:r>
      <w:r w:rsidRPr="007855DB">
        <w:rPr>
          <w:rFonts w:hint="eastAsia"/>
          <w:lang w:val="en-US" w:eastAsia="ko-KR"/>
        </w:rPr>
        <w:t xml:space="preserve">ITS application is supported by using </w:t>
      </w:r>
      <w:r>
        <w:rPr>
          <w:lang w:val="en-US" w:eastAsia="ko-KR"/>
        </w:rPr>
        <w:t xml:space="preserve">cooperative </w:t>
      </w:r>
      <w:r w:rsidRPr="007855DB">
        <w:rPr>
          <w:rFonts w:hint="eastAsia"/>
          <w:lang w:val="en-US" w:eastAsia="ko-KR"/>
        </w:rPr>
        <w:t>V2X connectivity</w:t>
      </w:r>
      <w:r w:rsidRPr="007855DB">
        <w:rPr>
          <w:lang w:val="en-US" w:eastAsia="ko-KR"/>
        </w:rPr>
        <w:t>.</w:t>
      </w:r>
    </w:p>
    <w:p w14:paraId="026A8E80" w14:textId="1D95A9B2" w:rsidR="00B124E5" w:rsidRDefault="00B124E5" w:rsidP="00B124E5">
      <w:pPr>
        <w:pStyle w:val="enumlev1"/>
        <w:rPr>
          <w:lang w:val="en-US" w:eastAsia="ko-KR"/>
        </w:rPr>
      </w:pPr>
      <w:r>
        <w:rPr>
          <w:lang w:val="en-US" w:eastAsia="ko-KR"/>
        </w:rPr>
        <w:t>2)</w:t>
      </w:r>
      <w:r>
        <w:rPr>
          <w:lang w:val="en-US" w:eastAsia="ko-KR"/>
        </w:rPr>
        <w:tab/>
        <w:t>A</w:t>
      </w:r>
      <w:r w:rsidRPr="00602AA2">
        <w:rPr>
          <w:lang w:val="en-US" w:eastAsia="ko-KR"/>
        </w:rPr>
        <w:t xml:space="preserve">utomated </w:t>
      </w:r>
      <w:r>
        <w:rPr>
          <w:lang w:val="en-US" w:eastAsia="ko-KR"/>
        </w:rPr>
        <w:t>V</w:t>
      </w:r>
      <w:r w:rsidRPr="00602AA2">
        <w:rPr>
          <w:lang w:val="en-US" w:eastAsia="ko-KR"/>
        </w:rPr>
        <w:t>ehicle (AV)</w:t>
      </w:r>
      <w:r>
        <w:rPr>
          <w:lang w:val="en-US" w:eastAsia="ko-KR"/>
        </w:rPr>
        <w:t>.</w:t>
      </w:r>
      <w:r w:rsidRPr="00602AA2">
        <w:rPr>
          <w:lang w:val="en-US" w:eastAsia="ko-KR"/>
        </w:rPr>
        <w:t xml:space="preserve"> </w:t>
      </w:r>
      <w:r w:rsidRPr="0074084D">
        <w:rPr>
          <w:lang w:val="en-US" w:eastAsia="ko-KR"/>
        </w:rPr>
        <w:t xml:space="preserve">A vehicle is referred to as an AV if </w:t>
      </w:r>
      <w:r w:rsidR="000F505D" w:rsidRPr="000F505D">
        <w:rPr>
          <w:highlight w:val="cyan"/>
          <w:lang w:val="en-US" w:eastAsia="ko-KR"/>
        </w:rPr>
        <w:t>in-vehicle perception</w:t>
      </w:r>
      <w:r w:rsidRPr="0074084D">
        <w:rPr>
          <w:lang w:val="en-US" w:eastAsia="ko-KR"/>
        </w:rPr>
        <w:t xml:space="preserve"> sensors </w:t>
      </w:r>
      <w:r w:rsidR="000F505D" w:rsidRPr="000F505D">
        <w:rPr>
          <w:highlight w:val="cyan"/>
          <w:lang w:val="en-US" w:eastAsia="ko-KR"/>
        </w:rPr>
        <w:t>like automotive radar, camera, lidar</w:t>
      </w:r>
      <w:r w:rsidR="000F505D">
        <w:rPr>
          <w:lang w:val="en-US" w:eastAsia="ko-KR"/>
        </w:rPr>
        <w:t xml:space="preserve"> </w:t>
      </w:r>
      <w:r w:rsidRPr="0074084D">
        <w:rPr>
          <w:rFonts w:hint="eastAsia"/>
          <w:lang w:val="en-US" w:eastAsia="ko-KR"/>
        </w:rPr>
        <w:t xml:space="preserve">are mounted and </w:t>
      </w:r>
      <w:r w:rsidR="000F505D" w:rsidRPr="000F505D">
        <w:rPr>
          <w:highlight w:val="cyan"/>
          <w:lang w:val="en-US" w:eastAsia="ko-KR"/>
        </w:rPr>
        <w:t>automated</w:t>
      </w:r>
      <w:r w:rsidRPr="0074084D">
        <w:rPr>
          <w:rFonts w:hint="eastAsia"/>
          <w:lang w:val="en-US" w:eastAsia="ko-KR"/>
        </w:rPr>
        <w:t xml:space="preserve"> driving applications </w:t>
      </w:r>
      <w:r w:rsidRPr="0074084D">
        <w:rPr>
          <w:lang w:val="en-US" w:eastAsia="ko-KR"/>
        </w:rPr>
        <w:t xml:space="preserve">are supported using </w:t>
      </w:r>
      <w:r w:rsidR="000F505D">
        <w:rPr>
          <w:lang w:val="en-US" w:eastAsia="ko-KR"/>
        </w:rPr>
        <w:t>those</w:t>
      </w:r>
      <w:r w:rsidRPr="0074084D">
        <w:rPr>
          <w:lang w:val="en-US" w:eastAsia="ko-KR"/>
        </w:rPr>
        <w:t xml:space="preserve"> </w:t>
      </w:r>
      <w:r w:rsidRPr="000F505D">
        <w:rPr>
          <w:highlight w:val="cyan"/>
          <w:lang w:val="en-US" w:eastAsia="ko-KR"/>
        </w:rPr>
        <w:t>sensors</w:t>
      </w:r>
      <w:r w:rsidRPr="0074084D">
        <w:rPr>
          <w:lang w:val="en-US" w:eastAsia="ko-KR"/>
        </w:rPr>
        <w:t xml:space="preserve"> only.</w:t>
      </w:r>
    </w:p>
    <w:p w14:paraId="4CE980D1" w14:textId="214EA7A6" w:rsidR="00B124E5" w:rsidRDefault="00B124E5" w:rsidP="00B124E5">
      <w:pPr>
        <w:pStyle w:val="enumlev1"/>
        <w:rPr>
          <w:lang w:val="en-US" w:eastAsia="ko-KR"/>
        </w:rPr>
      </w:pPr>
      <w:r>
        <w:rPr>
          <w:lang w:val="en-US" w:eastAsia="ko-KR"/>
        </w:rPr>
        <w:t>3)</w:t>
      </w:r>
      <w:r>
        <w:rPr>
          <w:lang w:val="en-US" w:eastAsia="ko-KR"/>
        </w:rPr>
        <w:tab/>
        <w:t xml:space="preserve">Connected Automated Vehicles (CAV). </w:t>
      </w:r>
      <w:r w:rsidRPr="00356D18">
        <w:rPr>
          <w:lang w:val="en-US" w:eastAsia="ko-KR"/>
        </w:rPr>
        <w:t xml:space="preserve">A vehicle is referred to as a CAV if </w:t>
      </w:r>
      <w:r w:rsidR="000F505D" w:rsidRPr="000F505D">
        <w:rPr>
          <w:highlight w:val="cyan"/>
          <w:lang w:val="en-US" w:eastAsia="ko-KR"/>
        </w:rPr>
        <w:t>in-vehicle perception</w:t>
      </w:r>
      <w:r w:rsidRPr="00356D18">
        <w:rPr>
          <w:lang w:val="en-US" w:eastAsia="ko-KR"/>
        </w:rPr>
        <w:t xml:space="preserve"> sensors and V2X communication equipment </w:t>
      </w:r>
      <w:r w:rsidRPr="00356D18">
        <w:rPr>
          <w:rFonts w:hint="eastAsia"/>
          <w:lang w:val="en-US" w:eastAsia="ko-KR"/>
        </w:rPr>
        <w:t xml:space="preserve">are mounted and autonomous driving applications </w:t>
      </w:r>
      <w:r w:rsidRPr="00356D18">
        <w:rPr>
          <w:lang w:val="en-US" w:eastAsia="ko-KR"/>
        </w:rPr>
        <w:t xml:space="preserve">are supported using both </w:t>
      </w:r>
      <w:r w:rsidR="000F505D" w:rsidRPr="00D17036">
        <w:rPr>
          <w:highlight w:val="cyan"/>
          <w:lang w:val="en-US" w:eastAsia="ko-KR"/>
        </w:rPr>
        <w:t>in-vehicle perception</w:t>
      </w:r>
      <w:r w:rsidRPr="00356D18">
        <w:rPr>
          <w:lang w:val="en-US" w:eastAsia="ko-KR"/>
        </w:rPr>
        <w:t xml:space="preserve"> sensors and </w:t>
      </w:r>
      <w:r w:rsidR="000F505D" w:rsidRPr="000F505D">
        <w:rPr>
          <w:highlight w:val="cyan"/>
          <w:lang w:val="en-US" w:eastAsia="ko-KR"/>
        </w:rPr>
        <w:t>cooperative</w:t>
      </w:r>
      <w:r w:rsidR="000F505D">
        <w:rPr>
          <w:lang w:val="en-US" w:eastAsia="ko-KR"/>
        </w:rPr>
        <w:t xml:space="preserve"> </w:t>
      </w:r>
      <w:r w:rsidRPr="00356D18">
        <w:rPr>
          <w:lang w:val="en-US" w:eastAsia="ko-KR"/>
        </w:rPr>
        <w:t>V2X connectivity.</w:t>
      </w:r>
    </w:p>
    <w:p w14:paraId="34FFB43C" w14:textId="77777777" w:rsidR="00B124E5" w:rsidRDefault="00B124E5" w:rsidP="00B124E5">
      <w:pPr>
        <w:pStyle w:val="enumlev1"/>
        <w:rPr>
          <w:lang w:val="en-US" w:eastAsia="ko-KR"/>
        </w:rPr>
      </w:pPr>
      <w:r>
        <w:rPr>
          <w:lang w:val="en-US" w:eastAsia="ko-KR"/>
        </w:rPr>
        <w:t>4)</w:t>
      </w:r>
      <w:r>
        <w:rPr>
          <w:lang w:val="en-US" w:eastAsia="ko-KR"/>
        </w:rPr>
        <w:tab/>
        <w:t>Connected and Cooperative Automated V</w:t>
      </w:r>
      <w:r w:rsidRPr="006573B6">
        <w:rPr>
          <w:lang w:val="en-US" w:eastAsia="ko-KR"/>
        </w:rPr>
        <w:t>ehicle (CCAV)</w:t>
      </w:r>
      <w:r>
        <w:rPr>
          <w:lang w:val="en-US" w:eastAsia="ko-KR"/>
        </w:rPr>
        <w:t>. The intended understanding is essentially the same as CAV above.</w:t>
      </w:r>
    </w:p>
    <w:p w14:paraId="50B23843" w14:textId="77777777" w:rsidR="00B124E5" w:rsidRDefault="00B124E5" w:rsidP="00B124E5">
      <w:pPr>
        <w:pStyle w:val="enumlev1"/>
        <w:rPr>
          <w:lang w:val="en-US" w:eastAsia="ko-KR"/>
        </w:rPr>
      </w:pPr>
      <w:r>
        <w:rPr>
          <w:lang w:val="en-US" w:eastAsia="ko-KR"/>
        </w:rPr>
        <w:lastRenderedPageBreak/>
        <w:t>5)</w:t>
      </w:r>
      <w:r>
        <w:rPr>
          <w:lang w:val="en-US" w:eastAsia="ko-KR"/>
        </w:rPr>
        <w:tab/>
      </w:r>
      <w:r w:rsidRPr="006573B6">
        <w:rPr>
          <w:lang w:val="en-US" w:eastAsia="ko-KR"/>
        </w:rPr>
        <w:t>Connected and Cooper</w:t>
      </w:r>
      <w:r>
        <w:rPr>
          <w:lang w:val="en-US" w:eastAsia="ko-KR"/>
        </w:rPr>
        <w:t>ative Automated Mobility (CCAM). The intended understanding is essentially the same as CAV above.</w:t>
      </w:r>
    </w:p>
    <w:p w14:paraId="602553B4" w14:textId="77777777" w:rsidR="00B124E5" w:rsidRDefault="00B124E5" w:rsidP="00B124E5">
      <w:pPr>
        <w:pStyle w:val="enumlev1"/>
        <w:rPr>
          <w:lang w:val="en-US" w:eastAsia="ko-KR"/>
        </w:rPr>
      </w:pPr>
      <w:r>
        <w:rPr>
          <w:lang w:val="en-US" w:eastAsia="ko-KR"/>
        </w:rPr>
        <w:t>6)</w:t>
      </w:r>
      <w:r>
        <w:rPr>
          <w:lang w:val="en-US" w:eastAsia="ko-KR"/>
        </w:rPr>
        <w:tab/>
      </w:r>
      <w:r w:rsidRPr="006573B6">
        <w:rPr>
          <w:lang w:val="en-US" w:eastAsia="ko-KR"/>
        </w:rPr>
        <w:t>Connected Automated Driving (CAD)</w:t>
      </w:r>
      <w:r>
        <w:rPr>
          <w:lang w:val="en-US" w:eastAsia="ko-KR"/>
        </w:rPr>
        <w:t>. The intended understanding is essentially the same as CAV above.</w:t>
      </w:r>
    </w:p>
    <w:p w14:paraId="130919C7" w14:textId="01CFA210" w:rsidR="00B124E5" w:rsidRDefault="00B124E5" w:rsidP="00B124E5">
      <w:pPr>
        <w:pStyle w:val="enumlev1"/>
        <w:rPr>
          <w:lang w:val="en-US" w:eastAsia="ko-KR"/>
        </w:rPr>
      </w:pPr>
      <w:r>
        <w:rPr>
          <w:lang w:val="en-US" w:eastAsia="ko-KR"/>
        </w:rPr>
        <w:t>7)</w:t>
      </w:r>
      <w:r>
        <w:rPr>
          <w:lang w:val="en-US" w:eastAsia="ko-KR"/>
        </w:rPr>
        <w:tab/>
      </w:r>
      <w:r w:rsidR="000F505D">
        <w:rPr>
          <w:lang w:val="en-US" w:eastAsia="ko-KR"/>
        </w:rPr>
        <w:t>[</w:t>
      </w:r>
      <w:r w:rsidRPr="00602AA2">
        <w:rPr>
          <w:lang w:val="en-US" w:eastAsia="ko-KR"/>
        </w:rPr>
        <w:t>IoT based CAV (</w:t>
      </w:r>
      <w:r>
        <w:rPr>
          <w:lang w:val="en-US" w:eastAsia="ko-KR"/>
        </w:rPr>
        <w:t>referred to</w:t>
      </w:r>
      <w:r w:rsidRPr="00602AA2">
        <w:rPr>
          <w:lang w:val="en-US" w:eastAsia="ko-KR"/>
        </w:rPr>
        <w:t xml:space="preserve"> as IoT-CAV).</w:t>
      </w:r>
      <w:r w:rsidRPr="00602AA2">
        <w:rPr>
          <w:rFonts w:hint="eastAsia"/>
          <w:lang w:val="en-US" w:eastAsia="ko-KR"/>
        </w:rPr>
        <w:t xml:space="preserve"> </w:t>
      </w:r>
      <w:r w:rsidRPr="00586266">
        <w:rPr>
          <w:lang w:val="en-US" w:eastAsia="ko-KR"/>
        </w:rPr>
        <w:t xml:space="preserve">Recently, a vehicle is </w:t>
      </w:r>
      <w:r>
        <w:rPr>
          <w:lang w:val="en-US" w:eastAsia="ko-KR"/>
        </w:rPr>
        <w:t>labeled</w:t>
      </w:r>
      <w:r w:rsidRPr="00602AA2">
        <w:rPr>
          <w:lang w:val="en-US" w:eastAsia="ko-KR"/>
        </w:rPr>
        <w:t xml:space="preserve"> as IoT-CAV if the </w:t>
      </w:r>
      <w:r w:rsidRPr="00602AA2">
        <w:rPr>
          <w:rFonts w:hint="eastAsia"/>
          <w:lang w:val="en-US" w:eastAsia="ko-KR"/>
        </w:rPr>
        <w:t>ultra-connec</w:t>
      </w:r>
      <w:r w:rsidRPr="00602AA2">
        <w:rPr>
          <w:lang w:val="en-US" w:eastAsia="ko-KR"/>
        </w:rPr>
        <w:t>tivity using IoT device</w:t>
      </w:r>
      <w:r>
        <w:rPr>
          <w:lang w:val="en-US" w:eastAsia="ko-KR"/>
        </w:rPr>
        <w:t>s</w:t>
      </w:r>
      <w:r w:rsidRPr="00602AA2">
        <w:rPr>
          <w:lang w:val="en-US" w:eastAsia="ko-KR"/>
        </w:rPr>
        <w:t xml:space="preserve"> and platforms is applied for CAV.</w:t>
      </w:r>
      <w:r w:rsidR="000F505D">
        <w:rPr>
          <w:lang w:val="en-US" w:eastAsia="ko-KR"/>
        </w:rPr>
        <w:t>]</w:t>
      </w:r>
      <w:r w:rsidRPr="00602AA2">
        <w:rPr>
          <w:lang w:val="en-US" w:eastAsia="ko-KR"/>
        </w:rPr>
        <w:t xml:space="preserve"> </w:t>
      </w:r>
    </w:p>
    <w:p w14:paraId="5F2EA4A8" w14:textId="77777777" w:rsidR="00B124E5" w:rsidRDefault="00B124E5" w:rsidP="00B124E5">
      <w:pPr>
        <w:pStyle w:val="enumlev1"/>
        <w:rPr>
          <w:lang w:val="en-US" w:eastAsia="ko-KR"/>
        </w:rPr>
      </w:pPr>
      <w:r>
        <w:rPr>
          <w:lang w:val="en-US" w:eastAsia="ko-KR"/>
        </w:rPr>
        <w:t>8)</w:t>
      </w:r>
      <w:r>
        <w:rPr>
          <w:lang w:val="en-US" w:eastAsia="ko-KR"/>
        </w:rPr>
        <w:tab/>
        <w:t xml:space="preserve">Vehicle to Anything (V2X). </w:t>
      </w:r>
      <w:r w:rsidRPr="006573B6">
        <w:rPr>
          <w:lang w:val="en-US" w:eastAsia="ko-KR"/>
        </w:rPr>
        <w:t xml:space="preserve">V2X consists </w:t>
      </w:r>
      <w:r>
        <w:rPr>
          <w:lang w:val="en-US" w:eastAsia="ko-KR"/>
        </w:rPr>
        <w:t>of</w:t>
      </w:r>
      <w:r w:rsidRPr="006573B6">
        <w:rPr>
          <w:lang w:val="en-US" w:eastAsia="ko-KR"/>
        </w:rPr>
        <w:t xml:space="preserve"> </w:t>
      </w:r>
      <w:proofErr w:type="gramStart"/>
      <w:r w:rsidRPr="006573B6">
        <w:rPr>
          <w:lang w:val="en-US" w:eastAsia="ko-KR"/>
        </w:rPr>
        <w:t>short range</w:t>
      </w:r>
      <w:proofErr w:type="gramEnd"/>
      <w:r w:rsidRPr="006573B6">
        <w:rPr>
          <w:lang w:val="en-US" w:eastAsia="ko-KR"/>
        </w:rPr>
        <w:t xml:space="preserve"> communication </w:t>
      </w:r>
      <w:r>
        <w:rPr>
          <w:lang w:val="en-US" w:eastAsia="ko-KR"/>
        </w:rPr>
        <w:t xml:space="preserve">- </w:t>
      </w:r>
      <w:r w:rsidRPr="006573B6">
        <w:rPr>
          <w:lang w:val="en-US" w:eastAsia="ko-KR"/>
        </w:rPr>
        <w:t>V2V, V2I, V2P</w:t>
      </w:r>
      <w:r>
        <w:rPr>
          <w:lang w:val="en-US" w:eastAsia="ko-KR"/>
        </w:rPr>
        <w:t>;</w:t>
      </w:r>
      <w:r w:rsidRPr="006573B6">
        <w:rPr>
          <w:lang w:val="en-US" w:eastAsia="ko-KR"/>
        </w:rPr>
        <w:t xml:space="preserve"> and</w:t>
      </w:r>
      <w:r>
        <w:rPr>
          <w:lang w:val="en-US" w:eastAsia="ko-KR"/>
        </w:rPr>
        <w:t>,</w:t>
      </w:r>
      <w:r w:rsidRPr="006573B6">
        <w:rPr>
          <w:lang w:val="en-US" w:eastAsia="ko-KR"/>
        </w:rPr>
        <w:t xml:space="preserve"> optionally</w:t>
      </w:r>
      <w:r>
        <w:rPr>
          <w:lang w:val="en-US" w:eastAsia="ko-KR"/>
        </w:rPr>
        <w:t>,</w:t>
      </w:r>
      <w:r w:rsidRPr="006573B6">
        <w:rPr>
          <w:lang w:val="en-US" w:eastAsia="ko-KR"/>
        </w:rPr>
        <w:t xml:space="preserve"> long range communication with V2N</w:t>
      </w:r>
      <w:r>
        <w:rPr>
          <w:lang w:val="en-US" w:eastAsia="ko-KR"/>
        </w:rPr>
        <w:t>. B</w:t>
      </w:r>
      <w:r w:rsidRPr="006573B6">
        <w:rPr>
          <w:lang w:val="en-US" w:eastAsia="ko-KR"/>
        </w:rPr>
        <w:t xml:space="preserve">oth </w:t>
      </w:r>
      <w:r>
        <w:rPr>
          <w:lang w:val="en-US" w:eastAsia="ko-KR"/>
        </w:rPr>
        <w:t>short-range and long-range V2X support</w:t>
      </w:r>
      <w:r w:rsidRPr="006573B6">
        <w:rPr>
          <w:lang w:val="en-US" w:eastAsia="ko-KR"/>
        </w:rPr>
        <w:t xml:space="preserve"> a hybrid communication concept to serve for CAV applications.</w:t>
      </w:r>
    </w:p>
    <w:p w14:paraId="27F91C1E" w14:textId="77777777" w:rsidR="00B124E5" w:rsidRDefault="00B124E5" w:rsidP="00882330">
      <w:pPr>
        <w:pStyle w:val="enumlev1"/>
        <w:spacing w:before="120"/>
        <w:rPr>
          <w:lang w:val="en-US" w:eastAsia="ko-KR"/>
        </w:rPr>
      </w:pPr>
      <w:r>
        <w:rPr>
          <w:lang w:val="en-US" w:eastAsia="ko-KR"/>
        </w:rPr>
        <w:t>For the purposes of this Report, the definition of CAV is:</w:t>
      </w:r>
    </w:p>
    <w:p w14:paraId="1AB88437" w14:textId="7148BF7C" w:rsidR="00B124E5" w:rsidRPr="00785236" w:rsidRDefault="00B124E5" w:rsidP="00882330">
      <w:pPr>
        <w:pStyle w:val="enumlev1"/>
        <w:spacing w:before="120"/>
        <w:ind w:firstLine="0"/>
        <w:rPr>
          <w:i/>
          <w:lang w:val="en-US" w:eastAsia="ko-KR"/>
        </w:rPr>
      </w:pPr>
      <w:r w:rsidRPr="00785236">
        <w:rPr>
          <w:i/>
          <w:lang w:eastAsia="ko-KR"/>
        </w:rPr>
        <w:t xml:space="preserve">CAVs are vehicles with V2X communication capability blended with automated functionality beginning at SAE </w:t>
      </w:r>
      <w:r w:rsidR="00933EDE" w:rsidRPr="00785236">
        <w:rPr>
          <w:i/>
          <w:lang w:eastAsia="ko-KR"/>
        </w:rPr>
        <w:t xml:space="preserve">Level </w:t>
      </w:r>
      <w:r w:rsidRPr="00785236">
        <w:rPr>
          <w:i/>
          <w:lang w:eastAsia="ko-KR"/>
        </w:rPr>
        <w:t xml:space="preserve">2+ up to </w:t>
      </w:r>
      <w:r w:rsidR="00933EDE" w:rsidRPr="00785236">
        <w:rPr>
          <w:i/>
          <w:lang w:eastAsia="ko-KR"/>
        </w:rPr>
        <w:t xml:space="preserve">Level </w:t>
      </w:r>
      <w:r w:rsidRPr="00785236">
        <w:rPr>
          <w:i/>
          <w:lang w:eastAsia="ko-KR"/>
        </w:rPr>
        <w:t>5. The latter consists of a combination of advanced driver assistance system (ADAS) using sensors such radar, camera, and lidar (line-of-sight technologies). The V2X communication extends the awareness horizon of ADAS by charting both location and intention of other road users such as vehicles, and it has the ability to “see” beyond other objects in real-time (non-line-of-sight).</w:t>
      </w:r>
    </w:p>
    <w:p w14:paraId="33B4F93D" w14:textId="77777777" w:rsidR="00B124E5" w:rsidRPr="00CD4E8A" w:rsidRDefault="00B124E5" w:rsidP="00B124E5">
      <w:pPr>
        <w:spacing w:after="120"/>
        <w:rPr>
          <w:color w:val="000000" w:themeColor="text1"/>
        </w:rPr>
      </w:pPr>
      <w:r w:rsidRPr="00CD4E8A">
        <w:rPr>
          <w:color w:val="000000" w:themeColor="text1"/>
        </w:rPr>
        <w:t xml:space="preserve">Automated Vehicles (AVs), also sometimes </w:t>
      </w:r>
      <w:r>
        <w:rPr>
          <w:color w:val="000000" w:themeColor="text1"/>
        </w:rPr>
        <w:t>referred to as</w:t>
      </w:r>
      <w:r w:rsidRPr="00CD4E8A">
        <w:rPr>
          <w:color w:val="000000" w:themeColor="text1"/>
        </w:rPr>
        <w:t xml:space="preserve"> driverless cars or autonomous vehicles, are under development by most of the major global automakers. Developments are important in technical areas, but also in regulatory areas, as the potential impacts on society become better understood. “The U.S. Government is actively pursuing a range of regulatory and non-regulatory activities that will enable the adoption of AVs, with the overall goal to facilitate the safe and full integration of AV technologies into the national surface transportation system. Integration would help realize the great potential AV technologies have for enhancing public safety, making systems more efficient, and facilitating economic vitality.”</w:t>
      </w:r>
      <w:r>
        <w:rPr>
          <w:rStyle w:val="FootnoteReference"/>
          <w:rFonts w:eastAsiaTheme="majorEastAsia"/>
          <w:color w:val="000000" w:themeColor="text1"/>
        </w:rPr>
        <w:footnoteReference w:id="1"/>
      </w:r>
    </w:p>
    <w:p w14:paraId="40CA6909" w14:textId="4B2AFF50" w:rsidR="00B124E5" w:rsidRDefault="00B124E5" w:rsidP="00B124E5">
      <w:pPr>
        <w:rPr>
          <w:lang w:val="en-US" w:eastAsia="zh-CN"/>
        </w:rPr>
      </w:pPr>
      <w:r w:rsidRPr="00CD4E8A">
        <w:rPr>
          <w:color w:val="000000" w:themeColor="text1"/>
        </w:rPr>
        <w:t>To better define what is meant by the term “AV”, SAE International has developed a standard description of six levels of vehicle automation, ranging from Level 0 – no automation, to Level 5 – full automation</w:t>
      </w:r>
      <w:r>
        <w:rPr>
          <w:rStyle w:val="FootnoteReference"/>
          <w:rFonts w:eastAsiaTheme="majorEastAsia"/>
          <w:color w:val="000000" w:themeColor="text1"/>
        </w:rPr>
        <w:footnoteReference w:id="2"/>
      </w:r>
      <w:r w:rsidRPr="00CD4E8A">
        <w:rPr>
          <w:color w:val="000000" w:themeColor="text1"/>
        </w:rPr>
        <w:t xml:space="preserve">. These </w:t>
      </w:r>
      <w:r>
        <w:rPr>
          <w:color w:val="000000" w:themeColor="text1"/>
        </w:rPr>
        <w:t xml:space="preserve">descriptions </w:t>
      </w:r>
      <w:r w:rsidRPr="00CD4E8A">
        <w:rPr>
          <w:color w:val="000000" w:themeColor="text1"/>
        </w:rPr>
        <w:t xml:space="preserve">of the six levels of driving automation </w:t>
      </w:r>
      <w:r>
        <w:rPr>
          <w:color w:val="000000" w:themeColor="text1"/>
        </w:rPr>
        <w:t>provide a thorough, systematic technical</w:t>
      </w:r>
      <w:r w:rsidRPr="00CD4E8A">
        <w:rPr>
          <w:color w:val="000000" w:themeColor="text1"/>
        </w:rPr>
        <w:t xml:space="preserve"> definition of CAVs</w:t>
      </w:r>
      <w:r>
        <w:rPr>
          <w:color w:val="000000" w:themeColor="text1"/>
        </w:rPr>
        <w:t>.</w:t>
      </w:r>
      <w:r w:rsidRPr="00CD4E8A">
        <w:rPr>
          <w:color w:val="000000" w:themeColor="text1"/>
        </w:rPr>
        <w:t xml:space="preserve"> While the capabilities for Level 5 </w:t>
      </w:r>
      <w:r>
        <w:rPr>
          <w:color w:val="000000" w:themeColor="text1"/>
        </w:rPr>
        <w:t xml:space="preserve">- </w:t>
      </w:r>
      <w:r w:rsidRPr="00CD4E8A">
        <w:rPr>
          <w:color w:val="000000" w:themeColor="text1"/>
        </w:rPr>
        <w:t xml:space="preserve">full automation in all conditions </w:t>
      </w:r>
      <w:r>
        <w:rPr>
          <w:color w:val="000000" w:themeColor="text1"/>
        </w:rPr>
        <w:t xml:space="preserve">- </w:t>
      </w:r>
      <w:r w:rsidRPr="00CD4E8A">
        <w:rPr>
          <w:color w:val="000000" w:themeColor="text1"/>
        </w:rPr>
        <w:t xml:space="preserve">have generated public expectations, the realization of Level 5 automation has not been as rapid as initially thought. </w:t>
      </w:r>
      <w:r>
        <w:rPr>
          <w:color w:val="000000" w:themeColor="text1"/>
        </w:rPr>
        <w:t xml:space="preserve">For the purposes of this Report, </w:t>
      </w:r>
      <w:r w:rsidRPr="00CD4E8A">
        <w:rPr>
          <w:color w:val="000000" w:themeColor="text1"/>
        </w:rPr>
        <w:t xml:space="preserve">Levels 3, 4 and </w:t>
      </w:r>
      <w:r>
        <w:rPr>
          <w:color w:val="000000" w:themeColor="text1"/>
        </w:rPr>
        <w:t>5</w:t>
      </w:r>
      <w:r w:rsidRPr="00CD4E8A">
        <w:rPr>
          <w:color w:val="000000" w:themeColor="text1"/>
        </w:rPr>
        <w:t xml:space="preserve"> form the ‘automated’ portion of the CAV definition. This is viewed as necessary, but not </w:t>
      </w:r>
      <w:r>
        <w:rPr>
          <w:color w:val="000000" w:themeColor="text1"/>
        </w:rPr>
        <w:t xml:space="preserve">yet </w:t>
      </w:r>
      <w:r w:rsidRPr="00CD4E8A">
        <w:rPr>
          <w:color w:val="000000" w:themeColor="text1"/>
        </w:rPr>
        <w:t>sufficient, for the overall CAV definition.</w:t>
      </w:r>
    </w:p>
    <w:p w14:paraId="302C49E0" w14:textId="77777777" w:rsidR="00B124E5" w:rsidRDefault="00B124E5" w:rsidP="00B124E5">
      <w:pPr>
        <w:rPr>
          <w:lang w:eastAsia="ko-KR"/>
        </w:rPr>
      </w:pPr>
      <w:r>
        <w:rPr>
          <w:lang w:eastAsia="ko-KR"/>
        </w:rPr>
        <w:t xml:space="preserve">As indicated in the definition of CAV, V2X communication is an essential component of CAVs. </w:t>
      </w:r>
      <w:r w:rsidRPr="00CF4B7E">
        <w:rPr>
          <w:lang w:eastAsia="ko-KR"/>
        </w:rPr>
        <w:t>V2X communication provides ears and mouth to the automated vehicle and enables cooperative ITS where the end users are not only consuming information but also providing</w:t>
      </w:r>
      <w:r>
        <w:rPr>
          <w:lang w:eastAsia="ko-KR"/>
        </w:rPr>
        <w:t xml:space="preserve"> it</w:t>
      </w:r>
      <w:r w:rsidRPr="00CF4B7E">
        <w:rPr>
          <w:lang w:eastAsia="ko-KR"/>
        </w:rPr>
        <w:t>. V2X communication is essential for bringing automated driving to the streets. V2X communication enables applications intended to improve road traffic safety and boost road traffic efficiency on all SAE levels.</w:t>
      </w:r>
    </w:p>
    <w:p w14:paraId="2E1AD46B" w14:textId="77777777" w:rsidR="00B124E5" w:rsidRDefault="00B124E5" w:rsidP="00B124E5">
      <w:pPr>
        <w:rPr>
          <w:lang w:val="en-US" w:eastAsia="ko-KR"/>
        </w:rPr>
      </w:pPr>
      <w:r>
        <w:rPr>
          <w:lang w:val="en-US" w:eastAsia="ko-KR"/>
        </w:rPr>
        <w:t>There are specific</w:t>
      </w:r>
      <w:r>
        <w:rPr>
          <w:rFonts w:hint="eastAsia"/>
          <w:lang w:val="en-US" w:eastAsia="ko-KR"/>
        </w:rPr>
        <w:t xml:space="preserve"> relationship</w:t>
      </w:r>
      <w:r>
        <w:rPr>
          <w:lang w:val="en-US" w:eastAsia="ko-KR"/>
        </w:rPr>
        <w:t>s</w:t>
      </w:r>
      <w:r>
        <w:rPr>
          <w:rFonts w:hint="eastAsia"/>
          <w:lang w:val="en-US" w:eastAsia="ko-KR"/>
        </w:rPr>
        <w:t xml:space="preserve"> between applied technologies and vehicle </w:t>
      </w:r>
      <w:r>
        <w:rPr>
          <w:lang w:val="en-US" w:eastAsia="ko-KR"/>
        </w:rPr>
        <w:t>functionality</w:t>
      </w:r>
      <w:r>
        <w:rPr>
          <w:rFonts w:hint="eastAsia"/>
          <w:lang w:val="en-US" w:eastAsia="ko-KR"/>
        </w:rPr>
        <w:t xml:space="preserve">. </w:t>
      </w:r>
      <w:r>
        <w:rPr>
          <w:lang w:val="en-US" w:eastAsia="ko-KR"/>
        </w:rPr>
        <w:t xml:space="preserve">The </w:t>
      </w:r>
      <w:r>
        <w:rPr>
          <w:rFonts w:hint="eastAsia"/>
          <w:lang w:val="en-US" w:eastAsia="ko-KR"/>
        </w:rPr>
        <w:t>vehicle</w:t>
      </w:r>
      <w:r>
        <w:rPr>
          <w:lang w:val="en-US" w:eastAsia="ko-KR"/>
        </w:rPr>
        <w:t>s</w:t>
      </w:r>
      <w:r>
        <w:rPr>
          <w:rFonts w:hint="eastAsia"/>
          <w:lang w:val="en-US" w:eastAsia="ko-KR"/>
        </w:rPr>
        <w:t xml:space="preserve"> </w:t>
      </w:r>
      <w:r>
        <w:rPr>
          <w:lang w:val="en-US" w:eastAsia="ko-KR"/>
        </w:rPr>
        <w:t>can</w:t>
      </w:r>
      <w:r>
        <w:rPr>
          <w:rFonts w:hint="eastAsia"/>
          <w:lang w:val="en-US" w:eastAsia="ko-KR"/>
        </w:rPr>
        <w:t xml:space="preserve"> be classified into C</w:t>
      </w:r>
      <w:r>
        <w:rPr>
          <w:lang w:val="en-US" w:eastAsia="ko-KR"/>
        </w:rPr>
        <w:t>onnected</w:t>
      </w:r>
      <w:r>
        <w:rPr>
          <w:rFonts w:hint="eastAsia"/>
          <w:lang w:val="en-US" w:eastAsia="ko-KR"/>
        </w:rPr>
        <w:t xml:space="preserve"> V</w:t>
      </w:r>
      <w:r>
        <w:rPr>
          <w:lang w:val="en-US" w:eastAsia="ko-KR"/>
        </w:rPr>
        <w:t>ehicle</w:t>
      </w:r>
      <w:r>
        <w:rPr>
          <w:rFonts w:hint="eastAsia"/>
          <w:lang w:val="en-US" w:eastAsia="ko-KR"/>
        </w:rPr>
        <w:t xml:space="preserve"> (CV), Automated Vehicle (AV), Connected and</w:t>
      </w:r>
      <w:r>
        <w:rPr>
          <w:lang w:val="en-US" w:eastAsia="ko-KR"/>
        </w:rPr>
        <w:t xml:space="preserve"> </w:t>
      </w:r>
      <w:r>
        <w:rPr>
          <w:rFonts w:hint="eastAsia"/>
          <w:lang w:val="en-US" w:eastAsia="ko-KR"/>
        </w:rPr>
        <w:t>Automated Vehicle (CAV)</w:t>
      </w:r>
      <w:r>
        <w:rPr>
          <w:lang w:val="en-US" w:eastAsia="ko-KR"/>
        </w:rPr>
        <w:t xml:space="preserve"> (or CAV equivalent terminologies) </w:t>
      </w:r>
      <w:r>
        <w:rPr>
          <w:rFonts w:hint="eastAsia"/>
          <w:lang w:val="en-US" w:eastAsia="ko-KR"/>
        </w:rPr>
        <w:t xml:space="preserve">from the view of applied </w:t>
      </w:r>
      <w:r>
        <w:rPr>
          <w:rFonts w:hint="eastAsia"/>
          <w:lang w:val="en-US" w:eastAsia="ko-KR"/>
        </w:rPr>
        <w:lastRenderedPageBreak/>
        <w:t xml:space="preserve">technologies and expected vehicle </w:t>
      </w:r>
      <w:r>
        <w:rPr>
          <w:lang w:val="en-US" w:eastAsia="ko-KR"/>
        </w:rPr>
        <w:t>functionality</w:t>
      </w:r>
      <w:r>
        <w:rPr>
          <w:rFonts w:hint="eastAsia"/>
          <w:lang w:val="en-US" w:eastAsia="ko-KR"/>
        </w:rPr>
        <w:t xml:space="preserve">. </w:t>
      </w:r>
      <w:r>
        <w:rPr>
          <w:lang w:val="en-US" w:eastAsia="ko-KR"/>
        </w:rPr>
        <w:t xml:space="preserve">CAV contains the scope and contents of the CV and AV domains to enhance the in-vehicle perception sensors (ADAS) of AV with short range ad hoc V2X communication. </w:t>
      </w:r>
    </w:p>
    <w:p w14:paraId="5653CFA2" w14:textId="2E64F0A5" w:rsidR="00B124E5" w:rsidRPr="00177A21" w:rsidRDefault="00B124E5" w:rsidP="00B124E5">
      <w:pPr>
        <w:rPr>
          <w:b/>
          <w:bCs/>
          <w:lang w:val="en-US" w:eastAsia="ko-KR"/>
        </w:rPr>
      </w:pPr>
      <w:r w:rsidRPr="00177A21">
        <w:rPr>
          <w:b/>
          <w:bCs/>
          <w:lang w:val="en-US" w:eastAsia="ko-KR"/>
        </w:rPr>
        <w:t xml:space="preserve">Relationship for </w:t>
      </w:r>
      <w:r>
        <w:rPr>
          <w:b/>
          <w:bCs/>
          <w:lang w:val="en-US" w:eastAsia="ko-KR"/>
        </w:rPr>
        <w:t xml:space="preserve">crash avoidance </w:t>
      </w:r>
      <w:r w:rsidRPr="00177A21">
        <w:rPr>
          <w:b/>
          <w:bCs/>
          <w:lang w:val="en-US" w:eastAsia="ko-KR"/>
        </w:rPr>
        <w:t>between short range ad hoc communication (V2V, V2I, V2P) and Advanced Driver Assistance Systems (ADAS)</w:t>
      </w:r>
      <w:r w:rsidR="000F505D">
        <w:rPr>
          <w:b/>
          <w:bCs/>
          <w:lang w:val="en-US" w:eastAsia="ko-KR"/>
        </w:rPr>
        <w:t xml:space="preserve"> </w:t>
      </w:r>
      <w:r w:rsidR="000F505D" w:rsidRPr="000F505D">
        <w:rPr>
          <w:b/>
          <w:bCs/>
          <w:highlight w:val="cyan"/>
          <w:lang w:val="en-US" w:eastAsia="ko-KR"/>
        </w:rPr>
        <w:t>based on in-vehicle perception sensors</w:t>
      </w:r>
      <w:r w:rsidRPr="00177A21">
        <w:rPr>
          <w:b/>
          <w:bCs/>
          <w:lang w:val="en-US" w:eastAsia="ko-KR"/>
        </w:rPr>
        <w:t>:</w:t>
      </w:r>
    </w:p>
    <w:p w14:paraId="68514D9F" w14:textId="2645AA96" w:rsidR="00B124E5" w:rsidRDefault="00B124E5" w:rsidP="00882330">
      <w:pPr>
        <w:rPr>
          <w:lang w:val="en-US" w:eastAsia="ko-KR"/>
        </w:rPr>
      </w:pPr>
      <w:r>
        <w:rPr>
          <w:lang w:val="en-US" w:eastAsia="ko-KR"/>
        </w:rPr>
        <w:t xml:space="preserve">I) </w:t>
      </w:r>
      <w:r w:rsidR="00882330">
        <w:rPr>
          <w:lang w:val="en-US" w:eastAsia="ko-KR"/>
        </w:rPr>
        <w:tab/>
      </w:r>
      <w:r>
        <w:rPr>
          <w:lang w:val="en-US" w:eastAsia="ko-KR"/>
        </w:rPr>
        <w:t xml:space="preserve">Vehicle versus vehicle crashes: when looking at vehicle versus vehicle crashes, different driving scenarios can be distinguished where ADAS can avoid certain percentages of </w:t>
      </w:r>
      <w:r w:rsidR="000F505D" w:rsidRPr="00B15124">
        <w:rPr>
          <w:highlight w:val="cyan"/>
          <w:lang w:val="en-US" w:eastAsia="ko-KR"/>
        </w:rPr>
        <w:t>such accidents</w:t>
      </w:r>
      <w:r>
        <w:rPr>
          <w:lang w:val="en-US" w:eastAsia="ko-KR"/>
        </w:rPr>
        <w:t xml:space="preserve">. </w:t>
      </w:r>
      <w:r w:rsidRPr="00177A21">
        <w:rPr>
          <w:lang w:val="en-US" w:eastAsia="ko-KR"/>
        </w:rPr>
        <w:t>A BASt study</w:t>
      </w:r>
      <w:r w:rsidR="00B15124">
        <w:rPr>
          <w:rStyle w:val="FootnoteReference"/>
          <w:rFonts w:eastAsia="Times New Roman"/>
          <w:lang w:val="en-US" w:eastAsia="ko-KR"/>
        </w:rPr>
        <w:footnoteReference w:id="3"/>
      </w:r>
      <w:r w:rsidRPr="00177A21">
        <w:rPr>
          <w:lang w:val="en-US" w:eastAsia="ko-KR"/>
        </w:rPr>
        <w:t xml:space="preserve"> gives potential percentages of the total crash </w:t>
      </w:r>
      <w:r>
        <w:rPr>
          <w:lang w:val="en-US" w:eastAsia="ko-KR"/>
        </w:rPr>
        <w:t xml:space="preserve">avoidance </w:t>
      </w:r>
      <w:r w:rsidRPr="00177A21">
        <w:rPr>
          <w:lang w:val="en-US" w:eastAsia="ko-KR"/>
        </w:rPr>
        <w:t xml:space="preserve">depending </w:t>
      </w:r>
      <w:r w:rsidR="00B15124">
        <w:rPr>
          <w:lang w:val="en-US" w:eastAsia="ko-KR"/>
        </w:rPr>
        <w:t>on different driving maneuvers</w:t>
      </w:r>
      <w:r w:rsidRPr="00177A21">
        <w:rPr>
          <w:lang w:val="en-US" w:eastAsia="ko-KR"/>
        </w:rPr>
        <w:t xml:space="preserve">. </w:t>
      </w:r>
      <w:proofErr w:type="gramStart"/>
      <w:r w:rsidRPr="00177A21">
        <w:rPr>
          <w:lang w:val="en-US" w:eastAsia="ko-KR"/>
        </w:rPr>
        <w:t>Overall</w:t>
      </w:r>
      <w:proofErr w:type="gramEnd"/>
      <w:r w:rsidRPr="00177A21">
        <w:rPr>
          <w:lang w:val="en-US" w:eastAsia="ko-KR"/>
        </w:rPr>
        <w:t xml:space="preserve"> up to 50% of </w:t>
      </w:r>
      <w:r>
        <w:rPr>
          <w:lang w:val="en-US" w:eastAsia="ko-KR"/>
        </w:rPr>
        <w:t xml:space="preserve">vehicle versus vehicle </w:t>
      </w:r>
      <w:r w:rsidRPr="00177A21">
        <w:rPr>
          <w:lang w:val="en-US" w:eastAsia="ko-KR"/>
        </w:rPr>
        <w:t xml:space="preserve">road traffic crashes can be addressed by ADAS, see </w:t>
      </w:r>
      <w:r>
        <w:rPr>
          <w:lang w:val="en-US" w:eastAsia="ko-KR"/>
        </w:rPr>
        <w:t>Table 1</w:t>
      </w:r>
      <w:r w:rsidRPr="00177A21">
        <w:rPr>
          <w:lang w:val="en-US" w:eastAsia="ko-KR"/>
        </w:rPr>
        <w:t>.</w:t>
      </w:r>
    </w:p>
    <w:p w14:paraId="26AF79E4" w14:textId="77777777" w:rsidR="005547C2" w:rsidRDefault="005547C2" w:rsidP="005547C2">
      <w:pPr>
        <w:pStyle w:val="TableNo"/>
      </w:pPr>
      <w:r w:rsidRPr="00350358">
        <w:t>Table 1</w:t>
      </w:r>
    </w:p>
    <w:p w14:paraId="34E3EB35" w14:textId="26C31FC1" w:rsidR="005547C2" w:rsidRPr="00350358" w:rsidRDefault="005547C2" w:rsidP="005547C2">
      <w:pPr>
        <w:pStyle w:val="Tabletitle"/>
      </w:pPr>
      <w:r w:rsidRPr="00350358">
        <w:t>Driving maneuvers and corresponding crash avoidance potential by ADAS. Source BASt</w:t>
      </w:r>
    </w:p>
    <w:tbl>
      <w:tblPr>
        <w:tblStyle w:val="TableGrid"/>
        <w:tblW w:w="6941" w:type="dxa"/>
        <w:jc w:val="center"/>
        <w:tblLayout w:type="fixed"/>
        <w:tblLook w:val="04A0" w:firstRow="1" w:lastRow="0" w:firstColumn="1" w:lastColumn="0" w:noHBand="0" w:noVBand="1"/>
      </w:tblPr>
      <w:tblGrid>
        <w:gridCol w:w="3970"/>
        <w:gridCol w:w="1412"/>
        <w:gridCol w:w="1559"/>
      </w:tblGrid>
      <w:tr w:rsidR="00B124E5" w:rsidRPr="00350358" w14:paraId="5121B450" w14:textId="77777777" w:rsidTr="00882330">
        <w:trPr>
          <w:jc w:val="center"/>
        </w:trPr>
        <w:tc>
          <w:tcPr>
            <w:tcW w:w="3970" w:type="dxa"/>
            <w:vAlign w:val="center"/>
          </w:tcPr>
          <w:p w14:paraId="121BA973" w14:textId="77777777" w:rsidR="00B124E5" w:rsidRPr="00350358" w:rsidRDefault="00B124E5" w:rsidP="00882330">
            <w:pPr>
              <w:pStyle w:val="Tablehead"/>
            </w:pPr>
          </w:p>
        </w:tc>
        <w:tc>
          <w:tcPr>
            <w:tcW w:w="1412" w:type="dxa"/>
            <w:vAlign w:val="center"/>
          </w:tcPr>
          <w:p w14:paraId="4A406EB4" w14:textId="77777777" w:rsidR="00B124E5" w:rsidRPr="00350358" w:rsidRDefault="00B124E5" w:rsidP="00882330">
            <w:pPr>
              <w:pStyle w:val="Tablehead"/>
            </w:pPr>
            <w:r w:rsidRPr="00350358">
              <w:t>All Crashes</w:t>
            </w:r>
          </w:p>
        </w:tc>
        <w:tc>
          <w:tcPr>
            <w:tcW w:w="1559" w:type="dxa"/>
            <w:vAlign w:val="center"/>
          </w:tcPr>
          <w:p w14:paraId="24E3C5A3" w14:textId="77777777" w:rsidR="00B124E5" w:rsidRPr="00350358" w:rsidRDefault="00B124E5" w:rsidP="00882330">
            <w:pPr>
              <w:pStyle w:val="Tablehead"/>
            </w:pPr>
            <w:r w:rsidRPr="00350358">
              <w:t>Severe Crashes</w:t>
            </w:r>
          </w:p>
        </w:tc>
      </w:tr>
      <w:tr w:rsidR="00B124E5" w:rsidRPr="00350358" w14:paraId="79F2091D" w14:textId="77777777" w:rsidTr="00882330">
        <w:trPr>
          <w:jc w:val="center"/>
        </w:trPr>
        <w:tc>
          <w:tcPr>
            <w:tcW w:w="3970" w:type="dxa"/>
          </w:tcPr>
          <w:p w14:paraId="150F4073" w14:textId="77777777" w:rsidR="00B124E5" w:rsidRPr="00350358" w:rsidRDefault="00B124E5" w:rsidP="00882330">
            <w:pPr>
              <w:pStyle w:val="Tabletext"/>
            </w:pPr>
            <w:r w:rsidRPr="00350358">
              <w:t>Turning-in/ crossing vehicle</w:t>
            </w:r>
          </w:p>
        </w:tc>
        <w:tc>
          <w:tcPr>
            <w:tcW w:w="1412" w:type="dxa"/>
            <w:vAlign w:val="center"/>
          </w:tcPr>
          <w:p w14:paraId="05283806" w14:textId="77777777" w:rsidR="00B124E5" w:rsidRPr="00350358" w:rsidRDefault="00B124E5" w:rsidP="00882330">
            <w:pPr>
              <w:pStyle w:val="Tabletext"/>
              <w:jc w:val="center"/>
            </w:pPr>
            <w:r w:rsidRPr="00350358">
              <w:t>16.3%</w:t>
            </w:r>
          </w:p>
        </w:tc>
        <w:tc>
          <w:tcPr>
            <w:tcW w:w="1559" w:type="dxa"/>
            <w:vAlign w:val="center"/>
          </w:tcPr>
          <w:p w14:paraId="72F9F327" w14:textId="77777777" w:rsidR="00B124E5" w:rsidRPr="00350358" w:rsidRDefault="00B124E5" w:rsidP="00882330">
            <w:pPr>
              <w:pStyle w:val="Tabletext"/>
              <w:jc w:val="center"/>
            </w:pPr>
            <w:r w:rsidRPr="00350358">
              <w:t>21.2%</w:t>
            </w:r>
          </w:p>
        </w:tc>
      </w:tr>
      <w:tr w:rsidR="00B124E5" w:rsidRPr="00350358" w14:paraId="614451F6" w14:textId="77777777" w:rsidTr="00882330">
        <w:trPr>
          <w:jc w:val="center"/>
        </w:trPr>
        <w:tc>
          <w:tcPr>
            <w:tcW w:w="3970" w:type="dxa"/>
          </w:tcPr>
          <w:p w14:paraId="555497BE" w14:textId="77777777" w:rsidR="00B124E5" w:rsidRPr="00350358" w:rsidRDefault="00B124E5" w:rsidP="00882330">
            <w:pPr>
              <w:pStyle w:val="Tabletext"/>
            </w:pPr>
            <w:r w:rsidRPr="00350358">
              <w:t>Turning with oncoming vehicle</w:t>
            </w:r>
          </w:p>
        </w:tc>
        <w:tc>
          <w:tcPr>
            <w:tcW w:w="1412" w:type="dxa"/>
            <w:vAlign w:val="center"/>
          </w:tcPr>
          <w:p w14:paraId="294E37C1" w14:textId="77777777" w:rsidR="00B124E5" w:rsidRPr="00350358" w:rsidRDefault="00B124E5" w:rsidP="00882330">
            <w:pPr>
              <w:pStyle w:val="Tabletext"/>
              <w:jc w:val="center"/>
            </w:pPr>
            <w:r w:rsidRPr="00350358">
              <w:t>2.2%</w:t>
            </w:r>
          </w:p>
        </w:tc>
        <w:tc>
          <w:tcPr>
            <w:tcW w:w="1559" w:type="dxa"/>
            <w:vAlign w:val="center"/>
          </w:tcPr>
          <w:p w14:paraId="38BDB7E3" w14:textId="77777777" w:rsidR="00B124E5" w:rsidRPr="00350358" w:rsidRDefault="00B124E5" w:rsidP="00882330">
            <w:pPr>
              <w:pStyle w:val="Tabletext"/>
              <w:jc w:val="center"/>
            </w:pPr>
            <w:r w:rsidRPr="00350358">
              <w:t>4.1%</w:t>
            </w:r>
          </w:p>
        </w:tc>
      </w:tr>
      <w:tr w:rsidR="00B124E5" w:rsidRPr="00350358" w14:paraId="203D2738" w14:textId="77777777" w:rsidTr="00882330">
        <w:trPr>
          <w:jc w:val="center"/>
        </w:trPr>
        <w:tc>
          <w:tcPr>
            <w:tcW w:w="3970" w:type="dxa"/>
          </w:tcPr>
          <w:p w14:paraId="150923AF" w14:textId="77777777" w:rsidR="00B124E5" w:rsidRPr="00350358" w:rsidRDefault="00B124E5" w:rsidP="00882330">
            <w:pPr>
              <w:pStyle w:val="Tabletext"/>
            </w:pPr>
            <w:r w:rsidRPr="00350358">
              <w:t>Turning with rear-end crash</w:t>
            </w:r>
          </w:p>
        </w:tc>
        <w:tc>
          <w:tcPr>
            <w:tcW w:w="1412" w:type="dxa"/>
            <w:vAlign w:val="center"/>
          </w:tcPr>
          <w:p w14:paraId="1AAAB7D5" w14:textId="77777777" w:rsidR="00B124E5" w:rsidRPr="00350358" w:rsidRDefault="00B124E5" w:rsidP="00882330">
            <w:pPr>
              <w:pStyle w:val="Tabletext"/>
              <w:jc w:val="center"/>
            </w:pPr>
            <w:r w:rsidRPr="00350358">
              <w:t>3.8%</w:t>
            </w:r>
          </w:p>
        </w:tc>
        <w:tc>
          <w:tcPr>
            <w:tcW w:w="1559" w:type="dxa"/>
            <w:vAlign w:val="center"/>
          </w:tcPr>
          <w:p w14:paraId="225B3641" w14:textId="77777777" w:rsidR="00B124E5" w:rsidRPr="00350358" w:rsidRDefault="00B124E5" w:rsidP="00882330">
            <w:pPr>
              <w:pStyle w:val="Tabletext"/>
              <w:jc w:val="center"/>
            </w:pPr>
            <w:r w:rsidRPr="00350358">
              <w:t>2.4%</w:t>
            </w:r>
          </w:p>
        </w:tc>
      </w:tr>
      <w:tr w:rsidR="00B124E5" w:rsidRPr="00350358" w14:paraId="6FEEC64A" w14:textId="77777777" w:rsidTr="00882330">
        <w:trPr>
          <w:jc w:val="center"/>
        </w:trPr>
        <w:tc>
          <w:tcPr>
            <w:tcW w:w="3970" w:type="dxa"/>
          </w:tcPr>
          <w:p w14:paraId="65164D62" w14:textId="77777777" w:rsidR="00B124E5" w:rsidRPr="00350358" w:rsidRDefault="00B124E5" w:rsidP="00882330">
            <w:pPr>
              <w:pStyle w:val="Tabletext"/>
            </w:pPr>
            <w:r w:rsidRPr="00350358">
              <w:t>Longitudinal traffic with real-end crash</w:t>
            </w:r>
          </w:p>
        </w:tc>
        <w:tc>
          <w:tcPr>
            <w:tcW w:w="1412" w:type="dxa"/>
            <w:vAlign w:val="center"/>
          </w:tcPr>
          <w:p w14:paraId="23A391BA" w14:textId="77777777" w:rsidR="00B124E5" w:rsidRPr="00350358" w:rsidRDefault="00B124E5" w:rsidP="00882330">
            <w:pPr>
              <w:pStyle w:val="Tabletext"/>
              <w:jc w:val="center"/>
            </w:pPr>
            <w:r w:rsidRPr="00350358">
              <w:t>21.9%</w:t>
            </w:r>
          </w:p>
        </w:tc>
        <w:tc>
          <w:tcPr>
            <w:tcW w:w="1559" w:type="dxa"/>
            <w:vAlign w:val="center"/>
          </w:tcPr>
          <w:p w14:paraId="551A6057" w14:textId="77777777" w:rsidR="00B124E5" w:rsidRPr="00350358" w:rsidRDefault="00B124E5" w:rsidP="00882330">
            <w:pPr>
              <w:pStyle w:val="Tabletext"/>
              <w:jc w:val="center"/>
            </w:pPr>
            <w:r w:rsidRPr="00350358">
              <w:t>15.1%</w:t>
            </w:r>
          </w:p>
        </w:tc>
      </w:tr>
      <w:tr w:rsidR="00B124E5" w:rsidRPr="00350358" w14:paraId="6604B4CA" w14:textId="77777777" w:rsidTr="00882330">
        <w:trPr>
          <w:jc w:val="center"/>
        </w:trPr>
        <w:tc>
          <w:tcPr>
            <w:tcW w:w="3970" w:type="dxa"/>
          </w:tcPr>
          <w:p w14:paraId="3639F92C" w14:textId="77777777" w:rsidR="00B124E5" w:rsidRPr="00350358" w:rsidRDefault="00B124E5" w:rsidP="00882330">
            <w:pPr>
              <w:pStyle w:val="Tabletext"/>
            </w:pPr>
            <w:r w:rsidRPr="00350358">
              <w:t>Longitudinal traffic with lane-change crash</w:t>
            </w:r>
          </w:p>
        </w:tc>
        <w:tc>
          <w:tcPr>
            <w:tcW w:w="1412" w:type="dxa"/>
            <w:vAlign w:val="center"/>
          </w:tcPr>
          <w:p w14:paraId="6918E33A" w14:textId="77777777" w:rsidR="00B124E5" w:rsidRPr="00350358" w:rsidRDefault="00B124E5" w:rsidP="00882330">
            <w:pPr>
              <w:pStyle w:val="Tabletext"/>
              <w:jc w:val="center"/>
            </w:pPr>
            <w:r w:rsidRPr="00350358">
              <w:t>6.1%</w:t>
            </w:r>
          </w:p>
        </w:tc>
        <w:tc>
          <w:tcPr>
            <w:tcW w:w="1559" w:type="dxa"/>
            <w:vAlign w:val="center"/>
          </w:tcPr>
          <w:p w14:paraId="7AD20487" w14:textId="77777777" w:rsidR="00B124E5" w:rsidRPr="00350358" w:rsidRDefault="00B124E5" w:rsidP="00882330">
            <w:pPr>
              <w:pStyle w:val="Tabletext"/>
              <w:jc w:val="center"/>
            </w:pPr>
            <w:r w:rsidRPr="00350358">
              <w:t>3.1%</w:t>
            </w:r>
          </w:p>
        </w:tc>
      </w:tr>
      <w:tr w:rsidR="00B124E5" w:rsidRPr="00350358" w14:paraId="29D44BA4" w14:textId="77777777" w:rsidTr="00882330">
        <w:trPr>
          <w:jc w:val="center"/>
        </w:trPr>
        <w:tc>
          <w:tcPr>
            <w:tcW w:w="3970" w:type="dxa"/>
          </w:tcPr>
          <w:p w14:paraId="5D988C10" w14:textId="77777777" w:rsidR="00B124E5" w:rsidRPr="00350358" w:rsidRDefault="00B124E5" w:rsidP="00882330">
            <w:pPr>
              <w:pStyle w:val="Tabletext"/>
            </w:pPr>
            <w:r w:rsidRPr="00350358">
              <w:t xml:space="preserve">Total </w:t>
            </w:r>
          </w:p>
        </w:tc>
        <w:tc>
          <w:tcPr>
            <w:tcW w:w="1412" w:type="dxa"/>
            <w:vAlign w:val="center"/>
          </w:tcPr>
          <w:p w14:paraId="4042241E" w14:textId="77777777" w:rsidR="00B124E5" w:rsidRPr="00350358" w:rsidRDefault="00B124E5" w:rsidP="00882330">
            <w:pPr>
              <w:pStyle w:val="Tabletext"/>
              <w:jc w:val="center"/>
            </w:pPr>
            <w:r w:rsidRPr="00350358">
              <w:t>50%</w:t>
            </w:r>
          </w:p>
        </w:tc>
        <w:tc>
          <w:tcPr>
            <w:tcW w:w="1559" w:type="dxa"/>
            <w:vAlign w:val="center"/>
          </w:tcPr>
          <w:p w14:paraId="447078BA" w14:textId="77777777" w:rsidR="00B124E5" w:rsidRPr="00350358" w:rsidRDefault="00B124E5" w:rsidP="00882330">
            <w:pPr>
              <w:pStyle w:val="Tabletext"/>
              <w:jc w:val="center"/>
            </w:pPr>
            <w:r w:rsidRPr="00350358">
              <w:t>46%</w:t>
            </w:r>
          </w:p>
        </w:tc>
      </w:tr>
    </w:tbl>
    <w:p w14:paraId="0CCC23BD" w14:textId="77F05B3A" w:rsidR="00B124E5" w:rsidRDefault="00B124E5" w:rsidP="00B124E5">
      <w:pPr>
        <w:rPr>
          <w:lang w:val="en-US" w:eastAsia="ko-KR"/>
        </w:rPr>
      </w:pPr>
      <w:r w:rsidRPr="00A9052D">
        <w:rPr>
          <w:lang w:val="en-US" w:eastAsia="ko-KR"/>
        </w:rPr>
        <w:t xml:space="preserve">V2V, V2I and Vehicle-to-Pedestrian (V2P) or V2VRU communication systems complement the </w:t>
      </w:r>
      <w:r w:rsidR="00B15124" w:rsidRPr="00B15124">
        <w:rPr>
          <w:highlight w:val="cyan"/>
          <w:lang w:val="en-US" w:eastAsia="ko-KR"/>
        </w:rPr>
        <w:t>Line-of-Sight</w:t>
      </w:r>
      <w:r w:rsidR="00B15124">
        <w:rPr>
          <w:lang w:val="en-US" w:eastAsia="ko-KR"/>
        </w:rPr>
        <w:t xml:space="preserve"> (</w:t>
      </w:r>
      <w:r w:rsidRPr="00A9052D">
        <w:rPr>
          <w:lang w:val="en-US" w:eastAsia="ko-KR"/>
        </w:rPr>
        <w:t>LoS</w:t>
      </w:r>
      <w:r w:rsidR="00B15124">
        <w:rPr>
          <w:lang w:val="en-US" w:eastAsia="ko-KR"/>
        </w:rPr>
        <w:t>)</w:t>
      </w:r>
      <w:r w:rsidRPr="00A9052D">
        <w:rPr>
          <w:lang w:val="en-US" w:eastAsia="ko-KR"/>
        </w:rPr>
        <w:t xml:space="preserve"> ADAS with additional information such as Non-Line-of-Sight (NLoS) object detection, intention recognition, vehicle speed, acceleration information, as well as other status information. </w:t>
      </w:r>
      <w:r>
        <w:rPr>
          <w:lang w:val="en-US" w:eastAsia="ko-KR"/>
        </w:rPr>
        <w:t>V2V message types like BSM, CAM, CPM, MCM</w:t>
      </w:r>
      <w:r w:rsidR="00B15124">
        <w:rPr>
          <w:rStyle w:val="FootnoteReference"/>
          <w:lang w:val="en-US" w:eastAsia="ko-KR"/>
        </w:rPr>
        <w:footnoteReference w:id="4"/>
      </w:r>
      <w:r w:rsidRPr="00A9052D">
        <w:rPr>
          <w:lang w:val="en-US" w:eastAsia="ko-KR"/>
        </w:rPr>
        <w:t xml:space="preserve"> are used to communicate directly between V2X vehicles. </w:t>
      </w:r>
      <w:r w:rsidR="00B15124" w:rsidRPr="00B15124">
        <w:rPr>
          <w:highlight w:val="cyan"/>
          <w:lang w:val="en-US" w:eastAsia="ko-KR"/>
        </w:rPr>
        <w:t>Using direct V2X communication, t</w:t>
      </w:r>
      <w:r w:rsidRPr="00B15124">
        <w:rPr>
          <w:highlight w:val="cyan"/>
          <w:lang w:val="en-US" w:eastAsia="ko-KR"/>
        </w:rPr>
        <w:t>here</w:t>
      </w:r>
      <w:r w:rsidRPr="00A9052D">
        <w:rPr>
          <w:lang w:val="en-US" w:eastAsia="ko-KR"/>
        </w:rPr>
        <w:t xml:space="preserve"> will be fewer restrictions due to LoS obscurations. Also, kinematics data and driver behavior information such as pedal actuation is exchanged.</w:t>
      </w:r>
      <w:r>
        <w:rPr>
          <w:lang w:val="en-US" w:eastAsia="ko-KR"/>
        </w:rPr>
        <w:t xml:space="preserve"> </w:t>
      </w:r>
    </w:p>
    <w:p w14:paraId="0E83BB0B" w14:textId="47DC7F9B" w:rsidR="00B124E5" w:rsidRDefault="00B124E5" w:rsidP="00B124E5">
      <w:pPr>
        <w:rPr>
          <w:lang w:val="en-US" w:eastAsia="ko-KR"/>
        </w:rPr>
      </w:pPr>
      <w:r>
        <w:rPr>
          <w:lang w:val="en-US" w:eastAsia="ko-KR"/>
        </w:rPr>
        <w:t xml:space="preserve">Short range ad hoc communication </w:t>
      </w:r>
      <w:proofErr w:type="gramStart"/>
      <w:r>
        <w:rPr>
          <w:lang w:val="en-US" w:eastAsia="ko-KR"/>
        </w:rPr>
        <w:t>is able to</w:t>
      </w:r>
      <w:proofErr w:type="gramEnd"/>
      <w:r>
        <w:rPr>
          <w:lang w:val="en-US" w:eastAsia="ko-KR"/>
        </w:rPr>
        <w:t xml:space="preserve"> close the gap and to address vehicle versus vehicle crashes which cannot </w:t>
      </w:r>
      <w:r w:rsidR="00B15124" w:rsidRPr="00B15124">
        <w:rPr>
          <w:highlight w:val="cyan"/>
          <w:lang w:val="en-US" w:eastAsia="ko-KR"/>
        </w:rPr>
        <w:t>be</w:t>
      </w:r>
      <w:r w:rsidR="00B15124">
        <w:rPr>
          <w:lang w:val="en-US" w:eastAsia="ko-KR"/>
        </w:rPr>
        <w:t xml:space="preserve"> </w:t>
      </w:r>
      <w:r>
        <w:rPr>
          <w:lang w:val="en-US" w:eastAsia="ko-KR"/>
        </w:rPr>
        <w:t xml:space="preserve">prevented by </w:t>
      </w:r>
      <w:r w:rsidR="00B15124">
        <w:rPr>
          <w:lang w:val="en-US" w:eastAsia="ko-KR"/>
        </w:rPr>
        <w:t xml:space="preserve">in-vehicle perception </w:t>
      </w:r>
      <w:r>
        <w:rPr>
          <w:lang w:val="en-US" w:eastAsia="ko-KR"/>
        </w:rPr>
        <w:t>ADAS</w:t>
      </w:r>
      <w:r w:rsidR="00B15124">
        <w:rPr>
          <w:lang w:val="en-US" w:eastAsia="ko-KR"/>
        </w:rPr>
        <w:t xml:space="preserve"> </w:t>
      </w:r>
      <w:r w:rsidR="00B15124" w:rsidRPr="00B15124">
        <w:rPr>
          <w:highlight w:val="cyan"/>
          <w:lang w:val="en-US" w:eastAsia="ko-KR"/>
        </w:rPr>
        <w:t>alone</w:t>
      </w:r>
      <w:r>
        <w:rPr>
          <w:lang w:val="en-US" w:eastAsia="ko-KR"/>
        </w:rPr>
        <w:t>.</w:t>
      </w:r>
    </w:p>
    <w:p w14:paraId="6EAB3D01" w14:textId="08117C91" w:rsidR="00B124E5" w:rsidRDefault="00B124E5" w:rsidP="00882330">
      <w:pPr>
        <w:rPr>
          <w:lang w:val="en-US"/>
        </w:rPr>
      </w:pPr>
      <w:r>
        <w:rPr>
          <w:lang w:val="en-US"/>
        </w:rPr>
        <w:t xml:space="preserve">II) </w:t>
      </w:r>
      <w:r w:rsidR="00882330">
        <w:rPr>
          <w:lang w:val="en-US"/>
        </w:rPr>
        <w:tab/>
      </w:r>
      <w:r>
        <w:rPr>
          <w:lang w:val="en-US"/>
        </w:rPr>
        <w:t xml:space="preserve">Vehicle versus Vulnerable Road User (VRU) crashes: </w:t>
      </w:r>
      <w:r w:rsidRPr="00A9052D">
        <w:rPr>
          <w:lang w:val="en-US"/>
        </w:rPr>
        <w:t>The effectiveness of preventing vehicle vs VRU crashes using in-vehicle perception ADAS has been analyzed in PROSPECT D2.3 [</w:t>
      </w:r>
      <w:r>
        <w:rPr>
          <w:lang w:val="en-US"/>
        </w:rPr>
        <w:t>x</w:t>
      </w:r>
      <w:r>
        <w:rPr>
          <w:rStyle w:val="FootnoteReference"/>
          <w:rFonts w:eastAsiaTheme="majorEastAsia"/>
          <w:lang w:val="en-US"/>
        </w:rPr>
        <w:footnoteReference w:id="5"/>
      </w:r>
      <w:r w:rsidRPr="00A9052D">
        <w:rPr>
          <w:lang w:val="en-US"/>
        </w:rPr>
        <w:t>]. An overall potential of 55% in fatality and injury reduction was determined</w:t>
      </w:r>
      <w:r>
        <w:rPr>
          <w:lang w:val="en-US"/>
        </w:rPr>
        <w:t xml:space="preserve"> for state of the art ADAS</w:t>
      </w:r>
      <w:r w:rsidRPr="00A9052D">
        <w:rPr>
          <w:lang w:val="en-US"/>
        </w:rPr>
        <w:t>.</w:t>
      </w:r>
    </w:p>
    <w:p w14:paraId="3A504F6B" w14:textId="77777777" w:rsidR="00B124E5" w:rsidRDefault="00B124E5" w:rsidP="00B124E5">
      <w:pPr>
        <w:rPr>
          <w:lang w:val="en-US" w:eastAsia="ko-KR"/>
        </w:rPr>
      </w:pPr>
      <w:r>
        <w:rPr>
          <w:lang w:val="en-US" w:eastAsia="ko-KR"/>
        </w:rPr>
        <w:lastRenderedPageBreak/>
        <w:t xml:space="preserve">Short range ad hoc communication </w:t>
      </w:r>
      <w:proofErr w:type="gramStart"/>
      <w:r>
        <w:rPr>
          <w:lang w:val="en-US" w:eastAsia="ko-KR"/>
        </w:rPr>
        <w:t>is able to</w:t>
      </w:r>
      <w:proofErr w:type="gramEnd"/>
      <w:r>
        <w:rPr>
          <w:lang w:val="en-US" w:eastAsia="ko-KR"/>
        </w:rPr>
        <w:t xml:space="preserve"> close the gap and to address vehicle versus VRU crashes which cannot be prevented by ADAS.</w:t>
      </w:r>
    </w:p>
    <w:p w14:paraId="3F461ED0" w14:textId="102E8FC2" w:rsidR="00B124E5" w:rsidRPr="00B15124" w:rsidRDefault="00B124E5" w:rsidP="00B124E5">
      <w:pPr>
        <w:pStyle w:val="FigureNo"/>
        <w:rPr>
          <w:lang w:val="en-US" w:eastAsia="ko-KR"/>
        </w:rPr>
      </w:pPr>
      <w:r w:rsidRPr="00B15124">
        <w:rPr>
          <w:lang w:val="en-US" w:eastAsia="ko-KR"/>
        </w:rPr>
        <w:t>FIGURE 1</w:t>
      </w:r>
    </w:p>
    <w:p w14:paraId="0018DAEC" w14:textId="77777777" w:rsidR="00B124E5" w:rsidRPr="00B15124" w:rsidRDefault="00B124E5" w:rsidP="00B124E5">
      <w:pPr>
        <w:pStyle w:val="Figuretitle"/>
        <w:spacing w:after="240"/>
        <w:rPr>
          <w:lang w:val="en-US" w:eastAsia="ko-KR"/>
        </w:rPr>
      </w:pPr>
      <w:r w:rsidRPr="00B15124">
        <w:rPr>
          <w:lang w:val="en-US" w:eastAsia="ko-KR"/>
        </w:rPr>
        <w:t>Relationship between applied technologies and vehicle intelligence level</w:t>
      </w:r>
    </w:p>
    <w:p w14:paraId="54933C8A" w14:textId="7ABC5EB2" w:rsidR="00B124E5" w:rsidRPr="002C70D3" w:rsidRDefault="00417499" w:rsidP="00B124E5">
      <w:pPr>
        <w:pStyle w:val="Figure"/>
        <w:spacing w:after="240"/>
        <w:rPr>
          <w:i/>
          <w:highlight w:val="yellow"/>
          <w:lang w:val="en-US" w:eastAsia="ko-KR"/>
        </w:rPr>
      </w:pPr>
      <w:r w:rsidRPr="002C70D3">
        <w:rPr>
          <w:rFonts w:eastAsiaTheme="minorEastAsia"/>
          <w:i/>
          <w:noProof/>
          <w:highlight w:val="yellow"/>
          <w:lang w:val="en-US"/>
        </w:rPr>
        <w:drawing>
          <wp:inline distT="0" distB="0" distL="0" distR="0" wp14:anchorId="6344A5C6" wp14:editId="5B9884C7">
            <wp:extent cx="4411980" cy="2413516"/>
            <wp:effectExtent l="0" t="0" r="0"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983" cy="2417894"/>
                    </a:xfrm>
                    <a:prstGeom prst="rect">
                      <a:avLst/>
                    </a:prstGeom>
                    <a:noFill/>
                  </pic:spPr>
                </pic:pic>
              </a:graphicData>
            </a:graphic>
          </wp:inline>
        </w:drawing>
      </w:r>
    </w:p>
    <w:p w14:paraId="65F7480C" w14:textId="0DDFE0C3" w:rsidR="00B124E5" w:rsidRPr="002C70D3" w:rsidRDefault="002C70D3" w:rsidP="00B124E5">
      <w:pPr>
        <w:spacing w:after="120"/>
        <w:rPr>
          <w:i/>
          <w:color w:val="000000" w:themeColor="text1"/>
        </w:rPr>
      </w:pPr>
      <w:r w:rsidRPr="002C70D3">
        <w:rPr>
          <w:i/>
          <w:color w:val="000000" w:themeColor="text1"/>
          <w:highlight w:val="yellow"/>
        </w:rPr>
        <w:t>[Editor’s note: “Sensor &amp; Control” label in Figure 1 requested to be changed to [“in-vehicle perception ADAS” or “in-vehicle sensors”]</w:t>
      </w:r>
    </w:p>
    <w:p w14:paraId="3F0E7826" w14:textId="2DBD0A30" w:rsidR="00B124E5" w:rsidRPr="00417499" w:rsidRDefault="00B124E5" w:rsidP="00417499">
      <w:pPr>
        <w:spacing w:after="120"/>
        <w:rPr>
          <w:color w:val="000000" w:themeColor="text1"/>
        </w:rPr>
      </w:pPr>
      <w:r w:rsidRPr="00CD4E8A">
        <w:rPr>
          <w:color w:val="000000" w:themeColor="text1"/>
        </w:rPr>
        <w:t xml:space="preserve">At a fundamental level, the ‘basic safety’ use cases; described, for example, in Report ITU-R </w:t>
      </w:r>
      <w:hyperlink r:id="rId25" w:history="1">
        <w:r w:rsidRPr="008052B5">
          <w:rPr>
            <w:rStyle w:val="Hyperlink"/>
          </w:rPr>
          <w:t>M.2445-0</w:t>
        </w:r>
      </w:hyperlink>
      <w:r w:rsidRPr="00CD4E8A">
        <w:rPr>
          <w:color w:val="000000" w:themeColor="text1"/>
        </w:rPr>
        <w:t xml:space="preserve"> (11/2018) - Intelligent transport systems (ITS) usage, provide the foundational safety-of-operation required for CAVs. These use cases also provide the rationale for the inclusion of wireless communication capabilities as a basis for the definition of CAVs. Therefore, the advanced ITS radio interface standards in Recommendation ITU-R </w:t>
      </w:r>
      <w:hyperlink r:id="rId26" w:history="1">
        <w:r w:rsidRPr="008052B5">
          <w:rPr>
            <w:rStyle w:val="Hyperlink"/>
          </w:rPr>
          <w:t>M.2084-1</w:t>
        </w:r>
      </w:hyperlink>
      <w:r w:rsidRPr="00CD4E8A">
        <w:rPr>
          <w:color w:val="000000" w:themeColor="text1"/>
        </w:rPr>
        <w:t xml:space="preserve"> (11/2019) - Radio interface standards of vehicle-to-vehicle and vehicle-to-infrastructure two-way communications for Intelligent Transport System applications</w:t>
      </w:r>
      <w:r>
        <w:rPr>
          <w:color w:val="000000" w:themeColor="text1"/>
        </w:rPr>
        <w:t>, provide the minimum connectivity requirement in the definition of CAVs</w:t>
      </w:r>
      <w:r w:rsidRPr="00CD4E8A">
        <w:rPr>
          <w:color w:val="000000" w:themeColor="text1"/>
        </w:rPr>
        <w:t xml:space="preserve">. Furthermore, CAV developments </w:t>
      </w:r>
      <w:r>
        <w:rPr>
          <w:color w:val="000000" w:themeColor="text1"/>
        </w:rPr>
        <w:t>are</w:t>
      </w:r>
      <w:r w:rsidRPr="00CD4E8A">
        <w:rPr>
          <w:color w:val="000000" w:themeColor="text1"/>
        </w:rPr>
        <w:t xml:space="preserve"> expected to generate additional communication capabilities necessary for Level 5 – full automation</w:t>
      </w:r>
      <w:r>
        <w:rPr>
          <w:color w:val="000000" w:themeColor="text1"/>
        </w:rPr>
        <w:t xml:space="preserve"> – by 2023</w:t>
      </w:r>
      <w:r w:rsidRPr="00CD4E8A">
        <w:rPr>
          <w:color w:val="000000" w:themeColor="text1"/>
        </w:rPr>
        <w:t>.</w:t>
      </w:r>
    </w:p>
    <w:p w14:paraId="2F339CF8" w14:textId="40237C23" w:rsidR="00032E3D" w:rsidRDefault="00032E3D" w:rsidP="00032E3D">
      <w:pPr>
        <w:pStyle w:val="Heading2"/>
        <w:keepNext w:val="0"/>
        <w:keepLines w:val="0"/>
        <w:rPr>
          <w:lang w:eastAsia="zh-CN"/>
        </w:rPr>
      </w:pPr>
      <w:bookmarkStart w:id="16" w:name="_Toc44056708"/>
      <w:r w:rsidRPr="009F0F9F">
        <w:rPr>
          <w:lang w:eastAsia="zh-CN"/>
        </w:rPr>
        <w:t>4.1</w:t>
      </w:r>
      <w:r w:rsidRPr="009F0F9F">
        <w:rPr>
          <w:lang w:eastAsia="zh-CN"/>
        </w:rPr>
        <w:tab/>
        <w:t>Communication technologies</w:t>
      </w:r>
      <w:bookmarkEnd w:id="16"/>
    </w:p>
    <w:p w14:paraId="269671B7" w14:textId="2726A3D3" w:rsidR="003205DB" w:rsidRPr="009F0F9F" w:rsidRDefault="003205DB" w:rsidP="003205DB">
      <w:pPr>
        <w:pStyle w:val="Heading2"/>
        <w:rPr>
          <w:lang w:eastAsia="zh-CN"/>
        </w:rPr>
      </w:pPr>
      <w:r w:rsidRPr="009F0F9F">
        <w:rPr>
          <w:lang w:eastAsia="zh-CN"/>
        </w:rPr>
        <w:t>4.2</w:t>
      </w:r>
      <w:r w:rsidRPr="009F0F9F">
        <w:rPr>
          <w:lang w:eastAsia="zh-CN"/>
        </w:rPr>
        <w:tab/>
        <w:t>Types of communication</w:t>
      </w:r>
    </w:p>
    <w:p w14:paraId="56E84148" w14:textId="77777777" w:rsidR="003205DB" w:rsidRPr="00F247EA" w:rsidRDefault="003205DB" w:rsidP="00F247EA">
      <w:pPr>
        <w:rPr>
          <w:i/>
          <w:iCs/>
          <w:lang w:eastAsia="zh-CN"/>
        </w:rPr>
      </w:pPr>
      <w:r w:rsidRPr="00F247EA">
        <w:rPr>
          <w:i/>
          <w:iCs/>
          <w:highlight w:val="yellow"/>
          <w:lang w:eastAsia="zh-CN"/>
        </w:rPr>
        <w:t>[Editor’s note (J): texts need to elaborate for the following 3 types.]</w:t>
      </w:r>
    </w:p>
    <w:p w14:paraId="271D5DEB" w14:textId="77777777" w:rsidR="003205DB" w:rsidRPr="00985343" w:rsidRDefault="003205DB" w:rsidP="00F247EA">
      <w:pPr>
        <w:rPr>
          <w:lang w:eastAsia="ko-KR"/>
        </w:rPr>
      </w:pPr>
      <w:r w:rsidRPr="00985343">
        <w:rPr>
          <w:lang w:eastAsia="ko-KR"/>
        </w:rPr>
        <w:t>Three types of communication technologies are used for CAV communications.</w:t>
      </w:r>
    </w:p>
    <w:p w14:paraId="2CA8D664" w14:textId="77777777" w:rsidR="003205DB" w:rsidRPr="00985343" w:rsidRDefault="003205DB" w:rsidP="003205DB">
      <w:pPr>
        <w:pStyle w:val="Heading3"/>
        <w:rPr>
          <w:lang w:eastAsia="zh-CN"/>
        </w:rPr>
      </w:pPr>
      <w:r w:rsidRPr="00985343">
        <w:rPr>
          <w:lang w:eastAsia="zh-CN"/>
        </w:rPr>
        <w:t>4.2.1</w:t>
      </w:r>
      <w:r w:rsidRPr="00985343">
        <w:rPr>
          <w:lang w:eastAsia="zh-CN"/>
        </w:rPr>
        <w:tab/>
        <w:t xml:space="preserve">Unicast </w:t>
      </w:r>
    </w:p>
    <w:p w14:paraId="1067AA66" w14:textId="60F3E8C9" w:rsidR="003205DB" w:rsidRDefault="003205DB" w:rsidP="003205DB">
      <w:pPr>
        <w:rPr>
          <w:lang w:eastAsia="ko-KR"/>
        </w:rPr>
      </w:pPr>
      <w:r w:rsidRPr="00985343">
        <w:rPr>
          <w:lang w:eastAsia="ko-KR"/>
        </w:rPr>
        <w:t>This technology is used for 1 to 1 communication.</w:t>
      </w:r>
    </w:p>
    <w:p w14:paraId="6A19952E" w14:textId="3D0C4DA4" w:rsidR="00032E3D" w:rsidRDefault="00032E3D" w:rsidP="003205DB">
      <w:pPr>
        <w:pStyle w:val="Heading3"/>
      </w:pPr>
      <w:bookmarkStart w:id="17" w:name="_Toc44056709"/>
      <w:r w:rsidRPr="003205DB">
        <w:t>4.2</w:t>
      </w:r>
      <w:r w:rsidR="003205DB">
        <w:t>.2</w:t>
      </w:r>
      <w:r w:rsidRPr="003205DB">
        <w:tab/>
        <w:t>Multicast</w:t>
      </w:r>
      <w:bookmarkEnd w:id="17"/>
    </w:p>
    <w:p w14:paraId="493F56E8" w14:textId="77777777" w:rsidR="006A429A" w:rsidRDefault="003205DB" w:rsidP="006A429A">
      <w:pPr>
        <w:rPr>
          <w:sz w:val="22"/>
          <w:lang w:val="en-US"/>
        </w:rPr>
      </w:pPr>
      <w:r w:rsidRPr="00985343">
        <w:rPr>
          <w:lang w:eastAsia="ko-KR"/>
        </w:rPr>
        <w:t>This technology is used for 1 to Multiple communication, e.g. group communication.</w:t>
      </w:r>
      <w:r w:rsidR="006A429A">
        <w:rPr>
          <w:lang w:eastAsia="ko-KR"/>
        </w:rPr>
        <w:t xml:space="preserve"> </w:t>
      </w:r>
      <w:r w:rsidR="006A429A">
        <w:t>The source of the transmission is always the same, so the 1 in 1 to n is always the same transmitter.</w:t>
      </w:r>
    </w:p>
    <w:p w14:paraId="16A6B2AF" w14:textId="77777777" w:rsidR="003205DB" w:rsidRPr="00985343" w:rsidRDefault="003205DB" w:rsidP="003205DB">
      <w:pPr>
        <w:pStyle w:val="Heading3"/>
        <w:rPr>
          <w:lang w:eastAsia="zh-CN"/>
        </w:rPr>
      </w:pPr>
      <w:r w:rsidRPr="00985343">
        <w:rPr>
          <w:lang w:eastAsia="zh-CN"/>
        </w:rPr>
        <w:lastRenderedPageBreak/>
        <w:t>4.2.3</w:t>
      </w:r>
      <w:r w:rsidRPr="00985343">
        <w:rPr>
          <w:lang w:eastAsia="zh-CN"/>
        </w:rPr>
        <w:tab/>
        <w:t>Broadcast</w:t>
      </w:r>
    </w:p>
    <w:p w14:paraId="60917B8F" w14:textId="05AB15CB" w:rsidR="006A429A" w:rsidRDefault="003205DB" w:rsidP="006A429A">
      <w:pPr>
        <w:rPr>
          <w:sz w:val="22"/>
          <w:lang w:val="en-US"/>
        </w:rPr>
      </w:pPr>
      <w:r w:rsidRPr="00985343">
        <w:rPr>
          <w:lang w:eastAsia="ko-KR"/>
        </w:rPr>
        <w:t>This technology is used for CAV communication among unspecified number of vehicles, e.g. traffic light information and/or road sign information to vehicles around there.</w:t>
      </w:r>
      <w:r w:rsidR="006A429A">
        <w:rPr>
          <w:lang w:eastAsia="ko-KR"/>
        </w:rPr>
        <w:t xml:space="preserve"> </w:t>
      </w:r>
      <w:r w:rsidR="006A429A">
        <w:t xml:space="preserve">The source </w:t>
      </w:r>
      <w:r w:rsidR="00740DF2">
        <w:t xml:space="preserve">of the transmission </w:t>
      </w:r>
      <w:r w:rsidR="006A429A">
        <w:t>can be different, so it is n to m.</w:t>
      </w:r>
    </w:p>
    <w:p w14:paraId="727D03AA" w14:textId="286DDB0A" w:rsidR="00032E3D" w:rsidRDefault="00032E3D" w:rsidP="00032E3D">
      <w:pPr>
        <w:pStyle w:val="Heading1"/>
        <w:keepNext w:val="0"/>
        <w:keepLines w:val="0"/>
        <w:rPr>
          <w:lang w:eastAsia="zh-CN"/>
        </w:rPr>
      </w:pPr>
      <w:bookmarkStart w:id="18" w:name="_Toc44056710"/>
      <w:r w:rsidRPr="009F0F9F">
        <w:rPr>
          <w:lang w:eastAsia="zh-CN"/>
        </w:rPr>
        <w:t>5</w:t>
      </w:r>
      <w:r w:rsidRPr="009F0F9F">
        <w:rPr>
          <w:lang w:eastAsia="zh-CN"/>
        </w:rPr>
        <w:tab/>
        <w:t>Radiocommunication elements for CAVs</w:t>
      </w:r>
      <w:bookmarkEnd w:id="18"/>
    </w:p>
    <w:p w14:paraId="4102778F" w14:textId="36998BAB" w:rsidR="00F93A4B" w:rsidRPr="00F93A4B" w:rsidRDefault="00CF4B7E" w:rsidP="00F93A4B">
      <w:pPr>
        <w:rPr>
          <w:lang w:val="en-US" w:eastAsia="zh-CN"/>
        </w:rPr>
      </w:pPr>
      <w:r w:rsidRPr="00CF4B7E">
        <w:rPr>
          <w:lang w:val="en-US" w:eastAsia="zh-CN"/>
        </w:rPr>
        <w:t xml:space="preserve">There are two main radiocommunication elements for operation of CAVs – ad hoc wireless direct communication and cellular connectivity (requiring base station coverage). Ad hoc communication is essential for CAVs and cellular connectivity is important. Both technology families have their advantages and </w:t>
      </w:r>
      <w:proofErr w:type="gramStart"/>
      <w:r w:rsidRPr="00CF4B7E">
        <w:rPr>
          <w:lang w:val="en-US" w:eastAsia="zh-CN"/>
        </w:rPr>
        <w:t>drawbacks</w:t>
      </w:r>
      <w:proofErr w:type="gramEnd"/>
      <w:r w:rsidRPr="00CF4B7E">
        <w:rPr>
          <w:lang w:val="en-US" w:eastAsia="zh-CN"/>
        </w:rPr>
        <w:t xml:space="preserve"> but it should be noted that they are supporting different types of applications in the CAV domain.</w:t>
      </w:r>
    </w:p>
    <w:p w14:paraId="3429C317" w14:textId="77777777" w:rsidR="00F93A4B" w:rsidRPr="00F93A4B" w:rsidRDefault="00F93A4B" w:rsidP="00F93A4B">
      <w:pPr>
        <w:rPr>
          <w:lang w:val="en-US" w:eastAsia="zh-CN"/>
        </w:rPr>
      </w:pPr>
      <w:r w:rsidRPr="00F93A4B">
        <w:rPr>
          <w:lang w:val="en-US" w:eastAsia="zh-CN"/>
        </w:rPr>
        <w:t>Access layer technologies:</w:t>
      </w:r>
    </w:p>
    <w:p w14:paraId="412E0BAB" w14:textId="77777777" w:rsidR="00F93A4B" w:rsidRPr="00F93A4B" w:rsidRDefault="00F93A4B" w:rsidP="00F93A4B">
      <w:pPr>
        <w:rPr>
          <w:lang w:val="en-US" w:eastAsia="zh-CN"/>
        </w:rPr>
      </w:pPr>
      <w:r w:rsidRPr="00F93A4B">
        <w:rPr>
          <w:lang w:val="en-US" w:eastAsia="zh-CN"/>
        </w:rPr>
        <w:t xml:space="preserve">The ad hoc access layer V2X communication technologies are either: </w:t>
      </w:r>
    </w:p>
    <w:p w14:paraId="1E826F72" w14:textId="3A534275" w:rsidR="00F93A4B" w:rsidRPr="00CF4B7E" w:rsidRDefault="00514BCD" w:rsidP="00514BCD">
      <w:pPr>
        <w:pStyle w:val="enumlev1"/>
        <w:rPr>
          <w:lang w:val="en-US" w:eastAsia="zh-CN"/>
        </w:rPr>
      </w:pPr>
      <w:r>
        <w:rPr>
          <w:lang w:val="en-US" w:eastAsia="zh-CN"/>
        </w:rPr>
        <w:t>•</w:t>
      </w:r>
      <w:r>
        <w:rPr>
          <w:lang w:val="en-US" w:eastAsia="zh-CN"/>
        </w:rPr>
        <w:tab/>
      </w:r>
      <w:r w:rsidR="00F93A4B" w:rsidRPr="00CF4B7E">
        <w:rPr>
          <w:lang w:val="en-US" w:eastAsia="zh-CN"/>
        </w:rPr>
        <w:t>IEEE based, or</w:t>
      </w:r>
    </w:p>
    <w:p w14:paraId="0CFA3778" w14:textId="6BBA3935" w:rsidR="00F93A4B" w:rsidRPr="00CF4B7E" w:rsidRDefault="00514BCD" w:rsidP="00514BCD">
      <w:pPr>
        <w:pStyle w:val="enumlev1"/>
        <w:rPr>
          <w:lang w:val="en-US" w:eastAsia="zh-CN"/>
        </w:rPr>
      </w:pPr>
      <w:r>
        <w:rPr>
          <w:lang w:val="en-US" w:eastAsia="zh-CN"/>
        </w:rPr>
        <w:t>•</w:t>
      </w:r>
      <w:r>
        <w:rPr>
          <w:lang w:val="en-US" w:eastAsia="zh-CN"/>
        </w:rPr>
        <w:tab/>
      </w:r>
      <w:r w:rsidR="00F93A4B" w:rsidRPr="00CF4B7E">
        <w:rPr>
          <w:lang w:val="en-US" w:eastAsia="zh-CN"/>
        </w:rPr>
        <w:t>3GPP based</w:t>
      </w:r>
      <w:r>
        <w:rPr>
          <w:lang w:val="en-US" w:eastAsia="zh-CN"/>
        </w:rPr>
        <w:t>.</w:t>
      </w:r>
    </w:p>
    <w:p w14:paraId="751FFEA7" w14:textId="77777777" w:rsidR="00F93A4B" w:rsidRPr="00F93A4B" w:rsidRDefault="00CF4B7E" w:rsidP="00F93A4B">
      <w:pPr>
        <w:rPr>
          <w:lang w:val="en-US" w:eastAsia="zh-CN"/>
        </w:rPr>
      </w:pPr>
      <w:r w:rsidRPr="00CF4B7E">
        <w:rPr>
          <w:lang w:val="en-US" w:eastAsia="zh-CN"/>
        </w:rPr>
        <w:t>IEEE technology is based on the amendment to IEEE 802.11 called IEEE 802.11p (2010), now part of IEEE 802.11-2016</w:t>
      </w:r>
      <w:r w:rsidRPr="009F0F9F">
        <w:rPr>
          <w:rStyle w:val="FootnoteReference"/>
          <w:rFonts w:ascii="Arial" w:hAnsi="Arial" w:cs="Arial"/>
          <w:bCs/>
          <w:sz w:val="20"/>
          <w:vertAlign w:val="superscript"/>
          <w:lang w:val="en-US"/>
        </w:rPr>
        <w:footnoteReference w:id="6"/>
      </w:r>
      <w:r w:rsidRPr="00CF4B7E">
        <w:rPr>
          <w:lang w:val="en-US" w:eastAsia="zh-CN"/>
        </w:rPr>
        <w:t>. This access technology is deployed in Europe under the name of ITS-</w:t>
      </w:r>
      <w:proofErr w:type="gramStart"/>
      <w:r w:rsidRPr="00CF4B7E">
        <w:rPr>
          <w:lang w:val="en-US" w:eastAsia="zh-CN"/>
        </w:rPr>
        <w:t>G5, and</w:t>
      </w:r>
      <w:proofErr w:type="gramEnd"/>
      <w:r w:rsidRPr="00CF4B7E">
        <w:rPr>
          <w:lang w:val="en-US" w:eastAsia="zh-CN"/>
        </w:rPr>
        <w:t xml:space="preserve"> dedicated short-range communication (DSRC) in the US as well as ITS Connect in Japan. A successor to IEEE 802.11p is currently drafted in IEEE under the working name IEEE 802.11bd, which is not violating backward compatibility, coexistence nor interoperability. Both IEEE 802.11p and IEEE 802.11bd can use the same frequency channel in the same geographical area at the same time in a spectrum efficient manner.</w:t>
      </w:r>
    </w:p>
    <w:p w14:paraId="677931BF" w14:textId="77777777" w:rsidR="00F93A4B" w:rsidRPr="00F93A4B" w:rsidRDefault="00CF4B7E" w:rsidP="00F93A4B">
      <w:pPr>
        <w:rPr>
          <w:lang w:val="en-US" w:eastAsia="zh-CN"/>
        </w:rPr>
      </w:pPr>
      <w:r w:rsidRPr="00CF4B7E">
        <w:rPr>
          <w:lang w:val="en-US" w:eastAsia="zh-CN"/>
        </w:rPr>
        <w:t>3GPP based access layer technology supporting ad hoc communication is LTE-V2X (release 14) and 5G-NR V2X (release 16). These two radio technologies cannot talk to each other, are not backward compatible nor coexistent in the same channel and consequently cannot share the same frequency channel.</w:t>
      </w:r>
    </w:p>
    <w:p w14:paraId="2F764793" w14:textId="77777777" w:rsidR="00F93A4B" w:rsidRPr="00F93A4B" w:rsidRDefault="00F93A4B" w:rsidP="00F93A4B">
      <w:pPr>
        <w:rPr>
          <w:lang w:val="en-US" w:eastAsia="zh-CN"/>
        </w:rPr>
      </w:pPr>
      <w:r w:rsidRPr="00F93A4B">
        <w:rPr>
          <w:lang w:val="en-US" w:eastAsia="zh-CN"/>
        </w:rPr>
        <w:t xml:space="preserve">The cellular connectivity is based on 4G and 5G, requiring coverage by base stations and subscriptions to traditional operators. </w:t>
      </w:r>
    </w:p>
    <w:p w14:paraId="33C3F472" w14:textId="77777777" w:rsidR="00F93A4B" w:rsidRPr="00F93A4B" w:rsidRDefault="00F93A4B" w:rsidP="00F93A4B">
      <w:pPr>
        <w:rPr>
          <w:lang w:val="en-US" w:eastAsia="zh-CN"/>
        </w:rPr>
      </w:pPr>
      <w:r w:rsidRPr="00F93A4B">
        <w:rPr>
          <w:lang w:val="en-US" w:eastAsia="zh-CN"/>
        </w:rPr>
        <w:t>Higher layer technologies for V2X above access layer are available at:</w:t>
      </w:r>
    </w:p>
    <w:p w14:paraId="7F858E61" w14:textId="06FA2DBC" w:rsidR="00F93A4B" w:rsidRPr="00F93A4B" w:rsidRDefault="00514BCD" w:rsidP="00514BCD">
      <w:pPr>
        <w:pStyle w:val="enumlev1"/>
        <w:rPr>
          <w:lang w:val="en-US" w:eastAsia="zh-CN"/>
        </w:rPr>
      </w:pPr>
      <w:r>
        <w:rPr>
          <w:lang w:val="en-US" w:eastAsia="zh-CN"/>
        </w:rPr>
        <w:t>•</w:t>
      </w:r>
      <w:r>
        <w:rPr>
          <w:lang w:val="en-US" w:eastAsia="zh-CN"/>
        </w:rPr>
        <w:tab/>
      </w:r>
      <w:r w:rsidR="00F93A4B" w:rsidRPr="00F93A4B">
        <w:rPr>
          <w:lang w:val="en-US" w:eastAsia="zh-CN"/>
        </w:rPr>
        <w:t>ETSI ITS set of standards</w:t>
      </w:r>
      <w:r>
        <w:rPr>
          <w:lang w:val="en-US" w:eastAsia="zh-CN"/>
        </w:rPr>
        <w:t>,</w:t>
      </w:r>
    </w:p>
    <w:p w14:paraId="41B41EB1" w14:textId="46B935A0" w:rsidR="00F93A4B" w:rsidRPr="00F93A4B" w:rsidRDefault="00514BCD" w:rsidP="00514BCD">
      <w:pPr>
        <w:pStyle w:val="enumlev1"/>
        <w:rPr>
          <w:lang w:val="en-US" w:eastAsia="zh-CN"/>
        </w:rPr>
      </w:pPr>
      <w:r>
        <w:rPr>
          <w:lang w:val="en-US" w:eastAsia="zh-CN"/>
        </w:rPr>
        <w:t>•</w:t>
      </w:r>
      <w:r>
        <w:rPr>
          <w:lang w:val="en-US" w:eastAsia="zh-CN"/>
        </w:rPr>
        <w:tab/>
      </w:r>
      <w:r w:rsidR="00F93A4B" w:rsidRPr="00F93A4B">
        <w:rPr>
          <w:lang w:val="en-US" w:eastAsia="zh-CN"/>
        </w:rPr>
        <w:t>CEN set of standards</w:t>
      </w:r>
      <w:r>
        <w:rPr>
          <w:lang w:val="en-US" w:eastAsia="zh-CN"/>
        </w:rPr>
        <w:t>,</w:t>
      </w:r>
    </w:p>
    <w:p w14:paraId="360A4517" w14:textId="4A4B1B08" w:rsidR="00F93A4B" w:rsidRDefault="00514BCD" w:rsidP="00514BCD">
      <w:pPr>
        <w:pStyle w:val="enumlev1"/>
        <w:rPr>
          <w:lang w:val="en-US" w:eastAsia="zh-CN"/>
        </w:rPr>
      </w:pPr>
      <w:r>
        <w:rPr>
          <w:lang w:val="en-US" w:eastAsia="zh-CN"/>
        </w:rPr>
        <w:t>•</w:t>
      </w:r>
      <w:r>
        <w:rPr>
          <w:lang w:val="en-US" w:eastAsia="zh-CN"/>
        </w:rPr>
        <w:tab/>
      </w:r>
      <w:r w:rsidR="00F93A4B" w:rsidRPr="002A491C">
        <w:rPr>
          <w:lang w:val="en-US" w:eastAsia="zh-CN"/>
        </w:rPr>
        <w:t>IEEE 1609 set of standards</w:t>
      </w:r>
      <w:r>
        <w:rPr>
          <w:lang w:val="en-US" w:eastAsia="zh-CN"/>
        </w:rPr>
        <w:t>,</w:t>
      </w:r>
    </w:p>
    <w:p w14:paraId="43096690" w14:textId="06EB2BC1" w:rsidR="00F93A4B" w:rsidRDefault="00514BCD" w:rsidP="00514BCD">
      <w:pPr>
        <w:pStyle w:val="enumlev1"/>
        <w:rPr>
          <w:lang w:val="en-US" w:eastAsia="zh-CN"/>
        </w:rPr>
      </w:pPr>
      <w:r>
        <w:rPr>
          <w:lang w:val="en-US" w:eastAsia="zh-CN"/>
        </w:rPr>
        <w:t>•</w:t>
      </w:r>
      <w:r>
        <w:rPr>
          <w:lang w:val="en-US" w:eastAsia="zh-CN"/>
        </w:rPr>
        <w:tab/>
      </w:r>
      <w:r w:rsidR="00F93A4B" w:rsidRPr="00F93A4B">
        <w:rPr>
          <w:lang w:val="en-US" w:eastAsia="zh-CN"/>
        </w:rPr>
        <w:t>SAE set of standards</w:t>
      </w:r>
      <w:r w:rsidR="005547C2">
        <w:rPr>
          <w:lang w:val="en-US" w:eastAsia="zh-CN"/>
        </w:rPr>
        <w:t>.</w:t>
      </w:r>
      <w:r w:rsidR="00F93A4B">
        <w:rPr>
          <w:lang w:val="en-US" w:eastAsia="zh-CN"/>
        </w:rPr>
        <w:t xml:space="preserve"> </w:t>
      </w:r>
    </w:p>
    <w:p w14:paraId="3AA446EC" w14:textId="7C728FC4" w:rsidR="00032E3D" w:rsidRDefault="00032E3D" w:rsidP="00032E3D">
      <w:pPr>
        <w:pStyle w:val="Heading1"/>
        <w:keepNext w:val="0"/>
        <w:keepLines w:val="0"/>
        <w:rPr>
          <w:lang w:val="en-US" w:eastAsia="zh-CN"/>
        </w:rPr>
      </w:pPr>
      <w:bookmarkStart w:id="19" w:name="_Toc44056711"/>
      <w:r w:rsidRPr="007F0E02">
        <w:rPr>
          <w:lang w:val="en-US" w:eastAsia="zh-CN"/>
        </w:rPr>
        <w:t>6</w:t>
      </w:r>
      <w:r w:rsidRPr="007F0E02">
        <w:rPr>
          <w:lang w:val="en-US" w:eastAsia="zh-CN"/>
        </w:rPr>
        <w:tab/>
        <w:t>Overall objectives and radiocommunication requirements for CAVs</w:t>
      </w:r>
      <w:bookmarkEnd w:id="19"/>
    </w:p>
    <w:p w14:paraId="4B41ABA4" w14:textId="77777777" w:rsidR="00164AAF" w:rsidRPr="009F0F9F" w:rsidRDefault="00CF4B7E" w:rsidP="00164AAF">
      <w:pPr>
        <w:rPr>
          <w:lang w:val="en-US" w:eastAsia="ko-KR"/>
        </w:rPr>
      </w:pPr>
      <w:r w:rsidRPr="00CF4B7E">
        <w:rPr>
          <w:lang w:eastAsia="ko-KR"/>
        </w:rPr>
        <w:t xml:space="preserve">CAV development is an evolution and not a revolution. CAVs will exist side-by-side with other non-automated road users for the foreseeable future. Different use cases and levels of automation have different requirements. SAE level 1 and level 2 automation systems are already on the market illustrated through, e.g., adaptive cruise control and lane keep assistance systems, these are solely based </w:t>
      </w:r>
      <w:proofErr w:type="gramStart"/>
      <w:r w:rsidRPr="00CF4B7E">
        <w:rPr>
          <w:lang w:eastAsia="ko-KR"/>
        </w:rPr>
        <w:t>on line</w:t>
      </w:r>
      <w:proofErr w:type="gramEnd"/>
      <w:r w:rsidRPr="00CF4B7E">
        <w:rPr>
          <w:lang w:eastAsia="ko-KR"/>
        </w:rPr>
        <w:t xml:space="preserve">-of-sight sensors such camera and radar. Ad hoc V2X communication based on IEEE </w:t>
      </w:r>
      <w:r w:rsidRPr="00CF4B7E">
        <w:rPr>
          <w:lang w:eastAsia="ko-KR"/>
        </w:rPr>
        <w:lastRenderedPageBreak/>
        <w:t>802.11p as part of IEEE 802.11-2016 are deployed in Road Side Units and serial vehicles in all three regions Europe (ITS-G5), US (WAVE) and Japan (ITS Connect) for increasing road traffic safety by extending the awareness horizon for the driver (increasing the time to react on dangerous events). Next step is to marry ADAS with ad hoc V2X communication and include the ad hoc V2X communication as a new sensor to the overall sensor fusion framework towards V2X enhanced ADAS.</w:t>
      </w:r>
    </w:p>
    <w:p w14:paraId="6827D908" w14:textId="3BE3359C" w:rsidR="005547C2" w:rsidRDefault="00CF4B7E" w:rsidP="009F0F9F">
      <w:pPr>
        <w:rPr>
          <w:lang w:eastAsia="ko-KR"/>
        </w:rPr>
      </w:pPr>
      <w:r w:rsidRPr="00CF4B7E">
        <w:rPr>
          <w:lang w:eastAsia="ko-KR"/>
        </w:rPr>
        <w:t xml:space="preserve">In the CAV domain, vehicles will support step-by-step more functionalities. Once the ad hoc V2X sensor is included in the sensor set, new V2X enhanced ADAS features will be enabled such as cooperative ACC that can avoid rear-end collisions as well as increase road traffic efficiency (closer spacing between vehicles and reduced fuel consumption). The only mature technology for ad hoc V2X communication is IEEE 802.11p (ITS-G5, WAVE, ITS-Connect). All proposed applications in the CAV domain (e.g., platooning, collective perception, maneuver coordination) are fully supported by IEEE 802.11p based V2X technologies. The applications, however, cannot be supported by one single radio on one frequency channel. The necessary exchange of data </w:t>
      </w:r>
      <w:r w:rsidR="00901B54">
        <w:rPr>
          <w:lang w:eastAsia="ko-KR"/>
        </w:rPr>
        <w:t xml:space="preserve">by direct, communication to </w:t>
      </w:r>
      <w:r w:rsidRPr="00CF4B7E">
        <w:rPr>
          <w:lang w:eastAsia="ko-KR"/>
        </w:rPr>
        <w:t xml:space="preserve">support CAV applications </w:t>
      </w:r>
      <w:r w:rsidR="00901B54">
        <w:rPr>
          <w:lang w:eastAsia="ko-KR"/>
        </w:rPr>
        <w:t xml:space="preserve">is estimated to </w:t>
      </w:r>
      <w:r w:rsidRPr="00CF4B7E">
        <w:rPr>
          <w:lang w:eastAsia="ko-KR"/>
        </w:rPr>
        <w:t>need at least 70 MHz of spectrum</w:t>
      </w:r>
      <w:r w:rsidR="00901B54">
        <w:rPr>
          <w:lang w:eastAsia="ko-KR"/>
        </w:rPr>
        <w:t xml:space="preserve"> by automotive proponents</w:t>
      </w:r>
      <w:r w:rsidR="00901B54">
        <w:rPr>
          <w:rStyle w:val="FootnoteReference"/>
          <w:lang w:eastAsia="ko-KR"/>
        </w:rPr>
        <w:footnoteReference w:id="7"/>
      </w:r>
      <w:r w:rsidR="00901B54">
        <w:rPr>
          <w:lang w:eastAsia="ko-KR"/>
        </w:rPr>
        <w:t>,</w:t>
      </w:r>
      <w:r w:rsidR="00901B54">
        <w:rPr>
          <w:rStyle w:val="FootnoteReference"/>
          <w:lang w:eastAsia="ko-KR"/>
        </w:rPr>
        <w:footnoteReference w:id="8"/>
      </w:r>
      <w:r w:rsidR="00431BD5">
        <w:rPr>
          <w:lang w:eastAsia="ko-KR"/>
        </w:rPr>
        <w:t>.</w:t>
      </w:r>
    </w:p>
    <w:p w14:paraId="2F919570" w14:textId="3A26CE0A" w:rsidR="00032E3D" w:rsidRDefault="00032E3D" w:rsidP="00032E3D">
      <w:pPr>
        <w:pStyle w:val="Heading2"/>
        <w:keepNext w:val="0"/>
        <w:keepLines w:val="0"/>
        <w:rPr>
          <w:lang w:val="en-US" w:eastAsia="zh-CN"/>
        </w:rPr>
      </w:pPr>
      <w:bookmarkStart w:id="20" w:name="_Toc44056712"/>
      <w:r>
        <w:rPr>
          <w:lang w:val="en-US" w:eastAsia="zh-CN"/>
        </w:rPr>
        <w:t>6.1</w:t>
      </w:r>
      <w:r>
        <w:rPr>
          <w:lang w:val="en-US" w:eastAsia="zh-CN"/>
        </w:rPr>
        <w:tab/>
      </w:r>
      <w:r w:rsidR="00164AAF">
        <w:rPr>
          <w:lang w:val="en-US" w:eastAsia="zh-CN"/>
        </w:rPr>
        <w:t xml:space="preserve">Higher layer </w:t>
      </w:r>
      <w:r w:rsidR="00F26392">
        <w:rPr>
          <w:lang w:val="en-US" w:eastAsia="zh-CN"/>
        </w:rPr>
        <w:t xml:space="preserve">including </w:t>
      </w:r>
      <w:r w:rsidR="00164AAF">
        <w:rPr>
          <w:lang w:val="en-US" w:eastAsia="zh-CN"/>
        </w:rPr>
        <w:t xml:space="preserve">application layer </w:t>
      </w:r>
      <w:r w:rsidRPr="006A1396">
        <w:rPr>
          <w:lang w:val="en-US" w:eastAsia="zh-CN"/>
        </w:rPr>
        <w:t>requirements</w:t>
      </w:r>
      <w:bookmarkEnd w:id="20"/>
    </w:p>
    <w:p w14:paraId="7F1EAFE4" w14:textId="77777777" w:rsidR="00164AAF" w:rsidRPr="009F0F9F" w:rsidRDefault="00164AAF" w:rsidP="00164AAF">
      <w:pPr>
        <w:pStyle w:val="Headingb"/>
        <w:rPr>
          <w:lang w:val="en-GB" w:eastAsia="ko-KR"/>
        </w:rPr>
      </w:pPr>
      <w:r w:rsidRPr="009F0F9F">
        <w:rPr>
          <w:lang w:val="en-GB" w:eastAsia="ko-KR"/>
        </w:rPr>
        <w:t xml:space="preserve">CAV requirements (higher layer requirements): </w:t>
      </w:r>
    </w:p>
    <w:p w14:paraId="574EC599" w14:textId="77777777" w:rsidR="00F26392" w:rsidRDefault="00F26392" w:rsidP="00F26392">
      <w:pPr>
        <w:rPr>
          <w:lang w:eastAsia="ko-KR"/>
        </w:rPr>
      </w:pPr>
      <w:r>
        <w:rPr>
          <w:lang w:eastAsia="ko-KR"/>
        </w:rPr>
        <w:t xml:space="preserve">Ad hoc V2X communication will be an essential part for CAVs. Nevertheless, there are many other parts in the CAV domain that needs more attention such as functional safety, robust positioning, sensor fusion, machine learning, high definition maps etc. All parts need to be carefully orchestrated to make CAVs happen. In this respect, communication is just one piece in this giant puzzle. </w:t>
      </w:r>
    </w:p>
    <w:p w14:paraId="03FF5D85" w14:textId="7131DEE4" w:rsidR="00164AAF" w:rsidRPr="009F0F9F" w:rsidRDefault="00F26392" w:rsidP="00F26392">
      <w:pPr>
        <w:rPr>
          <w:lang w:val="en-US" w:eastAsia="ko-KR"/>
        </w:rPr>
      </w:pPr>
      <w:r>
        <w:rPr>
          <w:lang w:eastAsia="ko-KR"/>
        </w:rPr>
        <w:t xml:space="preserve">It takes around 3-5 years for adding a new feature to a vehicle, this long product development cycle is due to the rigorous process of placing safe products on the market. Vehicles have an average lifetime of 12 years. Given the long product development cycles and expected </w:t>
      </w:r>
      <w:proofErr w:type="gramStart"/>
      <w:r>
        <w:rPr>
          <w:lang w:eastAsia="ko-KR"/>
        </w:rPr>
        <w:t>life-time</w:t>
      </w:r>
      <w:proofErr w:type="gramEnd"/>
      <w:r>
        <w:rPr>
          <w:lang w:eastAsia="ko-KR"/>
        </w:rPr>
        <w:t xml:space="preserve">, legal certainty is of utmost importance for vehicle manufacturers. For example, a sudden removal of spectrum resources </w:t>
      </w:r>
      <w:proofErr w:type="gramStart"/>
      <w:r>
        <w:rPr>
          <w:lang w:eastAsia="ko-KR"/>
        </w:rPr>
        <w:t>cause</w:t>
      </w:r>
      <w:proofErr w:type="gramEnd"/>
      <w:r>
        <w:rPr>
          <w:lang w:eastAsia="ko-KR"/>
        </w:rPr>
        <w:t xml:space="preserve"> much headache and creates insecurities resulting in unwillingness to make necessary investments for realizing certain technologies. Further, new technology for inclusion in vehicles needs to be mature when the product development </w:t>
      </w:r>
      <w:proofErr w:type="gramStart"/>
      <w:r>
        <w:rPr>
          <w:lang w:eastAsia="ko-KR"/>
        </w:rPr>
        <w:t>starts</w:t>
      </w:r>
      <w:proofErr w:type="gramEnd"/>
      <w:r>
        <w:rPr>
          <w:lang w:eastAsia="ko-KR"/>
        </w:rPr>
        <w:t xml:space="preserve"> and it needs to be available for the coming 15 years. </w:t>
      </w:r>
    </w:p>
    <w:p w14:paraId="76B3701C" w14:textId="77777777" w:rsidR="00164AAF" w:rsidRDefault="00164AAF" w:rsidP="00164AAF">
      <w:pPr>
        <w:rPr>
          <w:lang w:eastAsia="ko-KR"/>
        </w:rPr>
      </w:pPr>
      <w:r>
        <w:rPr>
          <w:lang w:eastAsia="ko-KR"/>
        </w:rPr>
        <w:t xml:space="preserve">Cellular specific requirement for CAV: </w:t>
      </w:r>
    </w:p>
    <w:p w14:paraId="5CE0D63C" w14:textId="7B6A4BDD" w:rsidR="00F26392" w:rsidRDefault="00164AAF" w:rsidP="00514BCD">
      <w:pPr>
        <w:pStyle w:val="enumlev1"/>
        <w:rPr>
          <w:lang w:eastAsia="ko-KR"/>
        </w:rPr>
      </w:pPr>
      <w:r>
        <w:rPr>
          <w:lang w:eastAsia="ko-KR"/>
        </w:rPr>
        <w:t>•</w:t>
      </w:r>
      <w:r>
        <w:rPr>
          <w:lang w:eastAsia="ko-KR"/>
        </w:rPr>
        <w:tab/>
      </w:r>
      <w:r w:rsidR="00F26392">
        <w:rPr>
          <w:lang w:eastAsia="ko-KR"/>
        </w:rPr>
        <w:t>full road coverage with cellular communication</w:t>
      </w:r>
      <w:r w:rsidR="00933EDE">
        <w:rPr>
          <w:lang w:eastAsia="ko-KR"/>
        </w:rPr>
        <w:t>.</w:t>
      </w:r>
    </w:p>
    <w:p w14:paraId="3887A393" w14:textId="03A566ED" w:rsidR="00F26392" w:rsidRDefault="00F26392" w:rsidP="00514BCD">
      <w:pPr>
        <w:pStyle w:val="enumlev1"/>
        <w:rPr>
          <w:lang w:eastAsia="ko-KR"/>
        </w:rPr>
      </w:pPr>
      <w:r>
        <w:rPr>
          <w:lang w:eastAsia="ko-KR"/>
        </w:rPr>
        <w:t>•</w:t>
      </w:r>
      <w:r>
        <w:rPr>
          <w:lang w:eastAsia="ko-KR"/>
        </w:rPr>
        <w:tab/>
        <w:t>cross-border interoperability</w:t>
      </w:r>
      <w:r w:rsidR="00933EDE">
        <w:rPr>
          <w:lang w:eastAsia="ko-KR"/>
        </w:rPr>
        <w:t>.</w:t>
      </w:r>
    </w:p>
    <w:p w14:paraId="469B07D5" w14:textId="77777777" w:rsidR="00164AAF" w:rsidRPr="00164AAF" w:rsidRDefault="00F26392" w:rsidP="00514BCD">
      <w:pPr>
        <w:pStyle w:val="enumlev1"/>
        <w:rPr>
          <w:lang w:val="en-US" w:eastAsia="zh-CN"/>
        </w:rPr>
      </w:pPr>
      <w:r>
        <w:rPr>
          <w:lang w:eastAsia="ko-KR"/>
        </w:rPr>
        <w:t>•</w:t>
      </w:r>
      <w:r>
        <w:rPr>
          <w:lang w:eastAsia="ko-KR"/>
        </w:rPr>
        <w:tab/>
        <w:t>cross-provider interoperability.</w:t>
      </w:r>
    </w:p>
    <w:p w14:paraId="44885085" w14:textId="77777777" w:rsidR="00032E3D" w:rsidRDefault="00032E3D" w:rsidP="00032E3D">
      <w:pPr>
        <w:pStyle w:val="Heading2"/>
        <w:keepNext w:val="0"/>
        <w:keepLines w:val="0"/>
        <w:rPr>
          <w:lang w:val="en-US" w:eastAsia="zh-CN"/>
        </w:rPr>
      </w:pPr>
      <w:bookmarkStart w:id="21" w:name="_Toc44056713"/>
      <w:r>
        <w:rPr>
          <w:lang w:val="en-US" w:eastAsia="zh-CN"/>
        </w:rPr>
        <w:lastRenderedPageBreak/>
        <w:t>6.2</w:t>
      </w:r>
      <w:r>
        <w:rPr>
          <w:lang w:val="en-US" w:eastAsia="zh-CN"/>
        </w:rPr>
        <w:tab/>
        <w:t>R</w:t>
      </w:r>
      <w:r w:rsidRPr="006A1396">
        <w:rPr>
          <w:lang w:val="en-US" w:eastAsia="zh-CN"/>
        </w:rPr>
        <w:t xml:space="preserve">adiocommunication requirements: sensors, </w:t>
      </w:r>
      <w:r>
        <w:rPr>
          <w:lang w:val="en-US" w:eastAsia="zh-CN"/>
        </w:rPr>
        <w:t xml:space="preserve">interoperability, </w:t>
      </w:r>
      <w:r w:rsidRPr="006A1396">
        <w:rPr>
          <w:lang w:val="en-US" w:eastAsia="zh-CN"/>
        </w:rPr>
        <w:t>radio interfaces, data rate, latency, reliability</w:t>
      </w:r>
      <w:bookmarkEnd w:id="21"/>
    </w:p>
    <w:p w14:paraId="3C85C580" w14:textId="0E0599E8" w:rsidR="00E87C46" w:rsidRPr="005547C2" w:rsidRDefault="00193FEB" w:rsidP="005547C2">
      <w:pPr>
        <w:rPr>
          <w:i/>
          <w:iCs/>
          <w:lang w:val="en-US"/>
        </w:rPr>
      </w:pPr>
      <w:r w:rsidRPr="005547C2">
        <w:rPr>
          <w:i/>
          <w:iCs/>
          <w:highlight w:val="yellow"/>
          <w:lang w:val="en-US"/>
        </w:rPr>
        <w:t>[</w:t>
      </w:r>
      <w:r w:rsidR="008B1176" w:rsidRPr="005547C2">
        <w:rPr>
          <w:i/>
          <w:iCs/>
          <w:highlight w:val="yellow"/>
          <w:lang w:val="en-US"/>
        </w:rPr>
        <w:t xml:space="preserve">Editors note: For missing information, further input expected – topics on </w:t>
      </w:r>
      <w:r w:rsidR="00E87C46" w:rsidRPr="005547C2">
        <w:rPr>
          <w:i/>
          <w:iCs/>
          <w:highlight w:val="yellow"/>
          <w:lang w:val="en-US"/>
        </w:rPr>
        <w:t>Interoperability / backward compatibility / coexistence</w:t>
      </w:r>
      <w:r w:rsidR="008B1176" w:rsidRPr="005547C2">
        <w:rPr>
          <w:i/>
          <w:iCs/>
          <w:lang w:val="en-US"/>
        </w:rPr>
        <w:t xml:space="preserve"> are suggested</w:t>
      </w:r>
      <w:r w:rsidR="00417499" w:rsidRPr="005547C2">
        <w:rPr>
          <w:i/>
          <w:iCs/>
          <w:lang w:val="en-US"/>
        </w:rPr>
        <w:t>.</w:t>
      </w:r>
      <w:r w:rsidRPr="005547C2">
        <w:rPr>
          <w:i/>
          <w:iCs/>
          <w:lang w:val="en-US"/>
        </w:rPr>
        <w:t xml:space="preserve">] </w:t>
      </w:r>
    </w:p>
    <w:p w14:paraId="76DBCD80" w14:textId="77777777" w:rsidR="00F93A4B" w:rsidRDefault="00F93A4B" w:rsidP="009F0F9F">
      <w:pPr>
        <w:pStyle w:val="Headingb"/>
        <w:rPr>
          <w:lang w:eastAsia="ko-KR"/>
        </w:rPr>
      </w:pPr>
      <w:r>
        <w:rPr>
          <w:lang w:eastAsia="ko-KR"/>
        </w:rPr>
        <w:t xml:space="preserve">Access layer </w:t>
      </w:r>
      <w:proofErr w:type="gramStart"/>
      <w:r>
        <w:rPr>
          <w:lang w:eastAsia="ko-KR"/>
        </w:rPr>
        <w:t>requirements:</w:t>
      </w:r>
      <w:proofErr w:type="gramEnd"/>
    </w:p>
    <w:p w14:paraId="6967B1E4" w14:textId="5853F250" w:rsidR="00F26392" w:rsidRDefault="00514BCD" w:rsidP="00514BCD">
      <w:pPr>
        <w:pStyle w:val="enumlev1"/>
        <w:rPr>
          <w:lang w:eastAsia="ko-KR"/>
        </w:rPr>
      </w:pPr>
      <w:r>
        <w:rPr>
          <w:lang w:eastAsia="ko-KR"/>
        </w:rPr>
        <w:t>1)</w:t>
      </w:r>
      <w:r>
        <w:rPr>
          <w:lang w:eastAsia="ko-KR"/>
        </w:rPr>
        <w:tab/>
      </w:r>
      <w:r w:rsidR="00F26392" w:rsidRPr="00F26392">
        <w:rPr>
          <w:lang w:eastAsia="ko-KR"/>
        </w:rPr>
        <w:t>Communication topology</w:t>
      </w:r>
    </w:p>
    <w:p w14:paraId="4A20648C" w14:textId="77777777" w:rsidR="00F93A4B" w:rsidRDefault="00F93A4B" w:rsidP="005547C2">
      <w:pPr>
        <w:rPr>
          <w:lang w:eastAsia="ko-KR"/>
        </w:rPr>
      </w:pPr>
      <w:r>
        <w:rPr>
          <w:lang w:eastAsia="ko-KR"/>
        </w:rPr>
        <w:t xml:space="preserve">By </w:t>
      </w:r>
      <w:r w:rsidR="00F26392">
        <w:rPr>
          <w:lang w:eastAsia="ko-KR"/>
        </w:rPr>
        <w:t>nature,</w:t>
      </w:r>
      <w:r>
        <w:rPr>
          <w:lang w:eastAsia="ko-KR"/>
        </w:rPr>
        <w:t xml:space="preserve"> V2X communication is a many-to-many omnidirectional type of communication.</w:t>
      </w:r>
    </w:p>
    <w:p w14:paraId="38652795" w14:textId="49092EC5" w:rsidR="00F93A4B" w:rsidRDefault="00514BCD" w:rsidP="00514BCD">
      <w:pPr>
        <w:pStyle w:val="enumlev1"/>
        <w:rPr>
          <w:lang w:eastAsia="ko-KR"/>
        </w:rPr>
      </w:pPr>
      <w:r>
        <w:rPr>
          <w:lang w:eastAsia="ko-KR"/>
        </w:rPr>
        <w:t>2)</w:t>
      </w:r>
      <w:r>
        <w:rPr>
          <w:lang w:eastAsia="ko-KR"/>
        </w:rPr>
        <w:tab/>
      </w:r>
      <w:r w:rsidR="00F93A4B">
        <w:rPr>
          <w:lang w:eastAsia="ko-KR"/>
        </w:rPr>
        <w:t>Dynamic channel:</w:t>
      </w:r>
    </w:p>
    <w:p w14:paraId="1BAC5F0A" w14:textId="77777777" w:rsidR="00F93A4B" w:rsidRDefault="00F26392" w:rsidP="005547C2">
      <w:pPr>
        <w:rPr>
          <w:lang w:eastAsia="ko-KR"/>
        </w:rPr>
      </w:pPr>
      <w:r w:rsidRPr="00F26392">
        <w:rPr>
          <w:lang w:eastAsia="ko-KR"/>
        </w:rPr>
        <w:t>The highly mobile environment of road traffic leads to much higher requirements on the V2X receiver. Consequently, CAV services using the ad hoc V2X sensor requires continuous adaption to the current channel status, which is affected by, e.g., severe multipath, doppler effect of the channel resources. V2X receivers need to comply with dynamic channel conditions as described in, e.g., ETSI EN 302 663 Annex A. Despite the reason for poorer wireless communication, CAV services need to have graceful performance degradation.</w:t>
      </w:r>
    </w:p>
    <w:p w14:paraId="6B2500BC" w14:textId="5934C412" w:rsidR="00F93A4B" w:rsidRDefault="00514BCD" w:rsidP="00514BCD">
      <w:pPr>
        <w:pStyle w:val="enumlev1"/>
        <w:rPr>
          <w:lang w:eastAsia="ko-KR"/>
        </w:rPr>
      </w:pPr>
      <w:r>
        <w:rPr>
          <w:lang w:eastAsia="ko-KR"/>
        </w:rPr>
        <w:t>3)</w:t>
      </w:r>
      <w:r>
        <w:rPr>
          <w:lang w:eastAsia="ko-KR"/>
        </w:rPr>
        <w:tab/>
      </w:r>
      <w:r w:rsidR="00F93A4B">
        <w:rPr>
          <w:lang w:eastAsia="ko-KR"/>
        </w:rPr>
        <w:t>Dynamic number of participants</w:t>
      </w:r>
    </w:p>
    <w:p w14:paraId="059A18DF" w14:textId="77777777" w:rsidR="00F93A4B" w:rsidRDefault="00F26392" w:rsidP="005547C2">
      <w:pPr>
        <w:rPr>
          <w:lang w:eastAsia="ko-KR"/>
        </w:rPr>
      </w:pPr>
      <w:r w:rsidRPr="00F26392">
        <w:rPr>
          <w:lang w:eastAsia="ko-KR"/>
        </w:rPr>
        <w:t xml:space="preserve">Dynamic load change in the channel due </w:t>
      </w:r>
      <w:proofErr w:type="gramStart"/>
      <w:r w:rsidRPr="00F26392">
        <w:rPr>
          <w:lang w:eastAsia="ko-KR"/>
        </w:rPr>
        <w:t>to</w:t>
      </w:r>
      <w:proofErr w:type="gramEnd"/>
      <w:r w:rsidRPr="00F26392">
        <w:rPr>
          <w:lang w:eastAsia="ko-KR"/>
        </w:rPr>
        <w:t xml:space="preserve"> few to very many traffic participants at the same time in the communication range of ITS stations. High density scenarios show that 100-800 vehicles can be in the functional relevant distance. Vulnerable Road Users (VRU) like bicyclist and pedestrians can be V2X traffic participants and </w:t>
      </w:r>
      <w:proofErr w:type="gramStart"/>
      <w:r w:rsidRPr="00F26392">
        <w:rPr>
          <w:lang w:eastAsia="ko-KR"/>
        </w:rPr>
        <w:t>have to</w:t>
      </w:r>
      <w:proofErr w:type="gramEnd"/>
      <w:r w:rsidRPr="00F26392">
        <w:rPr>
          <w:lang w:eastAsia="ko-KR"/>
        </w:rPr>
        <w:t xml:space="preserve"> be calculated on top of that.</w:t>
      </w:r>
    </w:p>
    <w:p w14:paraId="662E7DE4" w14:textId="6B8616A3" w:rsidR="00F93A4B" w:rsidRDefault="00514BCD" w:rsidP="00514BCD">
      <w:pPr>
        <w:pStyle w:val="enumlev1"/>
        <w:rPr>
          <w:lang w:eastAsia="ko-KR"/>
        </w:rPr>
      </w:pPr>
      <w:r>
        <w:rPr>
          <w:lang w:eastAsia="ko-KR"/>
        </w:rPr>
        <w:t>4)</w:t>
      </w:r>
      <w:r>
        <w:rPr>
          <w:lang w:eastAsia="ko-KR"/>
        </w:rPr>
        <w:tab/>
      </w:r>
      <w:r w:rsidR="00F93A4B">
        <w:rPr>
          <w:lang w:eastAsia="ko-KR"/>
        </w:rPr>
        <w:t>Dynamic use of channels:</w:t>
      </w:r>
    </w:p>
    <w:p w14:paraId="20A06EDE" w14:textId="77777777" w:rsidR="00F93A4B" w:rsidRDefault="00F26392" w:rsidP="005547C2">
      <w:pPr>
        <w:rPr>
          <w:lang w:eastAsia="ko-KR"/>
        </w:rPr>
      </w:pPr>
      <w:r w:rsidRPr="00F26392">
        <w:rPr>
          <w:lang w:eastAsia="ko-KR"/>
        </w:rPr>
        <w:t>Further, not all CAV services can be hosted on one channel but needs to be divided between channels using several radios and multi-channel operation.</w:t>
      </w:r>
    </w:p>
    <w:p w14:paraId="72BD8562" w14:textId="5B70D0C0" w:rsidR="00F93A4B" w:rsidRDefault="00514BCD" w:rsidP="00514BCD">
      <w:pPr>
        <w:pStyle w:val="enumlev1"/>
        <w:rPr>
          <w:lang w:eastAsia="ko-KR"/>
        </w:rPr>
      </w:pPr>
      <w:r>
        <w:rPr>
          <w:lang w:eastAsia="ko-KR"/>
        </w:rPr>
        <w:t>5)</w:t>
      </w:r>
      <w:r>
        <w:rPr>
          <w:lang w:eastAsia="ko-KR"/>
        </w:rPr>
        <w:tab/>
      </w:r>
      <w:r w:rsidR="00F93A4B">
        <w:rPr>
          <w:lang w:eastAsia="ko-KR"/>
        </w:rPr>
        <w:t>Dynamic V2X message:</w:t>
      </w:r>
    </w:p>
    <w:p w14:paraId="6BB2FB2F" w14:textId="0D4FB553" w:rsidR="00F26392" w:rsidRPr="00431BD5" w:rsidRDefault="00F26392" w:rsidP="005547C2">
      <w:r w:rsidRPr="00F26392">
        <w:t xml:space="preserve">For most efficient use of spectrum V2X messages are generated only if required </w:t>
      </w:r>
      <w:r w:rsidRPr="00431BD5">
        <w:t>and necessary content is adapted by application layer to the minimum. V2X messages change dynamically in sending rate and message size over time with an aperiodic behaviour. An analysis of this behaviour for the broadly used ETSI Cooperative Awareness Message CAM is given in IEEE “</w:t>
      </w:r>
      <w:r w:rsidRPr="00431BD5">
        <w:rPr>
          <w:i/>
          <w:iCs/>
        </w:rPr>
        <w:t>Empirical Models for the Realistic Generation of Cooperative Awareness Messages in Vehicular Networks</w:t>
      </w:r>
      <w:r w:rsidRPr="00431BD5">
        <w:t>”</w:t>
      </w:r>
      <w:r w:rsidRPr="009F0F9F">
        <w:rPr>
          <w:vertAlign w:val="superscript"/>
        </w:rPr>
        <w:footnoteReference w:id="9"/>
      </w:r>
      <w:r w:rsidRPr="00F26392">
        <w:t xml:space="preserve">. </w:t>
      </w:r>
      <w:r w:rsidRPr="00431BD5">
        <w:t xml:space="preserve">Other CAV related messages such as CPM, MCM, </w:t>
      </w:r>
      <w:r w:rsidR="003B19B7">
        <w:t>PSM/</w:t>
      </w:r>
      <w:r w:rsidRPr="00431BD5">
        <w:t>VAM</w:t>
      </w:r>
      <w:r w:rsidR="003B19B7">
        <w:rPr>
          <w:rStyle w:val="FootnoteReference"/>
        </w:rPr>
        <w:footnoteReference w:id="10"/>
      </w:r>
      <w:r w:rsidRPr="00431BD5">
        <w:t>, deploy the same dynamic generation rules. In addition to spectrum efficiency, this dynamic generation supports the principle of data minimization for privacy reasons.</w:t>
      </w:r>
    </w:p>
    <w:p w14:paraId="5E093EE4" w14:textId="388E5E69" w:rsidR="00431BD5" w:rsidRDefault="00514BCD" w:rsidP="00514BCD">
      <w:pPr>
        <w:pStyle w:val="enumlev1"/>
        <w:rPr>
          <w:lang w:eastAsia="ko-KR"/>
        </w:rPr>
      </w:pPr>
      <w:r>
        <w:rPr>
          <w:lang w:eastAsia="ko-KR"/>
        </w:rPr>
        <w:t>6)</w:t>
      </w:r>
      <w:r>
        <w:rPr>
          <w:lang w:eastAsia="ko-KR"/>
        </w:rPr>
        <w:tab/>
      </w:r>
      <w:r w:rsidR="00F93A4B">
        <w:rPr>
          <w:lang w:eastAsia="ko-KR"/>
        </w:rPr>
        <w:t xml:space="preserve">Communication ranges: </w:t>
      </w:r>
    </w:p>
    <w:p w14:paraId="23BE904A" w14:textId="1CE75715" w:rsidR="00F93A4B" w:rsidRDefault="00431BD5" w:rsidP="00F93A4B">
      <w:pPr>
        <w:rPr>
          <w:lang w:eastAsia="ko-KR"/>
        </w:rPr>
      </w:pPr>
      <w:r w:rsidRPr="00431BD5">
        <w:rPr>
          <w:lang w:eastAsia="ko-KR"/>
        </w:rPr>
        <w:t>V2X applications intended to reduce traffic accidents in short range need 90% packet success rate at 150m in urban, suburban environment and at 500</w:t>
      </w:r>
      <w:r w:rsidR="008156AE">
        <w:rPr>
          <w:lang w:eastAsia="ko-KR"/>
        </w:rPr>
        <w:t xml:space="preserve"> </w:t>
      </w:r>
      <w:r w:rsidRPr="00431BD5">
        <w:rPr>
          <w:lang w:eastAsia="ko-KR"/>
        </w:rPr>
        <w:t>m in highway environment or fast rural environment in combination with omnidirectional communication requirement.</w:t>
      </w:r>
    </w:p>
    <w:p w14:paraId="2E05B1F0" w14:textId="2E85CB69" w:rsidR="00F93A4B" w:rsidRDefault="00514BCD" w:rsidP="00514BCD">
      <w:pPr>
        <w:pStyle w:val="enumlev1"/>
        <w:rPr>
          <w:lang w:eastAsia="ko-KR"/>
        </w:rPr>
      </w:pPr>
      <w:r>
        <w:rPr>
          <w:lang w:eastAsia="ko-KR"/>
        </w:rPr>
        <w:t>7)</w:t>
      </w:r>
      <w:r>
        <w:rPr>
          <w:lang w:eastAsia="ko-KR"/>
        </w:rPr>
        <w:tab/>
      </w:r>
      <w:r w:rsidR="00F93A4B">
        <w:rPr>
          <w:lang w:eastAsia="ko-KR"/>
        </w:rPr>
        <w:t>Selection of V2X modulation characteristics:</w:t>
      </w:r>
    </w:p>
    <w:p w14:paraId="2B880826" w14:textId="46C9489B" w:rsidR="00431BD5" w:rsidRDefault="00431BD5" w:rsidP="009F0F9F">
      <w:r>
        <w:lastRenderedPageBreak/>
        <w:t xml:space="preserve">The requirements for most, especially safety applications, CAV </w:t>
      </w:r>
      <w:r w:rsidRPr="00A440BD">
        <w:t xml:space="preserve">applications </w:t>
      </w:r>
      <w:r>
        <w:t>(V2X services using the following messages BSM/CAM, CPM, MCM</w:t>
      </w:r>
      <w:r w:rsidR="00234DDF">
        <w:t>, PSM/VAM</w:t>
      </w:r>
      <w:r>
        <w:t xml:space="preserve">) are: </w:t>
      </w:r>
    </w:p>
    <w:p w14:paraId="1CAD69FB" w14:textId="76BA5CB3" w:rsidR="00431BD5" w:rsidRPr="00BD3B55" w:rsidRDefault="00514BCD" w:rsidP="00514BCD">
      <w:pPr>
        <w:pStyle w:val="enumlev1"/>
        <w:rPr>
          <w:lang w:val="fr-FR"/>
        </w:rPr>
      </w:pPr>
      <w:r w:rsidRPr="00514BCD">
        <w:rPr>
          <w:lang w:val="fr-FR" w:eastAsia="ko-KR"/>
        </w:rPr>
        <w:t>•</w:t>
      </w:r>
      <w:r w:rsidRPr="00514BCD">
        <w:rPr>
          <w:lang w:val="fr-FR" w:eastAsia="ko-KR"/>
        </w:rPr>
        <w:tab/>
      </w:r>
      <w:r w:rsidR="00431BD5" w:rsidRPr="00BD3B55">
        <w:rPr>
          <w:lang w:val="fr-FR"/>
        </w:rPr>
        <w:t xml:space="preserve">dynamic </w:t>
      </w:r>
      <w:r w:rsidR="00234DDF" w:rsidRPr="00BD3B55">
        <w:rPr>
          <w:lang w:val="fr-FR"/>
        </w:rPr>
        <w:t xml:space="preserve">radio </w:t>
      </w:r>
      <w:r w:rsidR="00431BD5" w:rsidRPr="00BD3B55">
        <w:rPr>
          <w:lang w:val="fr-FR"/>
        </w:rPr>
        <w:t>channel changes,</w:t>
      </w:r>
      <w:r w:rsidR="00234DDF" w:rsidRPr="00BD3B55">
        <w:rPr>
          <w:lang w:val="fr-FR"/>
        </w:rPr>
        <w:t xml:space="preserve"> e.g. mobile environment</w:t>
      </w:r>
      <w:r>
        <w:rPr>
          <w:lang w:val="fr-FR"/>
        </w:rPr>
        <w:t>,</w:t>
      </w:r>
    </w:p>
    <w:p w14:paraId="43C7834C" w14:textId="6683320A" w:rsidR="00431BD5" w:rsidRPr="002E2949" w:rsidRDefault="00514BCD" w:rsidP="00514BCD">
      <w:pPr>
        <w:pStyle w:val="enumlev1"/>
      </w:pPr>
      <w:r>
        <w:rPr>
          <w:lang w:eastAsia="ko-KR"/>
        </w:rPr>
        <w:t>•</w:t>
      </w:r>
      <w:r>
        <w:rPr>
          <w:lang w:eastAsia="ko-KR"/>
        </w:rPr>
        <w:tab/>
      </w:r>
      <w:r w:rsidR="00431BD5" w:rsidRPr="002E2949">
        <w:t>dynamic message generation,</w:t>
      </w:r>
      <w:r w:rsidR="00234DDF">
        <w:t xml:space="preserve"> e.g. dynamic changes in Tx rate and message size from message to message</w:t>
      </w:r>
      <w:r>
        <w:t>,</w:t>
      </w:r>
    </w:p>
    <w:p w14:paraId="5804CE87" w14:textId="3C2ED450" w:rsidR="00431BD5" w:rsidRPr="002E2949" w:rsidRDefault="00514BCD" w:rsidP="00514BCD">
      <w:pPr>
        <w:pStyle w:val="enumlev1"/>
      </w:pPr>
      <w:r>
        <w:rPr>
          <w:lang w:eastAsia="ko-KR"/>
        </w:rPr>
        <w:t>•</w:t>
      </w:r>
      <w:r>
        <w:rPr>
          <w:lang w:eastAsia="ko-KR"/>
        </w:rPr>
        <w:tab/>
      </w:r>
      <w:r w:rsidR="00431BD5" w:rsidRPr="002E2949">
        <w:t>omnidirectional communication</w:t>
      </w:r>
      <w:r>
        <w:t>,</w:t>
      </w:r>
    </w:p>
    <w:p w14:paraId="4B73FBAA" w14:textId="721312ED" w:rsidR="00431BD5" w:rsidRPr="002E2949" w:rsidRDefault="00514BCD" w:rsidP="00514BCD">
      <w:pPr>
        <w:pStyle w:val="enumlev1"/>
      </w:pPr>
      <w:r>
        <w:rPr>
          <w:lang w:eastAsia="ko-KR"/>
        </w:rPr>
        <w:t>•</w:t>
      </w:r>
      <w:r>
        <w:rPr>
          <w:lang w:eastAsia="ko-KR"/>
        </w:rPr>
        <w:tab/>
      </w:r>
      <w:r w:rsidR="00431BD5" w:rsidRPr="002E2949">
        <w:t>dynamic channel load at at least 500</w:t>
      </w:r>
      <w:r w:rsidR="00933EDE">
        <w:t xml:space="preserve"> </w:t>
      </w:r>
      <w:r w:rsidR="00431BD5" w:rsidRPr="002E2949">
        <w:t>m range with Packet Success Rate 90%</w:t>
      </w:r>
      <w:r w:rsidR="00431BD5">
        <w:t>.</w:t>
      </w:r>
      <w:r w:rsidR="00431BD5" w:rsidRPr="002E2949">
        <w:t xml:space="preserve"> </w:t>
      </w:r>
    </w:p>
    <w:p w14:paraId="3B8A94CE" w14:textId="77777777" w:rsidR="00431BD5" w:rsidRDefault="00431BD5" w:rsidP="009F0F9F">
      <w:r>
        <w:t xml:space="preserve">These requirements </w:t>
      </w:r>
      <w:r w:rsidRPr="00A440BD">
        <w:t xml:space="preserve">lead to </w:t>
      </w:r>
      <w:r>
        <w:t xml:space="preserve">a preferred selection of </w:t>
      </w:r>
      <w:r w:rsidRPr="00A440BD">
        <w:t xml:space="preserve">low data rates and the choice of a robust modulation </w:t>
      </w:r>
      <w:r>
        <w:t xml:space="preserve">like QPSK ½ </w:t>
      </w:r>
      <w:r w:rsidRPr="009F0F9F">
        <w:rPr>
          <w:vertAlign w:val="superscript"/>
        </w:rPr>
        <w:footnoteReference w:id="11"/>
      </w:r>
      <w:r w:rsidRPr="00A440BD">
        <w:t>.</w:t>
      </w:r>
      <w:r>
        <w:t xml:space="preserve"> There are some CAV applications which can use higher order modulations and/or multiple/directional antenna systems, e.g. truck platooning.</w:t>
      </w:r>
    </w:p>
    <w:p w14:paraId="71FD8F6E" w14:textId="458D6063" w:rsidR="00F93A4B" w:rsidRDefault="00514BCD" w:rsidP="00514BCD">
      <w:pPr>
        <w:pStyle w:val="enumlev1"/>
        <w:rPr>
          <w:lang w:eastAsia="ko-KR"/>
        </w:rPr>
      </w:pPr>
      <w:r>
        <w:rPr>
          <w:lang w:eastAsia="ko-KR"/>
        </w:rPr>
        <w:t>8)</w:t>
      </w:r>
      <w:r>
        <w:rPr>
          <w:lang w:eastAsia="ko-KR"/>
        </w:rPr>
        <w:tab/>
      </w:r>
      <w:r w:rsidR="00F93A4B">
        <w:rPr>
          <w:lang w:eastAsia="ko-KR"/>
        </w:rPr>
        <w:t>Service layer latency:</w:t>
      </w:r>
    </w:p>
    <w:p w14:paraId="277471DD" w14:textId="77777777" w:rsidR="00F93A4B" w:rsidRDefault="00F93A4B" w:rsidP="00F93A4B">
      <w:pPr>
        <w:rPr>
          <w:lang w:eastAsia="ko-KR"/>
        </w:rPr>
      </w:pPr>
      <w:r>
        <w:rPr>
          <w:lang w:eastAsia="ko-KR"/>
        </w:rPr>
        <w:t>Below 10 ms as in table “Technical characteristics on Advanced ITS and CAV”.</w:t>
      </w:r>
    </w:p>
    <w:p w14:paraId="0A919ACA" w14:textId="60BAFF93" w:rsidR="00032E3D" w:rsidRDefault="00032E3D" w:rsidP="00032E3D">
      <w:pPr>
        <w:rPr>
          <w:lang w:val="en-US" w:eastAsia="ko-KR"/>
        </w:rPr>
      </w:pPr>
      <w:r w:rsidRPr="00DC551A">
        <w:rPr>
          <w:lang w:val="en-US" w:eastAsia="ko-KR"/>
        </w:rPr>
        <w:t xml:space="preserve">From the view of wireless connectivity, V2X communication technology for </w:t>
      </w:r>
      <w:r w:rsidR="008333C8">
        <w:rPr>
          <w:lang w:val="en-US" w:eastAsia="ko-KR"/>
        </w:rPr>
        <w:t xml:space="preserve">many new </w:t>
      </w:r>
      <w:r w:rsidRPr="00DC551A">
        <w:rPr>
          <w:lang w:val="en-US" w:eastAsia="ko-KR"/>
        </w:rPr>
        <w:t xml:space="preserve">CAV applications </w:t>
      </w:r>
      <w:r w:rsidR="003D2593">
        <w:rPr>
          <w:lang w:val="en-US" w:eastAsia="ko-KR"/>
        </w:rPr>
        <w:t>need</w:t>
      </w:r>
      <w:r w:rsidR="008333C8">
        <w:rPr>
          <w:lang w:val="en-US" w:eastAsia="ko-KR"/>
        </w:rPr>
        <w:t xml:space="preserve"> to</w:t>
      </w:r>
      <w:r w:rsidR="008333C8" w:rsidRPr="00DC551A">
        <w:rPr>
          <w:lang w:val="en-US" w:eastAsia="ko-KR"/>
        </w:rPr>
        <w:t xml:space="preserve"> </w:t>
      </w:r>
      <w:r w:rsidRPr="00DC551A">
        <w:rPr>
          <w:lang w:val="en-US" w:eastAsia="ko-KR"/>
        </w:rPr>
        <w:t>support low</w:t>
      </w:r>
      <w:r w:rsidR="008333C8">
        <w:rPr>
          <w:lang w:val="en-US" w:eastAsia="ko-KR"/>
        </w:rPr>
        <w:t>er</w:t>
      </w:r>
      <w:r w:rsidRPr="00DC551A">
        <w:rPr>
          <w:lang w:val="en-US" w:eastAsia="ko-KR"/>
        </w:rPr>
        <w:t xml:space="preserve"> latency and high</w:t>
      </w:r>
      <w:r w:rsidR="008333C8">
        <w:rPr>
          <w:lang w:val="en-US" w:eastAsia="ko-KR"/>
        </w:rPr>
        <w:t>er</w:t>
      </w:r>
      <w:r w:rsidRPr="00DC551A">
        <w:rPr>
          <w:lang w:val="en-US" w:eastAsia="ko-KR"/>
        </w:rPr>
        <w:t xml:space="preserve"> reliability. </w:t>
      </w:r>
      <w:r w:rsidR="008333C8">
        <w:rPr>
          <w:lang w:val="en-US" w:eastAsia="ko-KR"/>
        </w:rPr>
        <w:t xml:space="preserve">The </w:t>
      </w:r>
      <w:r w:rsidR="008333C8" w:rsidRPr="00CD4E8A">
        <w:rPr>
          <w:color w:val="000000" w:themeColor="text1"/>
        </w:rPr>
        <w:t>3rd Generation Partnership Project (3GPP)</w:t>
      </w:r>
      <w:r w:rsidR="008333C8">
        <w:rPr>
          <w:color w:val="000000" w:themeColor="text1"/>
        </w:rPr>
        <w:t xml:space="preserve"> specifications</w:t>
      </w:r>
      <w:r w:rsidR="00D73B1B">
        <w:rPr>
          <w:lang w:val="en-US" w:eastAsia="ko-KR"/>
        </w:rPr>
        <w:t>, ETSI, SAE, and IEEE</w:t>
      </w:r>
      <w:r w:rsidRPr="00DC551A">
        <w:rPr>
          <w:lang w:val="en-US" w:eastAsia="ko-KR"/>
        </w:rPr>
        <w:t xml:space="preserve"> standard</w:t>
      </w:r>
      <w:r w:rsidR="00D73B1B">
        <w:rPr>
          <w:lang w:val="en-US" w:eastAsia="ko-KR"/>
        </w:rPr>
        <w:t>s</w:t>
      </w:r>
      <w:r w:rsidRPr="00DC551A">
        <w:rPr>
          <w:lang w:val="en-US" w:eastAsia="ko-KR"/>
        </w:rPr>
        <w:t xml:space="preserve"> provide the categories of enhanced V2X applications</w:t>
      </w:r>
      <w:r>
        <w:rPr>
          <w:lang w:val="en-US" w:eastAsia="ko-KR"/>
        </w:rPr>
        <w:t xml:space="preserve"> and technical requirements in terms of packet size, data latency, reliability, and data rate</w:t>
      </w:r>
      <w:r w:rsidR="008333C8">
        <w:rPr>
          <w:lang w:val="en-US" w:eastAsia="ko-KR"/>
        </w:rPr>
        <w:t xml:space="preserve"> for currently-defined CAV applications</w:t>
      </w:r>
      <w:r>
        <w:rPr>
          <w:lang w:val="en-US" w:eastAsia="ko-KR"/>
        </w:rPr>
        <w:t>. Based on the</w:t>
      </w:r>
      <w:r w:rsidR="008333C8">
        <w:rPr>
          <w:lang w:val="en-US" w:eastAsia="ko-KR"/>
        </w:rPr>
        <w:t>se specifications and</w:t>
      </w:r>
      <w:r>
        <w:rPr>
          <w:lang w:val="en-US" w:eastAsia="ko-KR"/>
        </w:rPr>
        <w:t xml:space="preserve"> standards, the </w:t>
      </w:r>
      <w:r w:rsidRPr="00DC551A">
        <w:rPr>
          <w:lang w:val="en-US" w:eastAsia="ko-KR"/>
        </w:rPr>
        <w:t xml:space="preserve">radio communication technology for CAV applications </w:t>
      </w:r>
      <w:r>
        <w:rPr>
          <w:lang w:val="en-US" w:eastAsia="ko-KR"/>
        </w:rPr>
        <w:t>requires</w:t>
      </w:r>
      <w:r w:rsidRPr="00DC551A">
        <w:rPr>
          <w:lang w:val="en-US" w:eastAsia="ko-KR"/>
        </w:rPr>
        <w:t xml:space="preserve"> less than 10</w:t>
      </w:r>
      <w:r w:rsidR="00A748C5">
        <w:rPr>
          <w:lang w:val="en-US" w:eastAsia="ko-KR"/>
        </w:rPr>
        <w:t xml:space="preserve"> </w:t>
      </w:r>
      <w:r w:rsidRPr="00DC551A">
        <w:rPr>
          <w:lang w:val="en-US" w:eastAsia="ko-KR"/>
        </w:rPr>
        <w:t>msec in packet latency</w:t>
      </w:r>
      <w:r w:rsidR="009D791F">
        <w:rPr>
          <w:lang w:val="en-US" w:eastAsia="ko-KR"/>
        </w:rPr>
        <w:t xml:space="preserve"> on </w:t>
      </w:r>
      <w:r w:rsidR="00A748C5">
        <w:rPr>
          <w:lang w:val="en-US" w:eastAsia="ko-KR"/>
        </w:rPr>
        <w:t xml:space="preserve">the </w:t>
      </w:r>
      <w:r w:rsidR="009D791F">
        <w:rPr>
          <w:lang w:val="en-US" w:eastAsia="ko-KR"/>
        </w:rPr>
        <w:t>service / application level</w:t>
      </w:r>
      <w:r w:rsidRPr="00DC551A">
        <w:rPr>
          <w:lang w:val="en-US" w:eastAsia="ko-KR"/>
        </w:rPr>
        <w:t xml:space="preserve"> </w:t>
      </w:r>
      <w:r w:rsidR="009D791F">
        <w:rPr>
          <w:lang w:val="en-US" w:eastAsia="ko-KR"/>
        </w:rPr>
        <w:t>[x</w:t>
      </w:r>
      <w:r w:rsidR="009D791F">
        <w:rPr>
          <w:rStyle w:val="FootnoteReference"/>
          <w:lang w:val="en-US" w:eastAsia="ko-KR"/>
        </w:rPr>
        <w:footnoteReference w:id="12"/>
      </w:r>
      <w:r w:rsidR="009D791F">
        <w:rPr>
          <w:lang w:val="en-US" w:eastAsia="ko-KR"/>
        </w:rPr>
        <w:t xml:space="preserve">] </w:t>
      </w:r>
      <w:r w:rsidRPr="00DC551A">
        <w:rPr>
          <w:lang w:val="en-US" w:eastAsia="ko-KR"/>
        </w:rPr>
        <w:t xml:space="preserve">and </w:t>
      </w:r>
      <w:r w:rsidR="008333C8">
        <w:rPr>
          <w:lang w:val="en-US" w:eastAsia="ko-KR"/>
        </w:rPr>
        <w:t>greater</w:t>
      </w:r>
      <w:r w:rsidR="008333C8" w:rsidRPr="00DC551A">
        <w:rPr>
          <w:lang w:val="en-US" w:eastAsia="ko-KR"/>
        </w:rPr>
        <w:t xml:space="preserve"> </w:t>
      </w:r>
      <w:r w:rsidRPr="00DC551A">
        <w:rPr>
          <w:lang w:val="en-US" w:eastAsia="ko-KR"/>
        </w:rPr>
        <w:t>than 9</w:t>
      </w:r>
      <w:r>
        <w:rPr>
          <w:lang w:val="en-US" w:eastAsia="ko-KR"/>
        </w:rPr>
        <w:t>0</w:t>
      </w:r>
      <w:r w:rsidRPr="00DC551A">
        <w:rPr>
          <w:lang w:val="en-US" w:eastAsia="ko-KR"/>
        </w:rPr>
        <w:t>% packet success rate</w:t>
      </w:r>
      <w:r w:rsidR="00E040B7">
        <w:rPr>
          <w:lang w:val="en-US" w:eastAsia="ko-KR"/>
        </w:rPr>
        <w:t>. V2X applications intended to reduce traffic accidents in short range need 90% packet success rate at 150</w:t>
      </w:r>
      <w:r w:rsidR="00A748C5">
        <w:rPr>
          <w:lang w:val="en-US" w:eastAsia="ko-KR"/>
        </w:rPr>
        <w:t xml:space="preserve"> </w:t>
      </w:r>
      <w:r w:rsidR="00E040B7">
        <w:rPr>
          <w:lang w:val="en-US" w:eastAsia="ko-KR"/>
        </w:rPr>
        <w:t>m in urban, suburban environment</w:t>
      </w:r>
      <w:r w:rsidRPr="00DC551A">
        <w:rPr>
          <w:lang w:val="en-US" w:eastAsia="ko-KR"/>
        </w:rPr>
        <w:t xml:space="preserve"> </w:t>
      </w:r>
      <w:r w:rsidR="00E040B7">
        <w:rPr>
          <w:lang w:val="en-US" w:eastAsia="ko-KR"/>
        </w:rPr>
        <w:t>and at 500</w:t>
      </w:r>
      <w:r w:rsidR="00A748C5">
        <w:rPr>
          <w:lang w:val="en-US" w:eastAsia="ko-KR"/>
        </w:rPr>
        <w:t xml:space="preserve"> </w:t>
      </w:r>
      <w:r w:rsidR="00E040B7">
        <w:rPr>
          <w:lang w:val="en-US" w:eastAsia="ko-KR"/>
        </w:rPr>
        <w:t>m in highway environment or fast suburban environment</w:t>
      </w:r>
      <w:r w:rsidR="00A748C5">
        <w:rPr>
          <w:lang w:val="en-US" w:eastAsia="ko-KR"/>
        </w:rPr>
        <w:t>,</w:t>
      </w:r>
      <w:r w:rsidR="00E040B7">
        <w:rPr>
          <w:lang w:val="en-US" w:eastAsia="ko-KR"/>
        </w:rPr>
        <w:t xml:space="preserve"> in combination with omnidirectional communication requirement. Those safety applications like </w:t>
      </w:r>
      <w:r w:rsidR="00431BD5">
        <w:rPr>
          <w:lang w:val="en-US" w:eastAsia="ko-KR"/>
        </w:rPr>
        <w:t>e.g. c</w:t>
      </w:r>
      <w:r w:rsidR="00E040B7">
        <w:rPr>
          <w:lang w:val="en-US" w:eastAsia="ko-KR"/>
        </w:rPr>
        <w:t xml:space="preserve">ollective </w:t>
      </w:r>
      <w:r w:rsidR="00431BD5">
        <w:rPr>
          <w:lang w:val="en-US" w:eastAsia="ko-KR"/>
        </w:rPr>
        <w:t>p</w:t>
      </w:r>
      <w:r w:rsidR="00E040B7">
        <w:rPr>
          <w:lang w:val="en-US" w:eastAsia="ko-KR"/>
        </w:rPr>
        <w:t>erception lead to lower data rates and the choice of a robust modulation. Other application</w:t>
      </w:r>
      <w:r w:rsidR="00431BD5">
        <w:rPr>
          <w:lang w:val="en-US" w:eastAsia="ko-KR"/>
        </w:rPr>
        <w:t>s</w:t>
      </w:r>
      <w:r w:rsidR="00E040B7">
        <w:rPr>
          <w:lang w:val="en-US" w:eastAsia="ko-KR"/>
        </w:rPr>
        <w:t xml:space="preserve"> with much shorter communication range requirements or directional communication may choose </w:t>
      </w:r>
      <w:r>
        <w:rPr>
          <w:lang w:val="en-US" w:eastAsia="ko-KR"/>
        </w:rPr>
        <w:t>an increased</w:t>
      </w:r>
      <w:r w:rsidRPr="00DC551A">
        <w:rPr>
          <w:lang w:val="en-US" w:eastAsia="ko-KR"/>
        </w:rPr>
        <w:t xml:space="preserve"> data rate</w:t>
      </w:r>
      <w:r w:rsidR="00E040B7">
        <w:rPr>
          <w:lang w:val="en-US" w:eastAsia="ko-KR"/>
        </w:rPr>
        <w:t>.</w:t>
      </w:r>
      <w:r w:rsidRPr="00DC551A">
        <w:rPr>
          <w:lang w:val="en-US" w:eastAsia="ko-KR"/>
        </w:rPr>
        <w:t xml:space="preserve"> [1-4]</w:t>
      </w:r>
      <w:r>
        <w:rPr>
          <w:lang w:val="en-US" w:eastAsia="ko-KR"/>
        </w:rPr>
        <w:t>.</w:t>
      </w:r>
    </w:p>
    <w:p w14:paraId="0EEBE89D" w14:textId="33E093B3" w:rsidR="00032E3D" w:rsidRPr="00DC551A" w:rsidRDefault="00032E3D" w:rsidP="00032E3D">
      <w:pPr>
        <w:pStyle w:val="TableNo"/>
        <w:rPr>
          <w:lang w:val="en-US" w:eastAsia="ko-KR"/>
        </w:rPr>
      </w:pPr>
      <w:r w:rsidRPr="00DC551A">
        <w:rPr>
          <w:lang w:val="en-US" w:eastAsia="ko-KR"/>
        </w:rPr>
        <w:lastRenderedPageBreak/>
        <w:t>TABLE</w:t>
      </w:r>
      <w:r w:rsidR="008156AE">
        <w:rPr>
          <w:lang w:val="en-US" w:eastAsia="ko-KR"/>
        </w:rPr>
        <w:t xml:space="preserve"> X</w:t>
      </w:r>
    </w:p>
    <w:p w14:paraId="0B478F7A" w14:textId="77777777" w:rsidR="00032E3D" w:rsidRPr="00DC551A" w:rsidRDefault="00032E3D" w:rsidP="00032E3D">
      <w:pPr>
        <w:pStyle w:val="Tabletitle"/>
        <w:rPr>
          <w:caps/>
          <w:lang w:eastAsia="ko-KR"/>
        </w:rPr>
      </w:pPr>
      <w:r w:rsidRPr="00C06F7A">
        <w:rPr>
          <w:lang w:eastAsia="ko-KR"/>
        </w:rPr>
        <w:t>Technical characteristics on Advanced ITS and CAV</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2"/>
        <w:gridCol w:w="2693"/>
        <w:gridCol w:w="3684"/>
      </w:tblGrid>
      <w:tr w:rsidR="00032E3D" w:rsidRPr="00CD522A" w14:paraId="6FCA1B8E" w14:textId="77777777" w:rsidTr="00032E3D">
        <w:trPr>
          <w:tblHeader/>
          <w:jc w:val="center"/>
        </w:trPr>
        <w:tc>
          <w:tcPr>
            <w:tcW w:w="1692" w:type="pct"/>
          </w:tcPr>
          <w:p w14:paraId="5357F6E3" w14:textId="77777777" w:rsidR="00032E3D" w:rsidRPr="00CD522A" w:rsidRDefault="00032E3D" w:rsidP="00E5745B">
            <w:pPr>
              <w:pStyle w:val="Tablehead"/>
            </w:pPr>
            <w:r w:rsidRPr="00CD522A">
              <w:t>Items</w:t>
            </w:r>
          </w:p>
        </w:tc>
        <w:tc>
          <w:tcPr>
            <w:tcW w:w="1397" w:type="pct"/>
          </w:tcPr>
          <w:p w14:paraId="70A74BD0" w14:textId="77777777" w:rsidR="00032E3D" w:rsidRPr="00CD522A" w:rsidRDefault="00032E3D" w:rsidP="00E5745B">
            <w:pPr>
              <w:pStyle w:val="Tablehead"/>
            </w:pPr>
            <w:r>
              <w:t>Advanced ITS</w:t>
            </w:r>
          </w:p>
        </w:tc>
        <w:tc>
          <w:tcPr>
            <w:tcW w:w="1911" w:type="pct"/>
          </w:tcPr>
          <w:p w14:paraId="5D14533C" w14:textId="77777777" w:rsidR="00032E3D" w:rsidRPr="00CD522A" w:rsidRDefault="00032E3D" w:rsidP="00E5745B">
            <w:pPr>
              <w:pStyle w:val="Tablehead"/>
              <w:rPr>
                <w:rFonts w:eastAsia="Malgun Gothic"/>
              </w:rPr>
            </w:pPr>
            <w:r>
              <w:rPr>
                <w:rFonts w:eastAsia="Malgun Gothic"/>
              </w:rPr>
              <w:t>CAV</w:t>
            </w:r>
          </w:p>
        </w:tc>
      </w:tr>
      <w:tr w:rsidR="00032E3D" w:rsidRPr="00CD522A" w14:paraId="7AA18196" w14:textId="77777777" w:rsidTr="00032E3D">
        <w:trPr>
          <w:trHeight w:val="302"/>
          <w:jc w:val="center"/>
        </w:trPr>
        <w:tc>
          <w:tcPr>
            <w:tcW w:w="1692" w:type="pct"/>
          </w:tcPr>
          <w:p w14:paraId="379012F8" w14:textId="77777777" w:rsidR="00032E3D" w:rsidRPr="00CD522A" w:rsidRDefault="00032E3D" w:rsidP="00E5745B">
            <w:pPr>
              <w:pStyle w:val="Tabletext"/>
            </w:pPr>
            <w:r>
              <w:t xml:space="preserve">Applications </w:t>
            </w:r>
          </w:p>
        </w:tc>
        <w:tc>
          <w:tcPr>
            <w:tcW w:w="1397" w:type="pct"/>
          </w:tcPr>
          <w:p w14:paraId="51787B0D" w14:textId="243660FE" w:rsidR="003E6CAF" w:rsidRDefault="003E6CAF" w:rsidP="00E5745B">
            <w:pPr>
              <w:pStyle w:val="Tabletext"/>
            </w:pPr>
            <w:r>
              <w:t xml:space="preserve">Cooperative </w:t>
            </w:r>
            <w:r w:rsidR="00A81025">
              <w:t>A</w:t>
            </w:r>
            <w:r>
              <w:t>wareness</w:t>
            </w:r>
          </w:p>
          <w:p w14:paraId="16158335" w14:textId="77777777" w:rsidR="003E6CAF" w:rsidRPr="00CD522A" w:rsidRDefault="003E6CAF" w:rsidP="00E5745B">
            <w:pPr>
              <w:pStyle w:val="Tabletext"/>
            </w:pPr>
            <w:r>
              <w:t>Collective Perception</w:t>
            </w:r>
          </w:p>
        </w:tc>
        <w:tc>
          <w:tcPr>
            <w:tcW w:w="1911" w:type="pct"/>
          </w:tcPr>
          <w:p w14:paraId="525747CB" w14:textId="77777777" w:rsidR="003E6CAF" w:rsidRDefault="003E6CAF" w:rsidP="00E5745B">
            <w:pPr>
              <w:pStyle w:val="Tablehead"/>
              <w:jc w:val="left"/>
              <w:rPr>
                <w:rFonts w:ascii="Times New Roman" w:hAnsi="Times New Roman"/>
                <w:b w:val="0"/>
                <w:lang w:eastAsia="ko-KR"/>
              </w:rPr>
            </w:pPr>
            <w:r>
              <w:rPr>
                <w:rFonts w:ascii="Times New Roman" w:hAnsi="Times New Roman"/>
                <w:b w:val="0"/>
                <w:lang w:eastAsia="ko-KR"/>
              </w:rPr>
              <w:t xml:space="preserve">Cooperative Driving with Maneuver Coordination </w:t>
            </w:r>
            <w:r w:rsidR="00A81025">
              <w:rPr>
                <w:rFonts w:ascii="Times New Roman" w:hAnsi="Times New Roman"/>
                <w:b w:val="0"/>
                <w:lang w:eastAsia="ko-KR"/>
              </w:rPr>
              <w:t>Service</w:t>
            </w:r>
          </w:p>
          <w:p w14:paraId="796A11C8" w14:textId="77777777" w:rsidR="00032E3D" w:rsidRDefault="00032E3D" w:rsidP="00E5745B">
            <w:pPr>
              <w:pStyle w:val="Tablehead"/>
              <w:jc w:val="left"/>
              <w:rPr>
                <w:rFonts w:ascii="Times New Roman" w:hAnsi="Times New Roman"/>
                <w:b w:val="0"/>
              </w:rPr>
            </w:pPr>
            <w:r>
              <w:rPr>
                <w:rFonts w:ascii="Times New Roman" w:hAnsi="Times New Roman" w:hint="eastAsia"/>
                <w:b w:val="0"/>
                <w:lang w:eastAsia="ko-KR"/>
              </w:rPr>
              <w:t>Platooning</w:t>
            </w:r>
          </w:p>
          <w:p w14:paraId="75391A18" w14:textId="77777777" w:rsidR="00032E3D" w:rsidRDefault="00032E3D" w:rsidP="00E5745B">
            <w:pPr>
              <w:pStyle w:val="Tablehead"/>
              <w:jc w:val="left"/>
              <w:rPr>
                <w:rFonts w:ascii="Times New Roman" w:hAnsi="Times New Roman"/>
                <w:b w:val="0"/>
              </w:rPr>
            </w:pPr>
            <w:r>
              <w:rPr>
                <w:rFonts w:ascii="Times New Roman" w:hAnsi="Times New Roman" w:hint="eastAsia"/>
                <w:b w:val="0"/>
                <w:lang w:eastAsia="ko-KR"/>
              </w:rPr>
              <w:t>Automated</w:t>
            </w:r>
            <w:r>
              <w:rPr>
                <w:rFonts w:ascii="Times New Roman" w:hAnsi="Times New Roman"/>
                <w:b w:val="0"/>
              </w:rPr>
              <w:t xml:space="preserve"> </w:t>
            </w:r>
            <w:r>
              <w:rPr>
                <w:rFonts w:ascii="Times New Roman" w:hAnsi="Times New Roman" w:hint="eastAsia"/>
                <w:b w:val="0"/>
                <w:lang w:eastAsia="ko-KR"/>
              </w:rPr>
              <w:t>Valet</w:t>
            </w:r>
            <w:r>
              <w:rPr>
                <w:rFonts w:ascii="Times New Roman" w:hAnsi="Times New Roman"/>
                <w:b w:val="0"/>
              </w:rPr>
              <w:t xml:space="preserve"> </w:t>
            </w:r>
            <w:r>
              <w:rPr>
                <w:rFonts w:ascii="Times New Roman" w:hAnsi="Times New Roman" w:hint="eastAsia"/>
                <w:b w:val="0"/>
                <w:lang w:eastAsia="ko-KR"/>
              </w:rPr>
              <w:t>Parking</w:t>
            </w:r>
          </w:p>
          <w:p w14:paraId="2AAAEF0D" w14:textId="4FD26D98" w:rsidR="00032E3D" w:rsidRPr="00CD522A" w:rsidRDefault="00032E3D" w:rsidP="00E5745B">
            <w:pPr>
              <w:pStyle w:val="Tablehead"/>
              <w:jc w:val="left"/>
            </w:pPr>
          </w:p>
        </w:tc>
      </w:tr>
      <w:tr w:rsidR="00032E3D" w:rsidRPr="00CD522A" w14:paraId="00B6D399" w14:textId="77777777" w:rsidTr="00032E3D">
        <w:trPr>
          <w:trHeight w:val="302"/>
          <w:jc w:val="center"/>
        </w:trPr>
        <w:tc>
          <w:tcPr>
            <w:tcW w:w="1692" w:type="pct"/>
          </w:tcPr>
          <w:p w14:paraId="20F55CB8" w14:textId="77777777" w:rsidR="00032E3D" w:rsidRPr="00CD522A" w:rsidRDefault="00032E3D" w:rsidP="00E5745B">
            <w:pPr>
              <w:pStyle w:val="Tabletext"/>
            </w:pPr>
            <w:r>
              <w:t xml:space="preserve">ITS Connectivity Scope </w:t>
            </w:r>
          </w:p>
        </w:tc>
        <w:tc>
          <w:tcPr>
            <w:tcW w:w="1397" w:type="pct"/>
          </w:tcPr>
          <w:p w14:paraId="7FF2B0D1" w14:textId="0B8CE9FD" w:rsidR="00032E3D" w:rsidRPr="00CD522A" w:rsidRDefault="00032E3D" w:rsidP="00E5745B">
            <w:pPr>
              <w:pStyle w:val="Tabletext"/>
            </w:pPr>
            <w:r>
              <w:rPr>
                <w:rFonts w:hint="eastAsia"/>
                <w:lang w:eastAsia="ko-KR"/>
              </w:rPr>
              <w:t>V2V,</w:t>
            </w:r>
            <w:r>
              <w:t xml:space="preserve"> </w:t>
            </w:r>
            <w:r w:rsidRPr="00CD522A">
              <w:t>V2I</w:t>
            </w:r>
            <w:r w:rsidR="003E6CAF">
              <w:t>,</w:t>
            </w:r>
            <w:r w:rsidR="00544AD6">
              <w:t xml:space="preserve"> V2N,</w:t>
            </w:r>
            <w:r w:rsidR="003E6CAF">
              <w:t xml:space="preserve"> </w:t>
            </w:r>
            <w:r>
              <w:rPr>
                <w:rFonts w:hint="eastAsia"/>
                <w:lang w:eastAsia="ko-KR"/>
              </w:rPr>
              <w:t>V2P</w:t>
            </w:r>
          </w:p>
        </w:tc>
        <w:tc>
          <w:tcPr>
            <w:tcW w:w="1911" w:type="pct"/>
          </w:tcPr>
          <w:p w14:paraId="1C76480D" w14:textId="5EF50FF8" w:rsidR="00032E3D" w:rsidRPr="00CD522A" w:rsidRDefault="00032E3D" w:rsidP="00E5745B">
            <w:pPr>
              <w:pStyle w:val="Tabletext"/>
            </w:pPr>
            <w:r>
              <w:rPr>
                <w:rFonts w:hint="eastAsia"/>
                <w:lang w:eastAsia="ko-KR"/>
              </w:rPr>
              <w:t>V2V,</w:t>
            </w:r>
            <w:r>
              <w:t xml:space="preserve"> </w:t>
            </w:r>
            <w:r w:rsidRPr="00CD522A">
              <w:t>V2I</w:t>
            </w:r>
            <w:r w:rsidR="003E6CAF">
              <w:t>,</w:t>
            </w:r>
            <w:r w:rsidR="00544AD6">
              <w:t xml:space="preserve"> V2N</w:t>
            </w:r>
            <w:r>
              <w:rPr>
                <w:rFonts w:hint="eastAsia"/>
                <w:lang w:eastAsia="ko-KR"/>
              </w:rPr>
              <w:t>,</w:t>
            </w:r>
            <w:r>
              <w:rPr>
                <w:lang w:eastAsia="ko-KR"/>
              </w:rPr>
              <w:t xml:space="preserve"> </w:t>
            </w:r>
            <w:r>
              <w:rPr>
                <w:rFonts w:hint="eastAsia"/>
                <w:lang w:eastAsia="ko-KR"/>
              </w:rPr>
              <w:t>V2P</w:t>
            </w:r>
          </w:p>
        </w:tc>
      </w:tr>
      <w:tr w:rsidR="00032E3D" w:rsidRPr="00CD522A" w14:paraId="3672E20C" w14:textId="77777777" w:rsidTr="00032E3D">
        <w:trPr>
          <w:trHeight w:val="331"/>
          <w:jc w:val="center"/>
        </w:trPr>
        <w:tc>
          <w:tcPr>
            <w:tcW w:w="5000" w:type="pct"/>
            <w:gridSpan w:val="3"/>
          </w:tcPr>
          <w:p w14:paraId="00E042E4" w14:textId="77777777" w:rsidR="00032E3D" w:rsidRPr="003B71AE" w:rsidRDefault="00032E3D" w:rsidP="00E5745B">
            <w:pPr>
              <w:pStyle w:val="Tabletext"/>
              <w:rPr>
                <w:b/>
              </w:rPr>
            </w:pPr>
            <w:r w:rsidRPr="003B71AE">
              <w:rPr>
                <w:b/>
              </w:rPr>
              <w:t>Radio Performance</w:t>
            </w:r>
          </w:p>
        </w:tc>
      </w:tr>
      <w:tr w:rsidR="00032E3D" w:rsidRPr="00CD522A" w14:paraId="5A7FF5FB" w14:textId="77777777" w:rsidTr="00032E3D">
        <w:trPr>
          <w:jc w:val="center"/>
        </w:trPr>
        <w:tc>
          <w:tcPr>
            <w:tcW w:w="1692" w:type="pct"/>
          </w:tcPr>
          <w:p w14:paraId="7056B4B1" w14:textId="77777777" w:rsidR="00032E3D" w:rsidRPr="00CD522A" w:rsidRDefault="00032E3D" w:rsidP="00E5745B">
            <w:pPr>
              <w:pStyle w:val="Tabletext"/>
            </w:pPr>
            <w:r>
              <w:t>Typical Coverage Range</w:t>
            </w:r>
          </w:p>
        </w:tc>
        <w:tc>
          <w:tcPr>
            <w:tcW w:w="1397" w:type="pct"/>
          </w:tcPr>
          <w:p w14:paraId="495EE316" w14:textId="7AFCB717" w:rsidR="00032E3D" w:rsidRPr="00CD522A" w:rsidRDefault="00F503EA" w:rsidP="00E5745B">
            <w:pPr>
              <w:pStyle w:val="Tabletext"/>
            </w:pPr>
            <w:r>
              <w:t xml:space="preserve">Short range </w:t>
            </w:r>
            <w:r w:rsidR="00FB2AB3">
              <w:t xml:space="preserve">ad hoc and </w:t>
            </w:r>
            <w:r>
              <w:t>direct communication u</w:t>
            </w:r>
            <w:r w:rsidR="00032E3D">
              <w:t>p to 1</w:t>
            </w:r>
            <w:r w:rsidR="00032E3D">
              <w:rPr>
                <w:rFonts w:hint="eastAsia"/>
                <w:lang w:eastAsia="ko-KR"/>
              </w:rPr>
              <w:t>000m</w:t>
            </w:r>
            <w:r w:rsidR="00032E3D">
              <w:t xml:space="preserve"> </w:t>
            </w:r>
          </w:p>
        </w:tc>
        <w:tc>
          <w:tcPr>
            <w:tcW w:w="1911" w:type="pct"/>
          </w:tcPr>
          <w:p w14:paraId="583A9556" w14:textId="0BA88EA1" w:rsidR="00032E3D" w:rsidRPr="00CD522A" w:rsidRDefault="00A81025" w:rsidP="00E5745B">
            <w:pPr>
              <w:pStyle w:val="Tabletext"/>
            </w:pPr>
            <w:r>
              <w:t xml:space="preserve">Short range </w:t>
            </w:r>
            <w:r w:rsidR="00FB2AB3">
              <w:t xml:space="preserve">ad hoc and </w:t>
            </w:r>
            <w:r w:rsidR="00F503EA">
              <w:t xml:space="preserve">direct </w:t>
            </w:r>
            <w:r>
              <w:t xml:space="preserve">communication up to 1000 m </w:t>
            </w:r>
          </w:p>
        </w:tc>
      </w:tr>
      <w:tr w:rsidR="00032E3D" w:rsidRPr="00CD522A" w14:paraId="7C9F6F8C" w14:textId="77777777" w:rsidTr="00032E3D">
        <w:trPr>
          <w:jc w:val="center"/>
        </w:trPr>
        <w:tc>
          <w:tcPr>
            <w:tcW w:w="1692" w:type="pct"/>
          </w:tcPr>
          <w:p w14:paraId="7A0C940B" w14:textId="77777777" w:rsidR="00032E3D" w:rsidRPr="00CD522A" w:rsidRDefault="00032E3D" w:rsidP="00E5745B">
            <w:pPr>
              <w:pStyle w:val="Tabletext"/>
            </w:pPr>
            <w:r>
              <w:t>Packet size</w:t>
            </w:r>
            <w:r w:rsidR="003E6CAF">
              <w:t xml:space="preserve"> including </w:t>
            </w:r>
            <w:r w:rsidR="00F503EA">
              <w:t xml:space="preserve">necessary overheads and </w:t>
            </w:r>
            <w:r w:rsidR="003E6CAF">
              <w:t>security certificate</w:t>
            </w:r>
          </w:p>
        </w:tc>
        <w:tc>
          <w:tcPr>
            <w:tcW w:w="1397" w:type="pct"/>
          </w:tcPr>
          <w:p w14:paraId="4F985F7C" w14:textId="7BFA78E7" w:rsidR="00032E3D" w:rsidRPr="00CD522A" w:rsidRDefault="00032E3D" w:rsidP="00E5745B">
            <w:pPr>
              <w:pStyle w:val="Tabletext"/>
            </w:pPr>
            <w:r>
              <w:t>3</w:t>
            </w:r>
            <w:r w:rsidR="003E6CAF">
              <w:t>8</w:t>
            </w:r>
            <w:r>
              <w:t>0 bytes</w:t>
            </w:r>
            <w:r w:rsidR="003E6CAF">
              <w:t xml:space="preserve"> – 1900 byte</w:t>
            </w:r>
          </w:p>
        </w:tc>
        <w:tc>
          <w:tcPr>
            <w:tcW w:w="1911" w:type="pct"/>
          </w:tcPr>
          <w:p w14:paraId="2393EAB2" w14:textId="52FD3C7D" w:rsidR="00032E3D" w:rsidRPr="00CD522A" w:rsidRDefault="003E6CAF" w:rsidP="00E5745B">
            <w:pPr>
              <w:pStyle w:val="Tabletext"/>
              <w:rPr>
                <w:lang w:eastAsia="ko-KR"/>
              </w:rPr>
            </w:pPr>
            <w:r>
              <w:rPr>
                <w:lang w:eastAsia="ko-KR"/>
              </w:rPr>
              <w:t xml:space="preserve">400 </w:t>
            </w:r>
            <w:r w:rsidR="00A81025">
              <w:rPr>
                <w:lang w:eastAsia="ko-KR"/>
              </w:rPr>
              <w:t xml:space="preserve">byte - </w:t>
            </w:r>
            <w:r w:rsidR="00032E3D">
              <w:rPr>
                <w:lang w:eastAsia="ko-KR"/>
              </w:rPr>
              <w:t xml:space="preserve">6000 bytes </w:t>
            </w:r>
          </w:p>
        </w:tc>
      </w:tr>
      <w:tr w:rsidR="00032E3D" w:rsidRPr="00CD522A" w14:paraId="462CEB07" w14:textId="77777777" w:rsidTr="00032E3D">
        <w:trPr>
          <w:jc w:val="center"/>
        </w:trPr>
        <w:tc>
          <w:tcPr>
            <w:tcW w:w="1692" w:type="pct"/>
          </w:tcPr>
          <w:p w14:paraId="0B87599B" w14:textId="77777777" w:rsidR="00032E3D" w:rsidRPr="00CD522A" w:rsidRDefault="00032E3D" w:rsidP="00E5745B">
            <w:pPr>
              <w:pStyle w:val="Tabletext"/>
            </w:pPr>
            <w:r>
              <w:rPr>
                <w:rFonts w:hint="eastAsia"/>
                <w:lang w:eastAsia="ko-KR"/>
              </w:rPr>
              <w:t>End</w:t>
            </w:r>
            <w:r>
              <w:t xml:space="preserve"> </w:t>
            </w:r>
            <w:r>
              <w:rPr>
                <w:rFonts w:hint="eastAsia"/>
                <w:lang w:eastAsia="ko-KR"/>
              </w:rPr>
              <w:t>to</w:t>
            </w:r>
            <w:r>
              <w:t xml:space="preserve"> </w:t>
            </w:r>
            <w:r>
              <w:rPr>
                <w:rFonts w:hint="eastAsia"/>
                <w:lang w:eastAsia="ko-KR"/>
              </w:rPr>
              <w:t>End</w:t>
            </w:r>
            <w:r>
              <w:t xml:space="preserve"> </w:t>
            </w:r>
            <w:r w:rsidR="00625551">
              <w:t xml:space="preserve">Service Level </w:t>
            </w:r>
            <w:r>
              <w:rPr>
                <w:rFonts w:hint="eastAsia"/>
                <w:lang w:eastAsia="ko-KR"/>
              </w:rPr>
              <w:t>Latency</w:t>
            </w:r>
            <w:r w:rsidR="003E6CAF">
              <w:rPr>
                <w:lang w:eastAsia="ko-KR"/>
              </w:rPr>
              <w:t xml:space="preserve"> </w:t>
            </w:r>
          </w:p>
        </w:tc>
        <w:tc>
          <w:tcPr>
            <w:tcW w:w="1397" w:type="pct"/>
          </w:tcPr>
          <w:p w14:paraId="628539A4" w14:textId="0978540C" w:rsidR="00032E3D" w:rsidRPr="00CD522A" w:rsidRDefault="00625551" w:rsidP="00E5745B">
            <w:pPr>
              <w:pStyle w:val="Tabletext"/>
            </w:pPr>
            <w:r>
              <w:rPr>
                <w:lang w:eastAsia="ko-KR"/>
              </w:rPr>
              <w:t xml:space="preserve">Less than </w:t>
            </w:r>
            <w:r w:rsidR="00032E3D">
              <w:rPr>
                <w:rFonts w:hint="eastAsia"/>
                <w:lang w:eastAsia="ko-KR"/>
              </w:rPr>
              <w:t>100</w:t>
            </w:r>
            <w:r w:rsidR="008B1176">
              <w:rPr>
                <w:lang w:eastAsia="ko-KR"/>
              </w:rPr>
              <w:t xml:space="preserve"> </w:t>
            </w:r>
            <w:r w:rsidR="00032E3D">
              <w:rPr>
                <w:rFonts w:hint="eastAsia"/>
                <w:lang w:eastAsia="ko-KR"/>
              </w:rPr>
              <w:t>msec</w:t>
            </w:r>
          </w:p>
        </w:tc>
        <w:tc>
          <w:tcPr>
            <w:tcW w:w="1911" w:type="pct"/>
          </w:tcPr>
          <w:p w14:paraId="2C013A78" w14:textId="580669F1" w:rsidR="00032E3D" w:rsidRPr="00CD522A" w:rsidRDefault="003E6CAF" w:rsidP="00E5745B">
            <w:pPr>
              <w:pStyle w:val="Tabletext"/>
            </w:pPr>
            <w:r>
              <w:rPr>
                <w:lang w:eastAsia="ko-KR"/>
              </w:rPr>
              <w:t xml:space="preserve">less than </w:t>
            </w:r>
            <w:r w:rsidR="00032E3D">
              <w:rPr>
                <w:rFonts w:hint="eastAsia"/>
                <w:lang w:eastAsia="ko-KR"/>
              </w:rPr>
              <w:t>10</w:t>
            </w:r>
            <w:r w:rsidR="008B1176">
              <w:rPr>
                <w:lang w:eastAsia="ko-KR"/>
              </w:rPr>
              <w:t xml:space="preserve"> </w:t>
            </w:r>
            <w:r w:rsidR="00032E3D">
              <w:rPr>
                <w:rFonts w:hint="eastAsia"/>
                <w:lang w:eastAsia="ko-KR"/>
              </w:rPr>
              <w:t>msec</w:t>
            </w:r>
          </w:p>
        </w:tc>
      </w:tr>
      <w:tr w:rsidR="00032E3D" w:rsidRPr="00CD522A" w14:paraId="46CED980" w14:textId="77777777" w:rsidTr="00032E3D">
        <w:trPr>
          <w:trHeight w:val="333"/>
          <w:jc w:val="center"/>
        </w:trPr>
        <w:tc>
          <w:tcPr>
            <w:tcW w:w="1692" w:type="pct"/>
          </w:tcPr>
          <w:p w14:paraId="444158CA" w14:textId="77777777" w:rsidR="00032E3D" w:rsidRPr="00CD522A" w:rsidRDefault="00032E3D" w:rsidP="00E5745B">
            <w:pPr>
              <w:pStyle w:val="Tabletext"/>
            </w:pPr>
            <w:r>
              <w:rPr>
                <w:rFonts w:hint="eastAsia"/>
                <w:lang w:eastAsia="ko-KR"/>
              </w:rPr>
              <w:t>P</w:t>
            </w:r>
            <w:r>
              <w:rPr>
                <w:lang w:eastAsia="ko-KR"/>
              </w:rPr>
              <w:t>acket Success Rate</w:t>
            </w:r>
          </w:p>
        </w:tc>
        <w:tc>
          <w:tcPr>
            <w:tcW w:w="1397" w:type="pct"/>
          </w:tcPr>
          <w:p w14:paraId="19F810C8" w14:textId="128255E7" w:rsidR="00032E3D" w:rsidRDefault="00065977" w:rsidP="00E5745B">
            <w:pPr>
              <w:pStyle w:val="Tabletext"/>
              <w:rPr>
                <w:lang w:eastAsia="ko-KR"/>
              </w:rPr>
            </w:pPr>
            <w:r>
              <w:rPr>
                <w:lang w:eastAsia="ko-KR"/>
              </w:rPr>
              <w:t xml:space="preserve">Greater than </w:t>
            </w:r>
            <w:r w:rsidR="00032E3D">
              <w:rPr>
                <w:rFonts w:hint="eastAsia"/>
                <w:lang w:eastAsia="ko-KR"/>
              </w:rPr>
              <w:t>90%</w:t>
            </w:r>
            <w:r w:rsidR="003E6CAF">
              <w:rPr>
                <w:lang w:eastAsia="ko-KR"/>
              </w:rPr>
              <w:t xml:space="preserve"> in highway scenario </w:t>
            </w:r>
            <w:r w:rsidR="00625551">
              <w:rPr>
                <w:lang w:eastAsia="ko-KR"/>
              </w:rPr>
              <w:t>within</w:t>
            </w:r>
            <w:r w:rsidR="003E6CAF">
              <w:rPr>
                <w:lang w:eastAsia="ko-KR"/>
              </w:rPr>
              <w:t xml:space="preserve"> 500m communication range</w:t>
            </w:r>
          </w:p>
          <w:p w14:paraId="5CA88280" w14:textId="1D39D25E" w:rsidR="003E6CAF" w:rsidRDefault="00065977" w:rsidP="00E5745B">
            <w:pPr>
              <w:pStyle w:val="Tabletext"/>
            </w:pPr>
            <w:r>
              <w:t xml:space="preserve">Greater than </w:t>
            </w:r>
            <w:r w:rsidR="003E6CAF">
              <w:t xml:space="preserve">90% in suburban scenario </w:t>
            </w:r>
            <w:r w:rsidR="00625551">
              <w:t xml:space="preserve">within </w:t>
            </w:r>
            <w:r w:rsidR="003E6CAF">
              <w:t>150m communication range</w:t>
            </w:r>
          </w:p>
          <w:p w14:paraId="47A34B08" w14:textId="45D53924" w:rsidR="003E6CAF" w:rsidRPr="00CD522A" w:rsidRDefault="00065977" w:rsidP="00E5745B">
            <w:pPr>
              <w:pStyle w:val="Tabletext"/>
            </w:pPr>
            <w:r>
              <w:t xml:space="preserve">Greater than </w:t>
            </w:r>
            <w:r w:rsidR="003E6CAF">
              <w:t xml:space="preserve">90% in urban scenario </w:t>
            </w:r>
            <w:r w:rsidR="00625551">
              <w:t xml:space="preserve">within </w:t>
            </w:r>
            <w:r w:rsidR="003E6CAF">
              <w:t>150m communication range</w:t>
            </w:r>
          </w:p>
        </w:tc>
        <w:tc>
          <w:tcPr>
            <w:tcW w:w="1911" w:type="pct"/>
          </w:tcPr>
          <w:p w14:paraId="5E824646" w14:textId="091B16EC" w:rsidR="00032E3D" w:rsidRPr="00CD522A" w:rsidRDefault="00065977" w:rsidP="00E5745B">
            <w:pPr>
              <w:pStyle w:val="Tabletext"/>
              <w:rPr>
                <w:lang w:eastAsia="ko-KR"/>
              </w:rPr>
            </w:pPr>
            <w:r>
              <w:rPr>
                <w:lang w:eastAsia="ko-KR"/>
              </w:rPr>
              <w:t>Greater</w:t>
            </w:r>
            <w:r>
              <w:rPr>
                <w:rFonts w:hint="eastAsia"/>
                <w:lang w:eastAsia="ko-KR"/>
              </w:rPr>
              <w:t xml:space="preserve"> </w:t>
            </w:r>
            <w:r w:rsidR="00032E3D">
              <w:rPr>
                <w:rFonts w:hint="eastAsia"/>
                <w:lang w:eastAsia="ko-KR"/>
              </w:rPr>
              <w:t>than 90%</w:t>
            </w:r>
            <w:r w:rsidR="00032E3D">
              <w:rPr>
                <w:lang w:eastAsia="ko-KR"/>
              </w:rPr>
              <w:t xml:space="preserve"> </w:t>
            </w:r>
          </w:p>
        </w:tc>
      </w:tr>
    </w:tbl>
    <w:p w14:paraId="087AD6D3" w14:textId="77777777" w:rsidR="00032E3D" w:rsidRDefault="00032E3D" w:rsidP="00032E3D">
      <w:pPr>
        <w:pStyle w:val="Tablefin"/>
      </w:pPr>
    </w:p>
    <w:p w14:paraId="6B900F87" w14:textId="77777777" w:rsidR="00032E3D" w:rsidRPr="00CD4E8A" w:rsidRDefault="00032E3D" w:rsidP="00032E3D">
      <w:pPr>
        <w:spacing w:after="120"/>
        <w:rPr>
          <w:color w:val="000000" w:themeColor="text1"/>
        </w:rPr>
      </w:pPr>
      <w:r w:rsidRPr="00CD4E8A">
        <w:rPr>
          <w:color w:val="000000" w:themeColor="text1"/>
        </w:rPr>
        <w:t xml:space="preserve">The initial, and continuing, focus </w:t>
      </w:r>
      <w:proofErr w:type="gramStart"/>
      <w:r w:rsidRPr="00CD4E8A">
        <w:rPr>
          <w:color w:val="000000" w:themeColor="text1"/>
        </w:rPr>
        <w:t>in</w:t>
      </w:r>
      <w:proofErr w:type="gramEnd"/>
      <w:r w:rsidRPr="00CD4E8A">
        <w:rPr>
          <w:color w:val="000000" w:themeColor="text1"/>
        </w:rPr>
        <w:t xml:space="preserve"> most AV development has been upon onboard sensors to provide the necessary sensory inputs to the AV computational systems to enable automated operation. Thus, there have been major investments in video systems, radar systems, and LIDAR systems to provide these onboard sensors. These sensors replicate the human driver’s function of sight; and, arguably, can provide better reliability, detail</w:t>
      </w:r>
      <w:r>
        <w:rPr>
          <w:color w:val="000000" w:themeColor="text1"/>
        </w:rPr>
        <w:t>ed</w:t>
      </w:r>
      <w:r w:rsidRPr="00CD4E8A">
        <w:rPr>
          <w:color w:val="000000" w:themeColor="text1"/>
        </w:rPr>
        <w:t xml:space="preserve"> discrimination, and wide-angle coverage than human eyesight. This should allow better safety performance for vehicles with these systems </w:t>
      </w:r>
      <w:r>
        <w:rPr>
          <w:color w:val="000000" w:themeColor="text1"/>
        </w:rPr>
        <w:t xml:space="preserve">that </w:t>
      </w:r>
      <w:r w:rsidRPr="00CD4E8A">
        <w:rPr>
          <w:color w:val="000000" w:themeColor="text1"/>
        </w:rPr>
        <w:t>replac</w:t>
      </w:r>
      <w:r>
        <w:rPr>
          <w:color w:val="000000" w:themeColor="text1"/>
        </w:rPr>
        <w:t>e the</w:t>
      </w:r>
      <w:r w:rsidRPr="00CD4E8A">
        <w:rPr>
          <w:color w:val="000000" w:themeColor="text1"/>
        </w:rPr>
        <w:t xml:space="preserve"> human drivers’ eyesight.</w:t>
      </w:r>
    </w:p>
    <w:p w14:paraId="10B094B3" w14:textId="77777777" w:rsidR="00032E3D" w:rsidRPr="00A252B8" w:rsidRDefault="00032E3D" w:rsidP="00032E3D">
      <w:pPr>
        <w:rPr>
          <w:color w:val="000000" w:themeColor="text1"/>
          <w:lang w:val="en-CA"/>
        </w:rPr>
      </w:pPr>
      <w:r w:rsidRPr="00A252B8">
        <w:rPr>
          <w:color w:val="000000" w:themeColor="text1"/>
          <w:lang w:val="en-CA"/>
        </w:rPr>
        <w:t>There are functional limits to the onboard sensors, however, since these are inherently line-of-sight sensors. This limitation is shared by human vision. Wireless communication, however, offers the possibility to provide AVs with ‘extra-sensory’ perception</w:t>
      </w:r>
      <w:r w:rsidR="00F503EA">
        <w:rPr>
          <w:color w:val="000000" w:themeColor="text1"/>
          <w:lang w:val="en-CA"/>
        </w:rPr>
        <w:t xml:space="preserve"> especially in Non-Line-of-Sight conditions</w:t>
      </w:r>
      <w:r w:rsidRPr="00A252B8">
        <w:rPr>
          <w:color w:val="000000" w:themeColor="text1"/>
          <w:lang w:val="en-CA"/>
        </w:rPr>
        <w:t>. Besides detecting potential hazards hidden behind line-of-sight obstructions, wireless communication can allow AVs to share driving intentions, collectively negotiate and execute maneuvers and share onboard sensor data. These additional capabilities will greatly enhance the safety</w:t>
      </w:r>
      <w:r w:rsidR="00D73B1B">
        <w:rPr>
          <w:color w:val="000000" w:themeColor="text1"/>
          <w:lang w:val="en-CA"/>
        </w:rPr>
        <w:t xml:space="preserve"> and efficiency</w:t>
      </w:r>
      <w:r w:rsidRPr="00A252B8">
        <w:rPr>
          <w:color w:val="000000" w:themeColor="text1"/>
          <w:lang w:val="en-CA"/>
        </w:rPr>
        <w:t xml:space="preserve"> of AV operations.</w:t>
      </w:r>
    </w:p>
    <w:p w14:paraId="614544CF" w14:textId="6CB6E44B" w:rsidR="00032E3D" w:rsidRDefault="00032E3D" w:rsidP="00032E3D">
      <w:pPr>
        <w:pStyle w:val="Heading2"/>
        <w:keepNext w:val="0"/>
        <w:keepLines w:val="0"/>
        <w:rPr>
          <w:lang w:val="en-US" w:eastAsia="zh-CN"/>
        </w:rPr>
      </w:pPr>
      <w:bookmarkStart w:id="22" w:name="_Toc44056714"/>
      <w:r>
        <w:rPr>
          <w:lang w:val="en-US" w:eastAsia="zh-CN"/>
        </w:rPr>
        <w:t>6.3</w:t>
      </w:r>
      <w:r>
        <w:rPr>
          <w:lang w:val="en-US" w:eastAsia="zh-CN"/>
        </w:rPr>
        <w:tab/>
      </w:r>
      <w:r w:rsidR="00A05FB3">
        <w:rPr>
          <w:lang w:val="en-US" w:eastAsia="zh-CN"/>
        </w:rPr>
        <w:t xml:space="preserve">Use Cases </w:t>
      </w:r>
      <w:bookmarkEnd w:id="22"/>
    </w:p>
    <w:p w14:paraId="4C7510A1" w14:textId="77777777" w:rsidR="00A05FB3" w:rsidRPr="00985343" w:rsidRDefault="00A05FB3" w:rsidP="00A05FB3">
      <w:pPr>
        <w:pStyle w:val="EditorsNote"/>
        <w:spacing w:after="0"/>
        <w:rPr>
          <w:highlight w:val="yellow"/>
          <w:lang w:eastAsia="ja-JP"/>
        </w:rPr>
      </w:pPr>
      <w:r w:rsidRPr="00985343">
        <w:rPr>
          <w:highlight w:val="yellow"/>
          <w:lang w:eastAsia="ja-JP"/>
        </w:rPr>
        <w:t>[Editor’s note (J): this section</w:t>
      </w:r>
    </w:p>
    <w:p w14:paraId="420BD38B" w14:textId="77777777" w:rsidR="00A05FB3" w:rsidRPr="00985343" w:rsidRDefault="00A05FB3" w:rsidP="00A05FB3">
      <w:pPr>
        <w:pStyle w:val="EditorsNote"/>
        <w:spacing w:before="80" w:after="0"/>
        <w:rPr>
          <w:highlight w:val="yellow"/>
          <w:lang w:eastAsia="ja-JP"/>
        </w:rPr>
      </w:pPr>
      <w:r w:rsidRPr="00985343">
        <w:rPr>
          <w:highlight w:val="yellow"/>
          <w:lang w:eastAsia="ja-JP"/>
        </w:rPr>
        <w:t>–</w:t>
      </w:r>
      <w:r w:rsidRPr="00985343">
        <w:rPr>
          <w:highlight w:val="yellow"/>
          <w:lang w:eastAsia="ja-JP"/>
        </w:rPr>
        <w:tab/>
        <w:t xml:space="preserve">first describes CAV use cases and analyse them to derive CAV elements, </w:t>
      </w:r>
    </w:p>
    <w:p w14:paraId="5ABF5A47" w14:textId="77777777" w:rsidR="00A05FB3" w:rsidRPr="00985343" w:rsidRDefault="00A05FB3" w:rsidP="00A05FB3">
      <w:pPr>
        <w:pStyle w:val="EditorsNote"/>
        <w:spacing w:before="80" w:after="0"/>
        <w:rPr>
          <w:highlight w:val="yellow"/>
          <w:lang w:eastAsia="ja-JP"/>
        </w:rPr>
      </w:pPr>
      <w:r w:rsidRPr="00985343">
        <w:rPr>
          <w:highlight w:val="yellow"/>
          <w:lang w:eastAsia="ja-JP"/>
        </w:rPr>
        <w:t>–</w:t>
      </w:r>
      <w:r w:rsidRPr="00985343">
        <w:rPr>
          <w:highlight w:val="yellow"/>
          <w:lang w:eastAsia="ja-JP"/>
        </w:rPr>
        <w:tab/>
        <w:t>Identifies their required types of radio links, e.g. V2V, V2N, V2N2V,</w:t>
      </w:r>
    </w:p>
    <w:p w14:paraId="79F74D60" w14:textId="77777777" w:rsidR="00A05FB3" w:rsidRPr="00985343" w:rsidRDefault="00A05FB3" w:rsidP="00A05FB3">
      <w:pPr>
        <w:pStyle w:val="EditorsNote"/>
        <w:spacing w:before="80" w:after="0"/>
        <w:rPr>
          <w:highlight w:val="yellow"/>
          <w:lang w:eastAsia="ja-JP"/>
        </w:rPr>
      </w:pPr>
      <w:r w:rsidRPr="00985343">
        <w:rPr>
          <w:highlight w:val="yellow"/>
          <w:lang w:eastAsia="ja-JP"/>
        </w:rPr>
        <w:t>–</w:t>
      </w:r>
      <w:r w:rsidRPr="00985343">
        <w:rPr>
          <w:highlight w:val="yellow"/>
          <w:lang w:eastAsia="ja-JP"/>
        </w:rPr>
        <w:tab/>
        <w:t xml:space="preserve">Also identifies their requirements, e.g. throughput, latency, reliability, coverage area </w:t>
      </w:r>
    </w:p>
    <w:p w14:paraId="1F60582F" w14:textId="77777777" w:rsidR="00A05FB3" w:rsidRPr="00985343" w:rsidRDefault="00A05FB3" w:rsidP="00A05FB3">
      <w:pPr>
        <w:pStyle w:val="EditorsNote"/>
        <w:spacing w:before="80" w:after="0"/>
        <w:rPr>
          <w:highlight w:val="yellow"/>
          <w:lang w:eastAsia="ja-JP"/>
        </w:rPr>
      </w:pPr>
      <w:r w:rsidRPr="00985343">
        <w:rPr>
          <w:highlight w:val="yellow"/>
          <w:lang w:eastAsia="ja-JP"/>
        </w:rPr>
        <w:t>–</w:t>
      </w:r>
      <w:r w:rsidRPr="00985343">
        <w:rPr>
          <w:highlight w:val="yellow"/>
          <w:lang w:eastAsia="ja-JP"/>
        </w:rPr>
        <w:tab/>
        <w:t>preferable frequency ranges, if any,</w:t>
      </w:r>
    </w:p>
    <w:p w14:paraId="396D925D" w14:textId="6DBB1827" w:rsidR="00032E3D" w:rsidRDefault="00032E3D" w:rsidP="00032E3D">
      <w:pPr>
        <w:rPr>
          <w:lang w:val="en-US" w:eastAsia="ko-KR"/>
        </w:rPr>
      </w:pPr>
      <w:r>
        <w:rPr>
          <w:lang w:val="en-US" w:eastAsia="ko-KR"/>
        </w:rPr>
        <w:lastRenderedPageBreak/>
        <w:t>Looking at worldwide R&amp;D towards service deployment o</w:t>
      </w:r>
      <w:r w:rsidR="00237474">
        <w:rPr>
          <w:lang w:val="en-US" w:eastAsia="ko-KR"/>
        </w:rPr>
        <w:t>f</w:t>
      </w:r>
      <w:r>
        <w:rPr>
          <w:lang w:val="en-US" w:eastAsia="ko-KR"/>
        </w:rPr>
        <w:t xml:space="preserve"> CAV</w:t>
      </w:r>
      <w:r w:rsidR="00237474">
        <w:rPr>
          <w:lang w:val="en-US" w:eastAsia="ko-KR"/>
        </w:rPr>
        <w:t>s</w:t>
      </w:r>
      <w:r>
        <w:rPr>
          <w:lang w:val="en-US" w:eastAsia="ko-KR"/>
        </w:rPr>
        <w:t xml:space="preserve">, </w:t>
      </w:r>
      <w:r w:rsidR="00237474">
        <w:rPr>
          <w:lang w:val="en-US" w:eastAsia="ko-KR"/>
        </w:rPr>
        <w:t xml:space="preserve">current prototype </w:t>
      </w:r>
      <w:r w:rsidR="00A05FB3">
        <w:rPr>
          <w:lang w:val="en-US" w:eastAsia="ko-KR"/>
        </w:rPr>
        <w:t xml:space="preserve">use cases </w:t>
      </w:r>
      <w:r>
        <w:rPr>
          <w:lang w:val="en-US" w:eastAsia="ko-KR"/>
        </w:rPr>
        <w:t xml:space="preserve">include </w:t>
      </w:r>
      <w:r w:rsidR="00F503EA">
        <w:rPr>
          <w:lang w:val="en-US" w:eastAsia="ko-KR"/>
        </w:rPr>
        <w:t>Cooperative Driving/</w:t>
      </w:r>
      <w:r w:rsidR="00F503EA" w:rsidRPr="00A252B8">
        <w:rPr>
          <w:color w:val="000000" w:themeColor="text1"/>
          <w:lang w:val="en-CA"/>
        </w:rPr>
        <w:t>Coordinated automated driving maneuvers</w:t>
      </w:r>
      <w:r w:rsidR="00F503EA">
        <w:rPr>
          <w:lang w:val="en-US" w:eastAsia="ko-KR"/>
        </w:rPr>
        <w:t xml:space="preserve">, </w:t>
      </w:r>
      <w:r>
        <w:rPr>
          <w:lang w:val="en-US" w:eastAsia="ko-KR"/>
        </w:rPr>
        <w:t xml:space="preserve">Platooning, Automated Valet Parking. The communication system architecture of CAV is basically the same as that of Advanced ITS. </w:t>
      </w:r>
    </w:p>
    <w:p w14:paraId="3B94D978" w14:textId="43DF81F6" w:rsidR="00375053" w:rsidRDefault="00032E3D" w:rsidP="00032E3D">
      <w:pPr>
        <w:tabs>
          <w:tab w:val="left" w:pos="5320"/>
        </w:tabs>
        <w:rPr>
          <w:color w:val="000000" w:themeColor="text1"/>
          <w:lang w:val="en-CA"/>
        </w:rPr>
      </w:pPr>
      <w:r w:rsidRPr="00A252B8">
        <w:rPr>
          <w:color w:val="000000" w:themeColor="text1"/>
          <w:lang w:val="en-CA"/>
        </w:rPr>
        <w:t xml:space="preserve">Coordinated automated driving maneuvers are one of the main reasons that wireless communications are being viewed as critically important for AVs. One of the first use cases in this category is platooning but coordinated merging and coordinated lane changing are also being developed. </w:t>
      </w:r>
    </w:p>
    <w:p w14:paraId="1AB14B36" w14:textId="77777777" w:rsidR="00E67A05" w:rsidRPr="00985343" w:rsidRDefault="00E67A05" w:rsidP="00073C88">
      <w:pPr>
        <w:pStyle w:val="EditorsNote"/>
        <w:spacing w:before="120"/>
      </w:pPr>
      <w:r w:rsidRPr="00985343">
        <w:t>[</w:t>
      </w:r>
      <w:r w:rsidRPr="00985343">
        <w:rPr>
          <w:highlight w:val="yellow"/>
        </w:rPr>
        <w:t>Editor’s note (J): The following texts need to move under section 7 since they address a radio communication system which support CAV.</w:t>
      </w:r>
      <w:r w:rsidRPr="00985343">
        <w:t>]</w:t>
      </w:r>
    </w:p>
    <w:p w14:paraId="2866C507" w14:textId="77777777" w:rsidR="00E67A05" w:rsidRPr="00985343" w:rsidRDefault="00E67A05" w:rsidP="00E67A05">
      <w:pPr>
        <w:pStyle w:val="Headingb"/>
        <w:rPr>
          <w:lang w:val="en-GB" w:eastAsia="ja-JP"/>
        </w:rPr>
      </w:pPr>
      <w:r w:rsidRPr="00985343">
        <w:rPr>
          <w:lang w:val="en-GB" w:eastAsia="ja-JP"/>
        </w:rPr>
        <w:t>1)</w:t>
      </w:r>
      <w:r w:rsidRPr="00985343">
        <w:rPr>
          <w:lang w:val="en-GB" w:eastAsia="ja-JP"/>
        </w:rPr>
        <w:tab/>
        <w:t>Platooning</w:t>
      </w:r>
    </w:p>
    <w:p w14:paraId="09A16CE5" w14:textId="77777777" w:rsidR="00E67A05" w:rsidRPr="00985343" w:rsidRDefault="00E67A05" w:rsidP="00E67A05">
      <w:pPr>
        <w:rPr>
          <w:lang w:eastAsia="ja-JP"/>
        </w:rPr>
      </w:pPr>
      <w:r w:rsidRPr="00985343">
        <w:rPr>
          <w:lang w:eastAsia="ja-JP"/>
        </w:rPr>
        <w:t>Platooning involves multiple vehicles driving together in a convoy. The platoon is controlled as a unit by using inter-vehicle radiocommunication. Development to implement platooning is currently underway in several countries around the world. For example, in Japan, a field trials of truck platooning are underway</w:t>
      </w:r>
      <w:r w:rsidRPr="00985343">
        <w:rPr>
          <w:rStyle w:val="FootnoteReference"/>
          <w:color w:val="000000" w:themeColor="text1"/>
          <w:lang w:eastAsia="ja-JP"/>
        </w:rPr>
        <w:footnoteReference w:id="13"/>
      </w:r>
      <w:r w:rsidRPr="00985343">
        <w:rPr>
          <w:lang w:eastAsia="ja-JP"/>
        </w:rPr>
        <w:t>, as shown in Figure 6.3-1.</w:t>
      </w:r>
    </w:p>
    <w:p w14:paraId="10DB4E62" w14:textId="77777777" w:rsidR="00E67A05" w:rsidRPr="00985343" w:rsidRDefault="00E67A05" w:rsidP="00E67A05">
      <w:pPr>
        <w:pStyle w:val="FigureNo"/>
      </w:pPr>
      <w:r w:rsidRPr="00985343">
        <w:t xml:space="preserve">Figure 6.3-1 </w:t>
      </w:r>
    </w:p>
    <w:p w14:paraId="485ABA20" w14:textId="77777777" w:rsidR="00E67A05" w:rsidRPr="00985343" w:rsidRDefault="00E67A05" w:rsidP="00E67A05">
      <w:pPr>
        <w:pStyle w:val="Figuretitle"/>
      </w:pPr>
      <w:r w:rsidRPr="00985343">
        <w:t>Truck platooning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67A05" w:rsidRPr="00985343" w14:paraId="4A32DBD4" w14:textId="77777777" w:rsidTr="00193FEB">
        <w:tc>
          <w:tcPr>
            <w:tcW w:w="4814" w:type="dxa"/>
          </w:tcPr>
          <w:p w14:paraId="5BA34420" w14:textId="77777777" w:rsidR="00E67A05" w:rsidRPr="00985343" w:rsidRDefault="00E67A05" w:rsidP="00193FEB">
            <w:pPr>
              <w:pStyle w:val="Figuretitle"/>
              <w:rPr>
                <w:lang w:eastAsia="ja-JP"/>
              </w:rPr>
            </w:pPr>
            <w:r w:rsidRPr="00985343">
              <w:rPr>
                <w:lang w:eastAsia="ja-JP"/>
              </w:rPr>
              <w:t xml:space="preserve">a) </w:t>
            </w:r>
            <w:moveToRangeStart w:id="23" w:author="- ITU -" w:date="2020-10-26T17:02:00Z" w:name="move54624174"/>
            <w:r w:rsidRPr="00985343">
              <w:rPr>
                <w:lang w:eastAsia="ja-JP"/>
              </w:rPr>
              <w:t>Rear view</w:t>
            </w:r>
            <w:moveToRangeEnd w:id="23"/>
          </w:p>
        </w:tc>
        <w:tc>
          <w:tcPr>
            <w:tcW w:w="4815" w:type="dxa"/>
          </w:tcPr>
          <w:p w14:paraId="21796C0C" w14:textId="77777777" w:rsidR="00E67A05" w:rsidRPr="00985343" w:rsidRDefault="00E67A05" w:rsidP="00193FEB">
            <w:pPr>
              <w:pStyle w:val="Figuretitle"/>
              <w:rPr>
                <w:lang w:eastAsia="ja-JP"/>
              </w:rPr>
            </w:pPr>
            <w:r w:rsidRPr="00985343">
              <w:rPr>
                <w:lang w:eastAsia="ja-JP"/>
              </w:rPr>
              <w:t xml:space="preserve">b) </w:t>
            </w:r>
            <w:moveToRangeStart w:id="24" w:author="- ITU -" w:date="2020-10-26T17:02:00Z" w:name="move54624177"/>
            <w:r w:rsidRPr="00985343">
              <w:rPr>
                <w:lang w:eastAsia="ja-JP"/>
              </w:rPr>
              <w:t>Bird view</w:t>
            </w:r>
            <w:moveToRangeEnd w:id="24"/>
          </w:p>
        </w:tc>
      </w:tr>
      <w:tr w:rsidR="00E67A05" w:rsidRPr="00985343" w14:paraId="4595DD5C" w14:textId="77777777" w:rsidTr="00193FEB">
        <w:tc>
          <w:tcPr>
            <w:tcW w:w="4814" w:type="dxa"/>
          </w:tcPr>
          <w:p w14:paraId="1C283B32" w14:textId="77777777" w:rsidR="00E67A05" w:rsidRPr="00985343" w:rsidRDefault="00E67A05" w:rsidP="00193FEB">
            <w:pPr>
              <w:pStyle w:val="Figure"/>
              <w:rPr>
                <w:lang w:eastAsia="ja-JP"/>
              </w:rPr>
            </w:pPr>
            <w:r w:rsidRPr="00985343">
              <w:rPr>
                <w:noProof/>
                <w:lang w:val="en-US"/>
              </w:rPr>
              <w:drawing>
                <wp:inline distT="0" distB="0" distL="0" distR="0" wp14:anchorId="57E610AE" wp14:editId="301AD8ED">
                  <wp:extent cx="2745740" cy="183388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5740" cy="1833880"/>
                          </a:xfrm>
                          <a:prstGeom prst="rect">
                            <a:avLst/>
                          </a:prstGeom>
                          <a:noFill/>
                          <a:ln>
                            <a:noFill/>
                          </a:ln>
                        </pic:spPr>
                      </pic:pic>
                    </a:graphicData>
                  </a:graphic>
                </wp:inline>
              </w:drawing>
            </w:r>
          </w:p>
        </w:tc>
        <w:tc>
          <w:tcPr>
            <w:tcW w:w="4815" w:type="dxa"/>
          </w:tcPr>
          <w:p w14:paraId="4E73A536" w14:textId="77777777" w:rsidR="00E67A05" w:rsidRPr="00985343" w:rsidRDefault="00E67A05" w:rsidP="00193FEB">
            <w:pPr>
              <w:pStyle w:val="Figure"/>
              <w:rPr>
                <w:lang w:eastAsia="ja-JP"/>
              </w:rPr>
            </w:pPr>
            <w:r w:rsidRPr="00985343">
              <w:rPr>
                <w:noProof/>
                <w:lang w:val="en-US"/>
              </w:rPr>
              <w:drawing>
                <wp:inline distT="0" distB="0" distL="0" distR="0" wp14:anchorId="1100BD4A" wp14:editId="646A7468">
                  <wp:extent cx="2878455" cy="1918970"/>
                  <wp:effectExtent l="0" t="0" r="0" b="508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noFill/>
                          <a:ln>
                            <a:noFill/>
                          </a:ln>
                        </pic:spPr>
                      </pic:pic>
                    </a:graphicData>
                  </a:graphic>
                </wp:inline>
              </w:drawing>
            </w:r>
          </w:p>
        </w:tc>
      </w:tr>
    </w:tbl>
    <w:p w14:paraId="2159FCF9" w14:textId="532CF61C" w:rsidR="00E67A05" w:rsidRPr="00985343" w:rsidRDefault="00E67A05" w:rsidP="00E67A05">
      <w:pPr>
        <w:rPr>
          <w:lang w:eastAsia="ja-JP"/>
        </w:rPr>
      </w:pPr>
      <w:r w:rsidRPr="00985343">
        <w:rPr>
          <w:lang w:eastAsia="ja-JP"/>
        </w:rPr>
        <w:t xml:space="preserve">Several social issues can be resolved </w:t>
      </w:r>
      <w:proofErr w:type="gramStart"/>
      <w:r w:rsidRPr="00985343">
        <w:rPr>
          <w:lang w:eastAsia="ja-JP"/>
        </w:rPr>
        <w:t>through the use of</w:t>
      </w:r>
      <w:proofErr w:type="gramEnd"/>
      <w:r w:rsidRPr="00985343">
        <w:rPr>
          <w:lang w:eastAsia="ja-JP"/>
        </w:rPr>
        <w:t xml:space="preserve"> truck platooning. Platooning can enable trucks to drive closer together to reduce wind resistance, which can reduce fuel consumption and reduce CO</w:t>
      </w:r>
      <w:r w:rsidRPr="00985343">
        <w:rPr>
          <w:vertAlign w:val="subscript"/>
          <w:lang w:eastAsia="ja-JP"/>
        </w:rPr>
        <w:t>2</w:t>
      </w:r>
      <w:r w:rsidRPr="00985343">
        <w:rPr>
          <w:lang w:eastAsia="ja-JP"/>
        </w:rPr>
        <w:t xml:space="preserve"> emissions. It has been shown that a platoon of three trucks travelling 4 m apart at 80</w:t>
      </w:r>
      <w:r w:rsidR="00933EDE">
        <w:rPr>
          <w:lang w:eastAsia="ja-JP"/>
        </w:rPr>
        <w:t> </w:t>
      </w:r>
      <w:r w:rsidRPr="00985343">
        <w:rPr>
          <w:lang w:eastAsia="ja-JP"/>
        </w:rPr>
        <w:t>km/h consumes 15% less fuel</w:t>
      </w:r>
      <w:r w:rsidRPr="00985343">
        <w:rPr>
          <w:rStyle w:val="FootnoteReference"/>
          <w:color w:val="000000" w:themeColor="text1"/>
          <w:lang w:eastAsia="ja-JP"/>
        </w:rPr>
        <w:footnoteReference w:id="14"/>
      </w:r>
      <w:r w:rsidRPr="00985343">
        <w:rPr>
          <w:lang w:eastAsia="ja-JP"/>
        </w:rPr>
        <w:t xml:space="preserve">. If the distance between trucks is reduced to 2 m, the fuel consumption would be reduced by 25%. Reducing the distance between vehicles can also increase </w:t>
      </w:r>
      <w:r w:rsidRPr="00985343">
        <w:rPr>
          <w:lang w:eastAsia="ja-JP"/>
        </w:rPr>
        <w:lastRenderedPageBreak/>
        <w:t>the traffic capacity of roads, i.e. the number of vehicles per km, mitigating congestion. This could further reduce fuel consumption and CO</w:t>
      </w:r>
      <w:r w:rsidRPr="00985343">
        <w:rPr>
          <w:vertAlign w:val="subscript"/>
          <w:lang w:eastAsia="ja-JP"/>
        </w:rPr>
        <w:t>2</w:t>
      </w:r>
      <w:r w:rsidRPr="00985343">
        <w:rPr>
          <w:lang w:eastAsia="ja-JP"/>
        </w:rPr>
        <w:t xml:space="preserve"> emission. </w:t>
      </w:r>
    </w:p>
    <w:p w14:paraId="144A9B2D" w14:textId="77777777" w:rsidR="00E67A05" w:rsidRPr="00985343" w:rsidRDefault="00E67A05" w:rsidP="00E67A05">
      <w:pPr>
        <w:rPr>
          <w:lang w:eastAsia="ja-JP"/>
        </w:rPr>
      </w:pPr>
      <w:r w:rsidRPr="00985343">
        <w:rPr>
          <w:lang w:eastAsia="ja-JP"/>
        </w:rPr>
        <w:t>In some countries, including Japan, an aging driver population and driver overwork are also social issues, so truck platooning can reduce the burden on drivers and increase safety.</w:t>
      </w:r>
    </w:p>
    <w:p w14:paraId="0D2FC21A" w14:textId="77777777" w:rsidR="00E67A05" w:rsidRPr="00985343" w:rsidRDefault="00E67A05" w:rsidP="00E67A05">
      <w:pPr>
        <w:rPr>
          <w:lang w:eastAsia="ja-JP"/>
        </w:rPr>
      </w:pPr>
      <w:r w:rsidRPr="00985343">
        <w:rPr>
          <w:lang w:eastAsia="ja-JP"/>
        </w:rPr>
        <w:t xml:space="preserve">Adaptive Cruise Control (ACC) measures the distance between a lead vehicle and following vehicle using radar or other technology and maintains a safe separation between vehicles according to their cruising speed. ACC has been implemented and many vehicles are already equipped with it. However, when controlling based only on the measured distance between vehicles, there is a significant delay between when the lead truck begins to slow down and when the following distance changes. There is further delay until the following truck begins to slow down. For this reason, if only ACC is used, a longer following distance must be maintained to prevent collisions. </w:t>
      </w:r>
    </w:p>
    <w:p w14:paraId="7C360E1F" w14:textId="77777777" w:rsidR="00E67A05" w:rsidRPr="00985343" w:rsidRDefault="00E67A05" w:rsidP="00E67A05">
      <w:r w:rsidRPr="00985343">
        <w:t xml:space="preserve">On the other hand, Cooperative ACC (CACC) controls vehicle speed based on other vehicles’ speed and position information sent from other trucks to a truck by inter-vehicle radiocommunication, which can greatly improve control of the following distance when the truck needs to brake suddenly. This also enables stable operation with less fluctuation in following distance (hunting or vibration) due to less control delay. Fuel consumption can be further reduced and traffic capacity of roads, i.e. number of vehicles per km, can also be increased while maintaining safety by further reducing the following distance and increasing the number of platooned trucks, if reliable and </w:t>
      </w:r>
      <w:r w:rsidRPr="00985343">
        <w:rPr>
          <w:color w:val="FF0000"/>
        </w:rPr>
        <w:t>low-latency</w:t>
      </w:r>
      <w:r w:rsidRPr="00985343">
        <w:t xml:space="preserve"> radiocommunication would be applied to the radio communication between the vehicles.</w:t>
      </w:r>
    </w:p>
    <w:p w14:paraId="40C8C1AF" w14:textId="77777777" w:rsidR="00E67A05" w:rsidRPr="00985343" w:rsidRDefault="00E67A05" w:rsidP="00E67A05">
      <w:pPr>
        <w:rPr>
          <w:lang w:eastAsia="ja-JP"/>
        </w:rPr>
      </w:pPr>
      <w:r w:rsidRPr="00985343">
        <w:rPr>
          <w:lang w:eastAsia="ja-JP"/>
        </w:rPr>
        <w:t xml:space="preserve">There are two sub-use-cases in truck platooning, as shown in Figures 6.3-2 and 6.3-3. </w:t>
      </w:r>
    </w:p>
    <w:p w14:paraId="70BB2B51" w14:textId="77777777" w:rsidR="00E67A05" w:rsidRPr="00985343" w:rsidRDefault="00E67A05" w:rsidP="00E67A05">
      <w:pPr>
        <w:rPr>
          <w:lang w:eastAsia="ja-JP"/>
        </w:rPr>
      </w:pPr>
      <w:r w:rsidRPr="00985343">
        <w:rPr>
          <w:lang w:eastAsia="ja-JP"/>
        </w:rPr>
        <w:t xml:space="preserve">Figure 6.3-2 shows radiocommunications between vehicles in truck platooning. There are two </w:t>
      </w:r>
    </w:p>
    <w:p w14:paraId="5779ACF9" w14:textId="7E40E5B7" w:rsidR="00E67A05" w:rsidRDefault="00E67A05" w:rsidP="00E67A05">
      <w:pPr>
        <w:rPr>
          <w:lang w:eastAsia="ja-JP"/>
        </w:rPr>
      </w:pPr>
      <w:r w:rsidRPr="00985343">
        <w:rPr>
          <w:lang w:eastAsia="ja-JP"/>
        </w:rPr>
        <w:t xml:space="preserve">Radiocommunication links in Figure 6.3-2; one is a link of Vehicle-to-Network-to-Vehicle (V2N2V), using cellular up- and down-link, i.e. a radio link via a cellular base station. Another is a direct radio link of Vehicle-to-Vehicle (Direct V2V) between two vehicles, which can be realized by using DSRC (Dedicated </w:t>
      </w:r>
      <w:proofErr w:type="gramStart"/>
      <w:r w:rsidRPr="00985343">
        <w:rPr>
          <w:lang w:eastAsia="ja-JP"/>
        </w:rPr>
        <w:t>Short Range</w:t>
      </w:r>
      <w:proofErr w:type="gramEnd"/>
      <w:r w:rsidRPr="00985343">
        <w:rPr>
          <w:lang w:eastAsia="ja-JP"/>
        </w:rPr>
        <w:t xml:space="preserve"> Communication) or Cellular-V2X Sidelink.</w:t>
      </w:r>
    </w:p>
    <w:p w14:paraId="1AB9A148" w14:textId="5C829169" w:rsidR="00BC0FCF" w:rsidRPr="00985343" w:rsidRDefault="00BC0FCF" w:rsidP="00E67A05">
      <w:pPr>
        <w:rPr>
          <w:lang w:eastAsia="ja-JP"/>
        </w:rPr>
      </w:pPr>
      <w:r w:rsidRPr="00A10099">
        <w:rPr>
          <w:highlight w:val="yellow"/>
          <w:lang w:eastAsia="ja-JP"/>
        </w:rPr>
        <w:t>As described above</w:t>
      </w:r>
      <w:r w:rsidR="00A10099">
        <w:rPr>
          <w:highlight w:val="yellow"/>
          <w:lang w:eastAsia="ja-JP"/>
        </w:rPr>
        <w:t>,</w:t>
      </w:r>
      <w:r w:rsidRPr="00A10099">
        <w:rPr>
          <w:highlight w:val="yellow"/>
          <w:lang w:eastAsia="ja-JP"/>
        </w:rPr>
        <w:t xml:space="preserve"> the direct, V2V radiocommunication is used, for example, for control messages </w:t>
      </w:r>
      <w:r w:rsidR="00A10099">
        <w:rPr>
          <w:highlight w:val="yellow"/>
          <w:lang w:eastAsia="ja-JP"/>
        </w:rPr>
        <w:t>to support</w:t>
      </w:r>
      <w:r w:rsidRPr="00A10099">
        <w:rPr>
          <w:highlight w:val="yellow"/>
          <w:lang w:eastAsia="ja-JP"/>
        </w:rPr>
        <w:t xml:space="preserve"> coordinated braking</w:t>
      </w:r>
      <w:r w:rsidR="00A10099">
        <w:rPr>
          <w:highlight w:val="yellow"/>
          <w:lang w:eastAsia="ja-JP"/>
        </w:rPr>
        <w:t>, as well as basic safety use cases</w:t>
      </w:r>
      <w:r w:rsidRPr="00A10099">
        <w:rPr>
          <w:highlight w:val="yellow"/>
          <w:lang w:eastAsia="ja-JP"/>
        </w:rPr>
        <w:t>. Cellular network-based radiocommunication is used, for example, in geofencing</w:t>
      </w:r>
      <w:r w:rsidR="00A10099">
        <w:rPr>
          <w:highlight w:val="yellow"/>
          <w:lang w:eastAsia="ja-JP"/>
        </w:rPr>
        <w:t>, traffic congestion warning</w:t>
      </w:r>
      <w:r w:rsidRPr="00A10099">
        <w:rPr>
          <w:highlight w:val="yellow"/>
          <w:lang w:eastAsia="ja-JP"/>
        </w:rPr>
        <w:t xml:space="preserve"> and road restriction</w:t>
      </w:r>
      <w:r w:rsidR="00A10099" w:rsidRPr="00A10099">
        <w:rPr>
          <w:highlight w:val="yellow"/>
          <w:lang w:eastAsia="ja-JP"/>
        </w:rPr>
        <w:t xml:space="preserve"> violation warning use cases.</w:t>
      </w:r>
    </w:p>
    <w:p w14:paraId="71EDB1AF" w14:textId="312DF4B1" w:rsidR="00E67A05" w:rsidRPr="00985343" w:rsidRDefault="00E67A05" w:rsidP="00E67A05">
      <w:pPr>
        <w:rPr>
          <w:lang w:eastAsia="ja-JP"/>
        </w:rPr>
      </w:pPr>
      <w:r w:rsidRPr="00985343">
        <w:rPr>
          <w:lang w:eastAsia="ja-JP"/>
        </w:rPr>
        <w:t>In the sub-use</w:t>
      </w:r>
      <w:r w:rsidR="00FC511C">
        <w:rPr>
          <w:lang w:eastAsia="ja-JP"/>
        </w:rPr>
        <w:t>-</w:t>
      </w:r>
      <w:r w:rsidRPr="00985343">
        <w:rPr>
          <w:lang w:eastAsia="ja-JP"/>
        </w:rPr>
        <w:t>case, three types of radiocommunication are required, (i) message communication for vehicle control, (ii) video communication for safety monitoring of rear and side views, being sent from the trailing vehicles to the lead vehicle human driver, and (iii) message communication for information of auxiliary equipment, e.g. fuel indicator, handbrake status, warning lamps and/or position of transmission gear.</w:t>
      </w:r>
    </w:p>
    <w:p w14:paraId="46C66FA0" w14:textId="1811630E" w:rsidR="00E67A05" w:rsidRPr="00985343" w:rsidRDefault="00E67A05" w:rsidP="00E67A05">
      <w:pPr>
        <w:rPr>
          <w:lang w:eastAsia="ja-JP"/>
        </w:rPr>
      </w:pPr>
      <w:r w:rsidRPr="00985343">
        <w:rPr>
          <w:lang w:eastAsia="ja-JP"/>
        </w:rPr>
        <w:t xml:space="preserve">The above (i) requires small packet but </w:t>
      </w:r>
      <w:r w:rsidR="003D2593">
        <w:rPr>
          <w:lang w:eastAsia="ja-JP"/>
        </w:rPr>
        <w:t>[</w:t>
      </w:r>
      <w:r w:rsidRPr="003D2593">
        <w:rPr>
          <w:highlight w:val="yellow"/>
          <w:lang w:eastAsia="ja-JP"/>
        </w:rPr>
        <w:t>low latency communication</w:t>
      </w:r>
      <w:r w:rsidR="003D2593" w:rsidRPr="003D2593">
        <w:rPr>
          <w:highlight w:val="yellow"/>
          <w:lang w:eastAsia="ja-JP"/>
        </w:rPr>
        <w:t>]</w:t>
      </w:r>
      <w:r w:rsidRPr="003D2593">
        <w:rPr>
          <w:highlight w:val="yellow"/>
          <w:lang w:eastAsia="ja-JP"/>
        </w:rPr>
        <w:t>.</w:t>
      </w:r>
      <w:r w:rsidRPr="00985343">
        <w:rPr>
          <w:lang w:eastAsia="ja-JP"/>
        </w:rPr>
        <w:t xml:space="preserve"> The above (ii) may require the transmission of full HD (1920</w:t>
      </w:r>
      <w:r>
        <w:rPr>
          <w:lang w:eastAsia="ja-JP"/>
        </w:rPr>
        <w:t> × </w:t>
      </w:r>
      <w:r w:rsidRPr="00985343">
        <w:rPr>
          <w:lang w:eastAsia="ja-JP"/>
        </w:rPr>
        <w:t>1080, i.e. 2.07 million pixels) video with around 60 fps, with the latency of 50 ms (glass-to-glass, including video coding and decoding), considering the requirements of 1 million pixels, 30 fps with the latency of 200 ms, which are defined for electric rear-view mirrors in Regulation 46 by United Nations European Commission, also taking some margins to them. The (iii) above requires very short messages and allows relatively higher latency but need to periodically exchange messages.</w:t>
      </w:r>
    </w:p>
    <w:p w14:paraId="45B51A14" w14:textId="77777777" w:rsidR="00E67A05" w:rsidRPr="00985343" w:rsidRDefault="00E67A05" w:rsidP="00E67A05">
      <w:pPr>
        <w:pStyle w:val="FigureNo"/>
      </w:pPr>
      <w:r w:rsidRPr="00985343">
        <w:lastRenderedPageBreak/>
        <w:t xml:space="preserve">Figure 6.3-2 </w:t>
      </w:r>
    </w:p>
    <w:p w14:paraId="4FB639A5" w14:textId="77777777" w:rsidR="00E67A05" w:rsidRPr="00985343" w:rsidRDefault="00E67A05" w:rsidP="00E67A05">
      <w:pPr>
        <w:pStyle w:val="Figuretitle"/>
      </w:pPr>
      <w:r w:rsidRPr="00985343">
        <w:t>Radiocommunications between vehicles in truck platooning</w:t>
      </w:r>
    </w:p>
    <w:p w14:paraId="1CCE5A9E" w14:textId="77777777" w:rsidR="00E67A05" w:rsidRPr="00985343" w:rsidRDefault="00E67A05" w:rsidP="00253E6E">
      <w:pPr>
        <w:jc w:val="center"/>
        <w:rPr>
          <w:lang w:eastAsia="ja-JP"/>
        </w:rPr>
      </w:pPr>
      <w:r w:rsidRPr="00985343">
        <w:rPr>
          <w:noProof/>
          <w:lang w:val="en-US"/>
        </w:rPr>
        <w:drawing>
          <wp:inline distT="0" distB="0" distL="0" distR="0" wp14:anchorId="6300A048" wp14:editId="2A11D694">
            <wp:extent cx="4810125" cy="1939925"/>
            <wp:effectExtent l="0" t="0" r="9525" b="317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125" cy="1939925"/>
                    </a:xfrm>
                    <a:prstGeom prst="rect">
                      <a:avLst/>
                    </a:prstGeom>
                    <a:noFill/>
                    <a:ln>
                      <a:noFill/>
                    </a:ln>
                  </pic:spPr>
                </pic:pic>
              </a:graphicData>
            </a:graphic>
          </wp:inline>
        </w:drawing>
      </w:r>
    </w:p>
    <w:p w14:paraId="3377138D" w14:textId="77777777" w:rsidR="00E67A05" w:rsidRPr="00985343" w:rsidRDefault="00E67A05" w:rsidP="00E67A05">
      <w:pPr>
        <w:pStyle w:val="FigureNo"/>
      </w:pPr>
      <w:r w:rsidRPr="00985343">
        <w:t>Figure 6.3-3</w:t>
      </w:r>
    </w:p>
    <w:p w14:paraId="7A35CBE1" w14:textId="69B4A49E" w:rsidR="00E67A05" w:rsidRPr="00985343" w:rsidRDefault="00E67A05" w:rsidP="00E67A05">
      <w:pPr>
        <w:pStyle w:val="Figuretitle"/>
      </w:pPr>
      <w:r w:rsidRPr="00985343">
        <w:t xml:space="preserve">Radiocommunications between remote monitoring center (ground station) and </w:t>
      </w:r>
      <w:r w:rsidR="00253E6E">
        <w:br/>
      </w:r>
      <w:r w:rsidRPr="00985343">
        <w:t>moving vehicles in truck platooning</w:t>
      </w:r>
    </w:p>
    <w:p w14:paraId="7CDB77C3" w14:textId="77777777" w:rsidR="00E67A05" w:rsidRPr="00985343" w:rsidRDefault="00E67A05" w:rsidP="00E67A05">
      <w:pPr>
        <w:pStyle w:val="Figure"/>
        <w:rPr>
          <w:lang w:eastAsia="ja-JP"/>
        </w:rPr>
      </w:pPr>
      <w:r w:rsidRPr="00985343">
        <w:rPr>
          <w:noProof/>
          <w:lang w:val="en-US"/>
        </w:rPr>
        <w:drawing>
          <wp:inline distT="0" distB="0" distL="0" distR="0" wp14:anchorId="0961BF3D" wp14:editId="05F247FA">
            <wp:extent cx="5176520" cy="2818130"/>
            <wp:effectExtent l="0" t="0" r="0" b="12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826"/>
                    <a:stretch/>
                  </pic:blipFill>
                  <pic:spPr bwMode="auto">
                    <a:xfrm>
                      <a:off x="0" y="0"/>
                      <a:ext cx="5176520" cy="2818130"/>
                    </a:xfrm>
                    <a:prstGeom prst="rect">
                      <a:avLst/>
                    </a:prstGeom>
                    <a:noFill/>
                    <a:ln>
                      <a:noFill/>
                    </a:ln>
                    <a:extLst>
                      <a:ext uri="{53640926-AAD7-44D8-BBD7-CCE9431645EC}">
                        <a14:shadowObscured xmlns:a14="http://schemas.microsoft.com/office/drawing/2010/main"/>
                      </a:ext>
                    </a:extLst>
                  </pic:spPr>
                </pic:pic>
              </a:graphicData>
            </a:graphic>
          </wp:inline>
        </w:drawing>
      </w:r>
    </w:p>
    <w:p w14:paraId="0A8E6BF4" w14:textId="77777777" w:rsidR="00E67A05" w:rsidRPr="00985343" w:rsidRDefault="00E67A05" w:rsidP="00E67A05">
      <w:pPr>
        <w:rPr>
          <w:lang w:eastAsia="ja-JP"/>
        </w:rPr>
      </w:pPr>
      <w:r w:rsidRPr="00985343">
        <w:rPr>
          <w:lang w:eastAsia="ja-JP"/>
        </w:rPr>
        <w:t>The above three radiocommunication may be provided by group communication among member vehicles, which would be provided by multiple of unicast or multicast V2V radiocommunications.</w:t>
      </w:r>
    </w:p>
    <w:p w14:paraId="10DCFC31" w14:textId="0D98F5B7" w:rsidR="00E67A05" w:rsidRPr="00985343" w:rsidRDefault="00E67A05" w:rsidP="00E67A05">
      <w:pPr>
        <w:rPr>
          <w:lang w:eastAsia="ja-JP"/>
        </w:rPr>
      </w:pPr>
      <w:r w:rsidRPr="00985343">
        <w:rPr>
          <w:lang w:eastAsia="ja-JP"/>
        </w:rPr>
        <w:t>Coverage area is less than a few hundred meters in diameter in most of the cases in the direct V2V radiocommunications. Higher frequency range, e.g. upper portion of microwave or mm-wave are preferable for the direct-V2V group communications in a platoon, since communication distances are relatively short. In case of V2N2V, i.e. via a base station, typical cellular communication, i.e. up- and down-link, can be used for the V2V communication, as well. In this sub-use-case, typical cellular coverage is required.</w:t>
      </w:r>
    </w:p>
    <w:p w14:paraId="08C3ABD0" w14:textId="77777777" w:rsidR="00E67A05" w:rsidRPr="00985343" w:rsidRDefault="00E67A05" w:rsidP="00E67A05">
      <w:pPr>
        <w:rPr>
          <w:lang w:eastAsia="ja-JP"/>
        </w:rPr>
      </w:pPr>
      <w:r w:rsidRPr="00985343">
        <w:rPr>
          <w:lang w:eastAsia="ja-JP"/>
        </w:rPr>
        <w:t xml:space="preserve">Figure 6.3-3 shows another sub-use-case of the platooning, in which radiocommunication is required between a remote operation and monitoring center, i.e. ground station, and a moving platoon of trucks. </w:t>
      </w:r>
    </w:p>
    <w:p w14:paraId="55A2ED07" w14:textId="77777777" w:rsidR="00E67A05" w:rsidRPr="00985343" w:rsidRDefault="00E67A05" w:rsidP="00E67A05">
      <w:pPr>
        <w:rPr>
          <w:lang w:eastAsia="ja-JP"/>
        </w:rPr>
      </w:pPr>
      <w:r w:rsidRPr="00985343">
        <w:rPr>
          <w:lang w:eastAsia="ja-JP"/>
        </w:rPr>
        <w:lastRenderedPageBreak/>
        <w:t>In the sub-use-case, a human operator at remote operation and monitoring center, monitors a truck platoon by video monitoring over a radiocommunication link. If the operator recognizes something wrong with a platoon, he or she sends a control message, e.g. a message to safely stop a platoon on a highway. This sub-use-case requires the same requirements as discussed in (i) and (ii) above. In the sub-use-case, typical cellular coverage and its network are required.</w:t>
      </w:r>
    </w:p>
    <w:p w14:paraId="666C14A9" w14:textId="77777777" w:rsidR="00E67A05" w:rsidRPr="00E67A05" w:rsidRDefault="00E67A05" w:rsidP="00E67A05">
      <w:pPr>
        <w:pStyle w:val="Headingb"/>
        <w:rPr>
          <w:lang w:val="en-GB" w:eastAsia="ja-JP"/>
        </w:rPr>
      </w:pPr>
      <w:r w:rsidRPr="00E67A05">
        <w:rPr>
          <w:lang w:val="en-GB" w:eastAsia="ja-JP"/>
        </w:rPr>
        <w:t>2)</w:t>
      </w:r>
      <w:r w:rsidRPr="00E67A05">
        <w:rPr>
          <w:lang w:val="en-GB" w:eastAsia="ja-JP"/>
        </w:rPr>
        <w:tab/>
        <w:t>Automated Valet Parking</w:t>
      </w:r>
    </w:p>
    <w:p w14:paraId="5B617F8B" w14:textId="77777777" w:rsidR="00E67A05" w:rsidRPr="00253E6E" w:rsidRDefault="00E67A05" w:rsidP="00253E6E">
      <w:pPr>
        <w:rPr>
          <w:i/>
          <w:iCs/>
          <w:lang w:eastAsia="ja-JP"/>
        </w:rPr>
      </w:pPr>
      <w:r w:rsidRPr="00253E6E">
        <w:rPr>
          <w:i/>
          <w:iCs/>
          <w:lang w:eastAsia="ja-JP"/>
        </w:rPr>
        <w:t>T.B.D.</w:t>
      </w:r>
    </w:p>
    <w:p w14:paraId="4666E3C4" w14:textId="77777777" w:rsidR="00E67A05" w:rsidRPr="00E67A05" w:rsidRDefault="00E67A05" w:rsidP="00E67A05">
      <w:pPr>
        <w:pStyle w:val="Headingb"/>
        <w:rPr>
          <w:lang w:val="en-GB" w:eastAsia="ja-JP"/>
        </w:rPr>
      </w:pPr>
      <w:r w:rsidRPr="00E67A05">
        <w:rPr>
          <w:lang w:val="en-GB" w:eastAsia="ja-JP"/>
        </w:rPr>
        <w:t>3)</w:t>
      </w:r>
      <w:r w:rsidRPr="00E67A05">
        <w:rPr>
          <w:lang w:val="en-GB" w:eastAsia="ja-JP"/>
        </w:rPr>
        <w:tab/>
        <w:t>Urban Driving</w:t>
      </w:r>
    </w:p>
    <w:p w14:paraId="743CC219" w14:textId="77777777" w:rsidR="00E67A05" w:rsidRPr="00253E6E" w:rsidRDefault="00E67A05" w:rsidP="00253E6E">
      <w:pPr>
        <w:rPr>
          <w:i/>
          <w:iCs/>
          <w:lang w:eastAsia="ja-JP"/>
        </w:rPr>
      </w:pPr>
      <w:r w:rsidRPr="00253E6E">
        <w:rPr>
          <w:i/>
          <w:iCs/>
          <w:lang w:eastAsia="ja-JP"/>
        </w:rPr>
        <w:t>T.B.D.</w:t>
      </w:r>
    </w:p>
    <w:p w14:paraId="3CD0A48E" w14:textId="13DD7BDD" w:rsidR="00E67A05" w:rsidRPr="00E67A05" w:rsidRDefault="00F247EA" w:rsidP="00E67A05">
      <w:pPr>
        <w:pStyle w:val="Headingb"/>
        <w:rPr>
          <w:lang w:val="en-GB" w:eastAsia="ja-JP"/>
        </w:rPr>
      </w:pPr>
      <w:r>
        <w:rPr>
          <w:lang w:val="en-GB" w:eastAsia="ja-JP"/>
        </w:rPr>
        <w:t>4</w:t>
      </w:r>
      <w:r w:rsidR="00E67A05" w:rsidRPr="00E67A05">
        <w:rPr>
          <w:lang w:val="en-GB" w:eastAsia="ja-JP"/>
        </w:rPr>
        <w:t>)</w:t>
      </w:r>
      <w:r w:rsidR="00E67A05" w:rsidRPr="00E67A05">
        <w:rPr>
          <w:lang w:val="en-GB" w:eastAsia="ja-JP"/>
        </w:rPr>
        <w:tab/>
        <w:t>Advanced Driving</w:t>
      </w:r>
    </w:p>
    <w:p w14:paraId="2B459E80" w14:textId="77777777" w:rsidR="00E67A05" w:rsidRPr="00253E6E" w:rsidRDefault="00E67A05" w:rsidP="00253E6E">
      <w:pPr>
        <w:rPr>
          <w:i/>
          <w:iCs/>
          <w:lang w:eastAsia="ja-JP"/>
        </w:rPr>
      </w:pPr>
      <w:r w:rsidRPr="00253E6E">
        <w:rPr>
          <w:i/>
          <w:iCs/>
          <w:lang w:eastAsia="ja-JP"/>
        </w:rPr>
        <w:t>T.B.D.</w:t>
      </w:r>
    </w:p>
    <w:p w14:paraId="28DE4FD8" w14:textId="32E594C5" w:rsidR="00E67A05" w:rsidRPr="00D57937" w:rsidRDefault="00F247EA" w:rsidP="00E67A05">
      <w:pPr>
        <w:pStyle w:val="Headingb"/>
        <w:rPr>
          <w:lang w:val="en-GB" w:eastAsia="ja-JP"/>
        </w:rPr>
      </w:pPr>
      <w:r>
        <w:rPr>
          <w:lang w:val="en-GB" w:eastAsia="ja-JP"/>
        </w:rPr>
        <w:t>5</w:t>
      </w:r>
      <w:r w:rsidR="00E67A05" w:rsidRPr="00E67A05">
        <w:rPr>
          <w:lang w:val="en-GB" w:eastAsia="ja-JP"/>
        </w:rPr>
        <w:t>)</w:t>
      </w:r>
      <w:r w:rsidR="00E67A05" w:rsidRPr="00E67A05">
        <w:rPr>
          <w:lang w:val="en-GB" w:eastAsia="ja-JP"/>
        </w:rPr>
        <w:tab/>
        <w:t>Remote Driving</w:t>
      </w:r>
    </w:p>
    <w:p w14:paraId="2DAFB104" w14:textId="77777777" w:rsidR="00514BCD" w:rsidRDefault="00FE1210" w:rsidP="00FE1210">
      <w:pPr>
        <w:pStyle w:val="Headingb"/>
        <w:rPr>
          <w:lang w:val="en-US" w:eastAsia="ja-JP"/>
        </w:rPr>
      </w:pPr>
      <w:r w:rsidRPr="00BD3B55">
        <w:rPr>
          <w:lang w:val="en-US" w:eastAsia="ja-JP"/>
        </w:rPr>
        <w:t xml:space="preserve">Remote Driving - enables a remote driver or a V2X application to operate a remote vehicle for those passengers who cannot drive themselves or a remote vehicle located in dangerous environments. </w:t>
      </w:r>
    </w:p>
    <w:p w14:paraId="39583D24" w14:textId="5BB79A84" w:rsidR="00FE1210" w:rsidRPr="00D57937" w:rsidRDefault="00F247EA" w:rsidP="00FE1210">
      <w:pPr>
        <w:pStyle w:val="Headingb"/>
        <w:rPr>
          <w:lang w:val="en-GB" w:eastAsia="ja-JP"/>
        </w:rPr>
      </w:pPr>
      <w:r>
        <w:rPr>
          <w:lang w:val="en-GB" w:eastAsia="ja-JP"/>
        </w:rPr>
        <w:t>6</w:t>
      </w:r>
      <w:r w:rsidR="00FE1210" w:rsidRPr="00E67A05">
        <w:rPr>
          <w:lang w:val="en-GB" w:eastAsia="ja-JP"/>
        </w:rPr>
        <w:t>)</w:t>
      </w:r>
      <w:r w:rsidR="00FE1210" w:rsidRPr="00E67A05">
        <w:rPr>
          <w:lang w:val="en-GB" w:eastAsia="ja-JP"/>
        </w:rPr>
        <w:tab/>
      </w:r>
      <w:r w:rsidR="00FE1210">
        <w:rPr>
          <w:lang w:val="en-GB" w:eastAsia="ja-JP"/>
        </w:rPr>
        <w:t>Maneuver Coordination / Cooperative Driving / Advanced Driving</w:t>
      </w:r>
    </w:p>
    <w:p w14:paraId="1BC018F9" w14:textId="1E6CC9A5" w:rsidR="00375053" w:rsidRDefault="00375053" w:rsidP="003D2593">
      <w:pPr>
        <w:rPr>
          <w:lang w:eastAsia="ja-JP"/>
        </w:rPr>
      </w:pPr>
      <w:r>
        <w:rPr>
          <w:lang w:eastAsia="ja-JP"/>
        </w:rPr>
        <w:t xml:space="preserve">Maneuver Coordination Service </w:t>
      </w:r>
      <w:r w:rsidR="00FE1210">
        <w:rPr>
          <w:lang w:eastAsia="ja-JP"/>
        </w:rPr>
        <w:t>also called</w:t>
      </w:r>
      <w:r>
        <w:rPr>
          <w:lang w:eastAsia="ja-JP"/>
        </w:rPr>
        <w:t xml:space="preserve"> Coordinated Driving</w:t>
      </w:r>
      <w:r w:rsidR="00FD4737">
        <w:rPr>
          <w:lang w:eastAsia="ja-JP"/>
        </w:rPr>
        <w:t xml:space="preserve"> </w:t>
      </w:r>
      <w:r w:rsidR="00FE1210">
        <w:rPr>
          <w:lang w:eastAsia="ja-JP"/>
        </w:rPr>
        <w:t xml:space="preserve">or Advanced Driving </w:t>
      </w:r>
      <w:r w:rsidR="00FD4737">
        <w:rPr>
          <w:lang w:eastAsia="ja-JP"/>
        </w:rPr>
        <w:t>enabl</w:t>
      </w:r>
      <w:r w:rsidR="00FE1210">
        <w:rPr>
          <w:lang w:eastAsia="ja-JP"/>
        </w:rPr>
        <w:t>es</w:t>
      </w:r>
      <w:r w:rsidR="00FD4737">
        <w:rPr>
          <w:lang w:eastAsia="ja-JP"/>
        </w:rPr>
        <w:t xml:space="preserve"> </w:t>
      </w:r>
      <w:r w:rsidR="00362E48">
        <w:rPr>
          <w:lang w:eastAsia="ja-JP"/>
        </w:rPr>
        <w:t xml:space="preserve">e.g. </w:t>
      </w:r>
      <w:r w:rsidR="00FD4737">
        <w:rPr>
          <w:lang w:eastAsia="ja-JP"/>
        </w:rPr>
        <w:t>coordinated merging, coordinated lane change</w:t>
      </w:r>
      <w:r w:rsidR="00362E48">
        <w:rPr>
          <w:lang w:eastAsia="ja-JP"/>
        </w:rPr>
        <w:t xml:space="preserve"> of semi-automated or fully automated vehicles</w:t>
      </w:r>
      <w:r w:rsidR="00FD4737">
        <w:rPr>
          <w:lang w:eastAsia="ja-JP"/>
        </w:rPr>
        <w:t>.</w:t>
      </w:r>
    </w:p>
    <w:p w14:paraId="338ACD8B" w14:textId="5A0EE124" w:rsidR="00362E48" w:rsidRDefault="00362E48" w:rsidP="003D2593">
      <w:pPr>
        <w:pStyle w:val="enumlev1"/>
        <w:ind w:left="0" w:firstLine="0"/>
      </w:pPr>
      <w:r w:rsidRPr="00362E48">
        <w:t>“Cooperative Automated Driving (CAD)</w:t>
      </w:r>
      <w:r w:rsidR="00D57937">
        <w:rPr>
          <w:rStyle w:val="FootnoteReference"/>
        </w:rPr>
        <w:footnoteReference w:id="15"/>
      </w:r>
      <w:r w:rsidRPr="00362E48">
        <w:t xml:space="preserve"> brings together driving automation technology with V2X communication </w:t>
      </w:r>
      <w:proofErr w:type="gramStart"/>
      <w:r w:rsidRPr="00362E48">
        <w:t>in order to</w:t>
      </w:r>
      <w:proofErr w:type="gramEnd"/>
      <w:r w:rsidRPr="00362E48">
        <w:t xml:space="preserve"> enable vehicles to coordinate their driving maneuvers and achieve a common global </w:t>
      </w:r>
      <w:r w:rsidR="00166A50">
        <w:t>understanding</w:t>
      </w:r>
      <w:r w:rsidRPr="00362E48">
        <w:t xml:space="preserve"> of their surroundings, leading to safer and more efficient driving. The IMAGinE</w:t>
      </w:r>
      <w:r w:rsidR="003A3D5A">
        <w:rPr>
          <w:rStyle w:val="FootnoteReference"/>
        </w:rPr>
        <w:footnoteReference w:id="16"/>
      </w:r>
      <w:r w:rsidR="003A3D5A">
        <w:t xml:space="preserve"> [x]</w:t>
      </w:r>
      <w:r w:rsidRPr="00362E48">
        <w:t xml:space="preserve"> research project develops a CAD system based on collective perception and cooperative maneuver coordination, one example of CAD is a connected lane merge function”</w:t>
      </w:r>
      <w:r w:rsidR="00CC22C3">
        <w:rPr>
          <w:rStyle w:val="FootnoteReference"/>
        </w:rPr>
        <w:footnoteReference w:id="17"/>
      </w:r>
      <w:r w:rsidRPr="00362E48">
        <w:t xml:space="preserve"> [</w:t>
      </w:r>
      <w:r>
        <w:t>x</w:t>
      </w:r>
      <w:r w:rsidRPr="00362E48">
        <w:t>]. By exchanging</w:t>
      </w:r>
      <w:r w:rsidR="00D73B1B">
        <w:t xml:space="preserve"> maneuver coordination messages</w:t>
      </w:r>
      <w:r w:rsidRPr="00362E48">
        <w:t xml:space="preserve"> </w:t>
      </w:r>
      <w:r w:rsidR="00D73B1B">
        <w:t>(</w:t>
      </w:r>
      <w:r w:rsidRPr="00362E48">
        <w:t>MCM</w:t>
      </w:r>
      <w:r w:rsidR="00D73B1B">
        <w:t>)</w:t>
      </w:r>
      <w:r w:rsidRPr="00362E48">
        <w:t xml:space="preserve">, the intentions of the vehicles are shared and are transparent to nearby vehicles, </w:t>
      </w:r>
      <w:r w:rsidR="00166A50">
        <w:t>which</w:t>
      </w:r>
      <w:r w:rsidRPr="00362E48">
        <w:t xml:space="preserve"> can negotiate the most efficient </w:t>
      </w:r>
      <w:r w:rsidR="00D73B1B">
        <w:t>trajectories</w:t>
      </w:r>
      <w:r w:rsidR="00166A50">
        <w:t xml:space="preserve"> and thereby avoid incidents and accidents</w:t>
      </w:r>
      <w:r w:rsidRPr="00362E48">
        <w:t>.</w:t>
      </w:r>
    </w:p>
    <w:p w14:paraId="648390A3" w14:textId="653338FC" w:rsidR="00C4412D" w:rsidRPr="00D57937" w:rsidRDefault="00C4412D" w:rsidP="00514BCD">
      <w:pPr>
        <w:pStyle w:val="Headingb"/>
        <w:keepNext/>
        <w:rPr>
          <w:lang w:val="en-GB" w:eastAsia="ja-JP"/>
        </w:rPr>
      </w:pPr>
      <w:r>
        <w:rPr>
          <w:lang w:val="en-GB" w:eastAsia="ja-JP"/>
        </w:rPr>
        <w:lastRenderedPageBreak/>
        <w:t>7</w:t>
      </w:r>
      <w:r w:rsidRPr="00E67A05">
        <w:rPr>
          <w:lang w:val="en-GB" w:eastAsia="ja-JP"/>
        </w:rPr>
        <w:t>)</w:t>
      </w:r>
      <w:r w:rsidRPr="00E67A05">
        <w:rPr>
          <w:lang w:val="en-GB" w:eastAsia="ja-JP"/>
        </w:rPr>
        <w:tab/>
      </w:r>
      <w:r>
        <w:rPr>
          <w:lang w:val="en-GB" w:eastAsia="ja-JP"/>
        </w:rPr>
        <w:t xml:space="preserve">Object sharing / </w:t>
      </w:r>
      <w:r w:rsidR="00A26E8D">
        <w:rPr>
          <w:lang w:val="en-GB" w:eastAsia="ja-JP"/>
        </w:rPr>
        <w:t xml:space="preserve">cooperative </w:t>
      </w:r>
      <w:r>
        <w:rPr>
          <w:lang w:val="en-GB" w:eastAsia="ja-JP"/>
        </w:rPr>
        <w:t>sens</w:t>
      </w:r>
      <w:r w:rsidR="00A26E8D">
        <w:rPr>
          <w:lang w:val="en-GB" w:eastAsia="ja-JP"/>
        </w:rPr>
        <w:t>ing</w:t>
      </w:r>
      <w:r>
        <w:rPr>
          <w:lang w:val="en-GB" w:eastAsia="ja-JP"/>
        </w:rPr>
        <w:t xml:space="preserve"> </w:t>
      </w:r>
      <w:r w:rsidR="00A26E8D">
        <w:rPr>
          <w:lang w:val="en-GB" w:eastAsia="ja-JP"/>
        </w:rPr>
        <w:t>driving</w:t>
      </w:r>
      <w:r>
        <w:rPr>
          <w:lang w:val="en-GB" w:eastAsia="ja-JP"/>
        </w:rPr>
        <w:t xml:space="preserve"> / extended sensor sharing</w:t>
      </w:r>
    </w:p>
    <w:p w14:paraId="3EC15837" w14:textId="124A2737" w:rsidR="00C4412D" w:rsidRDefault="00C4412D" w:rsidP="00514BCD">
      <w:pPr>
        <w:keepNext/>
      </w:pPr>
      <w:r>
        <w:t xml:space="preserve">Perception sensors </w:t>
      </w:r>
      <w:proofErr w:type="gramStart"/>
      <w:r>
        <w:t>are able to</w:t>
      </w:r>
      <w:proofErr w:type="gramEnd"/>
      <w:r>
        <w:t xml:space="preserve"> recognize and identify moving and fixed objects in Line-of-Sight view of sensors built in vehicles or infrastructure. Vehicles and infrastructure can communicate </w:t>
      </w:r>
      <w:r w:rsidR="00A26E8D">
        <w:t xml:space="preserve">such </w:t>
      </w:r>
      <w:r>
        <w:t>identified objects to other V2X traffic participants</w:t>
      </w:r>
      <w:r w:rsidR="00A26E8D">
        <w:t xml:space="preserve"> with Collective Perception Messages (CPM)</w:t>
      </w:r>
      <w:r>
        <w:t xml:space="preserve">. </w:t>
      </w:r>
      <w:r w:rsidR="00A26E8D">
        <w:t>This is known as</w:t>
      </w:r>
      <w:r w:rsidR="00FE1210">
        <w:t xml:space="preserve"> collective perception, object sharing, cooperative sensing driving as well as extended sensor sharing.</w:t>
      </w:r>
    </w:p>
    <w:p w14:paraId="2FC29276" w14:textId="03206A41" w:rsidR="00253E6E" w:rsidRDefault="00375053" w:rsidP="003D2593">
      <w:r>
        <w:t>Collective Perception</w:t>
      </w:r>
      <w:r w:rsidR="002A491C">
        <w:t xml:space="preserve"> with object sharing</w:t>
      </w:r>
      <w:r w:rsidR="00A26E8D">
        <w:t xml:space="preserve"> means</w:t>
      </w:r>
      <w:r w:rsidR="00933EDE">
        <w:t>.</w:t>
      </w:r>
    </w:p>
    <w:p w14:paraId="76892E1A" w14:textId="479FE2D7" w:rsidR="00A26E8D" w:rsidRDefault="00A26E8D" w:rsidP="003D2593">
      <w:r>
        <w:t>e</w:t>
      </w:r>
      <w:r w:rsidR="00375053">
        <w:t>xchange of sensed object data between vehicles</w:t>
      </w:r>
      <w:r>
        <w:t xml:space="preserve"> and vehicles with</w:t>
      </w:r>
      <w:r w:rsidR="00375053">
        <w:t xml:space="preserve"> smart infrastructure. Cameras, radars, LiDAR sense all object types (</w:t>
      </w:r>
      <w:r w:rsidR="00166A50">
        <w:t>such as</w:t>
      </w:r>
      <w:r w:rsidR="00375053">
        <w:t xml:space="preserve"> vehicles, pede</w:t>
      </w:r>
      <w:r w:rsidR="00FE1210">
        <w:t>s</w:t>
      </w:r>
      <w:r w:rsidR="00375053">
        <w:t xml:space="preserve">trians, bicycles, scooters, </w:t>
      </w:r>
      <w:proofErr w:type="gramStart"/>
      <w:r w:rsidR="00375053">
        <w:t>motorcycles</w:t>
      </w:r>
      <w:proofErr w:type="gramEnd"/>
      <w:r>
        <w:t xml:space="preserve"> or obstacles</w:t>
      </w:r>
      <w:r w:rsidR="00375053">
        <w:t xml:space="preserve">) in the </w:t>
      </w:r>
      <w:r>
        <w:t>L</w:t>
      </w:r>
      <w:r w:rsidR="00375053">
        <w:t>ine-of-</w:t>
      </w:r>
      <w:r>
        <w:t>S</w:t>
      </w:r>
      <w:r w:rsidR="00375053">
        <w:t xml:space="preserve">ight environment and transmit the object data to all ITS traffic participants. </w:t>
      </w:r>
      <w:r w:rsidR="00FE1210">
        <w:t>P</w:t>
      </w:r>
      <w:r w:rsidR="00FD4737">
        <w:t xml:space="preserve">edestrians are not equipped with camera, radar, LiDAR and cannot send </w:t>
      </w:r>
      <w:r>
        <w:t>CPM</w:t>
      </w:r>
      <w:r w:rsidR="00FD4737">
        <w:t xml:space="preserve">. </w:t>
      </w:r>
    </w:p>
    <w:p w14:paraId="5BC03EEB" w14:textId="1C7534C5" w:rsidR="00375053" w:rsidRDefault="00FD4737" w:rsidP="003D2593">
      <w:r>
        <w:t xml:space="preserve">Vulnerable </w:t>
      </w:r>
      <w:r w:rsidR="00166A50">
        <w:t>r</w:t>
      </w:r>
      <w:r>
        <w:t xml:space="preserve">oad users </w:t>
      </w:r>
      <w:r w:rsidR="00166A50">
        <w:t>such as</w:t>
      </w:r>
      <w:r>
        <w:t xml:space="preserve"> pedestrians are especially protected by </w:t>
      </w:r>
      <w:r w:rsidR="00166A50">
        <w:t>c</w:t>
      </w:r>
      <w:r>
        <w:t xml:space="preserve">ollective </w:t>
      </w:r>
      <w:r w:rsidR="00166A50">
        <w:t>p</w:t>
      </w:r>
      <w:r>
        <w:t xml:space="preserve">erception </w:t>
      </w:r>
      <w:r w:rsidR="00166A50">
        <w:t>s</w:t>
      </w:r>
      <w:r>
        <w:t>ervices.</w:t>
      </w:r>
    </w:p>
    <w:p w14:paraId="793A9988" w14:textId="6CF3D63F" w:rsidR="00362E48" w:rsidRPr="00CD4E8A" w:rsidRDefault="00362E48" w:rsidP="003D2593">
      <w:pPr>
        <w:pStyle w:val="enumlev1"/>
        <w:ind w:left="0" w:firstLine="0"/>
      </w:pPr>
      <w:r w:rsidRPr="00362E48">
        <w:t>In cases where direct V2</w:t>
      </w:r>
      <w:r w:rsidR="00E434DD">
        <w:t>V</w:t>
      </w:r>
      <w:r w:rsidRPr="00362E48">
        <w:t xml:space="preserve"> communication is impossible</w:t>
      </w:r>
      <w:r w:rsidR="00E434DD">
        <w:t xml:space="preserve"> due to non-connected participants (like VRU, non connected vehicles)</w:t>
      </w:r>
      <w:r w:rsidRPr="00362E48">
        <w:t>, cooperative sensing driving adds additional traffic safety by exchanging object data through indirect communication. CPM provide</w:t>
      </w:r>
      <w:r w:rsidR="00166A50">
        <w:t>s</w:t>
      </w:r>
      <w:r w:rsidRPr="00362E48">
        <w:t xml:space="preserve"> information about objects such as other traffic participants or other objects in the surrounding area as detected by the vehicle or infrastructure, using their own radars, cameras, or lidar. Collective perception capability enhances the communication between V2X-equipped participants and incorporates non-equipped V2X traffic participants. CPM can accelerate the effective V2X communication rate by using information from third-party vehicles or from smart infrastructure as an information source. Thus, CPM can help protect vehicles and VRUs which are not yet equipped with V2X.</w:t>
      </w:r>
    </w:p>
    <w:p w14:paraId="0A36F5D1" w14:textId="3D445FEA" w:rsidR="002A491C" w:rsidRDefault="002A491C" w:rsidP="00514BCD">
      <w:pPr>
        <w:pStyle w:val="enumlev1"/>
        <w:rPr>
          <w:lang w:val="en-US"/>
        </w:rPr>
      </w:pPr>
      <w:r w:rsidRPr="002A491C">
        <w:rPr>
          <w:lang w:val="en-US"/>
        </w:rPr>
        <w:t>•</w:t>
      </w:r>
      <w:r w:rsidRPr="002A491C">
        <w:rPr>
          <w:lang w:val="en-US"/>
        </w:rPr>
        <w:tab/>
        <w:t>Interaction with non CAVs such as VRUs and non-CAV vehicles</w:t>
      </w:r>
      <w:r w:rsidR="00933EDE">
        <w:rPr>
          <w:lang w:val="en-US"/>
        </w:rPr>
        <w:t>.</w:t>
      </w:r>
    </w:p>
    <w:p w14:paraId="640812AD" w14:textId="01328801" w:rsidR="00032E3D" w:rsidRDefault="00032E3D" w:rsidP="00032E3D">
      <w:pPr>
        <w:tabs>
          <w:tab w:val="left" w:pos="5320"/>
        </w:tabs>
        <w:rPr>
          <w:color w:val="000000" w:themeColor="text1"/>
        </w:rPr>
      </w:pPr>
      <w:proofErr w:type="gramStart"/>
      <w:r w:rsidRPr="00CD4E8A">
        <w:rPr>
          <w:color w:val="000000" w:themeColor="text1"/>
        </w:rPr>
        <w:t>All of</w:t>
      </w:r>
      <w:proofErr w:type="gramEnd"/>
      <w:r w:rsidRPr="00CD4E8A">
        <w:rPr>
          <w:color w:val="000000" w:themeColor="text1"/>
        </w:rPr>
        <w:t xml:space="preserve"> the advanced use case categories described above require ubiquitous, highly reliable, low-latency wireless communications. Key performance indicators for these use cases were developed and used </w:t>
      </w:r>
      <w:r w:rsidR="00FD4737">
        <w:rPr>
          <w:color w:val="000000" w:themeColor="text1"/>
        </w:rPr>
        <w:t>to further improve ITS communication technologies and applications</w:t>
      </w:r>
      <w:r w:rsidRPr="00CD4E8A">
        <w:rPr>
          <w:color w:val="000000" w:themeColor="text1"/>
        </w:rPr>
        <w:t xml:space="preserve">. However, there are additional advanced use cases emerging for automated driving, for which communication requirements have not yet been developed. These requirements are expected to become better defined </w:t>
      </w:r>
      <w:r w:rsidR="00237474">
        <w:rPr>
          <w:color w:val="000000" w:themeColor="text1"/>
        </w:rPr>
        <w:t>by 2023</w:t>
      </w:r>
      <w:r w:rsidRPr="00CD4E8A">
        <w:rPr>
          <w:color w:val="000000" w:themeColor="text1"/>
        </w:rPr>
        <w:t xml:space="preserve"> as the developments in both technology and regulation become better understood for Level 5 automated driving.</w:t>
      </w:r>
    </w:p>
    <w:p w14:paraId="53864905" w14:textId="174C706A" w:rsidR="00C46F27" w:rsidRPr="00BD3B55" w:rsidRDefault="00C46F27" w:rsidP="003D2593">
      <w:pPr>
        <w:pStyle w:val="Headingb"/>
        <w:rPr>
          <w:lang w:val="en-GB" w:eastAsia="ja-JP"/>
        </w:rPr>
      </w:pPr>
      <w:r w:rsidRPr="003D2593">
        <w:rPr>
          <w:lang w:val="en-GB" w:eastAsia="ja-JP"/>
        </w:rPr>
        <w:t xml:space="preserve">8) </w:t>
      </w:r>
      <w:r w:rsidR="00253E6E">
        <w:rPr>
          <w:lang w:val="en-GB" w:eastAsia="ja-JP"/>
        </w:rPr>
        <w:tab/>
      </w:r>
      <w:r w:rsidR="00F74EFF" w:rsidRPr="003D2593">
        <w:rPr>
          <w:lang w:val="en-GB" w:eastAsia="ja-JP"/>
        </w:rPr>
        <w:t>Raw perception data sharing</w:t>
      </w:r>
    </w:p>
    <w:p w14:paraId="5DB474B2" w14:textId="0A983016" w:rsidR="00F41936" w:rsidRDefault="00F41936" w:rsidP="00032E3D">
      <w:pPr>
        <w:tabs>
          <w:tab w:val="left" w:pos="5320"/>
        </w:tabs>
        <w:rPr>
          <w:color w:val="000000" w:themeColor="text1"/>
        </w:rPr>
      </w:pPr>
      <w:r>
        <w:rPr>
          <w:color w:val="000000" w:themeColor="text1"/>
        </w:rPr>
        <w:t>To guarantee the</w:t>
      </w:r>
      <w:r w:rsidRPr="00066F1F">
        <w:rPr>
          <w:color w:val="000000" w:themeColor="text1"/>
        </w:rPr>
        <w:t xml:space="preserve"> </w:t>
      </w:r>
      <w:r>
        <w:rPr>
          <w:rFonts w:hint="eastAsia"/>
          <w:color w:val="000000" w:themeColor="text1"/>
          <w:lang w:eastAsia="zh-CN"/>
        </w:rPr>
        <w:t>driving</w:t>
      </w:r>
      <w:r w:rsidRPr="00066F1F">
        <w:rPr>
          <w:color w:val="000000" w:themeColor="text1"/>
        </w:rPr>
        <w:t xml:space="preserve"> saf</w:t>
      </w:r>
      <w:r>
        <w:rPr>
          <w:color w:val="000000" w:themeColor="text1"/>
        </w:rPr>
        <w:t>ety for Level 5 full</w:t>
      </w:r>
      <w:r w:rsidRPr="00066F1F">
        <w:rPr>
          <w:color w:val="000000" w:themeColor="text1"/>
        </w:rPr>
        <w:t xml:space="preserve"> </w:t>
      </w:r>
      <w:r w:rsidRPr="00CD4E8A">
        <w:rPr>
          <w:color w:val="000000" w:themeColor="text1"/>
        </w:rPr>
        <w:t>automation</w:t>
      </w:r>
      <w:r>
        <w:rPr>
          <w:color w:val="000000" w:themeColor="text1"/>
        </w:rPr>
        <w:t xml:space="preserve"> of</w:t>
      </w:r>
      <w:r w:rsidRPr="00066F1F">
        <w:rPr>
          <w:color w:val="000000" w:themeColor="text1"/>
        </w:rPr>
        <w:t xml:space="preserve"> C</w:t>
      </w:r>
      <w:r>
        <w:rPr>
          <w:color w:val="000000" w:themeColor="text1"/>
        </w:rPr>
        <w:t>AVs</w:t>
      </w:r>
      <w:r w:rsidRPr="00940831">
        <w:rPr>
          <w:color w:val="000000" w:themeColor="text1"/>
        </w:rPr>
        <w:t xml:space="preserve">, </w:t>
      </w:r>
      <w:r w:rsidRPr="00066F1F">
        <w:rPr>
          <w:color w:val="000000" w:themeColor="text1"/>
        </w:rPr>
        <w:t xml:space="preserve">autonomous driving vehicles of different manufacturers </w:t>
      </w:r>
      <w:r>
        <w:rPr>
          <w:color w:val="000000" w:themeColor="text1"/>
        </w:rPr>
        <w:t xml:space="preserve">may have different data processing algorithms and vehicle control decisions based on different sensors, such as </w:t>
      </w:r>
      <w:r w:rsidRPr="00066F1F">
        <w:rPr>
          <w:color w:val="000000" w:themeColor="text1"/>
        </w:rPr>
        <w:t>video</w:t>
      </w:r>
      <w:r>
        <w:rPr>
          <w:color w:val="000000" w:themeColor="text1"/>
        </w:rPr>
        <w:t xml:space="preserve">, </w:t>
      </w:r>
      <w:r w:rsidRPr="00066F1F">
        <w:rPr>
          <w:color w:val="000000" w:themeColor="text1"/>
        </w:rPr>
        <w:t>radar</w:t>
      </w:r>
      <w:r>
        <w:rPr>
          <w:color w:val="000000" w:themeColor="text1"/>
        </w:rPr>
        <w:t xml:space="preserve">, and LIDAR. In terms of the susceptible perception data from various sensors, </w:t>
      </w:r>
      <w:r w:rsidRPr="00066F1F">
        <w:rPr>
          <w:color w:val="000000" w:themeColor="text1"/>
        </w:rPr>
        <w:t xml:space="preserve">the </w:t>
      </w:r>
      <w:r>
        <w:rPr>
          <w:color w:val="000000" w:themeColor="text1"/>
        </w:rPr>
        <w:t>raw</w:t>
      </w:r>
      <w:r w:rsidRPr="00066F1F">
        <w:rPr>
          <w:color w:val="000000" w:themeColor="text1"/>
        </w:rPr>
        <w:t xml:space="preserve"> perception data </w:t>
      </w:r>
      <w:r>
        <w:rPr>
          <w:color w:val="000000" w:themeColor="text1"/>
        </w:rPr>
        <w:t xml:space="preserve">sharing among CAVs should be considered to guarantee the effective perception data fusion and utilization for Level 5 full automation. Therefore, the data rate and latency requirements for </w:t>
      </w:r>
      <w:r>
        <w:rPr>
          <w:rFonts w:hint="eastAsia"/>
          <w:color w:val="000000" w:themeColor="text1"/>
          <w:lang w:eastAsia="zh-CN"/>
        </w:rPr>
        <w:t>the</w:t>
      </w:r>
      <w:r>
        <w:rPr>
          <w:color w:val="000000" w:themeColor="text1"/>
          <w:lang w:eastAsia="zh-CN"/>
        </w:rPr>
        <w:t xml:space="preserve"> raw perception data sharing among </w:t>
      </w:r>
      <w:r>
        <w:rPr>
          <w:color w:val="000000" w:themeColor="text1"/>
        </w:rPr>
        <w:t xml:space="preserve">CAVs will be in the order of Gbps and msec. As </w:t>
      </w:r>
      <w:r w:rsidRPr="002778EB">
        <w:rPr>
          <w:color w:val="000000" w:themeColor="text1"/>
        </w:rPr>
        <w:t>defi</w:t>
      </w:r>
      <w:r w:rsidRPr="008E676F">
        <w:rPr>
          <w:color w:val="000000" w:themeColor="text1"/>
        </w:rPr>
        <w:t xml:space="preserve">ned by </w:t>
      </w:r>
      <w:r w:rsidRPr="008E676F">
        <w:rPr>
          <w:color w:val="000000" w:themeColor="text1"/>
          <w:lang w:val="en-CA"/>
        </w:rPr>
        <w:t>3GPP Release 16 specifications</w:t>
      </w:r>
      <w:r w:rsidRPr="008E676F">
        <w:rPr>
          <w:color w:val="000000" w:themeColor="text1"/>
        </w:rPr>
        <w:t xml:space="preserve"> in the “Collective perception of environment” scenario [5]</w:t>
      </w:r>
      <w:r w:rsidRPr="00940831">
        <w:rPr>
          <w:color w:val="000000" w:themeColor="text1"/>
        </w:rPr>
        <w:t>,</w:t>
      </w:r>
      <w:r w:rsidRPr="002778EB">
        <w:rPr>
          <w:color w:val="000000" w:themeColor="text1"/>
        </w:rPr>
        <w:t xml:space="preserve"> for high-level automatic driving vehicles, the delay requirement for collision prevention is as low as 3</w:t>
      </w:r>
      <w:r w:rsidR="00940831">
        <w:rPr>
          <w:color w:val="000000" w:themeColor="text1"/>
        </w:rPr>
        <w:t xml:space="preserve"> </w:t>
      </w:r>
      <w:r w:rsidRPr="002778EB">
        <w:rPr>
          <w:color w:val="000000" w:themeColor="text1"/>
        </w:rPr>
        <w:t xml:space="preserve">ms, and the transmission rate is required to be more than </w:t>
      </w:r>
      <w:r w:rsidRPr="008E676F">
        <w:rPr>
          <w:color w:val="000000" w:themeColor="text1"/>
        </w:rPr>
        <w:t xml:space="preserve">1Gbps. Therefore, related studies on new technologies should be considered to </w:t>
      </w:r>
      <w:r>
        <w:rPr>
          <w:color w:val="000000" w:themeColor="text1"/>
        </w:rPr>
        <w:t>ensur</w:t>
      </w:r>
      <w:r w:rsidR="00940831">
        <w:rPr>
          <w:color w:val="000000" w:themeColor="text1"/>
        </w:rPr>
        <w:t>e</w:t>
      </w:r>
      <w:r>
        <w:rPr>
          <w:color w:val="000000" w:themeColor="text1"/>
        </w:rPr>
        <w:t xml:space="preserve"> the </w:t>
      </w:r>
      <w:r w:rsidRPr="008E676F">
        <w:rPr>
          <w:color w:val="000000" w:themeColor="text1"/>
        </w:rPr>
        <w:t>high data rate raw perceptio</w:t>
      </w:r>
      <w:r>
        <w:rPr>
          <w:color w:val="000000" w:themeColor="text1"/>
        </w:rPr>
        <w:t>n data sharing among CAVs with the low latency requirement.</w:t>
      </w:r>
    </w:p>
    <w:p w14:paraId="24C153FC" w14:textId="4B34FD19" w:rsidR="00032E3D" w:rsidRDefault="00032E3D" w:rsidP="00032E3D">
      <w:pPr>
        <w:pStyle w:val="Heading2"/>
        <w:keepNext w:val="0"/>
        <w:keepLines w:val="0"/>
        <w:rPr>
          <w:lang w:val="en-US" w:eastAsia="zh-CN"/>
        </w:rPr>
      </w:pPr>
      <w:bookmarkStart w:id="25" w:name="_Toc44056715"/>
      <w:r>
        <w:rPr>
          <w:lang w:val="en-US" w:eastAsia="zh-CN"/>
        </w:rPr>
        <w:t>6.4</w:t>
      </w:r>
      <w:r>
        <w:rPr>
          <w:lang w:val="en-US" w:eastAsia="zh-CN"/>
        </w:rPr>
        <w:tab/>
        <w:t xml:space="preserve">Summary of </w:t>
      </w:r>
      <w:r w:rsidR="00E67A05">
        <w:rPr>
          <w:lang w:val="en-US" w:eastAsia="zh-CN"/>
        </w:rPr>
        <w:t xml:space="preserve">the radiocommunication requirements </w:t>
      </w:r>
      <w:r>
        <w:rPr>
          <w:lang w:val="en-US" w:eastAsia="zh-CN"/>
        </w:rPr>
        <w:t xml:space="preserve">to meet the </w:t>
      </w:r>
      <w:r w:rsidR="00E67A05">
        <w:rPr>
          <w:lang w:val="en-US" w:eastAsia="zh-CN"/>
        </w:rPr>
        <w:t>CAV functionalities</w:t>
      </w:r>
      <w:bookmarkEnd w:id="25"/>
    </w:p>
    <w:p w14:paraId="27BFBBEC" w14:textId="77777777" w:rsidR="00032E3D" w:rsidRDefault="00032E3D" w:rsidP="00032E3D">
      <w:pPr>
        <w:pStyle w:val="Heading1"/>
        <w:rPr>
          <w:lang w:val="en-US" w:eastAsia="zh-CN"/>
        </w:rPr>
      </w:pPr>
      <w:bookmarkStart w:id="26" w:name="_Toc44056716"/>
      <w:r w:rsidRPr="007F0E02">
        <w:rPr>
          <w:lang w:val="en-US" w:eastAsia="zh-CN"/>
        </w:rPr>
        <w:lastRenderedPageBreak/>
        <w:t>7</w:t>
      </w:r>
      <w:r w:rsidRPr="007F0E02">
        <w:rPr>
          <w:lang w:val="en-US" w:eastAsia="zh-CN"/>
        </w:rPr>
        <w:tab/>
        <w:t>Radiocommunication systems that support CAV</w:t>
      </w:r>
      <w:bookmarkEnd w:id="26"/>
    </w:p>
    <w:p w14:paraId="01990A41" w14:textId="0162C1FA" w:rsidR="00CA2C46" w:rsidRPr="00940831" w:rsidRDefault="00032E3D" w:rsidP="00CA2C46">
      <w:pPr>
        <w:tabs>
          <w:tab w:val="left" w:pos="5320"/>
        </w:tabs>
        <w:spacing w:after="120"/>
        <w:rPr>
          <w:color w:val="000000" w:themeColor="text1"/>
          <w:lang w:val="en-US"/>
        </w:rPr>
      </w:pPr>
      <w:r w:rsidRPr="00CD4E8A">
        <w:rPr>
          <w:color w:val="000000" w:themeColor="text1"/>
        </w:rPr>
        <w:t>Wireless communication technologies are on an accelerating innovation cycle. For example, the 3GPP complete</w:t>
      </w:r>
      <w:r w:rsidR="00D85E58">
        <w:rPr>
          <w:color w:val="000000" w:themeColor="text1"/>
        </w:rPr>
        <w:t>d</w:t>
      </w:r>
      <w:r w:rsidRPr="00CD4E8A">
        <w:rPr>
          <w:color w:val="000000" w:themeColor="text1"/>
        </w:rPr>
        <w:t xml:space="preserve"> Release 16</w:t>
      </w:r>
      <w:r>
        <w:rPr>
          <w:color w:val="000000" w:themeColor="text1"/>
        </w:rPr>
        <w:t xml:space="preserve"> Stage 3 </w:t>
      </w:r>
      <w:r w:rsidR="00237474">
        <w:rPr>
          <w:color w:val="000000" w:themeColor="text1"/>
        </w:rPr>
        <w:t xml:space="preserve">specifications </w:t>
      </w:r>
      <w:r>
        <w:rPr>
          <w:color w:val="000000" w:themeColor="text1"/>
        </w:rPr>
        <w:t xml:space="preserve">and </w:t>
      </w:r>
      <w:r w:rsidR="00D85E58">
        <w:rPr>
          <w:color w:val="000000" w:themeColor="text1"/>
        </w:rPr>
        <w:t xml:space="preserve">froze </w:t>
      </w:r>
      <w:r>
        <w:rPr>
          <w:color w:val="000000" w:themeColor="text1"/>
        </w:rPr>
        <w:t xml:space="preserve">the </w:t>
      </w:r>
      <w:r w:rsidR="00237474">
        <w:rPr>
          <w:color w:val="000000" w:themeColor="text1"/>
        </w:rPr>
        <w:t xml:space="preserve">related </w:t>
      </w:r>
      <w:r>
        <w:rPr>
          <w:color w:val="000000" w:themeColor="text1"/>
        </w:rPr>
        <w:t>ASN.1</w:t>
      </w:r>
      <w:r w:rsidRPr="00CD4E8A">
        <w:rPr>
          <w:color w:val="000000" w:themeColor="text1"/>
        </w:rPr>
        <w:t xml:space="preserve"> </w:t>
      </w:r>
      <w:r w:rsidR="00237474">
        <w:rPr>
          <w:color w:val="000000" w:themeColor="text1"/>
        </w:rPr>
        <w:t>in</w:t>
      </w:r>
      <w:r w:rsidR="00237474" w:rsidRPr="00CD4E8A">
        <w:rPr>
          <w:color w:val="000000" w:themeColor="text1"/>
        </w:rPr>
        <w:t xml:space="preserve"> </w:t>
      </w:r>
      <w:r>
        <w:rPr>
          <w:color w:val="000000" w:themeColor="text1"/>
        </w:rPr>
        <w:t>June</w:t>
      </w:r>
      <w:r w:rsidRPr="00CD4E8A">
        <w:rPr>
          <w:color w:val="000000" w:themeColor="text1"/>
        </w:rPr>
        <w:t xml:space="preserve"> 2020, incorporating the New Radio access technology</w:t>
      </w:r>
      <w:r w:rsidR="00237474">
        <w:rPr>
          <w:color w:val="000000" w:themeColor="text1"/>
        </w:rPr>
        <w:t>,</w:t>
      </w:r>
      <w:r w:rsidRPr="00CD4E8A">
        <w:rPr>
          <w:color w:val="000000" w:themeColor="text1"/>
        </w:rPr>
        <w:t xml:space="preserve"> which is meant to satisfy the IMT-2020 performance requirements. In addition, 3GPP</w:t>
      </w:r>
      <w:r w:rsidR="00237474">
        <w:rPr>
          <w:color w:val="000000" w:themeColor="text1"/>
        </w:rPr>
        <w:t xml:space="preserve"> is currently working on Release 17, and</w:t>
      </w:r>
      <w:r w:rsidRPr="00CD4E8A">
        <w:rPr>
          <w:color w:val="000000" w:themeColor="text1"/>
        </w:rPr>
        <w:t xml:space="preserve"> intends to</w:t>
      </w:r>
      <w:r>
        <w:rPr>
          <w:color w:val="000000" w:themeColor="text1"/>
        </w:rPr>
        <w:t xml:space="preserve"> </w:t>
      </w:r>
      <w:r w:rsidRPr="00CD4E8A">
        <w:rPr>
          <w:color w:val="000000" w:themeColor="text1"/>
        </w:rPr>
        <w:t xml:space="preserve">complete Release 17 </w:t>
      </w:r>
      <w:r>
        <w:rPr>
          <w:color w:val="000000" w:themeColor="text1"/>
        </w:rPr>
        <w:t>by February 2022</w:t>
      </w:r>
      <w:r w:rsidRPr="00CD4E8A">
        <w:rPr>
          <w:color w:val="000000" w:themeColor="text1"/>
        </w:rPr>
        <w:t xml:space="preserve">. In Release 17, 3GPP intends to extend the flexibility of the cellular technologies into an expanding number of vertical industries. </w:t>
      </w:r>
      <w:r w:rsidR="00E87C46" w:rsidRPr="00E87C46">
        <w:rPr>
          <w:color w:val="000000" w:themeColor="text1"/>
        </w:rPr>
        <w:t>For ad hoc technologies based on 3GPP technology such as LTE-V2X and 5G-NR V2X, it is still unclear if all CAV requirements as listed above are fulfilled since deployment has not started with the former and the latter has just been approved. Independent results from large field tests or pilots are missing.</w:t>
      </w:r>
    </w:p>
    <w:p w14:paraId="7B43029E" w14:textId="6090F575" w:rsidR="00E87C46" w:rsidRDefault="00E87C46" w:rsidP="00CA2C46">
      <w:pPr>
        <w:tabs>
          <w:tab w:val="left" w:pos="5320"/>
        </w:tabs>
        <w:spacing w:after="120"/>
        <w:rPr>
          <w:color w:val="000000" w:themeColor="text1"/>
        </w:rPr>
      </w:pPr>
      <w:r w:rsidRPr="00E87C46">
        <w:rPr>
          <w:color w:val="000000" w:themeColor="text1"/>
        </w:rPr>
        <w:t>IEEE 802.11p supports already today CAV requirements especially in terms of latency. Draft IEEE 802.11bd will enhance the robustness of the physical layer thereby increasing the reliability at longer distances (the information horizon will increase for the automated vehicle). IEEE 802.11p supports a latency below 1 ms</w:t>
      </w:r>
      <w:r w:rsidR="00293F2D">
        <w:rPr>
          <w:rStyle w:val="FootnoteReference"/>
          <w:color w:val="000000" w:themeColor="text1"/>
        </w:rPr>
        <w:footnoteReference w:id="18"/>
      </w:r>
      <w:r w:rsidRPr="00E87C46">
        <w:rPr>
          <w:color w:val="000000" w:themeColor="text1"/>
        </w:rPr>
        <w:t xml:space="preserve">. </w:t>
      </w:r>
    </w:p>
    <w:p w14:paraId="28FBBC85" w14:textId="44B83E01" w:rsidR="00CA2C46" w:rsidRDefault="00CA2C46" w:rsidP="00CA2C46">
      <w:pPr>
        <w:tabs>
          <w:tab w:val="left" w:pos="5320"/>
        </w:tabs>
        <w:spacing w:after="120"/>
        <w:rPr>
          <w:color w:val="000000" w:themeColor="text1"/>
        </w:rPr>
      </w:pPr>
      <w:r>
        <w:rPr>
          <w:color w:val="000000" w:themeColor="text1"/>
        </w:rPr>
        <w:t xml:space="preserve">The IEEE 802.11p based ITS-G5 and WAVE communication technologies support the required performance criteria for CAV applications. This is now proven with Collective Perception and Maneuver Coordination Services which are successfully tested for CAV with IEEE 802.11p based ITS-G5 in </w:t>
      </w:r>
      <w:r w:rsidRPr="00362E48">
        <w:t>IMAGinE</w:t>
      </w:r>
      <w:r>
        <w:rPr>
          <w:rStyle w:val="FootnoteReference"/>
        </w:rPr>
        <w:footnoteReference w:id="19"/>
      </w:r>
      <w:r>
        <w:t xml:space="preserve"> [x]</w:t>
      </w:r>
      <w:r>
        <w:rPr>
          <w:color w:val="000000" w:themeColor="text1"/>
        </w:rPr>
        <w:t xml:space="preserve">. </w:t>
      </w:r>
    </w:p>
    <w:p w14:paraId="078C9543" w14:textId="308FC5FF" w:rsidR="00606F62" w:rsidRDefault="00606F62" w:rsidP="00606F62">
      <w:pPr>
        <w:rPr>
          <w:lang w:val="en-US" w:eastAsia="ko-KR"/>
        </w:rPr>
      </w:pPr>
      <w:r>
        <w:rPr>
          <w:lang w:val="en-US" w:eastAsia="ko-KR"/>
        </w:rPr>
        <w:t xml:space="preserve">This Report will </w:t>
      </w:r>
      <w:r>
        <w:rPr>
          <w:rFonts w:hint="eastAsia"/>
          <w:lang w:val="en-US" w:eastAsia="ko-KR"/>
        </w:rPr>
        <w:t xml:space="preserve">provide </w:t>
      </w:r>
      <w:r>
        <w:rPr>
          <w:lang w:val="en-US" w:eastAsia="ko-KR"/>
        </w:rPr>
        <w:t xml:space="preserve">further </w:t>
      </w:r>
      <w:r>
        <w:rPr>
          <w:rFonts w:hint="eastAsia"/>
          <w:lang w:val="en-US" w:eastAsia="ko-KR"/>
        </w:rPr>
        <w:t xml:space="preserve">details </w:t>
      </w:r>
      <w:r>
        <w:rPr>
          <w:lang w:val="en-US" w:eastAsia="ko-KR"/>
        </w:rPr>
        <w:t>of</w:t>
      </w:r>
      <w:r>
        <w:rPr>
          <w:rFonts w:hint="eastAsia"/>
          <w:lang w:val="en-US" w:eastAsia="ko-KR"/>
        </w:rPr>
        <w:t xml:space="preserve"> </w:t>
      </w:r>
      <w:r>
        <w:rPr>
          <w:lang w:val="en-US" w:eastAsia="ko-KR"/>
        </w:rPr>
        <w:t xml:space="preserve">capabilities, technical demands and operational characteristics </w:t>
      </w:r>
      <w:r>
        <w:rPr>
          <w:rFonts w:hint="eastAsia"/>
          <w:lang w:val="en-US" w:eastAsia="ko-KR"/>
        </w:rPr>
        <w:t>associated with C-V2X</w:t>
      </w:r>
      <w:r>
        <w:rPr>
          <w:lang w:val="en-US" w:eastAsia="ko-KR"/>
        </w:rPr>
        <w:t xml:space="preserve"> </w:t>
      </w:r>
      <w:r>
        <w:rPr>
          <w:rFonts w:hint="eastAsia"/>
          <w:lang w:val="en-US" w:eastAsia="ko-KR"/>
        </w:rPr>
        <w:t xml:space="preserve">using </w:t>
      </w:r>
      <w:r>
        <w:rPr>
          <w:lang w:val="en-US" w:eastAsia="ko-KR"/>
        </w:rPr>
        <w:t xml:space="preserve">the </w:t>
      </w:r>
      <w:r>
        <w:rPr>
          <w:rFonts w:hint="eastAsia"/>
          <w:lang w:val="en-US" w:eastAsia="ko-KR"/>
        </w:rPr>
        <w:t>terrestrial component of IMT systems</w:t>
      </w:r>
      <w:r>
        <w:rPr>
          <w:lang w:val="en-US" w:eastAsia="ko-KR"/>
        </w:rPr>
        <w:t>, as these capabilities become better known</w:t>
      </w:r>
      <w:r>
        <w:rPr>
          <w:rFonts w:hint="eastAsia"/>
          <w:lang w:val="en-US" w:eastAsia="ko-KR"/>
        </w:rPr>
        <w:t>.</w:t>
      </w:r>
    </w:p>
    <w:p w14:paraId="615DBBA9" w14:textId="77777777" w:rsidR="00A05FB3" w:rsidRPr="00985343" w:rsidRDefault="00A05FB3" w:rsidP="00A05FB3">
      <w:pPr>
        <w:pStyle w:val="EditorsNote"/>
        <w:rPr>
          <w:lang w:eastAsia="ja-JP"/>
        </w:rPr>
      </w:pPr>
      <w:r w:rsidRPr="00985343">
        <w:rPr>
          <w:lang w:eastAsia="ja-JP"/>
        </w:rPr>
        <w:t>[</w:t>
      </w:r>
      <w:r w:rsidRPr="00985343">
        <w:rPr>
          <w:highlight w:val="yellow"/>
          <w:lang w:eastAsia="ja-JP"/>
        </w:rPr>
        <w:t>Editor’s note (J): The following texts are moved from Section 6.3.</w:t>
      </w:r>
      <w:r w:rsidRPr="00985343">
        <w:rPr>
          <w:lang w:eastAsia="ja-JP"/>
        </w:rPr>
        <w:t>]</w:t>
      </w:r>
    </w:p>
    <w:p w14:paraId="63F523A6" w14:textId="77777777" w:rsidR="00A05FB3" w:rsidRPr="00985343" w:rsidRDefault="00A05FB3" w:rsidP="00A05FB3">
      <w:pPr>
        <w:tabs>
          <w:tab w:val="left" w:pos="5320"/>
        </w:tabs>
        <w:rPr>
          <w:color w:val="000000" w:themeColor="text1"/>
        </w:rPr>
      </w:pPr>
      <w:r w:rsidRPr="00985343">
        <w:rPr>
          <w:color w:val="000000" w:themeColor="text1"/>
        </w:rPr>
        <w:t>The 3GPP Release 16 specifications are designed to support four categories of advanced use cases, including fully automated driving vehicle scenarios. These categories are:</w:t>
      </w:r>
    </w:p>
    <w:p w14:paraId="4E658EAA" w14:textId="6B692F31" w:rsidR="00A05FB3" w:rsidRPr="00985343" w:rsidRDefault="00A05FB3" w:rsidP="00A05FB3">
      <w:pPr>
        <w:pStyle w:val="enumlev1"/>
      </w:pPr>
      <w:r w:rsidRPr="00985343">
        <w:t>–</w:t>
      </w:r>
      <w:r w:rsidRPr="00985343">
        <w:tab/>
        <w:t xml:space="preserve">Vehicles Platooning </w:t>
      </w:r>
      <w:r>
        <w:t>–</w:t>
      </w:r>
      <w:r w:rsidRPr="00985343">
        <w:t xml:space="preserve"> enables the vehicles to dynamically form a group travelling together</w:t>
      </w:r>
      <w:r w:rsidR="00933EDE">
        <w:t>.</w:t>
      </w:r>
    </w:p>
    <w:p w14:paraId="291EF729" w14:textId="77777777" w:rsidR="00A05FB3" w:rsidRPr="00985343" w:rsidRDefault="00A05FB3" w:rsidP="00A05FB3">
      <w:pPr>
        <w:pStyle w:val="enumlev1"/>
      </w:pPr>
      <w:r w:rsidRPr="00985343">
        <w:t>–</w:t>
      </w:r>
      <w:r w:rsidRPr="00985343">
        <w:tab/>
        <w:t xml:space="preserve">Extended Sensors </w:t>
      </w:r>
      <w:r>
        <w:t>–</w:t>
      </w:r>
      <w:r w:rsidRPr="00985343">
        <w:t xml:space="preserve"> enables the exchange of raw or processed data gathered through local sensors or live video data among vehicles, RSUs, devices of pedestrians and V2X application servers. </w:t>
      </w:r>
    </w:p>
    <w:p w14:paraId="23FCACD9" w14:textId="77777777" w:rsidR="00A05FB3" w:rsidRPr="00985343" w:rsidRDefault="00A05FB3" w:rsidP="00A05FB3">
      <w:pPr>
        <w:pStyle w:val="enumlev1"/>
      </w:pPr>
      <w:r w:rsidRPr="00985343">
        <w:t>–</w:t>
      </w:r>
      <w:r w:rsidRPr="00985343">
        <w:tab/>
        <w:t xml:space="preserve">Advanced Driving </w:t>
      </w:r>
      <w:r>
        <w:t>–</w:t>
      </w:r>
      <w:r w:rsidRPr="00985343">
        <w:t xml:space="preserve"> enables semi-automated or fully automated driving. </w:t>
      </w:r>
    </w:p>
    <w:p w14:paraId="2F7FC937" w14:textId="77777777" w:rsidR="00A05FB3" w:rsidRPr="00985343" w:rsidRDefault="00A05FB3" w:rsidP="00A05FB3">
      <w:pPr>
        <w:pStyle w:val="enumlev1"/>
      </w:pPr>
      <w:r w:rsidRPr="00985343">
        <w:t>–</w:t>
      </w:r>
      <w:r w:rsidRPr="00985343">
        <w:tab/>
        <w:t xml:space="preserve">Remote Driving </w:t>
      </w:r>
      <w:r>
        <w:t>–</w:t>
      </w:r>
      <w:r w:rsidRPr="00985343">
        <w:t xml:space="preserve"> enables a remote driver or a V2X application to operate a remote vehicle for those passengers who cannot drive themselves or a remote vehicle located in dangerous environments. </w:t>
      </w:r>
    </w:p>
    <w:p w14:paraId="044FC557" w14:textId="26166960" w:rsidR="00606F62" w:rsidRDefault="00A05FB3" w:rsidP="00032E3D">
      <w:pPr>
        <w:tabs>
          <w:tab w:val="left" w:pos="5320"/>
        </w:tabs>
        <w:spacing w:after="120"/>
        <w:rPr>
          <w:color w:val="000000" w:themeColor="text1"/>
        </w:rPr>
      </w:pPr>
      <w:proofErr w:type="gramStart"/>
      <w:r w:rsidRPr="00985343">
        <w:rPr>
          <w:color w:val="000000" w:themeColor="text1"/>
        </w:rPr>
        <w:lastRenderedPageBreak/>
        <w:t>All of</w:t>
      </w:r>
      <w:proofErr w:type="gramEnd"/>
      <w:r w:rsidRPr="00985343">
        <w:rPr>
          <w:color w:val="000000" w:themeColor="text1"/>
        </w:rPr>
        <w:t xml:space="preserve"> the advanced use case categories described above require ubiquitous, highly reliable, low-latency wireless communications. Key performance indicators for these use cases were developed and used to guide the design of the 3GPP Release 16 capabilities. However, there are additional advanced use cases emerging for automated driving, for which communication requirements have not yet been developed. These requirements are expected to become better defined during the next two or three years as the developments in both technology and regulation become better understood for Level 5 automated driving.</w:t>
      </w:r>
    </w:p>
    <w:p w14:paraId="5C7BFD9A" w14:textId="61DEF34E" w:rsidR="00032E3D" w:rsidRPr="00CD4E8A" w:rsidRDefault="00032E3D" w:rsidP="00032E3D">
      <w:pPr>
        <w:tabs>
          <w:tab w:val="left" w:pos="5320"/>
        </w:tabs>
        <w:spacing w:after="120"/>
        <w:rPr>
          <w:color w:val="000000" w:themeColor="text1"/>
        </w:rPr>
      </w:pPr>
      <w:r w:rsidRPr="00CD4E8A">
        <w:rPr>
          <w:color w:val="000000" w:themeColor="text1"/>
        </w:rPr>
        <w:t>The IEEE has initiated IEEE P802.11-Task Group BD - “Enhancements for Next Generation V2X”</w:t>
      </w:r>
      <w:r>
        <w:rPr>
          <w:rStyle w:val="FootnoteReference"/>
          <w:color w:val="000000" w:themeColor="text1"/>
        </w:rPr>
        <w:footnoteReference w:id="20"/>
      </w:r>
      <w:r w:rsidRPr="00CD4E8A">
        <w:rPr>
          <w:color w:val="000000" w:themeColor="text1"/>
        </w:rPr>
        <w:t xml:space="preserve"> which includes “Automated Driving Support” and Sensor Sharing” use cases, as well as the “Basic Safety” use cases currently supported by IEEE 802.11 and IEEE 1609.x WAVE standards. The IEEE 802.11bd standard is planned for completion by the </w:t>
      </w:r>
      <w:r w:rsidR="00A05FB3">
        <w:rPr>
          <w:color w:val="000000" w:themeColor="text1"/>
        </w:rPr>
        <w:t>middle</w:t>
      </w:r>
      <w:r w:rsidR="00A05FB3" w:rsidRPr="00CD4E8A">
        <w:rPr>
          <w:color w:val="000000" w:themeColor="text1"/>
        </w:rPr>
        <w:t xml:space="preserve"> </w:t>
      </w:r>
      <w:r w:rsidRPr="00CD4E8A">
        <w:rPr>
          <w:color w:val="000000" w:themeColor="text1"/>
        </w:rPr>
        <w:t xml:space="preserve">of </w:t>
      </w:r>
      <w:r w:rsidR="00A05FB3">
        <w:rPr>
          <w:color w:val="000000" w:themeColor="text1"/>
        </w:rPr>
        <w:t>2022</w:t>
      </w:r>
      <w:r w:rsidRPr="00CD4E8A">
        <w:rPr>
          <w:color w:val="000000" w:themeColor="text1"/>
        </w:rPr>
        <w:t>.</w:t>
      </w:r>
    </w:p>
    <w:p w14:paraId="1BBCDB22" w14:textId="4128CF01" w:rsidR="00CA2C46" w:rsidRDefault="00CA2C46" w:rsidP="00CA2C46">
      <w:pPr>
        <w:tabs>
          <w:tab w:val="left" w:pos="5320"/>
        </w:tabs>
        <w:spacing w:after="120"/>
        <w:rPr>
          <w:color w:val="000000" w:themeColor="text1"/>
        </w:rPr>
      </w:pPr>
      <w:r w:rsidRPr="00CA2C46">
        <w:rPr>
          <w:color w:val="000000" w:themeColor="text1"/>
        </w:rPr>
        <w:t xml:space="preserve">Regarding </w:t>
      </w:r>
      <w:r>
        <w:rPr>
          <w:color w:val="000000" w:themeColor="text1"/>
        </w:rPr>
        <w:t xml:space="preserve">V2N </w:t>
      </w:r>
      <w:r w:rsidR="00E87C46" w:rsidRPr="00E87C46">
        <w:rPr>
          <w:color w:val="000000" w:themeColor="text1"/>
        </w:rPr>
        <w:t>cellular connectivity, CAVs are more in need of better coverage of existing deployment of 4G networks then 5G and better cross-border</w:t>
      </w:r>
      <w:r w:rsidR="00740DF2">
        <w:rPr>
          <w:color w:val="000000" w:themeColor="text1"/>
        </w:rPr>
        <w:t>/</w:t>
      </w:r>
      <w:r w:rsidR="00740DF2">
        <w:t xml:space="preserve">cross-operator </w:t>
      </w:r>
      <w:r w:rsidR="00E87C46" w:rsidRPr="00E87C46">
        <w:rPr>
          <w:color w:val="000000" w:themeColor="text1"/>
        </w:rPr>
        <w:t>functionality. OEMs design CAVs for surviving without network coverage.</w:t>
      </w:r>
    </w:p>
    <w:p w14:paraId="1B9FA14A" w14:textId="12545611" w:rsidR="00032E3D" w:rsidRPr="007F0E02" w:rsidRDefault="00032E3D" w:rsidP="00032E3D">
      <w:pPr>
        <w:pStyle w:val="Heading1"/>
        <w:rPr>
          <w:lang w:val="en-US" w:eastAsia="zh-CN"/>
        </w:rPr>
      </w:pPr>
      <w:bookmarkStart w:id="27" w:name="_Toc44056717"/>
      <w:r w:rsidRPr="007F0E02">
        <w:rPr>
          <w:lang w:val="en-US" w:eastAsia="zh-CN"/>
        </w:rPr>
        <w:t>8</w:t>
      </w:r>
      <w:r w:rsidRPr="007F0E02">
        <w:rPr>
          <w:lang w:val="en-US" w:eastAsia="zh-CN"/>
        </w:rPr>
        <w:tab/>
        <w:t xml:space="preserve">Spectrum </w:t>
      </w:r>
      <w:r w:rsidR="00606F62">
        <w:rPr>
          <w:lang w:val="en-US" w:eastAsia="zh-CN"/>
        </w:rPr>
        <w:t>needs</w:t>
      </w:r>
      <w:r w:rsidR="00606F62" w:rsidRPr="007F0E02">
        <w:rPr>
          <w:lang w:val="en-US" w:eastAsia="zh-CN"/>
        </w:rPr>
        <w:t xml:space="preserve"> </w:t>
      </w:r>
      <w:r w:rsidRPr="007F0E02">
        <w:rPr>
          <w:lang w:val="en-US" w:eastAsia="zh-CN"/>
        </w:rPr>
        <w:t>for CAV radiocommunication</w:t>
      </w:r>
      <w:bookmarkEnd w:id="27"/>
    </w:p>
    <w:p w14:paraId="55FB5332" w14:textId="77777777" w:rsidR="00032E3D" w:rsidRDefault="00032E3D" w:rsidP="00032E3D">
      <w:pPr>
        <w:pStyle w:val="Heading2"/>
        <w:keepNext w:val="0"/>
        <w:keepLines w:val="0"/>
      </w:pPr>
      <w:bookmarkStart w:id="28" w:name="_Toc44056718"/>
      <w:r>
        <w:rPr>
          <w:lang w:val="en-US" w:eastAsia="zh-CN"/>
        </w:rPr>
        <w:t>8.1</w:t>
      </w:r>
      <w:r>
        <w:rPr>
          <w:lang w:val="en-US" w:eastAsia="zh-CN"/>
        </w:rPr>
        <w:tab/>
      </w:r>
      <w:r w:rsidRPr="005C68CD">
        <w:t>Suitable frequency bands</w:t>
      </w:r>
      <w:bookmarkEnd w:id="28"/>
    </w:p>
    <w:p w14:paraId="25B391AA" w14:textId="5BC75C1E" w:rsidR="00032E3D" w:rsidRPr="00EA4F74" w:rsidRDefault="00032E3D" w:rsidP="00032E3D">
      <w:r w:rsidRPr="00EA4F74">
        <w:t xml:space="preserve">Recommended spectrum for global and regional harmonization of ITS wireless communication was included in Recommendation </w:t>
      </w:r>
      <w:hyperlink r:id="rId31" w:history="1">
        <w:r w:rsidRPr="00933EDE">
          <w:rPr>
            <w:rStyle w:val="Hyperlink"/>
          </w:rPr>
          <w:t>ITU-R</w:t>
        </w:r>
      </w:hyperlink>
      <w:r w:rsidRPr="00933EDE">
        <w:rPr>
          <w:rStyle w:val="Hyperlink"/>
        </w:rPr>
        <w:t xml:space="preserve"> </w:t>
      </w:r>
      <w:hyperlink r:id="rId32" w:history="1">
        <w:r w:rsidRPr="008052B5">
          <w:rPr>
            <w:rStyle w:val="Hyperlink"/>
          </w:rPr>
          <w:t>M.2121-0</w:t>
        </w:r>
      </w:hyperlink>
      <w:r w:rsidRPr="00EA4F74">
        <w:t xml:space="preserve"> (01/2019) - Harmonization of frequency bands for Intelligent Transport Systems in the mobile service. However, this Recommendation does not directly address emerging automated driving use cases. The spectrum needs for automated driving are expected to be </w:t>
      </w:r>
      <w:r w:rsidR="00606F62">
        <w:t xml:space="preserve">further </w:t>
      </w:r>
      <w:r w:rsidRPr="00EA4F74">
        <w:t>clarified as CAV development</w:t>
      </w:r>
      <w:r w:rsidR="00606F62">
        <w:t>s</w:t>
      </w:r>
      <w:r w:rsidRPr="00EA4F74">
        <w:t xml:space="preserve"> and resulting communication requirements become better known.</w:t>
      </w:r>
    </w:p>
    <w:p w14:paraId="0679F23C" w14:textId="1FF093AE" w:rsidR="00253E6E" w:rsidRDefault="00032E3D" w:rsidP="00073C88">
      <w:pPr>
        <w:rPr>
          <w:b/>
          <w:lang w:val="en-US" w:eastAsia="zh-CN"/>
        </w:rPr>
      </w:pPr>
      <w:r w:rsidRPr="00A252B8">
        <w:rPr>
          <w:lang w:val="en-CA"/>
        </w:rPr>
        <w:t xml:space="preserve">Spectrum other than that previously recommended for ITS may be desirable for CAV communications. For example, it may be possible that platooning and/or other very </w:t>
      </w:r>
      <w:proofErr w:type="gramStart"/>
      <w:r w:rsidRPr="00A252B8">
        <w:rPr>
          <w:lang w:val="en-CA"/>
        </w:rPr>
        <w:t>close range</w:t>
      </w:r>
      <w:proofErr w:type="gramEnd"/>
      <w:r w:rsidRPr="00A252B8">
        <w:rPr>
          <w:lang w:val="en-CA"/>
        </w:rPr>
        <w:t xml:space="preserve"> cooperative maneuvering communications could best be effectively supported in EHF (30</w:t>
      </w:r>
      <w:r w:rsidR="00933EDE">
        <w:rPr>
          <w:lang w:val="en-CA"/>
        </w:rPr>
        <w:noBreakHyphen/>
      </w:r>
      <w:r w:rsidRPr="00A252B8">
        <w:rPr>
          <w:lang w:val="en-CA"/>
        </w:rPr>
        <w:t>300 GHz) bands. Laboratory experimentation and field test results becoming available during this ITU-R study period are likely to identify suitable frequency bands, if any, for these types of communication, which could be specifically used for CAV use cases.</w:t>
      </w:r>
      <w:bookmarkStart w:id="29" w:name="_Toc44056719"/>
    </w:p>
    <w:p w14:paraId="3CF48142" w14:textId="472F8E7B" w:rsidR="00032E3D" w:rsidRDefault="00032E3D" w:rsidP="00032E3D">
      <w:pPr>
        <w:pStyle w:val="Heading2"/>
        <w:keepNext w:val="0"/>
        <w:keepLines w:val="0"/>
      </w:pPr>
      <w:r w:rsidRPr="005C68CD">
        <w:rPr>
          <w:lang w:val="en-US" w:eastAsia="zh-CN"/>
        </w:rPr>
        <w:t>8.2</w:t>
      </w:r>
      <w:r w:rsidRPr="005C68CD">
        <w:rPr>
          <w:lang w:val="en-US" w:eastAsia="zh-CN"/>
        </w:rPr>
        <w:tab/>
      </w:r>
      <w:r w:rsidRPr="005C68CD">
        <w:t>Spectrum bandwidth needed</w:t>
      </w:r>
      <w:bookmarkEnd w:id="29"/>
    </w:p>
    <w:p w14:paraId="35891E9D" w14:textId="367F5C0F" w:rsidR="00293F2D" w:rsidRDefault="006920C0" w:rsidP="00032E3D">
      <w:pPr>
        <w:tabs>
          <w:tab w:val="left" w:pos="5320"/>
        </w:tabs>
        <w:rPr>
          <w:color w:val="000000" w:themeColor="text1"/>
        </w:rPr>
      </w:pPr>
      <w:r>
        <w:rPr>
          <w:color w:val="000000" w:themeColor="text1"/>
        </w:rPr>
        <w:t>Currently, the Basic Safety use cases</w:t>
      </w:r>
      <w:r w:rsidR="00067612">
        <w:rPr>
          <w:color w:val="000000" w:themeColor="text1"/>
        </w:rPr>
        <w:t xml:space="preserve"> for CVs</w:t>
      </w:r>
      <w:r>
        <w:rPr>
          <w:color w:val="000000" w:themeColor="text1"/>
        </w:rPr>
        <w:t xml:space="preserve"> are supported by the spectrum as described in Recommendation ITU-R M. 2121-0</w:t>
      </w:r>
      <w:r w:rsidRPr="00EA4F74">
        <w:rPr>
          <w:color w:val="000000" w:themeColor="text1"/>
        </w:rPr>
        <w:t>.</w:t>
      </w:r>
      <w:r>
        <w:rPr>
          <w:color w:val="000000" w:themeColor="text1"/>
        </w:rPr>
        <w:t xml:space="preserve"> CAVs need to be interoperable with CVs for the Basic Safety use cases; however, different spectrum may be needed to support CAV-specific use cases. </w:t>
      </w:r>
      <w:r w:rsidR="00293F2D" w:rsidRPr="00EA4F74">
        <w:rPr>
          <w:color w:val="000000" w:themeColor="text1"/>
        </w:rPr>
        <w:t xml:space="preserve">One of the initial major considerations to answer </w:t>
      </w:r>
      <w:hyperlink r:id="rId33" w:history="1">
        <w:r w:rsidR="00293F2D" w:rsidRPr="005B0803">
          <w:rPr>
            <w:rStyle w:val="Hyperlink"/>
          </w:rPr>
          <w:t>Question ITU-R 261/5</w:t>
        </w:r>
      </w:hyperlink>
      <w:r w:rsidR="00293F2D" w:rsidRPr="00EA4F74">
        <w:rPr>
          <w:color w:val="000000" w:themeColor="text1"/>
        </w:rPr>
        <w:t xml:space="preserve"> is </w:t>
      </w:r>
      <w:r w:rsidR="00293F2D">
        <w:rPr>
          <w:color w:val="000000" w:themeColor="text1"/>
        </w:rPr>
        <w:t xml:space="preserve">to determine the spectrum needs for CAV Radiocommunication, including suitable bands and spectrum bandwidth needed.  </w:t>
      </w:r>
    </w:p>
    <w:p w14:paraId="251E301A" w14:textId="70DC0054" w:rsidR="002A491C" w:rsidRPr="00AD63FA" w:rsidRDefault="002A491C" w:rsidP="00AD63FA">
      <w:bookmarkStart w:id="30" w:name="_Hlk34114802"/>
      <w:r w:rsidRPr="00AD63FA">
        <w:t>CAVs require spectrum dedicated to safety-related communication</w:t>
      </w:r>
      <w:r w:rsidR="00923792">
        <w:t>.</w:t>
      </w:r>
      <w:r w:rsidRPr="00AD63FA">
        <w:t xml:space="preserve"> </w:t>
      </w:r>
      <w:r w:rsidR="00923792">
        <w:t>S</w:t>
      </w:r>
      <w:r w:rsidRPr="00AD63FA">
        <w:t xml:space="preserve">pectrum </w:t>
      </w:r>
      <w:r w:rsidR="00923792">
        <w:t xml:space="preserve">may </w:t>
      </w:r>
      <w:r w:rsidRPr="00AD63FA">
        <w:t>need to be physically uncorrelated to provide fully redundant communication conditions. Table 1 summarizes spectrum needs for CAV</w:t>
      </w:r>
      <w:r w:rsidR="00EB63CA">
        <w:t xml:space="preserve"> direct communication. Table 1 does not address</w:t>
      </w:r>
      <w:r w:rsidRPr="00AD63FA">
        <w:t xml:space="preserve"> the spectrum </w:t>
      </w:r>
      <w:r w:rsidR="00EB63CA">
        <w:t>needs</w:t>
      </w:r>
      <w:r w:rsidRPr="00AD63FA">
        <w:t xml:space="preserve"> for cellular </w:t>
      </w:r>
      <w:r w:rsidR="00EB63CA">
        <w:t xml:space="preserve">network </w:t>
      </w:r>
      <w:r w:rsidRPr="00AD63FA">
        <w:t xml:space="preserve">connectivity such as 4G/5G, which is subject to another spectrum regime. </w:t>
      </w:r>
    </w:p>
    <w:p w14:paraId="699F33C9" w14:textId="77777777" w:rsidR="00253E6E" w:rsidRDefault="002A491C" w:rsidP="00253E6E">
      <w:pPr>
        <w:pStyle w:val="TableNo"/>
      </w:pPr>
      <w:r w:rsidRPr="00AD63FA">
        <w:lastRenderedPageBreak/>
        <w:t>Table 1</w:t>
      </w:r>
    </w:p>
    <w:p w14:paraId="273B3CC4" w14:textId="40ED45E5" w:rsidR="002A491C" w:rsidRPr="00AD63FA" w:rsidRDefault="002A491C" w:rsidP="00253E6E">
      <w:pPr>
        <w:pStyle w:val="Tabletitle"/>
      </w:pPr>
      <w:r w:rsidRPr="00AD63FA">
        <w:t>Current and future spectrum needs for CAVs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654"/>
        <w:gridCol w:w="2977"/>
        <w:gridCol w:w="2835"/>
      </w:tblGrid>
      <w:tr w:rsidR="002A491C" w:rsidRPr="00DF0035" w14:paraId="364A471D" w14:textId="77777777" w:rsidTr="00253E6E">
        <w:trPr>
          <w:jc w:val="center"/>
        </w:trPr>
        <w:tc>
          <w:tcPr>
            <w:tcW w:w="1310" w:type="dxa"/>
            <w:vAlign w:val="center"/>
            <w:hideMark/>
          </w:tcPr>
          <w:p w14:paraId="2696FFA6" w14:textId="77777777" w:rsidR="002A491C" w:rsidRPr="00AD63FA" w:rsidRDefault="002A491C" w:rsidP="00253E6E">
            <w:pPr>
              <w:pStyle w:val="Tablehead"/>
            </w:pPr>
            <w:r w:rsidRPr="00AD63FA">
              <w:t>Frequency band</w:t>
            </w:r>
          </w:p>
        </w:tc>
        <w:tc>
          <w:tcPr>
            <w:tcW w:w="2654" w:type="dxa"/>
            <w:vAlign w:val="center"/>
            <w:hideMark/>
          </w:tcPr>
          <w:p w14:paraId="09DA51FC" w14:textId="77777777" w:rsidR="002A491C" w:rsidRPr="00AD63FA" w:rsidRDefault="002A491C" w:rsidP="00253E6E">
            <w:pPr>
              <w:pStyle w:val="Tablehead"/>
            </w:pPr>
            <w:r w:rsidRPr="00AD63FA">
              <w:t>Status/description</w:t>
            </w:r>
          </w:p>
        </w:tc>
        <w:tc>
          <w:tcPr>
            <w:tcW w:w="2977" w:type="dxa"/>
            <w:vAlign w:val="center"/>
            <w:hideMark/>
          </w:tcPr>
          <w:p w14:paraId="1787D963" w14:textId="77777777" w:rsidR="002A491C" w:rsidRPr="00AD63FA" w:rsidRDefault="002A491C" w:rsidP="00253E6E">
            <w:pPr>
              <w:pStyle w:val="Tablehead"/>
            </w:pPr>
            <w:r w:rsidRPr="00AD63FA">
              <w:t>Current availability</w:t>
            </w:r>
          </w:p>
        </w:tc>
        <w:tc>
          <w:tcPr>
            <w:tcW w:w="2835" w:type="dxa"/>
            <w:vAlign w:val="center"/>
            <w:hideMark/>
          </w:tcPr>
          <w:p w14:paraId="51AB5E37" w14:textId="77777777" w:rsidR="002A491C" w:rsidRPr="00AD63FA" w:rsidRDefault="002A491C" w:rsidP="00253E6E">
            <w:pPr>
              <w:pStyle w:val="Tablehead"/>
            </w:pPr>
            <w:r w:rsidRPr="00AD63FA">
              <w:t>Future requirements CAV</w:t>
            </w:r>
          </w:p>
        </w:tc>
      </w:tr>
      <w:tr w:rsidR="00DF0035" w:rsidRPr="00DF0035" w14:paraId="0DC1D0D2" w14:textId="77777777" w:rsidTr="00253E6E">
        <w:trPr>
          <w:trHeight w:val="1851"/>
          <w:jc w:val="center"/>
        </w:trPr>
        <w:tc>
          <w:tcPr>
            <w:tcW w:w="1310" w:type="dxa"/>
            <w:vAlign w:val="center"/>
            <w:hideMark/>
          </w:tcPr>
          <w:p w14:paraId="5A96E2EC" w14:textId="77777777" w:rsidR="002A491C" w:rsidRPr="00AD63FA" w:rsidRDefault="002A491C" w:rsidP="00253E6E">
            <w:pPr>
              <w:pStyle w:val="Tabletext"/>
              <w:jc w:val="center"/>
            </w:pPr>
            <w:r w:rsidRPr="00AD63FA">
              <w:t>5.9 GHz</w:t>
            </w:r>
          </w:p>
        </w:tc>
        <w:tc>
          <w:tcPr>
            <w:tcW w:w="2654" w:type="dxa"/>
            <w:vAlign w:val="center"/>
            <w:hideMark/>
          </w:tcPr>
          <w:p w14:paraId="698C6B32" w14:textId="77777777" w:rsidR="002A491C" w:rsidRPr="00AD63FA" w:rsidRDefault="002A491C" w:rsidP="00253E6E">
            <w:pPr>
              <w:pStyle w:val="Tabletext"/>
            </w:pPr>
            <w:r w:rsidRPr="00AD63FA">
              <w:t>Main spectrum today for deployment of road traffic safety and efficiency applications</w:t>
            </w:r>
          </w:p>
        </w:tc>
        <w:tc>
          <w:tcPr>
            <w:tcW w:w="2977" w:type="dxa"/>
            <w:vAlign w:val="center"/>
            <w:hideMark/>
          </w:tcPr>
          <w:p w14:paraId="4AF959D8" w14:textId="43058A81" w:rsidR="002A491C" w:rsidRPr="00AD63FA" w:rsidRDefault="002A491C" w:rsidP="00253E6E">
            <w:pPr>
              <w:pStyle w:val="Tabletext"/>
            </w:pPr>
            <w:r w:rsidRPr="00AD63FA">
              <w:t xml:space="preserve">5.9 GHz is identified </w:t>
            </w:r>
            <w:r w:rsidR="005279BE">
              <w:t xml:space="preserve">recommended for evolving ITS (see Recommendation ITU-R M.2121); </w:t>
            </w:r>
            <w:r w:rsidRPr="00AD63FA">
              <w:t>and 70-75 MHz of bandwidth is allocated in</w:t>
            </w:r>
            <w:r w:rsidR="005A63F7">
              <w:t xml:space="preserve"> </w:t>
            </w:r>
            <w:r w:rsidRPr="00AD63FA">
              <w:t>several parts of the world</w:t>
            </w:r>
            <w:r w:rsidR="005279BE">
              <w:t xml:space="preserve"> (see Report ITU-R M.2444)</w:t>
            </w:r>
          </w:p>
        </w:tc>
        <w:tc>
          <w:tcPr>
            <w:tcW w:w="2835" w:type="dxa"/>
            <w:vAlign w:val="center"/>
            <w:hideMark/>
          </w:tcPr>
          <w:p w14:paraId="5AF896E6" w14:textId="13B48799" w:rsidR="002A491C" w:rsidRPr="00AD63FA" w:rsidRDefault="005279BE" w:rsidP="00253E6E">
            <w:pPr>
              <w:pStyle w:val="Tabletext"/>
            </w:pPr>
            <w:r>
              <w:t>[</w:t>
            </w:r>
            <w:r w:rsidR="005A63F7">
              <w:t xml:space="preserve">As a minimum </w:t>
            </w:r>
            <w:r w:rsidR="002A491C" w:rsidRPr="00AD63FA">
              <w:t xml:space="preserve">70 MHz of spectrum is required for CAVs, see </w:t>
            </w:r>
            <w:r w:rsidR="005A63F7">
              <w:t>table x</w:t>
            </w:r>
            <w:r w:rsidR="002A491C" w:rsidRPr="00AD63FA">
              <w:t xml:space="preserve"> in present document, </w:t>
            </w:r>
            <w:r w:rsidR="005A63F7">
              <w:t>around 140</w:t>
            </w:r>
            <w:r w:rsidR="002A491C" w:rsidRPr="00AD63FA">
              <w:t xml:space="preserve"> MHz </w:t>
            </w:r>
            <w:r w:rsidR="005A63F7">
              <w:t>is required as a typical need</w:t>
            </w:r>
            <w:r>
              <w:t>]</w:t>
            </w:r>
          </w:p>
        </w:tc>
      </w:tr>
      <w:tr w:rsidR="00DF0035" w:rsidRPr="00DF0035" w14:paraId="695418E1" w14:textId="77777777" w:rsidTr="00253E6E">
        <w:trPr>
          <w:trHeight w:val="2347"/>
          <w:jc w:val="center"/>
        </w:trPr>
        <w:tc>
          <w:tcPr>
            <w:tcW w:w="1310" w:type="dxa"/>
            <w:vAlign w:val="center"/>
            <w:hideMark/>
          </w:tcPr>
          <w:p w14:paraId="5F74C4E8" w14:textId="77777777" w:rsidR="002A491C" w:rsidRPr="00AD63FA" w:rsidRDefault="002A491C" w:rsidP="00253E6E">
            <w:pPr>
              <w:pStyle w:val="Tabletext"/>
              <w:jc w:val="center"/>
            </w:pPr>
            <w:r w:rsidRPr="00AD63FA">
              <w:t>mmWave</w:t>
            </w:r>
          </w:p>
        </w:tc>
        <w:tc>
          <w:tcPr>
            <w:tcW w:w="2654" w:type="dxa"/>
            <w:vAlign w:val="center"/>
            <w:hideMark/>
          </w:tcPr>
          <w:p w14:paraId="1DB2D01A" w14:textId="77777777" w:rsidR="002A491C" w:rsidRPr="00AD63FA" w:rsidRDefault="002A491C" w:rsidP="00253E6E">
            <w:pPr>
              <w:pStyle w:val="Tabletext"/>
            </w:pPr>
            <w:r w:rsidRPr="00AD63FA">
              <w:t>Short-range, high-</w:t>
            </w:r>
            <w:proofErr w:type="gramStart"/>
            <w:r w:rsidRPr="00AD63FA">
              <w:t>capacity</w:t>
            </w:r>
            <w:proofErr w:type="gramEnd"/>
            <w:r w:rsidRPr="00AD63FA">
              <w:t xml:space="preserve"> and low-latency communication potentially combined with radio location capabilities</w:t>
            </w:r>
          </w:p>
        </w:tc>
        <w:tc>
          <w:tcPr>
            <w:tcW w:w="2977" w:type="dxa"/>
            <w:vAlign w:val="center"/>
            <w:hideMark/>
          </w:tcPr>
          <w:p w14:paraId="6FE6246C" w14:textId="77777777" w:rsidR="002A491C" w:rsidRPr="00AD63FA" w:rsidRDefault="002A491C" w:rsidP="00253E6E">
            <w:pPr>
              <w:pStyle w:val="Tabletext"/>
            </w:pPr>
            <w:r w:rsidRPr="00AD63FA">
              <w:t>Europe has an allocation of mmWave for ITS at 60 GHz</w:t>
            </w:r>
          </w:p>
        </w:tc>
        <w:tc>
          <w:tcPr>
            <w:tcW w:w="2835" w:type="dxa"/>
            <w:vAlign w:val="center"/>
            <w:hideMark/>
          </w:tcPr>
          <w:p w14:paraId="6B103F2A" w14:textId="43026A1E" w:rsidR="002A491C" w:rsidRPr="00AD63FA" w:rsidRDefault="005279BE" w:rsidP="00253E6E">
            <w:pPr>
              <w:pStyle w:val="Tabletext"/>
            </w:pPr>
            <w:r>
              <w:t>[</w:t>
            </w:r>
            <w:r w:rsidR="002A491C" w:rsidRPr="00AD63FA">
              <w:t>At least 2 GHz in bandwidth for enabling high transfer rates</w:t>
            </w:r>
            <w:r>
              <w:t>]</w:t>
            </w:r>
          </w:p>
        </w:tc>
      </w:tr>
      <w:tr w:rsidR="002A491C" w:rsidRPr="00DF0035" w14:paraId="726C05F0" w14:textId="77777777" w:rsidTr="00253E6E">
        <w:trPr>
          <w:trHeight w:val="1090"/>
          <w:jc w:val="center"/>
        </w:trPr>
        <w:tc>
          <w:tcPr>
            <w:tcW w:w="1310" w:type="dxa"/>
            <w:vAlign w:val="center"/>
            <w:hideMark/>
          </w:tcPr>
          <w:p w14:paraId="57278831" w14:textId="77777777" w:rsidR="002A491C" w:rsidRPr="00AD63FA" w:rsidRDefault="002A491C" w:rsidP="00253E6E">
            <w:pPr>
              <w:pStyle w:val="Tabletext"/>
              <w:jc w:val="center"/>
            </w:pPr>
            <w:r w:rsidRPr="00AD63FA">
              <w:t>&lt; 1 GHz</w:t>
            </w:r>
          </w:p>
        </w:tc>
        <w:tc>
          <w:tcPr>
            <w:tcW w:w="2654" w:type="dxa"/>
            <w:vAlign w:val="center"/>
            <w:hideMark/>
          </w:tcPr>
          <w:p w14:paraId="22A09D63" w14:textId="77777777" w:rsidR="002A491C" w:rsidRPr="00AD63FA" w:rsidRDefault="002A491C" w:rsidP="00253E6E">
            <w:pPr>
              <w:pStyle w:val="Tabletext"/>
            </w:pPr>
            <w:r w:rsidRPr="00AD63FA">
              <w:t>For long range strategic control information between CAVs, redundant communication channel to enable certain functional safety levels</w:t>
            </w:r>
          </w:p>
        </w:tc>
        <w:tc>
          <w:tcPr>
            <w:tcW w:w="2977" w:type="dxa"/>
            <w:vAlign w:val="center"/>
            <w:hideMark/>
          </w:tcPr>
          <w:p w14:paraId="06C2B3CA" w14:textId="77777777" w:rsidR="002A491C" w:rsidRPr="00AD63FA" w:rsidRDefault="002A491C" w:rsidP="00253E6E">
            <w:pPr>
              <w:pStyle w:val="Tabletext"/>
            </w:pPr>
            <w:r w:rsidRPr="00AD63FA">
              <w:t>Japan has an allocation at 760 MHz band for road traffic safety</w:t>
            </w:r>
          </w:p>
        </w:tc>
        <w:tc>
          <w:tcPr>
            <w:tcW w:w="2835" w:type="dxa"/>
            <w:vAlign w:val="center"/>
            <w:hideMark/>
          </w:tcPr>
          <w:p w14:paraId="7677F12B" w14:textId="5EBE7B41" w:rsidR="002A491C" w:rsidRPr="00AD63FA" w:rsidRDefault="005279BE" w:rsidP="00253E6E">
            <w:pPr>
              <w:pStyle w:val="Tabletext"/>
            </w:pPr>
            <w:r>
              <w:t>[</w:t>
            </w:r>
            <w:r w:rsidR="002A491C" w:rsidRPr="00AD63FA">
              <w:t>At least 10 MHz</w:t>
            </w:r>
            <w:r>
              <w:t>]</w:t>
            </w:r>
          </w:p>
        </w:tc>
      </w:tr>
    </w:tbl>
    <w:p w14:paraId="352CCA30" w14:textId="77777777" w:rsidR="002A491C" w:rsidRPr="00AD63FA" w:rsidRDefault="002A491C" w:rsidP="002A491C">
      <w:pPr>
        <w:jc w:val="both"/>
        <w:rPr>
          <w:szCs w:val="24"/>
          <w:lang w:eastAsia="en-GB"/>
        </w:rPr>
      </w:pPr>
    </w:p>
    <w:p w14:paraId="125572F9" w14:textId="01358C5D" w:rsidR="00E5745B" w:rsidRPr="00FC2929" w:rsidRDefault="00E5745B" w:rsidP="00AD63FA">
      <w:pPr>
        <w:pStyle w:val="Headingb"/>
        <w:rPr>
          <w:b w:val="0"/>
          <w:lang w:val="en-GB"/>
        </w:rPr>
      </w:pPr>
      <w:r w:rsidRPr="00AD63FA">
        <w:rPr>
          <w:lang w:val="en-GB"/>
        </w:rPr>
        <w:t>70 MHz spectrum band for transportation safety</w:t>
      </w:r>
    </w:p>
    <w:bookmarkEnd w:id="30"/>
    <w:p w14:paraId="732884A2" w14:textId="37FDCB64" w:rsidR="00E5745B" w:rsidRPr="00AD63FA" w:rsidRDefault="00E5745B" w:rsidP="00253E6E">
      <w:r w:rsidRPr="00AD63FA">
        <w:t>A spectrum study</w:t>
      </w:r>
      <w:r w:rsidRPr="00AD63FA">
        <w:rPr>
          <w:rStyle w:val="FootnoteReference"/>
          <w:sz w:val="24"/>
          <w:szCs w:val="24"/>
          <w:vertAlign w:val="superscript"/>
        </w:rPr>
        <w:footnoteReference w:id="21"/>
      </w:r>
      <w:r w:rsidRPr="00AD63FA">
        <w:t xml:space="preserve"> </w:t>
      </w:r>
      <w:r w:rsidR="005A63F7">
        <w:t>(</w:t>
      </w:r>
      <w:r w:rsidRPr="00AD63FA">
        <w:t>2020</w:t>
      </w:r>
      <w:r w:rsidR="005A63F7">
        <w:t>)</w:t>
      </w:r>
      <w:r w:rsidRPr="00AD63FA">
        <w:t xml:space="preserve"> show</w:t>
      </w:r>
      <w:r w:rsidR="005A63F7">
        <w:t>s</w:t>
      </w:r>
      <w:r w:rsidRPr="00AD63FA">
        <w:t xml:space="preserve"> that deployed as well as planned applications for increasing road traffic safety towards cooperative automated driving may consume more than 70 MHz. This study only takes the applications’ needs of bandwidth in MHz into account and it is communication technology agnostic. Table </w:t>
      </w:r>
      <w:r w:rsidR="00DF0035">
        <w:t>x</w:t>
      </w:r>
      <w:r w:rsidRPr="00AD63FA">
        <w:t xml:space="preserve"> summarizes the results of this study by tabulating different message types and their spectrum needs in MHz given three different scenarios</w:t>
      </w:r>
      <w:r w:rsidR="00DF0035">
        <w:t xml:space="preserve"> (urban intersection, suburban intersection, highway fast traffic)</w:t>
      </w:r>
      <w:r w:rsidRPr="00AD63FA">
        <w:t xml:space="preserve">. The results show that the 7x10 MHz channels are required for existing and planned safety applications, thus preserved spectrum is a necessity. </w:t>
      </w:r>
    </w:p>
    <w:p w14:paraId="7475344F" w14:textId="08806808" w:rsidR="00E5745B" w:rsidRPr="00AD63FA" w:rsidRDefault="00E5745B" w:rsidP="00E5745B">
      <w:pPr>
        <w:jc w:val="both"/>
        <w:rPr>
          <w:szCs w:val="24"/>
        </w:rPr>
      </w:pPr>
      <w:r w:rsidRPr="00AD63FA">
        <w:rPr>
          <w:szCs w:val="24"/>
        </w:rPr>
        <w:t xml:space="preserve">Table </w:t>
      </w:r>
      <w:r w:rsidR="00DF0035">
        <w:rPr>
          <w:szCs w:val="24"/>
        </w:rPr>
        <w:t>x</w:t>
      </w:r>
      <w:r w:rsidRPr="00AD63FA">
        <w:rPr>
          <w:szCs w:val="24"/>
        </w:rPr>
        <w:t xml:space="preserve"> explains the different message types found in Table </w:t>
      </w:r>
      <w:r w:rsidR="00DF0035">
        <w:rPr>
          <w:szCs w:val="24"/>
        </w:rPr>
        <w:t>x</w:t>
      </w:r>
      <w:r w:rsidRPr="00AD63FA">
        <w:rPr>
          <w:szCs w:val="24"/>
        </w:rPr>
        <w:t>, which are already well defined and specified in standardization bodies</w:t>
      </w:r>
      <w:r w:rsidR="00923792" w:rsidRPr="00923792">
        <w:rPr>
          <w:szCs w:val="24"/>
          <w:highlight w:val="yellow"/>
        </w:rPr>
        <w:t>, such as ETSI</w:t>
      </w:r>
      <w:r w:rsidRPr="00923792">
        <w:rPr>
          <w:szCs w:val="24"/>
          <w:highlight w:val="yellow"/>
        </w:rPr>
        <w:t>.</w:t>
      </w:r>
    </w:p>
    <w:p w14:paraId="278E279C" w14:textId="77777777" w:rsidR="00253E6E" w:rsidRDefault="00E5745B" w:rsidP="00253E6E">
      <w:pPr>
        <w:pStyle w:val="TableNo"/>
        <w:spacing w:before="360"/>
      </w:pPr>
      <w:r w:rsidRPr="00AD63FA">
        <w:lastRenderedPageBreak/>
        <w:t xml:space="preserve">Table </w:t>
      </w:r>
      <w:r w:rsidR="00DF0035">
        <w:t>x</w:t>
      </w:r>
    </w:p>
    <w:p w14:paraId="632CE6A6" w14:textId="522B8972" w:rsidR="00E5745B" w:rsidRPr="00AD63FA" w:rsidRDefault="00402D8A" w:rsidP="00253E6E">
      <w:pPr>
        <w:pStyle w:val="Tabletitle"/>
      </w:pPr>
      <w:r w:rsidRPr="00923792">
        <w:rPr>
          <w:highlight w:val="yellow"/>
        </w:rPr>
        <w:t xml:space="preserve">Minimum </w:t>
      </w:r>
      <w:r w:rsidR="00E5745B" w:rsidRPr="00923792">
        <w:rPr>
          <w:highlight w:val="yellow"/>
        </w:rPr>
        <w:t xml:space="preserve">Spectrum needs for different message types for </w:t>
      </w:r>
      <w:r w:rsidR="00923792" w:rsidRPr="00923792">
        <w:rPr>
          <w:highlight w:val="yellow"/>
        </w:rPr>
        <w:t xml:space="preserve">direct, V2X </w:t>
      </w:r>
      <w:r w:rsidR="00E5745B" w:rsidRPr="00923792">
        <w:rPr>
          <w:highlight w:val="yellow"/>
        </w:rPr>
        <w:t xml:space="preserve">communication </w:t>
      </w:r>
    </w:p>
    <w:p w14:paraId="4C996A63" w14:textId="77777777" w:rsidR="00E5745B" w:rsidRPr="00AD63FA" w:rsidRDefault="00E5745B" w:rsidP="00253E6E">
      <w:pPr>
        <w:ind w:left="360"/>
        <w:jc w:val="center"/>
        <w:rPr>
          <w:szCs w:val="24"/>
        </w:rPr>
      </w:pPr>
      <w:r w:rsidRPr="00DF0035">
        <w:rPr>
          <w:noProof/>
          <w:szCs w:val="24"/>
          <w:lang w:val="en-US"/>
        </w:rPr>
        <w:drawing>
          <wp:inline distT="0" distB="0" distL="0" distR="0" wp14:anchorId="02B7C3ED" wp14:editId="5EE3FC84">
            <wp:extent cx="4714240" cy="2375796"/>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23929"/>
                    <a:stretch/>
                  </pic:blipFill>
                  <pic:spPr bwMode="auto">
                    <a:xfrm>
                      <a:off x="0" y="0"/>
                      <a:ext cx="4723617" cy="2380522"/>
                    </a:xfrm>
                    <a:prstGeom prst="rect">
                      <a:avLst/>
                    </a:prstGeom>
                    <a:noFill/>
                    <a:ln>
                      <a:noFill/>
                    </a:ln>
                    <a:extLst>
                      <a:ext uri="{53640926-AAD7-44D8-BBD7-CCE9431645EC}">
                        <a14:shadowObscured xmlns:a14="http://schemas.microsoft.com/office/drawing/2010/main"/>
                      </a:ext>
                    </a:extLst>
                  </pic:spPr>
                </pic:pic>
              </a:graphicData>
            </a:graphic>
          </wp:inline>
        </w:drawing>
      </w:r>
    </w:p>
    <w:p w14:paraId="0CBF8AF6" w14:textId="77777777" w:rsidR="00E5745B" w:rsidRPr="00AD63FA" w:rsidRDefault="00E5745B" w:rsidP="00253E6E">
      <w:pPr>
        <w:spacing w:before="360"/>
      </w:pPr>
      <w:r w:rsidRPr="00AD63FA">
        <w:t xml:space="preserve">Applications based on V2X communication are introduced in steps, where so-called day one scenarios increasing the information horizon for the driver are introduced first. Day one scenarios or basic safety applications are intended to inform the driver about impending dangerous situation and the driver needs to react accordingly. Day two scenarios intend to increase the information horizon for the vehicle and day-two applications involve for example truck platooning and cooperative adaptive cruise control (CACC). </w:t>
      </w:r>
    </w:p>
    <w:p w14:paraId="2B42B8FD" w14:textId="77777777" w:rsidR="00E5745B" w:rsidRPr="00AD63FA" w:rsidRDefault="00E5745B" w:rsidP="00253E6E">
      <w:pPr>
        <w:rPr>
          <w:i/>
          <w:iCs/>
        </w:rPr>
      </w:pPr>
      <w:r w:rsidRPr="00AD63FA">
        <w:t xml:space="preserve">Figure </w:t>
      </w:r>
      <w:r w:rsidR="00DF0035">
        <w:t>x</w:t>
      </w:r>
      <w:r w:rsidRPr="00AD63FA">
        <w:t xml:space="preserve"> shows the roadmap C2C-CC has developed to plan for reaching true cooperative automated driving with reduced number of accidents, increased road traffic efficiency with decreased environmental footprint. The roadmap shows V2X applications starting with awareness driving over sensing driving with CPM towards higher levels of cooperative automation including the message types MCM and PCM detailed in Table 2, three phases of V2X deployment:</w:t>
      </w:r>
    </w:p>
    <w:p w14:paraId="39BF8F89" w14:textId="47A16087" w:rsidR="00E5745B" w:rsidRPr="00AD63FA" w:rsidRDefault="00514BCD" w:rsidP="00514BCD">
      <w:pPr>
        <w:pStyle w:val="enumlev1"/>
        <w:rPr>
          <w:i/>
          <w:iCs/>
        </w:rPr>
      </w:pPr>
      <w:r>
        <w:rPr>
          <w:lang w:eastAsia="ko-KR"/>
        </w:rPr>
        <w:t>•</w:t>
      </w:r>
      <w:r>
        <w:rPr>
          <w:lang w:eastAsia="ko-KR"/>
        </w:rPr>
        <w:tab/>
      </w:r>
      <w:r w:rsidR="00E5745B" w:rsidRPr="00AD63FA">
        <w:t>awareness driving (</w:t>
      </w:r>
      <w:proofErr w:type="gramStart"/>
      <w:r w:rsidR="00E5745B" w:rsidRPr="00AD63FA">
        <w:t>day-1</w:t>
      </w:r>
      <w:proofErr w:type="gramEnd"/>
      <w:r w:rsidR="00E5745B" w:rsidRPr="00AD63FA">
        <w:t>) (BSM, I2V, PSM)</w:t>
      </w:r>
      <w:r>
        <w:t>,</w:t>
      </w:r>
    </w:p>
    <w:p w14:paraId="04F25B82" w14:textId="15010166" w:rsidR="00E5745B" w:rsidRPr="00AD63FA" w:rsidRDefault="00514BCD" w:rsidP="00514BCD">
      <w:pPr>
        <w:pStyle w:val="enumlev1"/>
        <w:rPr>
          <w:i/>
          <w:iCs/>
        </w:rPr>
      </w:pPr>
      <w:r>
        <w:rPr>
          <w:lang w:eastAsia="ko-KR"/>
        </w:rPr>
        <w:t>•</w:t>
      </w:r>
      <w:r>
        <w:rPr>
          <w:lang w:eastAsia="ko-KR"/>
        </w:rPr>
        <w:tab/>
      </w:r>
      <w:r w:rsidR="00E5745B" w:rsidRPr="00AD63FA">
        <w:t>sensing driving (CPM)</w:t>
      </w:r>
      <w:r>
        <w:t>,</w:t>
      </w:r>
    </w:p>
    <w:p w14:paraId="60AD2A72" w14:textId="3C529816" w:rsidR="00E5745B" w:rsidRPr="00AD63FA" w:rsidRDefault="00514BCD" w:rsidP="00514BCD">
      <w:pPr>
        <w:pStyle w:val="enumlev1"/>
      </w:pPr>
      <w:r>
        <w:rPr>
          <w:lang w:eastAsia="ko-KR"/>
        </w:rPr>
        <w:t>•</w:t>
      </w:r>
      <w:r>
        <w:rPr>
          <w:lang w:eastAsia="ko-KR"/>
        </w:rPr>
        <w:tab/>
      </w:r>
      <w:r w:rsidR="00E5745B" w:rsidRPr="00AD63FA">
        <w:t>cooperative automated driving (MCM, PCM)</w:t>
      </w:r>
      <w:r w:rsidR="00253E6E">
        <w:t>.</w:t>
      </w:r>
    </w:p>
    <w:p w14:paraId="5FF18BA8" w14:textId="77777777" w:rsidR="00073C88" w:rsidRDefault="00073C88">
      <w:pPr>
        <w:tabs>
          <w:tab w:val="clear" w:pos="1134"/>
          <w:tab w:val="clear" w:pos="1871"/>
          <w:tab w:val="clear" w:pos="2268"/>
        </w:tabs>
        <w:overflowPunct/>
        <w:autoSpaceDE/>
        <w:autoSpaceDN/>
        <w:adjustRightInd/>
        <w:spacing w:before="0"/>
        <w:textAlignment w:val="auto"/>
        <w:rPr>
          <w:caps/>
          <w:sz w:val="20"/>
        </w:rPr>
      </w:pPr>
      <w:r>
        <w:br w:type="page"/>
      </w:r>
    </w:p>
    <w:p w14:paraId="7D8B4B0D" w14:textId="2B7FC692" w:rsidR="00253E6E" w:rsidRDefault="00E5745B" w:rsidP="00253E6E">
      <w:pPr>
        <w:pStyle w:val="TableNo"/>
      </w:pPr>
      <w:r w:rsidRPr="00860870">
        <w:lastRenderedPageBreak/>
        <w:t xml:space="preserve">Table </w:t>
      </w:r>
      <w:r w:rsidR="00DF0035">
        <w:t>x</w:t>
      </w:r>
    </w:p>
    <w:p w14:paraId="0D838C02" w14:textId="23F7EC24" w:rsidR="00E5745B" w:rsidRPr="00860870" w:rsidRDefault="00E5745B" w:rsidP="00253E6E">
      <w:pPr>
        <w:pStyle w:val="Tabletitle"/>
      </w:pPr>
      <w:r w:rsidRPr="00860870">
        <w:t>Explanation of different message types</w:t>
      </w:r>
    </w:p>
    <w:tbl>
      <w:tblPr>
        <w:tblStyle w:val="TableGrid"/>
        <w:tblW w:w="9464" w:type="dxa"/>
        <w:tblInd w:w="-113" w:type="dxa"/>
        <w:tblLayout w:type="fixed"/>
        <w:tblLook w:val="04A0" w:firstRow="1" w:lastRow="0" w:firstColumn="1" w:lastColumn="0" w:noHBand="0" w:noVBand="1"/>
      </w:tblPr>
      <w:tblGrid>
        <w:gridCol w:w="1526"/>
        <w:gridCol w:w="1134"/>
        <w:gridCol w:w="992"/>
        <w:gridCol w:w="2552"/>
        <w:gridCol w:w="3260"/>
      </w:tblGrid>
      <w:tr w:rsidR="00E5745B" w:rsidRPr="00073C88" w14:paraId="380097F5" w14:textId="77777777" w:rsidTr="0028704B">
        <w:tc>
          <w:tcPr>
            <w:tcW w:w="1526" w:type="dxa"/>
            <w:vMerge w:val="restart"/>
            <w:vAlign w:val="center"/>
          </w:tcPr>
          <w:p w14:paraId="0A9EE4E6" w14:textId="77777777" w:rsidR="00E5745B" w:rsidRPr="00073C88" w:rsidRDefault="00E5745B" w:rsidP="0028704B">
            <w:pPr>
              <w:pStyle w:val="Tabletext"/>
              <w:jc w:val="center"/>
              <w:rPr>
                <w:b/>
                <w:bCs/>
              </w:rPr>
            </w:pPr>
            <w:bookmarkStart w:id="31" w:name="_Hlk33645826"/>
            <w:r w:rsidRPr="00073C88">
              <w:rPr>
                <w:b/>
                <w:bCs/>
              </w:rPr>
              <w:t>Phases of V2X application roadmap</w:t>
            </w:r>
            <w:r w:rsidRPr="00073C88">
              <w:rPr>
                <w:b/>
                <w:bCs/>
                <w:vertAlign w:val="superscript"/>
              </w:rPr>
              <w:fldChar w:fldCharType="begin"/>
            </w:r>
            <w:r w:rsidRPr="00073C88">
              <w:rPr>
                <w:b/>
                <w:bCs/>
                <w:vertAlign w:val="superscript"/>
              </w:rPr>
              <w:instrText xml:space="preserve"> NOTEREF _Ref33514045 \h  \* MERGEFORMAT </w:instrText>
            </w:r>
            <w:r w:rsidRPr="00073C88">
              <w:rPr>
                <w:b/>
                <w:bCs/>
                <w:vertAlign w:val="superscript"/>
              </w:rPr>
            </w:r>
            <w:r w:rsidRPr="00073C88">
              <w:rPr>
                <w:b/>
                <w:bCs/>
                <w:vertAlign w:val="superscript"/>
              </w:rPr>
              <w:fldChar w:fldCharType="separate"/>
            </w:r>
            <w:r w:rsidRPr="00073C88">
              <w:rPr>
                <w:b/>
                <w:bCs/>
                <w:vertAlign w:val="superscript"/>
              </w:rPr>
              <w:t>2</w:t>
            </w:r>
            <w:r w:rsidRPr="00073C88">
              <w:rPr>
                <w:b/>
                <w:bCs/>
                <w:vertAlign w:val="superscript"/>
              </w:rPr>
              <w:fldChar w:fldCharType="end"/>
            </w:r>
          </w:p>
        </w:tc>
        <w:tc>
          <w:tcPr>
            <w:tcW w:w="2126" w:type="dxa"/>
            <w:gridSpan w:val="2"/>
            <w:vAlign w:val="center"/>
          </w:tcPr>
          <w:p w14:paraId="0CBFF990" w14:textId="77777777" w:rsidR="00E5745B" w:rsidRPr="00073C88" w:rsidRDefault="00E5745B" w:rsidP="0028704B">
            <w:pPr>
              <w:pStyle w:val="Tabletext"/>
              <w:jc w:val="center"/>
              <w:rPr>
                <w:b/>
                <w:bCs/>
              </w:rPr>
            </w:pPr>
            <w:r w:rsidRPr="00073C88">
              <w:rPr>
                <w:b/>
                <w:bCs/>
              </w:rPr>
              <w:t>Message types</w:t>
            </w:r>
            <w:r w:rsidRPr="00073C88">
              <w:rPr>
                <w:rStyle w:val="FootnoteReference"/>
                <w:b/>
                <w:bCs/>
                <w:sz w:val="20"/>
                <w:vertAlign w:val="superscript"/>
              </w:rPr>
              <w:footnoteReference w:id="22"/>
            </w:r>
          </w:p>
        </w:tc>
        <w:tc>
          <w:tcPr>
            <w:tcW w:w="2552" w:type="dxa"/>
            <w:vAlign w:val="center"/>
          </w:tcPr>
          <w:p w14:paraId="3BD5D105" w14:textId="77777777" w:rsidR="00E5745B" w:rsidRPr="00073C88" w:rsidRDefault="00E5745B" w:rsidP="0028704B">
            <w:pPr>
              <w:pStyle w:val="Tabletext"/>
              <w:jc w:val="center"/>
              <w:rPr>
                <w:b/>
                <w:bCs/>
              </w:rPr>
            </w:pPr>
          </w:p>
        </w:tc>
        <w:tc>
          <w:tcPr>
            <w:tcW w:w="3260" w:type="dxa"/>
            <w:vMerge w:val="restart"/>
            <w:vAlign w:val="center"/>
          </w:tcPr>
          <w:p w14:paraId="14C08024" w14:textId="77777777" w:rsidR="00E5745B" w:rsidRPr="00073C88" w:rsidRDefault="00E5745B" w:rsidP="0028704B">
            <w:pPr>
              <w:pStyle w:val="Tabletext"/>
              <w:jc w:val="center"/>
              <w:rPr>
                <w:b/>
                <w:bCs/>
              </w:rPr>
            </w:pPr>
            <w:r w:rsidRPr="00073C88">
              <w:rPr>
                <w:b/>
                <w:bCs/>
              </w:rPr>
              <w:t>Examples of applications based on the message types</w:t>
            </w:r>
          </w:p>
        </w:tc>
      </w:tr>
      <w:tr w:rsidR="00E5745B" w:rsidRPr="00073C88" w14:paraId="4D931BAB" w14:textId="77777777" w:rsidTr="0028704B">
        <w:tc>
          <w:tcPr>
            <w:tcW w:w="1526" w:type="dxa"/>
            <w:vMerge/>
            <w:vAlign w:val="center"/>
          </w:tcPr>
          <w:p w14:paraId="09D2524C" w14:textId="77777777" w:rsidR="00E5745B" w:rsidRPr="00073C88" w:rsidRDefault="00E5745B" w:rsidP="0028704B">
            <w:pPr>
              <w:pStyle w:val="Tabletext"/>
              <w:jc w:val="center"/>
            </w:pPr>
          </w:p>
        </w:tc>
        <w:tc>
          <w:tcPr>
            <w:tcW w:w="1134" w:type="dxa"/>
            <w:vAlign w:val="center"/>
          </w:tcPr>
          <w:p w14:paraId="3006A4C1" w14:textId="792AE988" w:rsidR="00E5745B" w:rsidRPr="00073C88" w:rsidRDefault="00E5745B" w:rsidP="0028704B">
            <w:pPr>
              <w:pStyle w:val="Tabletext"/>
              <w:jc w:val="center"/>
              <w:rPr>
                <w:b/>
                <w:bCs/>
              </w:rPr>
            </w:pPr>
            <w:r w:rsidRPr="00073C88">
              <w:rPr>
                <w:b/>
                <w:bCs/>
              </w:rPr>
              <w:t>Europe</w:t>
            </w:r>
          </w:p>
        </w:tc>
        <w:tc>
          <w:tcPr>
            <w:tcW w:w="992" w:type="dxa"/>
            <w:vAlign w:val="center"/>
          </w:tcPr>
          <w:p w14:paraId="09EB41AE" w14:textId="77777777" w:rsidR="00E5745B" w:rsidRPr="00073C88" w:rsidRDefault="00E5745B" w:rsidP="0028704B">
            <w:pPr>
              <w:pStyle w:val="Tabletext"/>
              <w:jc w:val="center"/>
              <w:rPr>
                <w:b/>
                <w:bCs/>
              </w:rPr>
            </w:pPr>
            <w:r w:rsidRPr="00073C88">
              <w:rPr>
                <w:b/>
                <w:bCs/>
              </w:rPr>
              <w:t>USA</w:t>
            </w:r>
          </w:p>
        </w:tc>
        <w:tc>
          <w:tcPr>
            <w:tcW w:w="2552" w:type="dxa"/>
            <w:vAlign w:val="center"/>
          </w:tcPr>
          <w:p w14:paraId="21436137" w14:textId="77777777" w:rsidR="00E5745B" w:rsidRPr="00073C88" w:rsidRDefault="00E5745B" w:rsidP="0028704B">
            <w:pPr>
              <w:pStyle w:val="Tabletext"/>
              <w:jc w:val="center"/>
              <w:rPr>
                <w:b/>
                <w:bCs/>
              </w:rPr>
            </w:pPr>
            <w:r w:rsidRPr="00073C88">
              <w:rPr>
                <w:b/>
                <w:bCs/>
              </w:rPr>
              <w:t>Abbreviations explained</w:t>
            </w:r>
          </w:p>
        </w:tc>
        <w:tc>
          <w:tcPr>
            <w:tcW w:w="3260" w:type="dxa"/>
            <w:vMerge/>
          </w:tcPr>
          <w:p w14:paraId="30F54CE1" w14:textId="77777777" w:rsidR="00E5745B" w:rsidRPr="00073C88" w:rsidRDefault="00E5745B" w:rsidP="00253E6E">
            <w:pPr>
              <w:pStyle w:val="Tabletext"/>
            </w:pPr>
          </w:p>
        </w:tc>
      </w:tr>
      <w:tr w:rsidR="00E5745B" w:rsidRPr="00073C88" w14:paraId="65595AC8" w14:textId="77777777" w:rsidTr="0028704B">
        <w:trPr>
          <w:trHeight w:val="1313"/>
        </w:trPr>
        <w:tc>
          <w:tcPr>
            <w:tcW w:w="1526" w:type="dxa"/>
            <w:vAlign w:val="center"/>
          </w:tcPr>
          <w:p w14:paraId="1F995759" w14:textId="77777777" w:rsidR="00E5745B" w:rsidRPr="00073C88" w:rsidRDefault="00E5745B" w:rsidP="0028704B">
            <w:pPr>
              <w:pStyle w:val="Tabletext"/>
              <w:rPr>
                <w:b/>
              </w:rPr>
            </w:pPr>
            <w:r w:rsidRPr="00073C88">
              <w:rPr>
                <w:b/>
              </w:rPr>
              <w:t>Awareness driving</w:t>
            </w:r>
          </w:p>
        </w:tc>
        <w:tc>
          <w:tcPr>
            <w:tcW w:w="1134" w:type="dxa"/>
            <w:vAlign w:val="center"/>
          </w:tcPr>
          <w:p w14:paraId="58B8BE35" w14:textId="77777777" w:rsidR="00E5745B" w:rsidRPr="00073C88" w:rsidRDefault="00E5745B" w:rsidP="0028704B">
            <w:pPr>
              <w:pStyle w:val="Tabletext"/>
            </w:pPr>
            <w:r w:rsidRPr="00073C88">
              <w:t>CAM, DENM</w:t>
            </w:r>
          </w:p>
        </w:tc>
        <w:tc>
          <w:tcPr>
            <w:tcW w:w="992" w:type="dxa"/>
            <w:vAlign w:val="center"/>
          </w:tcPr>
          <w:p w14:paraId="4265DF08" w14:textId="77777777" w:rsidR="00E5745B" w:rsidRPr="00073C88" w:rsidRDefault="00E5745B" w:rsidP="0028704B">
            <w:pPr>
              <w:pStyle w:val="Tabletext"/>
            </w:pPr>
            <w:r w:rsidRPr="00073C88">
              <w:t>BSM</w:t>
            </w:r>
          </w:p>
        </w:tc>
        <w:tc>
          <w:tcPr>
            <w:tcW w:w="2552" w:type="dxa"/>
            <w:vAlign w:val="center"/>
          </w:tcPr>
          <w:p w14:paraId="5929FF56" w14:textId="77777777" w:rsidR="00E5745B" w:rsidRPr="00073C88" w:rsidRDefault="00E5745B" w:rsidP="0028704B">
            <w:pPr>
              <w:pStyle w:val="Tabletext"/>
            </w:pPr>
            <w:r w:rsidRPr="00073C88">
              <w:t>Cooperative Awareness message, Decentralized Environmental Notification Message, Basic Safety Message</w:t>
            </w:r>
          </w:p>
        </w:tc>
        <w:tc>
          <w:tcPr>
            <w:tcW w:w="3260" w:type="dxa"/>
            <w:vAlign w:val="center"/>
          </w:tcPr>
          <w:p w14:paraId="3B356062" w14:textId="77777777" w:rsidR="00E5745B" w:rsidRPr="00073C88" w:rsidRDefault="00E5745B" w:rsidP="0028704B">
            <w:pPr>
              <w:pStyle w:val="Tabletext"/>
            </w:pPr>
            <w:r w:rsidRPr="00073C88">
              <w:t>Intersection Collision Warning</w:t>
            </w:r>
          </w:p>
          <w:p w14:paraId="09BF56C9" w14:textId="77777777" w:rsidR="00E5745B" w:rsidRPr="00073C88" w:rsidRDefault="00E5745B" w:rsidP="0028704B">
            <w:pPr>
              <w:pStyle w:val="Tabletext"/>
            </w:pPr>
            <w:r w:rsidRPr="00073C88">
              <w:t>Emergency Vehicle Warning</w:t>
            </w:r>
          </w:p>
          <w:p w14:paraId="0C7125EE" w14:textId="77777777" w:rsidR="00E5745B" w:rsidRPr="00073C88" w:rsidRDefault="00E5745B" w:rsidP="0028704B">
            <w:pPr>
              <w:pStyle w:val="Tabletext"/>
            </w:pPr>
            <w:r w:rsidRPr="00073C88">
              <w:t>Dangerous Situation Warning</w:t>
            </w:r>
          </w:p>
          <w:p w14:paraId="6BC8C4D2" w14:textId="77777777" w:rsidR="00E5745B" w:rsidRPr="00073C88" w:rsidRDefault="00E5745B" w:rsidP="0028704B">
            <w:pPr>
              <w:pStyle w:val="Tabletext"/>
            </w:pPr>
            <w:r w:rsidRPr="00073C88">
              <w:t>Stationary Vehicle Warning</w:t>
            </w:r>
          </w:p>
          <w:p w14:paraId="10339052" w14:textId="77777777" w:rsidR="00E5745B" w:rsidRPr="00073C88" w:rsidRDefault="00E5745B" w:rsidP="0028704B">
            <w:pPr>
              <w:pStyle w:val="Tabletext"/>
            </w:pPr>
            <w:r w:rsidRPr="00073C88">
              <w:t>Traffic Jam warning</w:t>
            </w:r>
          </w:p>
          <w:p w14:paraId="25346026" w14:textId="77777777" w:rsidR="00E5745B" w:rsidRPr="00073C88" w:rsidRDefault="00E5745B" w:rsidP="0028704B">
            <w:pPr>
              <w:pStyle w:val="Tabletext"/>
            </w:pPr>
            <w:r w:rsidRPr="00073C88">
              <w:t>Pre-/Postcrash Warning</w:t>
            </w:r>
          </w:p>
        </w:tc>
      </w:tr>
      <w:tr w:rsidR="00E5745B" w:rsidRPr="00073C88" w14:paraId="7480B89A" w14:textId="77777777" w:rsidTr="0028704B">
        <w:tc>
          <w:tcPr>
            <w:tcW w:w="1526" w:type="dxa"/>
            <w:vAlign w:val="center"/>
          </w:tcPr>
          <w:p w14:paraId="2FFCA7B6" w14:textId="77777777" w:rsidR="00E5745B" w:rsidRPr="00073C88" w:rsidRDefault="00E5745B" w:rsidP="0028704B">
            <w:pPr>
              <w:pStyle w:val="Tabletext"/>
            </w:pPr>
          </w:p>
        </w:tc>
        <w:tc>
          <w:tcPr>
            <w:tcW w:w="1134" w:type="dxa"/>
            <w:vAlign w:val="center"/>
          </w:tcPr>
          <w:p w14:paraId="0ABAD107" w14:textId="77777777" w:rsidR="00E5745B" w:rsidRPr="00073C88" w:rsidRDefault="00E5745B" w:rsidP="0028704B">
            <w:pPr>
              <w:pStyle w:val="Tabletext"/>
            </w:pPr>
            <w:r w:rsidRPr="00073C88">
              <w:t>SPaT, MAP, IVI</w:t>
            </w:r>
          </w:p>
        </w:tc>
        <w:tc>
          <w:tcPr>
            <w:tcW w:w="992" w:type="dxa"/>
            <w:vAlign w:val="center"/>
          </w:tcPr>
          <w:p w14:paraId="3BF1C033" w14:textId="77777777" w:rsidR="00E5745B" w:rsidRPr="00073C88" w:rsidRDefault="00E5745B" w:rsidP="0028704B">
            <w:pPr>
              <w:pStyle w:val="Tabletext"/>
            </w:pPr>
            <w:r w:rsidRPr="00073C88">
              <w:t>SPaT, MAP, IVI</w:t>
            </w:r>
          </w:p>
        </w:tc>
        <w:tc>
          <w:tcPr>
            <w:tcW w:w="2552" w:type="dxa"/>
            <w:vAlign w:val="center"/>
          </w:tcPr>
          <w:p w14:paraId="44674962" w14:textId="77777777" w:rsidR="00E5745B" w:rsidRPr="00073C88" w:rsidRDefault="00E5745B" w:rsidP="0028704B">
            <w:pPr>
              <w:pStyle w:val="Tabletext"/>
            </w:pPr>
            <w:r w:rsidRPr="00073C88">
              <w:t>Signal Phase and Time, MAP message, In-Vehicle-Information message</w:t>
            </w:r>
          </w:p>
        </w:tc>
        <w:tc>
          <w:tcPr>
            <w:tcW w:w="3260" w:type="dxa"/>
            <w:vAlign w:val="center"/>
          </w:tcPr>
          <w:p w14:paraId="4976FACF" w14:textId="77777777" w:rsidR="00E5745B" w:rsidRPr="00073C88" w:rsidRDefault="00E5745B" w:rsidP="0028704B">
            <w:pPr>
              <w:pStyle w:val="Tabletext"/>
            </w:pPr>
            <w:r w:rsidRPr="00073C88">
              <w:t>Enabling Infrastructure-to-Vehicle Communication at e.g. traffic lights</w:t>
            </w:r>
          </w:p>
        </w:tc>
      </w:tr>
      <w:tr w:rsidR="00E5745B" w:rsidRPr="00073C88" w14:paraId="243F1931" w14:textId="77777777" w:rsidTr="0028704B">
        <w:tc>
          <w:tcPr>
            <w:tcW w:w="1526" w:type="dxa"/>
            <w:vAlign w:val="center"/>
          </w:tcPr>
          <w:p w14:paraId="0936F13F" w14:textId="77777777" w:rsidR="00E5745B" w:rsidRPr="00073C88" w:rsidRDefault="00E5745B" w:rsidP="0028704B">
            <w:pPr>
              <w:pStyle w:val="Tabletext"/>
            </w:pPr>
          </w:p>
        </w:tc>
        <w:tc>
          <w:tcPr>
            <w:tcW w:w="1134" w:type="dxa"/>
            <w:vAlign w:val="center"/>
          </w:tcPr>
          <w:p w14:paraId="1BD1B6C3" w14:textId="77777777" w:rsidR="00E5745B" w:rsidRPr="00073C88" w:rsidRDefault="00E5745B" w:rsidP="0028704B">
            <w:pPr>
              <w:pStyle w:val="Tabletext"/>
            </w:pPr>
            <w:r w:rsidRPr="00073C88">
              <w:t>VAM</w:t>
            </w:r>
          </w:p>
        </w:tc>
        <w:tc>
          <w:tcPr>
            <w:tcW w:w="992" w:type="dxa"/>
            <w:vAlign w:val="center"/>
          </w:tcPr>
          <w:p w14:paraId="575D0525" w14:textId="77777777" w:rsidR="00E5745B" w:rsidRPr="00073C88" w:rsidRDefault="00E5745B" w:rsidP="0028704B">
            <w:pPr>
              <w:pStyle w:val="Tabletext"/>
            </w:pPr>
            <w:r w:rsidRPr="00073C88">
              <w:t>PSM</w:t>
            </w:r>
          </w:p>
        </w:tc>
        <w:tc>
          <w:tcPr>
            <w:tcW w:w="2552" w:type="dxa"/>
            <w:vAlign w:val="center"/>
          </w:tcPr>
          <w:p w14:paraId="269B4006" w14:textId="77777777" w:rsidR="00E5745B" w:rsidRPr="00073C88" w:rsidRDefault="00E5745B" w:rsidP="0028704B">
            <w:pPr>
              <w:pStyle w:val="Tabletext"/>
            </w:pPr>
            <w:r w:rsidRPr="00073C88">
              <w:t>VRU Awareness Message, Personal Safety Message</w:t>
            </w:r>
          </w:p>
        </w:tc>
        <w:tc>
          <w:tcPr>
            <w:tcW w:w="3260" w:type="dxa"/>
            <w:vAlign w:val="center"/>
          </w:tcPr>
          <w:p w14:paraId="2CF3E904" w14:textId="77777777" w:rsidR="00E5745B" w:rsidRPr="00073C88" w:rsidRDefault="00E5745B" w:rsidP="0028704B">
            <w:pPr>
              <w:pStyle w:val="Tabletext"/>
            </w:pPr>
            <w:r w:rsidRPr="00073C88">
              <w:t>VRU warning for (C-ITS) equipped Vulnerable Road Users</w:t>
            </w:r>
          </w:p>
        </w:tc>
      </w:tr>
      <w:tr w:rsidR="00E5745B" w:rsidRPr="00073C88" w14:paraId="08B1710B" w14:textId="77777777" w:rsidTr="0028704B">
        <w:tc>
          <w:tcPr>
            <w:tcW w:w="1526" w:type="dxa"/>
            <w:vAlign w:val="center"/>
          </w:tcPr>
          <w:p w14:paraId="23B6455E" w14:textId="77777777" w:rsidR="00E5745B" w:rsidRPr="00073C88" w:rsidRDefault="00E5745B" w:rsidP="0028704B">
            <w:pPr>
              <w:pStyle w:val="Tabletext"/>
            </w:pPr>
            <w:r w:rsidRPr="00073C88">
              <w:rPr>
                <w:b/>
              </w:rPr>
              <w:t>Sensing Driving</w:t>
            </w:r>
            <w:r w:rsidRPr="00073C88">
              <w:t xml:space="preserve"> / sensor sharing</w:t>
            </w:r>
          </w:p>
        </w:tc>
        <w:tc>
          <w:tcPr>
            <w:tcW w:w="1134" w:type="dxa"/>
            <w:vAlign w:val="center"/>
          </w:tcPr>
          <w:p w14:paraId="228FF573" w14:textId="77777777" w:rsidR="00E5745B" w:rsidRPr="00073C88" w:rsidRDefault="00E5745B" w:rsidP="0028704B">
            <w:pPr>
              <w:pStyle w:val="Tabletext"/>
            </w:pPr>
            <w:r w:rsidRPr="00073C88">
              <w:t>CPM</w:t>
            </w:r>
          </w:p>
        </w:tc>
        <w:tc>
          <w:tcPr>
            <w:tcW w:w="992" w:type="dxa"/>
            <w:vAlign w:val="center"/>
          </w:tcPr>
          <w:p w14:paraId="07C80F80" w14:textId="77777777" w:rsidR="00E5745B" w:rsidRPr="00073C88" w:rsidRDefault="00E5745B" w:rsidP="0028704B">
            <w:pPr>
              <w:pStyle w:val="Tabletext"/>
            </w:pPr>
            <w:r w:rsidRPr="00073C88">
              <w:t>CPM</w:t>
            </w:r>
          </w:p>
        </w:tc>
        <w:tc>
          <w:tcPr>
            <w:tcW w:w="2552" w:type="dxa"/>
            <w:vAlign w:val="center"/>
          </w:tcPr>
          <w:p w14:paraId="2107695C" w14:textId="77777777" w:rsidR="00E5745B" w:rsidRPr="00073C88" w:rsidRDefault="00E5745B" w:rsidP="0028704B">
            <w:pPr>
              <w:pStyle w:val="Tabletext"/>
            </w:pPr>
            <w:r w:rsidRPr="00073C88">
              <w:t>Collective Perception Message</w:t>
            </w:r>
          </w:p>
        </w:tc>
        <w:tc>
          <w:tcPr>
            <w:tcW w:w="3260" w:type="dxa"/>
            <w:vAlign w:val="center"/>
          </w:tcPr>
          <w:p w14:paraId="3461A951" w14:textId="77777777" w:rsidR="00E5745B" w:rsidRPr="00073C88" w:rsidRDefault="00E5745B" w:rsidP="0028704B">
            <w:pPr>
              <w:pStyle w:val="Tabletext"/>
            </w:pPr>
            <w:r w:rsidRPr="00073C88">
              <w:t>Overtaking Warning</w:t>
            </w:r>
          </w:p>
          <w:p w14:paraId="21A9596D" w14:textId="77777777" w:rsidR="00E5745B" w:rsidRPr="00073C88" w:rsidRDefault="00E5745B" w:rsidP="0028704B">
            <w:pPr>
              <w:pStyle w:val="Tabletext"/>
            </w:pPr>
            <w:r w:rsidRPr="00073C88">
              <w:t>Extended Intersection Collision Warning</w:t>
            </w:r>
          </w:p>
          <w:p w14:paraId="78D86BA2" w14:textId="77777777" w:rsidR="00E5745B" w:rsidRPr="00073C88" w:rsidRDefault="00E5745B" w:rsidP="0028704B">
            <w:pPr>
              <w:pStyle w:val="Tabletext"/>
            </w:pPr>
            <w:r w:rsidRPr="00073C88">
              <w:t>Vulnerable Road User Warning for non-equipped VRU´s</w:t>
            </w:r>
          </w:p>
          <w:p w14:paraId="21A6192B" w14:textId="77777777" w:rsidR="00E5745B" w:rsidRPr="00073C88" w:rsidRDefault="00E5745B" w:rsidP="0028704B">
            <w:pPr>
              <w:pStyle w:val="Tabletext"/>
            </w:pPr>
            <w:r w:rsidRPr="00073C88">
              <w:t>Cooperative Adaptive Cruise Control</w:t>
            </w:r>
          </w:p>
          <w:p w14:paraId="7C204F13" w14:textId="77777777" w:rsidR="00E5745B" w:rsidRPr="00073C88" w:rsidRDefault="00E5745B" w:rsidP="0028704B">
            <w:pPr>
              <w:pStyle w:val="Tabletext"/>
            </w:pPr>
            <w:r w:rsidRPr="00073C88">
              <w:t>Long-term Road Works Warning</w:t>
            </w:r>
          </w:p>
          <w:p w14:paraId="7E867E8A" w14:textId="77777777" w:rsidR="00E5745B" w:rsidRPr="00073C88" w:rsidRDefault="00E5745B" w:rsidP="0028704B">
            <w:pPr>
              <w:pStyle w:val="Tabletext"/>
            </w:pPr>
            <w:r w:rsidRPr="00073C88">
              <w:t>Special Vehicle Prioritisation</w:t>
            </w:r>
          </w:p>
        </w:tc>
      </w:tr>
      <w:tr w:rsidR="00E5745B" w:rsidRPr="00073C88" w14:paraId="52F22450" w14:textId="77777777" w:rsidTr="0028704B">
        <w:tc>
          <w:tcPr>
            <w:tcW w:w="1526" w:type="dxa"/>
            <w:vAlign w:val="center"/>
          </w:tcPr>
          <w:p w14:paraId="1A4A5EAF" w14:textId="77777777" w:rsidR="00E5745B" w:rsidRPr="00073C88" w:rsidRDefault="00E5745B" w:rsidP="0028704B">
            <w:pPr>
              <w:pStyle w:val="Tabletext"/>
            </w:pPr>
            <w:r w:rsidRPr="00073C88">
              <w:rPr>
                <w:b/>
              </w:rPr>
              <w:t>Cooperative Driving</w:t>
            </w:r>
            <w:r w:rsidRPr="00073C88">
              <w:t xml:space="preserve"> with Coordinated maneuvering and cooperative automated driving</w:t>
            </w:r>
          </w:p>
        </w:tc>
        <w:tc>
          <w:tcPr>
            <w:tcW w:w="1134" w:type="dxa"/>
            <w:vAlign w:val="center"/>
          </w:tcPr>
          <w:p w14:paraId="321F0F14" w14:textId="77777777" w:rsidR="00E5745B" w:rsidRPr="00073C88" w:rsidRDefault="00E5745B" w:rsidP="0028704B">
            <w:pPr>
              <w:pStyle w:val="Tabletext"/>
            </w:pPr>
            <w:r w:rsidRPr="00073C88">
              <w:t>MCM, PCM</w:t>
            </w:r>
          </w:p>
        </w:tc>
        <w:tc>
          <w:tcPr>
            <w:tcW w:w="992" w:type="dxa"/>
            <w:vAlign w:val="center"/>
          </w:tcPr>
          <w:p w14:paraId="6C92523F" w14:textId="77777777" w:rsidR="00E5745B" w:rsidRPr="00073C88" w:rsidRDefault="00E5745B" w:rsidP="0028704B">
            <w:pPr>
              <w:pStyle w:val="Tabletext"/>
            </w:pPr>
            <w:r w:rsidRPr="00073C88">
              <w:t>MCM, PCM</w:t>
            </w:r>
          </w:p>
        </w:tc>
        <w:tc>
          <w:tcPr>
            <w:tcW w:w="2552" w:type="dxa"/>
            <w:vAlign w:val="center"/>
          </w:tcPr>
          <w:p w14:paraId="446A2EE0" w14:textId="77777777" w:rsidR="00E5745B" w:rsidRPr="00073C88" w:rsidRDefault="00E5745B" w:rsidP="0028704B">
            <w:pPr>
              <w:pStyle w:val="Tabletext"/>
            </w:pPr>
            <w:r w:rsidRPr="00073C88">
              <w:t>Maneuver Coordination Message, Platooning Control Message</w:t>
            </w:r>
          </w:p>
        </w:tc>
        <w:tc>
          <w:tcPr>
            <w:tcW w:w="3260" w:type="dxa"/>
            <w:vAlign w:val="center"/>
          </w:tcPr>
          <w:p w14:paraId="3895281C" w14:textId="77777777" w:rsidR="00E5745B" w:rsidRPr="00073C88" w:rsidRDefault="00E5745B" w:rsidP="0028704B">
            <w:pPr>
              <w:pStyle w:val="Tabletext"/>
            </w:pPr>
            <w:r w:rsidRPr="00073C88">
              <w:t>(Static or dynamic) Platooning</w:t>
            </w:r>
          </w:p>
          <w:p w14:paraId="4D3080C1" w14:textId="77777777" w:rsidR="00E5745B" w:rsidRPr="00073C88" w:rsidRDefault="00E5745B" w:rsidP="0028704B">
            <w:pPr>
              <w:pStyle w:val="Tabletext"/>
            </w:pPr>
            <w:r w:rsidRPr="00073C88">
              <w:t>Area reservation</w:t>
            </w:r>
          </w:p>
          <w:p w14:paraId="58C849FF" w14:textId="77777777" w:rsidR="00E5745B" w:rsidRPr="00073C88" w:rsidRDefault="00E5745B" w:rsidP="0028704B">
            <w:pPr>
              <w:pStyle w:val="Tabletext"/>
            </w:pPr>
            <w:r w:rsidRPr="00073C88">
              <w:t>Cooperative Merging</w:t>
            </w:r>
          </w:p>
          <w:p w14:paraId="16CBAC55" w14:textId="77777777" w:rsidR="00E5745B" w:rsidRPr="00073C88" w:rsidRDefault="00E5745B" w:rsidP="0028704B">
            <w:pPr>
              <w:pStyle w:val="Tabletext"/>
            </w:pPr>
            <w:r w:rsidRPr="00073C88">
              <w:t>Cooperative Lane Change</w:t>
            </w:r>
          </w:p>
          <w:p w14:paraId="1E9EF38D" w14:textId="77777777" w:rsidR="00E5745B" w:rsidRPr="00073C88" w:rsidRDefault="00E5745B" w:rsidP="0028704B">
            <w:pPr>
              <w:pStyle w:val="Tabletext"/>
            </w:pPr>
            <w:r w:rsidRPr="00073C88">
              <w:t>Cooperative Overtaking</w:t>
            </w:r>
          </w:p>
        </w:tc>
      </w:tr>
    </w:tbl>
    <w:bookmarkEnd w:id="31"/>
    <w:p w14:paraId="7549316F" w14:textId="77777777" w:rsidR="00253E6E" w:rsidRDefault="00253E6E" w:rsidP="00253E6E">
      <w:pPr>
        <w:pStyle w:val="FigureNo"/>
      </w:pPr>
      <w:r w:rsidRPr="00860870">
        <w:lastRenderedPageBreak/>
        <w:t>Figure 1</w:t>
      </w:r>
    </w:p>
    <w:p w14:paraId="678E04D7" w14:textId="79C42841" w:rsidR="00E5745B" w:rsidRDefault="00253E6E" w:rsidP="00253E6E">
      <w:pPr>
        <w:pStyle w:val="Figuretitle"/>
      </w:pPr>
      <w:r w:rsidRPr="00860870">
        <w:t>C2C-CC roadmap for V2X application</w:t>
      </w:r>
      <w:r w:rsidRPr="00514BCD">
        <w:rPr>
          <w:rStyle w:val="FootnoteReference"/>
          <w:b w:val="0"/>
          <w:bCs/>
        </w:rPr>
        <w:footnoteReference w:id="23"/>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5745B" w14:paraId="5342B045" w14:textId="77777777" w:rsidTr="00E5745B">
        <w:tc>
          <w:tcPr>
            <w:tcW w:w="9350" w:type="dxa"/>
          </w:tcPr>
          <w:p w14:paraId="4E5CA56A" w14:textId="77777777" w:rsidR="00E5745B" w:rsidRDefault="00E5745B" w:rsidP="0028704B">
            <w:pPr>
              <w:pStyle w:val="FootnoteText"/>
              <w:jc w:val="center"/>
              <w:rPr>
                <w:rFonts w:ascii="Arial" w:hAnsi="Arial" w:cs="Arial"/>
              </w:rPr>
            </w:pPr>
            <w:r w:rsidRPr="00C04922">
              <w:rPr>
                <w:noProof/>
                <w:lang w:val="en-US"/>
              </w:rPr>
              <w:drawing>
                <wp:inline distT="0" distB="0" distL="0" distR="0" wp14:anchorId="6B5B2E3E" wp14:editId="2409ECA6">
                  <wp:extent cx="5655141" cy="3378599"/>
                  <wp:effectExtent l="0" t="0" r="3175"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4" t="10047" r="820" b="11717"/>
                          <a:stretch/>
                        </pic:blipFill>
                        <pic:spPr bwMode="auto">
                          <a:xfrm>
                            <a:off x="0" y="0"/>
                            <a:ext cx="5698591" cy="3404558"/>
                          </a:xfrm>
                          <a:prstGeom prst="rect">
                            <a:avLst/>
                          </a:prstGeom>
                          <a:ln>
                            <a:noFill/>
                          </a:ln>
                          <a:extLst>
                            <a:ext uri="{53640926-AAD7-44D8-BBD7-CCE9431645EC}">
                              <a14:shadowObscured xmlns:a14="http://schemas.microsoft.com/office/drawing/2010/main"/>
                            </a:ext>
                          </a:extLst>
                        </pic:spPr>
                      </pic:pic>
                    </a:graphicData>
                  </a:graphic>
                </wp:inline>
              </w:drawing>
            </w:r>
          </w:p>
        </w:tc>
      </w:tr>
      <w:tr w:rsidR="00E5745B" w:rsidRPr="00860870" w14:paraId="1AE35E40" w14:textId="77777777" w:rsidTr="00E5745B">
        <w:tc>
          <w:tcPr>
            <w:tcW w:w="9350" w:type="dxa"/>
          </w:tcPr>
          <w:p w14:paraId="4E4A7E7D" w14:textId="77777777" w:rsidR="00E5745B" w:rsidRPr="00860870" w:rsidRDefault="00E5745B" w:rsidP="00E5745B">
            <w:pPr>
              <w:pStyle w:val="FootnoteText"/>
              <w:jc w:val="center"/>
              <w:rPr>
                <w:rFonts w:ascii="Arial" w:hAnsi="Arial" w:cs="Arial"/>
                <w:b/>
                <w:sz w:val="18"/>
              </w:rPr>
            </w:pPr>
          </w:p>
        </w:tc>
      </w:tr>
    </w:tbl>
    <w:p w14:paraId="1FA372C0" w14:textId="77777777" w:rsidR="00E5745B" w:rsidRPr="004C1D6F" w:rsidRDefault="00E5745B" w:rsidP="00E5745B">
      <w:pPr>
        <w:jc w:val="both"/>
      </w:pPr>
    </w:p>
    <w:p w14:paraId="5C75FDC0" w14:textId="77777777" w:rsidR="009E21FA" w:rsidRDefault="00E5745B" w:rsidP="00032E3D">
      <w:pPr>
        <w:tabs>
          <w:tab w:val="left" w:pos="5320"/>
        </w:tabs>
        <w:rPr>
          <w:color w:val="000000" w:themeColor="text1"/>
        </w:rPr>
      </w:pPr>
      <w:r>
        <w:rPr>
          <w:color w:val="000000" w:themeColor="text1"/>
        </w:rPr>
        <w:t>The following study</w:t>
      </w:r>
      <w:r>
        <w:rPr>
          <w:rStyle w:val="FootnoteReference"/>
          <w:color w:val="000000" w:themeColor="text1"/>
        </w:rPr>
        <w:footnoteReference w:id="24"/>
      </w:r>
      <w:r>
        <w:rPr>
          <w:color w:val="000000" w:themeColor="text1"/>
        </w:rPr>
        <w:t xml:space="preserve"> details the spectrum needs for CPM and MCM</w:t>
      </w:r>
      <w:r w:rsidR="00D374E6">
        <w:rPr>
          <w:color w:val="000000" w:themeColor="text1"/>
        </w:rPr>
        <w:t>:</w:t>
      </w:r>
    </w:p>
    <w:p w14:paraId="35948BF6" w14:textId="77777777" w:rsidR="00D374E6" w:rsidRPr="00D374E6" w:rsidRDefault="00D374E6" w:rsidP="0028704B">
      <w:r w:rsidRPr="00D374E6">
        <w:t>The parameters to calculate the spectrum needs were briefly described</w:t>
      </w:r>
      <w:r w:rsidR="00B42B9E">
        <w:t xml:space="preserve"> in the study. </w:t>
      </w:r>
      <w:r w:rsidRPr="00D374E6">
        <w:t>Each parameter can vary to some degree within a certain range. Only the lower end for parameters in the numerator of the spectrum calculation formula, and only the higher end for parameters in the denominator of the spectrum calculation formula, were chosen to calculate the spectrum needs (see last column), which means that the spectrum needs shown are the minimum requirements to enable these CPM and MCM live-saving applications.</w:t>
      </w:r>
      <w:r w:rsidR="00B42B9E">
        <w:t xml:space="preserve"> For CAV it is recommended to choose</w:t>
      </w:r>
      <w:r w:rsidR="00402D8A">
        <w:t xml:space="preserve"> at least </w:t>
      </w:r>
      <w:r w:rsidR="00B42B9E">
        <w:t xml:space="preserve">the </w:t>
      </w:r>
      <w:r w:rsidR="00D179B3">
        <w:t>typical</w:t>
      </w:r>
      <w:r w:rsidR="00B42B9E">
        <w:t xml:space="preserve"> instead of the minimum values of the following parameters</w:t>
      </w:r>
      <w:r w:rsidR="00402D8A">
        <w:t>, because all values between best and worst case can occur in realistic scenarios</w:t>
      </w:r>
      <w:r w:rsidR="00B42B9E">
        <w:t>.</w:t>
      </w:r>
    </w:p>
    <w:p w14:paraId="1ECA34B6" w14:textId="170939ED" w:rsidR="0028704B" w:rsidRDefault="0028704B">
      <w:pPr>
        <w:tabs>
          <w:tab w:val="clear" w:pos="1134"/>
          <w:tab w:val="clear" w:pos="1871"/>
          <w:tab w:val="clear" w:pos="2268"/>
        </w:tabs>
        <w:overflowPunct/>
        <w:autoSpaceDE/>
        <w:autoSpaceDN/>
        <w:adjustRightInd/>
        <w:spacing w:before="0"/>
        <w:textAlignment w:val="auto"/>
        <w:rPr>
          <w:color w:val="000000" w:themeColor="text1"/>
        </w:rPr>
      </w:pPr>
      <w:r>
        <w:rPr>
          <w:color w:val="000000" w:themeColor="text1"/>
        </w:rPr>
        <w:br w:type="page"/>
      </w:r>
    </w:p>
    <w:p w14:paraId="58000260" w14:textId="77777777" w:rsidR="00D374E6" w:rsidRPr="00D374E6" w:rsidRDefault="00D374E6" w:rsidP="00D374E6">
      <w:pPr>
        <w:tabs>
          <w:tab w:val="left" w:pos="5320"/>
        </w:tabs>
        <w:rPr>
          <w:color w:val="000000" w:themeColor="text1"/>
        </w:rPr>
      </w:pPr>
    </w:p>
    <w:tbl>
      <w:tblPr>
        <w:tblStyle w:val="TableGrid"/>
        <w:tblW w:w="9776" w:type="dxa"/>
        <w:tblLook w:val="04A0" w:firstRow="1" w:lastRow="0" w:firstColumn="1" w:lastColumn="0" w:noHBand="0" w:noVBand="1"/>
      </w:tblPr>
      <w:tblGrid>
        <w:gridCol w:w="1838"/>
        <w:gridCol w:w="3544"/>
        <w:gridCol w:w="1559"/>
        <w:gridCol w:w="1418"/>
        <w:gridCol w:w="1417"/>
      </w:tblGrid>
      <w:tr w:rsidR="003125F1" w:rsidRPr="0028704B" w14:paraId="4187607B" w14:textId="77777777" w:rsidTr="0028704B">
        <w:trPr>
          <w:tblHeader/>
        </w:trPr>
        <w:tc>
          <w:tcPr>
            <w:tcW w:w="1838" w:type="dxa"/>
            <w:vAlign w:val="center"/>
          </w:tcPr>
          <w:p w14:paraId="4E54E383" w14:textId="77777777" w:rsidR="003125F1" w:rsidRPr="0028704B" w:rsidRDefault="003125F1" w:rsidP="0028704B">
            <w:pPr>
              <w:pStyle w:val="Tablehead"/>
              <w:rPr>
                <w:rFonts w:ascii="Times New Roman" w:hAnsi="Times New Roman" w:cs="Times New Roman"/>
              </w:rPr>
            </w:pPr>
            <w:r w:rsidRPr="0028704B">
              <w:rPr>
                <w:rFonts w:ascii="Times New Roman" w:hAnsi="Times New Roman" w:cs="Times New Roman"/>
              </w:rPr>
              <w:t>CPM</w:t>
            </w:r>
          </w:p>
        </w:tc>
        <w:tc>
          <w:tcPr>
            <w:tcW w:w="3544" w:type="dxa"/>
            <w:vAlign w:val="center"/>
          </w:tcPr>
          <w:p w14:paraId="29A8F7AD" w14:textId="77777777" w:rsidR="003125F1" w:rsidRPr="0028704B" w:rsidRDefault="003125F1" w:rsidP="0028704B">
            <w:pPr>
              <w:pStyle w:val="Tablehead"/>
              <w:rPr>
                <w:rFonts w:ascii="Times New Roman" w:hAnsi="Times New Roman" w:cs="Times New Roman"/>
                <w:lang w:val="en-US"/>
              </w:rPr>
            </w:pPr>
          </w:p>
        </w:tc>
        <w:tc>
          <w:tcPr>
            <w:tcW w:w="1559" w:type="dxa"/>
            <w:vAlign w:val="center"/>
          </w:tcPr>
          <w:p w14:paraId="52326E94" w14:textId="77777777" w:rsidR="003125F1" w:rsidRPr="0028704B" w:rsidRDefault="003125F1" w:rsidP="0028704B">
            <w:pPr>
              <w:pStyle w:val="Tablehead"/>
              <w:rPr>
                <w:rFonts w:ascii="Times New Roman" w:hAnsi="Times New Roman" w:cs="Times New Roman"/>
              </w:rPr>
            </w:pPr>
            <w:r w:rsidRPr="0028704B">
              <w:rPr>
                <w:rFonts w:ascii="Times New Roman" w:hAnsi="Times New Roman" w:cs="Times New Roman"/>
              </w:rPr>
              <w:t xml:space="preserve">Min = </w:t>
            </w:r>
            <w:r w:rsidR="00F95061" w:rsidRPr="0028704B">
              <w:rPr>
                <w:rFonts w:ascii="Times New Roman" w:hAnsi="Times New Roman" w:cs="Times New Roman"/>
              </w:rPr>
              <w:t>current parameter setting</w:t>
            </w:r>
          </w:p>
        </w:tc>
        <w:tc>
          <w:tcPr>
            <w:tcW w:w="1418" w:type="dxa"/>
            <w:vAlign w:val="center"/>
          </w:tcPr>
          <w:p w14:paraId="73C90F96" w14:textId="77777777" w:rsidR="003125F1" w:rsidRPr="0028704B" w:rsidRDefault="003125F1" w:rsidP="0028704B">
            <w:pPr>
              <w:pStyle w:val="Tablehead"/>
              <w:rPr>
                <w:rFonts w:ascii="Times New Roman" w:hAnsi="Times New Roman" w:cs="Times New Roman"/>
              </w:rPr>
            </w:pPr>
            <w:r w:rsidRPr="0028704B">
              <w:rPr>
                <w:rFonts w:ascii="Times New Roman" w:hAnsi="Times New Roman" w:cs="Times New Roman"/>
              </w:rPr>
              <w:t xml:space="preserve">Max = </w:t>
            </w:r>
            <w:r w:rsidR="00F95061" w:rsidRPr="0028704B">
              <w:rPr>
                <w:rFonts w:ascii="Times New Roman" w:hAnsi="Times New Roman" w:cs="Times New Roman"/>
              </w:rPr>
              <w:t>future estimation</w:t>
            </w:r>
          </w:p>
        </w:tc>
        <w:tc>
          <w:tcPr>
            <w:tcW w:w="1417" w:type="dxa"/>
            <w:vAlign w:val="center"/>
          </w:tcPr>
          <w:p w14:paraId="0367D5F2" w14:textId="77777777" w:rsidR="003125F1" w:rsidRPr="0028704B" w:rsidRDefault="002A491C" w:rsidP="0028704B">
            <w:pPr>
              <w:pStyle w:val="Tablehead"/>
              <w:rPr>
                <w:rFonts w:ascii="Times New Roman" w:hAnsi="Times New Roman" w:cs="Times New Roman"/>
              </w:rPr>
            </w:pPr>
            <w:r w:rsidRPr="0028704B">
              <w:rPr>
                <w:rFonts w:ascii="Times New Roman" w:hAnsi="Times New Roman" w:cs="Times New Roman"/>
              </w:rPr>
              <w:t>T</w:t>
            </w:r>
            <w:r w:rsidR="00D179B3" w:rsidRPr="0028704B">
              <w:rPr>
                <w:rFonts w:ascii="Times New Roman" w:hAnsi="Times New Roman" w:cs="Times New Roman"/>
              </w:rPr>
              <w:t>ypical</w:t>
            </w:r>
            <w:r w:rsidRPr="0028704B">
              <w:rPr>
                <w:rFonts w:ascii="Times New Roman" w:hAnsi="Times New Roman" w:cs="Times New Roman"/>
              </w:rPr>
              <w:t xml:space="preserve"> parameter setting</w:t>
            </w:r>
          </w:p>
        </w:tc>
      </w:tr>
      <w:tr w:rsidR="00684A2C" w:rsidRPr="0028704B" w14:paraId="31CAE8FF" w14:textId="77777777" w:rsidTr="0028704B">
        <w:tc>
          <w:tcPr>
            <w:tcW w:w="1838" w:type="dxa"/>
            <w:vAlign w:val="center"/>
          </w:tcPr>
          <w:p w14:paraId="018D3809" w14:textId="77777777" w:rsidR="00684A2C" w:rsidRPr="0028704B" w:rsidRDefault="00684A2C" w:rsidP="0028704B">
            <w:pPr>
              <w:pStyle w:val="Tabletext"/>
            </w:pPr>
            <w:r w:rsidRPr="0028704B">
              <w:t>Packet Size</w:t>
            </w:r>
            <w:r w:rsidRPr="0028704B">
              <w:rPr>
                <w:color w:val="000000"/>
                <w:lang w:val="en-US" w:eastAsia="zh-CN"/>
              </w:rPr>
              <w:t xml:space="preserve"> (Including security, payload, overhead) in Bytes</w:t>
            </w:r>
          </w:p>
        </w:tc>
        <w:tc>
          <w:tcPr>
            <w:tcW w:w="3544" w:type="dxa"/>
            <w:vAlign w:val="center"/>
          </w:tcPr>
          <w:p w14:paraId="21AB7395" w14:textId="77777777" w:rsidR="00684A2C" w:rsidRPr="0028704B" w:rsidRDefault="00684A2C" w:rsidP="0028704B">
            <w:pPr>
              <w:pStyle w:val="Tabletext"/>
            </w:pPr>
            <w:r w:rsidRPr="0028704B">
              <w:rPr>
                <w:lang w:val="en-US"/>
              </w:rPr>
              <w:t>Message size changes depending on number of detected objects, including vehicles, pedestrians, cyclists, all seen by the in-vehicle-perception sensors such as cameras and radars</w:t>
            </w:r>
          </w:p>
        </w:tc>
        <w:tc>
          <w:tcPr>
            <w:tcW w:w="1559" w:type="dxa"/>
            <w:vAlign w:val="center"/>
          </w:tcPr>
          <w:p w14:paraId="497DEB74" w14:textId="77777777" w:rsidR="00684A2C" w:rsidRPr="0028704B" w:rsidRDefault="00684A2C" w:rsidP="0028704B">
            <w:pPr>
              <w:pStyle w:val="Tabletext"/>
              <w:jc w:val="center"/>
            </w:pPr>
            <w:r w:rsidRPr="0028704B">
              <w:t>1000</w:t>
            </w:r>
          </w:p>
        </w:tc>
        <w:tc>
          <w:tcPr>
            <w:tcW w:w="1418" w:type="dxa"/>
            <w:vAlign w:val="center"/>
          </w:tcPr>
          <w:p w14:paraId="7EBE9BB0" w14:textId="77777777" w:rsidR="00684A2C" w:rsidRPr="0028704B" w:rsidRDefault="003125F1" w:rsidP="0028704B">
            <w:pPr>
              <w:pStyle w:val="Tabletext"/>
              <w:jc w:val="center"/>
            </w:pPr>
            <w:r w:rsidRPr="0028704B">
              <w:t>1900</w:t>
            </w:r>
          </w:p>
        </w:tc>
        <w:tc>
          <w:tcPr>
            <w:tcW w:w="1417" w:type="dxa"/>
            <w:vAlign w:val="center"/>
          </w:tcPr>
          <w:p w14:paraId="7167AFA9" w14:textId="77777777" w:rsidR="00684A2C" w:rsidRPr="0028704B" w:rsidRDefault="003125F1" w:rsidP="0028704B">
            <w:pPr>
              <w:pStyle w:val="Tabletext"/>
              <w:jc w:val="center"/>
            </w:pPr>
            <w:r w:rsidRPr="0028704B">
              <w:t>1450</w:t>
            </w:r>
          </w:p>
        </w:tc>
      </w:tr>
      <w:tr w:rsidR="00684A2C" w:rsidRPr="0028704B" w14:paraId="487B2509" w14:textId="77777777" w:rsidTr="0028704B">
        <w:tc>
          <w:tcPr>
            <w:tcW w:w="1838" w:type="dxa"/>
            <w:vAlign w:val="center"/>
          </w:tcPr>
          <w:p w14:paraId="50594931" w14:textId="77777777" w:rsidR="00684A2C" w:rsidRPr="0028704B" w:rsidRDefault="00684A2C" w:rsidP="0028704B">
            <w:pPr>
              <w:pStyle w:val="Tabletext"/>
            </w:pPr>
            <w:r w:rsidRPr="0028704B">
              <w:t>Periodicity in Hz</w:t>
            </w:r>
          </w:p>
        </w:tc>
        <w:tc>
          <w:tcPr>
            <w:tcW w:w="3544" w:type="dxa"/>
            <w:vAlign w:val="center"/>
          </w:tcPr>
          <w:p w14:paraId="0C59AC61" w14:textId="77777777" w:rsidR="00684A2C" w:rsidRPr="0028704B" w:rsidRDefault="00684A2C" w:rsidP="0028704B">
            <w:pPr>
              <w:pStyle w:val="Tabletext"/>
              <w:rPr>
                <w:lang w:val="en-US"/>
              </w:rPr>
            </w:pPr>
            <w:r w:rsidRPr="0028704B">
              <w:rPr>
                <w:lang w:val="en-US"/>
              </w:rPr>
              <w:t xml:space="preserve">Dynamic, up to 10 Hz </w:t>
            </w:r>
          </w:p>
        </w:tc>
        <w:tc>
          <w:tcPr>
            <w:tcW w:w="1559" w:type="dxa"/>
            <w:vAlign w:val="center"/>
          </w:tcPr>
          <w:p w14:paraId="6736B4F7" w14:textId="77777777" w:rsidR="00684A2C" w:rsidRPr="0028704B" w:rsidRDefault="00684A2C" w:rsidP="0028704B">
            <w:pPr>
              <w:pStyle w:val="Tabletext"/>
              <w:jc w:val="center"/>
            </w:pPr>
          </w:p>
        </w:tc>
        <w:tc>
          <w:tcPr>
            <w:tcW w:w="1418" w:type="dxa"/>
            <w:vAlign w:val="center"/>
          </w:tcPr>
          <w:p w14:paraId="38C95C9F" w14:textId="77777777" w:rsidR="00684A2C" w:rsidRPr="0028704B" w:rsidRDefault="00684A2C" w:rsidP="0028704B">
            <w:pPr>
              <w:pStyle w:val="Tabletext"/>
              <w:jc w:val="center"/>
            </w:pPr>
          </w:p>
        </w:tc>
        <w:tc>
          <w:tcPr>
            <w:tcW w:w="1417" w:type="dxa"/>
            <w:vAlign w:val="center"/>
          </w:tcPr>
          <w:p w14:paraId="1FF30107" w14:textId="77777777" w:rsidR="00684A2C" w:rsidRPr="0028704B" w:rsidRDefault="00684A2C" w:rsidP="0028704B">
            <w:pPr>
              <w:pStyle w:val="Tabletext"/>
              <w:jc w:val="center"/>
            </w:pPr>
          </w:p>
        </w:tc>
      </w:tr>
      <w:tr w:rsidR="00684A2C" w:rsidRPr="0028704B" w14:paraId="36FB8806" w14:textId="77777777" w:rsidTr="0028704B">
        <w:tc>
          <w:tcPr>
            <w:tcW w:w="1838" w:type="dxa"/>
            <w:vAlign w:val="center"/>
          </w:tcPr>
          <w:p w14:paraId="3748ACA7" w14:textId="77777777" w:rsidR="00684A2C" w:rsidRPr="0028704B" w:rsidRDefault="00684A2C" w:rsidP="0028704B">
            <w:pPr>
              <w:pStyle w:val="Tabletext"/>
            </w:pPr>
            <w:r w:rsidRPr="0028704B">
              <w:t xml:space="preserve">Periodicity </w:t>
            </w:r>
          </w:p>
        </w:tc>
        <w:tc>
          <w:tcPr>
            <w:tcW w:w="3544" w:type="dxa"/>
            <w:vAlign w:val="center"/>
          </w:tcPr>
          <w:p w14:paraId="7A144919" w14:textId="303C93E6" w:rsidR="00684A2C" w:rsidRPr="0028704B" w:rsidRDefault="0028704B" w:rsidP="0028704B">
            <w:pPr>
              <w:pStyle w:val="Tabletext"/>
              <w:rPr>
                <w:lang w:val="en-US"/>
              </w:rPr>
            </w:pPr>
            <w:r w:rsidRPr="0028704B">
              <w:t xml:space="preserve">In </w:t>
            </w:r>
            <w:r w:rsidR="00684A2C" w:rsidRPr="0028704B">
              <w:t>Urban</w:t>
            </w:r>
          </w:p>
        </w:tc>
        <w:tc>
          <w:tcPr>
            <w:tcW w:w="1559" w:type="dxa"/>
            <w:vAlign w:val="center"/>
          </w:tcPr>
          <w:p w14:paraId="77453A64" w14:textId="77777777" w:rsidR="00684A2C" w:rsidRPr="0028704B" w:rsidRDefault="00684A2C" w:rsidP="0028704B">
            <w:pPr>
              <w:pStyle w:val="Tabletext"/>
              <w:jc w:val="center"/>
            </w:pPr>
            <w:r w:rsidRPr="0028704B">
              <w:t>3</w:t>
            </w:r>
          </w:p>
        </w:tc>
        <w:tc>
          <w:tcPr>
            <w:tcW w:w="1418" w:type="dxa"/>
            <w:vAlign w:val="center"/>
          </w:tcPr>
          <w:p w14:paraId="35DE0757" w14:textId="77777777" w:rsidR="00684A2C" w:rsidRPr="0028704B" w:rsidRDefault="00684A2C" w:rsidP="0028704B">
            <w:pPr>
              <w:pStyle w:val="Tabletext"/>
              <w:jc w:val="center"/>
            </w:pPr>
            <w:r w:rsidRPr="0028704B">
              <w:t>5</w:t>
            </w:r>
          </w:p>
        </w:tc>
        <w:tc>
          <w:tcPr>
            <w:tcW w:w="1417" w:type="dxa"/>
            <w:vAlign w:val="center"/>
          </w:tcPr>
          <w:p w14:paraId="21CC5592" w14:textId="77777777" w:rsidR="00684A2C" w:rsidRPr="0028704B" w:rsidRDefault="00684A2C" w:rsidP="0028704B">
            <w:pPr>
              <w:pStyle w:val="Tabletext"/>
              <w:jc w:val="center"/>
            </w:pPr>
            <w:r w:rsidRPr="0028704B">
              <w:t>4</w:t>
            </w:r>
          </w:p>
        </w:tc>
      </w:tr>
      <w:tr w:rsidR="00684A2C" w:rsidRPr="0028704B" w14:paraId="58762849" w14:textId="77777777" w:rsidTr="0028704B">
        <w:tc>
          <w:tcPr>
            <w:tcW w:w="1838" w:type="dxa"/>
            <w:vAlign w:val="center"/>
          </w:tcPr>
          <w:p w14:paraId="6A9E1AAE" w14:textId="77777777" w:rsidR="00684A2C" w:rsidRPr="0028704B" w:rsidRDefault="00684A2C" w:rsidP="0028704B">
            <w:pPr>
              <w:pStyle w:val="Tabletext"/>
            </w:pPr>
            <w:r w:rsidRPr="0028704B">
              <w:t xml:space="preserve">Periodicity </w:t>
            </w:r>
          </w:p>
        </w:tc>
        <w:tc>
          <w:tcPr>
            <w:tcW w:w="3544" w:type="dxa"/>
            <w:vAlign w:val="center"/>
          </w:tcPr>
          <w:p w14:paraId="4E727082" w14:textId="44664383" w:rsidR="00684A2C" w:rsidRPr="0028704B" w:rsidRDefault="0028704B" w:rsidP="0028704B">
            <w:pPr>
              <w:pStyle w:val="Tabletext"/>
              <w:rPr>
                <w:lang w:val="en-US"/>
              </w:rPr>
            </w:pPr>
            <w:r w:rsidRPr="0028704B">
              <w:t xml:space="preserve">In </w:t>
            </w:r>
            <w:r w:rsidR="00684A2C" w:rsidRPr="0028704B">
              <w:t>Suburban</w:t>
            </w:r>
          </w:p>
        </w:tc>
        <w:tc>
          <w:tcPr>
            <w:tcW w:w="1559" w:type="dxa"/>
            <w:vAlign w:val="center"/>
          </w:tcPr>
          <w:p w14:paraId="17530944" w14:textId="77777777" w:rsidR="00684A2C" w:rsidRPr="0028704B" w:rsidRDefault="00684A2C" w:rsidP="0028704B">
            <w:pPr>
              <w:pStyle w:val="Tabletext"/>
              <w:jc w:val="center"/>
            </w:pPr>
            <w:r w:rsidRPr="0028704B">
              <w:t>6</w:t>
            </w:r>
          </w:p>
        </w:tc>
        <w:tc>
          <w:tcPr>
            <w:tcW w:w="1418" w:type="dxa"/>
            <w:vAlign w:val="center"/>
          </w:tcPr>
          <w:p w14:paraId="6797279A" w14:textId="77777777" w:rsidR="00684A2C" w:rsidRPr="0028704B" w:rsidRDefault="00684A2C" w:rsidP="0028704B">
            <w:pPr>
              <w:pStyle w:val="Tabletext"/>
              <w:jc w:val="center"/>
            </w:pPr>
            <w:r w:rsidRPr="0028704B">
              <w:t>10</w:t>
            </w:r>
          </w:p>
        </w:tc>
        <w:tc>
          <w:tcPr>
            <w:tcW w:w="1417" w:type="dxa"/>
            <w:vAlign w:val="center"/>
          </w:tcPr>
          <w:p w14:paraId="2CD73E1A" w14:textId="77777777" w:rsidR="00684A2C" w:rsidRPr="0028704B" w:rsidRDefault="00684A2C" w:rsidP="0028704B">
            <w:pPr>
              <w:pStyle w:val="Tabletext"/>
              <w:jc w:val="center"/>
            </w:pPr>
            <w:r w:rsidRPr="0028704B">
              <w:t>8</w:t>
            </w:r>
          </w:p>
        </w:tc>
      </w:tr>
      <w:tr w:rsidR="00684A2C" w:rsidRPr="0028704B" w14:paraId="0239AC1B" w14:textId="77777777" w:rsidTr="0028704B">
        <w:tc>
          <w:tcPr>
            <w:tcW w:w="1838" w:type="dxa"/>
            <w:vAlign w:val="center"/>
          </w:tcPr>
          <w:p w14:paraId="47F4653E" w14:textId="77777777" w:rsidR="00684A2C" w:rsidRPr="0028704B" w:rsidRDefault="00684A2C" w:rsidP="0028704B">
            <w:pPr>
              <w:pStyle w:val="Tabletext"/>
            </w:pPr>
            <w:r w:rsidRPr="0028704B">
              <w:t xml:space="preserve">Periodicity </w:t>
            </w:r>
          </w:p>
        </w:tc>
        <w:tc>
          <w:tcPr>
            <w:tcW w:w="3544" w:type="dxa"/>
            <w:vAlign w:val="center"/>
          </w:tcPr>
          <w:p w14:paraId="05DCC482" w14:textId="7A2CA946" w:rsidR="00684A2C" w:rsidRPr="0028704B" w:rsidRDefault="0028704B" w:rsidP="0028704B">
            <w:pPr>
              <w:pStyle w:val="Tabletext"/>
              <w:rPr>
                <w:lang w:val="en-US"/>
              </w:rPr>
            </w:pPr>
            <w:r w:rsidRPr="0028704B">
              <w:t xml:space="preserve">In </w:t>
            </w:r>
            <w:r w:rsidR="00684A2C" w:rsidRPr="0028704B">
              <w:t>Highway</w:t>
            </w:r>
          </w:p>
        </w:tc>
        <w:tc>
          <w:tcPr>
            <w:tcW w:w="1559" w:type="dxa"/>
            <w:vAlign w:val="center"/>
          </w:tcPr>
          <w:p w14:paraId="016B5F8F" w14:textId="77777777" w:rsidR="00684A2C" w:rsidRPr="0028704B" w:rsidRDefault="00684A2C" w:rsidP="0028704B">
            <w:pPr>
              <w:pStyle w:val="Tabletext"/>
              <w:jc w:val="center"/>
            </w:pPr>
            <w:r w:rsidRPr="0028704B">
              <w:t>10</w:t>
            </w:r>
          </w:p>
        </w:tc>
        <w:tc>
          <w:tcPr>
            <w:tcW w:w="1418" w:type="dxa"/>
            <w:vAlign w:val="center"/>
          </w:tcPr>
          <w:p w14:paraId="0F3DAA7F" w14:textId="77777777" w:rsidR="00684A2C" w:rsidRPr="0028704B" w:rsidRDefault="00684A2C" w:rsidP="0028704B">
            <w:pPr>
              <w:pStyle w:val="Tabletext"/>
              <w:jc w:val="center"/>
            </w:pPr>
            <w:r w:rsidRPr="0028704B">
              <w:t>10</w:t>
            </w:r>
          </w:p>
        </w:tc>
        <w:tc>
          <w:tcPr>
            <w:tcW w:w="1417" w:type="dxa"/>
            <w:vAlign w:val="center"/>
          </w:tcPr>
          <w:p w14:paraId="4BC290CB" w14:textId="77777777" w:rsidR="00684A2C" w:rsidRPr="0028704B" w:rsidRDefault="00684A2C" w:rsidP="0028704B">
            <w:pPr>
              <w:pStyle w:val="Tabletext"/>
              <w:jc w:val="center"/>
            </w:pPr>
            <w:r w:rsidRPr="0028704B">
              <w:t>10</w:t>
            </w:r>
          </w:p>
        </w:tc>
      </w:tr>
      <w:tr w:rsidR="00684A2C" w:rsidRPr="0028704B" w14:paraId="36171F1B" w14:textId="77777777" w:rsidTr="0028704B">
        <w:tc>
          <w:tcPr>
            <w:tcW w:w="1838" w:type="dxa"/>
            <w:vAlign w:val="center"/>
          </w:tcPr>
          <w:p w14:paraId="798C3643" w14:textId="77777777" w:rsidR="00684A2C" w:rsidRPr="0028704B" w:rsidRDefault="00684A2C" w:rsidP="0028704B">
            <w:pPr>
              <w:pStyle w:val="Tabletext"/>
            </w:pPr>
            <w:r w:rsidRPr="0028704B">
              <w:t>Communication range in m</w:t>
            </w:r>
          </w:p>
        </w:tc>
        <w:tc>
          <w:tcPr>
            <w:tcW w:w="3544" w:type="dxa"/>
            <w:vAlign w:val="center"/>
          </w:tcPr>
          <w:p w14:paraId="130A99DD" w14:textId="77777777" w:rsidR="00684A2C" w:rsidRPr="0028704B" w:rsidRDefault="00684A2C" w:rsidP="0028704B">
            <w:pPr>
              <w:pStyle w:val="Tabletext"/>
              <w:rPr>
                <w:lang w:val="en-US"/>
              </w:rPr>
            </w:pPr>
          </w:p>
        </w:tc>
        <w:tc>
          <w:tcPr>
            <w:tcW w:w="1559" w:type="dxa"/>
            <w:vAlign w:val="center"/>
          </w:tcPr>
          <w:p w14:paraId="18BD5E86" w14:textId="77777777" w:rsidR="00684A2C" w:rsidRPr="0028704B" w:rsidRDefault="00684A2C" w:rsidP="0028704B">
            <w:pPr>
              <w:pStyle w:val="Tabletext"/>
              <w:jc w:val="center"/>
            </w:pPr>
          </w:p>
        </w:tc>
        <w:tc>
          <w:tcPr>
            <w:tcW w:w="1418" w:type="dxa"/>
            <w:vAlign w:val="center"/>
          </w:tcPr>
          <w:p w14:paraId="33DFE6BD" w14:textId="77777777" w:rsidR="00684A2C" w:rsidRPr="0028704B" w:rsidRDefault="00684A2C" w:rsidP="0028704B">
            <w:pPr>
              <w:pStyle w:val="Tabletext"/>
              <w:jc w:val="center"/>
            </w:pPr>
          </w:p>
        </w:tc>
        <w:tc>
          <w:tcPr>
            <w:tcW w:w="1417" w:type="dxa"/>
            <w:vAlign w:val="center"/>
          </w:tcPr>
          <w:p w14:paraId="2FA3B302" w14:textId="77777777" w:rsidR="00684A2C" w:rsidRPr="0028704B" w:rsidRDefault="00684A2C" w:rsidP="0028704B">
            <w:pPr>
              <w:pStyle w:val="Tabletext"/>
              <w:jc w:val="center"/>
            </w:pPr>
          </w:p>
        </w:tc>
      </w:tr>
      <w:tr w:rsidR="00684A2C" w:rsidRPr="0028704B" w14:paraId="36CC6D99" w14:textId="77777777" w:rsidTr="0028704B">
        <w:tc>
          <w:tcPr>
            <w:tcW w:w="1838" w:type="dxa"/>
            <w:vAlign w:val="center"/>
          </w:tcPr>
          <w:p w14:paraId="30111E4F" w14:textId="77777777" w:rsidR="00684A2C" w:rsidRPr="0028704B" w:rsidRDefault="00684A2C" w:rsidP="0028704B">
            <w:pPr>
              <w:pStyle w:val="Tabletext"/>
            </w:pPr>
            <w:r w:rsidRPr="0028704B">
              <w:t xml:space="preserve">Communication range </w:t>
            </w:r>
          </w:p>
        </w:tc>
        <w:tc>
          <w:tcPr>
            <w:tcW w:w="3544" w:type="dxa"/>
            <w:vAlign w:val="center"/>
          </w:tcPr>
          <w:p w14:paraId="1BC48BD3" w14:textId="64755B4B" w:rsidR="00684A2C" w:rsidRPr="0028704B" w:rsidRDefault="0028704B" w:rsidP="0028704B">
            <w:pPr>
              <w:pStyle w:val="Tabletext"/>
              <w:rPr>
                <w:lang w:val="en-US"/>
              </w:rPr>
            </w:pPr>
            <w:r w:rsidRPr="0028704B">
              <w:t xml:space="preserve">In </w:t>
            </w:r>
            <w:r w:rsidR="00684A2C" w:rsidRPr="0028704B">
              <w:t>Urban</w:t>
            </w:r>
          </w:p>
        </w:tc>
        <w:tc>
          <w:tcPr>
            <w:tcW w:w="1559" w:type="dxa"/>
            <w:vAlign w:val="center"/>
          </w:tcPr>
          <w:p w14:paraId="5E34F04C" w14:textId="77777777" w:rsidR="00684A2C" w:rsidRPr="0028704B" w:rsidRDefault="003125F1" w:rsidP="0028704B">
            <w:pPr>
              <w:pStyle w:val="Tabletext"/>
              <w:jc w:val="center"/>
            </w:pPr>
            <w:r w:rsidRPr="0028704B">
              <w:t>150</w:t>
            </w:r>
          </w:p>
        </w:tc>
        <w:tc>
          <w:tcPr>
            <w:tcW w:w="1418" w:type="dxa"/>
            <w:vAlign w:val="center"/>
          </w:tcPr>
          <w:p w14:paraId="2FF37ADD" w14:textId="77777777" w:rsidR="00684A2C" w:rsidRPr="0028704B" w:rsidRDefault="003125F1" w:rsidP="0028704B">
            <w:pPr>
              <w:pStyle w:val="Tabletext"/>
              <w:jc w:val="center"/>
            </w:pPr>
            <w:r w:rsidRPr="0028704B">
              <w:t>300</w:t>
            </w:r>
          </w:p>
        </w:tc>
        <w:tc>
          <w:tcPr>
            <w:tcW w:w="1417" w:type="dxa"/>
            <w:vAlign w:val="center"/>
          </w:tcPr>
          <w:p w14:paraId="2ABD2F4D" w14:textId="77777777" w:rsidR="00684A2C" w:rsidRPr="0028704B" w:rsidRDefault="003125F1" w:rsidP="0028704B">
            <w:pPr>
              <w:pStyle w:val="Tabletext"/>
              <w:jc w:val="center"/>
            </w:pPr>
            <w:r w:rsidRPr="0028704B">
              <w:t>225</w:t>
            </w:r>
          </w:p>
        </w:tc>
      </w:tr>
      <w:tr w:rsidR="00684A2C" w:rsidRPr="0028704B" w14:paraId="7D6B4F8E" w14:textId="77777777" w:rsidTr="0028704B">
        <w:tc>
          <w:tcPr>
            <w:tcW w:w="1838" w:type="dxa"/>
            <w:vAlign w:val="center"/>
          </w:tcPr>
          <w:p w14:paraId="5B954B24" w14:textId="77777777" w:rsidR="00684A2C" w:rsidRPr="0028704B" w:rsidRDefault="00684A2C" w:rsidP="0028704B">
            <w:pPr>
              <w:pStyle w:val="Tabletext"/>
            </w:pPr>
            <w:r w:rsidRPr="0028704B">
              <w:t xml:space="preserve">Communication range </w:t>
            </w:r>
          </w:p>
        </w:tc>
        <w:tc>
          <w:tcPr>
            <w:tcW w:w="3544" w:type="dxa"/>
            <w:vAlign w:val="center"/>
          </w:tcPr>
          <w:p w14:paraId="097085A3" w14:textId="38EB96C0" w:rsidR="00684A2C" w:rsidRPr="0028704B" w:rsidRDefault="0028704B" w:rsidP="0028704B">
            <w:pPr>
              <w:pStyle w:val="Tabletext"/>
              <w:rPr>
                <w:lang w:val="en-US"/>
              </w:rPr>
            </w:pPr>
            <w:r w:rsidRPr="0028704B">
              <w:t xml:space="preserve">In </w:t>
            </w:r>
            <w:r w:rsidR="00684A2C" w:rsidRPr="0028704B">
              <w:t>Suburban</w:t>
            </w:r>
          </w:p>
        </w:tc>
        <w:tc>
          <w:tcPr>
            <w:tcW w:w="1559" w:type="dxa"/>
            <w:vAlign w:val="center"/>
          </w:tcPr>
          <w:p w14:paraId="3CC384B9" w14:textId="77777777" w:rsidR="00684A2C" w:rsidRPr="0028704B" w:rsidRDefault="003125F1" w:rsidP="0028704B">
            <w:pPr>
              <w:pStyle w:val="Tabletext"/>
              <w:jc w:val="center"/>
            </w:pPr>
            <w:r w:rsidRPr="0028704B">
              <w:t>150</w:t>
            </w:r>
          </w:p>
        </w:tc>
        <w:tc>
          <w:tcPr>
            <w:tcW w:w="1418" w:type="dxa"/>
            <w:vAlign w:val="center"/>
          </w:tcPr>
          <w:p w14:paraId="33C78420" w14:textId="77777777" w:rsidR="00684A2C" w:rsidRPr="0028704B" w:rsidRDefault="003125F1" w:rsidP="0028704B">
            <w:pPr>
              <w:pStyle w:val="Tabletext"/>
              <w:jc w:val="center"/>
            </w:pPr>
            <w:r w:rsidRPr="0028704B">
              <w:t>500</w:t>
            </w:r>
          </w:p>
        </w:tc>
        <w:tc>
          <w:tcPr>
            <w:tcW w:w="1417" w:type="dxa"/>
            <w:vAlign w:val="center"/>
          </w:tcPr>
          <w:p w14:paraId="08248E14" w14:textId="77777777" w:rsidR="00684A2C" w:rsidRPr="0028704B" w:rsidRDefault="003125F1" w:rsidP="0028704B">
            <w:pPr>
              <w:pStyle w:val="Tabletext"/>
              <w:jc w:val="center"/>
            </w:pPr>
            <w:r w:rsidRPr="0028704B">
              <w:t>325</w:t>
            </w:r>
          </w:p>
        </w:tc>
      </w:tr>
      <w:tr w:rsidR="00684A2C" w:rsidRPr="0028704B" w14:paraId="101EA83A" w14:textId="77777777" w:rsidTr="0028704B">
        <w:tc>
          <w:tcPr>
            <w:tcW w:w="1838" w:type="dxa"/>
            <w:vAlign w:val="center"/>
          </w:tcPr>
          <w:p w14:paraId="18D806EE" w14:textId="77777777" w:rsidR="00684A2C" w:rsidRPr="0028704B" w:rsidRDefault="00684A2C" w:rsidP="0028704B">
            <w:pPr>
              <w:pStyle w:val="Tabletext"/>
            </w:pPr>
            <w:r w:rsidRPr="0028704B">
              <w:t xml:space="preserve">Communication range </w:t>
            </w:r>
          </w:p>
        </w:tc>
        <w:tc>
          <w:tcPr>
            <w:tcW w:w="3544" w:type="dxa"/>
            <w:vAlign w:val="center"/>
          </w:tcPr>
          <w:p w14:paraId="328E942E" w14:textId="73CC7AC7" w:rsidR="00684A2C" w:rsidRPr="0028704B" w:rsidRDefault="0028704B" w:rsidP="0028704B">
            <w:pPr>
              <w:pStyle w:val="Tabletext"/>
              <w:rPr>
                <w:lang w:val="en-US"/>
              </w:rPr>
            </w:pPr>
            <w:r w:rsidRPr="0028704B">
              <w:t xml:space="preserve">In </w:t>
            </w:r>
            <w:r w:rsidR="00684A2C" w:rsidRPr="0028704B">
              <w:t>Highway</w:t>
            </w:r>
          </w:p>
        </w:tc>
        <w:tc>
          <w:tcPr>
            <w:tcW w:w="1559" w:type="dxa"/>
            <w:vAlign w:val="center"/>
          </w:tcPr>
          <w:p w14:paraId="22D779A3" w14:textId="77777777" w:rsidR="00684A2C" w:rsidRPr="0028704B" w:rsidRDefault="003125F1" w:rsidP="0028704B">
            <w:pPr>
              <w:pStyle w:val="Tabletext"/>
              <w:jc w:val="center"/>
            </w:pPr>
            <w:r w:rsidRPr="0028704B">
              <w:t>500</w:t>
            </w:r>
          </w:p>
        </w:tc>
        <w:tc>
          <w:tcPr>
            <w:tcW w:w="1418" w:type="dxa"/>
            <w:vAlign w:val="center"/>
          </w:tcPr>
          <w:p w14:paraId="3F621C49" w14:textId="77777777" w:rsidR="00684A2C" w:rsidRPr="0028704B" w:rsidRDefault="003125F1" w:rsidP="0028704B">
            <w:pPr>
              <w:pStyle w:val="Tabletext"/>
              <w:jc w:val="center"/>
            </w:pPr>
            <w:r w:rsidRPr="0028704B">
              <w:t>1000</w:t>
            </w:r>
          </w:p>
        </w:tc>
        <w:tc>
          <w:tcPr>
            <w:tcW w:w="1417" w:type="dxa"/>
            <w:vAlign w:val="center"/>
          </w:tcPr>
          <w:p w14:paraId="31E3ED98" w14:textId="77777777" w:rsidR="00684A2C" w:rsidRPr="0028704B" w:rsidRDefault="003125F1" w:rsidP="0028704B">
            <w:pPr>
              <w:pStyle w:val="Tabletext"/>
              <w:jc w:val="center"/>
            </w:pPr>
            <w:r w:rsidRPr="0028704B">
              <w:t>750</w:t>
            </w:r>
          </w:p>
        </w:tc>
      </w:tr>
      <w:tr w:rsidR="003125F1" w:rsidRPr="0028704B" w14:paraId="24F0BB63" w14:textId="77777777" w:rsidTr="0028704B">
        <w:tc>
          <w:tcPr>
            <w:tcW w:w="1838" w:type="dxa"/>
            <w:vAlign w:val="center"/>
          </w:tcPr>
          <w:p w14:paraId="032881E8" w14:textId="77777777" w:rsidR="003125F1" w:rsidRPr="0028704B" w:rsidRDefault="003125F1" w:rsidP="0028704B">
            <w:pPr>
              <w:pStyle w:val="Tabletext"/>
            </w:pPr>
            <w:r w:rsidRPr="0028704B">
              <w:t>ITS stations in communication range</w:t>
            </w:r>
          </w:p>
        </w:tc>
        <w:tc>
          <w:tcPr>
            <w:tcW w:w="3544" w:type="dxa"/>
            <w:vAlign w:val="center"/>
          </w:tcPr>
          <w:p w14:paraId="440C43AC" w14:textId="77777777" w:rsidR="003125F1" w:rsidRPr="0028704B" w:rsidRDefault="003125F1" w:rsidP="0028704B">
            <w:pPr>
              <w:pStyle w:val="Tabletext"/>
            </w:pPr>
          </w:p>
        </w:tc>
        <w:tc>
          <w:tcPr>
            <w:tcW w:w="1559" w:type="dxa"/>
            <w:vAlign w:val="center"/>
          </w:tcPr>
          <w:p w14:paraId="258D05A4" w14:textId="77777777" w:rsidR="003125F1" w:rsidRPr="0028704B" w:rsidRDefault="003125F1" w:rsidP="0028704B">
            <w:pPr>
              <w:pStyle w:val="Tabletext"/>
              <w:jc w:val="center"/>
            </w:pPr>
          </w:p>
        </w:tc>
        <w:tc>
          <w:tcPr>
            <w:tcW w:w="1418" w:type="dxa"/>
            <w:vAlign w:val="center"/>
          </w:tcPr>
          <w:p w14:paraId="2E1E1B21" w14:textId="77777777" w:rsidR="003125F1" w:rsidRPr="0028704B" w:rsidRDefault="003125F1" w:rsidP="0028704B">
            <w:pPr>
              <w:pStyle w:val="Tabletext"/>
              <w:jc w:val="center"/>
            </w:pPr>
          </w:p>
        </w:tc>
        <w:tc>
          <w:tcPr>
            <w:tcW w:w="1417" w:type="dxa"/>
            <w:vAlign w:val="center"/>
          </w:tcPr>
          <w:p w14:paraId="54037D74" w14:textId="77777777" w:rsidR="003125F1" w:rsidRPr="0028704B" w:rsidRDefault="003125F1" w:rsidP="0028704B">
            <w:pPr>
              <w:pStyle w:val="Tabletext"/>
              <w:jc w:val="center"/>
            </w:pPr>
          </w:p>
        </w:tc>
      </w:tr>
      <w:tr w:rsidR="003125F1" w:rsidRPr="0028704B" w14:paraId="49028304" w14:textId="77777777" w:rsidTr="0028704B">
        <w:tc>
          <w:tcPr>
            <w:tcW w:w="1838" w:type="dxa"/>
            <w:vAlign w:val="center"/>
          </w:tcPr>
          <w:p w14:paraId="42517C30" w14:textId="77777777" w:rsidR="003125F1" w:rsidRPr="0028704B" w:rsidRDefault="003125F1" w:rsidP="0028704B">
            <w:pPr>
              <w:pStyle w:val="Tabletext"/>
            </w:pPr>
          </w:p>
        </w:tc>
        <w:tc>
          <w:tcPr>
            <w:tcW w:w="3544" w:type="dxa"/>
            <w:vAlign w:val="center"/>
          </w:tcPr>
          <w:p w14:paraId="4B161242" w14:textId="77777777" w:rsidR="003125F1" w:rsidRPr="0028704B" w:rsidRDefault="003125F1" w:rsidP="0028704B">
            <w:pPr>
              <w:pStyle w:val="Tabletext"/>
            </w:pPr>
            <w:r w:rsidRPr="0028704B">
              <w:t>In Urban</w:t>
            </w:r>
          </w:p>
        </w:tc>
        <w:tc>
          <w:tcPr>
            <w:tcW w:w="1559" w:type="dxa"/>
            <w:vAlign w:val="center"/>
          </w:tcPr>
          <w:p w14:paraId="28C73922" w14:textId="77777777" w:rsidR="003125F1" w:rsidRPr="0028704B" w:rsidRDefault="003125F1" w:rsidP="0028704B">
            <w:pPr>
              <w:pStyle w:val="Tabletext"/>
              <w:jc w:val="center"/>
            </w:pPr>
            <w:r w:rsidRPr="0028704B">
              <w:t>320</w:t>
            </w:r>
          </w:p>
        </w:tc>
        <w:tc>
          <w:tcPr>
            <w:tcW w:w="1418" w:type="dxa"/>
            <w:vAlign w:val="center"/>
          </w:tcPr>
          <w:p w14:paraId="7DE787F1" w14:textId="77777777" w:rsidR="003125F1" w:rsidRPr="0028704B" w:rsidRDefault="003125F1" w:rsidP="0028704B">
            <w:pPr>
              <w:pStyle w:val="Tabletext"/>
              <w:jc w:val="center"/>
            </w:pPr>
            <w:r w:rsidRPr="0028704B">
              <w:t>640</w:t>
            </w:r>
          </w:p>
        </w:tc>
        <w:tc>
          <w:tcPr>
            <w:tcW w:w="1417" w:type="dxa"/>
            <w:vAlign w:val="center"/>
          </w:tcPr>
          <w:p w14:paraId="36572A67" w14:textId="77777777" w:rsidR="003125F1" w:rsidRPr="0028704B" w:rsidRDefault="003125F1" w:rsidP="0028704B">
            <w:pPr>
              <w:pStyle w:val="Tabletext"/>
              <w:jc w:val="center"/>
            </w:pPr>
            <w:r w:rsidRPr="0028704B">
              <w:t>480</w:t>
            </w:r>
          </w:p>
        </w:tc>
      </w:tr>
      <w:tr w:rsidR="003125F1" w:rsidRPr="0028704B" w14:paraId="21671BB6" w14:textId="77777777" w:rsidTr="0028704B">
        <w:tc>
          <w:tcPr>
            <w:tcW w:w="1838" w:type="dxa"/>
            <w:vAlign w:val="center"/>
          </w:tcPr>
          <w:p w14:paraId="006902E1" w14:textId="77777777" w:rsidR="003125F1" w:rsidRPr="0028704B" w:rsidRDefault="003125F1" w:rsidP="0028704B">
            <w:pPr>
              <w:pStyle w:val="Tabletext"/>
            </w:pPr>
          </w:p>
        </w:tc>
        <w:tc>
          <w:tcPr>
            <w:tcW w:w="3544" w:type="dxa"/>
            <w:vAlign w:val="center"/>
          </w:tcPr>
          <w:p w14:paraId="57A01DB8" w14:textId="77777777" w:rsidR="003125F1" w:rsidRPr="0028704B" w:rsidRDefault="003125F1" w:rsidP="0028704B">
            <w:pPr>
              <w:pStyle w:val="Tabletext"/>
            </w:pPr>
            <w:r w:rsidRPr="0028704B">
              <w:t>In Suburban</w:t>
            </w:r>
          </w:p>
        </w:tc>
        <w:tc>
          <w:tcPr>
            <w:tcW w:w="1559" w:type="dxa"/>
            <w:vAlign w:val="center"/>
          </w:tcPr>
          <w:p w14:paraId="34A10D96" w14:textId="77777777" w:rsidR="003125F1" w:rsidRPr="0028704B" w:rsidRDefault="003125F1" w:rsidP="0028704B">
            <w:pPr>
              <w:pStyle w:val="Tabletext"/>
              <w:jc w:val="center"/>
            </w:pPr>
            <w:r w:rsidRPr="0028704B">
              <w:t>180</w:t>
            </w:r>
          </w:p>
        </w:tc>
        <w:tc>
          <w:tcPr>
            <w:tcW w:w="1418" w:type="dxa"/>
            <w:vAlign w:val="center"/>
          </w:tcPr>
          <w:p w14:paraId="21931161" w14:textId="77777777" w:rsidR="003125F1" w:rsidRPr="0028704B" w:rsidRDefault="003125F1" w:rsidP="0028704B">
            <w:pPr>
              <w:pStyle w:val="Tabletext"/>
              <w:jc w:val="center"/>
            </w:pPr>
            <w:r w:rsidRPr="0028704B">
              <w:t>360</w:t>
            </w:r>
          </w:p>
        </w:tc>
        <w:tc>
          <w:tcPr>
            <w:tcW w:w="1417" w:type="dxa"/>
            <w:vAlign w:val="center"/>
          </w:tcPr>
          <w:p w14:paraId="220E8092" w14:textId="77777777" w:rsidR="003125F1" w:rsidRPr="0028704B" w:rsidRDefault="003125F1" w:rsidP="0028704B">
            <w:pPr>
              <w:pStyle w:val="Tabletext"/>
              <w:jc w:val="center"/>
            </w:pPr>
            <w:r w:rsidRPr="0028704B">
              <w:t>270</w:t>
            </w:r>
          </w:p>
        </w:tc>
      </w:tr>
      <w:tr w:rsidR="003125F1" w:rsidRPr="0028704B" w14:paraId="2FEB57F7" w14:textId="77777777" w:rsidTr="0028704B">
        <w:tc>
          <w:tcPr>
            <w:tcW w:w="1838" w:type="dxa"/>
            <w:vAlign w:val="center"/>
          </w:tcPr>
          <w:p w14:paraId="0B9ED137" w14:textId="77777777" w:rsidR="003125F1" w:rsidRPr="0028704B" w:rsidRDefault="003125F1" w:rsidP="0028704B">
            <w:pPr>
              <w:pStyle w:val="Tabletext"/>
            </w:pPr>
          </w:p>
        </w:tc>
        <w:tc>
          <w:tcPr>
            <w:tcW w:w="3544" w:type="dxa"/>
            <w:vAlign w:val="center"/>
          </w:tcPr>
          <w:p w14:paraId="66CCD204" w14:textId="77777777" w:rsidR="003125F1" w:rsidRPr="0028704B" w:rsidRDefault="003125F1" w:rsidP="0028704B">
            <w:pPr>
              <w:pStyle w:val="Tabletext"/>
            </w:pPr>
            <w:r w:rsidRPr="0028704B">
              <w:t>In Highway</w:t>
            </w:r>
          </w:p>
        </w:tc>
        <w:tc>
          <w:tcPr>
            <w:tcW w:w="1559" w:type="dxa"/>
            <w:vAlign w:val="center"/>
          </w:tcPr>
          <w:p w14:paraId="5AA1D5A4" w14:textId="77777777" w:rsidR="003125F1" w:rsidRPr="0028704B" w:rsidRDefault="003125F1" w:rsidP="0028704B">
            <w:pPr>
              <w:pStyle w:val="Tabletext"/>
              <w:jc w:val="center"/>
            </w:pPr>
            <w:r w:rsidRPr="0028704B">
              <w:t>100</w:t>
            </w:r>
          </w:p>
        </w:tc>
        <w:tc>
          <w:tcPr>
            <w:tcW w:w="1418" w:type="dxa"/>
            <w:vAlign w:val="center"/>
          </w:tcPr>
          <w:p w14:paraId="0D8DEDE4" w14:textId="77777777" w:rsidR="003125F1" w:rsidRPr="0028704B" w:rsidRDefault="003125F1" w:rsidP="0028704B">
            <w:pPr>
              <w:pStyle w:val="Tabletext"/>
              <w:jc w:val="center"/>
            </w:pPr>
            <w:r w:rsidRPr="0028704B">
              <w:t>200</w:t>
            </w:r>
          </w:p>
        </w:tc>
        <w:tc>
          <w:tcPr>
            <w:tcW w:w="1417" w:type="dxa"/>
            <w:vAlign w:val="center"/>
          </w:tcPr>
          <w:p w14:paraId="18EBFA3B" w14:textId="77777777" w:rsidR="003125F1" w:rsidRPr="0028704B" w:rsidRDefault="003125F1" w:rsidP="0028704B">
            <w:pPr>
              <w:pStyle w:val="Tabletext"/>
              <w:jc w:val="center"/>
            </w:pPr>
            <w:r w:rsidRPr="0028704B">
              <w:t>150</w:t>
            </w:r>
          </w:p>
        </w:tc>
      </w:tr>
      <w:tr w:rsidR="003125F1" w:rsidRPr="0028704B" w14:paraId="4E4C3102" w14:textId="77777777" w:rsidTr="0028704B">
        <w:tc>
          <w:tcPr>
            <w:tcW w:w="1838" w:type="dxa"/>
            <w:vAlign w:val="center"/>
          </w:tcPr>
          <w:p w14:paraId="729A70D9" w14:textId="77777777" w:rsidR="003125F1" w:rsidRPr="0028704B" w:rsidRDefault="003125F1" w:rsidP="0028704B">
            <w:pPr>
              <w:pStyle w:val="Tabletext"/>
            </w:pPr>
            <w:r w:rsidRPr="0028704B">
              <w:t>Spectrum efficiency</w:t>
            </w:r>
          </w:p>
        </w:tc>
        <w:tc>
          <w:tcPr>
            <w:tcW w:w="3544" w:type="dxa"/>
            <w:vAlign w:val="center"/>
          </w:tcPr>
          <w:p w14:paraId="29E83808" w14:textId="77777777" w:rsidR="003125F1" w:rsidRPr="0028704B" w:rsidRDefault="003125F1" w:rsidP="0028704B">
            <w:pPr>
              <w:pStyle w:val="Tabletext"/>
            </w:pPr>
          </w:p>
        </w:tc>
        <w:tc>
          <w:tcPr>
            <w:tcW w:w="1559" w:type="dxa"/>
            <w:vAlign w:val="center"/>
          </w:tcPr>
          <w:p w14:paraId="4CBA66D8" w14:textId="77777777" w:rsidR="003125F1" w:rsidRPr="0028704B" w:rsidRDefault="003125F1" w:rsidP="0028704B">
            <w:pPr>
              <w:pStyle w:val="Tabletext"/>
              <w:jc w:val="center"/>
            </w:pPr>
            <w:r w:rsidRPr="0028704B">
              <w:t>0,</w:t>
            </w:r>
            <w:r w:rsidR="00F95061" w:rsidRPr="0028704B">
              <w:t>55</w:t>
            </w:r>
          </w:p>
        </w:tc>
        <w:tc>
          <w:tcPr>
            <w:tcW w:w="1418" w:type="dxa"/>
            <w:vAlign w:val="center"/>
          </w:tcPr>
          <w:p w14:paraId="26084170" w14:textId="77777777" w:rsidR="00356D09" w:rsidRPr="0028704B" w:rsidRDefault="003125F1" w:rsidP="0028704B">
            <w:pPr>
              <w:pStyle w:val="Tabletext"/>
              <w:jc w:val="center"/>
            </w:pPr>
            <w:r w:rsidRPr="0028704B">
              <w:t>0,</w:t>
            </w:r>
            <w:r w:rsidR="00F95061" w:rsidRPr="0028704B">
              <w:t>6</w:t>
            </w:r>
          </w:p>
        </w:tc>
        <w:tc>
          <w:tcPr>
            <w:tcW w:w="1417" w:type="dxa"/>
            <w:vAlign w:val="center"/>
          </w:tcPr>
          <w:p w14:paraId="25C33EC7" w14:textId="77777777" w:rsidR="003125F1" w:rsidRPr="0028704B" w:rsidRDefault="00F95061" w:rsidP="0028704B">
            <w:pPr>
              <w:pStyle w:val="Tabletext"/>
              <w:jc w:val="center"/>
            </w:pPr>
            <w:r w:rsidRPr="0028704B">
              <w:t>0,575</w:t>
            </w:r>
          </w:p>
        </w:tc>
      </w:tr>
      <w:tr w:rsidR="003125F1" w:rsidRPr="0028704B" w14:paraId="27724B40" w14:textId="77777777" w:rsidTr="0028704B">
        <w:tc>
          <w:tcPr>
            <w:tcW w:w="1838" w:type="dxa"/>
            <w:vAlign w:val="center"/>
          </w:tcPr>
          <w:p w14:paraId="5C00F5F6" w14:textId="77777777" w:rsidR="003125F1" w:rsidRPr="0028704B" w:rsidRDefault="003125F1" w:rsidP="0028704B">
            <w:pPr>
              <w:pStyle w:val="Tabletext"/>
            </w:pPr>
            <w:r w:rsidRPr="0028704B">
              <w:t xml:space="preserve">Max </w:t>
            </w:r>
            <w:r w:rsidR="00356D09" w:rsidRPr="0028704B">
              <w:t xml:space="preserve">allowed </w:t>
            </w:r>
            <w:r w:rsidRPr="0028704B">
              <w:t>channel load</w:t>
            </w:r>
          </w:p>
        </w:tc>
        <w:tc>
          <w:tcPr>
            <w:tcW w:w="3544" w:type="dxa"/>
            <w:vAlign w:val="center"/>
          </w:tcPr>
          <w:p w14:paraId="2BE8CF36" w14:textId="77777777" w:rsidR="003125F1" w:rsidRPr="0028704B" w:rsidRDefault="003125F1" w:rsidP="0028704B">
            <w:pPr>
              <w:pStyle w:val="Tabletext"/>
            </w:pPr>
          </w:p>
        </w:tc>
        <w:tc>
          <w:tcPr>
            <w:tcW w:w="1559" w:type="dxa"/>
            <w:vAlign w:val="center"/>
          </w:tcPr>
          <w:p w14:paraId="1D62133A" w14:textId="77777777" w:rsidR="003125F1" w:rsidRPr="0028704B" w:rsidRDefault="003125F1" w:rsidP="0028704B">
            <w:pPr>
              <w:pStyle w:val="Tabletext"/>
              <w:jc w:val="center"/>
            </w:pPr>
            <w:r w:rsidRPr="0028704B">
              <w:t>0,</w:t>
            </w:r>
            <w:r w:rsidR="00F95061" w:rsidRPr="0028704B">
              <w:t>6</w:t>
            </w:r>
          </w:p>
        </w:tc>
        <w:tc>
          <w:tcPr>
            <w:tcW w:w="1418" w:type="dxa"/>
            <w:vAlign w:val="center"/>
          </w:tcPr>
          <w:p w14:paraId="56884BEB" w14:textId="77777777" w:rsidR="003125F1" w:rsidRPr="0028704B" w:rsidRDefault="003125F1" w:rsidP="0028704B">
            <w:pPr>
              <w:pStyle w:val="Tabletext"/>
              <w:jc w:val="center"/>
            </w:pPr>
            <w:r w:rsidRPr="0028704B">
              <w:t>0,</w:t>
            </w:r>
            <w:r w:rsidR="00F95061" w:rsidRPr="0028704B">
              <w:t>75</w:t>
            </w:r>
          </w:p>
        </w:tc>
        <w:tc>
          <w:tcPr>
            <w:tcW w:w="1417" w:type="dxa"/>
            <w:vAlign w:val="center"/>
          </w:tcPr>
          <w:p w14:paraId="45D56AE2" w14:textId="77777777" w:rsidR="003125F1" w:rsidRPr="0028704B" w:rsidRDefault="003125F1" w:rsidP="0028704B">
            <w:pPr>
              <w:pStyle w:val="Tabletext"/>
              <w:jc w:val="center"/>
            </w:pPr>
            <w:r w:rsidRPr="0028704B">
              <w:t>0,</w:t>
            </w:r>
            <w:r w:rsidR="00F95061" w:rsidRPr="0028704B">
              <w:t>675</w:t>
            </w:r>
          </w:p>
        </w:tc>
      </w:tr>
      <w:tr w:rsidR="00356D09" w:rsidRPr="0028704B" w14:paraId="0AFCE477" w14:textId="77777777" w:rsidTr="0028704B">
        <w:tc>
          <w:tcPr>
            <w:tcW w:w="1838" w:type="dxa"/>
            <w:vAlign w:val="center"/>
          </w:tcPr>
          <w:p w14:paraId="66BDA659" w14:textId="77777777" w:rsidR="00356D09" w:rsidRPr="0028704B" w:rsidRDefault="00356D09" w:rsidP="0028704B">
            <w:pPr>
              <w:pStyle w:val="Tabletext"/>
            </w:pPr>
            <w:r w:rsidRPr="0028704B">
              <w:t>Spectrum efficiency x max allowed channel load</w:t>
            </w:r>
          </w:p>
        </w:tc>
        <w:tc>
          <w:tcPr>
            <w:tcW w:w="3544" w:type="dxa"/>
            <w:vAlign w:val="center"/>
          </w:tcPr>
          <w:p w14:paraId="14A384D8" w14:textId="77777777" w:rsidR="00356D09" w:rsidRPr="0028704B" w:rsidRDefault="00356D09" w:rsidP="0028704B">
            <w:pPr>
              <w:pStyle w:val="Tabletext"/>
            </w:pPr>
          </w:p>
        </w:tc>
        <w:tc>
          <w:tcPr>
            <w:tcW w:w="1559" w:type="dxa"/>
            <w:vAlign w:val="center"/>
          </w:tcPr>
          <w:p w14:paraId="602C0425" w14:textId="77777777" w:rsidR="00356D09" w:rsidRPr="0028704B" w:rsidRDefault="00F95061" w:rsidP="0028704B">
            <w:pPr>
              <w:pStyle w:val="Tabletext"/>
              <w:jc w:val="center"/>
            </w:pPr>
            <w:r w:rsidRPr="0028704B">
              <w:t>0,33</w:t>
            </w:r>
          </w:p>
        </w:tc>
        <w:tc>
          <w:tcPr>
            <w:tcW w:w="1418" w:type="dxa"/>
            <w:vAlign w:val="center"/>
          </w:tcPr>
          <w:p w14:paraId="13A7E9B1" w14:textId="77777777" w:rsidR="00356D09" w:rsidRPr="0028704B" w:rsidRDefault="00F95061" w:rsidP="0028704B">
            <w:pPr>
              <w:pStyle w:val="Tabletext"/>
              <w:jc w:val="center"/>
            </w:pPr>
            <w:r w:rsidRPr="0028704B">
              <w:t>0,45</w:t>
            </w:r>
          </w:p>
        </w:tc>
        <w:tc>
          <w:tcPr>
            <w:tcW w:w="1417" w:type="dxa"/>
            <w:vAlign w:val="center"/>
          </w:tcPr>
          <w:p w14:paraId="2BBCF482" w14:textId="77777777" w:rsidR="00356D09" w:rsidRPr="0028704B" w:rsidRDefault="00F95061" w:rsidP="0028704B">
            <w:pPr>
              <w:pStyle w:val="Tabletext"/>
              <w:jc w:val="center"/>
            </w:pPr>
            <w:r w:rsidRPr="0028704B">
              <w:t>0,39</w:t>
            </w:r>
          </w:p>
        </w:tc>
      </w:tr>
      <w:tr w:rsidR="003125F1" w:rsidRPr="0028704B" w14:paraId="71B62A51" w14:textId="77777777" w:rsidTr="0028704B">
        <w:tc>
          <w:tcPr>
            <w:tcW w:w="1838" w:type="dxa"/>
            <w:vAlign w:val="center"/>
          </w:tcPr>
          <w:p w14:paraId="22D5566A" w14:textId="77777777" w:rsidR="003125F1" w:rsidRPr="0028704B" w:rsidRDefault="003125F1" w:rsidP="0028704B">
            <w:pPr>
              <w:pStyle w:val="Tabletext"/>
            </w:pPr>
            <w:r w:rsidRPr="0028704B">
              <w:t>Spectrum needs in MHz</w:t>
            </w:r>
          </w:p>
        </w:tc>
        <w:tc>
          <w:tcPr>
            <w:tcW w:w="3544" w:type="dxa"/>
            <w:vAlign w:val="center"/>
          </w:tcPr>
          <w:p w14:paraId="6D60E849" w14:textId="77777777" w:rsidR="003125F1" w:rsidRPr="0028704B" w:rsidRDefault="003125F1" w:rsidP="0028704B">
            <w:pPr>
              <w:pStyle w:val="Tabletext"/>
            </w:pPr>
          </w:p>
        </w:tc>
        <w:tc>
          <w:tcPr>
            <w:tcW w:w="1559" w:type="dxa"/>
            <w:vAlign w:val="center"/>
          </w:tcPr>
          <w:p w14:paraId="39BC392C" w14:textId="77777777" w:rsidR="003125F1" w:rsidRPr="0028704B" w:rsidRDefault="003125F1" w:rsidP="0028704B">
            <w:pPr>
              <w:pStyle w:val="Tabletext"/>
              <w:jc w:val="center"/>
            </w:pPr>
          </w:p>
        </w:tc>
        <w:tc>
          <w:tcPr>
            <w:tcW w:w="1418" w:type="dxa"/>
            <w:vAlign w:val="center"/>
          </w:tcPr>
          <w:p w14:paraId="04EA222F" w14:textId="77777777" w:rsidR="003125F1" w:rsidRPr="0028704B" w:rsidRDefault="003125F1" w:rsidP="0028704B">
            <w:pPr>
              <w:pStyle w:val="Tabletext"/>
              <w:jc w:val="center"/>
            </w:pPr>
          </w:p>
        </w:tc>
        <w:tc>
          <w:tcPr>
            <w:tcW w:w="1417" w:type="dxa"/>
            <w:vAlign w:val="center"/>
          </w:tcPr>
          <w:p w14:paraId="252E0658" w14:textId="77777777" w:rsidR="003125F1" w:rsidRPr="0028704B" w:rsidRDefault="003125F1" w:rsidP="0028704B">
            <w:pPr>
              <w:pStyle w:val="Tabletext"/>
              <w:jc w:val="center"/>
            </w:pPr>
          </w:p>
        </w:tc>
      </w:tr>
      <w:tr w:rsidR="003125F1" w:rsidRPr="0028704B" w14:paraId="4C788E99" w14:textId="77777777" w:rsidTr="0028704B">
        <w:tc>
          <w:tcPr>
            <w:tcW w:w="1838" w:type="dxa"/>
            <w:vAlign w:val="center"/>
          </w:tcPr>
          <w:p w14:paraId="74826926" w14:textId="77777777" w:rsidR="003125F1" w:rsidRPr="0028704B" w:rsidRDefault="006526F5" w:rsidP="0028704B">
            <w:pPr>
              <w:pStyle w:val="Tabletext"/>
              <w:rPr>
                <w:b/>
                <w:bCs/>
              </w:rPr>
            </w:pPr>
            <w:r w:rsidRPr="0028704B">
              <w:rPr>
                <w:b/>
                <w:bCs/>
              </w:rPr>
              <w:t>CPM</w:t>
            </w:r>
          </w:p>
        </w:tc>
        <w:tc>
          <w:tcPr>
            <w:tcW w:w="3544" w:type="dxa"/>
            <w:vAlign w:val="center"/>
          </w:tcPr>
          <w:p w14:paraId="4A08BD3B" w14:textId="77777777" w:rsidR="003125F1" w:rsidRPr="0028704B" w:rsidRDefault="003125F1" w:rsidP="0028704B">
            <w:pPr>
              <w:pStyle w:val="Tabletext"/>
              <w:rPr>
                <w:b/>
                <w:bCs/>
              </w:rPr>
            </w:pPr>
            <w:r w:rsidRPr="0028704B">
              <w:rPr>
                <w:b/>
                <w:bCs/>
              </w:rPr>
              <w:t>Urban</w:t>
            </w:r>
          </w:p>
        </w:tc>
        <w:tc>
          <w:tcPr>
            <w:tcW w:w="1559" w:type="dxa"/>
            <w:vAlign w:val="center"/>
          </w:tcPr>
          <w:p w14:paraId="4C5065F6" w14:textId="77777777" w:rsidR="003125F1" w:rsidRPr="0028704B" w:rsidRDefault="00F95061" w:rsidP="0028704B">
            <w:pPr>
              <w:pStyle w:val="Tabletext"/>
              <w:jc w:val="center"/>
              <w:rPr>
                <w:b/>
                <w:bCs/>
              </w:rPr>
            </w:pPr>
            <w:r w:rsidRPr="0028704B">
              <w:rPr>
                <w:b/>
                <w:bCs/>
              </w:rPr>
              <w:t>23</w:t>
            </w:r>
          </w:p>
        </w:tc>
        <w:tc>
          <w:tcPr>
            <w:tcW w:w="1418" w:type="dxa"/>
            <w:vAlign w:val="center"/>
          </w:tcPr>
          <w:p w14:paraId="43646CED" w14:textId="77777777" w:rsidR="003125F1" w:rsidRPr="0028704B" w:rsidRDefault="00F95061" w:rsidP="0028704B">
            <w:pPr>
              <w:pStyle w:val="Tabletext"/>
              <w:jc w:val="center"/>
              <w:rPr>
                <w:b/>
                <w:bCs/>
              </w:rPr>
            </w:pPr>
            <w:r w:rsidRPr="0028704B">
              <w:rPr>
                <w:b/>
                <w:bCs/>
              </w:rPr>
              <w:t>108</w:t>
            </w:r>
          </w:p>
        </w:tc>
        <w:tc>
          <w:tcPr>
            <w:tcW w:w="1417" w:type="dxa"/>
            <w:vAlign w:val="center"/>
          </w:tcPr>
          <w:p w14:paraId="7EB3A2C6" w14:textId="77777777" w:rsidR="003125F1" w:rsidRPr="0028704B" w:rsidRDefault="00D179B3" w:rsidP="0028704B">
            <w:pPr>
              <w:pStyle w:val="Tabletext"/>
              <w:jc w:val="center"/>
              <w:rPr>
                <w:b/>
                <w:bCs/>
              </w:rPr>
            </w:pPr>
            <w:r w:rsidRPr="0028704B">
              <w:rPr>
                <w:b/>
                <w:bCs/>
              </w:rPr>
              <w:t>57</w:t>
            </w:r>
          </w:p>
        </w:tc>
      </w:tr>
      <w:tr w:rsidR="003125F1" w:rsidRPr="0028704B" w14:paraId="2C669319" w14:textId="77777777" w:rsidTr="0028704B">
        <w:tc>
          <w:tcPr>
            <w:tcW w:w="1838" w:type="dxa"/>
            <w:vAlign w:val="center"/>
          </w:tcPr>
          <w:p w14:paraId="48036969" w14:textId="77777777" w:rsidR="003125F1" w:rsidRPr="0028704B" w:rsidRDefault="006526F5" w:rsidP="0028704B">
            <w:pPr>
              <w:pStyle w:val="Tabletext"/>
              <w:rPr>
                <w:b/>
                <w:bCs/>
              </w:rPr>
            </w:pPr>
            <w:r w:rsidRPr="0028704B">
              <w:rPr>
                <w:b/>
                <w:bCs/>
              </w:rPr>
              <w:t>CPM</w:t>
            </w:r>
          </w:p>
        </w:tc>
        <w:tc>
          <w:tcPr>
            <w:tcW w:w="3544" w:type="dxa"/>
            <w:vAlign w:val="center"/>
          </w:tcPr>
          <w:p w14:paraId="45EFB537" w14:textId="77777777" w:rsidR="003125F1" w:rsidRPr="0028704B" w:rsidRDefault="003125F1" w:rsidP="0028704B">
            <w:pPr>
              <w:pStyle w:val="Tabletext"/>
              <w:rPr>
                <w:b/>
                <w:bCs/>
              </w:rPr>
            </w:pPr>
            <w:r w:rsidRPr="0028704B">
              <w:rPr>
                <w:b/>
                <w:bCs/>
              </w:rPr>
              <w:t>Suburban</w:t>
            </w:r>
          </w:p>
        </w:tc>
        <w:tc>
          <w:tcPr>
            <w:tcW w:w="1559" w:type="dxa"/>
            <w:vAlign w:val="center"/>
          </w:tcPr>
          <w:p w14:paraId="1807D12E" w14:textId="77777777" w:rsidR="003125F1" w:rsidRPr="0028704B" w:rsidRDefault="00F95061" w:rsidP="0028704B">
            <w:pPr>
              <w:pStyle w:val="Tabletext"/>
              <w:jc w:val="center"/>
              <w:rPr>
                <w:b/>
                <w:bCs/>
              </w:rPr>
            </w:pPr>
            <w:r w:rsidRPr="0028704B">
              <w:rPr>
                <w:b/>
                <w:bCs/>
              </w:rPr>
              <w:t>26</w:t>
            </w:r>
          </w:p>
        </w:tc>
        <w:tc>
          <w:tcPr>
            <w:tcW w:w="1418" w:type="dxa"/>
            <w:vAlign w:val="center"/>
          </w:tcPr>
          <w:p w14:paraId="7EF08F26" w14:textId="77777777" w:rsidR="003125F1" w:rsidRPr="0028704B" w:rsidRDefault="00D179B3" w:rsidP="0028704B">
            <w:pPr>
              <w:pStyle w:val="Tabletext"/>
              <w:jc w:val="center"/>
              <w:rPr>
                <w:b/>
                <w:bCs/>
              </w:rPr>
            </w:pPr>
            <w:r w:rsidRPr="0028704B">
              <w:rPr>
                <w:b/>
                <w:bCs/>
              </w:rPr>
              <w:t>122</w:t>
            </w:r>
          </w:p>
        </w:tc>
        <w:tc>
          <w:tcPr>
            <w:tcW w:w="1417" w:type="dxa"/>
            <w:vAlign w:val="center"/>
          </w:tcPr>
          <w:p w14:paraId="6DB0A2E8" w14:textId="77777777" w:rsidR="003125F1" w:rsidRPr="0028704B" w:rsidRDefault="00D179B3" w:rsidP="0028704B">
            <w:pPr>
              <w:pStyle w:val="Tabletext"/>
              <w:jc w:val="center"/>
              <w:rPr>
                <w:b/>
                <w:bCs/>
              </w:rPr>
            </w:pPr>
            <w:r w:rsidRPr="0028704B">
              <w:rPr>
                <w:b/>
                <w:bCs/>
              </w:rPr>
              <w:t>65</w:t>
            </w:r>
          </w:p>
        </w:tc>
      </w:tr>
      <w:tr w:rsidR="003125F1" w:rsidRPr="0028704B" w14:paraId="43B60E44" w14:textId="77777777" w:rsidTr="0028704B">
        <w:tc>
          <w:tcPr>
            <w:tcW w:w="1838" w:type="dxa"/>
            <w:vAlign w:val="center"/>
          </w:tcPr>
          <w:p w14:paraId="7625E073" w14:textId="77777777" w:rsidR="003125F1" w:rsidRPr="0028704B" w:rsidRDefault="006526F5" w:rsidP="0028704B">
            <w:pPr>
              <w:pStyle w:val="Tabletext"/>
              <w:rPr>
                <w:b/>
                <w:bCs/>
              </w:rPr>
            </w:pPr>
            <w:r w:rsidRPr="0028704B">
              <w:rPr>
                <w:b/>
                <w:bCs/>
              </w:rPr>
              <w:t>CPM</w:t>
            </w:r>
          </w:p>
        </w:tc>
        <w:tc>
          <w:tcPr>
            <w:tcW w:w="3544" w:type="dxa"/>
            <w:vAlign w:val="center"/>
          </w:tcPr>
          <w:p w14:paraId="262088BA" w14:textId="77777777" w:rsidR="003125F1" w:rsidRPr="0028704B" w:rsidRDefault="003125F1" w:rsidP="0028704B">
            <w:pPr>
              <w:pStyle w:val="Tabletext"/>
              <w:rPr>
                <w:b/>
                <w:bCs/>
              </w:rPr>
            </w:pPr>
            <w:r w:rsidRPr="0028704B">
              <w:rPr>
                <w:b/>
                <w:bCs/>
              </w:rPr>
              <w:t>Highway</w:t>
            </w:r>
          </w:p>
        </w:tc>
        <w:tc>
          <w:tcPr>
            <w:tcW w:w="1559" w:type="dxa"/>
            <w:vAlign w:val="center"/>
          </w:tcPr>
          <w:p w14:paraId="4929FF3E" w14:textId="77777777" w:rsidR="003125F1" w:rsidRPr="0028704B" w:rsidRDefault="00F95061" w:rsidP="0028704B">
            <w:pPr>
              <w:pStyle w:val="Tabletext"/>
              <w:jc w:val="center"/>
              <w:rPr>
                <w:b/>
                <w:bCs/>
              </w:rPr>
            </w:pPr>
            <w:r w:rsidRPr="0028704B">
              <w:rPr>
                <w:b/>
                <w:bCs/>
              </w:rPr>
              <w:t>24</w:t>
            </w:r>
          </w:p>
        </w:tc>
        <w:tc>
          <w:tcPr>
            <w:tcW w:w="1418" w:type="dxa"/>
            <w:vAlign w:val="center"/>
          </w:tcPr>
          <w:p w14:paraId="6B31C5C9" w14:textId="77777777" w:rsidR="003125F1" w:rsidRPr="0028704B" w:rsidRDefault="00D179B3" w:rsidP="0028704B">
            <w:pPr>
              <w:pStyle w:val="Tabletext"/>
              <w:jc w:val="center"/>
              <w:rPr>
                <w:b/>
                <w:bCs/>
              </w:rPr>
            </w:pPr>
            <w:r w:rsidRPr="0028704B">
              <w:rPr>
                <w:b/>
                <w:bCs/>
              </w:rPr>
              <w:t>68</w:t>
            </w:r>
          </w:p>
        </w:tc>
        <w:tc>
          <w:tcPr>
            <w:tcW w:w="1417" w:type="dxa"/>
            <w:vAlign w:val="center"/>
          </w:tcPr>
          <w:p w14:paraId="6F7DAF2C" w14:textId="77777777" w:rsidR="003125F1" w:rsidRPr="0028704B" w:rsidRDefault="00D179B3" w:rsidP="0028704B">
            <w:pPr>
              <w:pStyle w:val="Tabletext"/>
              <w:jc w:val="center"/>
              <w:rPr>
                <w:b/>
                <w:bCs/>
              </w:rPr>
            </w:pPr>
            <w:r w:rsidRPr="0028704B">
              <w:rPr>
                <w:b/>
                <w:bCs/>
              </w:rPr>
              <w:t>45</w:t>
            </w:r>
          </w:p>
        </w:tc>
      </w:tr>
      <w:tr w:rsidR="006526F5" w:rsidRPr="0028704B" w14:paraId="644EA403" w14:textId="77777777" w:rsidTr="0028704B">
        <w:tc>
          <w:tcPr>
            <w:tcW w:w="1838" w:type="dxa"/>
            <w:vAlign w:val="center"/>
          </w:tcPr>
          <w:p w14:paraId="1AB99C93" w14:textId="77777777" w:rsidR="006526F5" w:rsidRPr="0028704B" w:rsidRDefault="006526F5" w:rsidP="0028704B">
            <w:pPr>
              <w:pStyle w:val="Tabletext"/>
            </w:pPr>
            <w:r w:rsidRPr="0028704B">
              <w:t>Packet Size</w:t>
            </w:r>
            <w:r w:rsidRPr="0028704B">
              <w:rPr>
                <w:color w:val="000000"/>
                <w:lang w:val="en-US" w:eastAsia="zh-CN"/>
              </w:rPr>
              <w:t xml:space="preserve"> (Including security, payload, overhead) in Bytes</w:t>
            </w:r>
          </w:p>
        </w:tc>
        <w:tc>
          <w:tcPr>
            <w:tcW w:w="3544" w:type="dxa"/>
            <w:vAlign w:val="center"/>
          </w:tcPr>
          <w:p w14:paraId="5DB88167" w14:textId="77777777" w:rsidR="006526F5" w:rsidRPr="0028704B" w:rsidRDefault="006526F5" w:rsidP="0028704B">
            <w:pPr>
              <w:pStyle w:val="Tabletext"/>
            </w:pPr>
            <w:r w:rsidRPr="0028704B">
              <w:rPr>
                <w:lang w:val="en-US"/>
              </w:rPr>
              <w:t>Message size changes depending on number of detected objects, including vehicles, pedestrians, cyclists, all seen by the in-vehicle-perception sensors such as cameras and radars</w:t>
            </w:r>
          </w:p>
        </w:tc>
        <w:tc>
          <w:tcPr>
            <w:tcW w:w="1559" w:type="dxa"/>
            <w:vAlign w:val="center"/>
          </w:tcPr>
          <w:p w14:paraId="0A4929A2" w14:textId="77777777" w:rsidR="006526F5" w:rsidRPr="0028704B" w:rsidRDefault="006526F5" w:rsidP="0028704B">
            <w:pPr>
              <w:pStyle w:val="Tabletext"/>
              <w:jc w:val="center"/>
            </w:pPr>
            <w:r w:rsidRPr="0028704B">
              <w:t>1000</w:t>
            </w:r>
          </w:p>
        </w:tc>
        <w:tc>
          <w:tcPr>
            <w:tcW w:w="1418" w:type="dxa"/>
            <w:vAlign w:val="center"/>
          </w:tcPr>
          <w:p w14:paraId="33CEDDD4" w14:textId="77777777" w:rsidR="006526F5" w:rsidRPr="0028704B" w:rsidRDefault="006526F5" w:rsidP="0028704B">
            <w:pPr>
              <w:pStyle w:val="Tabletext"/>
              <w:jc w:val="center"/>
            </w:pPr>
            <w:r w:rsidRPr="0028704B">
              <w:t>1300</w:t>
            </w:r>
          </w:p>
        </w:tc>
        <w:tc>
          <w:tcPr>
            <w:tcW w:w="1417" w:type="dxa"/>
            <w:vAlign w:val="center"/>
          </w:tcPr>
          <w:p w14:paraId="2220EDC7" w14:textId="77777777" w:rsidR="006526F5" w:rsidRPr="0028704B" w:rsidRDefault="006526F5" w:rsidP="0028704B">
            <w:pPr>
              <w:pStyle w:val="Tabletext"/>
              <w:jc w:val="center"/>
            </w:pPr>
            <w:r w:rsidRPr="0028704B">
              <w:t>1150</w:t>
            </w:r>
          </w:p>
        </w:tc>
      </w:tr>
      <w:tr w:rsidR="006526F5" w:rsidRPr="0028704B" w14:paraId="7886244B" w14:textId="77777777" w:rsidTr="0028704B">
        <w:tc>
          <w:tcPr>
            <w:tcW w:w="1838" w:type="dxa"/>
            <w:vAlign w:val="center"/>
          </w:tcPr>
          <w:p w14:paraId="37F6F430" w14:textId="77777777" w:rsidR="006526F5" w:rsidRPr="0028704B" w:rsidRDefault="006526F5" w:rsidP="0028704B">
            <w:pPr>
              <w:pStyle w:val="Tabletext"/>
            </w:pPr>
            <w:r w:rsidRPr="0028704B">
              <w:t>Periodicity in Hz</w:t>
            </w:r>
          </w:p>
        </w:tc>
        <w:tc>
          <w:tcPr>
            <w:tcW w:w="3544" w:type="dxa"/>
            <w:vAlign w:val="center"/>
          </w:tcPr>
          <w:p w14:paraId="18029AE6" w14:textId="77777777" w:rsidR="006526F5" w:rsidRPr="0028704B" w:rsidRDefault="006526F5" w:rsidP="0028704B">
            <w:pPr>
              <w:pStyle w:val="Tabletext"/>
              <w:rPr>
                <w:lang w:val="en-US"/>
              </w:rPr>
            </w:pPr>
            <w:r w:rsidRPr="0028704B">
              <w:rPr>
                <w:lang w:val="en-US"/>
              </w:rPr>
              <w:t xml:space="preserve">Dynamic, up to 10 Hz </w:t>
            </w:r>
          </w:p>
        </w:tc>
        <w:tc>
          <w:tcPr>
            <w:tcW w:w="1559" w:type="dxa"/>
            <w:vAlign w:val="center"/>
          </w:tcPr>
          <w:p w14:paraId="36FD2BA4" w14:textId="77777777" w:rsidR="006526F5" w:rsidRPr="0028704B" w:rsidRDefault="006526F5" w:rsidP="0028704B">
            <w:pPr>
              <w:pStyle w:val="Tabletext"/>
              <w:jc w:val="center"/>
            </w:pPr>
          </w:p>
        </w:tc>
        <w:tc>
          <w:tcPr>
            <w:tcW w:w="1418" w:type="dxa"/>
            <w:vAlign w:val="center"/>
          </w:tcPr>
          <w:p w14:paraId="2980145C" w14:textId="77777777" w:rsidR="006526F5" w:rsidRPr="0028704B" w:rsidRDefault="006526F5" w:rsidP="0028704B">
            <w:pPr>
              <w:pStyle w:val="Tabletext"/>
              <w:jc w:val="center"/>
            </w:pPr>
          </w:p>
        </w:tc>
        <w:tc>
          <w:tcPr>
            <w:tcW w:w="1417" w:type="dxa"/>
            <w:vAlign w:val="center"/>
          </w:tcPr>
          <w:p w14:paraId="3199E8D6" w14:textId="77777777" w:rsidR="006526F5" w:rsidRPr="0028704B" w:rsidRDefault="006526F5" w:rsidP="0028704B">
            <w:pPr>
              <w:pStyle w:val="Tabletext"/>
              <w:jc w:val="center"/>
            </w:pPr>
          </w:p>
        </w:tc>
      </w:tr>
      <w:tr w:rsidR="006526F5" w:rsidRPr="0028704B" w14:paraId="7BF8B106" w14:textId="77777777" w:rsidTr="0028704B">
        <w:tc>
          <w:tcPr>
            <w:tcW w:w="1838" w:type="dxa"/>
            <w:vAlign w:val="center"/>
          </w:tcPr>
          <w:p w14:paraId="4D2B472F" w14:textId="77777777" w:rsidR="006526F5" w:rsidRPr="0028704B" w:rsidRDefault="006526F5" w:rsidP="0028704B">
            <w:pPr>
              <w:pStyle w:val="Tabletext"/>
            </w:pPr>
            <w:r w:rsidRPr="0028704B">
              <w:t xml:space="preserve">Periodicity </w:t>
            </w:r>
          </w:p>
        </w:tc>
        <w:tc>
          <w:tcPr>
            <w:tcW w:w="3544" w:type="dxa"/>
            <w:vAlign w:val="center"/>
          </w:tcPr>
          <w:p w14:paraId="1056AC52" w14:textId="664111D9" w:rsidR="006526F5" w:rsidRPr="0028704B" w:rsidRDefault="0028704B" w:rsidP="0028704B">
            <w:pPr>
              <w:pStyle w:val="Tabletext"/>
              <w:rPr>
                <w:lang w:val="en-US"/>
              </w:rPr>
            </w:pPr>
            <w:r w:rsidRPr="0028704B">
              <w:t xml:space="preserve">In </w:t>
            </w:r>
            <w:r w:rsidR="006526F5" w:rsidRPr="0028704B">
              <w:t>Urban</w:t>
            </w:r>
          </w:p>
        </w:tc>
        <w:tc>
          <w:tcPr>
            <w:tcW w:w="1559" w:type="dxa"/>
            <w:vAlign w:val="center"/>
          </w:tcPr>
          <w:p w14:paraId="681D7BE3" w14:textId="77777777" w:rsidR="006526F5" w:rsidRPr="0028704B" w:rsidRDefault="006526F5" w:rsidP="0028704B">
            <w:pPr>
              <w:pStyle w:val="Tabletext"/>
              <w:jc w:val="center"/>
            </w:pPr>
            <w:r w:rsidRPr="0028704B">
              <w:t>3</w:t>
            </w:r>
          </w:p>
        </w:tc>
        <w:tc>
          <w:tcPr>
            <w:tcW w:w="1418" w:type="dxa"/>
            <w:vAlign w:val="center"/>
          </w:tcPr>
          <w:p w14:paraId="4E2692D9" w14:textId="77777777" w:rsidR="006526F5" w:rsidRPr="0028704B" w:rsidRDefault="006526F5" w:rsidP="0028704B">
            <w:pPr>
              <w:pStyle w:val="Tabletext"/>
              <w:jc w:val="center"/>
            </w:pPr>
            <w:r w:rsidRPr="0028704B">
              <w:t>5</w:t>
            </w:r>
          </w:p>
        </w:tc>
        <w:tc>
          <w:tcPr>
            <w:tcW w:w="1417" w:type="dxa"/>
            <w:vAlign w:val="center"/>
          </w:tcPr>
          <w:p w14:paraId="38DC7170" w14:textId="77777777" w:rsidR="006526F5" w:rsidRPr="0028704B" w:rsidRDefault="006526F5" w:rsidP="0028704B">
            <w:pPr>
              <w:pStyle w:val="Tabletext"/>
              <w:jc w:val="center"/>
            </w:pPr>
            <w:r w:rsidRPr="0028704B">
              <w:t>4</w:t>
            </w:r>
          </w:p>
        </w:tc>
      </w:tr>
      <w:tr w:rsidR="006526F5" w:rsidRPr="0028704B" w14:paraId="224A620A" w14:textId="77777777" w:rsidTr="0028704B">
        <w:tc>
          <w:tcPr>
            <w:tcW w:w="1838" w:type="dxa"/>
            <w:vAlign w:val="center"/>
          </w:tcPr>
          <w:p w14:paraId="0EAC1D22" w14:textId="77777777" w:rsidR="006526F5" w:rsidRPr="0028704B" w:rsidRDefault="006526F5" w:rsidP="0028704B">
            <w:pPr>
              <w:pStyle w:val="Tabletext"/>
            </w:pPr>
            <w:r w:rsidRPr="0028704B">
              <w:t xml:space="preserve">Periodicity </w:t>
            </w:r>
          </w:p>
        </w:tc>
        <w:tc>
          <w:tcPr>
            <w:tcW w:w="3544" w:type="dxa"/>
            <w:vAlign w:val="center"/>
          </w:tcPr>
          <w:p w14:paraId="7BE64ED4" w14:textId="7AE2E9A4" w:rsidR="006526F5" w:rsidRPr="0028704B" w:rsidRDefault="0028704B" w:rsidP="0028704B">
            <w:pPr>
              <w:pStyle w:val="Tabletext"/>
              <w:rPr>
                <w:lang w:val="en-US"/>
              </w:rPr>
            </w:pPr>
            <w:r w:rsidRPr="0028704B">
              <w:t xml:space="preserve">In </w:t>
            </w:r>
            <w:r w:rsidR="006526F5" w:rsidRPr="0028704B">
              <w:t>Suburban</w:t>
            </w:r>
          </w:p>
        </w:tc>
        <w:tc>
          <w:tcPr>
            <w:tcW w:w="1559" w:type="dxa"/>
            <w:vAlign w:val="center"/>
          </w:tcPr>
          <w:p w14:paraId="4D6B2508" w14:textId="77777777" w:rsidR="006526F5" w:rsidRPr="0028704B" w:rsidRDefault="006526F5" w:rsidP="0028704B">
            <w:pPr>
              <w:pStyle w:val="Tabletext"/>
              <w:jc w:val="center"/>
            </w:pPr>
            <w:r w:rsidRPr="0028704B">
              <w:t>6</w:t>
            </w:r>
          </w:p>
        </w:tc>
        <w:tc>
          <w:tcPr>
            <w:tcW w:w="1418" w:type="dxa"/>
            <w:vAlign w:val="center"/>
          </w:tcPr>
          <w:p w14:paraId="2278943A" w14:textId="77777777" w:rsidR="006526F5" w:rsidRPr="0028704B" w:rsidRDefault="006526F5" w:rsidP="0028704B">
            <w:pPr>
              <w:pStyle w:val="Tabletext"/>
              <w:jc w:val="center"/>
            </w:pPr>
            <w:r w:rsidRPr="0028704B">
              <w:t>10</w:t>
            </w:r>
          </w:p>
        </w:tc>
        <w:tc>
          <w:tcPr>
            <w:tcW w:w="1417" w:type="dxa"/>
            <w:vAlign w:val="center"/>
          </w:tcPr>
          <w:p w14:paraId="06DB3344" w14:textId="77777777" w:rsidR="006526F5" w:rsidRPr="0028704B" w:rsidRDefault="006526F5" w:rsidP="0028704B">
            <w:pPr>
              <w:pStyle w:val="Tabletext"/>
              <w:jc w:val="center"/>
            </w:pPr>
            <w:r w:rsidRPr="0028704B">
              <w:t>8</w:t>
            </w:r>
          </w:p>
        </w:tc>
      </w:tr>
      <w:tr w:rsidR="006526F5" w:rsidRPr="0028704B" w14:paraId="2EA1C531" w14:textId="77777777" w:rsidTr="0028704B">
        <w:tc>
          <w:tcPr>
            <w:tcW w:w="1838" w:type="dxa"/>
            <w:vAlign w:val="center"/>
          </w:tcPr>
          <w:p w14:paraId="1A9FE52A" w14:textId="77777777" w:rsidR="006526F5" w:rsidRPr="0028704B" w:rsidRDefault="006526F5" w:rsidP="0028704B">
            <w:pPr>
              <w:pStyle w:val="Tabletext"/>
            </w:pPr>
            <w:r w:rsidRPr="0028704B">
              <w:t xml:space="preserve">Periodicity </w:t>
            </w:r>
          </w:p>
        </w:tc>
        <w:tc>
          <w:tcPr>
            <w:tcW w:w="3544" w:type="dxa"/>
            <w:vAlign w:val="center"/>
          </w:tcPr>
          <w:p w14:paraId="03273356" w14:textId="1597BBE6" w:rsidR="006526F5" w:rsidRPr="0028704B" w:rsidRDefault="0028704B" w:rsidP="0028704B">
            <w:pPr>
              <w:pStyle w:val="Tabletext"/>
              <w:rPr>
                <w:lang w:val="en-US"/>
              </w:rPr>
            </w:pPr>
            <w:r w:rsidRPr="0028704B">
              <w:t xml:space="preserve">In </w:t>
            </w:r>
            <w:r w:rsidR="006526F5" w:rsidRPr="0028704B">
              <w:t>Highway</w:t>
            </w:r>
          </w:p>
        </w:tc>
        <w:tc>
          <w:tcPr>
            <w:tcW w:w="1559" w:type="dxa"/>
            <w:vAlign w:val="center"/>
          </w:tcPr>
          <w:p w14:paraId="11E90AC4" w14:textId="77777777" w:rsidR="006526F5" w:rsidRPr="0028704B" w:rsidRDefault="006526F5" w:rsidP="0028704B">
            <w:pPr>
              <w:pStyle w:val="Tabletext"/>
              <w:jc w:val="center"/>
            </w:pPr>
            <w:r w:rsidRPr="0028704B">
              <w:t>10</w:t>
            </w:r>
          </w:p>
        </w:tc>
        <w:tc>
          <w:tcPr>
            <w:tcW w:w="1418" w:type="dxa"/>
            <w:vAlign w:val="center"/>
          </w:tcPr>
          <w:p w14:paraId="344EAE3D" w14:textId="77777777" w:rsidR="006526F5" w:rsidRPr="0028704B" w:rsidRDefault="006526F5" w:rsidP="0028704B">
            <w:pPr>
              <w:pStyle w:val="Tabletext"/>
              <w:jc w:val="center"/>
            </w:pPr>
            <w:r w:rsidRPr="0028704B">
              <w:t>10</w:t>
            </w:r>
          </w:p>
        </w:tc>
        <w:tc>
          <w:tcPr>
            <w:tcW w:w="1417" w:type="dxa"/>
            <w:vAlign w:val="center"/>
          </w:tcPr>
          <w:p w14:paraId="497F2B02" w14:textId="77777777" w:rsidR="006526F5" w:rsidRPr="0028704B" w:rsidRDefault="006526F5" w:rsidP="0028704B">
            <w:pPr>
              <w:pStyle w:val="Tabletext"/>
              <w:jc w:val="center"/>
            </w:pPr>
            <w:r w:rsidRPr="0028704B">
              <w:t>10</w:t>
            </w:r>
          </w:p>
        </w:tc>
      </w:tr>
      <w:tr w:rsidR="006526F5" w:rsidRPr="0028704B" w14:paraId="6158CC86" w14:textId="77777777" w:rsidTr="0028704B">
        <w:tc>
          <w:tcPr>
            <w:tcW w:w="1838" w:type="dxa"/>
            <w:vAlign w:val="center"/>
          </w:tcPr>
          <w:p w14:paraId="0F16BDFF" w14:textId="77777777" w:rsidR="006526F5" w:rsidRPr="0028704B" w:rsidRDefault="006526F5" w:rsidP="0028704B">
            <w:pPr>
              <w:pStyle w:val="Tabletext"/>
            </w:pPr>
            <w:r w:rsidRPr="0028704B">
              <w:t>Communication range in m</w:t>
            </w:r>
          </w:p>
        </w:tc>
        <w:tc>
          <w:tcPr>
            <w:tcW w:w="3544" w:type="dxa"/>
            <w:vAlign w:val="center"/>
          </w:tcPr>
          <w:p w14:paraId="7683A744" w14:textId="77777777" w:rsidR="006526F5" w:rsidRPr="0028704B" w:rsidRDefault="006526F5" w:rsidP="0028704B">
            <w:pPr>
              <w:pStyle w:val="Tabletext"/>
              <w:rPr>
                <w:lang w:val="en-US"/>
              </w:rPr>
            </w:pPr>
          </w:p>
        </w:tc>
        <w:tc>
          <w:tcPr>
            <w:tcW w:w="1559" w:type="dxa"/>
            <w:vAlign w:val="center"/>
          </w:tcPr>
          <w:p w14:paraId="33B4CE6B" w14:textId="77777777" w:rsidR="006526F5" w:rsidRPr="0028704B" w:rsidRDefault="006526F5" w:rsidP="0028704B">
            <w:pPr>
              <w:pStyle w:val="Tabletext"/>
              <w:jc w:val="center"/>
            </w:pPr>
          </w:p>
        </w:tc>
        <w:tc>
          <w:tcPr>
            <w:tcW w:w="1418" w:type="dxa"/>
            <w:vAlign w:val="center"/>
          </w:tcPr>
          <w:p w14:paraId="3A5FBC4F" w14:textId="77777777" w:rsidR="006526F5" w:rsidRPr="0028704B" w:rsidRDefault="006526F5" w:rsidP="0028704B">
            <w:pPr>
              <w:pStyle w:val="Tabletext"/>
              <w:jc w:val="center"/>
            </w:pPr>
          </w:p>
        </w:tc>
        <w:tc>
          <w:tcPr>
            <w:tcW w:w="1417" w:type="dxa"/>
            <w:vAlign w:val="center"/>
          </w:tcPr>
          <w:p w14:paraId="05C7E996" w14:textId="77777777" w:rsidR="006526F5" w:rsidRPr="0028704B" w:rsidRDefault="006526F5" w:rsidP="0028704B">
            <w:pPr>
              <w:pStyle w:val="Tabletext"/>
              <w:jc w:val="center"/>
            </w:pPr>
          </w:p>
        </w:tc>
      </w:tr>
      <w:tr w:rsidR="006526F5" w:rsidRPr="0028704B" w14:paraId="3AC8952F" w14:textId="77777777" w:rsidTr="0028704B">
        <w:tc>
          <w:tcPr>
            <w:tcW w:w="1838" w:type="dxa"/>
            <w:vAlign w:val="center"/>
          </w:tcPr>
          <w:p w14:paraId="26AB10E4" w14:textId="77777777" w:rsidR="006526F5" w:rsidRPr="0028704B" w:rsidRDefault="006526F5" w:rsidP="0028704B">
            <w:pPr>
              <w:pStyle w:val="Tabletext"/>
            </w:pPr>
            <w:r w:rsidRPr="0028704B">
              <w:lastRenderedPageBreak/>
              <w:t xml:space="preserve">Communication range </w:t>
            </w:r>
          </w:p>
        </w:tc>
        <w:tc>
          <w:tcPr>
            <w:tcW w:w="3544" w:type="dxa"/>
            <w:vAlign w:val="center"/>
          </w:tcPr>
          <w:p w14:paraId="0BB3B700" w14:textId="6C700E41" w:rsidR="006526F5" w:rsidRPr="0028704B" w:rsidRDefault="0028704B" w:rsidP="0028704B">
            <w:pPr>
              <w:pStyle w:val="Tabletext"/>
              <w:rPr>
                <w:lang w:val="en-US"/>
              </w:rPr>
            </w:pPr>
            <w:r w:rsidRPr="0028704B">
              <w:t xml:space="preserve">In </w:t>
            </w:r>
            <w:r w:rsidR="006526F5" w:rsidRPr="0028704B">
              <w:t>Urban</w:t>
            </w:r>
          </w:p>
        </w:tc>
        <w:tc>
          <w:tcPr>
            <w:tcW w:w="1559" w:type="dxa"/>
            <w:vAlign w:val="center"/>
          </w:tcPr>
          <w:p w14:paraId="08802902" w14:textId="77777777" w:rsidR="006526F5" w:rsidRPr="0028704B" w:rsidRDefault="006526F5" w:rsidP="0028704B">
            <w:pPr>
              <w:pStyle w:val="Tabletext"/>
              <w:jc w:val="center"/>
            </w:pPr>
            <w:r w:rsidRPr="0028704B">
              <w:t>150</w:t>
            </w:r>
          </w:p>
        </w:tc>
        <w:tc>
          <w:tcPr>
            <w:tcW w:w="1418" w:type="dxa"/>
            <w:vAlign w:val="center"/>
          </w:tcPr>
          <w:p w14:paraId="37B1F96F" w14:textId="77777777" w:rsidR="006526F5" w:rsidRPr="0028704B" w:rsidRDefault="006526F5" w:rsidP="0028704B">
            <w:pPr>
              <w:pStyle w:val="Tabletext"/>
              <w:jc w:val="center"/>
            </w:pPr>
            <w:r w:rsidRPr="0028704B">
              <w:t>300</w:t>
            </w:r>
          </w:p>
        </w:tc>
        <w:tc>
          <w:tcPr>
            <w:tcW w:w="1417" w:type="dxa"/>
            <w:vAlign w:val="center"/>
          </w:tcPr>
          <w:p w14:paraId="41BAEAA5" w14:textId="77777777" w:rsidR="006526F5" w:rsidRPr="0028704B" w:rsidRDefault="006526F5" w:rsidP="0028704B">
            <w:pPr>
              <w:pStyle w:val="Tabletext"/>
              <w:jc w:val="center"/>
            </w:pPr>
            <w:r w:rsidRPr="0028704B">
              <w:t>225</w:t>
            </w:r>
          </w:p>
        </w:tc>
      </w:tr>
      <w:tr w:rsidR="006526F5" w:rsidRPr="0028704B" w14:paraId="3B5E27B1" w14:textId="77777777" w:rsidTr="0028704B">
        <w:tc>
          <w:tcPr>
            <w:tcW w:w="1838" w:type="dxa"/>
            <w:vAlign w:val="center"/>
          </w:tcPr>
          <w:p w14:paraId="3C0FEC5D" w14:textId="77777777" w:rsidR="006526F5" w:rsidRPr="0028704B" w:rsidRDefault="006526F5" w:rsidP="0028704B">
            <w:pPr>
              <w:pStyle w:val="Tabletext"/>
            </w:pPr>
            <w:r w:rsidRPr="0028704B">
              <w:t xml:space="preserve">Communication range </w:t>
            </w:r>
          </w:p>
        </w:tc>
        <w:tc>
          <w:tcPr>
            <w:tcW w:w="3544" w:type="dxa"/>
            <w:vAlign w:val="center"/>
          </w:tcPr>
          <w:p w14:paraId="49EB7FC8" w14:textId="1F9A8F9C" w:rsidR="006526F5" w:rsidRPr="0028704B" w:rsidRDefault="0028704B" w:rsidP="0028704B">
            <w:pPr>
              <w:pStyle w:val="Tabletext"/>
              <w:rPr>
                <w:lang w:val="en-US"/>
              </w:rPr>
            </w:pPr>
            <w:r w:rsidRPr="0028704B">
              <w:t xml:space="preserve">In </w:t>
            </w:r>
            <w:r w:rsidR="006526F5" w:rsidRPr="0028704B">
              <w:t>Suburban</w:t>
            </w:r>
          </w:p>
        </w:tc>
        <w:tc>
          <w:tcPr>
            <w:tcW w:w="1559" w:type="dxa"/>
            <w:vAlign w:val="center"/>
          </w:tcPr>
          <w:p w14:paraId="6A91E6E2" w14:textId="77777777" w:rsidR="006526F5" w:rsidRPr="0028704B" w:rsidRDefault="006526F5" w:rsidP="0028704B">
            <w:pPr>
              <w:pStyle w:val="Tabletext"/>
              <w:jc w:val="center"/>
            </w:pPr>
            <w:r w:rsidRPr="0028704B">
              <w:t>150</w:t>
            </w:r>
          </w:p>
        </w:tc>
        <w:tc>
          <w:tcPr>
            <w:tcW w:w="1418" w:type="dxa"/>
            <w:vAlign w:val="center"/>
          </w:tcPr>
          <w:p w14:paraId="7A535406" w14:textId="77777777" w:rsidR="006526F5" w:rsidRPr="0028704B" w:rsidRDefault="006526F5" w:rsidP="0028704B">
            <w:pPr>
              <w:pStyle w:val="Tabletext"/>
              <w:jc w:val="center"/>
            </w:pPr>
            <w:r w:rsidRPr="0028704B">
              <w:t>500</w:t>
            </w:r>
          </w:p>
        </w:tc>
        <w:tc>
          <w:tcPr>
            <w:tcW w:w="1417" w:type="dxa"/>
            <w:vAlign w:val="center"/>
          </w:tcPr>
          <w:p w14:paraId="69CB67E8" w14:textId="77777777" w:rsidR="006526F5" w:rsidRPr="0028704B" w:rsidRDefault="006526F5" w:rsidP="0028704B">
            <w:pPr>
              <w:pStyle w:val="Tabletext"/>
              <w:jc w:val="center"/>
            </w:pPr>
            <w:r w:rsidRPr="0028704B">
              <w:t>325</w:t>
            </w:r>
          </w:p>
        </w:tc>
      </w:tr>
      <w:tr w:rsidR="006526F5" w:rsidRPr="0028704B" w14:paraId="79985B4A" w14:textId="77777777" w:rsidTr="0028704B">
        <w:tc>
          <w:tcPr>
            <w:tcW w:w="1838" w:type="dxa"/>
            <w:vAlign w:val="center"/>
          </w:tcPr>
          <w:p w14:paraId="2625872C" w14:textId="77777777" w:rsidR="006526F5" w:rsidRPr="0028704B" w:rsidRDefault="006526F5" w:rsidP="0028704B">
            <w:pPr>
              <w:pStyle w:val="Tabletext"/>
            </w:pPr>
            <w:r w:rsidRPr="0028704B">
              <w:t xml:space="preserve">Communication range </w:t>
            </w:r>
          </w:p>
        </w:tc>
        <w:tc>
          <w:tcPr>
            <w:tcW w:w="3544" w:type="dxa"/>
            <w:vAlign w:val="center"/>
          </w:tcPr>
          <w:p w14:paraId="08BF5C9C" w14:textId="6EE230AC" w:rsidR="006526F5" w:rsidRPr="0028704B" w:rsidRDefault="0028704B" w:rsidP="0028704B">
            <w:pPr>
              <w:pStyle w:val="Tabletext"/>
              <w:rPr>
                <w:lang w:val="en-US"/>
              </w:rPr>
            </w:pPr>
            <w:r w:rsidRPr="0028704B">
              <w:t xml:space="preserve">In </w:t>
            </w:r>
            <w:r w:rsidR="006526F5" w:rsidRPr="0028704B">
              <w:t>Highway</w:t>
            </w:r>
          </w:p>
        </w:tc>
        <w:tc>
          <w:tcPr>
            <w:tcW w:w="1559" w:type="dxa"/>
            <w:vAlign w:val="center"/>
          </w:tcPr>
          <w:p w14:paraId="305073F0" w14:textId="77777777" w:rsidR="006526F5" w:rsidRPr="0028704B" w:rsidRDefault="006526F5" w:rsidP="0028704B">
            <w:pPr>
              <w:pStyle w:val="Tabletext"/>
              <w:jc w:val="center"/>
            </w:pPr>
            <w:r w:rsidRPr="0028704B">
              <w:t>500</w:t>
            </w:r>
          </w:p>
        </w:tc>
        <w:tc>
          <w:tcPr>
            <w:tcW w:w="1418" w:type="dxa"/>
            <w:vAlign w:val="center"/>
          </w:tcPr>
          <w:p w14:paraId="197C788F" w14:textId="77777777" w:rsidR="006526F5" w:rsidRPr="0028704B" w:rsidRDefault="006526F5" w:rsidP="0028704B">
            <w:pPr>
              <w:pStyle w:val="Tabletext"/>
              <w:jc w:val="center"/>
            </w:pPr>
            <w:r w:rsidRPr="0028704B">
              <w:t>1000</w:t>
            </w:r>
          </w:p>
        </w:tc>
        <w:tc>
          <w:tcPr>
            <w:tcW w:w="1417" w:type="dxa"/>
            <w:vAlign w:val="center"/>
          </w:tcPr>
          <w:p w14:paraId="5729CC88" w14:textId="77777777" w:rsidR="006526F5" w:rsidRPr="0028704B" w:rsidRDefault="006526F5" w:rsidP="0028704B">
            <w:pPr>
              <w:pStyle w:val="Tabletext"/>
              <w:jc w:val="center"/>
            </w:pPr>
            <w:r w:rsidRPr="0028704B">
              <w:t>750</w:t>
            </w:r>
          </w:p>
        </w:tc>
      </w:tr>
      <w:tr w:rsidR="006526F5" w:rsidRPr="0028704B" w14:paraId="50B245BD" w14:textId="77777777" w:rsidTr="0028704B">
        <w:tc>
          <w:tcPr>
            <w:tcW w:w="1838" w:type="dxa"/>
            <w:vAlign w:val="center"/>
          </w:tcPr>
          <w:p w14:paraId="64F31693" w14:textId="77777777" w:rsidR="006526F5" w:rsidRPr="0028704B" w:rsidRDefault="006526F5" w:rsidP="0028704B">
            <w:pPr>
              <w:pStyle w:val="Tabletext"/>
            </w:pPr>
            <w:r w:rsidRPr="0028704B">
              <w:t>ITS stations in communication range</w:t>
            </w:r>
          </w:p>
        </w:tc>
        <w:tc>
          <w:tcPr>
            <w:tcW w:w="3544" w:type="dxa"/>
            <w:vAlign w:val="center"/>
          </w:tcPr>
          <w:p w14:paraId="5CB5E66F" w14:textId="77777777" w:rsidR="006526F5" w:rsidRPr="0028704B" w:rsidRDefault="006526F5" w:rsidP="0028704B">
            <w:pPr>
              <w:pStyle w:val="Tabletext"/>
            </w:pPr>
          </w:p>
        </w:tc>
        <w:tc>
          <w:tcPr>
            <w:tcW w:w="1559" w:type="dxa"/>
            <w:vAlign w:val="center"/>
          </w:tcPr>
          <w:p w14:paraId="495612C8" w14:textId="77777777" w:rsidR="006526F5" w:rsidRPr="0028704B" w:rsidRDefault="006526F5" w:rsidP="0028704B">
            <w:pPr>
              <w:pStyle w:val="Tabletext"/>
              <w:jc w:val="center"/>
            </w:pPr>
          </w:p>
        </w:tc>
        <w:tc>
          <w:tcPr>
            <w:tcW w:w="1418" w:type="dxa"/>
            <w:vAlign w:val="center"/>
          </w:tcPr>
          <w:p w14:paraId="061B5010" w14:textId="77777777" w:rsidR="006526F5" w:rsidRPr="0028704B" w:rsidRDefault="006526F5" w:rsidP="0028704B">
            <w:pPr>
              <w:pStyle w:val="Tabletext"/>
              <w:jc w:val="center"/>
            </w:pPr>
          </w:p>
        </w:tc>
        <w:tc>
          <w:tcPr>
            <w:tcW w:w="1417" w:type="dxa"/>
            <w:vAlign w:val="center"/>
          </w:tcPr>
          <w:p w14:paraId="60DB1B46" w14:textId="77777777" w:rsidR="006526F5" w:rsidRPr="0028704B" w:rsidRDefault="006526F5" w:rsidP="0028704B">
            <w:pPr>
              <w:pStyle w:val="Tabletext"/>
              <w:jc w:val="center"/>
            </w:pPr>
          </w:p>
        </w:tc>
      </w:tr>
      <w:tr w:rsidR="006526F5" w:rsidRPr="0028704B" w14:paraId="18351602" w14:textId="77777777" w:rsidTr="0028704B">
        <w:tc>
          <w:tcPr>
            <w:tcW w:w="1838" w:type="dxa"/>
            <w:vAlign w:val="center"/>
          </w:tcPr>
          <w:p w14:paraId="622A406B" w14:textId="77777777" w:rsidR="006526F5" w:rsidRPr="0028704B" w:rsidRDefault="006526F5" w:rsidP="0028704B">
            <w:pPr>
              <w:pStyle w:val="Tabletext"/>
            </w:pPr>
          </w:p>
        </w:tc>
        <w:tc>
          <w:tcPr>
            <w:tcW w:w="3544" w:type="dxa"/>
            <w:vAlign w:val="center"/>
          </w:tcPr>
          <w:p w14:paraId="09F64422" w14:textId="77777777" w:rsidR="006526F5" w:rsidRPr="0028704B" w:rsidRDefault="006526F5" w:rsidP="0028704B">
            <w:pPr>
              <w:pStyle w:val="Tabletext"/>
            </w:pPr>
            <w:r w:rsidRPr="0028704B">
              <w:t>In Urban</w:t>
            </w:r>
          </w:p>
        </w:tc>
        <w:tc>
          <w:tcPr>
            <w:tcW w:w="1559" w:type="dxa"/>
            <w:vAlign w:val="center"/>
          </w:tcPr>
          <w:p w14:paraId="47A0781C" w14:textId="77777777" w:rsidR="006526F5" w:rsidRPr="0028704B" w:rsidRDefault="006526F5" w:rsidP="0028704B">
            <w:pPr>
              <w:pStyle w:val="Tabletext"/>
              <w:jc w:val="center"/>
            </w:pPr>
            <w:r w:rsidRPr="0028704B">
              <w:t>320</w:t>
            </w:r>
          </w:p>
        </w:tc>
        <w:tc>
          <w:tcPr>
            <w:tcW w:w="1418" w:type="dxa"/>
            <w:vAlign w:val="center"/>
          </w:tcPr>
          <w:p w14:paraId="722CA701" w14:textId="77777777" w:rsidR="006526F5" w:rsidRPr="0028704B" w:rsidRDefault="006526F5" w:rsidP="0028704B">
            <w:pPr>
              <w:pStyle w:val="Tabletext"/>
              <w:jc w:val="center"/>
            </w:pPr>
            <w:r w:rsidRPr="0028704B">
              <w:t>640</w:t>
            </w:r>
          </w:p>
        </w:tc>
        <w:tc>
          <w:tcPr>
            <w:tcW w:w="1417" w:type="dxa"/>
            <w:vAlign w:val="center"/>
          </w:tcPr>
          <w:p w14:paraId="360FD397" w14:textId="77777777" w:rsidR="006526F5" w:rsidRPr="0028704B" w:rsidRDefault="006526F5" w:rsidP="0028704B">
            <w:pPr>
              <w:pStyle w:val="Tabletext"/>
              <w:jc w:val="center"/>
            </w:pPr>
            <w:r w:rsidRPr="0028704B">
              <w:t>480</w:t>
            </w:r>
          </w:p>
        </w:tc>
      </w:tr>
      <w:tr w:rsidR="006526F5" w:rsidRPr="0028704B" w14:paraId="0D3BBA7B" w14:textId="77777777" w:rsidTr="0028704B">
        <w:tc>
          <w:tcPr>
            <w:tcW w:w="1838" w:type="dxa"/>
            <w:vAlign w:val="center"/>
          </w:tcPr>
          <w:p w14:paraId="479A0F83" w14:textId="77777777" w:rsidR="006526F5" w:rsidRPr="0028704B" w:rsidRDefault="006526F5" w:rsidP="0028704B">
            <w:pPr>
              <w:pStyle w:val="Tabletext"/>
            </w:pPr>
          </w:p>
        </w:tc>
        <w:tc>
          <w:tcPr>
            <w:tcW w:w="3544" w:type="dxa"/>
            <w:vAlign w:val="center"/>
          </w:tcPr>
          <w:p w14:paraId="7C51E4AF" w14:textId="77777777" w:rsidR="006526F5" w:rsidRPr="0028704B" w:rsidRDefault="006526F5" w:rsidP="0028704B">
            <w:pPr>
              <w:pStyle w:val="Tabletext"/>
            </w:pPr>
            <w:r w:rsidRPr="0028704B">
              <w:t>In Suburban</w:t>
            </w:r>
          </w:p>
        </w:tc>
        <w:tc>
          <w:tcPr>
            <w:tcW w:w="1559" w:type="dxa"/>
            <w:vAlign w:val="center"/>
          </w:tcPr>
          <w:p w14:paraId="6CBF1471" w14:textId="77777777" w:rsidR="006526F5" w:rsidRPr="0028704B" w:rsidRDefault="006526F5" w:rsidP="0028704B">
            <w:pPr>
              <w:pStyle w:val="Tabletext"/>
              <w:jc w:val="center"/>
            </w:pPr>
            <w:r w:rsidRPr="0028704B">
              <w:t>180</w:t>
            </w:r>
          </w:p>
        </w:tc>
        <w:tc>
          <w:tcPr>
            <w:tcW w:w="1418" w:type="dxa"/>
            <w:vAlign w:val="center"/>
          </w:tcPr>
          <w:p w14:paraId="79803174" w14:textId="77777777" w:rsidR="006526F5" w:rsidRPr="0028704B" w:rsidRDefault="006526F5" w:rsidP="0028704B">
            <w:pPr>
              <w:pStyle w:val="Tabletext"/>
              <w:jc w:val="center"/>
            </w:pPr>
            <w:r w:rsidRPr="0028704B">
              <w:t>360</w:t>
            </w:r>
          </w:p>
        </w:tc>
        <w:tc>
          <w:tcPr>
            <w:tcW w:w="1417" w:type="dxa"/>
            <w:vAlign w:val="center"/>
          </w:tcPr>
          <w:p w14:paraId="45F61977" w14:textId="77777777" w:rsidR="006526F5" w:rsidRPr="0028704B" w:rsidRDefault="006526F5" w:rsidP="0028704B">
            <w:pPr>
              <w:pStyle w:val="Tabletext"/>
              <w:jc w:val="center"/>
            </w:pPr>
            <w:r w:rsidRPr="0028704B">
              <w:t>270</w:t>
            </w:r>
          </w:p>
        </w:tc>
      </w:tr>
      <w:tr w:rsidR="006526F5" w:rsidRPr="0028704B" w14:paraId="30F1BA3C" w14:textId="77777777" w:rsidTr="0028704B">
        <w:tc>
          <w:tcPr>
            <w:tcW w:w="1838" w:type="dxa"/>
            <w:vAlign w:val="center"/>
          </w:tcPr>
          <w:p w14:paraId="476DC8C4" w14:textId="77777777" w:rsidR="006526F5" w:rsidRPr="0028704B" w:rsidRDefault="006526F5" w:rsidP="0028704B">
            <w:pPr>
              <w:pStyle w:val="Tabletext"/>
            </w:pPr>
          </w:p>
        </w:tc>
        <w:tc>
          <w:tcPr>
            <w:tcW w:w="3544" w:type="dxa"/>
            <w:vAlign w:val="center"/>
          </w:tcPr>
          <w:p w14:paraId="59BBD700" w14:textId="77777777" w:rsidR="006526F5" w:rsidRPr="0028704B" w:rsidRDefault="006526F5" w:rsidP="0028704B">
            <w:pPr>
              <w:pStyle w:val="Tabletext"/>
            </w:pPr>
            <w:r w:rsidRPr="0028704B">
              <w:t>In Highway</w:t>
            </w:r>
          </w:p>
        </w:tc>
        <w:tc>
          <w:tcPr>
            <w:tcW w:w="1559" w:type="dxa"/>
            <w:vAlign w:val="center"/>
          </w:tcPr>
          <w:p w14:paraId="16340600" w14:textId="77777777" w:rsidR="006526F5" w:rsidRPr="0028704B" w:rsidRDefault="006526F5" w:rsidP="0028704B">
            <w:pPr>
              <w:pStyle w:val="Tabletext"/>
              <w:jc w:val="center"/>
            </w:pPr>
            <w:r w:rsidRPr="0028704B">
              <w:t>100</w:t>
            </w:r>
          </w:p>
        </w:tc>
        <w:tc>
          <w:tcPr>
            <w:tcW w:w="1418" w:type="dxa"/>
            <w:vAlign w:val="center"/>
          </w:tcPr>
          <w:p w14:paraId="64D6F029" w14:textId="77777777" w:rsidR="006526F5" w:rsidRPr="0028704B" w:rsidRDefault="006526F5" w:rsidP="0028704B">
            <w:pPr>
              <w:pStyle w:val="Tabletext"/>
              <w:jc w:val="center"/>
            </w:pPr>
            <w:r w:rsidRPr="0028704B">
              <w:t>200</w:t>
            </w:r>
          </w:p>
        </w:tc>
        <w:tc>
          <w:tcPr>
            <w:tcW w:w="1417" w:type="dxa"/>
            <w:vAlign w:val="center"/>
          </w:tcPr>
          <w:p w14:paraId="24C83DA5" w14:textId="77777777" w:rsidR="006526F5" w:rsidRPr="0028704B" w:rsidRDefault="006526F5" w:rsidP="0028704B">
            <w:pPr>
              <w:pStyle w:val="Tabletext"/>
              <w:jc w:val="center"/>
            </w:pPr>
            <w:r w:rsidRPr="0028704B">
              <w:t>150</w:t>
            </w:r>
          </w:p>
        </w:tc>
      </w:tr>
      <w:tr w:rsidR="00D179B3" w:rsidRPr="0028704B" w14:paraId="77F77286" w14:textId="77777777" w:rsidTr="0028704B">
        <w:tc>
          <w:tcPr>
            <w:tcW w:w="1838" w:type="dxa"/>
            <w:vAlign w:val="center"/>
          </w:tcPr>
          <w:p w14:paraId="44825ABA" w14:textId="77777777" w:rsidR="00D179B3" w:rsidRPr="0028704B" w:rsidRDefault="00D179B3" w:rsidP="0028704B">
            <w:pPr>
              <w:pStyle w:val="Tabletext"/>
            </w:pPr>
            <w:r w:rsidRPr="0028704B">
              <w:t>Spectrum efficiency</w:t>
            </w:r>
          </w:p>
        </w:tc>
        <w:tc>
          <w:tcPr>
            <w:tcW w:w="3544" w:type="dxa"/>
            <w:vAlign w:val="center"/>
          </w:tcPr>
          <w:p w14:paraId="57DF5D9F" w14:textId="77777777" w:rsidR="00D179B3" w:rsidRPr="0028704B" w:rsidRDefault="00D179B3" w:rsidP="0028704B">
            <w:pPr>
              <w:pStyle w:val="Tabletext"/>
            </w:pPr>
          </w:p>
        </w:tc>
        <w:tc>
          <w:tcPr>
            <w:tcW w:w="1559" w:type="dxa"/>
            <w:vAlign w:val="center"/>
          </w:tcPr>
          <w:p w14:paraId="2F17849D" w14:textId="77777777" w:rsidR="00D179B3" w:rsidRPr="0028704B" w:rsidRDefault="00D179B3" w:rsidP="0028704B">
            <w:pPr>
              <w:pStyle w:val="Tabletext"/>
              <w:jc w:val="center"/>
            </w:pPr>
            <w:r w:rsidRPr="0028704B">
              <w:t>0,55</w:t>
            </w:r>
          </w:p>
        </w:tc>
        <w:tc>
          <w:tcPr>
            <w:tcW w:w="1418" w:type="dxa"/>
            <w:vAlign w:val="center"/>
          </w:tcPr>
          <w:p w14:paraId="34474B6F" w14:textId="77777777" w:rsidR="00D179B3" w:rsidRPr="0028704B" w:rsidRDefault="00D179B3" w:rsidP="0028704B">
            <w:pPr>
              <w:pStyle w:val="Tabletext"/>
              <w:jc w:val="center"/>
            </w:pPr>
            <w:r w:rsidRPr="0028704B">
              <w:t>0,6</w:t>
            </w:r>
          </w:p>
        </w:tc>
        <w:tc>
          <w:tcPr>
            <w:tcW w:w="1417" w:type="dxa"/>
            <w:vAlign w:val="center"/>
          </w:tcPr>
          <w:p w14:paraId="2E25B758" w14:textId="77777777" w:rsidR="00D179B3" w:rsidRPr="0028704B" w:rsidRDefault="00D179B3" w:rsidP="0028704B">
            <w:pPr>
              <w:pStyle w:val="Tabletext"/>
              <w:jc w:val="center"/>
            </w:pPr>
            <w:r w:rsidRPr="0028704B">
              <w:t>0,575</w:t>
            </w:r>
          </w:p>
        </w:tc>
      </w:tr>
      <w:tr w:rsidR="00D179B3" w:rsidRPr="0028704B" w14:paraId="333909B7" w14:textId="77777777" w:rsidTr="0028704B">
        <w:tc>
          <w:tcPr>
            <w:tcW w:w="1838" w:type="dxa"/>
            <w:vAlign w:val="center"/>
          </w:tcPr>
          <w:p w14:paraId="6AF16A6D" w14:textId="77777777" w:rsidR="00D179B3" w:rsidRPr="0028704B" w:rsidRDefault="00D179B3" w:rsidP="0028704B">
            <w:pPr>
              <w:pStyle w:val="Tabletext"/>
            </w:pPr>
            <w:r w:rsidRPr="0028704B">
              <w:t>Max allowed channel load</w:t>
            </w:r>
          </w:p>
        </w:tc>
        <w:tc>
          <w:tcPr>
            <w:tcW w:w="3544" w:type="dxa"/>
            <w:vAlign w:val="center"/>
          </w:tcPr>
          <w:p w14:paraId="4A8CB93B" w14:textId="77777777" w:rsidR="00D179B3" w:rsidRPr="0028704B" w:rsidRDefault="00D179B3" w:rsidP="0028704B">
            <w:pPr>
              <w:pStyle w:val="Tabletext"/>
            </w:pPr>
          </w:p>
        </w:tc>
        <w:tc>
          <w:tcPr>
            <w:tcW w:w="1559" w:type="dxa"/>
            <w:vAlign w:val="center"/>
          </w:tcPr>
          <w:p w14:paraId="13AAD9FD" w14:textId="77777777" w:rsidR="00D179B3" w:rsidRPr="0028704B" w:rsidRDefault="00D179B3" w:rsidP="0028704B">
            <w:pPr>
              <w:pStyle w:val="Tabletext"/>
              <w:jc w:val="center"/>
            </w:pPr>
            <w:r w:rsidRPr="0028704B">
              <w:t>0,6</w:t>
            </w:r>
          </w:p>
        </w:tc>
        <w:tc>
          <w:tcPr>
            <w:tcW w:w="1418" w:type="dxa"/>
            <w:vAlign w:val="center"/>
          </w:tcPr>
          <w:p w14:paraId="1C797250" w14:textId="77777777" w:rsidR="00D179B3" w:rsidRPr="0028704B" w:rsidRDefault="00D179B3" w:rsidP="0028704B">
            <w:pPr>
              <w:pStyle w:val="Tabletext"/>
              <w:jc w:val="center"/>
            </w:pPr>
            <w:r w:rsidRPr="0028704B">
              <w:t>0,75</w:t>
            </w:r>
          </w:p>
        </w:tc>
        <w:tc>
          <w:tcPr>
            <w:tcW w:w="1417" w:type="dxa"/>
            <w:vAlign w:val="center"/>
          </w:tcPr>
          <w:p w14:paraId="7A2331C3" w14:textId="77777777" w:rsidR="00D179B3" w:rsidRPr="0028704B" w:rsidRDefault="00D179B3" w:rsidP="0028704B">
            <w:pPr>
              <w:pStyle w:val="Tabletext"/>
              <w:jc w:val="center"/>
            </w:pPr>
            <w:r w:rsidRPr="0028704B">
              <w:t>0,675</w:t>
            </w:r>
          </w:p>
        </w:tc>
      </w:tr>
      <w:tr w:rsidR="00D179B3" w:rsidRPr="0028704B" w14:paraId="6643C0C7" w14:textId="77777777" w:rsidTr="0028704B">
        <w:tc>
          <w:tcPr>
            <w:tcW w:w="1838" w:type="dxa"/>
            <w:vAlign w:val="center"/>
          </w:tcPr>
          <w:p w14:paraId="2E367F55" w14:textId="77777777" w:rsidR="00D179B3" w:rsidRPr="0028704B" w:rsidRDefault="00D179B3" w:rsidP="0028704B">
            <w:pPr>
              <w:pStyle w:val="Tabletext"/>
            </w:pPr>
            <w:r w:rsidRPr="0028704B">
              <w:t>Spectrum efficiency x max allowed channel load</w:t>
            </w:r>
          </w:p>
        </w:tc>
        <w:tc>
          <w:tcPr>
            <w:tcW w:w="3544" w:type="dxa"/>
            <w:vAlign w:val="center"/>
          </w:tcPr>
          <w:p w14:paraId="7BBFAF26" w14:textId="77777777" w:rsidR="00D179B3" w:rsidRPr="0028704B" w:rsidRDefault="00D179B3" w:rsidP="0028704B">
            <w:pPr>
              <w:pStyle w:val="Tabletext"/>
            </w:pPr>
          </w:p>
        </w:tc>
        <w:tc>
          <w:tcPr>
            <w:tcW w:w="1559" w:type="dxa"/>
            <w:vAlign w:val="center"/>
          </w:tcPr>
          <w:p w14:paraId="03AF4BC1" w14:textId="77777777" w:rsidR="00D179B3" w:rsidRPr="0028704B" w:rsidRDefault="00D179B3" w:rsidP="0028704B">
            <w:pPr>
              <w:pStyle w:val="Tabletext"/>
              <w:jc w:val="center"/>
            </w:pPr>
            <w:r w:rsidRPr="0028704B">
              <w:t>0,33</w:t>
            </w:r>
          </w:p>
        </w:tc>
        <w:tc>
          <w:tcPr>
            <w:tcW w:w="1418" w:type="dxa"/>
            <w:vAlign w:val="center"/>
          </w:tcPr>
          <w:p w14:paraId="76F9E3D5" w14:textId="77777777" w:rsidR="00D179B3" w:rsidRPr="0028704B" w:rsidRDefault="00D179B3" w:rsidP="0028704B">
            <w:pPr>
              <w:pStyle w:val="Tabletext"/>
              <w:jc w:val="center"/>
            </w:pPr>
            <w:r w:rsidRPr="0028704B">
              <w:t>0,45</w:t>
            </w:r>
          </w:p>
        </w:tc>
        <w:tc>
          <w:tcPr>
            <w:tcW w:w="1417" w:type="dxa"/>
            <w:vAlign w:val="center"/>
          </w:tcPr>
          <w:p w14:paraId="6BA64F79" w14:textId="77777777" w:rsidR="00D179B3" w:rsidRPr="0028704B" w:rsidRDefault="00D179B3" w:rsidP="0028704B">
            <w:pPr>
              <w:pStyle w:val="Tabletext"/>
              <w:jc w:val="center"/>
            </w:pPr>
            <w:r w:rsidRPr="0028704B">
              <w:t>0,39</w:t>
            </w:r>
          </w:p>
        </w:tc>
      </w:tr>
      <w:tr w:rsidR="006526F5" w:rsidRPr="0028704B" w14:paraId="324B4238" w14:textId="77777777" w:rsidTr="0028704B">
        <w:tc>
          <w:tcPr>
            <w:tcW w:w="1838" w:type="dxa"/>
            <w:vAlign w:val="center"/>
          </w:tcPr>
          <w:p w14:paraId="50477AD1" w14:textId="77777777" w:rsidR="006526F5" w:rsidRPr="0028704B" w:rsidRDefault="006526F5" w:rsidP="0028704B">
            <w:pPr>
              <w:pStyle w:val="Tabletext"/>
            </w:pPr>
            <w:r w:rsidRPr="0028704B">
              <w:t>Spectrum needs in MHz</w:t>
            </w:r>
          </w:p>
        </w:tc>
        <w:tc>
          <w:tcPr>
            <w:tcW w:w="3544" w:type="dxa"/>
            <w:vAlign w:val="center"/>
          </w:tcPr>
          <w:p w14:paraId="613F8CAD" w14:textId="77777777" w:rsidR="006526F5" w:rsidRPr="0028704B" w:rsidRDefault="006526F5" w:rsidP="0028704B">
            <w:pPr>
              <w:pStyle w:val="Tabletext"/>
            </w:pPr>
          </w:p>
        </w:tc>
        <w:tc>
          <w:tcPr>
            <w:tcW w:w="1559" w:type="dxa"/>
            <w:vAlign w:val="center"/>
          </w:tcPr>
          <w:p w14:paraId="5E04A023" w14:textId="77777777" w:rsidR="006526F5" w:rsidRPr="0028704B" w:rsidRDefault="006526F5" w:rsidP="0028704B">
            <w:pPr>
              <w:pStyle w:val="Tabletext"/>
              <w:jc w:val="center"/>
            </w:pPr>
          </w:p>
        </w:tc>
        <w:tc>
          <w:tcPr>
            <w:tcW w:w="1418" w:type="dxa"/>
            <w:vAlign w:val="center"/>
          </w:tcPr>
          <w:p w14:paraId="72805001" w14:textId="77777777" w:rsidR="006526F5" w:rsidRPr="0028704B" w:rsidRDefault="006526F5" w:rsidP="0028704B">
            <w:pPr>
              <w:pStyle w:val="Tabletext"/>
              <w:jc w:val="center"/>
            </w:pPr>
          </w:p>
        </w:tc>
        <w:tc>
          <w:tcPr>
            <w:tcW w:w="1417" w:type="dxa"/>
            <w:vAlign w:val="center"/>
          </w:tcPr>
          <w:p w14:paraId="3F8A28C7" w14:textId="77777777" w:rsidR="006526F5" w:rsidRPr="0028704B" w:rsidRDefault="006526F5" w:rsidP="0028704B">
            <w:pPr>
              <w:pStyle w:val="Tabletext"/>
              <w:jc w:val="center"/>
            </w:pPr>
          </w:p>
        </w:tc>
      </w:tr>
      <w:tr w:rsidR="006526F5" w:rsidRPr="0028704B" w14:paraId="406DDC9B" w14:textId="77777777" w:rsidTr="0028704B">
        <w:tc>
          <w:tcPr>
            <w:tcW w:w="1838" w:type="dxa"/>
            <w:vAlign w:val="center"/>
          </w:tcPr>
          <w:p w14:paraId="0C3835B7" w14:textId="77777777" w:rsidR="006526F5" w:rsidRPr="0028704B" w:rsidRDefault="005D432D" w:rsidP="0028704B">
            <w:pPr>
              <w:pStyle w:val="Tabletext"/>
              <w:rPr>
                <w:b/>
                <w:bCs/>
              </w:rPr>
            </w:pPr>
            <w:r w:rsidRPr="0028704B">
              <w:rPr>
                <w:b/>
                <w:bCs/>
              </w:rPr>
              <w:t>MCM</w:t>
            </w:r>
          </w:p>
        </w:tc>
        <w:tc>
          <w:tcPr>
            <w:tcW w:w="3544" w:type="dxa"/>
            <w:vAlign w:val="center"/>
          </w:tcPr>
          <w:p w14:paraId="63715903" w14:textId="77777777" w:rsidR="006526F5" w:rsidRPr="0028704B" w:rsidRDefault="006526F5" w:rsidP="0028704B">
            <w:pPr>
              <w:pStyle w:val="Tabletext"/>
              <w:rPr>
                <w:b/>
                <w:bCs/>
              </w:rPr>
            </w:pPr>
            <w:r w:rsidRPr="0028704B">
              <w:rPr>
                <w:b/>
                <w:bCs/>
              </w:rPr>
              <w:t>Urban</w:t>
            </w:r>
          </w:p>
        </w:tc>
        <w:tc>
          <w:tcPr>
            <w:tcW w:w="1559" w:type="dxa"/>
            <w:vAlign w:val="center"/>
          </w:tcPr>
          <w:p w14:paraId="0E70B663" w14:textId="77777777" w:rsidR="006526F5" w:rsidRPr="0028704B" w:rsidRDefault="00D179B3" w:rsidP="0028704B">
            <w:pPr>
              <w:pStyle w:val="Tabletext"/>
              <w:jc w:val="center"/>
              <w:rPr>
                <w:b/>
                <w:bCs/>
              </w:rPr>
            </w:pPr>
            <w:r w:rsidRPr="0028704B">
              <w:rPr>
                <w:b/>
                <w:bCs/>
              </w:rPr>
              <w:t>23</w:t>
            </w:r>
          </w:p>
        </w:tc>
        <w:tc>
          <w:tcPr>
            <w:tcW w:w="1418" w:type="dxa"/>
            <w:vAlign w:val="center"/>
          </w:tcPr>
          <w:p w14:paraId="1511B5D4" w14:textId="77777777" w:rsidR="006526F5" w:rsidRPr="0028704B" w:rsidRDefault="00D179B3" w:rsidP="0028704B">
            <w:pPr>
              <w:pStyle w:val="Tabletext"/>
              <w:jc w:val="center"/>
              <w:rPr>
                <w:b/>
                <w:bCs/>
              </w:rPr>
            </w:pPr>
            <w:r w:rsidRPr="0028704B">
              <w:rPr>
                <w:b/>
                <w:bCs/>
              </w:rPr>
              <w:t>74</w:t>
            </w:r>
          </w:p>
        </w:tc>
        <w:tc>
          <w:tcPr>
            <w:tcW w:w="1417" w:type="dxa"/>
            <w:vAlign w:val="center"/>
          </w:tcPr>
          <w:p w14:paraId="637952E4" w14:textId="77777777" w:rsidR="006526F5" w:rsidRPr="0028704B" w:rsidRDefault="006526F5" w:rsidP="0028704B">
            <w:pPr>
              <w:pStyle w:val="Tabletext"/>
              <w:jc w:val="center"/>
              <w:rPr>
                <w:b/>
                <w:bCs/>
              </w:rPr>
            </w:pPr>
            <w:r w:rsidRPr="0028704B">
              <w:rPr>
                <w:b/>
                <w:bCs/>
              </w:rPr>
              <w:t>4</w:t>
            </w:r>
            <w:r w:rsidR="00D179B3" w:rsidRPr="0028704B">
              <w:rPr>
                <w:b/>
                <w:bCs/>
              </w:rPr>
              <w:t>6</w:t>
            </w:r>
          </w:p>
        </w:tc>
      </w:tr>
      <w:tr w:rsidR="006526F5" w:rsidRPr="0028704B" w14:paraId="3E61C3AD" w14:textId="77777777" w:rsidTr="0028704B">
        <w:tc>
          <w:tcPr>
            <w:tcW w:w="1838" w:type="dxa"/>
            <w:vAlign w:val="center"/>
          </w:tcPr>
          <w:p w14:paraId="51B4EFBD" w14:textId="77777777" w:rsidR="006526F5" w:rsidRPr="0028704B" w:rsidRDefault="005D432D" w:rsidP="0028704B">
            <w:pPr>
              <w:pStyle w:val="Tabletext"/>
              <w:rPr>
                <w:b/>
                <w:bCs/>
              </w:rPr>
            </w:pPr>
            <w:r w:rsidRPr="0028704B">
              <w:rPr>
                <w:b/>
                <w:bCs/>
              </w:rPr>
              <w:t>MCM</w:t>
            </w:r>
          </w:p>
        </w:tc>
        <w:tc>
          <w:tcPr>
            <w:tcW w:w="3544" w:type="dxa"/>
            <w:vAlign w:val="center"/>
          </w:tcPr>
          <w:p w14:paraId="255DFFCD" w14:textId="77777777" w:rsidR="006526F5" w:rsidRPr="0028704B" w:rsidRDefault="006526F5" w:rsidP="0028704B">
            <w:pPr>
              <w:pStyle w:val="Tabletext"/>
              <w:rPr>
                <w:b/>
                <w:bCs/>
              </w:rPr>
            </w:pPr>
            <w:r w:rsidRPr="0028704B">
              <w:rPr>
                <w:b/>
                <w:bCs/>
              </w:rPr>
              <w:t>Suburban</w:t>
            </w:r>
          </w:p>
        </w:tc>
        <w:tc>
          <w:tcPr>
            <w:tcW w:w="1559" w:type="dxa"/>
            <w:vAlign w:val="center"/>
          </w:tcPr>
          <w:p w14:paraId="222B22A8" w14:textId="77777777" w:rsidR="006526F5" w:rsidRPr="0028704B" w:rsidRDefault="006526F5" w:rsidP="0028704B">
            <w:pPr>
              <w:pStyle w:val="Tabletext"/>
              <w:jc w:val="center"/>
              <w:rPr>
                <w:b/>
                <w:bCs/>
              </w:rPr>
            </w:pPr>
            <w:r w:rsidRPr="0028704B">
              <w:rPr>
                <w:b/>
                <w:bCs/>
              </w:rPr>
              <w:t>2</w:t>
            </w:r>
            <w:r w:rsidR="00D179B3" w:rsidRPr="0028704B">
              <w:rPr>
                <w:b/>
                <w:bCs/>
              </w:rPr>
              <w:t>6</w:t>
            </w:r>
          </w:p>
        </w:tc>
        <w:tc>
          <w:tcPr>
            <w:tcW w:w="1418" w:type="dxa"/>
            <w:vAlign w:val="center"/>
          </w:tcPr>
          <w:p w14:paraId="6BDD4FEF" w14:textId="77777777" w:rsidR="006526F5" w:rsidRPr="0028704B" w:rsidRDefault="00D179B3" w:rsidP="0028704B">
            <w:pPr>
              <w:pStyle w:val="Tabletext"/>
              <w:jc w:val="center"/>
              <w:rPr>
                <w:b/>
                <w:bCs/>
              </w:rPr>
            </w:pPr>
            <w:r w:rsidRPr="0028704B">
              <w:rPr>
                <w:b/>
                <w:bCs/>
              </w:rPr>
              <w:t>83</w:t>
            </w:r>
          </w:p>
        </w:tc>
        <w:tc>
          <w:tcPr>
            <w:tcW w:w="1417" w:type="dxa"/>
            <w:vAlign w:val="center"/>
          </w:tcPr>
          <w:p w14:paraId="245079EA" w14:textId="77777777" w:rsidR="006526F5" w:rsidRPr="0028704B" w:rsidRDefault="005D432D" w:rsidP="0028704B">
            <w:pPr>
              <w:pStyle w:val="Tabletext"/>
              <w:jc w:val="center"/>
              <w:rPr>
                <w:b/>
                <w:bCs/>
              </w:rPr>
            </w:pPr>
            <w:r w:rsidRPr="0028704B">
              <w:rPr>
                <w:b/>
                <w:bCs/>
              </w:rPr>
              <w:t>5</w:t>
            </w:r>
            <w:r w:rsidR="00D179B3" w:rsidRPr="0028704B">
              <w:rPr>
                <w:b/>
                <w:bCs/>
              </w:rPr>
              <w:t>1</w:t>
            </w:r>
          </w:p>
        </w:tc>
      </w:tr>
      <w:tr w:rsidR="006526F5" w:rsidRPr="0028704B" w14:paraId="3A84FA83" w14:textId="77777777" w:rsidTr="0028704B">
        <w:tc>
          <w:tcPr>
            <w:tcW w:w="1838" w:type="dxa"/>
            <w:vAlign w:val="center"/>
          </w:tcPr>
          <w:p w14:paraId="479C8A21" w14:textId="77777777" w:rsidR="006526F5" w:rsidRPr="0028704B" w:rsidRDefault="005D432D" w:rsidP="0028704B">
            <w:pPr>
              <w:pStyle w:val="Tabletext"/>
              <w:rPr>
                <w:b/>
                <w:bCs/>
              </w:rPr>
            </w:pPr>
            <w:r w:rsidRPr="0028704B">
              <w:rPr>
                <w:b/>
                <w:bCs/>
              </w:rPr>
              <w:t>MCM</w:t>
            </w:r>
          </w:p>
        </w:tc>
        <w:tc>
          <w:tcPr>
            <w:tcW w:w="3544" w:type="dxa"/>
            <w:vAlign w:val="center"/>
          </w:tcPr>
          <w:p w14:paraId="5B6BFC5D" w14:textId="77777777" w:rsidR="006526F5" w:rsidRPr="0028704B" w:rsidRDefault="006526F5" w:rsidP="0028704B">
            <w:pPr>
              <w:pStyle w:val="Tabletext"/>
              <w:rPr>
                <w:b/>
                <w:bCs/>
              </w:rPr>
            </w:pPr>
            <w:r w:rsidRPr="0028704B">
              <w:rPr>
                <w:b/>
                <w:bCs/>
              </w:rPr>
              <w:t>Highway</w:t>
            </w:r>
          </w:p>
        </w:tc>
        <w:tc>
          <w:tcPr>
            <w:tcW w:w="1559" w:type="dxa"/>
            <w:vAlign w:val="center"/>
          </w:tcPr>
          <w:p w14:paraId="58BD5699" w14:textId="77777777" w:rsidR="006526F5" w:rsidRPr="0028704B" w:rsidRDefault="00D179B3" w:rsidP="0028704B">
            <w:pPr>
              <w:pStyle w:val="Tabletext"/>
              <w:jc w:val="center"/>
              <w:rPr>
                <w:b/>
                <w:bCs/>
              </w:rPr>
            </w:pPr>
            <w:r w:rsidRPr="0028704B">
              <w:rPr>
                <w:b/>
                <w:bCs/>
              </w:rPr>
              <w:t>24</w:t>
            </w:r>
          </w:p>
        </w:tc>
        <w:tc>
          <w:tcPr>
            <w:tcW w:w="1418" w:type="dxa"/>
            <w:vAlign w:val="center"/>
          </w:tcPr>
          <w:p w14:paraId="72B00B1D" w14:textId="77777777" w:rsidR="006526F5" w:rsidRPr="0028704B" w:rsidRDefault="00D179B3" w:rsidP="0028704B">
            <w:pPr>
              <w:pStyle w:val="Tabletext"/>
              <w:jc w:val="center"/>
              <w:rPr>
                <w:b/>
                <w:bCs/>
              </w:rPr>
            </w:pPr>
            <w:r w:rsidRPr="0028704B">
              <w:rPr>
                <w:b/>
                <w:bCs/>
              </w:rPr>
              <w:t>46</w:t>
            </w:r>
          </w:p>
        </w:tc>
        <w:tc>
          <w:tcPr>
            <w:tcW w:w="1417" w:type="dxa"/>
            <w:vAlign w:val="center"/>
          </w:tcPr>
          <w:p w14:paraId="66A74813" w14:textId="77777777" w:rsidR="006526F5" w:rsidRPr="0028704B" w:rsidRDefault="005D432D" w:rsidP="0028704B">
            <w:pPr>
              <w:pStyle w:val="Tabletext"/>
              <w:jc w:val="center"/>
              <w:rPr>
                <w:b/>
                <w:bCs/>
              </w:rPr>
            </w:pPr>
            <w:r w:rsidRPr="0028704B">
              <w:rPr>
                <w:b/>
                <w:bCs/>
              </w:rPr>
              <w:t>3</w:t>
            </w:r>
            <w:r w:rsidR="00F35288" w:rsidRPr="0028704B">
              <w:rPr>
                <w:b/>
                <w:bCs/>
              </w:rPr>
              <w:t>6</w:t>
            </w:r>
          </w:p>
        </w:tc>
      </w:tr>
    </w:tbl>
    <w:p w14:paraId="1A8B45DD" w14:textId="77777777" w:rsidR="00D374E6" w:rsidRPr="00177C72" w:rsidRDefault="00D374E6" w:rsidP="00D374E6">
      <w:pPr>
        <w:tabs>
          <w:tab w:val="left" w:pos="5320"/>
        </w:tabs>
        <w:rPr>
          <w:color w:val="000000" w:themeColor="text1"/>
        </w:rPr>
      </w:pPr>
    </w:p>
    <w:p w14:paraId="6C03F3B1" w14:textId="77777777" w:rsidR="00032E3D" w:rsidRDefault="00032E3D" w:rsidP="00032E3D">
      <w:pPr>
        <w:pStyle w:val="Heading1"/>
        <w:keepNext w:val="0"/>
        <w:keepLines w:val="0"/>
        <w:rPr>
          <w:lang w:val="en-US" w:eastAsia="zh-CN"/>
        </w:rPr>
      </w:pPr>
      <w:bookmarkStart w:id="32" w:name="_Toc44056720"/>
      <w:r w:rsidRPr="007F0E02">
        <w:rPr>
          <w:lang w:val="en-US" w:eastAsia="zh-CN"/>
        </w:rPr>
        <w:t>9</w:t>
      </w:r>
      <w:r w:rsidRPr="007F0E02">
        <w:rPr>
          <w:lang w:val="en-US" w:eastAsia="zh-CN"/>
        </w:rPr>
        <w:tab/>
        <w:t>Spectrum harmonization</w:t>
      </w:r>
      <w:bookmarkEnd w:id="32"/>
    </w:p>
    <w:p w14:paraId="6EA8C748" w14:textId="0CE62BAB" w:rsidR="00032E3D" w:rsidRPr="00EA4F74" w:rsidRDefault="00032E3D" w:rsidP="00032E3D">
      <w:pPr>
        <w:tabs>
          <w:tab w:val="left" w:pos="5320"/>
        </w:tabs>
        <w:spacing w:after="120"/>
        <w:rPr>
          <w:color w:val="000000" w:themeColor="text1"/>
        </w:rPr>
      </w:pPr>
      <w:r w:rsidRPr="00EA4F74">
        <w:rPr>
          <w:color w:val="000000" w:themeColor="text1"/>
        </w:rPr>
        <w:t xml:space="preserve">Interoperability is of critical importance for safety-related CAV functions. This is especially true for </w:t>
      </w:r>
      <w:r w:rsidR="00332139">
        <w:rPr>
          <w:color w:val="000000" w:themeColor="text1"/>
        </w:rPr>
        <w:t>direct ad hoc</w:t>
      </w:r>
      <w:r w:rsidRPr="00EA4F74">
        <w:rPr>
          <w:color w:val="000000" w:themeColor="text1"/>
        </w:rPr>
        <w:t xml:space="preserve"> wireless communications among CAVs and between CAVs and infrastructure, since these types of communications do not depend upon commercial wireless networks, which have been used in the past to provide limited intermediation among different generations of wireless technologies. </w:t>
      </w:r>
      <w:r w:rsidR="00332139">
        <w:rPr>
          <w:color w:val="000000" w:themeColor="text1"/>
        </w:rPr>
        <w:t>Direct</w:t>
      </w:r>
      <w:r w:rsidRPr="00EA4F74">
        <w:rPr>
          <w:color w:val="000000" w:themeColor="text1"/>
        </w:rPr>
        <w:t xml:space="preserve"> safety-related communications, such as Vehicle-to-Vehicle (V2V) and Vehicle-to-Infrastructure (V2I), could therefore likely greatly benefit from harmonization of spectrum. This would support interoperability for vehicles and infrastructure among different Administrations and potentially among different Regions.</w:t>
      </w:r>
    </w:p>
    <w:p w14:paraId="5BF20A45" w14:textId="77777777" w:rsidR="00032E3D" w:rsidRPr="00EA4F74" w:rsidRDefault="00032E3D" w:rsidP="00032E3D">
      <w:pPr>
        <w:tabs>
          <w:tab w:val="left" w:pos="5320"/>
        </w:tabs>
        <w:rPr>
          <w:color w:val="000000" w:themeColor="text1"/>
        </w:rPr>
      </w:pPr>
      <w:r w:rsidRPr="00EA4F74">
        <w:rPr>
          <w:color w:val="000000" w:themeColor="text1"/>
        </w:rPr>
        <w:t>Specific CAV functions currently developed, or currently in planning stages, and which are likely to benefit from spectrum harmonization, include, for example:</w:t>
      </w:r>
    </w:p>
    <w:p w14:paraId="6F80CF4E" w14:textId="0EE7913C" w:rsidR="00032E3D" w:rsidRDefault="00032E3D" w:rsidP="00032E3D">
      <w:pPr>
        <w:pStyle w:val="enumlev1"/>
      </w:pPr>
      <w:r>
        <w:t>•</w:t>
      </w:r>
      <w:r>
        <w:tab/>
      </w:r>
      <w:r w:rsidRPr="00EA4F74">
        <w:t>Basic crash-avoidance vehicle safety</w:t>
      </w:r>
      <w:r w:rsidR="00933EDE">
        <w:t>,</w:t>
      </w:r>
    </w:p>
    <w:p w14:paraId="3B9DE629" w14:textId="64BB55CE" w:rsidR="00CA2C46" w:rsidRDefault="00CA2C46" w:rsidP="00514BCD">
      <w:pPr>
        <w:pStyle w:val="enumlev1"/>
        <w:rPr>
          <w:lang w:val="en-US"/>
        </w:rPr>
      </w:pPr>
      <w:r w:rsidRPr="00CA2C46">
        <w:rPr>
          <w:lang w:val="en-US"/>
        </w:rPr>
        <w:t>•</w:t>
      </w:r>
      <w:r w:rsidRPr="00CA2C46">
        <w:rPr>
          <w:lang w:val="en-US"/>
        </w:rPr>
        <w:tab/>
        <w:t>Interaction with non CAVs like such as VRUs and non-CAV vehicles</w:t>
      </w:r>
      <w:r w:rsidR="00933EDE">
        <w:rPr>
          <w:lang w:val="en-US"/>
        </w:rPr>
        <w:t>,</w:t>
      </w:r>
    </w:p>
    <w:p w14:paraId="3393926E" w14:textId="01D7A3B8" w:rsidR="00032E3D" w:rsidRDefault="00032E3D" w:rsidP="00032E3D">
      <w:pPr>
        <w:pStyle w:val="enumlev1"/>
      </w:pPr>
      <w:r>
        <w:t>•</w:t>
      </w:r>
      <w:r>
        <w:tab/>
      </w:r>
      <w:r w:rsidRPr="00EA4F74">
        <w:t>Automated platooning</w:t>
      </w:r>
      <w:r w:rsidR="00BB393E">
        <w:t xml:space="preserve"> and Cooperative Adaptive Cruise Control C-ACC</w:t>
      </w:r>
      <w:r w:rsidR="00933EDE">
        <w:t>,</w:t>
      </w:r>
    </w:p>
    <w:p w14:paraId="3F655024" w14:textId="48B08231" w:rsidR="00032E3D" w:rsidRDefault="00032E3D" w:rsidP="00032E3D">
      <w:pPr>
        <w:pStyle w:val="enumlev1"/>
      </w:pPr>
      <w:r>
        <w:t>•</w:t>
      </w:r>
      <w:r>
        <w:tab/>
      </w:r>
      <w:r w:rsidR="00BB393E">
        <w:t>Object</w:t>
      </w:r>
      <w:r w:rsidR="00BB393E" w:rsidRPr="00EA4F74">
        <w:t xml:space="preserve"> </w:t>
      </w:r>
      <w:r w:rsidRPr="00EA4F74">
        <w:t>sharing</w:t>
      </w:r>
      <w:r w:rsidR="00BB393E">
        <w:t xml:space="preserve"> with Collective Perception or Cooperative Perception</w:t>
      </w:r>
      <w:r w:rsidR="00933EDE">
        <w:t>,</w:t>
      </w:r>
    </w:p>
    <w:p w14:paraId="2CC0482D" w14:textId="4BBECA6B" w:rsidR="00032E3D" w:rsidRPr="00EA4F74" w:rsidRDefault="00032E3D" w:rsidP="00032E3D">
      <w:pPr>
        <w:pStyle w:val="enumlev1"/>
      </w:pPr>
      <w:r>
        <w:t>•</w:t>
      </w:r>
      <w:r>
        <w:tab/>
      </w:r>
      <w:r w:rsidR="00BB393E">
        <w:t xml:space="preserve">Cooperative </w:t>
      </w:r>
      <w:r w:rsidRPr="00EA4F74">
        <w:t>Driving with Intent/Trajectory Sharing</w:t>
      </w:r>
      <w:r w:rsidR="0028704B">
        <w:t>.</w:t>
      </w:r>
    </w:p>
    <w:p w14:paraId="679DAAAE" w14:textId="7168430F" w:rsidR="00032E3D" w:rsidRPr="008B1176" w:rsidRDefault="00032E3D" w:rsidP="00032E3D">
      <w:pPr>
        <w:tabs>
          <w:tab w:val="left" w:pos="5320"/>
        </w:tabs>
        <w:rPr>
          <w:color w:val="000000" w:themeColor="text1"/>
          <w:lang w:val="en-US"/>
        </w:rPr>
      </w:pPr>
      <w:r w:rsidRPr="00EA4F74">
        <w:rPr>
          <w:color w:val="000000" w:themeColor="text1"/>
        </w:rPr>
        <w:t xml:space="preserve">The rationale for inclusion of basic crash-avoidance safety functions in the CAV category, rather than just in the connected vehicle portion of ITS, is that it </w:t>
      </w:r>
      <w:r w:rsidR="0020125F">
        <w:rPr>
          <w:color w:val="000000" w:themeColor="text1"/>
        </w:rPr>
        <w:t>is</w:t>
      </w:r>
      <w:r w:rsidRPr="00EA4F74">
        <w:rPr>
          <w:color w:val="000000" w:themeColor="text1"/>
        </w:rPr>
        <w:t xml:space="preserve"> important for CAVs to communicate </w:t>
      </w:r>
      <w:r w:rsidRPr="00EA4F74">
        <w:rPr>
          <w:color w:val="000000" w:themeColor="text1"/>
        </w:rPr>
        <w:lastRenderedPageBreak/>
        <w:t xml:space="preserve">with less-automated connected vehicles at a basic safety level, in addition to the communications required </w:t>
      </w:r>
      <w:r>
        <w:rPr>
          <w:color w:val="000000" w:themeColor="text1"/>
        </w:rPr>
        <w:t>among CAVs to support</w:t>
      </w:r>
      <w:r w:rsidRPr="00EA4F74">
        <w:rPr>
          <w:color w:val="000000" w:themeColor="text1"/>
        </w:rPr>
        <w:t xml:space="preserve"> the more advanced CAV functions.</w:t>
      </w:r>
      <w:r w:rsidR="00925E4D">
        <w:rPr>
          <w:color w:val="000000" w:themeColor="text1"/>
        </w:rPr>
        <w:t xml:space="preserve"> T</w:t>
      </w:r>
      <w:r w:rsidR="00925E4D" w:rsidRPr="00925E4D">
        <w:rPr>
          <w:color w:val="000000" w:themeColor="text1"/>
        </w:rPr>
        <w:t xml:space="preserve">here will always be a mixed traffic scenario containing CAVs, non-CAVs, and VRUs. This </w:t>
      </w:r>
      <w:proofErr w:type="gramStart"/>
      <w:r w:rsidR="00925E4D" w:rsidRPr="00925E4D">
        <w:rPr>
          <w:color w:val="000000" w:themeColor="text1"/>
        </w:rPr>
        <w:t>has to</w:t>
      </w:r>
      <w:proofErr w:type="gramEnd"/>
      <w:r w:rsidR="00925E4D" w:rsidRPr="00925E4D">
        <w:rPr>
          <w:color w:val="000000" w:themeColor="text1"/>
        </w:rPr>
        <w:t xml:space="preserve"> be taken into account in the definition and specification of required functionalities and applications.</w:t>
      </w:r>
    </w:p>
    <w:p w14:paraId="26A9C83A" w14:textId="77777777" w:rsidR="002A491C" w:rsidRPr="002A491C" w:rsidRDefault="002A491C" w:rsidP="002A491C">
      <w:pPr>
        <w:rPr>
          <w:color w:val="000000" w:themeColor="text1"/>
          <w:lang w:val="en-US"/>
        </w:rPr>
      </w:pPr>
      <w:r w:rsidRPr="002A491C">
        <w:rPr>
          <w:color w:val="000000" w:themeColor="text1"/>
          <w:lang w:val="en-US"/>
        </w:rPr>
        <w:t xml:space="preserve">Due to the cross border and cross region nature of road traffic and future automated road traffic, all functions (safety related and road efficiency related) benefit significantly from a world-wide harmonization of designated spectrum resources. </w:t>
      </w:r>
    </w:p>
    <w:p w14:paraId="0F699259" w14:textId="77777777" w:rsidR="00032E3D" w:rsidRDefault="00032E3D" w:rsidP="00A252B8">
      <w:pPr>
        <w:pStyle w:val="Heading1"/>
        <w:keepLines w:val="0"/>
        <w:rPr>
          <w:lang w:val="en-US" w:eastAsia="zh-CN"/>
        </w:rPr>
      </w:pPr>
      <w:bookmarkStart w:id="33" w:name="_Toc44056721"/>
      <w:r w:rsidRPr="007F0E02">
        <w:rPr>
          <w:lang w:val="en-US" w:eastAsia="zh-CN"/>
        </w:rPr>
        <w:t>10</w:t>
      </w:r>
      <w:r w:rsidRPr="007F0E02">
        <w:rPr>
          <w:lang w:val="en-US" w:eastAsia="zh-CN"/>
        </w:rPr>
        <w:tab/>
        <w:t>Relevant provisions in the Radio Regulations</w:t>
      </w:r>
      <w:bookmarkEnd w:id="33"/>
      <w:r w:rsidRPr="007F0E02">
        <w:rPr>
          <w:lang w:val="en-US" w:eastAsia="zh-CN"/>
        </w:rPr>
        <w:t xml:space="preserve"> </w:t>
      </w:r>
    </w:p>
    <w:p w14:paraId="2D18354C" w14:textId="1CC10407" w:rsidR="0028704B" w:rsidRDefault="0020125F" w:rsidP="00A252B8">
      <w:pPr>
        <w:rPr>
          <w:lang w:val="en-US" w:eastAsia="zh-CN"/>
        </w:rPr>
      </w:pPr>
      <w:r>
        <w:rPr>
          <w:lang w:val="en-US" w:eastAsia="zh-CN"/>
        </w:rPr>
        <w:t xml:space="preserve">ITS applications are operated under mobile service allocations in Article </w:t>
      </w:r>
      <w:r w:rsidRPr="0050616B">
        <w:rPr>
          <w:b/>
          <w:bCs/>
          <w:lang w:val="en-US" w:eastAsia="zh-CN"/>
        </w:rPr>
        <w:t>5</w:t>
      </w:r>
      <w:r>
        <w:rPr>
          <w:lang w:val="en-US" w:eastAsia="zh-CN"/>
        </w:rPr>
        <w:t xml:space="preserve"> of the Radio Regulations. Specific frequency bands harmonized for ITS applications should be used for CAVs as noted in relevant ITU-R texts found in </w:t>
      </w:r>
      <w:r w:rsidR="00514BCD">
        <w:rPr>
          <w:lang w:val="en-US" w:eastAsia="zh-CN"/>
        </w:rPr>
        <w:t xml:space="preserve">Section </w:t>
      </w:r>
      <w:r>
        <w:rPr>
          <w:lang w:val="en-US" w:eastAsia="zh-CN"/>
        </w:rPr>
        <w:t>2 of this report</w:t>
      </w:r>
      <w:r w:rsidR="0028704B">
        <w:rPr>
          <w:lang w:val="en-US" w:eastAsia="zh-CN"/>
        </w:rPr>
        <w:t>.</w:t>
      </w:r>
    </w:p>
    <w:p w14:paraId="130E609B" w14:textId="77777777" w:rsidR="00032E3D" w:rsidRDefault="00032E3D" w:rsidP="0028704B">
      <w:pPr>
        <w:pStyle w:val="Heading1"/>
        <w:rPr>
          <w:lang w:val="en-US" w:eastAsia="zh-CN"/>
        </w:rPr>
      </w:pPr>
      <w:r>
        <w:rPr>
          <w:lang w:val="en-US" w:eastAsia="zh-CN"/>
        </w:rPr>
        <w:t>11</w:t>
      </w:r>
      <w:r>
        <w:rPr>
          <w:lang w:val="en-US" w:eastAsia="zh-CN"/>
        </w:rPr>
        <w:tab/>
      </w:r>
      <w:r w:rsidRPr="00524CB7">
        <w:rPr>
          <w:lang w:val="en-US" w:eastAsia="zh-CN"/>
        </w:rPr>
        <w:t>References</w:t>
      </w:r>
    </w:p>
    <w:p w14:paraId="299CE46A" w14:textId="77777777" w:rsidR="00032E3D" w:rsidRDefault="00032E3D" w:rsidP="00032E3D">
      <w:pPr>
        <w:pStyle w:val="Reftext"/>
        <w:rPr>
          <w:lang w:val="en-US" w:eastAsia="ko-KR"/>
        </w:rPr>
      </w:pPr>
      <w:r>
        <w:rPr>
          <w:lang w:val="en-US" w:eastAsia="ko-KR"/>
        </w:rPr>
        <w:t>[</w:t>
      </w:r>
      <w:proofErr w:type="gramStart"/>
      <w:r>
        <w:rPr>
          <w:lang w:val="en-US" w:eastAsia="ko-KR"/>
        </w:rPr>
        <w:t>1]</w:t>
      </w:r>
      <w:r>
        <w:rPr>
          <w:lang w:val="en-US" w:eastAsia="ko-KR"/>
        </w:rPr>
        <w:tab/>
      </w:r>
      <w:r>
        <w:rPr>
          <w:rFonts w:hint="eastAsia"/>
          <w:lang w:val="en-US" w:eastAsia="ko-KR"/>
        </w:rPr>
        <w:t>TTAK.KO</w:t>
      </w:r>
      <w:proofErr w:type="gramEnd"/>
      <w:r>
        <w:rPr>
          <w:rFonts w:hint="eastAsia"/>
          <w:lang w:val="en-US" w:eastAsia="ko-KR"/>
        </w:rPr>
        <w:t xml:space="preserve">-06.0487, </w:t>
      </w:r>
      <w:r>
        <w:rPr>
          <w:lang w:val="en-US" w:eastAsia="ko-KR"/>
        </w:rPr>
        <w:t>“Vehicle Communication for Connected Automated Driving Stage 1: Requirement, June, 2019.</w:t>
      </w:r>
    </w:p>
    <w:p w14:paraId="02F382A4" w14:textId="77777777" w:rsidR="00032E3D" w:rsidRDefault="00032E3D" w:rsidP="00032E3D">
      <w:pPr>
        <w:pStyle w:val="Reftext"/>
        <w:rPr>
          <w:lang w:val="en-US" w:eastAsia="ko-KR"/>
        </w:rPr>
      </w:pPr>
      <w:r>
        <w:rPr>
          <w:lang w:val="en-US" w:eastAsia="ko-KR"/>
        </w:rPr>
        <w:t>[</w:t>
      </w:r>
      <w:proofErr w:type="gramStart"/>
      <w:r>
        <w:rPr>
          <w:lang w:val="en-US" w:eastAsia="ko-KR"/>
        </w:rPr>
        <w:t>2]</w:t>
      </w:r>
      <w:r>
        <w:rPr>
          <w:lang w:val="en-US" w:eastAsia="ko-KR"/>
        </w:rPr>
        <w:tab/>
      </w:r>
      <w:r>
        <w:rPr>
          <w:rFonts w:hint="eastAsia"/>
          <w:lang w:val="en-US" w:eastAsia="ko-KR"/>
        </w:rPr>
        <w:t>TTAK.KO</w:t>
      </w:r>
      <w:proofErr w:type="gramEnd"/>
      <w:r>
        <w:rPr>
          <w:rFonts w:hint="eastAsia"/>
          <w:lang w:val="en-US" w:eastAsia="ko-KR"/>
        </w:rPr>
        <w:t xml:space="preserve">-06.0505, </w:t>
      </w:r>
      <w:r>
        <w:rPr>
          <w:lang w:val="en-US" w:eastAsia="ko-KR"/>
        </w:rPr>
        <w:t>“Vehicle Communication for Connected Automated Driving Stage 2: Architecture, December, 2019.</w:t>
      </w:r>
    </w:p>
    <w:p w14:paraId="52E76FAB" w14:textId="77777777" w:rsidR="00032E3D" w:rsidRPr="00C94BA3" w:rsidRDefault="00032E3D" w:rsidP="00032E3D">
      <w:pPr>
        <w:pStyle w:val="Reftext"/>
        <w:rPr>
          <w:lang w:val="en-US" w:eastAsia="ko-KR"/>
        </w:rPr>
      </w:pPr>
      <w:r>
        <w:rPr>
          <w:lang w:val="en-US" w:eastAsia="ko-KR"/>
        </w:rPr>
        <w:t>[3]</w:t>
      </w:r>
      <w:r>
        <w:rPr>
          <w:lang w:val="en-US" w:eastAsia="ko-KR"/>
        </w:rPr>
        <w:tab/>
      </w:r>
      <w:r>
        <w:rPr>
          <w:rFonts w:hint="eastAsia"/>
          <w:lang w:val="en-US" w:eastAsia="ko-KR"/>
        </w:rPr>
        <w:t>3GPP TS 22.18</w:t>
      </w:r>
      <w:r>
        <w:rPr>
          <w:lang w:val="en-US" w:eastAsia="ko-KR"/>
        </w:rPr>
        <w:t>5</w:t>
      </w:r>
      <w:r>
        <w:rPr>
          <w:rFonts w:hint="eastAsia"/>
          <w:lang w:val="en-US" w:eastAsia="ko-KR"/>
        </w:rPr>
        <w:t xml:space="preserve">, </w:t>
      </w:r>
      <w:r>
        <w:rPr>
          <w:lang w:val="en-US" w:eastAsia="ko-KR"/>
        </w:rPr>
        <w:t xml:space="preserve">“Service Requirements for V2X services; Stage 1(Rel.15)”, </w:t>
      </w:r>
      <w:proofErr w:type="gramStart"/>
      <w:r>
        <w:rPr>
          <w:lang w:val="en-US" w:eastAsia="ko-KR"/>
        </w:rPr>
        <w:t>June,</w:t>
      </w:r>
      <w:proofErr w:type="gramEnd"/>
      <w:r>
        <w:rPr>
          <w:lang w:val="en-US" w:eastAsia="ko-KR"/>
        </w:rPr>
        <w:t> 2018.</w:t>
      </w:r>
    </w:p>
    <w:p w14:paraId="13B3E5C4" w14:textId="14C179CE" w:rsidR="00032E3D" w:rsidRDefault="00032E3D" w:rsidP="00032E3D">
      <w:pPr>
        <w:pStyle w:val="Reftext"/>
        <w:rPr>
          <w:lang w:val="en-US" w:eastAsia="ko-KR"/>
        </w:rPr>
      </w:pPr>
      <w:r>
        <w:rPr>
          <w:lang w:val="en-US" w:eastAsia="ko-KR"/>
        </w:rPr>
        <w:t>[4]</w:t>
      </w:r>
      <w:r>
        <w:rPr>
          <w:lang w:val="en-US" w:eastAsia="ko-KR"/>
        </w:rPr>
        <w:tab/>
      </w:r>
      <w:r>
        <w:rPr>
          <w:rFonts w:hint="eastAsia"/>
          <w:lang w:val="en-US" w:eastAsia="ko-KR"/>
        </w:rPr>
        <w:t>3GPP TS 22.18</w:t>
      </w:r>
      <w:r>
        <w:rPr>
          <w:lang w:val="en-US" w:eastAsia="ko-KR"/>
        </w:rPr>
        <w:t>6</w:t>
      </w:r>
      <w:r>
        <w:rPr>
          <w:rFonts w:hint="eastAsia"/>
          <w:lang w:val="en-US" w:eastAsia="ko-KR"/>
        </w:rPr>
        <w:t xml:space="preserve">, </w:t>
      </w:r>
      <w:r>
        <w:rPr>
          <w:lang w:val="en-US" w:eastAsia="ko-KR"/>
        </w:rPr>
        <w:t xml:space="preserve">“Enhancement of 3GPP support for V2X scenarios; Stage 1(Rel.16)”, </w:t>
      </w:r>
      <w:proofErr w:type="gramStart"/>
      <w:r>
        <w:rPr>
          <w:lang w:val="en-US" w:eastAsia="ko-KR"/>
        </w:rPr>
        <w:t>June,</w:t>
      </w:r>
      <w:proofErr w:type="gramEnd"/>
      <w:r>
        <w:rPr>
          <w:lang w:val="en-US" w:eastAsia="ko-KR"/>
        </w:rPr>
        <w:t xml:space="preserve"> 2019.</w:t>
      </w:r>
    </w:p>
    <w:p w14:paraId="40DBA463" w14:textId="07A6BFD5" w:rsidR="00F41936" w:rsidRDefault="00F41936" w:rsidP="00F41936">
      <w:pPr>
        <w:pStyle w:val="Reftext"/>
        <w:rPr>
          <w:lang w:val="en-US" w:eastAsia="ko-KR"/>
        </w:rPr>
      </w:pPr>
      <w:r>
        <w:rPr>
          <w:lang w:val="en-US" w:eastAsia="ko-KR"/>
        </w:rPr>
        <w:t xml:space="preserve">[5] </w:t>
      </w:r>
      <w:r>
        <w:rPr>
          <w:lang w:val="en-US" w:eastAsia="ko-KR"/>
        </w:rPr>
        <w:tab/>
      </w:r>
      <w:r w:rsidRPr="0041259E">
        <w:rPr>
          <w:lang w:val="en-US" w:eastAsia="ko-KR"/>
        </w:rPr>
        <w:t xml:space="preserve">3GPP TR 22.886, </w:t>
      </w:r>
      <w:r>
        <w:rPr>
          <w:lang w:val="en-US" w:eastAsia="zh-CN"/>
        </w:rPr>
        <w:t>“</w:t>
      </w:r>
      <w:r w:rsidRPr="0041259E">
        <w:rPr>
          <w:lang w:val="en-US" w:eastAsia="ko-KR"/>
        </w:rPr>
        <w:t>Study on enhancement of 3GPP Suppo</w:t>
      </w:r>
      <w:r>
        <w:rPr>
          <w:lang w:val="en-US" w:eastAsia="ko-KR"/>
        </w:rPr>
        <w:t>rt for 5G V2X Services (Rel.16)”</w:t>
      </w:r>
      <w:r w:rsidRPr="0041259E">
        <w:rPr>
          <w:lang w:val="en-US" w:eastAsia="ko-KR"/>
        </w:rPr>
        <w:t>, December 2018.</w:t>
      </w:r>
    </w:p>
    <w:p w14:paraId="08F8E905" w14:textId="77777777" w:rsidR="00F6547F" w:rsidRDefault="00F6547F" w:rsidP="00ED7BD0">
      <w:pPr>
        <w:tabs>
          <w:tab w:val="clear" w:pos="1134"/>
          <w:tab w:val="clear" w:pos="1871"/>
          <w:tab w:val="left" w:pos="1418"/>
        </w:tabs>
        <w:spacing w:before="240"/>
        <w:ind w:left="1134"/>
        <w:rPr>
          <w:szCs w:val="24"/>
        </w:rPr>
      </w:pPr>
      <w:r w:rsidRPr="000403B4">
        <w:rPr>
          <w:b/>
          <w:szCs w:val="24"/>
        </w:rPr>
        <w:t>TS 22.185</w:t>
      </w:r>
      <w:r w:rsidRPr="009970DC">
        <w:rPr>
          <w:bCs/>
          <w:szCs w:val="24"/>
        </w:rPr>
        <w:t>:</w:t>
      </w:r>
      <w:r>
        <w:rPr>
          <w:szCs w:val="24"/>
        </w:rPr>
        <w:tab/>
      </w:r>
      <w:r w:rsidRPr="00E94420">
        <w:rPr>
          <w:szCs w:val="24"/>
        </w:rPr>
        <w:t>Service requirements for V2X services</w:t>
      </w:r>
      <w:r>
        <w:rPr>
          <w:szCs w:val="24"/>
        </w:rPr>
        <w:t>:</w:t>
      </w:r>
      <w:r>
        <w:rPr>
          <w:szCs w:val="24"/>
        </w:rPr>
        <w:br/>
      </w:r>
      <w:r>
        <w:rPr>
          <w:szCs w:val="24"/>
        </w:rPr>
        <w:tab/>
      </w:r>
      <w:hyperlink r:id="rId36" w:history="1">
        <w:r w:rsidRPr="001565E0">
          <w:rPr>
            <w:rStyle w:val="Hyperlink"/>
            <w:szCs w:val="24"/>
          </w:rPr>
          <w:t>https://www.3gpp.org/DynaReport/22185.htm</w:t>
        </w:r>
      </w:hyperlink>
    </w:p>
    <w:p w14:paraId="50101059" w14:textId="77777777" w:rsidR="00F6547F" w:rsidRPr="00373F6C" w:rsidRDefault="00F6547F" w:rsidP="00ED7BD0">
      <w:pPr>
        <w:tabs>
          <w:tab w:val="clear" w:pos="1134"/>
          <w:tab w:val="clear" w:pos="1871"/>
          <w:tab w:val="left" w:pos="1418"/>
        </w:tabs>
        <w:spacing w:before="240"/>
        <w:ind w:left="1134"/>
        <w:rPr>
          <w:szCs w:val="24"/>
        </w:rPr>
      </w:pPr>
      <w:r w:rsidRPr="000403B4">
        <w:rPr>
          <w:b/>
          <w:szCs w:val="24"/>
        </w:rPr>
        <w:t>TS 22.186</w:t>
      </w:r>
      <w:r w:rsidRPr="009970DC">
        <w:rPr>
          <w:bCs/>
          <w:szCs w:val="24"/>
        </w:rPr>
        <w:t>:</w:t>
      </w:r>
      <w:r>
        <w:rPr>
          <w:b/>
          <w:szCs w:val="24"/>
        </w:rPr>
        <w:tab/>
      </w:r>
      <w:r w:rsidRPr="00EF7986">
        <w:rPr>
          <w:szCs w:val="24"/>
        </w:rPr>
        <w:t>Service requirements for enhanced V2X scenarios</w:t>
      </w:r>
      <w:r>
        <w:rPr>
          <w:szCs w:val="24"/>
        </w:rPr>
        <w:t>:</w:t>
      </w:r>
      <w:r>
        <w:rPr>
          <w:szCs w:val="24"/>
        </w:rPr>
        <w:br/>
      </w:r>
      <w:r>
        <w:rPr>
          <w:szCs w:val="24"/>
        </w:rPr>
        <w:tab/>
      </w:r>
      <w:hyperlink r:id="rId37" w:history="1">
        <w:r w:rsidRPr="001565E0">
          <w:rPr>
            <w:rStyle w:val="Hyperlink"/>
            <w:szCs w:val="24"/>
          </w:rPr>
          <w:t>https://www.3gpp.org/DynaReport/22186.htm</w:t>
        </w:r>
      </w:hyperlink>
    </w:p>
    <w:p w14:paraId="135014A1" w14:textId="77777777" w:rsidR="00F6547F" w:rsidRDefault="00F6547F" w:rsidP="00ED7BD0">
      <w:pPr>
        <w:tabs>
          <w:tab w:val="clear" w:pos="1134"/>
          <w:tab w:val="clear" w:pos="1871"/>
          <w:tab w:val="left" w:pos="1418"/>
        </w:tabs>
        <w:spacing w:before="240"/>
        <w:ind w:left="1134"/>
        <w:rPr>
          <w:szCs w:val="24"/>
        </w:rPr>
      </w:pPr>
      <w:r w:rsidRPr="000403B4">
        <w:rPr>
          <w:b/>
          <w:szCs w:val="24"/>
        </w:rPr>
        <w:t>TS 23.285</w:t>
      </w:r>
      <w:r w:rsidRPr="009970DC">
        <w:rPr>
          <w:bCs/>
          <w:szCs w:val="24"/>
        </w:rPr>
        <w:t>:</w:t>
      </w:r>
      <w:r>
        <w:tab/>
      </w:r>
      <w:r w:rsidRPr="000403B4">
        <w:rPr>
          <w:szCs w:val="24"/>
        </w:rPr>
        <w:t>A</w:t>
      </w:r>
      <w:r w:rsidRPr="006C147F">
        <w:rPr>
          <w:szCs w:val="24"/>
        </w:rPr>
        <w:t>rchitecture enhancements for V2X services</w:t>
      </w:r>
      <w:r>
        <w:rPr>
          <w:szCs w:val="24"/>
        </w:rPr>
        <w:t>:</w:t>
      </w:r>
      <w:r>
        <w:rPr>
          <w:szCs w:val="24"/>
        </w:rPr>
        <w:br/>
      </w:r>
      <w:r>
        <w:rPr>
          <w:szCs w:val="24"/>
        </w:rPr>
        <w:tab/>
      </w:r>
      <w:hyperlink r:id="rId38" w:history="1">
        <w:r w:rsidRPr="001565E0">
          <w:rPr>
            <w:rStyle w:val="Hyperlink"/>
            <w:szCs w:val="24"/>
          </w:rPr>
          <w:t>https://www.3gpp.org/DynaReport/23285.htm</w:t>
        </w:r>
      </w:hyperlink>
    </w:p>
    <w:p w14:paraId="0234265B" w14:textId="39B1253A" w:rsidR="00F6547F" w:rsidRDefault="00F6547F" w:rsidP="00ED7BD0">
      <w:pPr>
        <w:tabs>
          <w:tab w:val="clear" w:pos="1134"/>
          <w:tab w:val="clear" w:pos="1871"/>
          <w:tab w:val="left" w:pos="1418"/>
        </w:tabs>
        <w:spacing w:before="240"/>
        <w:ind w:left="2552" w:hanging="1418"/>
        <w:rPr>
          <w:rStyle w:val="Hyperlink"/>
          <w:szCs w:val="24"/>
        </w:rPr>
      </w:pPr>
      <w:r w:rsidRPr="000403B4">
        <w:rPr>
          <w:b/>
          <w:szCs w:val="24"/>
        </w:rPr>
        <w:t>TS 23.287</w:t>
      </w:r>
      <w:r w:rsidRPr="009970DC">
        <w:rPr>
          <w:bCs/>
          <w:szCs w:val="24"/>
        </w:rPr>
        <w:t>:</w:t>
      </w:r>
      <w:r>
        <w:rPr>
          <w:b/>
          <w:szCs w:val="24"/>
        </w:rPr>
        <w:tab/>
      </w:r>
      <w:r w:rsidRPr="007969F3">
        <w:rPr>
          <w:szCs w:val="24"/>
        </w:rPr>
        <w:t>Architecture enhancements for 5G System (5GS) to support Vehicle-to-</w:t>
      </w:r>
      <w:r w:rsidRPr="00ED7BD0">
        <w:rPr>
          <w:szCs w:val="24"/>
        </w:rPr>
        <w:t xml:space="preserve">Everything (V2X) services: </w:t>
      </w:r>
      <w:r w:rsidRPr="00ED7BD0">
        <w:rPr>
          <w:szCs w:val="24"/>
        </w:rPr>
        <w:br/>
      </w:r>
      <w:hyperlink r:id="rId39" w:history="1">
        <w:r w:rsidRPr="001565E0">
          <w:rPr>
            <w:rStyle w:val="Hyperlink"/>
            <w:szCs w:val="24"/>
          </w:rPr>
          <w:t>https://www.3gpp.org/DynaReport/23287.htm</w:t>
        </w:r>
      </w:hyperlink>
    </w:p>
    <w:p w14:paraId="5BEDF40A" w14:textId="5AC56C98" w:rsidR="00F6547F" w:rsidRDefault="00F6547F" w:rsidP="00ED7BD0">
      <w:pPr>
        <w:tabs>
          <w:tab w:val="clear" w:pos="1134"/>
          <w:tab w:val="clear" w:pos="1871"/>
          <w:tab w:val="left" w:pos="1418"/>
        </w:tabs>
        <w:spacing w:before="240"/>
        <w:ind w:left="2552" w:hanging="1418"/>
        <w:rPr>
          <w:rStyle w:val="Hyperlink"/>
          <w:szCs w:val="24"/>
        </w:rPr>
      </w:pPr>
      <w:r w:rsidRPr="000403B4">
        <w:rPr>
          <w:b/>
          <w:szCs w:val="24"/>
        </w:rPr>
        <w:t>TS 23.286</w:t>
      </w:r>
      <w:r w:rsidRPr="009970DC">
        <w:rPr>
          <w:bCs/>
          <w:szCs w:val="24"/>
        </w:rPr>
        <w:t>:</w:t>
      </w:r>
      <w:r>
        <w:rPr>
          <w:szCs w:val="24"/>
        </w:rPr>
        <w:tab/>
      </w:r>
      <w:r>
        <w:rPr>
          <w:szCs w:val="24"/>
        </w:rPr>
        <w:tab/>
      </w:r>
      <w:r w:rsidRPr="00DE7962">
        <w:rPr>
          <w:szCs w:val="24"/>
        </w:rPr>
        <w:t>Application layer support for Vehicle-to-Everything (V2X) services; Functional architecture and information flows</w:t>
      </w:r>
      <w:r>
        <w:rPr>
          <w:szCs w:val="24"/>
        </w:rPr>
        <w:t xml:space="preserve">: </w:t>
      </w:r>
      <w:r>
        <w:rPr>
          <w:szCs w:val="24"/>
        </w:rPr>
        <w:br/>
      </w:r>
      <w:hyperlink r:id="rId40" w:history="1">
        <w:r w:rsidRPr="001565E0">
          <w:rPr>
            <w:rStyle w:val="Hyperlink"/>
            <w:szCs w:val="24"/>
          </w:rPr>
          <w:t>https://www.3gpp.org/DynaReport/23286.htm</w:t>
        </w:r>
      </w:hyperlink>
    </w:p>
    <w:p w14:paraId="3143D769" w14:textId="77777777" w:rsidR="00F6547F" w:rsidRDefault="00F6547F" w:rsidP="00ED7BD0">
      <w:pPr>
        <w:tabs>
          <w:tab w:val="clear" w:pos="1134"/>
          <w:tab w:val="left" w:pos="1418"/>
        </w:tabs>
        <w:spacing w:before="240"/>
        <w:ind w:left="2544" w:hanging="1410"/>
        <w:rPr>
          <w:szCs w:val="24"/>
        </w:rPr>
      </w:pPr>
      <w:r w:rsidRPr="000403B4">
        <w:rPr>
          <w:b/>
          <w:szCs w:val="24"/>
        </w:rPr>
        <w:t>TR 37.985</w:t>
      </w:r>
      <w:r w:rsidRPr="009970DC">
        <w:rPr>
          <w:bCs/>
          <w:szCs w:val="24"/>
        </w:rPr>
        <w:t>:</w:t>
      </w:r>
      <w:r>
        <w:rPr>
          <w:szCs w:val="24"/>
        </w:rPr>
        <w:tab/>
      </w:r>
      <w:r>
        <w:rPr>
          <w:szCs w:val="24"/>
        </w:rPr>
        <w:tab/>
      </w:r>
      <w:r w:rsidRPr="00FF011D">
        <w:rPr>
          <w:szCs w:val="24"/>
        </w:rPr>
        <w:t>Overall description of Radio Access Network (RAN) aspects for Vehicle-to-everything (V2X) based on LTE and NR</w:t>
      </w:r>
      <w:r>
        <w:rPr>
          <w:szCs w:val="24"/>
        </w:rPr>
        <w:t>:</w:t>
      </w:r>
      <w:r>
        <w:rPr>
          <w:szCs w:val="24"/>
        </w:rPr>
        <w:br/>
      </w:r>
      <w:hyperlink r:id="rId41" w:history="1">
        <w:r w:rsidRPr="001565E0">
          <w:rPr>
            <w:rStyle w:val="Hyperlink"/>
            <w:szCs w:val="24"/>
          </w:rPr>
          <w:t>https://www.3gpp.org/DynaReport/37985.htm</w:t>
        </w:r>
      </w:hyperlink>
    </w:p>
    <w:p w14:paraId="380889E6" w14:textId="77777777" w:rsidR="00073C88" w:rsidRDefault="00073C88">
      <w:pPr>
        <w:tabs>
          <w:tab w:val="clear" w:pos="1134"/>
          <w:tab w:val="clear" w:pos="1871"/>
          <w:tab w:val="clear" w:pos="2268"/>
        </w:tabs>
        <w:overflowPunct/>
        <w:autoSpaceDE/>
        <w:autoSpaceDN/>
        <w:adjustRightInd/>
        <w:spacing w:before="0"/>
        <w:textAlignment w:val="auto"/>
        <w:rPr>
          <w:b/>
          <w:szCs w:val="24"/>
        </w:rPr>
      </w:pPr>
      <w:r>
        <w:rPr>
          <w:b/>
          <w:szCs w:val="24"/>
        </w:rPr>
        <w:br w:type="page"/>
      </w:r>
    </w:p>
    <w:p w14:paraId="12AB9A82" w14:textId="3E680805" w:rsidR="00F6547F" w:rsidRDefault="00F6547F" w:rsidP="00ED7BD0">
      <w:pPr>
        <w:tabs>
          <w:tab w:val="clear" w:pos="1134"/>
          <w:tab w:val="left" w:pos="1418"/>
        </w:tabs>
        <w:spacing w:before="240"/>
        <w:ind w:left="2544" w:hanging="1410"/>
        <w:rPr>
          <w:szCs w:val="24"/>
        </w:rPr>
      </w:pPr>
      <w:r w:rsidRPr="000403B4">
        <w:rPr>
          <w:b/>
          <w:szCs w:val="24"/>
        </w:rPr>
        <w:lastRenderedPageBreak/>
        <w:t>TS 36.300</w:t>
      </w:r>
      <w:r w:rsidRPr="009970DC">
        <w:rPr>
          <w:bCs/>
          <w:szCs w:val="24"/>
        </w:rPr>
        <w:t>:</w:t>
      </w:r>
      <w:r>
        <w:rPr>
          <w:szCs w:val="24"/>
        </w:rPr>
        <w:tab/>
      </w:r>
      <w:r>
        <w:rPr>
          <w:szCs w:val="24"/>
        </w:rPr>
        <w:tab/>
      </w:r>
      <w:r w:rsidRPr="00555278">
        <w:rPr>
          <w:szCs w:val="24"/>
        </w:rPr>
        <w:t>Evolved Universal Terrestrial Radio Access (E-UTRA) and Evolved Universal Terrestrial Radio Access Network (E-UTRAN); Overall description; Stage 2</w:t>
      </w:r>
      <w:r>
        <w:rPr>
          <w:szCs w:val="24"/>
        </w:rPr>
        <w:t xml:space="preserve">: </w:t>
      </w:r>
      <w:r>
        <w:rPr>
          <w:szCs w:val="24"/>
        </w:rPr>
        <w:br/>
      </w:r>
      <w:hyperlink r:id="rId42" w:history="1">
        <w:r w:rsidRPr="001565E0">
          <w:rPr>
            <w:rStyle w:val="Hyperlink"/>
            <w:szCs w:val="24"/>
          </w:rPr>
          <w:t>https://www.3gpp.org/DynaReport/36300.htm</w:t>
        </w:r>
      </w:hyperlink>
      <w:r>
        <w:rPr>
          <w:szCs w:val="24"/>
        </w:rPr>
        <w:t xml:space="preserve"> </w:t>
      </w:r>
    </w:p>
    <w:p w14:paraId="5C532C04" w14:textId="77777777" w:rsidR="00F6547F" w:rsidRPr="00F54F6D" w:rsidRDefault="00F6547F" w:rsidP="00ED7BD0">
      <w:pPr>
        <w:tabs>
          <w:tab w:val="clear" w:pos="1134"/>
          <w:tab w:val="left" w:pos="1418"/>
        </w:tabs>
        <w:spacing w:before="240"/>
        <w:ind w:left="2544" w:hanging="1410"/>
        <w:rPr>
          <w:rStyle w:val="Hyperlink"/>
        </w:rPr>
      </w:pPr>
      <w:r w:rsidRPr="000403B4">
        <w:rPr>
          <w:b/>
          <w:szCs w:val="24"/>
        </w:rPr>
        <w:t>TS 38.300</w:t>
      </w:r>
      <w:r w:rsidRPr="009970DC">
        <w:rPr>
          <w:bCs/>
          <w:szCs w:val="24"/>
        </w:rPr>
        <w:t>:</w:t>
      </w:r>
      <w:r>
        <w:rPr>
          <w:szCs w:val="24"/>
        </w:rPr>
        <w:tab/>
      </w:r>
      <w:r>
        <w:rPr>
          <w:szCs w:val="24"/>
        </w:rPr>
        <w:tab/>
      </w:r>
      <w:r w:rsidRPr="00F54F6D">
        <w:rPr>
          <w:szCs w:val="24"/>
        </w:rPr>
        <w:t>NR; NR and NG-RAN Overall description; Stage-2</w:t>
      </w:r>
      <w:r>
        <w:rPr>
          <w:szCs w:val="24"/>
        </w:rPr>
        <w:t>:</w:t>
      </w:r>
      <w:r>
        <w:rPr>
          <w:szCs w:val="24"/>
        </w:rPr>
        <w:br/>
      </w:r>
      <w:hyperlink r:id="rId43" w:history="1">
        <w:r>
          <w:rPr>
            <w:rStyle w:val="Hyperlink"/>
            <w:szCs w:val="24"/>
          </w:rPr>
          <w:t>https://www.3gpp.org/DynaReport/38300.htm</w:t>
        </w:r>
      </w:hyperlink>
    </w:p>
    <w:p w14:paraId="38FC81CE" w14:textId="5EA3EDA5" w:rsidR="009F6449" w:rsidRDefault="009F6449" w:rsidP="00032E3D">
      <w:pPr>
        <w:pStyle w:val="Reftext"/>
        <w:rPr>
          <w:lang w:val="en-US" w:eastAsia="ko-KR"/>
        </w:rPr>
      </w:pPr>
      <w:r>
        <w:t>–</w:t>
      </w:r>
      <w:r>
        <w:tab/>
      </w:r>
      <w:r w:rsidRPr="009F6449">
        <w:rPr>
          <w:lang w:val="en-US" w:eastAsia="ko-KR"/>
        </w:rPr>
        <w:t>T-200111 TR C-V2X Use Cases and Service Level Requirements Vol I V3.0</w:t>
      </w:r>
    </w:p>
    <w:p w14:paraId="5E0F1F4F" w14:textId="1DA31ECD" w:rsidR="009F6449" w:rsidRPr="00460C6C" w:rsidRDefault="009F6449" w:rsidP="009F6449">
      <w:pPr>
        <w:pStyle w:val="enumlev1"/>
        <w:rPr>
          <w:lang w:val="en-US" w:eastAsia="ja-JP"/>
        </w:rPr>
      </w:pPr>
      <w:r>
        <w:t>–</w:t>
      </w:r>
      <w:r>
        <w:tab/>
      </w:r>
      <w:r w:rsidRPr="00460C6C">
        <w:t xml:space="preserve"> “</w:t>
      </w:r>
      <w:hyperlink r:id="rId44" w:history="1">
        <w:r w:rsidRPr="00460C6C">
          <w:rPr>
            <w:rStyle w:val="Hyperlink"/>
          </w:rPr>
          <w:t>Study of spectrum needs for safety related intelligent transportation systems – day 1 and advanced use cases</w:t>
        </w:r>
      </w:hyperlink>
      <w:r w:rsidRPr="00460C6C">
        <w:t>”</w:t>
      </w:r>
      <w:r w:rsidRPr="00460C6C">
        <w:rPr>
          <w:lang w:val="en-US" w:eastAsia="ja-JP"/>
        </w:rPr>
        <w:t xml:space="preserve"> relates to Question 6 and provides an analysis on spectrum requirements for the implementation of ITS services. </w:t>
      </w:r>
    </w:p>
    <w:p w14:paraId="05310646" w14:textId="77777777" w:rsidR="009F6449" w:rsidRPr="00460C6C" w:rsidRDefault="009F6449" w:rsidP="009F6449">
      <w:pPr>
        <w:pStyle w:val="enumlev1"/>
        <w:rPr>
          <w:lang w:val="en-US" w:eastAsia="ja-JP"/>
        </w:rPr>
      </w:pPr>
      <w:r>
        <w:t>–</w:t>
      </w:r>
      <w:r>
        <w:tab/>
      </w:r>
      <w:r w:rsidRPr="00460C6C">
        <w:rPr>
          <w:lang w:val="en-US" w:eastAsia="ja-JP"/>
        </w:rPr>
        <w:t>“</w:t>
      </w:r>
      <w:hyperlink r:id="rId45" w:history="1">
        <w:r w:rsidRPr="00460C6C">
          <w:rPr>
            <w:rStyle w:val="Hyperlink"/>
          </w:rPr>
          <w:t>A Visionary Roadmap for Advanced Driving Use Cases, Connectivity Technologies, and Radio Spectrum Needs</w:t>
        </w:r>
      </w:hyperlink>
      <w:r w:rsidRPr="00460C6C">
        <w:t xml:space="preserve">” </w:t>
      </w:r>
      <w:r w:rsidRPr="00460C6C">
        <w:rPr>
          <w:lang w:val="en-US" w:eastAsia="ja-JP"/>
        </w:rPr>
        <w:t xml:space="preserve">relates to Question 3 and introduces a timeline related to identified Use Cases. </w:t>
      </w:r>
    </w:p>
    <w:p w14:paraId="44CA6679" w14:textId="77777777" w:rsidR="009F6449" w:rsidRPr="00145C53" w:rsidRDefault="009F6449" w:rsidP="009F6449">
      <w:pPr>
        <w:pStyle w:val="enumlev1"/>
        <w:rPr>
          <w:spacing w:val="-2"/>
          <w:lang w:val="en-US" w:eastAsia="ja-JP"/>
        </w:rPr>
      </w:pPr>
      <w:r w:rsidRPr="00145C53">
        <w:rPr>
          <w:spacing w:val="-2"/>
        </w:rPr>
        <w:t>–</w:t>
      </w:r>
      <w:r w:rsidRPr="00145C53">
        <w:rPr>
          <w:spacing w:val="-2"/>
        </w:rPr>
        <w:tab/>
      </w:r>
      <w:r w:rsidRPr="00145C53">
        <w:rPr>
          <w:spacing w:val="-2"/>
          <w:lang w:val="en-US" w:eastAsia="ja-JP"/>
        </w:rPr>
        <w:t>“</w:t>
      </w:r>
      <w:hyperlink r:id="rId46" w:history="1">
        <w:r w:rsidRPr="00145C53">
          <w:rPr>
            <w:rStyle w:val="Hyperlink"/>
            <w:spacing w:val="-2"/>
            <w:lang w:val="en-US" w:eastAsia="ja-JP"/>
          </w:rPr>
          <w:t>White Paper C-V2X Use Cases Volume II: Examples and Service Level Requirements</w:t>
        </w:r>
      </w:hyperlink>
      <w:r w:rsidRPr="00145C53">
        <w:rPr>
          <w:spacing w:val="-2"/>
          <w:lang w:val="en-US" w:eastAsia="ja-JP"/>
        </w:rPr>
        <w:t>” and Technical Report “C-V2X Use Cases and Service Level Requirements Volume I” relate to Question 3 and detail Use Cases and related requirements.</w:t>
      </w:r>
    </w:p>
    <w:p w14:paraId="47B52687" w14:textId="2118A6B6" w:rsidR="009F6449" w:rsidRPr="005020FB" w:rsidRDefault="0028704B" w:rsidP="0028704B">
      <w:pPr>
        <w:ind w:left="1134" w:hanging="1134"/>
      </w:pPr>
      <w:r w:rsidRPr="00145C53">
        <w:rPr>
          <w:spacing w:val="-2"/>
        </w:rPr>
        <w:t>–</w:t>
      </w:r>
      <w:r w:rsidRPr="00145C53">
        <w:rPr>
          <w:spacing w:val="-2"/>
        </w:rPr>
        <w:tab/>
      </w:r>
      <w:r w:rsidR="005020FB" w:rsidRPr="00746852">
        <w:t>ETSI GS MEC 030 V2.1.1 (2020-04), “Multi-access Edge Computing (MEC); V2X Information Service API”</w:t>
      </w:r>
      <w:r w:rsidR="005020FB">
        <w:t xml:space="preserve">, </w:t>
      </w:r>
      <w:r w:rsidR="005020FB" w:rsidRPr="005020FB">
        <w:t xml:space="preserve">Link: </w:t>
      </w:r>
      <w:hyperlink r:id="rId47" w:history="1">
        <w:r w:rsidR="005020FB" w:rsidRPr="005020FB">
          <w:rPr>
            <w:color w:val="0000FF"/>
            <w:u w:val="single"/>
          </w:rPr>
          <w:t>https://www.etsi.org/deliver/etsi_gs/MEC/001_099/030/02.01.01_60/gs_MEC030v020101p.pdf</w:t>
        </w:r>
      </w:hyperlink>
    </w:p>
    <w:p w14:paraId="732CC17A" w14:textId="390620EB" w:rsidR="0034625C" w:rsidRPr="0028704B" w:rsidRDefault="0034625C" w:rsidP="0028704B">
      <w:pPr>
        <w:rPr>
          <w:i/>
          <w:iCs/>
          <w:highlight w:val="yellow"/>
          <w:lang w:eastAsia="ja-JP"/>
        </w:rPr>
      </w:pPr>
      <w:r w:rsidRPr="0028704B">
        <w:rPr>
          <w:i/>
          <w:iCs/>
          <w:highlight w:val="yellow"/>
          <w:lang w:eastAsia="ja-JP"/>
        </w:rPr>
        <w:t>[Editor’s note: The material from ETSI ERM TGSRR in Document 5A/142</w:t>
      </w:r>
      <w:r w:rsidR="00073C88">
        <w:rPr>
          <w:i/>
          <w:iCs/>
          <w:highlight w:val="yellow"/>
          <w:lang w:eastAsia="ja-JP"/>
        </w:rPr>
        <w:t xml:space="preserve"> </w:t>
      </w:r>
      <w:r w:rsidRPr="0028704B">
        <w:rPr>
          <w:i/>
          <w:iCs/>
          <w:highlight w:val="yellow"/>
          <w:lang w:eastAsia="ja-JP"/>
        </w:rPr>
        <w:t>contains information on vehicular radar sensors which may be pertinent for CAVs.]</w:t>
      </w:r>
    </w:p>
    <w:p w14:paraId="3B1AD410" w14:textId="104A025A" w:rsidR="00B14639" w:rsidRDefault="00B14639" w:rsidP="0028704B">
      <w:pPr>
        <w:rPr>
          <w:lang w:val="en-US" w:eastAsia="ja-JP"/>
        </w:rPr>
      </w:pPr>
    </w:p>
    <w:p w14:paraId="0248E8FA" w14:textId="421E6DBA" w:rsidR="0028704B" w:rsidRDefault="0028704B" w:rsidP="0028704B">
      <w:pPr>
        <w:rPr>
          <w:lang w:val="en-US" w:eastAsia="ja-JP"/>
        </w:rPr>
      </w:pPr>
    </w:p>
    <w:p w14:paraId="5E597A21" w14:textId="27A361C8" w:rsidR="00032E3D" w:rsidRDefault="00032E3D" w:rsidP="0028704B">
      <w:pPr>
        <w:jc w:val="center"/>
        <w:rPr>
          <w:lang w:val="en-US" w:eastAsia="zh-CN"/>
        </w:rPr>
      </w:pPr>
    </w:p>
    <w:sectPr w:rsidR="00032E3D" w:rsidSect="00D02712">
      <w:headerReference w:type="default" r:id="rId48"/>
      <w:footerReference w:type="default" r:id="rId49"/>
      <w:footerReference w:type="first" r:id="rId5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EC142" w14:textId="77777777" w:rsidR="00514BCD" w:rsidRDefault="00514BCD">
      <w:r>
        <w:separator/>
      </w:r>
    </w:p>
  </w:endnote>
  <w:endnote w:type="continuationSeparator" w:id="0">
    <w:p w14:paraId="03EB5177" w14:textId="77777777" w:rsidR="00514BCD" w:rsidRDefault="0051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Semibold">
    <w:altName w:val="Segoe U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Univia Pro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57EB9" w14:textId="1C1A7261" w:rsidR="00514BCD" w:rsidRPr="00882330" w:rsidRDefault="00514BCD" w:rsidP="00882330">
    <w:pPr>
      <w:pStyle w:val="Footer"/>
    </w:pPr>
    <w:r w:rsidRPr="004700F7">
      <w:rPr>
        <w:caps w:val="0"/>
        <w:lang w:val="en-US"/>
      </w:rPr>
      <w:fldChar w:fldCharType="begin"/>
    </w:r>
    <w:r w:rsidRPr="004700F7">
      <w:rPr>
        <w:lang w:val="en-US"/>
      </w:rPr>
      <w:instrText xml:space="preserve"> FILENAME \p \* MERGEFORMAT </w:instrText>
    </w:r>
    <w:r w:rsidRPr="004700F7">
      <w:rPr>
        <w:caps w:val="0"/>
        <w:lang w:val="en-US"/>
      </w:rPr>
      <w:fldChar w:fldCharType="separate"/>
    </w:r>
    <w:r w:rsidRPr="00514BCD">
      <w:rPr>
        <w:caps w:val="0"/>
        <w:lang w:val="en-US"/>
      </w:rPr>
      <w:t>M:\BRSGD\TEXT2019\SG05\WP5A\200\221\221N16e.docx</w:t>
    </w:r>
    <w:r w:rsidRPr="004700F7">
      <w:rPr>
        <w:caps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647DE" w14:textId="62A872A6" w:rsidR="00514BCD" w:rsidRPr="0020282D" w:rsidRDefault="00514BCD" w:rsidP="0020282D">
    <w:pPr>
      <w:tabs>
        <w:tab w:val="left" w:pos="5954"/>
        <w:tab w:val="right" w:pos="9639"/>
      </w:tabs>
      <w:rPr>
        <w:caps/>
        <w:noProof/>
        <w:sz w:val="16"/>
        <w:lang w:val="en-US"/>
      </w:rPr>
    </w:pPr>
    <w:r w:rsidRPr="004700F7">
      <w:rPr>
        <w:caps/>
        <w:noProof/>
        <w:sz w:val="16"/>
        <w:lang w:val="en-US"/>
      </w:rPr>
      <w:fldChar w:fldCharType="begin"/>
    </w:r>
    <w:r w:rsidRPr="004700F7">
      <w:rPr>
        <w:caps/>
        <w:noProof/>
        <w:sz w:val="16"/>
        <w:lang w:val="en-US"/>
      </w:rPr>
      <w:instrText xml:space="preserve"> FILENAME \p \* MERGEFORMAT </w:instrText>
    </w:r>
    <w:r w:rsidRPr="004700F7">
      <w:rPr>
        <w:caps/>
        <w:noProof/>
        <w:sz w:val="16"/>
        <w:lang w:val="en-US"/>
      </w:rPr>
      <w:fldChar w:fldCharType="separate"/>
    </w:r>
    <w:r>
      <w:rPr>
        <w:caps/>
        <w:noProof/>
        <w:sz w:val="16"/>
        <w:lang w:val="en-US"/>
      </w:rPr>
      <w:t>M:\BRSGD\TEXT2019\SG05\WP5A\200\221\221N16e.docx</w:t>
    </w:r>
    <w:r w:rsidRPr="004700F7">
      <w:rPr>
        <w:caps/>
        <w:noProof/>
        <w:sz w:val="16"/>
      </w:rPr>
      <w:fldChar w:fldCharType="end"/>
    </w:r>
    <w:r w:rsidRPr="00A252B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76F7F" w14:textId="77777777" w:rsidR="00514BCD" w:rsidRDefault="00514BCD">
      <w:r>
        <w:t>____________________</w:t>
      </w:r>
    </w:p>
  </w:footnote>
  <w:footnote w:type="continuationSeparator" w:id="0">
    <w:p w14:paraId="10796FB1" w14:textId="77777777" w:rsidR="00514BCD" w:rsidRDefault="00514BCD">
      <w:r>
        <w:continuationSeparator/>
      </w:r>
    </w:p>
  </w:footnote>
  <w:footnote w:id="1">
    <w:p w14:paraId="745CB832" w14:textId="77777777" w:rsidR="00514BCD" w:rsidRDefault="00514BCD" w:rsidP="00B124E5">
      <w:pPr>
        <w:pStyle w:val="FootnoteText"/>
      </w:pPr>
      <w:r>
        <w:rPr>
          <w:rStyle w:val="FootnoteReference"/>
          <w:rFonts w:eastAsiaTheme="majorEastAsia"/>
        </w:rPr>
        <w:footnoteRef/>
      </w:r>
      <w:r>
        <w:t xml:space="preserve"> </w:t>
      </w:r>
      <w:hyperlink r:id="rId1" w:history="1">
        <w:r>
          <w:rPr>
            <w:rStyle w:val="Hyperlink"/>
          </w:rPr>
          <w:t>https://www.transportation.gov/sites/dot.gov/files/docs/policy-initiatives/automated-vehicles/360956/ensuringamericanleadershipav4.pdf</w:t>
        </w:r>
      </w:hyperlink>
    </w:p>
  </w:footnote>
  <w:footnote w:id="2">
    <w:p w14:paraId="241343C9" w14:textId="77777777" w:rsidR="00514BCD" w:rsidRDefault="00514BCD" w:rsidP="00B124E5">
      <w:pPr>
        <w:pStyle w:val="FootnoteText"/>
      </w:pPr>
      <w:r>
        <w:rPr>
          <w:rStyle w:val="FootnoteReference"/>
          <w:rFonts w:eastAsiaTheme="majorEastAsia"/>
        </w:rPr>
        <w:footnoteRef/>
      </w:r>
      <w:r>
        <w:t xml:space="preserve"> </w:t>
      </w:r>
      <w:hyperlink r:id="rId2" w:history="1">
        <w:r w:rsidRPr="00985131">
          <w:rPr>
            <w:rStyle w:val="Hyperlink"/>
          </w:rPr>
          <w:t>https://www.sae.org/news/2019/01/sae-updates-j3016-automated-driving-graphic</w:t>
        </w:r>
      </w:hyperlink>
      <w:r>
        <w:t xml:space="preserve"> </w:t>
      </w:r>
    </w:p>
  </w:footnote>
  <w:footnote w:id="3">
    <w:p w14:paraId="4E180459" w14:textId="26A5FE3D" w:rsidR="00514BCD" w:rsidRPr="00B15124" w:rsidRDefault="00514BCD">
      <w:pPr>
        <w:pStyle w:val="FootnoteText"/>
        <w:rPr>
          <w:lang w:val="en-US"/>
        </w:rPr>
      </w:pPr>
      <w:r w:rsidRPr="00B15124">
        <w:rPr>
          <w:rStyle w:val="FootnoteReference"/>
          <w:highlight w:val="cyan"/>
        </w:rPr>
        <w:footnoteRef/>
      </w:r>
      <w:r w:rsidRPr="00B15124">
        <w:rPr>
          <w:highlight w:val="cyan"/>
        </w:rPr>
        <w:t xml:space="preserve"> </w:t>
      </w:r>
      <w:r>
        <w:rPr>
          <w:highlight w:val="cyan"/>
        </w:rPr>
        <w:tab/>
      </w:r>
      <w:r w:rsidRPr="00B15124">
        <w:rPr>
          <w:highlight w:val="cyan"/>
        </w:rPr>
        <w:t>BASt, German Federal Highway Authority. “Requirements to ADAS from the road safety perspective”, 2007. https://www.bast.de/BASt_2017/DE/Publikationen/Archiv/Infos/2007-2006/11-2007.html.</w:t>
      </w:r>
    </w:p>
  </w:footnote>
  <w:footnote w:id="4">
    <w:p w14:paraId="398004E3" w14:textId="47E53B5F" w:rsidR="00514BCD" w:rsidRPr="00B15124" w:rsidRDefault="00514BCD">
      <w:pPr>
        <w:pStyle w:val="FootnoteText"/>
        <w:rPr>
          <w:lang w:val="en-US"/>
        </w:rPr>
      </w:pPr>
      <w:r w:rsidRPr="00B15124">
        <w:rPr>
          <w:rStyle w:val="FootnoteReference"/>
          <w:highlight w:val="cyan"/>
        </w:rPr>
        <w:footnoteRef/>
      </w:r>
      <w:r w:rsidRPr="00B15124">
        <w:rPr>
          <w:highlight w:val="cyan"/>
        </w:rPr>
        <w:t xml:space="preserve"> </w:t>
      </w:r>
      <w:r>
        <w:rPr>
          <w:highlight w:val="cyan"/>
        </w:rPr>
        <w:tab/>
      </w:r>
      <w:r w:rsidRPr="00B15124">
        <w:rPr>
          <w:highlight w:val="cyan"/>
        </w:rPr>
        <w:t>BSM Basic Safety Message; CAM Cooperative Awareness Message; CPM Collective Perception Message; MCM Maneuver Coordination Message</w:t>
      </w:r>
      <w:r>
        <w:t>.</w:t>
      </w:r>
    </w:p>
  </w:footnote>
  <w:footnote w:id="5">
    <w:p w14:paraId="61B50DAA" w14:textId="1B849217" w:rsidR="00514BCD" w:rsidRPr="00366D41" w:rsidRDefault="00514BCD" w:rsidP="00B124E5">
      <w:pPr>
        <w:pStyle w:val="FootnoteText"/>
      </w:pPr>
      <w:r>
        <w:rPr>
          <w:rStyle w:val="FootnoteReference"/>
          <w:rFonts w:eastAsiaTheme="majorEastAsia"/>
        </w:rPr>
        <w:footnoteRef/>
      </w:r>
      <w:r>
        <w:t xml:space="preserve"> </w:t>
      </w:r>
      <w:r>
        <w:tab/>
      </w:r>
      <w:r w:rsidRPr="00366D41">
        <w:t>European H2020 research project PROSPECT, PROactive Safety for PEdestrians and CyclisTs, analyse and tested in-vehicle perception ADAS to protect VRUs, finalized 2018. Deliverable D2.3, https://ec.europa.eu/inea/en/horizon-2020/projects/H2020-Transport/Safety/PROSPECT.</w:t>
      </w:r>
    </w:p>
  </w:footnote>
  <w:footnote w:id="6">
    <w:p w14:paraId="121F0999" w14:textId="18E78B42" w:rsidR="00514BCD" w:rsidRPr="008C3D4C" w:rsidRDefault="00514BCD" w:rsidP="005547C2">
      <w:pPr>
        <w:pStyle w:val="FootnoteText"/>
      </w:pPr>
      <w:r w:rsidRPr="002E2949">
        <w:rPr>
          <w:rStyle w:val="FootnoteReference"/>
          <w:rFonts w:ascii="Arial" w:hAnsi="Arial" w:cs="Arial"/>
          <w:sz w:val="16"/>
        </w:rPr>
        <w:footnoteRef/>
      </w:r>
      <w:r w:rsidRPr="002E2949">
        <w:t xml:space="preserve"> </w:t>
      </w:r>
      <w:r>
        <w:tab/>
      </w:r>
      <w:r w:rsidRPr="002E2949">
        <w:t>In the following 802.11p is used to refer to the relevant part for V2X communication in the IEEE 802.11-2016 “Outside the Context of a Basic Service Set (OCB)”.</w:t>
      </w:r>
    </w:p>
  </w:footnote>
  <w:footnote w:id="7">
    <w:p w14:paraId="646F8480" w14:textId="3E58EEED" w:rsidR="00514BCD" w:rsidRPr="00901B54" w:rsidRDefault="00514BCD">
      <w:pPr>
        <w:pStyle w:val="FootnoteText"/>
        <w:rPr>
          <w:lang w:val="en-US"/>
        </w:rPr>
      </w:pPr>
      <w:r>
        <w:rPr>
          <w:rStyle w:val="FootnoteReference"/>
        </w:rPr>
        <w:footnoteRef/>
      </w:r>
      <w:r>
        <w:t xml:space="preserve"> </w:t>
      </w:r>
      <w:r>
        <w:tab/>
      </w:r>
      <w:r w:rsidRPr="00901B54">
        <w:t>5GAA TR S-200137: Working Group Standards and Spectrum, “Study of spectrum needs for safety related intelligent transportation systems - day 1 and advanced use cases”, https://5gaa.org/wp-content/uploads/2020/06/5GAA_S-200137_Day1_and_adv_Use_Cases_Spectrum-Needs-Study_V2.0-cover.pdf</w:t>
      </w:r>
    </w:p>
  </w:footnote>
  <w:footnote w:id="8">
    <w:p w14:paraId="6F7D1472" w14:textId="2140D022" w:rsidR="00514BCD" w:rsidRPr="00293F2D" w:rsidRDefault="00514BCD">
      <w:pPr>
        <w:pStyle w:val="FootnoteText"/>
        <w:rPr>
          <w:lang w:val="en-US"/>
        </w:rPr>
      </w:pPr>
      <w:r>
        <w:rPr>
          <w:rStyle w:val="FootnoteReference"/>
        </w:rPr>
        <w:footnoteRef/>
      </w:r>
      <w:r>
        <w:t xml:space="preserve"> </w:t>
      </w:r>
      <w:r>
        <w:tab/>
        <w:t>C</w:t>
      </w:r>
      <w:r w:rsidRPr="00901B54">
        <w:t>ommunication technology independent CAR-2-CAR Communication Consortium Spectrum Study for V2V and V2I safety message types defined in ETSI and SAE: “Road Safety and Road Efficiency Spectrum Needs in the 5.9 GHz for C-ITS and Cooperative Automated Driving” https://www.car-2-car.org/fileadmin/documents/General_Documents/C2CCC_TR_2050_Spectrum_Needs.pdf</w:t>
      </w:r>
    </w:p>
  </w:footnote>
  <w:footnote w:id="9">
    <w:p w14:paraId="1E90009A" w14:textId="567FA398" w:rsidR="00514BCD" w:rsidRPr="009850E2" w:rsidRDefault="00514BCD" w:rsidP="00F26392">
      <w:pPr>
        <w:pStyle w:val="FootnoteText"/>
      </w:pPr>
      <w:r>
        <w:rPr>
          <w:rStyle w:val="FootnoteReference"/>
        </w:rPr>
        <w:footnoteRef/>
      </w:r>
      <w:r>
        <w:t xml:space="preserve"> </w:t>
      </w:r>
      <w:r>
        <w:tab/>
        <w:t xml:space="preserve">R. Molina-Masegosa, M. Sepulcre, J. Gozalvez, F. Berens and V. Martinez, "Empirical Models for the Realistic Generation of Cooperative Awareness Messages in Vehicular Networks," in IEEE Transactions on Vehicular Technology, </w:t>
      </w:r>
      <w:r w:rsidR="00933EDE">
        <w:t>Vol</w:t>
      </w:r>
      <w:r>
        <w:t xml:space="preserve">. 69, </w:t>
      </w:r>
      <w:r w:rsidR="00933EDE">
        <w:t>No</w:t>
      </w:r>
      <w:r>
        <w:t>. 5, pp. 5713-5717, May 2020, doi: 10.1109/TVT.2020.2979232.</w:t>
      </w:r>
    </w:p>
  </w:footnote>
  <w:footnote w:id="10">
    <w:p w14:paraId="63C6CFD5" w14:textId="79B3D954" w:rsidR="00514BCD" w:rsidRPr="003B19B7" w:rsidRDefault="00514BCD">
      <w:pPr>
        <w:pStyle w:val="FootnoteText"/>
      </w:pPr>
      <w:r>
        <w:rPr>
          <w:rStyle w:val="FootnoteReference"/>
        </w:rPr>
        <w:footnoteRef/>
      </w:r>
      <w:r>
        <w:t xml:space="preserve"> </w:t>
      </w:r>
      <w:r>
        <w:tab/>
        <w:t>PSM: Personal Safety Message, VAM: Vulnerable Road User VRU Awareness Message</w:t>
      </w:r>
      <w:r w:rsidR="00933EDE">
        <w:t>.</w:t>
      </w:r>
    </w:p>
  </w:footnote>
  <w:footnote w:id="11">
    <w:p w14:paraId="1573DFDA" w14:textId="77777777" w:rsidR="00514BCD" w:rsidRPr="00B938B5" w:rsidRDefault="00514BCD" w:rsidP="00431BD5">
      <w:pPr>
        <w:pStyle w:val="FootnoteText"/>
      </w:pPr>
      <w:r>
        <w:rPr>
          <w:rStyle w:val="FootnoteReference"/>
        </w:rPr>
        <w:footnoteRef/>
      </w:r>
      <w:r>
        <w:t xml:space="preserve"> </w:t>
      </w:r>
      <w:r>
        <w:rPr>
          <w:rFonts w:cstheme="minorHAnsi"/>
        </w:rPr>
        <w:t xml:space="preserve">D. Jiang, Q. Chen, L. Delgrossi, “Optimal data rate selection for vehicle safety communications”, </w:t>
      </w:r>
      <w:r>
        <w:rPr>
          <w:rFonts w:cstheme="minorHAnsi"/>
          <w:i/>
          <w:iCs/>
        </w:rPr>
        <w:t>Proc. ACM international workshop on VehiculAr Inter-NETworking (VANET)</w:t>
      </w:r>
      <w:r>
        <w:rPr>
          <w:rFonts w:cstheme="minorHAnsi"/>
        </w:rPr>
        <w:t>, San Francisco, California, USA, pp. 30-38, 15 Sept. 2008.</w:t>
      </w:r>
    </w:p>
  </w:footnote>
  <w:footnote w:id="12">
    <w:p w14:paraId="77311217" w14:textId="58570146" w:rsidR="00514BCD" w:rsidRDefault="00514BCD" w:rsidP="008B1176">
      <w:pPr>
        <w:pStyle w:val="FootnoteText"/>
      </w:pPr>
      <w:r>
        <w:rPr>
          <w:rStyle w:val="FootnoteReference"/>
        </w:rPr>
        <w:footnoteRef/>
      </w:r>
      <w:r>
        <w:t xml:space="preserve"> 5GAA white paper </w:t>
      </w:r>
      <w:proofErr w:type="gramStart"/>
      <w:r>
        <w:t>“ C</w:t>
      </w:r>
      <w:proofErr w:type="gramEnd"/>
      <w:r>
        <w:t>-V2X Use Cases Volume II: Examples and Service Level Requirements“ Service Level Latency definition:</w:t>
      </w:r>
    </w:p>
    <w:p w14:paraId="3090003B" w14:textId="6EED3344" w:rsidR="00514BCD" w:rsidRDefault="00933EDE" w:rsidP="00933EDE">
      <w:pPr>
        <w:pStyle w:val="FootnoteText"/>
        <w:ind w:left="255" w:hanging="255"/>
      </w:pPr>
      <w:r>
        <w:t>•</w:t>
      </w:r>
      <w:r>
        <w:tab/>
      </w:r>
      <w:r w:rsidR="00514BCD">
        <w:t xml:space="preserve">Measurements of time from the occurrence of the event in a scenario application zone to the beginning of the resulting actuation. Depending on implementation, this includes one or more of the following: </w:t>
      </w:r>
    </w:p>
    <w:p w14:paraId="1F65A549" w14:textId="00CF73D4" w:rsidR="00514BCD" w:rsidRDefault="00514BCD" w:rsidP="008B1176">
      <w:pPr>
        <w:pStyle w:val="FootnoteText"/>
      </w:pPr>
      <w:r>
        <w:t>•</w:t>
      </w:r>
      <w:r w:rsidR="00933EDE">
        <w:tab/>
      </w:r>
      <w:r>
        <w:t xml:space="preserve">Processing of the event into information by the information generator </w:t>
      </w:r>
    </w:p>
    <w:p w14:paraId="1982B0CC" w14:textId="47F17495" w:rsidR="00514BCD" w:rsidRDefault="00933EDE" w:rsidP="008B1176">
      <w:pPr>
        <w:pStyle w:val="FootnoteText"/>
      </w:pPr>
      <w:r>
        <w:t>•</w:t>
      </w:r>
      <w:r>
        <w:tab/>
      </w:r>
      <w:r w:rsidR="00514BCD">
        <w:t xml:space="preserve">Communication of the information to end-user </w:t>
      </w:r>
    </w:p>
    <w:p w14:paraId="45C53C54" w14:textId="7BD97D83" w:rsidR="00514BCD" w:rsidRDefault="00933EDE" w:rsidP="008B1176">
      <w:pPr>
        <w:pStyle w:val="FootnoteText"/>
      </w:pPr>
      <w:r>
        <w:t>•</w:t>
      </w:r>
      <w:r>
        <w:tab/>
      </w:r>
      <w:r w:rsidR="00514BCD">
        <w:t xml:space="preserve">Processing of the information by the end-user </w:t>
      </w:r>
    </w:p>
    <w:p w14:paraId="195F61C0" w14:textId="5DE9D715" w:rsidR="00514BCD" w:rsidRPr="009D791F" w:rsidRDefault="00933EDE" w:rsidP="008B1176">
      <w:pPr>
        <w:pStyle w:val="FootnoteText"/>
      </w:pPr>
      <w:r>
        <w:t>•</w:t>
      </w:r>
      <w:r>
        <w:tab/>
      </w:r>
      <w:r w:rsidR="00514BCD">
        <w:t>Time to actuation driven by the result of processing of the information</w:t>
      </w:r>
    </w:p>
  </w:footnote>
  <w:footnote w:id="13">
    <w:p w14:paraId="3ABFF9DE" w14:textId="77777777" w:rsidR="00514BCD" w:rsidRPr="005E1EE8" w:rsidRDefault="00514BCD" w:rsidP="00E67A05">
      <w:pPr>
        <w:pStyle w:val="FootnoteText"/>
      </w:pPr>
      <w:r w:rsidRPr="000F168C">
        <w:rPr>
          <w:rStyle w:val="FootnoteReference"/>
        </w:rPr>
        <w:footnoteRef/>
      </w:r>
      <w:r>
        <w:tab/>
      </w:r>
      <w:r w:rsidRPr="00987DDA">
        <w:t xml:space="preserve">M. </w:t>
      </w:r>
      <w:r w:rsidRPr="000F168C">
        <w:t>Mikami</w:t>
      </w:r>
      <w:r w:rsidRPr="00987DDA">
        <w:t xml:space="preserve"> and H. Yoshino, “Field Trial on 5G Low Latency Radio Communication System Towards Application to Truck Platooning,” pp.</w:t>
      </w:r>
      <w:r>
        <w:t> </w:t>
      </w:r>
      <w:r w:rsidRPr="00987DDA">
        <w:t>1447-1457, IEICE Transactions on Communications Vol.E102-B, No.8, Aug. 2019.</w:t>
      </w:r>
    </w:p>
  </w:footnote>
  <w:footnote w:id="14">
    <w:p w14:paraId="71E18E64" w14:textId="77777777" w:rsidR="00514BCD" w:rsidRPr="000F168C" w:rsidRDefault="00514BCD" w:rsidP="00E67A05">
      <w:pPr>
        <w:pStyle w:val="FootnoteText"/>
      </w:pPr>
      <w:r w:rsidRPr="000F168C">
        <w:rPr>
          <w:rStyle w:val="FootnoteReference"/>
        </w:rPr>
        <w:footnoteRef/>
      </w:r>
      <w:r>
        <w:tab/>
      </w:r>
      <w:r w:rsidRPr="00987DDA">
        <w:t xml:space="preserve"> K. Aoki, “Current Activities of Development on the Automated Truck Platoon,” pp.</w:t>
      </w:r>
      <w:r>
        <w:t> </w:t>
      </w:r>
      <w:r w:rsidRPr="00987DDA">
        <w:t>303-309, IPSJ Journal, Vol.</w:t>
      </w:r>
      <w:r>
        <w:t> </w:t>
      </w:r>
      <w:r w:rsidRPr="00987DDA">
        <w:t>54 No.</w:t>
      </w:r>
      <w:r>
        <w:t> </w:t>
      </w:r>
      <w:r w:rsidRPr="00987DDA">
        <w:t>4, Apr. 2013 (in Japanese).</w:t>
      </w:r>
    </w:p>
  </w:footnote>
  <w:footnote w:id="15">
    <w:p w14:paraId="1DA4CB10" w14:textId="6A78A2DB" w:rsidR="00514BCD" w:rsidRPr="00940831" w:rsidRDefault="00514BCD">
      <w:pPr>
        <w:pStyle w:val="FootnoteText"/>
        <w:rPr>
          <w:lang w:val="en-US"/>
        </w:rPr>
      </w:pPr>
      <w:r>
        <w:rPr>
          <w:rStyle w:val="FootnoteReference"/>
        </w:rPr>
        <w:footnoteRef/>
      </w:r>
      <w:r>
        <w:t xml:space="preserve"> </w:t>
      </w:r>
      <w:r>
        <w:rPr>
          <w:lang w:val="en-US"/>
        </w:rPr>
        <w:t>Note that CAD has the same meaning as CAV.</w:t>
      </w:r>
    </w:p>
  </w:footnote>
  <w:footnote w:id="16">
    <w:p w14:paraId="7B35B506" w14:textId="77777777" w:rsidR="00514BCD" w:rsidRDefault="00514BCD">
      <w:pPr>
        <w:pStyle w:val="FootnoteText"/>
      </w:pPr>
      <w:r>
        <w:rPr>
          <w:rStyle w:val="FootnoteReference"/>
        </w:rPr>
        <w:footnoteRef/>
      </w:r>
      <w:r>
        <w:t xml:space="preserve"> </w:t>
      </w:r>
      <w:r w:rsidRPr="00362E48">
        <w:t>IMAGinE</w:t>
      </w:r>
      <w:r>
        <w:t xml:space="preserve"> is a German research project implementing Collective Perception Service and Maneuver Coordination Service into passenger cars, </w:t>
      </w:r>
      <w:hyperlink r:id="rId3" w:history="1">
        <w:r w:rsidRPr="0044001F">
          <w:rPr>
            <w:rStyle w:val="Hyperlink"/>
          </w:rPr>
          <w:t>https://imagine-online.de/en/home/</w:t>
        </w:r>
      </w:hyperlink>
      <w:r>
        <w:t>:</w:t>
      </w:r>
    </w:p>
    <w:p w14:paraId="566EA2CF" w14:textId="77777777" w:rsidR="00514BCD" w:rsidRPr="00940831" w:rsidRDefault="00514BCD" w:rsidP="003A3D5A">
      <w:pPr>
        <w:pStyle w:val="FootnoteText"/>
        <w:rPr>
          <w:lang w:val="en-US"/>
        </w:rPr>
      </w:pPr>
      <w:r>
        <w:rPr>
          <w:lang w:val="en-US"/>
        </w:rPr>
        <w:t>“</w:t>
      </w:r>
      <w:r w:rsidRPr="003A3D5A">
        <w:rPr>
          <w:lang w:val="en-US"/>
        </w:rPr>
        <w:t>The IMAGinE (Intelligent Maneuver Automation – cooperative hazard avoidance in realtime)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r>
        <w:rPr>
          <w:lang w:val="en-US"/>
        </w:rPr>
        <w:t>”</w:t>
      </w:r>
    </w:p>
  </w:footnote>
  <w:footnote w:id="17">
    <w:p w14:paraId="6D68D44F" w14:textId="77777777" w:rsidR="00514BCD" w:rsidRPr="00CC22C3" w:rsidRDefault="00514BCD">
      <w:pPr>
        <w:pStyle w:val="FootnoteText"/>
      </w:pPr>
      <w:r>
        <w:rPr>
          <w:rStyle w:val="FootnoteReference"/>
        </w:rPr>
        <w:footnoteRef/>
      </w:r>
      <w:r>
        <w:t xml:space="preserve"> </w:t>
      </w:r>
      <w:r w:rsidRPr="00CC22C3">
        <w:t>] Ignacio Llatser, Thomas Michalke, Maxim Dolgov, Florian Wildschütte, Hendrik Fuchs, IEEE 2nd 5G World Forum “Cooperative Automated Driving Use Cases for 5G V2X Communication”, 2019.</w:t>
      </w:r>
    </w:p>
  </w:footnote>
  <w:footnote w:id="18">
    <w:p w14:paraId="34256524" w14:textId="2B65F176" w:rsidR="00514BCD" w:rsidRPr="00293F2D" w:rsidRDefault="00514BCD">
      <w:pPr>
        <w:pStyle w:val="FootnoteText"/>
        <w:rPr>
          <w:lang w:val="en-US"/>
        </w:rPr>
      </w:pPr>
      <w:r>
        <w:rPr>
          <w:rStyle w:val="FootnoteReference"/>
        </w:rPr>
        <w:footnoteRef/>
      </w:r>
      <w:r>
        <w:t xml:space="preserve"> </w:t>
      </w:r>
      <w:r w:rsidRPr="00293F2D">
        <w:t>Y. Y. Nasrallah, I. Al-Anbagi, H. T. Mouftah, “A realistic analytical model of IEEE 802.11p for wireless access in vehicular networks,” in Proceedings of IEEE 2014 International Conference on Connected Vehicles and Expo (ICCVE).</w:t>
      </w:r>
    </w:p>
  </w:footnote>
  <w:footnote w:id="19">
    <w:p w14:paraId="4F5BA8B4" w14:textId="32CA4486" w:rsidR="00514BCD" w:rsidRPr="00CC22C3" w:rsidRDefault="00514BCD" w:rsidP="00CA2C46">
      <w:pPr>
        <w:pStyle w:val="FootnoteText"/>
      </w:pPr>
      <w:r>
        <w:rPr>
          <w:rStyle w:val="FootnoteReference"/>
        </w:rPr>
        <w:footnoteRef/>
      </w:r>
      <w:r>
        <w:t xml:space="preserve"> Research project IMAGinE; </w:t>
      </w:r>
      <w:hyperlink r:id="rId4" w:history="1">
        <w:r w:rsidRPr="00C0051E">
          <w:rPr>
            <w:rStyle w:val="Hyperlink"/>
          </w:rPr>
          <w:t>https://imagine-online.de/en/home/</w:t>
        </w:r>
      </w:hyperlink>
      <w:r>
        <w:t xml:space="preserve"> </w:t>
      </w:r>
      <w:r w:rsidRPr="00EB63CA">
        <w:t>- The IMAGinE (Intelligent Maneuver Automation – cooperative hazard avoidance in realtime) project is developing innovative driving assistance systems for cooperative driving. Cooperative driving refers to road traffic behaviour in which road users cooperatively plan and execute driving maneuvers. Individual driving behaviour is coordinated with other road users and the overall traffic situation based on automatic information exchange between vehicles and infrastructure. Critical situations can be avoided or mitigated, thereby making driving safer and more efficient.</w:t>
      </w:r>
      <w:r>
        <w:t xml:space="preserve"> </w:t>
      </w:r>
    </w:p>
  </w:footnote>
  <w:footnote w:id="20">
    <w:p w14:paraId="758E7257" w14:textId="77777777" w:rsidR="00514BCD" w:rsidRDefault="00514BCD" w:rsidP="00032E3D">
      <w:pPr>
        <w:pStyle w:val="FootnoteText"/>
      </w:pPr>
      <w:r>
        <w:rPr>
          <w:rStyle w:val="FootnoteReference"/>
        </w:rPr>
        <w:footnoteRef/>
      </w:r>
      <w:r>
        <w:t xml:space="preserve"> </w:t>
      </w:r>
      <w:hyperlink r:id="rId5" w:history="1">
        <w:r w:rsidRPr="00985131">
          <w:rPr>
            <w:rStyle w:val="Hyperlink"/>
          </w:rPr>
          <w:t>http://www.ieee802.org/11/Reports/tgbd_update.htm</w:t>
        </w:r>
      </w:hyperlink>
      <w:r>
        <w:t xml:space="preserve"> </w:t>
      </w:r>
    </w:p>
  </w:footnote>
  <w:footnote w:id="21">
    <w:p w14:paraId="55FE5DB0" w14:textId="5A73218A" w:rsidR="00514BCD" w:rsidRPr="00253E6E" w:rsidRDefault="00514BCD" w:rsidP="00253E6E">
      <w:pPr>
        <w:pStyle w:val="FootnoteText"/>
        <w:rPr>
          <w:szCs w:val="24"/>
        </w:rPr>
      </w:pPr>
      <w:r w:rsidRPr="00860870">
        <w:rPr>
          <w:rStyle w:val="FootnoteReference"/>
          <w:rFonts w:ascii="Arial" w:hAnsi="Arial" w:cs="Arial"/>
          <w:sz w:val="16"/>
        </w:rPr>
        <w:footnoteRef/>
      </w:r>
      <w:r w:rsidRPr="00860870">
        <w:t xml:space="preserve"> </w:t>
      </w:r>
      <w:r w:rsidRPr="00253E6E">
        <w:t>CAR</w:t>
      </w:r>
      <w:r w:rsidRPr="00860870">
        <w:t>-2-CAR Communication Consortium Spectrum Study</w:t>
      </w:r>
      <w:r w:rsidRPr="00253E6E">
        <w:rPr>
          <w:szCs w:val="24"/>
        </w:rPr>
        <w:t>: “</w:t>
      </w:r>
      <w:hyperlink r:id="rId6" w:history="1">
        <w:r w:rsidRPr="00253E6E">
          <w:rPr>
            <w:rStyle w:val="Hyperlink"/>
            <w:szCs w:val="24"/>
          </w:rPr>
          <w:t>Road Safety and Road Efficiency Spectrum Needs in the 5.9 GHz for C-ITS and Cooperative Automated Driving</w:t>
        </w:r>
      </w:hyperlink>
      <w:r w:rsidRPr="00253E6E">
        <w:rPr>
          <w:szCs w:val="24"/>
        </w:rPr>
        <w:t xml:space="preserve">” </w:t>
      </w:r>
    </w:p>
  </w:footnote>
  <w:footnote w:id="22">
    <w:p w14:paraId="1A5D0121" w14:textId="77777777" w:rsidR="00514BCD" w:rsidRPr="00DA2136" w:rsidRDefault="00514BCD" w:rsidP="00E5745B">
      <w:pPr>
        <w:pStyle w:val="FootnoteText"/>
      </w:pPr>
      <w:r>
        <w:rPr>
          <w:rStyle w:val="FootnoteReference"/>
        </w:rPr>
        <w:footnoteRef/>
      </w:r>
      <w:r>
        <w:t xml:space="preserve"> CAM, </w:t>
      </w:r>
      <w:r w:rsidRPr="00DA2136">
        <w:t>Cooperative Awarene</w:t>
      </w:r>
      <w:r>
        <w:t>ss Message</w:t>
      </w:r>
      <w:r w:rsidRPr="00DA2136">
        <w:t>,</w:t>
      </w:r>
      <w:r>
        <w:t xml:space="preserve"> specified in ETSI</w:t>
      </w:r>
      <w:r w:rsidRPr="00DA2136">
        <w:t xml:space="preserve"> EN 302 637-2</w:t>
      </w:r>
    </w:p>
    <w:p w14:paraId="7D0120CE" w14:textId="7CF384E3" w:rsidR="00514BCD" w:rsidRPr="00DA2136" w:rsidRDefault="00514BCD" w:rsidP="00E5745B">
      <w:pPr>
        <w:pStyle w:val="FootnoteText"/>
      </w:pPr>
      <w:r>
        <w:tab/>
        <w:t xml:space="preserve">DENM, </w:t>
      </w:r>
      <w:r w:rsidRPr="00DA2136">
        <w:t>Decentralized Env</w:t>
      </w:r>
      <w:r>
        <w:t>ironmental Notification Message</w:t>
      </w:r>
      <w:r w:rsidRPr="00DA2136">
        <w:t>,</w:t>
      </w:r>
      <w:r>
        <w:t xml:space="preserve"> specified in</w:t>
      </w:r>
      <w:r w:rsidRPr="00DA2136">
        <w:t xml:space="preserve"> </w:t>
      </w:r>
      <w:r>
        <w:t xml:space="preserve">ETSI </w:t>
      </w:r>
      <w:r w:rsidRPr="00DA2136">
        <w:t>EN 302 637-3</w:t>
      </w:r>
    </w:p>
    <w:p w14:paraId="2F548C87" w14:textId="253DE33D" w:rsidR="00514BCD" w:rsidRDefault="00514BCD" w:rsidP="00E5745B">
      <w:pPr>
        <w:pStyle w:val="FootnoteText"/>
      </w:pPr>
      <w:r>
        <w:tab/>
        <w:t>SPATEM, Signal, Phase, and Timing, ISO/TS 19091:2017</w:t>
      </w:r>
    </w:p>
    <w:p w14:paraId="599FDD1A" w14:textId="52436EDB" w:rsidR="00514BCD" w:rsidRDefault="00514BCD" w:rsidP="00E5745B">
      <w:pPr>
        <w:pStyle w:val="FootnoteText"/>
      </w:pPr>
      <w:r>
        <w:tab/>
        <w:t xml:space="preserve">MAPEM, </w:t>
      </w:r>
      <w:r w:rsidRPr="007F6294">
        <w:t xml:space="preserve">road/lane topology and traffic maneuver </w:t>
      </w:r>
      <w:r>
        <w:t>ISO/TS 19091:2017</w:t>
      </w:r>
    </w:p>
    <w:p w14:paraId="64F201EA" w14:textId="00009D48" w:rsidR="00514BCD" w:rsidRDefault="00514BCD" w:rsidP="00073C88">
      <w:pPr>
        <w:pStyle w:val="FootnoteText"/>
        <w:ind w:left="255" w:hanging="255"/>
      </w:pPr>
      <w:r>
        <w:tab/>
        <w:t xml:space="preserve">VAM, Vulnerable Road User (VRU) Awareness Message ETSI </w:t>
      </w:r>
      <w:r w:rsidRPr="007F6294">
        <w:t>TS 103 300-3</w:t>
      </w:r>
      <w:r>
        <w:t>,</w:t>
      </w:r>
      <w:r w:rsidRPr="007F6294">
        <w:t xml:space="preserve"> </w:t>
      </w:r>
      <w:r>
        <w:t xml:space="preserve">Pedestrian protection with Personal Safety Messages (PSM) according to SAE J2735, SAE J2945/9_201703 </w:t>
      </w:r>
      <w:hyperlink r:id="rId7" w:history="1">
        <w:r w:rsidRPr="008A0663">
          <w:rPr>
            <w:rStyle w:val="Hyperlink"/>
          </w:rPr>
          <w:t>https://www.sae.org/standards/content/j2945/9_201703/</w:t>
        </w:r>
      </w:hyperlink>
    </w:p>
    <w:p w14:paraId="3340552F" w14:textId="329E7ED7" w:rsidR="00514BCD" w:rsidRDefault="00514BCD" w:rsidP="00073C88">
      <w:pPr>
        <w:pStyle w:val="FootnoteText"/>
        <w:ind w:left="255" w:hanging="255"/>
      </w:pPr>
      <w:r>
        <w:tab/>
        <w:t xml:space="preserve">PCM, Platooning Control Message draft specification in ETSI </w:t>
      </w:r>
      <w:r w:rsidRPr="007F6294">
        <w:t>TR 103 298</w:t>
      </w:r>
      <w:r>
        <w:t xml:space="preserve">, currently being drafted in the European H2020 project ENSEMBLE (multi-brand </w:t>
      </w:r>
      <w:r>
        <w:tab/>
        <w:t xml:space="preserve">truck platooning) </w:t>
      </w:r>
      <w:hyperlink r:id="rId8" w:history="1">
        <w:r w:rsidRPr="008A0663">
          <w:rPr>
            <w:rStyle w:val="Hyperlink"/>
          </w:rPr>
          <w:t>https://platooningensemble.eu/</w:t>
        </w:r>
      </w:hyperlink>
    </w:p>
    <w:p w14:paraId="4610CA7C" w14:textId="77777777" w:rsidR="00514BCD" w:rsidRDefault="00514BCD" w:rsidP="00E5745B">
      <w:pPr>
        <w:pStyle w:val="FootnoteText"/>
      </w:pPr>
      <w:r>
        <w:tab/>
      </w:r>
      <w:hyperlink r:id="rId9" w:history="1">
        <w:r w:rsidRPr="008A0663">
          <w:rPr>
            <w:rStyle w:val="Hyperlink"/>
          </w:rPr>
          <w:t>https://platooningensemble.eu/news/using-its-g5-for-efficient-truck-platooning5c1a203e7a226</w:t>
        </w:r>
      </w:hyperlink>
    </w:p>
    <w:p w14:paraId="0D34CBCB" w14:textId="0574D3FB" w:rsidR="00514BCD" w:rsidRPr="00216AE5" w:rsidRDefault="00514BCD" w:rsidP="00E5745B">
      <w:pPr>
        <w:pStyle w:val="FootnoteText"/>
        <w:rPr>
          <w:lang w:val="fr-FR"/>
        </w:rPr>
      </w:pPr>
      <w:r w:rsidRPr="00514BCD">
        <w:tab/>
      </w:r>
      <w:r w:rsidRPr="00216AE5">
        <w:rPr>
          <w:lang w:val="fr-FR"/>
        </w:rPr>
        <w:t xml:space="preserve">CPM Collective Perception Message, draft ETSI TS 103 324, ETSI </w:t>
      </w:r>
      <w:hyperlink r:id="rId10" w:history="1">
        <w:r w:rsidRPr="00216AE5">
          <w:rPr>
            <w:rStyle w:val="Hyperlink"/>
            <w:rFonts w:cs="Arial"/>
            <w:bCs/>
            <w:lang w:val="fr-FR"/>
          </w:rPr>
          <w:t>TR 103 562</w:t>
        </w:r>
        <w:r w:rsidRPr="00216AE5">
          <w:rPr>
            <w:rStyle w:val="Hyperlink"/>
            <w:rFonts w:cs="Arial"/>
            <w:lang w:val="fr-FR"/>
          </w:rPr>
          <w:t xml:space="preserve"> </w:t>
        </w:r>
      </w:hyperlink>
    </w:p>
    <w:p w14:paraId="302D058A" w14:textId="670ABFE1" w:rsidR="00514BCD" w:rsidRPr="00E76A12" w:rsidRDefault="00514BCD" w:rsidP="00073C88">
      <w:pPr>
        <w:pStyle w:val="FootnoteText"/>
        <w:ind w:left="255" w:hanging="255"/>
      </w:pPr>
      <w:r w:rsidRPr="00514BCD">
        <w:rPr>
          <w:lang w:val="fr-FR"/>
        </w:rPr>
        <w:tab/>
      </w:r>
      <w:r>
        <w:t xml:space="preserve">MCM Manoeuvre Coordination Message, according to ETSI TR 103 578 (draft) “Informative report for the Manoeuvre Coordination Service”; </w:t>
      </w:r>
      <w:hyperlink r:id="rId11" w:history="1">
        <w:r w:rsidRPr="008A0663">
          <w:rPr>
            <w:rStyle w:val="Hyperlink"/>
          </w:rPr>
          <w:t>https://imagine-online.de/en/home/</w:t>
        </w:r>
      </w:hyperlink>
    </w:p>
  </w:footnote>
  <w:footnote w:id="23">
    <w:p w14:paraId="7815B8F6" w14:textId="22700477" w:rsidR="00514BCD" w:rsidRPr="00BD3B55" w:rsidRDefault="00514BCD" w:rsidP="0028704B">
      <w:pPr>
        <w:pStyle w:val="FootnoteText"/>
        <w:rPr>
          <w:lang w:val="fr-FR"/>
        </w:rPr>
      </w:pPr>
      <w:r>
        <w:rPr>
          <w:rStyle w:val="FootnoteReference"/>
        </w:rPr>
        <w:footnoteRef/>
      </w:r>
      <w:r w:rsidRPr="00BC371B">
        <w:rPr>
          <w:lang w:val="sv-SE"/>
        </w:rPr>
        <w:t xml:space="preserve"> </w:t>
      </w:r>
      <w:r w:rsidRPr="00BD3B55">
        <w:rPr>
          <w:lang w:val="fr-FR"/>
        </w:rPr>
        <w:t>Source C2C-</w:t>
      </w:r>
      <w:proofErr w:type="gramStart"/>
      <w:r w:rsidRPr="00BD3B55">
        <w:rPr>
          <w:lang w:val="fr-FR"/>
        </w:rPr>
        <w:t>CC:</w:t>
      </w:r>
      <w:proofErr w:type="gramEnd"/>
      <w:r w:rsidRPr="00BD3B55">
        <w:rPr>
          <w:lang w:val="fr-FR"/>
        </w:rPr>
        <w:t xml:space="preserve"> </w:t>
      </w:r>
      <w:hyperlink r:id="rId12" w:history="1">
        <w:r w:rsidRPr="00514BCD">
          <w:rPr>
            <w:rStyle w:val="Hyperlink"/>
            <w:lang w:val="fr-FR"/>
          </w:rPr>
          <w:t>https://www.car-2-car.org/fileadmin/downloads/PDFs/roadmap/CAR2CAR_Roadmap_Nov_2018.pdf</w:t>
        </w:r>
      </w:hyperlink>
      <w:r>
        <w:rPr>
          <w:lang w:val="fr-FR"/>
        </w:rPr>
        <w:t xml:space="preserve"> </w:t>
      </w:r>
    </w:p>
  </w:footnote>
  <w:footnote w:id="24">
    <w:p w14:paraId="3BA4F7EE" w14:textId="77777777" w:rsidR="00514BCD" w:rsidRPr="00AD63FA" w:rsidRDefault="00514BCD">
      <w:pPr>
        <w:pStyle w:val="FootnoteText"/>
        <w:rPr>
          <w:lang w:val="sv-SE"/>
        </w:rPr>
      </w:pPr>
      <w:r>
        <w:rPr>
          <w:rStyle w:val="FootnoteReference"/>
        </w:rPr>
        <w:footnoteRef/>
      </w:r>
      <w:r w:rsidRPr="00AD63FA">
        <w:rPr>
          <w:lang w:val="sv-SE"/>
        </w:rPr>
        <w:t xml:space="preserve"> </w:t>
      </w:r>
      <w:r>
        <w:rPr>
          <w:lang w:val="sv-SE"/>
        </w:rPr>
        <w:t xml:space="preserve">Continental, July 10th 2020, published on US FCC website, </w:t>
      </w:r>
      <w:hyperlink r:id="rId13" w:history="1">
        <w:r w:rsidRPr="00AD63FA">
          <w:rPr>
            <w:rStyle w:val="Hyperlink"/>
            <w:lang w:val="sv-SE"/>
          </w:rPr>
          <w:t>https://ecfsapi.fcc.gov/file/10710018216099/Ex-Parte%20-%20July%2010%202020.pdf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C5DF0" w14:textId="03D8C18C" w:rsidR="00514BCD" w:rsidRDefault="00514BC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1AC832C" w14:textId="2EC3BC3C" w:rsidR="00514BCD" w:rsidRDefault="00514BCD">
    <w:pPr>
      <w:pStyle w:val="Header"/>
      <w:rPr>
        <w:lang w:val="en-US"/>
      </w:rPr>
    </w:pPr>
    <w:r>
      <w:rPr>
        <w:lang w:val="en-US"/>
      </w:rPr>
      <w:t>5A/221(Annex 16)-E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2AF3"/>
    <w:multiLevelType w:val="hybridMultilevel"/>
    <w:tmpl w:val="5E58B0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01683"/>
    <w:multiLevelType w:val="hybridMultilevel"/>
    <w:tmpl w:val="B4E2CB3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0A0"/>
    <w:multiLevelType w:val="hybridMultilevel"/>
    <w:tmpl w:val="9AF080E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D7912"/>
    <w:multiLevelType w:val="hybridMultilevel"/>
    <w:tmpl w:val="E39A0C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8C71A2A"/>
    <w:multiLevelType w:val="hybridMultilevel"/>
    <w:tmpl w:val="6D3E6536"/>
    <w:lvl w:ilvl="0" w:tplc="134EE8BE">
      <w:start w:val="1"/>
      <w:numFmt w:val="decimal"/>
      <w:lvlText w:val="%1)"/>
      <w:lvlJc w:val="left"/>
      <w:pPr>
        <w:ind w:left="1490" w:hanging="113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C5614"/>
    <w:multiLevelType w:val="hybridMultilevel"/>
    <w:tmpl w:val="EF74E9C8"/>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C544B"/>
    <w:multiLevelType w:val="hybridMultilevel"/>
    <w:tmpl w:val="28521FF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E746B"/>
    <w:multiLevelType w:val="hybridMultilevel"/>
    <w:tmpl w:val="553AE644"/>
    <w:lvl w:ilvl="0" w:tplc="134EE8BE">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A0CCD"/>
    <w:multiLevelType w:val="hybridMultilevel"/>
    <w:tmpl w:val="AB8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00E2F"/>
    <w:multiLevelType w:val="hybridMultilevel"/>
    <w:tmpl w:val="8FD4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27687"/>
    <w:multiLevelType w:val="hybridMultilevel"/>
    <w:tmpl w:val="C8168E6E"/>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F2773"/>
    <w:multiLevelType w:val="hybridMultilevel"/>
    <w:tmpl w:val="8DA44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1E36F6"/>
    <w:multiLevelType w:val="hybridMultilevel"/>
    <w:tmpl w:val="5F9C7CBC"/>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E1B2A"/>
    <w:multiLevelType w:val="hybridMultilevel"/>
    <w:tmpl w:val="B8C85106"/>
    <w:lvl w:ilvl="0" w:tplc="1E68DD7E">
      <w:numFmt w:val="bullet"/>
      <w:lvlText w:val="•"/>
      <w:lvlJc w:val="left"/>
      <w:pPr>
        <w:ind w:left="1490" w:hanging="113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46BBD"/>
    <w:multiLevelType w:val="hybridMultilevel"/>
    <w:tmpl w:val="F6584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5C3F52"/>
    <w:multiLevelType w:val="hybridMultilevel"/>
    <w:tmpl w:val="C8C84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8"/>
  </w:num>
  <w:num w:numId="5">
    <w:abstractNumId w:val="5"/>
  </w:num>
  <w:num w:numId="6">
    <w:abstractNumId w:val="1"/>
  </w:num>
  <w:num w:numId="7">
    <w:abstractNumId w:val="13"/>
  </w:num>
  <w:num w:numId="8">
    <w:abstractNumId w:val="7"/>
  </w:num>
  <w:num w:numId="9">
    <w:abstractNumId w:val="4"/>
  </w:num>
  <w:num w:numId="10">
    <w:abstractNumId w:val="15"/>
  </w:num>
  <w:num w:numId="11">
    <w:abstractNumId w:val="10"/>
  </w:num>
  <w:num w:numId="12">
    <w:abstractNumId w:val="2"/>
  </w:num>
  <w:num w:numId="13">
    <w:abstractNumId w:val="12"/>
  </w:num>
  <w:num w:numId="14">
    <w:abstractNumId w:val="6"/>
  </w:num>
  <w:num w:numId="15">
    <w:abstractNumId w:val="14"/>
  </w:num>
  <w:num w:numId="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 ITU -">
    <w15:presenceInfo w15:providerId="None" w15:userId="- ITU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n-CA" w:vendorID="64" w:dllVersion="0" w:nlCheck="1" w:checkStyle="0"/>
  <w:activeWritingStyle w:appName="MSWord" w:lang="fr-FR" w:vendorID="64" w:dllVersion="6" w:nlCheck="1" w:checkStyle="0"/>
  <w:activeWritingStyle w:appName="MSWord" w:lang="en-CA" w:vendorID="64" w:dllVersion="6" w:nlCheck="1" w:checkStyle="1"/>
  <w:activeWritingStyle w:appName="MSWord" w:lang="fr-CH"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ja-JP" w:vendorID="64" w:dllVersion="0" w:nlCheck="1" w:checkStyle="1"/>
  <w:activeWritingStyle w:appName="MSWord" w:lang="fr-CH" w:vendorID="64" w:dllVersion="4096"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ACE"/>
    <w:rsid w:val="000069D4"/>
    <w:rsid w:val="000174AD"/>
    <w:rsid w:val="00032E3D"/>
    <w:rsid w:val="00047A1D"/>
    <w:rsid w:val="000604B9"/>
    <w:rsid w:val="00065977"/>
    <w:rsid w:val="00067612"/>
    <w:rsid w:val="00073C88"/>
    <w:rsid w:val="000766AF"/>
    <w:rsid w:val="000A7D55"/>
    <w:rsid w:val="000C12C8"/>
    <w:rsid w:val="000C2E8E"/>
    <w:rsid w:val="000E0E7C"/>
    <w:rsid w:val="000E3C05"/>
    <w:rsid w:val="000F1B4B"/>
    <w:rsid w:val="000F505D"/>
    <w:rsid w:val="0012744F"/>
    <w:rsid w:val="00131178"/>
    <w:rsid w:val="0015352B"/>
    <w:rsid w:val="00156F66"/>
    <w:rsid w:val="00163271"/>
    <w:rsid w:val="00164AAF"/>
    <w:rsid w:val="00166A50"/>
    <w:rsid w:val="00172122"/>
    <w:rsid w:val="00174BB8"/>
    <w:rsid w:val="00175935"/>
    <w:rsid w:val="00182528"/>
    <w:rsid w:val="0018500B"/>
    <w:rsid w:val="001876C8"/>
    <w:rsid w:val="00193FEB"/>
    <w:rsid w:val="00196A19"/>
    <w:rsid w:val="001B154A"/>
    <w:rsid w:val="001D10B3"/>
    <w:rsid w:val="0020125F"/>
    <w:rsid w:val="0020282D"/>
    <w:rsid w:val="00202DC1"/>
    <w:rsid w:val="002116EE"/>
    <w:rsid w:val="002125F5"/>
    <w:rsid w:val="002309D8"/>
    <w:rsid w:val="00232080"/>
    <w:rsid w:val="00234DDF"/>
    <w:rsid w:val="00237474"/>
    <w:rsid w:val="00241685"/>
    <w:rsid w:val="00253E6E"/>
    <w:rsid w:val="00266F07"/>
    <w:rsid w:val="0026797C"/>
    <w:rsid w:val="0028704B"/>
    <w:rsid w:val="00293F2D"/>
    <w:rsid w:val="002A491C"/>
    <w:rsid w:val="002A7FE2"/>
    <w:rsid w:val="002C70D3"/>
    <w:rsid w:val="002E1B4F"/>
    <w:rsid w:val="002F2716"/>
    <w:rsid w:val="002F2E67"/>
    <w:rsid w:val="002F7CB3"/>
    <w:rsid w:val="00310676"/>
    <w:rsid w:val="003125F1"/>
    <w:rsid w:val="00315546"/>
    <w:rsid w:val="003205DB"/>
    <w:rsid w:val="00330567"/>
    <w:rsid w:val="00332139"/>
    <w:rsid w:val="00342A39"/>
    <w:rsid w:val="0034625C"/>
    <w:rsid w:val="00356D09"/>
    <w:rsid w:val="00362E48"/>
    <w:rsid w:val="00364760"/>
    <w:rsid w:val="00366D41"/>
    <w:rsid w:val="00373AED"/>
    <w:rsid w:val="00375053"/>
    <w:rsid w:val="00386A9D"/>
    <w:rsid w:val="00391081"/>
    <w:rsid w:val="003A3D5A"/>
    <w:rsid w:val="003B19B7"/>
    <w:rsid w:val="003B2789"/>
    <w:rsid w:val="003C13CE"/>
    <w:rsid w:val="003C697E"/>
    <w:rsid w:val="003D1201"/>
    <w:rsid w:val="003D2593"/>
    <w:rsid w:val="003E2518"/>
    <w:rsid w:val="003E6CAF"/>
    <w:rsid w:val="003E7CEF"/>
    <w:rsid w:val="003F337D"/>
    <w:rsid w:val="00402D8A"/>
    <w:rsid w:val="00417499"/>
    <w:rsid w:val="00421ACE"/>
    <w:rsid w:val="00431BD5"/>
    <w:rsid w:val="00444803"/>
    <w:rsid w:val="004B1EF7"/>
    <w:rsid w:val="004B3FAD"/>
    <w:rsid w:val="004C5749"/>
    <w:rsid w:val="004D7939"/>
    <w:rsid w:val="00501DCA"/>
    <w:rsid w:val="005020FB"/>
    <w:rsid w:val="005028D0"/>
    <w:rsid w:val="0050616B"/>
    <w:rsid w:val="00513A47"/>
    <w:rsid w:val="00514BCD"/>
    <w:rsid w:val="0052478D"/>
    <w:rsid w:val="005255E1"/>
    <w:rsid w:val="005279BE"/>
    <w:rsid w:val="005408DF"/>
    <w:rsid w:val="00544AD6"/>
    <w:rsid w:val="005547C2"/>
    <w:rsid w:val="005614B5"/>
    <w:rsid w:val="00573344"/>
    <w:rsid w:val="005762C0"/>
    <w:rsid w:val="0058209E"/>
    <w:rsid w:val="00583F9B"/>
    <w:rsid w:val="005A63F7"/>
    <w:rsid w:val="005B0D29"/>
    <w:rsid w:val="005B50AC"/>
    <w:rsid w:val="005D432D"/>
    <w:rsid w:val="005E5C10"/>
    <w:rsid w:val="005F2C78"/>
    <w:rsid w:val="00606F62"/>
    <w:rsid w:val="00607784"/>
    <w:rsid w:val="006144E4"/>
    <w:rsid w:val="00625551"/>
    <w:rsid w:val="00650299"/>
    <w:rsid w:val="006526F5"/>
    <w:rsid w:val="00655FC5"/>
    <w:rsid w:val="006714D5"/>
    <w:rsid w:val="00684A2C"/>
    <w:rsid w:val="006920C0"/>
    <w:rsid w:val="006A429A"/>
    <w:rsid w:val="006C178F"/>
    <w:rsid w:val="00723E73"/>
    <w:rsid w:val="00740DF2"/>
    <w:rsid w:val="007619C6"/>
    <w:rsid w:val="007B76DC"/>
    <w:rsid w:val="007C6A18"/>
    <w:rsid w:val="0080538C"/>
    <w:rsid w:val="00814E0A"/>
    <w:rsid w:val="008156AE"/>
    <w:rsid w:val="00822581"/>
    <w:rsid w:val="008309DD"/>
    <w:rsid w:val="0083227A"/>
    <w:rsid w:val="008333C8"/>
    <w:rsid w:val="0085122D"/>
    <w:rsid w:val="00866900"/>
    <w:rsid w:val="00876A8A"/>
    <w:rsid w:val="00881BA1"/>
    <w:rsid w:val="00882330"/>
    <w:rsid w:val="008B1176"/>
    <w:rsid w:val="008B5C87"/>
    <w:rsid w:val="008C2302"/>
    <w:rsid w:val="008C26B8"/>
    <w:rsid w:val="008D22CD"/>
    <w:rsid w:val="008E10A6"/>
    <w:rsid w:val="008F208F"/>
    <w:rsid w:val="00901B54"/>
    <w:rsid w:val="00923792"/>
    <w:rsid w:val="00925E4D"/>
    <w:rsid w:val="00933EDE"/>
    <w:rsid w:val="00940831"/>
    <w:rsid w:val="00971343"/>
    <w:rsid w:val="00982084"/>
    <w:rsid w:val="00995963"/>
    <w:rsid w:val="0099641E"/>
    <w:rsid w:val="009A370C"/>
    <w:rsid w:val="009B61EB"/>
    <w:rsid w:val="009C2064"/>
    <w:rsid w:val="009C54CC"/>
    <w:rsid w:val="009D1697"/>
    <w:rsid w:val="009D791F"/>
    <w:rsid w:val="009E21FA"/>
    <w:rsid w:val="009F0F9F"/>
    <w:rsid w:val="009F3A46"/>
    <w:rsid w:val="009F6449"/>
    <w:rsid w:val="009F6520"/>
    <w:rsid w:val="00A014F8"/>
    <w:rsid w:val="00A05FB3"/>
    <w:rsid w:val="00A10099"/>
    <w:rsid w:val="00A252B8"/>
    <w:rsid w:val="00A26E8D"/>
    <w:rsid w:val="00A47C0E"/>
    <w:rsid w:val="00A5173C"/>
    <w:rsid w:val="00A60004"/>
    <w:rsid w:val="00A61AEF"/>
    <w:rsid w:val="00A748C5"/>
    <w:rsid w:val="00A81025"/>
    <w:rsid w:val="00AB2B99"/>
    <w:rsid w:val="00AB505F"/>
    <w:rsid w:val="00AD2345"/>
    <w:rsid w:val="00AD63FA"/>
    <w:rsid w:val="00AF173A"/>
    <w:rsid w:val="00B066A4"/>
    <w:rsid w:val="00B07A13"/>
    <w:rsid w:val="00B124E5"/>
    <w:rsid w:val="00B14639"/>
    <w:rsid w:val="00B15124"/>
    <w:rsid w:val="00B4279B"/>
    <w:rsid w:val="00B42B9E"/>
    <w:rsid w:val="00B45FC9"/>
    <w:rsid w:val="00B61258"/>
    <w:rsid w:val="00B61AD9"/>
    <w:rsid w:val="00B62268"/>
    <w:rsid w:val="00B67CEC"/>
    <w:rsid w:val="00B76F35"/>
    <w:rsid w:val="00B81138"/>
    <w:rsid w:val="00BB393E"/>
    <w:rsid w:val="00BC0FCF"/>
    <w:rsid w:val="00BC7CCF"/>
    <w:rsid w:val="00BD3B55"/>
    <w:rsid w:val="00BE470B"/>
    <w:rsid w:val="00BE7222"/>
    <w:rsid w:val="00C07AB4"/>
    <w:rsid w:val="00C4412D"/>
    <w:rsid w:val="00C46F27"/>
    <w:rsid w:val="00C540A8"/>
    <w:rsid w:val="00C57A91"/>
    <w:rsid w:val="00C77912"/>
    <w:rsid w:val="00C97C26"/>
    <w:rsid w:val="00CA2C46"/>
    <w:rsid w:val="00CB6548"/>
    <w:rsid w:val="00CC01C2"/>
    <w:rsid w:val="00CC22C3"/>
    <w:rsid w:val="00CC2673"/>
    <w:rsid w:val="00CE6FD0"/>
    <w:rsid w:val="00CF21F2"/>
    <w:rsid w:val="00CF4B7E"/>
    <w:rsid w:val="00D02712"/>
    <w:rsid w:val="00D046A7"/>
    <w:rsid w:val="00D179B3"/>
    <w:rsid w:val="00D214D0"/>
    <w:rsid w:val="00D374E6"/>
    <w:rsid w:val="00D57937"/>
    <w:rsid w:val="00D6546B"/>
    <w:rsid w:val="00D6636E"/>
    <w:rsid w:val="00D716E8"/>
    <w:rsid w:val="00D73B1B"/>
    <w:rsid w:val="00D74227"/>
    <w:rsid w:val="00D769F8"/>
    <w:rsid w:val="00D85E58"/>
    <w:rsid w:val="00D96FEA"/>
    <w:rsid w:val="00DB178B"/>
    <w:rsid w:val="00DC17D3"/>
    <w:rsid w:val="00DD4BED"/>
    <w:rsid w:val="00DE39F0"/>
    <w:rsid w:val="00DE6765"/>
    <w:rsid w:val="00DF0035"/>
    <w:rsid w:val="00DF0AF3"/>
    <w:rsid w:val="00DF7E9F"/>
    <w:rsid w:val="00E040B7"/>
    <w:rsid w:val="00E13336"/>
    <w:rsid w:val="00E25D5E"/>
    <w:rsid w:val="00E27D7E"/>
    <w:rsid w:val="00E42E13"/>
    <w:rsid w:val="00E434DD"/>
    <w:rsid w:val="00E55AE7"/>
    <w:rsid w:val="00E56D5C"/>
    <w:rsid w:val="00E5745B"/>
    <w:rsid w:val="00E6257C"/>
    <w:rsid w:val="00E63C59"/>
    <w:rsid w:val="00E67A05"/>
    <w:rsid w:val="00E810B1"/>
    <w:rsid w:val="00E87C46"/>
    <w:rsid w:val="00EB00AC"/>
    <w:rsid w:val="00EB63CA"/>
    <w:rsid w:val="00EB72BF"/>
    <w:rsid w:val="00ED7BD0"/>
    <w:rsid w:val="00F247EA"/>
    <w:rsid w:val="00F25662"/>
    <w:rsid w:val="00F25DA4"/>
    <w:rsid w:val="00F26392"/>
    <w:rsid w:val="00F35288"/>
    <w:rsid w:val="00F41936"/>
    <w:rsid w:val="00F503EA"/>
    <w:rsid w:val="00F6547F"/>
    <w:rsid w:val="00F70161"/>
    <w:rsid w:val="00F74EFF"/>
    <w:rsid w:val="00F77684"/>
    <w:rsid w:val="00F93A4B"/>
    <w:rsid w:val="00F95061"/>
    <w:rsid w:val="00FA124A"/>
    <w:rsid w:val="00FB2AB3"/>
    <w:rsid w:val="00FC08DD"/>
    <w:rsid w:val="00FC2316"/>
    <w:rsid w:val="00FC2929"/>
    <w:rsid w:val="00FC2CFD"/>
    <w:rsid w:val="00FC511C"/>
    <w:rsid w:val="00FD4737"/>
    <w:rsid w:val="00FE1210"/>
    <w:rsid w:val="00FE5247"/>
    <w:rsid w:val="00FF35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18116E42"/>
  <w15:docId w15:val="{D4CB0D9B-A098-4D57-BD9A-8B5CF5F8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032E3D"/>
    <w:rPr>
      <w:color w:val="0000FF" w:themeColor="hyperlink"/>
      <w:u w:val="single"/>
    </w:rPr>
  </w:style>
  <w:style w:type="character" w:customStyle="1" w:styleId="Heading1Char">
    <w:name w:val="Heading 1 Char"/>
    <w:basedOn w:val="DefaultParagraphFont"/>
    <w:link w:val="Heading1"/>
    <w:rsid w:val="00032E3D"/>
    <w:rPr>
      <w:rFonts w:ascii="Times New Roman" w:hAnsi="Times New Roman"/>
      <w:b/>
      <w:sz w:val="28"/>
      <w:lang w:val="en-GB" w:eastAsia="en-US"/>
    </w:rPr>
  </w:style>
  <w:style w:type="character" w:customStyle="1" w:styleId="Heading2Char">
    <w:name w:val="Heading 2 Char"/>
    <w:basedOn w:val="DefaultParagraphFont"/>
    <w:link w:val="Heading2"/>
    <w:rsid w:val="00032E3D"/>
    <w:rPr>
      <w:rFonts w:ascii="Times New Roman" w:hAnsi="Times New Roman"/>
      <w:b/>
      <w:sz w:val="24"/>
      <w:lang w:val="en-GB" w:eastAsia="en-US"/>
    </w:rPr>
  </w:style>
  <w:style w:type="paragraph" w:styleId="ListParagraph">
    <w:name w:val="List Paragraph"/>
    <w:aliases w:val="Texte tableau"/>
    <w:basedOn w:val="Normal"/>
    <w:link w:val="ListParagraphChar"/>
    <w:uiPriority w:val="34"/>
    <w:qFormat/>
    <w:rsid w:val="00032E3D"/>
    <w:pPr>
      <w:ind w:left="720"/>
      <w:contextualSpacing/>
    </w:pPr>
  </w:style>
  <w:style w:type="table" w:styleId="TableGrid">
    <w:name w:val="Table Grid"/>
    <w:basedOn w:val="TableNormal"/>
    <w:rsid w:val="0003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qFormat/>
    <w:locked/>
    <w:rsid w:val="00032E3D"/>
    <w:rPr>
      <w:rFonts w:ascii="Times New Roman" w:hAnsi="Times New Roman"/>
      <w:lang w:val="en-GB" w:eastAsia="en-US"/>
    </w:rPr>
  </w:style>
  <w:style w:type="character" w:customStyle="1" w:styleId="TableheadChar">
    <w:name w:val="Table_head Char"/>
    <w:link w:val="Tablehead"/>
    <w:locked/>
    <w:rsid w:val="00032E3D"/>
    <w:rPr>
      <w:rFonts w:ascii="Times New Roman Bold" w:hAnsi="Times New Roman Bold" w:cs="Times New Roman Bold"/>
      <w:b/>
      <w:lang w:val="en-GB" w:eastAsia="en-US"/>
    </w:rPr>
  </w:style>
  <w:style w:type="paragraph" w:customStyle="1" w:styleId="Tablefin">
    <w:name w:val="Table_fin"/>
    <w:basedOn w:val="Tabletext"/>
    <w:rsid w:val="00032E3D"/>
    <w:rPr>
      <w:lang w:val="en-US" w:eastAsia="ko-KR"/>
    </w:rPr>
  </w:style>
  <w:style w:type="character" w:styleId="FollowedHyperlink">
    <w:name w:val="FollowedHyperlink"/>
    <w:basedOn w:val="DefaultParagraphFont"/>
    <w:semiHidden/>
    <w:unhideWhenUsed/>
    <w:rsid w:val="00A252B8"/>
    <w:rPr>
      <w:color w:val="800080" w:themeColor="followedHyperlink"/>
      <w:u w:val="single"/>
    </w:rPr>
  </w:style>
  <w:style w:type="paragraph" w:styleId="BalloonText">
    <w:name w:val="Balloon Text"/>
    <w:basedOn w:val="Normal"/>
    <w:link w:val="BalloonTextChar"/>
    <w:semiHidden/>
    <w:unhideWhenUsed/>
    <w:rsid w:val="00C7791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77912"/>
    <w:rPr>
      <w:rFonts w:ascii="Segoe UI" w:hAnsi="Segoe UI" w:cs="Segoe UI"/>
      <w:sz w:val="18"/>
      <w:szCs w:val="18"/>
      <w:lang w:val="en-GB" w:eastAsia="en-US"/>
    </w:rPr>
  </w:style>
  <w:style w:type="character" w:styleId="CommentReference">
    <w:name w:val="annotation reference"/>
    <w:basedOn w:val="DefaultParagraphFont"/>
    <w:semiHidden/>
    <w:unhideWhenUsed/>
    <w:rsid w:val="00A81025"/>
    <w:rPr>
      <w:sz w:val="16"/>
      <w:szCs w:val="16"/>
    </w:rPr>
  </w:style>
  <w:style w:type="paragraph" w:styleId="CommentText">
    <w:name w:val="annotation text"/>
    <w:basedOn w:val="Normal"/>
    <w:link w:val="CommentTextChar"/>
    <w:semiHidden/>
    <w:unhideWhenUsed/>
    <w:rsid w:val="00A81025"/>
    <w:rPr>
      <w:sz w:val="20"/>
    </w:rPr>
  </w:style>
  <w:style w:type="character" w:customStyle="1" w:styleId="CommentTextChar">
    <w:name w:val="Comment Text Char"/>
    <w:basedOn w:val="DefaultParagraphFont"/>
    <w:link w:val="CommentText"/>
    <w:semiHidden/>
    <w:rsid w:val="00A81025"/>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A81025"/>
    <w:rPr>
      <w:b/>
      <w:bCs/>
    </w:rPr>
  </w:style>
  <w:style w:type="character" w:customStyle="1" w:styleId="CommentSubjectChar">
    <w:name w:val="Comment Subject Char"/>
    <w:basedOn w:val="CommentTextChar"/>
    <w:link w:val="CommentSubject"/>
    <w:semiHidden/>
    <w:rsid w:val="00A81025"/>
    <w:rPr>
      <w:rFonts w:ascii="Times New Roman" w:hAnsi="Times New Roman"/>
      <w:b/>
      <w:bCs/>
      <w:lang w:val="en-GB" w:eastAsia="en-US"/>
    </w:rPr>
  </w:style>
  <w:style w:type="paragraph" w:customStyle="1" w:styleId="Pa17">
    <w:name w:val="Pa17"/>
    <w:basedOn w:val="Normal"/>
    <w:next w:val="Normal"/>
    <w:uiPriority w:val="99"/>
    <w:rsid w:val="00625551"/>
    <w:pPr>
      <w:tabs>
        <w:tab w:val="clear" w:pos="1134"/>
        <w:tab w:val="clear" w:pos="1871"/>
        <w:tab w:val="clear" w:pos="2268"/>
      </w:tabs>
      <w:overflowPunct/>
      <w:spacing w:before="0" w:line="171" w:lineRule="atLeast"/>
      <w:textAlignment w:val="auto"/>
    </w:pPr>
    <w:rPr>
      <w:rFonts w:ascii="Open Sans Semibold" w:hAnsi="Open Sans Semibold"/>
      <w:szCs w:val="24"/>
      <w:lang w:val="en-US" w:eastAsia="zh-CN"/>
    </w:rPr>
  </w:style>
  <w:style w:type="paragraph" w:customStyle="1" w:styleId="Pa23">
    <w:name w:val="Pa23"/>
    <w:basedOn w:val="Normal"/>
    <w:next w:val="Normal"/>
    <w:uiPriority w:val="99"/>
    <w:rsid w:val="00625551"/>
    <w:pPr>
      <w:tabs>
        <w:tab w:val="clear" w:pos="1134"/>
        <w:tab w:val="clear" w:pos="1871"/>
        <w:tab w:val="clear" w:pos="2268"/>
      </w:tabs>
      <w:overflowPunct/>
      <w:spacing w:before="0" w:line="171" w:lineRule="atLeast"/>
      <w:textAlignment w:val="auto"/>
    </w:pPr>
    <w:rPr>
      <w:rFonts w:ascii="Open Sans" w:hAnsi="Open Sans"/>
      <w:szCs w:val="24"/>
      <w:lang w:val="en-US" w:eastAsia="zh-CN"/>
    </w:rPr>
  </w:style>
  <w:style w:type="paragraph" w:customStyle="1" w:styleId="Default">
    <w:name w:val="Default"/>
    <w:rsid w:val="00625551"/>
    <w:pPr>
      <w:autoSpaceDE w:val="0"/>
      <w:autoSpaceDN w:val="0"/>
      <w:adjustRightInd w:val="0"/>
    </w:pPr>
    <w:rPr>
      <w:rFonts w:ascii="Univia Pro Book" w:hAnsi="Univia Pro Book" w:cs="Univia Pro Book"/>
      <w:color w:val="000000"/>
      <w:sz w:val="24"/>
      <w:szCs w:val="24"/>
    </w:rPr>
  </w:style>
  <w:style w:type="character" w:customStyle="1" w:styleId="UnresolvedMention1">
    <w:name w:val="Unresolved Mention1"/>
    <w:basedOn w:val="DefaultParagraphFont"/>
    <w:uiPriority w:val="99"/>
    <w:semiHidden/>
    <w:unhideWhenUsed/>
    <w:rsid w:val="00CC22C3"/>
    <w:rPr>
      <w:color w:val="605E5C"/>
      <w:shd w:val="clear" w:color="auto" w:fill="E1DFDD"/>
    </w:rPr>
  </w:style>
  <w:style w:type="paragraph" w:styleId="BodyText">
    <w:name w:val="Body Text"/>
    <w:basedOn w:val="Normal"/>
    <w:link w:val="BodyTextChar"/>
    <w:rsid w:val="00FB2AB3"/>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SimSun"/>
      <w:spacing w:val="-1"/>
      <w:sz w:val="20"/>
      <w:lang w:val="x-none" w:eastAsia="x-none"/>
    </w:rPr>
  </w:style>
  <w:style w:type="character" w:customStyle="1" w:styleId="BodyTextChar">
    <w:name w:val="Body Text Char"/>
    <w:basedOn w:val="DefaultParagraphFont"/>
    <w:link w:val="BodyText"/>
    <w:rsid w:val="00FB2AB3"/>
    <w:rPr>
      <w:rFonts w:ascii="Times New Roman" w:eastAsia="SimSun" w:hAnsi="Times New Roman"/>
      <w:spacing w:val="-1"/>
      <w:lang w:val="x-none" w:eastAsia="x-none"/>
    </w:rPr>
  </w:style>
  <w:style w:type="paragraph" w:customStyle="1" w:styleId="Table">
    <w:name w:val="Table"/>
    <w:basedOn w:val="Normal"/>
    <w:link w:val="TableZchn"/>
    <w:qFormat/>
    <w:rsid w:val="00FB2AB3"/>
    <w:pPr>
      <w:tabs>
        <w:tab w:val="clear" w:pos="1134"/>
        <w:tab w:val="clear" w:pos="1871"/>
        <w:tab w:val="clear" w:pos="2268"/>
      </w:tabs>
      <w:overflowPunct/>
      <w:autoSpaceDE/>
      <w:autoSpaceDN/>
      <w:adjustRightInd/>
      <w:spacing w:before="0" w:after="120"/>
      <w:jc w:val="both"/>
      <w:textAlignment w:val="auto"/>
    </w:pPr>
    <w:rPr>
      <w:rFonts w:eastAsiaTheme="minorEastAsia" w:cs="Helv"/>
      <w:color w:val="000000"/>
      <w:sz w:val="16"/>
      <w:lang w:val="en-US"/>
    </w:rPr>
  </w:style>
  <w:style w:type="character" w:customStyle="1" w:styleId="TableZchn">
    <w:name w:val="Table Zchn"/>
    <w:basedOn w:val="DefaultParagraphFont"/>
    <w:link w:val="Table"/>
    <w:rsid w:val="00FB2AB3"/>
    <w:rPr>
      <w:rFonts w:ascii="Times New Roman" w:eastAsiaTheme="minorEastAsia" w:hAnsi="Times New Roman" w:cs="Helv"/>
      <w:color w:val="000000"/>
      <w:sz w:val="16"/>
      <w:lang w:eastAsia="en-US"/>
    </w:rPr>
  </w:style>
  <w:style w:type="paragraph" w:styleId="Caption">
    <w:name w:val="caption"/>
    <w:basedOn w:val="Normal"/>
    <w:next w:val="Normal"/>
    <w:uiPriority w:val="35"/>
    <w:unhideWhenUsed/>
    <w:qFormat/>
    <w:rsid w:val="00E5745B"/>
    <w:pPr>
      <w:tabs>
        <w:tab w:val="clear" w:pos="1134"/>
        <w:tab w:val="clear" w:pos="1871"/>
        <w:tab w:val="clear" w:pos="2268"/>
      </w:tabs>
      <w:overflowPunct/>
      <w:autoSpaceDE/>
      <w:autoSpaceDN/>
      <w:adjustRightInd/>
      <w:spacing w:before="0" w:after="200"/>
      <w:textAlignment w:val="auto"/>
    </w:pPr>
    <w:rPr>
      <w:rFonts w:ascii="Calibri" w:eastAsia="Calibri" w:hAnsi="Calibri"/>
      <w:i/>
      <w:iCs/>
      <w:color w:val="1F497D"/>
      <w:sz w:val="18"/>
      <w:szCs w:val="18"/>
      <w:lang w:val="en-US" w:eastAsia="en-GB"/>
    </w:rPr>
  </w:style>
  <w:style w:type="character" w:customStyle="1" w:styleId="ListParagraphChar">
    <w:name w:val="List Paragraph Char"/>
    <w:aliases w:val="Texte tableau Char"/>
    <w:basedOn w:val="DefaultParagraphFont"/>
    <w:link w:val="ListParagraph"/>
    <w:uiPriority w:val="34"/>
    <w:rsid w:val="00E5745B"/>
    <w:rPr>
      <w:rFonts w:ascii="Times New Roman" w:hAnsi="Times New Roman"/>
      <w:sz w:val="24"/>
      <w:lang w:val="en-GB" w:eastAsia="en-US"/>
    </w:rPr>
  </w:style>
  <w:style w:type="paragraph" w:customStyle="1" w:styleId="EditorsNote">
    <w:name w:val="EditorsNote"/>
    <w:basedOn w:val="Normal"/>
    <w:rsid w:val="003205DB"/>
    <w:pPr>
      <w:spacing w:before="240" w:after="240"/>
    </w:pPr>
    <w:rPr>
      <w:i/>
      <w:iCs/>
    </w:rPr>
  </w:style>
  <w:style w:type="character" w:customStyle="1" w:styleId="FiguretitleChar">
    <w:name w:val="Figure_title Char"/>
    <w:basedOn w:val="DefaultParagraphFont"/>
    <w:link w:val="Figuretitle"/>
    <w:rsid w:val="00E67A05"/>
    <w:rPr>
      <w:rFonts w:ascii="Times New Roman Bold" w:hAnsi="Times New Roman Bold"/>
      <w:b/>
      <w:lang w:val="en-GB" w:eastAsia="en-US"/>
    </w:rPr>
  </w:style>
  <w:style w:type="character" w:styleId="UnresolvedMention">
    <w:name w:val="Unresolved Mention"/>
    <w:basedOn w:val="DefaultParagraphFont"/>
    <w:uiPriority w:val="99"/>
    <w:semiHidden/>
    <w:unhideWhenUsed/>
    <w:rsid w:val="00933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75055">
      <w:bodyDiv w:val="1"/>
      <w:marLeft w:val="0"/>
      <w:marRight w:val="0"/>
      <w:marTop w:val="0"/>
      <w:marBottom w:val="0"/>
      <w:divBdr>
        <w:top w:val="none" w:sz="0" w:space="0" w:color="auto"/>
        <w:left w:val="none" w:sz="0" w:space="0" w:color="auto"/>
        <w:bottom w:val="none" w:sz="0" w:space="0" w:color="auto"/>
        <w:right w:val="none" w:sz="0" w:space="0" w:color="auto"/>
      </w:divBdr>
    </w:div>
    <w:div w:id="392658688">
      <w:bodyDiv w:val="1"/>
      <w:marLeft w:val="0"/>
      <w:marRight w:val="0"/>
      <w:marTop w:val="0"/>
      <w:marBottom w:val="0"/>
      <w:divBdr>
        <w:top w:val="none" w:sz="0" w:space="0" w:color="auto"/>
        <w:left w:val="none" w:sz="0" w:space="0" w:color="auto"/>
        <w:bottom w:val="none" w:sz="0" w:space="0" w:color="auto"/>
        <w:right w:val="none" w:sz="0" w:space="0" w:color="auto"/>
      </w:divBdr>
    </w:div>
    <w:div w:id="427309181">
      <w:bodyDiv w:val="1"/>
      <w:marLeft w:val="0"/>
      <w:marRight w:val="0"/>
      <w:marTop w:val="0"/>
      <w:marBottom w:val="0"/>
      <w:divBdr>
        <w:top w:val="none" w:sz="0" w:space="0" w:color="auto"/>
        <w:left w:val="none" w:sz="0" w:space="0" w:color="auto"/>
        <w:bottom w:val="none" w:sz="0" w:space="0" w:color="auto"/>
        <w:right w:val="none" w:sz="0" w:space="0" w:color="auto"/>
      </w:divBdr>
    </w:div>
    <w:div w:id="756247779">
      <w:bodyDiv w:val="1"/>
      <w:marLeft w:val="0"/>
      <w:marRight w:val="0"/>
      <w:marTop w:val="0"/>
      <w:marBottom w:val="0"/>
      <w:divBdr>
        <w:top w:val="none" w:sz="0" w:space="0" w:color="auto"/>
        <w:left w:val="none" w:sz="0" w:space="0" w:color="auto"/>
        <w:bottom w:val="none" w:sz="0" w:space="0" w:color="auto"/>
        <w:right w:val="none" w:sz="0" w:space="0" w:color="auto"/>
      </w:divBdr>
    </w:div>
    <w:div w:id="772819316">
      <w:bodyDiv w:val="1"/>
      <w:marLeft w:val="0"/>
      <w:marRight w:val="0"/>
      <w:marTop w:val="0"/>
      <w:marBottom w:val="0"/>
      <w:divBdr>
        <w:top w:val="none" w:sz="0" w:space="0" w:color="auto"/>
        <w:left w:val="none" w:sz="0" w:space="0" w:color="auto"/>
        <w:bottom w:val="none" w:sz="0" w:space="0" w:color="auto"/>
        <w:right w:val="none" w:sz="0" w:space="0" w:color="auto"/>
      </w:divBdr>
      <w:divsChild>
        <w:div w:id="211773618">
          <w:marLeft w:val="0"/>
          <w:marRight w:val="0"/>
          <w:marTop w:val="0"/>
          <w:marBottom w:val="0"/>
          <w:divBdr>
            <w:top w:val="none" w:sz="0" w:space="0" w:color="auto"/>
            <w:left w:val="none" w:sz="0" w:space="0" w:color="auto"/>
            <w:bottom w:val="none" w:sz="0" w:space="0" w:color="auto"/>
            <w:right w:val="none" w:sz="0" w:space="0" w:color="auto"/>
          </w:divBdr>
        </w:div>
        <w:div w:id="508524557">
          <w:marLeft w:val="0"/>
          <w:marRight w:val="0"/>
          <w:marTop w:val="0"/>
          <w:marBottom w:val="0"/>
          <w:divBdr>
            <w:top w:val="none" w:sz="0" w:space="0" w:color="auto"/>
            <w:left w:val="none" w:sz="0" w:space="0" w:color="auto"/>
            <w:bottom w:val="none" w:sz="0" w:space="0" w:color="auto"/>
            <w:right w:val="none" w:sz="0" w:space="0" w:color="auto"/>
          </w:divBdr>
        </w:div>
      </w:divsChild>
    </w:div>
    <w:div w:id="968507823">
      <w:bodyDiv w:val="1"/>
      <w:marLeft w:val="0"/>
      <w:marRight w:val="0"/>
      <w:marTop w:val="0"/>
      <w:marBottom w:val="0"/>
      <w:divBdr>
        <w:top w:val="none" w:sz="0" w:space="0" w:color="auto"/>
        <w:left w:val="none" w:sz="0" w:space="0" w:color="auto"/>
        <w:bottom w:val="none" w:sz="0" w:space="0" w:color="auto"/>
        <w:right w:val="none" w:sz="0" w:space="0" w:color="auto"/>
      </w:divBdr>
    </w:div>
    <w:div w:id="1134130390">
      <w:bodyDiv w:val="1"/>
      <w:marLeft w:val="0"/>
      <w:marRight w:val="0"/>
      <w:marTop w:val="0"/>
      <w:marBottom w:val="0"/>
      <w:divBdr>
        <w:top w:val="none" w:sz="0" w:space="0" w:color="auto"/>
        <w:left w:val="none" w:sz="0" w:space="0" w:color="auto"/>
        <w:bottom w:val="none" w:sz="0" w:space="0" w:color="auto"/>
        <w:right w:val="none" w:sz="0" w:space="0" w:color="auto"/>
      </w:divBdr>
    </w:div>
    <w:div w:id="1468158517">
      <w:bodyDiv w:val="1"/>
      <w:marLeft w:val="0"/>
      <w:marRight w:val="0"/>
      <w:marTop w:val="0"/>
      <w:marBottom w:val="0"/>
      <w:divBdr>
        <w:top w:val="none" w:sz="0" w:space="0" w:color="auto"/>
        <w:left w:val="none" w:sz="0" w:space="0" w:color="auto"/>
        <w:bottom w:val="none" w:sz="0" w:space="0" w:color="auto"/>
        <w:right w:val="none" w:sz="0" w:space="0" w:color="auto"/>
      </w:divBdr>
    </w:div>
    <w:div w:id="1724939527">
      <w:bodyDiv w:val="1"/>
      <w:marLeft w:val="0"/>
      <w:marRight w:val="0"/>
      <w:marTop w:val="0"/>
      <w:marBottom w:val="0"/>
      <w:divBdr>
        <w:top w:val="none" w:sz="0" w:space="0" w:color="auto"/>
        <w:left w:val="none" w:sz="0" w:space="0" w:color="auto"/>
        <w:bottom w:val="none" w:sz="0" w:space="0" w:color="auto"/>
        <w:right w:val="none" w:sz="0" w:space="0" w:color="auto"/>
      </w:divBdr>
    </w:div>
    <w:div w:id="1799060350">
      <w:bodyDiv w:val="1"/>
      <w:marLeft w:val="0"/>
      <w:marRight w:val="0"/>
      <w:marTop w:val="0"/>
      <w:marBottom w:val="0"/>
      <w:divBdr>
        <w:top w:val="none" w:sz="0" w:space="0" w:color="auto"/>
        <w:left w:val="none" w:sz="0" w:space="0" w:color="auto"/>
        <w:bottom w:val="none" w:sz="0" w:space="0" w:color="auto"/>
        <w:right w:val="none" w:sz="0" w:space="0" w:color="auto"/>
      </w:divBdr>
    </w:div>
    <w:div w:id="2021196761">
      <w:bodyDiv w:val="1"/>
      <w:marLeft w:val="0"/>
      <w:marRight w:val="0"/>
      <w:marTop w:val="0"/>
      <w:marBottom w:val="0"/>
      <w:divBdr>
        <w:top w:val="none" w:sz="0" w:space="0" w:color="auto"/>
        <w:left w:val="none" w:sz="0" w:space="0" w:color="auto"/>
        <w:bottom w:val="none" w:sz="0" w:space="0" w:color="auto"/>
        <w:right w:val="none" w:sz="0" w:space="0" w:color="auto"/>
      </w:divBdr>
    </w:div>
    <w:div w:id="209944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gcc01.safelinks.protection.outlook.com/?url=https%3A%2F%2Fwww.itu.int%2Frec%2FR-REC-M.1453%2Fen&amp;data=02%7C01%7CTom.Schaffnit%40dot.gov%7C813dcfdab2e54a26b34708d83219da81%7Cc4cd245b44f04395a1aa3848d258f78b%7C0%7C0%7C637314433910766419&amp;sdata=1YbuWK4zmNu%2BpXJyvADVHaYMS3vVVHOafPx%2FlWNcjjM%3D&amp;reserved=0" TargetMode="External"/><Relationship Id="rId18" Type="http://schemas.openxmlformats.org/officeDocument/2006/relationships/hyperlink" Target="https://gcc01.safelinks.protection.outlook.com/?url=https%3A%2F%2Fwww.itu.int%2Fpub%2FR-REP-M.2228&amp;data=02%7C01%7CTom.Schaffnit%40dot.gov%7C813dcfdab2e54a26b34708d83219da81%7Cc4cd245b44f04395a1aa3848d258f78b%7C0%7C0%7C637314433910786409&amp;sdata=NEEk3iq5MrQ5zmXaagnptqFSh0waqXwOUrOODnYOd8I%3D&amp;reserved=0" TargetMode="External"/><Relationship Id="rId26" Type="http://schemas.openxmlformats.org/officeDocument/2006/relationships/hyperlink" Target="https://www.itu.int/rec/R-REC-M.2084/en" TargetMode="External"/><Relationship Id="rId39" Type="http://schemas.openxmlformats.org/officeDocument/2006/relationships/hyperlink" Target="https://www.3gpp.org/DynaReport/23287.htm" TargetMode="External"/><Relationship Id="rId21" Type="http://schemas.openxmlformats.org/officeDocument/2006/relationships/hyperlink" Target="https://gcc01.safelinks.protection.outlook.com/?url=https%3A%2F%2Fwww.itu.int%2Fpub%2FR-REP-M.2445&amp;data=02%7C01%7CTom.Schaffnit%40dot.gov%7C813dcfdab2e54a26b34708d83219da81%7Cc4cd245b44f04395a1aa3848d258f78b%7C0%7C0%7C637314433910806401&amp;sdata=uRQauQmAtYyyXFXnBb2JmJTfREgW4RGPtPFngwh8Dtk%3D&amp;reserved=0" TargetMode="External"/><Relationship Id="rId34" Type="http://schemas.openxmlformats.org/officeDocument/2006/relationships/image" Target="media/image7.emf"/><Relationship Id="rId42" Type="http://schemas.openxmlformats.org/officeDocument/2006/relationships/hyperlink" Target="https://www.3gpp.org/DynaReport/36300.htm" TargetMode="External"/><Relationship Id="rId47" Type="http://schemas.openxmlformats.org/officeDocument/2006/relationships/hyperlink" Target="https://www.etsi.org/deliver/etsi_gs/MEC/001_099/030/02.01.01_60/gs_MEC030v020101p.pdf"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1.safelinks.protection.outlook.com/?url=https%3A%2F%2Fwww.itu.int%2Frec%2FR-REC-M.2084%2Fen&amp;data=02%7C01%7CTom.Schaffnit%40dot.gov%7C813dcfdab2e54a26b34708d83219da81%7Cc4cd245b44f04395a1aa3848d258f78b%7C0%7C0%7C637314433910786409&amp;sdata=5zXuXWKV2DX4W%2BagKxKyLosbTS5D0nbUDZ36jHXJ%2FH4%3D&amp;reserved=0"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itu.int/rec/R-REC-M.2121/en" TargetMode="External"/><Relationship Id="rId37" Type="http://schemas.openxmlformats.org/officeDocument/2006/relationships/hyperlink" Target="https://www.3gpp.org/DynaReport/22186.htm" TargetMode="External"/><Relationship Id="rId40" Type="http://schemas.openxmlformats.org/officeDocument/2006/relationships/hyperlink" Target="https://www.3gpp.org/DynaReport/23286.htm" TargetMode="External"/><Relationship Id="rId45" Type="http://schemas.openxmlformats.org/officeDocument/2006/relationships/hyperlink" Target="https://5gaa.org/news/the-new-c-v2x-roadmap-for-automotive-connectivity/"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cc01.safelinks.protection.outlook.com/?url=https%3A%2F%2Fwww.itu.int%2Fpub%2FR-REP-M.2322&amp;data=02%7C01%7CTom.Schaffnit%40dot.gov%7C813dcfdab2e54a26b34708d83219da81%7Cc4cd245b44f04395a1aa3848d258f78b%7C0%7C0%7C637314433910796403&amp;sdata=nHkxl4IzfKtGh8Ub%2F3khDAwVgzaDN2wk8%2FU1hdgJYME%3D&amp;reserved=0" TargetMode="External"/><Relationship Id="rId31" Type="http://schemas.openxmlformats.org/officeDocument/2006/relationships/hyperlink" Target="https://www.itu.int/rec/R-REC-M.2121/en" TargetMode="External"/><Relationship Id="rId44" Type="http://schemas.openxmlformats.org/officeDocument/2006/relationships/hyperlink" Target="https://5gaa.org/news/study-of-spectrum-needs-for-safety-related-intelligent-transportation-systems-day-1-and-advanced-use-cases/"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1.safelinks.protection.outlook.com/?url=https%3A%2F%2Fwww.itu.int%2Frec%2FR-REC-M.1890%2Fen&amp;data=02%7C01%7CTom.Schaffnit%40dot.gov%7C813dcfdab2e54a26b34708d83219da81%7Cc4cd245b44f04395a1aa3848d258f78b%7C0%7C0%7C637314433910776415&amp;sdata=CBuOuYhEUdJNbQg4WHWI354uhqpyN%2FGZBKu3kiIG48A%3D&amp;reserved=0" TargetMode="External"/><Relationship Id="rId22" Type="http://schemas.openxmlformats.org/officeDocument/2006/relationships/hyperlink" Target="https://gcc01.safelinks.protection.outlook.com/?url=https%3A%2F%2Fwww.itu.int%2Fpub%2Fpublications.aspx%3Flang%3Den%26parent%3DR-HDB-49&amp;data=02%7C01%7CTom.Schaffnit%40dot.gov%7C813dcfdab2e54a26b34708d83219da81%7Cc4cd245b44f04395a1aa3848d258f78b%7C0%7C0%7C637314433910806401&amp;sdata=aQLHd7XEH9z6573nGh%2B%2BptYMuL9SYOs1BoRjw0wKLuw%3D&amp;reserved=0"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s://www.3gpp.org/DynaReport/38300.htm"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cc01.safelinks.protection.outlook.com/?url=https%3A%2F%2Fwww.itu.int%2Frec%2FR-REC-M.1452%2Fen&amp;data=02%7C01%7CTom.Schaffnit%40dot.gov%7C813dcfdab2e54a26b34708d83219da81%7Cc4cd245b44f04395a1aa3848d258f78b%7C0%7C0%7C637314433910756423&amp;sdata=mSNLHbzn3tu1%2F974KmQS%2FHfkY%2FHHQH0KbAM14VOOLv4%3D&amp;reserved=0" TargetMode="External"/><Relationship Id="rId17" Type="http://schemas.openxmlformats.org/officeDocument/2006/relationships/hyperlink" Target="https://gcc01.safelinks.protection.outlook.com/?url=https%3A%2F%2Fwww.itu.int%2Frec%2FR-REC-M.2121%2Fen&amp;data=02%7C01%7CTom.Schaffnit%40dot.gov%7C813dcfdab2e54a26b34708d83219da81%7Cc4cd245b44f04395a1aa3848d258f78b%7C0%7C0%7C637314433910786409&amp;sdata=e66gFradfU5rnXYvJk8rDM8Ez79C5kaeGjW2t2%2FwnJo%3D&amp;reserved=0" TargetMode="External"/><Relationship Id="rId25" Type="http://schemas.openxmlformats.org/officeDocument/2006/relationships/hyperlink" Target="https://www.itu.int/pub/R-REP-M.2445" TargetMode="External"/><Relationship Id="rId33" Type="http://schemas.openxmlformats.org/officeDocument/2006/relationships/hyperlink" Target="https://www.itu.int/pub/R-QUE-SG05.261" TargetMode="External"/><Relationship Id="rId38" Type="http://schemas.openxmlformats.org/officeDocument/2006/relationships/hyperlink" Target="https://www.3gpp.org/DynaReport/23285.htm" TargetMode="External"/><Relationship Id="rId46" Type="http://schemas.openxmlformats.org/officeDocument/2006/relationships/hyperlink" Target="https://5gaa.org/news/c-v2x-use-cases-volume-ii-examples-and-service-level-requirements/" TargetMode="External"/><Relationship Id="rId20" Type="http://schemas.openxmlformats.org/officeDocument/2006/relationships/hyperlink" Target="https://gcc01.safelinks.protection.outlook.com/?url=https%3A%2F%2Fwww.itu.int%2Fpub%2FR-REP-M.2444&amp;data=02%7C01%7CTom.Schaffnit%40dot.gov%7C813dcfdab2e54a26b34708d83219da81%7Cc4cd245b44f04395a1aa3848d258f78b%7C0%7C0%7C637314433910796403&amp;sdata=uMtOaYJrjtRq7JEUVKkYJ6jZ9i0QcPvvCuATrCXVMgw%3D&amp;reserved=0" TargetMode="External"/><Relationship Id="rId41" Type="http://schemas.openxmlformats.org/officeDocument/2006/relationships/hyperlink" Target="https://www.3gpp.org/DynaReport/37985.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cc01.safelinks.protection.outlook.com/?url=https%3A%2F%2Fwww.itu.int%2Frec%2FR-REC-M.2057%2Fen&amp;data=02%7C01%7CTom.Schaffnit%40dot.gov%7C813dcfdab2e54a26b34708d83219da81%7Cc4cd245b44f04395a1aa3848d258f78b%7C0%7C0%7C637314433910776415&amp;sdata=5lDdQD1wB3Ruy2f3gccyRk2UKXun3dbsH518QBQWAes%3D&amp;reserved=0" TargetMode="External"/><Relationship Id="rId23" Type="http://schemas.openxmlformats.org/officeDocument/2006/relationships/hyperlink" Target="https://gcc01.safelinks.protection.outlook.com/?url=https%3A%2F%2Fextranet.itu.int%2Frsg-meetings%2Fsg5%2Fwp5a%2FShare%2FForms%2FColumn%2520view.aspx%3FRootFolder%3D%252Frsg-meetings%252Fsg5%252Fwp5a%252FShare%252FLMH%2520review%252FLMH%2520vol4%2520ITS%26FolderCTID%3D0x012000FB880722B4622243913B1114C70648D5%26View%3D%257B627C3C95-CC37-49E0-8D8A-33AC93C6F497%257D&amp;data=02%7C01%7CTom.Schaffnit%40dot.gov%7C813dcfdab2e54a26b34708d83219da81%7Cc4cd245b44f04395a1aa3848d258f78b%7C0%7C0%7C637314433910816391&amp;sdata=aXKBPw9iLEdS%2BDAfGi7dAmv3UkHM%2BuCTftGWW5Hft%2Fw%3D&amp;reserved=0" TargetMode="External"/><Relationship Id="rId28" Type="http://schemas.openxmlformats.org/officeDocument/2006/relationships/image" Target="media/image4.jpeg"/><Relationship Id="rId36" Type="http://schemas.openxmlformats.org/officeDocument/2006/relationships/hyperlink" Target="https://www.3gpp.org/DynaReport/22185.htm"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platooningensemble.eu/" TargetMode="External"/><Relationship Id="rId13" Type="http://schemas.openxmlformats.org/officeDocument/2006/relationships/hyperlink" Target="https://ecfsapi.fcc.gov/file/10710018216099/Ex-Parte%20-%20July%2010%202020.pdf" TargetMode="External"/><Relationship Id="rId3" Type="http://schemas.openxmlformats.org/officeDocument/2006/relationships/hyperlink" Target="https://imagine-online.de/en/home/" TargetMode="External"/><Relationship Id="rId7" Type="http://schemas.openxmlformats.org/officeDocument/2006/relationships/hyperlink" Target="https://www.sae.org/standards/content/j2945/9_201703/" TargetMode="External"/><Relationship Id="rId12" Type="http://schemas.openxmlformats.org/officeDocument/2006/relationships/hyperlink" Target="https://www.car-2-car.org/fileadmin/downloads/PDFs/roadmap/CAR2CAR_Roadmap_Nov_2018.pdf" TargetMode="External"/><Relationship Id="rId2" Type="http://schemas.openxmlformats.org/officeDocument/2006/relationships/hyperlink" Target="https://www.sae.org/news/2019/01/sae-updates-j3016-automated-driving-graphic" TargetMode="External"/><Relationship Id="rId1" Type="http://schemas.openxmlformats.org/officeDocument/2006/relationships/hyperlink" Target="https://www.transportation.gov/sites/dot.gov/files/docs/policy-initiatives/automated-vehicles/360956/ensuringamericanleadershipav4.pdf" TargetMode="External"/><Relationship Id="rId6" Type="http://schemas.openxmlformats.org/officeDocument/2006/relationships/hyperlink" Target="https://www.car-2-car.org/fileadmin/documents/General_Documents/C2CCC_TR_2050_Spectrum_Needs.pdf" TargetMode="External"/><Relationship Id="rId11" Type="http://schemas.openxmlformats.org/officeDocument/2006/relationships/hyperlink" Target="https://imagine-online.de/en/home/" TargetMode="External"/><Relationship Id="rId5" Type="http://schemas.openxmlformats.org/officeDocument/2006/relationships/hyperlink" Target="http://www.ieee802.org/11/Reports/tgbd_update.htm" TargetMode="External"/><Relationship Id="rId10" Type="http://schemas.openxmlformats.org/officeDocument/2006/relationships/hyperlink" Target="https://portal.etsi.org/webapp/WorkProgram/Report_WorkItem.asp?WKI_ID=53495&amp;curItemNr=1&amp;totalNrItems=1&amp;optDisplay=10&amp;titleType=all&amp;qSORT=HIGHVERSION&amp;qETSI_ALL=&amp;SearchPage=TRUE&amp;qINCLUDE_SUB_TB=True&amp;qINCLUDE_MOVED_ON=&amp;qSTOP_FLG=N&amp;qKEYWORD_BOOLEAN=OR&amp;qCLUSTER_BOOLEAN=OR&amp;qFREQUENCIES_BOOLEAN=OR&amp;qTITLE=collective&amp;qSTOPPING_OUTDATED=&amp;butExpertSearch=Search&amp;includeNonActiveTB=FALSE&amp;includeSubProjectCode=FALSE&amp;qREPORT_TYPE=SUMMARY" TargetMode="External"/><Relationship Id="rId4" Type="http://schemas.openxmlformats.org/officeDocument/2006/relationships/hyperlink" Target="https://imagine-online.de/en/home/" TargetMode="External"/><Relationship Id="rId9" Type="http://schemas.openxmlformats.org/officeDocument/2006/relationships/hyperlink" Target="https://platooningensemble.eu/news/using-its-g5-for-efficient-truck-platooning5c1a203e7a2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62CEFC20-2340-4BF0-B4BC-6C3120412414}">
  <ds:schemaRefs>
    <ds:schemaRef ds:uri="http://schemas.microsoft.com/sharepoint/v3/contenttype/forms"/>
  </ds:schemaRefs>
</ds:datastoreItem>
</file>

<file path=customXml/itemProps2.xml><?xml version="1.0" encoding="utf-8"?>
<ds:datastoreItem xmlns:ds="http://schemas.openxmlformats.org/officeDocument/2006/customXml" ds:itemID="{D78CA6E3-EDED-4BF3-BFD2-F8334FA4A552}">
  <ds:schemaRefs>
    <ds:schemaRef ds:uri="http://schemas.openxmlformats.org/officeDocument/2006/bibliography"/>
  </ds:schemaRefs>
</ds:datastoreItem>
</file>

<file path=customXml/itemProps3.xml><?xml version="1.0" encoding="utf-8"?>
<ds:datastoreItem xmlns:ds="http://schemas.openxmlformats.org/officeDocument/2006/customXml" ds:itemID="{422DAD28-B3FB-49E6-AAEC-9E477AFC0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2206B2-7504-433D-9EA8-801C0FA38FB9}">
  <ds:schemaRefs>
    <ds:schemaRef ds:uri="http://schemas.microsoft.com/office/infopath/2007/PartnerControls"/>
    <ds:schemaRef ds:uri="52e7451a-2438-4699-974e-3752ec5efa4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c6a61cb-1973-4fc6-92ae-f4d7a44714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PE_BR.dotm</Template>
  <TotalTime>19</TotalTime>
  <Pages>25</Pages>
  <Words>7750</Words>
  <Characters>51418</Characters>
  <Application>Microsoft Office Word</Application>
  <DocSecurity>0</DocSecurity>
  <Lines>428</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59050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Limousin Catherine</dc:creator>
  <cp:lastModifiedBy>Chamova, Alisa</cp:lastModifiedBy>
  <cp:revision>4</cp:revision>
  <cp:lastPrinted>2008-02-21T14:04:00Z</cp:lastPrinted>
  <dcterms:created xsi:type="dcterms:W3CDTF">2020-11-24T08:06:00Z</dcterms:created>
  <dcterms:modified xsi:type="dcterms:W3CDTF">2020-11-24T08:25:00Z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MSIP_Label_a7f2ec83-e677-438d-afb7-4c7c0dbc872b_Enabled">
    <vt:lpwstr>True</vt:lpwstr>
  </property>
  <property fmtid="{D5CDD505-2E9C-101B-9397-08002B2CF9AE}" pid="7" name="MSIP_Label_a7f2ec83-e677-438d-afb7-4c7c0dbc872b_SiteId">
    <vt:lpwstr>3bc062e4-ac9d-4c17-b4dd-3aad637ff1ac</vt:lpwstr>
  </property>
  <property fmtid="{D5CDD505-2E9C-101B-9397-08002B2CF9AE}" pid="8" name="MSIP_Label_a7f2ec83-e677-438d-afb7-4c7c0dbc872b_Ref">
    <vt:lpwstr>https://api.informationprotection.azure.com/api/3bc062e4-ac9d-4c17-b4dd-3aad637ff1ac</vt:lpwstr>
  </property>
  <property fmtid="{D5CDD505-2E9C-101B-9397-08002B2CF9AE}" pid="9" name="MSIP_Label_a7f2ec83-e677-438d-afb7-4c7c0dbc872b_Owner">
    <vt:lpwstr>katrin.sjoberg@scania.com</vt:lpwstr>
  </property>
  <property fmtid="{D5CDD505-2E9C-101B-9397-08002B2CF9AE}" pid="10" name="MSIP_Label_a7f2ec83-e677-438d-afb7-4c7c0dbc872b_SetDate">
    <vt:lpwstr>2020-10-26T10:47:31.1918583+01:00</vt:lpwstr>
  </property>
  <property fmtid="{D5CDD505-2E9C-101B-9397-08002B2CF9AE}" pid="11" name="MSIP_Label_a7f2ec83-e677-438d-afb7-4c7c0dbc872b_Name">
    <vt:lpwstr>Internal</vt:lpwstr>
  </property>
  <property fmtid="{D5CDD505-2E9C-101B-9397-08002B2CF9AE}" pid="12" name="MSIP_Label_a7f2ec83-e677-438d-afb7-4c7c0dbc872b_Application">
    <vt:lpwstr>Microsoft Azure Information Protection</vt:lpwstr>
  </property>
  <property fmtid="{D5CDD505-2E9C-101B-9397-08002B2CF9AE}" pid="13" name="MSIP_Label_a7f2ec83-e677-438d-afb7-4c7c0dbc872b_Extended_MSFT_Method">
    <vt:lpwstr>Automatic</vt:lpwstr>
  </property>
  <property fmtid="{D5CDD505-2E9C-101B-9397-08002B2CF9AE}" pid="14" name="Sensitivity">
    <vt:lpwstr>Internal</vt:lpwstr>
  </property>
</Properties>
</file>